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182AEC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5E06C1">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D0BF9">
              <w:rPr>
                <w:rFonts w:ascii="Arial" w:hAnsi="Arial" w:cs="Arial"/>
                <w:color w:val="002060"/>
                <w:sz w:val="40"/>
                <w:szCs w:val="40"/>
              </w:rPr>
              <w:t>2</w:t>
            </w:r>
            <w:r w:rsidR="005E06C1">
              <w:rPr>
                <w:rFonts w:ascii="Arial" w:hAnsi="Arial" w:cs="Arial"/>
                <w:color w:val="002060"/>
                <w:sz w:val="40"/>
                <w:szCs w:val="40"/>
              </w:rPr>
              <w:t>3</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E894294"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A5707">
          <w:rPr>
            <w:noProof/>
            <w:webHidden/>
          </w:rPr>
          <w:t>1</w:t>
        </w:r>
        <w:r w:rsidR="00AC19D9" w:rsidRPr="00DE1EF7">
          <w:rPr>
            <w:noProof/>
            <w:webHidden/>
          </w:rPr>
          <w:fldChar w:fldCharType="end"/>
        </w:r>
      </w:hyperlink>
    </w:p>
    <w:p w14:paraId="112EDB38" w14:textId="0C02769E"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A5707">
          <w:rPr>
            <w:noProof/>
            <w:webHidden/>
          </w:rPr>
          <w:t>1</w:t>
        </w:r>
        <w:r w:rsidRPr="00DE1EF7">
          <w:rPr>
            <w:noProof/>
            <w:webHidden/>
          </w:rPr>
          <w:fldChar w:fldCharType="end"/>
        </w:r>
      </w:hyperlink>
    </w:p>
    <w:p w14:paraId="4D9CAD43" w14:textId="27F99A4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A5707">
          <w:rPr>
            <w:noProof/>
            <w:webHidden/>
          </w:rPr>
          <w:t>1</w:t>
        </w:r>
        <w:r w:rsidRPr="00DE1EF7">
          <w:rPr>
            <w:noProof/>
            <w:webHidden/>
          </w:rPr>
          <w:fldChar w:fldCharType="end"/>
        </w:r>
      </w:hyperlink>
    </w:p>
    <w:p w14:paraId="0EAFCCD8" w14:textId="25AA2D18"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A5707">
          <w:rPr>
            <w:noProof/>
            <w:webHidden/>
          </w:rPr>
          <w:t>2</w:t>
        </w:r>
        <w:r w:rsidRPr="00DE1EF7">
          <w:rPr>
            <w:noProof/>
            <w:webHidden/>
          </w:rPr>
          <w:fldChar w:fldCharType="end"/>
        </w:r>
      </w:hyperlink>
    </w:p>
    <w:p w14:paraId="0952245B" w14:textId="251575B7"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A570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84C7632" w14:textId="77777777" w:rsidR="00C10A6B" w:rsidRDefault="00C10A6B" w:rsidP="00F336CC">
      <w:pPr>
        <w:rPr>
          <w:rFonts w:ascii="Arial" w:hAnsi="Arial" w:cs="Arial"/>
          <w:color w:val="002060"/>
          <w:sz w:val="22"/>
          <w:szCs w:val="22"/>
        </w:rPr>
      </w:pPr>
    </w:p>
    <w:p w14:paraId="15244082" w14:textId="77777777" w:rsidR="009C0A61" w:rsidRPr="009C0A61" w:rsidRDefault="009C0A61" w:rsidP="009C0A61">
      <w:pPr>
        <w:rPr>
          <w:rFonts w:ascii="Arial" w:hAnsi="Arial" w:cs="Arial"/>
          <w:b/>
          <w:color w:val="002060"/>
          <w:sz w:val="28"/>
          <w:szCs w:val="28"/>
        </w:rPr>
      </w:pPr>
      <w:r w:rsidRPr="009C0A61">
        <w:rPr>
          <w:rFonts w:ascii="Arial" w:hAnsi="Arial" w:cs="Arial"/>
          <w:b/>
          <w:color w:val="002060"/>
          <w:sz w:val="28"/>
          <w:szCs w:val="28"/>
        </w:rPr>
        <w:t>MESSAGGIO AUGURALE DEL PRESIDENTE LEGA NAZIONALE DILETTANTI</w:t>
      </w:r>
    </w:p>
    <w:p w14:paraId="2ACB797E" w14:textId="77777777" w:rsidR="009C0A61" w:rsidRPr="009C0A61" w:rsidRDefault="009C0A61" w:rsidP="009C0A61">
      <w:pPr>
        <w:rPr>
          <w:color w:val="002060"/>
        </w:rPr>
      </w:pPr>
    </w:p>
    <w:p w14:paraId="5B00AE70" w14:textId="77777777" w:rsidR="009C0A61" w:rsidRPr="009C0A61" w:rsidRDefault="009C0A61" w:rsidP="009C0A61">
      <w:pPr>
        <w:rPr>
          <w:rStyle w:val="Enfasicorsivo"/>
          <w:rFonts w:ascii="Arial" w:hAnsi="Arial" w:cs="Arial"/>
          <w:color w:val="002060"/>
          <w:sz w:val="24"/>
          <w:szCs w:val="24"/>
        </w:rPr>
      </w:pPr>
      <w:r w:rsidRPr="009C0A61">
        <w:rPr>
          <w:rStyle w:val="Enfasicorsivo"/>
          <w:rFonts w:ascii="Arial" w:hAnsi="Arial" w:cs="Arial"/>
          <w:color w:val="002060"/>
          <w:sz w:val="24"/>
          <w:szCs w:val="24"/>
        </w:rPr>
        <w:t>Care amiche e cari amici della Lega Nazionale Dilettanti,</w:t>
      </w:r>
    </w:p>
    <w:p w14:paraId="4430EC75" w14:textId="77777777" w:rsidR="009C0A61" w:rsidRPr="009C0A61" w:rsidRDefault="009C0A61" w:rsidP="009C0A61">
      <w:pPr>
        <w:rPr>
          <w:rFonts w:ascii="Arial" w:hAnsi="Arial" w:cs="Arial"/>
          <w:color w:val="002060"/>
          <w:sz w:val="24"/>
          <w:szCs w:val="24"/>
        </w:rPr>
      </w:pPr>
    </w:p>
    <w:p w14:paraId="23EC2251"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con l’avvicinarsi delle Festività, desidero esprimere a nome personale e dell’intero Consiglio Direttivo, che ringrazio per il supporto coeso e sinergico, il più sentito augurio per un sereno periodo di fine anno e per un 2025 che, con il suo carico di speranze e di aspettative, possa essere per tutti Voi ricco di soddisfazioni personali e sportive.</w:t>
      </w:r>
    </w:p>
    <w:p w14:paraId="34ED40CA"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 xml:space="preserve">Il 2024 è stato un anno importante, che ci ha permesso di affrontare insieme – sempre in spirito di massima collaborazione - nuove sfide ed opportunità. Il recente rinnovo delle cariche quadriennali, che si concluderà nel nuovo anno con la ricostituzione degli Organi Direttivi del Comitato Regionale Lombardia e con l’Assemblea Elettiva della F.I.G.C., ha rappresentato un </w:t>
      </w:r>
      <w:r w:rsidRPr="009C0A61">
        <w:rPr>
          <w:rFonts w:ascii="Arial" w:hAnsi="Arial" w:cs="Arial"/>
          <w:color w:val="002060"/>
          <w:sz w:val="24"/>
          <w:szCs w:val="24"/>
        </w:rPr>
        <w:lastRenderedPageBreak/>
        <w:t>momento fondamentale della vita associativa e lo stimolo ulteriore a rafforzare l’impegno della Lega e delle proprie articolazioni per la crescita del calcio dilettantistico e per il percorso comune di programmi e di attività che saranno sviluppati e condivisi durante il quadriennio.</w:t>
      </w:r>
    </w:p>
    <w:p w14:paraId="0CDB442D"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La Lega Nazionale Dilettanti, attraverso i numeri di Società e tesserati, si è confermata anche nel 2024 un punto di riferimento solido nell’ambito del sistema federale. In quest’ottica, il pensiero va a tutti coloro che, uniti nella dedizione, nella passione quotidiana e, soprattutto, nella fiducia per il futuro anno alle porte, sono parte integrante dell’immensa famiglia della Lega: calciatori e calciatrici, dirigenti, volontari, tecnici, collaboratori, che contribuiscono costantemente al successo e alla tenuta delle nostre attività su tutto il territorio nazionale anche attraverso quella preziosa opera inclusiva che bene si innesta nei valori della L.N.D. e nella sua capacità di essere anche un’organizzazione socialmente responsabile.</w:t>
      </w:r>
    </w:p>
    <w:p w14:paraId="52D32E11"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Un pensiero speciale – oltre che a tutte le persone legate al mondo dilettantistico e scomparse nel corso dell’anno - va agli Ufficiali di gara, figure indispensabili anche per lo svolgimento delle nostre competizioni e troppo spesso al centro di episodi di violenza che non possono e non devono trovare spazio nel contesto dilettantistico e giovanile.</w:t>
      </w:r>
    </w:p>
    <w:p w14:paraId="0A9B131A"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Concludo con una frase di Nelson Mandela: “</w:t>
      </w:r>
      <w:r w:rsidRPr="009C0A61">
        <w:rPr>
          <w:rStyle w:val="Enfasicorsivo"/>
          <w:rFonts w:ascii="Arial" w:hAnsi="Arial" w:cs="Arial"/>
          <w:color w:val="002060"/>
          <w:sz w:val="24"/>
          <w:szCs w:val="24"/>
        </w:rPr>
        <w:t>Lo sport ha il potere di cambiare il mondo. Ha il potere di ispirare. Ha il potere di unire le persone in un modo che poche altre cose fanno</w:t>
      </w:r>
      <w:r w:rsidRPr="009C0A61">
        <w:rPr>
          <w:rFonts w:ascii="Arial" w:hAnsi="Arial" w:cs="Arial"/>
          <w:color w:val="002060"/>
          <w:sz w:val="24"/>
          <w:szCs w:val="24"/>
        </w:rPr>
        <w:t>”. Con questo spirito, che è anche l’essenza del calcio dilettantistico che sa unire entusiasmo e sacrificio rappresentando, in ogni angolo d’Italia, una delle dimensioni più vere e autentiche dello sport, auguro a tutti Voi di continuare a scendere in campo – dentro e fuori dal rettangolo di gioco – sempre con correttezza e serenità e, soprattutto, con la passione e la determinazione che rendono unico il nostro movimento.</w:t>
      </w:r>
    </w:p>
    <w:p w14:paraId="7A388683" w14:textId="77777777" w:rsidR="009C0A61" w:rsidRPr="009C0A61" w:rsidRDefault="009C0A61" w:rsidP="009C0A61">
      <w:pPr>
        <w:rPr>
          <w:rFonts w:ascii="Arial" w:hAnsi="Arial" w:cs="Arial"/>
          <w:color w:val="002060"/>
          <w:sz w:val="24"/>
          <w:szCs w:val="24"/>
        </w:rPr>
      </w:pPr>
      <w:r w:rsidRPr="009C0A61">
        <w:rPr>
          <w:rFonts w:ascii="Arial" w:hAnsi="Arial" w:cs="Arial"/>
          <w:color w:val="002060"/>
          <w:sz w:val="24"/>
          <w:szCs w:val="24"/>
        </w:rPr>
        <w:t>Buone Feste e un felice anno nuovo a tutti Voi e alle Vostre famiglie.</w:t>
      </w:r>
    </w:p>
    <w:p w14:paraId="658D4706" w14:textId="77777777" w:rsidR="009C0A61" w:rsidRPr="009C0A61" w:rsidRDefault="009C0A61" w:rsidP="009C0A61">
      <w:pPr>
        <w:rPr>
          <w:rFonts w:ascii="Arial" w:hAnsi="Arial" w:cs="Arial"/>
          <w:color w:val="002060"/>
          <w:sz w:val="24"/>
          <w:szCs w:val="24"/>
        </w:rPr>
      </w:pPr>
    </w:p>
    <w:p w14:paraId="77EA9F8C" w14:textId="77777777" w:rsidR="009C0A61" w:rsidRPr="009C0A61" w:rsidRDefault="009C0A61" w:rsidP="009C0A61">
      <w:pPr>
        <w:rPr>
          <w:rFonts w:ascii="Arial" w:hAnsi="Arial" w:cs="Arial"/>
          <w:i/>
          <w:color w:val="002060"/>
          <w:sz w:val="24"/>
          <w:szCs w:val="24"/>
        </w:rPr>
      </w:pP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color w:val="002060"/>
          <w:sz w:val="24"/>
          <w:szCs w:val="24"/>
        </w:rPr>
        <w:tab/>
      </w:r>
      <w:r w:rsidRPr="009C0A61">
        <w:rPr>
          <w:rFonts w:ascii="Arial" w:hAnsi="Arial" w:cs="Arial"/>
          <w:i/>
          <w:color w:val="002060"/>
          <w:sz w:val="24"/>
          <w:szCs w:val="24"/>
        </w:rPr>
        <w:t>Giancarlo Abete</w:t>
      </w:r>
    </w:p>
    <w:p w14:paraId="25E31EE0" w14:textId="77777777" w:rsidR="009C0A61" w:rsidRDefault="009C0A61" w:rsidP="00F336CC">
      <w:pPr>
        <w:rPr>
          <w:rFonts w:ascii="Arial" w:hAnsi="Arial" w:cs="Arial"/>
          <w:color w:val="002060"/>
          <w:sz w:val="22"/>
          <w:szCs w:val="22"/>
        </w:rPr>
      </w:pPr>
    </w:p>
    <w:p w14:paraId="7B7E5A42" w14:textId="77777777" w:rsidR="009C0A61" w:rsidRPr="00AE5F0F" w:rsidRDefault="009C0A6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lastRenderedPageBreak/>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lastRenderedPageBreak/>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D50299B" w14:textId="77777777" w:rsidR="00583542" w:rsidRPr="00583542" w:rsidRDefault="00583542" w:rsidP="00712C2C">
      <w:pPr>
        <w:pStyle w:val="LndNormale1"/>
        <w:rPr>
          <w:b/>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03D8BC3" w14:textId="77777777" w:rsidR="000E6C22" w:rsidRDefault="000E6C22" w:rsidP="000E6C22">
      <w:pPr>
        <w:pStyle w:val="breakline"/>
        <w:rPr>
          <w:color w:val="002060"/>
        </w:rPr>
      </w:pPr>
    </w:p>
    <w:p w14:paraId="19648623" w14:textId="77777777" w:rsidR="009C0A61" w:rsidRPr="009C0A61" w:rsidRDefault="009C0A61" w:rsidP="009C0A61">
      <w:pPr>
        <w:pStyle w:val="titolocampionato0"/>
        <w:shd w:val="clear" w:color="auto" w:fill="CCCCCC"/>
        <w:spacing w:before="80" w:after="40"/>
        <w:rPr>
          <w:color w:val="002060"/>
        </w:rPr>
      </w:pPr>
      <w:r w:rsidRPr="009C0A61">
        <w:rPr>
          <w:color w:val="002060"/>
        </w:rPr>
        <w:t>CALCIO A CINQUE SERIE C1</w:t>
      </w:r>
    </w:p>
    <w:p w14:paraId="407AB7CB" w14:textId="77777777" w:rsidR="009C0A61" w:rsidRPr="009C0A61" w:rsidRDefault="009C0A61" w:rsidP="009C0A61">
      <w:pPr>
        <w:pStyle w:val="titoloprinc0"/>
        <w:rPr>
          <w:color w:val="002060"/>
        </w:rPr>
      </w:pPr>
      <w:r w:rsidRPr="009C0A61">
        <w:rPr>
          <w:color w:val="002060"/>
        </w:rPr>
        <w:t>RISULTATI</w:t>
      </w:r>
    </w:p>
    <w:p w14:paraId="3EE9C0BC" w14:textId="77777777" w:rsidR="009C0A61" w:rsidRPr="009C0A61" w:rsidRDefault="009C0A61" w:rsidP="009C0A61">
      <w:pPr>
        <w:pStyle w:val="breakline"/>
        <w:rPr>
          <w:color w:val="002060"/>
        </w:rPr>
      </w:pPr>
    </w:p>
    <w:p w14:paraId="2893CBE8" w14:textId="77777777" w:rsidR="009C0A61" w:rsidRPr="009C0A61" w:rsidRDefault="009C0A61" w:rsidP="009C0A61">
      <w:pPr>
        <w:pStyle w:val="sottotitolocampionato10"/>
        <w:rPr>
          <w:color w:val="002060"/>
        </w:rPr>
      </w:pPr>
      <w:r w:rsidRPr="009C0A61">
        <w:rPr>
          <w:color w:val="002060"/>
        </w:rPr>
        <w:t>RISULTATI UFFICIALI GARE DEL 20/12/2024</w:t>
      </w:r>
    </w:p>
    <w:p w14:paraId="4902546E"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796DCEEF"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0A61" w:rsidRPr="009C0A61" w14:paraId="660875AD"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51F1EDC2"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891E7" w14:textId="77777777" w:rsidR="009C0A61" w:rsidRPr="009C0A61" w:rsidRDefault="009C0A61" w:rsidP="00850FC8">
                  <w:pPr>
                    <w:pStyle w:val="headertabella0"/>
                    <w:rPr>
                      <w:color w:val="002060"/>
                    </w:rPr>
                  </w:pPr>
                  <w:r w:rsidRPr="009C0A61">
                    <w:rPr>
                      <w:color w:val="002060"/>
                    </w:rPr>
                    <w:t>GIRONE A - 13 Giornata - A</w:t>
                  </w:r>
                </w:p>
              </w:tc>
            </w:tr>
            <w:tr w:rsidR="009C0A61" w:rsidRPr="009C0A61" w14:paraId="362E9F48"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B1713" w14:textId="77777777" w:rsidR="009C0A61" w:rsidRPr="009C0A61" w:rsidRDefault="009C0A61" w:rsidP="00850FC8">
                  <w:pPr>
                    <w:pStyle w:val="rowtabella0"/>
                    <w:rPr>
                      <w:color w:val="002060"/>
                    </w:rPr>
                  </w:pPr>
                  <w:r w:rsidRPr="009C0A6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10772" w14:textId="77777777" w:rsidR="009C0A61" w:rsidRPr="009C0A61" w:rsidRDefault="009C0A61" w:rsidP="00850FC8">
                  <w:pPr>
                    <w:pStyle w:val="rowtabella0"/>
                    <w:rPr>
                      <w:color w:val="002060"/>
                    </w:rPr>
                  </w:pPr>
                  <w:r w:rsidRPr="009C0A61">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78E90" w14:textId="77777777" w:rsidR="009C0A61" w:rsidRPr="009C0A61" w:rsidRDefault="009C0A61" w:rsidP="00850FC8">
                  <w:pPr>
                    <w:pStyle w:val="rowtabella0"/>
                    <w:jc w:val="center"/>
                    <w:rPr>
                      <w:color w:val="002060"/>
                    </w:rPr>
                  </w:pPr>
                  <w:r w:rsidRPr="009C0A6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4DE3E" w14:textId="77777777" w:rsidR="009C0A61" w:rsidRPr="009C0A61" w:rsidRDefault="009C0A61" w:rsidP="00850FC8">
                  <w:pPr>
                    <w:pStyle w:val="rowtabella0"/>
                    <w:jc w:val="center"/>
                    <w:rPr>
                      <w:color w:val="002060"/>
                    </w:rPr>
                  </w:pPr>
                  <w:r w:rsidRPr="009C0A61">
                    <w:rPr>
                      <w:color w:val="002060"/>
                    </w:rPr>
                    <w:t> </w:t>
                  </w:r>
                </w:p>
              </w:tc>
            </w:tr>
            <w:tr w:rsidR="009C0A61" w:rsidRPr="009C0A61" w14:paraId="6DCF51E5"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A14DD2" w14:textId="77777777" w:rsidR="009C0A61" w:rsidRPr="009C0A61" w:rsidRDefault="009C0A61" w:rsidP="00850FC8">
                  <w:pPr>
                    <w:pStyle w:val="rowtabella0"/>
                    <w:rPr>
                      <w:color w:val="002060"/>
                    </w:rPr>
                  </w:pPr>
                  <w:r w:rsidRPr="009C0A61">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3341C4" w14:textId="77777777" w:rsidR="009C0A61" w:rsidRPr="009C0A61" w:rsidRDefault="009C0A61" w:rsidP="00850FC8">
                  <w:pPr>
                    <w:pStyle w:val="rowtabella0"/>
                    <w:rPr>
                      <w:color w:val="002060"/>
                    </w:rPr>
                  </w:pPr>
                  <w:r w:rsidRPr="009C0A6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6EB2D4" w14:textId="77777777" w:rsidR="009C0A61" w:rsidRPr="009C0A61" w:rsidRDefault="009C0A61" w:rsidP="00850FC8">
                  <w:pPr>
                    <w:pStyle w:val="rowtabella0"/>
                    <w:jc w:val="center"/>
                    <w:rPr>
                      <w:color w:val="002060"/>
                    </w:rPr>
                  </w:pPr>
                  <w:r w:rsidRPr="009C0A6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CF3273" w14:textId="77777777" w:rsidR="009C0A61" w:rsidRPr="009C0A61" w:rsidRDefault="009C0A61" w:rsidP="00850FC8">
                  <w:pPr>
                    <w:pStyle w:val="rowtabella0"/>
                    <w:jc w:val="center"/>
                    <w:rPr>
                      <w:color w:val="002060"/>
                    </w:rPr>
                  </w:pPr>
                  <w:r w:rsidRPr="009C0A61">
                    <w:rPr>
                      <w:color w:val="002060"/>
                    </w:rPr>
                    <w:t> </w:t>
                  </w:r>
                </w:p>
              </w:tc>
            </w:tr>
            <w:tr w:rsidR="009C0A61" w:rsidRPr="009C0A61" w14:paraId="1FBACF0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85C297" w14:textId="77777777" w:rsidR="009C0A61" w:rsidRPr="009C0A61" w:rsidRDefault="009C0A61" w:rsidP="00850FC8">
                  <w:pPr>
                    <w:pStyle w:val="rowtabella0"/>
                    <w:rPr>
                      <w:color w:val="002060"/>
                    </w:rPr>
                  </w:pPr>
                  <w:r w:rsidRPr="009C0A6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6F332" w14:textId="77777777" w:rsidR="009C0A61" w:rsidRPr="009C0A61" w:rsidRDefault="009C0A61" w:rsidP="00850FC8">
                  <w:pPr>
                    <w:pStyle w:val="rowtabella0"/>
                    <w:rPr>
                      <w:color w:val="002060"/>
                    </w:rPr>
                  </w:pPr>
                  <w:r w:rsidRPr="009C0A6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2CA4EC" w14:textId="77777777" w:rsidR="009C0A61" w:rsidRPr="009C0A61" w:rsidRDefault="009C0A61" w:rsidP="00850FC8">
                  <w:pPr>
                    <w:pStyle w:val="rowtabella0"/>
                    <w:jc w:val="center"/>
                    <w:rPr>
                      <w:color w:val="002060"/>
                    </w:rPr>
                  </w:pPr>
                  <w:r w:rsidRPr="009C0A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FD0D1" w14:textId="77777777" w:rsidR="009C0A61" w:rsidRPr="009C0A61" w:rsidRDefault="009C0A61" w:rsidP="00850FC8">
                  <w:pPr>
                    <w:pStyle w:val="rowtabella0"/>
                    <w:jc w:val="center"/>
                    <w:rPr>
                      <w:color w:val="002060"/>
                    </w:rPr>
                  </w:pPr>
                  <w:r w:rsidRPr="009C0A61">
                    <w:rPr>
                      <w:color w:val="002060"/>
                    </w:rPr>
                    <w:t> </w:t>
                  </w:r>
                </w:p>
              </w:tc>
            </w:tr>
            <w:tr w:rsidR="009C0A61" w:rsidRPr="009C0A61" w14:paraId="7100E469"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4DEA3" w14:textId="77777777" w:rsidR="009C0A61" w:rsidRPr="009C0A61" w:rsidRDefault="009C0A61" w:rsidP="00850FC8">
                  <w:pPr>
                    <w:pStyle w:val="rowtabella0"/>
                    <w:rPr>
                      <w:color w:val="002060"/>
                    </w:rPr>
                  </w:pPr>
                  <w:r w:rsidRPr="009C0A61">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DFBAA" w14:textId="77777777" w:rsidR="009C0A61" w:rsidRPr="009C0A61" w:rsidRDefault="009C0A61" w:rsidP="00850FC8">
                  <w:pPr>
                    <w:pStyle w:val="rowtabella0"/>
                    <w:rPr>
                      <w:color w:val="002060"/>
                    </w:rPr>
                  </w:pPr>
                  <w:r w:rsidRPr="009C0A61">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AC8A8B" w14:textId="77777777" w:rsidR="009C0A61" w:rsidRPr="009C0A61" w:rsidRDefault="009C0A61" w:rsidP="00850FC8">
                  <w:pPr>
                    <w:pStyle w:val="rowtabella0"/>
                    <w:jc w:val="center"/>
                    <w:rPr>
                      <w:color w:val="002060"/>
                    </w:rPr>
                  </w:pPr>
                  <w:r w:rsidRPr="009C0A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4BAB8D" w14:textId="77777777" w:rsidR="009C0A61" w:rsidRPr="009C0A61" w:rsidRDefault="009C0A61" w:rsidP="00850FC8">
                  <w:pPr>
                    <w:pStyle w:val="rowtabella0"/>
                    <w:jc w:val="center"/>
                    <w:rPr>
                      <w:color w:val="002060"/>
                    </w:rPr>
                  </w:pPr>
                  <w:r w:rsidRPr="009C0A61">
                    <w:rPr>
                      <w:color w:val="002060"/>
                    </w:rPr>
                    <w:t> </w:t>
                  </w:r>
                </w:p>
              </w:tc>
            </w:tr>
            <w:tr w:rsidR="009C0A61" w:rsidRPr="009C0A61" w14:paraId="1361B4C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478615" w14:textId="77777777" w:rsidR="009C0A61" w:rsidRPr="009C0A61" w:rsidRDefault="009C0A61" w:rsidP="00850FC8">
                  <w:pPr>
                    <w:pStyle w:val="rowtabella0"/>
                    <w:rPr>
                      <w:color w:val="002060"/>
                    </w:rPr>
                  </w:pPr>
                  <w:r w:rsidRPr="009C0A6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FA9B9" w14:textId="77777777" w:rsidR="009C0A61" w:rsidRPr="009C0A61" w:rsidRDefault="009C0A61" w:rsidP="00850FC8">
                  <w:pPr>
                    <w:pStyle w:val="rowtabella0"/>
                    <w:rPr>
                      <w:color w:val="002060"/>
                    </w:rPr>
                  </w:pPr>
                  <w:r w:rsidRPr="009C0A61">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4EECBB" w14:textId="77777777" w:rsidR="009C0A61" w:rsidRPr="009C0A61" w:rsidRDefault="009C0A61" w:rsidP="00850FC8">
                  <w:pPr>
                    <w:pStyle w:val="rowtabella0"/>
                    <w:jc w:val="center"/>
                    <w:rPr>
                      <w:color w:val="002060"/>
                    </w:rPr>
                  </w:pPr>
                  <w:r w:rsidRPr="009C0A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DCA990" w14:textId="77777777" w:rsidR="009C0A61" w:rsidRPr="009C0A61" w:rsidRDefault="009C0A61" w:rsidP="00850FC8">
                  <w:pPr>
                    <w:pStyle w:val="rowtabella0"/>
                    <w:jc w:val="center"/>
                    <w:rPr>
                      <w:color w:val="002060"/>
                    </w:rPr>
                  </w:pPr>
                  <w:r w:rsidRPr="009C0A61">
                    <w:rPr>
                      <w:color w:val="002060"/>
                    </w:rPr>
                    <w:t> </w:t>
                  </w:r>
                </w:p>
              </w:tc>
            </w:tr>
            <w:tr w:rsidR="009C0A61" w:rsidRPr="009C0A61" w14:paraId="07B73B01"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622538" w14:textId="77777777" w:rsidR="009C0A61" w:rsidRPr="009C0A61" w:rsidRDefault="009C0A61" w:rsidP="00850FC8">
                  <w:pPr>
                    <w:pStyle w:val="rowtabella0"/>
                    <w:rPr>
                      <w:color w:val="002060"/>
                    </w:rPr>
                  </w:pPr>
                  <w:r w:rsidRPr="009C0A61">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3A9BC7" w14:textId="77777777" w:rsidR="009C0A61" w:rsidRPr="009C0A61" w:rsidRDefault="009C0A61" w:rsidP="00850FC8">
                  <w:pPr>
                    <w:pStyle w:val="rowtabella0"/>
                    <w:rPr>
                      <w:color w:val="002060"/>
                    </w:rPr>
                  </w:pPr>
                  <w:r w:rsidRPr="009C0A61">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76F13E" w14:textId="77777777" w:rsidR="009C0A61" w:rsidRPr="009C0A61" w:rsidRDefault="009C0A61" w:rsidP="00850FC8">
                  <w:pPr>
                    <w:pStyle w:val="rowtabella0"/>
                    <w:jc w:val="center"/>
                    <w:rPr>
                      <w:color w:val="002060"/>
                    </w:rPr>
                  </w:pPr>
                  <w:r w:rsidRPr="009C0A6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11AA17" w14:textId="77777777" w:rsidR="009C0A61" w:rsidRPr="009C0A61" w:rsidRDefault="009C0A61" w:rsidP="00850FC8">
                  <w:pPr>
                    <w:pStyle w:val="rowtabella0"/>
                    <w:jc w:val="center"/>
                    <w:rPr>
                      <w:color w:val="002060"/>
                    </w:rPr>
                  </w:pPr>
                  <w:r w:rsidRPr="009C0A61">
                    <w:rPr>
                      <w:color w:val="002060"/>
                    </w:rPr>
                    <w:t> </w:t>
                  </w:r>
                </w:p>
              </w:tc>
            </w:tr>
            <w:tr w:rsidR="009C0A61" w:rsidRPr="009C0A61" w14:paraId="6DBDF2B6"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5F5894" w14:textId="77777777" w:rsidR="009C0A61" w:rsidRPr="009C0A61" w:rsidRDefault="009C0A61" w:rsidP="00850FC8">
                  <w:pPr>
                    <w:pStyle w:val="rowtabella0"/>
                    <w:rPr>
                      <w:color w:val="002060"/>
                    </w:rPr>
                  </w:pPr>
                  <w:r w:rsidRPr="009C0A6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5D69F" w14:textId="77777777" w:rsidR="009C0A61" w:rsidRPr="009C0A61" w:rsidRDefault="009C0A61" w:rsidP="00850FC8">
                  <w:pPr>
                    <w:pStyle w:val="rowtabella0"/>
                    <w:rPr>
                      <w:color w:val="002060"/>
                    </w:rPr>
                  </w:pPr>
                  <w:r w:rsidRPr="009C0A61">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755B9" w14:textId="77777777" w:rsidR="009C0A61" w:rsidRPr="009C0A61" w:rsidRDefault="009C0A61" w:rsidP="00850FC8">
                  <w:pPr>
                    <w:pStyle w:val="rowtabella0"/>
                    <w:jc w:val="center"/>
                    <w:rPr>
                      <w:color w:val="002060"/>
                    </w:rPr>
                  </w:pPr>
                  <w:r w:rsidRPr="009C0A61">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06A62" w14:textId="77777777" w:rsidR="009C0A61" w:rsidRPr="009C0A61" w:rsidRDefault="009C0A61" w:rsidP="00850FC8">
                  <w:pPr>
                    <w:pStyle w:val="rowtabella0"/>
                    <w:jc w:val="center"/>
                    <w:rPr>
                      <w:color w:val="002060"/>
                    </w:rPr>
                  </w:pPr>
                  <w:r w:rsidRPr="009C0A61">
                    <w:rPr>
                      <w:color w:val="002060"/>
                    </w:rPr>
                    <w:t> </w:t>
                  </w:r>
                </w:p>
              </w:tc>
            </w:tr>
          </w:tbl>
          <w:p w14:paraId="2B152A67" w14:textId="77777777" w:rsidR="009C0A61" w:rsidRPr="009C0A61" w:rsidRDefault="009C0A61" w:rsidP="00850FC8">
            <w:pPr>
              <w:rPr>
                <w:color w:val="002060"/>
              </w:rPr>
            </w:pPr>
          </w:p>
        </w:tc>
      </w:tr>
    </w:tbl>
    <w:p w14:paraId="6D9759E4" w14:textId="77777777" w:rsidR="009C0A61" w:rsidRPr="009C0A61" w:rsidRDefault="009C0A61" w:rsidP="009C0A61">
      <w:pPr>
        <w:pStyle w:val="breakline"/>
        <w:rPr>
          <w:rFonts w:eastAsiaTheme="minorEastAsia"/>
          <w:color w:val="002060"/>
        </w:rPr>
      </w:pPr>
    </w:p>
    <w:p w14:paraId="62607D2E" w14:textId="77777777" w:rsidR="009C0A61" w:rsidRPr="009C0A61" w:rsidRDefault="009C0A61" w:rsidP="009C0A61">
      <w:pPr>
        <w:pStyle w:val="breakline"/>
        <w:rPr>
          <w:color w:val="002060"/>
        </w:rPr>
      </w:pPr>
    </w:p>
    <w:p w14:paraId="2AAF4992" w14:textId="77777777" w:rsidR="009C0A61" w:rsidRPr="009C0A61" w:rsidRDefault="009C0A61" w:rsidP="009C0A61">
      <w:pPr>
        <w:pStyle w:val="titoloprinc0"/>
        <w:rPr>
          <w:color w:val="002060"/>
        </w:rPr>
      </w:pPr>
      <w:r w:rsidRPr="009C0A61">
        <w:rPr>
          <w:color w:val="002060"/>
        </w:rPr>
        <w:t>GIUDICE SPORTIVO</w:t>
      </w:r>
    </w:p>
    <w:p w14:paraId="21A6232F"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7DA07DF0" w14:textId="77777777" w:rsidR="009C0A61" w:rsidRPr="009C0A61" w:rsidRDefault="009C0A61" w:rsidP="009C0A61">
      <w:pPr>
        <w:pStyle w:val="titolo10"/>
        <w:rPr>
          <w:color w:val="002060"/>
        </w:rPr>
      </w:pPr>
      <w:r w:rsidRPr="009C0A61">
        <w:rPr>
          <w:color w:val="002060"/>
        </w:rPr>
        <w:t xml:space="preserve">GARE DEL 20/12/2024 </w:t>
      </w:r>
    </w:p>
    <w:p w14:paraId="110C656A" w14:textId="77777777" w:rsidR="009C0A61" w:rsidRPr="009C0A61" w:rsidRDefault="009C0A61" w:rsidP="009C0A61">
      <w:pPr>
        <w:pStyle w:val="titolo7a"/>
        <w:rPr>
          <w:color w:val="002060"/>
        </w:rPr>
      </w:pPr>
      <w:r w:rsidRPr="009C0A61">
        <w:rPr>
          <w:color w:val="002060"/>
        </w:rPr>
        <w:t xml:space="preserve">PROVVEDIMENTI DISCIPLINARI </w:t>
      </w:r>
    </w:p>
    <w:p w14:paraId="239B4556"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6BFC611" w14:textId="77777777" w:rsidR="009C0A61" w:rsidRPr="009C0A61" w:rsidRDefault="009C0A61" w:rsidP="009C0A61">
      <w:pPr>
        <w:pStyle w:val="titolo30"/>
        <w:rPr>
          <w:color w:val="002060"/>
        </w:rPr>
      </w:pPr>
      <w:r w:rsidRPr="009C0A61">
        <w:rPr>
          <w:color w:val="002060"/>
        </w:rPr>
        <w:t xml:space="preserve">SOCIETA' </w:t>
      </w:r>
    </w:p>
    <w:p w14:paraId="561E3B23" w14:textId="77777777" w:rsidR="009C0A61" w:rsidRPr="009C0A61" w:rsidRDefault="009C0A61" w:rsidP="009C0A61">
      <w:pPr>
        <w:pStyle w:val="titolo20"/>
        <w:rPr>
          <w:color w:val="002060"/>
        </w:rPr>
      </w:pPr>
      <w:r w:rsidRPr="009C0A61">
        <w:rPr>
          <w:color w:val="002060"/>
        </w:rPr>
        <w:t xml:space="preserve">AMMENDA </w:t>
      </w:r>
    </w:p>
    <w:p w14:paraId="60CF9A0F"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Euro 80,00 POL.CAGLI SPORT ASSOCIATI </w:t>
      </w:r>
      <w:r w:rsidRPr="009C0A61">
        <w:rPr>
          <w:color w:val="002060"/>
        </w:rPr>
        <w:br/>
        <w:t xml:space="preserve">Per comportamento offensivo del proprio pubblico nei confronti della terna arbitrale. </w:t>
      </w:r>
    </w:p>
    <w:p w14:paraId="17562451" w14:textId="77777777" w:rsidR="009C0A61" w:rsidRPr="009C0A61" w:rsidRDefault="009C0A61" w:rsidP="009C0A61">
      <w:pPr>
        <w:pStyle w:val="diffida"/>
        <w:spacing w:before="80" w:beforeAutospacing="0" w:after="40" w:afterAutospacing="0"/>
        <w:jc w:val="left"/>
        <w:rPr>
          <w:color w:val="002060"/>
        </w:rPr>
      </w:pPr>
      <w:r w:rsidRPr="009C0A61">
        <w:rPr>
          <w:color w:val="002060"/>
        </w:rPr>
        <w:br/>
        <w:t xml:space="preserve">Euro 80,00 SAMBENEDETTESE C5 SSDARL </w:t>
      </w:r>
      <w:r w:rsidRPr="009C0A61">
        <w:rPr>
          <w:color w:val="002060"/>
        </w:rPr>
        <w:br/>
        <w:t xml:space="preserve">Per comportamento offensivo del proprio pubblico nei confronti della terna arbitrale. </w:t>
      </w:r>
    </w:p>
    <w:p w14:paraId="5EBBFC5C" w14:textId="77777777" w:rsidR="009C0A61" w:rsidRPr="009C0A61" w:rsidRDefault="009C0A61" w:rsidP="009C0A61">
      <w:pPr>
        <w:pStyle w:val="titolo30"/>
        <w:rPr>
          <w:color w:val="002060"/>
        </w:rPr>
      </w:pPr>
      <w:r w:rsidRPr="009C0A61">
        <w:rPr>
          <w:color w:val="002060"/>
        </w:rPr>
        <w:t xml:space="preserve">DIRIGENTI </w:t>
      </w:r>
    </w:p>
    <w:p w14:paraId="6CCD3374" w14:textId="77777777" w:rsidR="009C0A61" w:rsidRPr="009C0A61" w:rsidRDefault="009C0A61" w:rsidP="009C0A61">
      <w:pPr>
        <w:pStyle w:val="titolo20"/>
        <w:rPr>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09C1E70" w14:textId="77777777" w:rsidTr="00850FC8">
        <w:tc>
          <w:tcPr>
            <w:tcW w:w="2200" w:type="dxa"/>
            <w:tcMar>
              <w:top w:w="20" w:type="dxa"/>
              <w:left w:w="20" w:type="dxa"/>
              <w:bottom w:w="20" w:type="dxa"/>
              <w:right w:w="20" w:type="dxa"/>
            </w:tcMar>
            <w:vAlign w:val="center"/>
            <w:hideMark/>
          </w:tcPr>
          <w:p w14:paraId="173BE7C6" w14:textId="77777777" w:rsidR="009C0A61" w:rsidRPr="009C0A61" w:rsidRDefault="009C0A61" w:rsidP="00850FC8">
            <w:pPr>
              <w:pStyle w:val="movimento"/>
              <w:rPr>
                <w:color w:val="002060"/>
              </w:rPr>
            </w:pPr>
            <w:r w:rsidRPr="009C0A61">
              <w:rPr>
                <w:color w:val="002060"/>
              </w:rPr>
              <w:t>MORETTI MAURILIO</w:t>
            </w:r>
          </w:p>
        </w:tc>
        <w:tc>
          <w:tcPr>
            <w:tcW w:w="2200" w:type="dxa"/>
            <w:tcMar>
              <w:top w:w="20" w:type="dxa"/>
              <w:left w:w="20" w:type="dxa"/>
              <w:bottom w:w="20" w:type="dxa"/>
              <w:right w:w="20" w:type="dxa"/>
            </w:tcMar>
            <w:vAlign w:val="center"/>
            <w:hideMark/>
          </w:tcPr>
          <w:p w14:paraId="7037495B" w14:textId="77777777" w:rsidR="009C0A61" w:rsidRPr="009C0A61" w:rsidRDefault="009C0A61" w:rsidP="00850FC8">
            <w:pPr>
              <w:pStyle w:val="movimento2"/>
              <w:rPr>
                <w:color w:val="002060"/>
              </w:rPr>
            </w:pPr>
            <w:r w:rsidRPr="009C0A61">
              <w:rPr>
                <w:color w:val="002060"/>
              </w:rPr>
              <w:t xml:space="preserve">(GAGLIOLE CALCIO A 5) </w:t>
            </w:r>
          </w:p>
        </w:tc>
        <w:tc>
          <w:tcPr>
            <w:tcW w:w="800" w:type="dxa"/>
            <w:tcMar>
              <w:top w:w="20" w:type="dxa"/>
              <w:left w:w="20" w:type="dxa"/>
              <w:bottom w:w="20" w:type="dxa"/>
              <w:right w:w="20" w:type="dxa"/>
            </w:tcMar>
            <w:vAlign w:val="center"/>
            <w:hideMark/>
          </w:tcPr>
          <w:p w14:paraId="14060B4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6EAF61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EEE8CCB" w14:textId="77777777" w:rsidR="009C0A61" w:rsidRPr="009C0A61" w:rsidRDefault="009C0A61" w:rsidP="00850FC8">
            <w:pPr>
              <w:pStyle w:val="movimento2"/>
              <w:rPr>
                <w:color w:val="002060"/>
              </w:rPr>
            </w:pPr>
            <w:r w:rsidRPr="009C0A61">
              <w:rPr>
                <w:color w:val="002060"/>
              </w:rPr>
              <w:t> </w:t>
            </w:r>
          </w:p>
        </w:tc>
      </w:tr>
    </w:tbl>
    <w:p w14:paraId="60488E98"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5A934A3D" w14:textId="77777777" w:rsidR="009C0A61" w:rsidRPr="009C0A61" w:rsidRDefault="009C0A61" w:rsidP="009C0A61">
      <w:pPr>
        <w:pStyle w:val="titolo20"/>
        <w:rPr>
          <w:color w:val="002060"/>
        </w:rPr>
      </w:pPr>
      <w:r w:rsidRPr="009C0A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47DA01F" w14:textId="77777777" w:rsidTr="00850FC8">
        <w:tc>
          <w:tcPr>
            <w:tcW w:w="2200" w:type="dxa"/>
            <w:tcMar>
              <w:top w:w="20" w:type="dxa"/>
              <w:left w:w="20" w:type="dxa"/>
              <w:bottom w:w="20" w:type="dxa"/>
              <w:right w:w="20" w:type="dxa"/>
            </w:tcMar>
            <w:vAlign w:val="center"/>
            <w:hideMark/>
          </w:tcPr>
          <w:p w14:paraId="5F93EB03" w14:textId="77777777" w:rsidR="009C0A61" w:rsidRPr="009C0A61" w:rsidRDefault="009C0A61" w:rsidP="00850FC8">
            <w:pPr>
              <w:pStyle w:val="movimento"/>
              <w:rPr>
                <w:color w:val="002060"/>
              </w:rPr>
            </w:pPr>
            <w:r w:rsidRPr="009C0A61">
              <w:rPr>
                <w:color w:val="002060"/>
              </w:rPr>
              <w:t>RENKI NAZARENO THOMAS</w:t>
            </w:r>
          </w:p>
        </w:tc>
        <w:tc>
          <w:tcPr>
            <w:tcW w:w="2200" w:type="dxa"/>
            <w:tcMar>
              <w:top w:w="20" w:type="dxa"/>
              <w:left w:w="20" w:type="dxa"/>
              <w:bottom w:w="20" w:type="dxa"/>
              <w:right w:w="20" w:type="dxa"/>
            </w:tcMar>
            <w:vAlign w:val="center"/>
            <w:hideMark/>
          </w:tcPr>
          <w:p w14:paraId="48ABBEA9" w14:textId="77777777" w:rsidR="009C0A61" w:rsidRPr="009C0A61" w:rsidRDefault="009C0A61" w:rsidP="00850FC8">
            <w:pPr>
              <w:pStyle w:val="movimento2"/>
              <w:rPr>
                <w:color w:val="002060"/>
              </w:rPr>
            </w:pPr>
            <w:r w:rsidRPr="009C0A61">
              <w:rPr>
                <w:color w:val="002060"/>
              </w:rPr>
              <w:t xml:space="preserve">(BAYER CAPPUCCINI) </w:t>
            </w:r>
          </w:p>
        </w:tc>
        <w:tc>
          <w:tcPr>
            <w:tcW w:w="800" w:type="dxa"/>
            <w:tcMar>
              <w:top w:w="20" w:type="dxa"/>
              <w:left w:w="20" w:type="dxa"/>
              <w:bottom w:w="20" w:type="dxa"/>
              <w:right w:w="20" w:type="dxa"/>
            </w:tcMar>
            <w:vAlign w:val="center"/>
            <w:hideMark/>
          </w:tcPr>
          <w:p w14:paraId="7FBE3AC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FE2A968" w14:textId="77777777" w:rsidR="009C0A61" w:rsidRPr="009C0A61" w:rsidRDefault="009C0A61" w:rsidP="00850FC8">
            <w:pPr>
              <w:pStyle w:val="movimento"/>
              <w:rPr>
                <w:color w:val="002060"/>
              </w:rPr>
            </w:pPr>
            <w:r w:rsidRPr="009C0A61">
              <w:rPr>
                <w:color w:val="002060"/>
              </w:rPr>
              <w:t>MAGGIOLI LUCA</w:t>
            </w:r>
          </w:p>
        </w:tc>
        <w:tc>
          <w:tcPr>
            <w:tcW w:w="2200" w:type="dxa"/>
            <w:tcMar>
              <w:top w:w="20" w:type="dxa"/>
              <w:left w:w="20" w:type="dxa"/>
              <w:bottom w:w="20" w:type="dxa"/>
              <w:right w:w="20" w:type="dxa"/>
            </w:tcMar>
            <w:vAlign w:val="center"/>
            <w:hideMark/>
          </w:tcPr>
          <w:p w14:paraId="7589DA03" w14:textId="77777777" w:rsidR="009C0A61" w:rsidRPr="009C0A61" w:rsidRDefault="009C0A61" w:rsidP="00850FC8">
            <w:pPr>
              <w:pStyle w:val="movimento2"/>
              <w:rPr>
                <w:color w:val="002060"/>
              </w:rPr>
            </w:pPr>
            <w:r w:rsidRPr="009C0A61">
              <w:rPr>
                <w:color w:val="002060"/>
              </w:rPr>
              <w:t xml:space="preserve">(POL.CAGLI SPORT ASSOCIATI) </w:t>
            </w:r>
          </w:p>
        </w:tc>
      </w:tr>
      <w:tr w:rsidR="009C0A61" w:rsidRPr="009C0A61" w14:paraId="580ABBCD" w14:textId="77777777" w:rsidTr="00850FC8">
        <w:tc>
          <w:tcPr>
            <w:tcW w:w="2200" w:type="dxa"/>
            <w:tcMar>
              <w:top w:w="20" w:type="dxa"/>
              <w:left w:w="20" w:type="dxa"/>
              <w:bottom w:w="20" w:type="dxa"/>
              <w:right w:w="20" w:type="dxa"/>
            </w:tcMar>
            <w:vAlign w:val="center"/>
            <w:hideMark/>
          </w:tcPr>
          <w:p w14:paraId="2274A8D8" w14:textId="77777777" w:rsidR="009C0A61" w:rsidRPr="009C0A61" w:rsidRDefault="009C0A61" w:rsidP="00850FC8">
            <w:pPr>
              <w:pStyle w:val="movimento"/>
              <w:rPr>
                <w:color w:val="002060"/>
              </w:rPr>
            </w:pPr>
            <w:r w:rsidRPr="009C0A61">
              <w:rPr>
                <w:color w:val="002060"/>
              </w:rPr>
              <w:t>PALAZZI FEDERICO</w:t>
            </w:r>
          </w:p>
        </w:tc>
        <w:tc>
          <w:tcPr>
            <w:tcW w:w="2200" w:type="dxa"/>
            <w:tcMar>
              <w:top w:w="20" w:type="dxa"/>
              <w:left w:w="20" w:type="dxa"/>
              <w:bottom w:w="20" w:type="dxa"/>
              <w:right w:w="20" w:type="dxa"/>
            </w:tcMar>
            <w:vAlign w:val="center"/>
            <w:hideMark/>
          </w:tcPr>
          <w:p w14:paraId="707E294D" w14:textId="77777777" w:rsidR="009C0A61" w:rsidRPr="009C0A61" w:rsidRDefault="009C0A61" w:rsidP="00850FC8">
            <w:pPr>
              <w:pStyle w:val="movimento2"/>
              <w:rPr>
                <w:color w:val="002060"/>
              </w:rPr>
            </w:pPr>
            <w:r w:rsidRPr="009C0A61">
              <w:rPr>
                <w:color w:val="002060"/>
              </w:rPr>
              <w:t xml:space="preserve">(U.S. FORTUNA FANO) </w:t>
            </w:r>
          </w:p>
        </w:tc>
        <w:tc>
          <w:tcPr>
            <w:tcW w:w="800" w:type="dxa"/>
            <w:tcMar>
              <w:top w:w="20" w:type="dxa"/>
              <w:left w:w="20" w:type="dxa"/>
              <w:bottom w:w="20" w:type="dxa"/>
              <w:right w:w="20" w:type="dxa"/>
            </w:tcMar>
            <w:vAlign w:val="center"/>
            <w:hideMark/>
          </w:tcPr>
          <w:p w14:paraId="3303701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5EF618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B7DE6C3" w14:textId="77777777" w:rsidR="009C0A61" w:rsidRPr="009C0A61" w:rsidRDefault="009C0A61" w:rsidP="00850FC8">
            <w:pPr>
              <w:pStyle w:val="movimento2"/>
              <w:rPr>
                <w:color w:val="002060"/>
              </w:rPr>
            </w:pPr>
            <w:r w:rsidRPr="009C0A61">
              <w:rPr>
                <w:color w:val="002060"/>
              </w:rPr>
              <w:t> </w:t>
            </w:r>
          </w:p>
        </w:tc>
      </w:tr>
    </w:tbl>
    <w:p w14:paraId="2ED39625" w14:textId="77777777" w:rsidR="009C0A61" w:rsidRPr="009C0A61" w:rsidRDefault="009C0A61" w:rsidP="009C0A61">
      <w:pPr>
        <w:pStyle w:val="titolo20"/>
        <w:rPr>
          <w:rFonts w:eastAsiaTheme="minorEastAsia"/>
          <w:color w:val="002060"/>
        </w:rPr>
      </w:pPr>
      <w:r w:rsidRPr="009C0A61">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EA45400" w14:textId="77777777" w:rsidTr="00850FC8">
        <w:tc>
          <w:tcPr>
            <w:tcW w:w="2200" w:type="dxa"/>
            <w:tcMar>
              <w:top w:w="20" w:type="dxa"/>
              <w:left w:w="20" w:type="dxa"/>
              <w:bottom w:w="20" w:type="dxa"/>
              <w:right w:w="20" w:type="dxa"/>
            </w:tcMar>
            <w:vAlign w:val="center"/>
            <w:hideMark/>
          </w:tcPr>
          <w:p w14:paraId="0633C7C9" w14:textId="77777777" w:rsidR="009C0A61" w:rsidRPr="009C0A61" w:rsidRDefault="009C0A61" w:rsidP="00850FC8">
            <w:pPr>
              <w:pStyle w:val="movimento"/>
              <w:rPr>
                <w:color w:val="002060"/>
              </w:rPr>
            </w:pPr>
            <w:r w:rsidRPr="009C0A61">
              <w:rPr>
                <w:color w:val="002060"/>
              </w:rPr>
              <w:t>CASSARO GIACOMO</w:t>
            </w:r>
          </w:p>
        </w:tc>
        <w:tc>
          <w:tcPr>
            <w:tcW w:w="2200" w:type="dxa"/>
            <w:tcMar>
              <w:top w:w="20" w:type="dxa"/>
              <w:left w:w="20" w:type="dxa"/>
              <w:bottom w:w="20" w:type="dxa"/>
              <w:right w:w="20" w:type="dxa"/>
            </w:tcMar>
            <w:vAlign w:val="center"/>
            <w:hideMark/>
          </w:tcPr>
          <w:p w14:paraId="0B84224B" w14:textId="77777777" w:rsidR="009C0A61" w:rsidRPr="009C0A61" w:rsidRDefault="009C0A61" w:rsidP="00850FC8">
            <w:pPr>
              <w:pStyle w:val="movimento2"/>
              <w:rPr>
                <w:color w:val="002060"/>
              </w:rPr>
            </w:pPr>
            <w:r w:rsidRPr="009C0A61">
              <w:rPr>
                <w:color w:val="002060"/>
              </w:rPr>
              <w:t xml:space="preserve">(MONTELUPONE CALCIO A 5) </w:t>
            </w:r>
          </w:p>
        </w:tc>
        <w:tc>
          <w:tcPr>
            <w:tcW w:w="800" w:type="dxa"/>
            <w:tcMar>
              <w:top w:w="20" w:type="dxa"/>
              <w:left w:w="20" w:type="dxa"/>
              <w:bottom w:w="20" w:type="dxa"/>
              <w:right w:w="20" w:type="dxa"/>
            </w:tcMar>
            <w:vAlign w:val="center"/>
            <w:hideMark/>
          </w:tcPr>
          <w:p w14:paraId="67245A8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8B1F197" w14:textId="77777777" w:rsidR="009C0A61" w:rsidRPr="009C0A61" w:rsidRDefault="009C0A61" w:rsidP="00850FC8">
            <w:pPr>
              <w:pStyle w:val="movimento"/>
              <w:rPr>
                <w:color w:val="002060"/>
              </w:rPr>
            </w:pPr>
            <w:r w:rsidRPr="009C0A61">
              <w:rPr>
                <w:color w:val="002060"/>
              </w:rPr>
              <w:t>GIORDANO RENATO</w:t>
            </w:r>
          </w:p>
        </w:tc>
        <w:tc>
          <w:tcPr>
            <w:tcW w:w="2200" w:type="dxa"/>
            <w:tcMar>
              <w:top w:w="20" w:type="dxa"/>
              <w:left w:w="20" w:type="dxa"/>
              <w:bottom w:w="20" w:type="dxa"/>
              <w:right w:w="20" w:type="dxa"/>
            </w:tcMar>
            <w:vAlign w:val="center"/>
            <w:hideMark/>
          </w:tcPr>
          <w:p w14:paraId="5D8E140E" w14:textId="77777777" w:rsidR="009C0A61" w:rsidRPr="009C0A61" w:rsidRDefault="009C0A61" w:rsidP="00850FC8">
            <w:pPr>
              <w:pStyle w:val="movimento2"/>
              <w:rPr>
                <w:color w:val="002060"/>
              </w:rPr>
            </w:pPr>
            <w:r w:rsidRPr="009C0A61">
              <w:rPr>
                <w:color w:val="002060"/>
              </w:rPr>
              <w:t xml:space="preserve">(PIETRALACROCE 73) </w:t>
            </w:r>
          </w:p>
        </w:tc>
      </w:tr>
      <w:tr w:rsidR="009C0A61" w:rsidRPr="009C0A61" w14:paraId="08A6CB4A" w14:textId="77777777" w:rsidTr="00850FC8">
        <w:tc>
          <w:tcPr>
            <w:tcW w:w="2200" w:type="dxa"/>
            <w:tcMar>
              <w:top w:w="20" w:type="dxa"/>
              <w:left w:w="20" w:type="dxa"/>
              <w:bottom w:w="20" w:type="dxa"/>
              <w:right w:w="20" w:type="dxa"/>
            </w:tcMar>
            <w:vAlign w:val="center"/>
            <w:hideMark/>
          </w:tcPr>
          <w:p w14:paraId="71374197" w14:textId="77777777" w:rsidR="009C0A61" w:rsidRPr="009C0A61" w:rsidRDefault="009C0A61" w:rsidP="00850FC8">
            <w:pPr>
              <w:pStyle w:val="movimento"/>
              <w:rPr>
                <w:color w:val="002060"/>
              </w:rPr>
            </w:pPr>
            <w:r w:rsidRPr="009C0A61">
              <w:rPr>
                <w:color w:val="002060"/>
              </w:rPr>
              <w:t>LOMBARDI MICHELE</w:t>
            </w:r>
          </w:p>
        </w:tc>
        <w:tc>
          <w:tcPr>
            <w:tcW w:w="2200" w:type="dxa"/>
            <w:tcMar>
              <w:top w:w="20" w:type="dxa"/>
              <w:left w:w="20" w:type="dxa"/>
              <w:bottom w:w="20" w:type="dxa"/>
              <w:right w:w="20" w:type="dxa"/>
            </w:tcMar>
            <w:vAlign w:val="center"/>
            <w:hideMark/>
          </w:tcPr>
          <w:p w14:paraId="6FDC2388" w14:textId="77777777" w:rsidR="009C0A61" w:rsidRPr="009C0A61" w:rsidRDefault="009C0A61" w:rsidP="00850FC8">
            <w:pPr>
              <w:pStyle w:val="movimento2"/>
              <w:rPr>
                <w:color w:val="002060"/>
              </w:rPr>
            </w:pPr>
            <w:r w:rsidRPr="009C0A61">
              <w:rPr>
                <w:color w:val="002060"/>
              </w:rPr>
              <w:t xml:space="preserve">(PIETRALACROCE 73) </w:t>
            </w:r>
          </w:p>
        </w:tc>
        <w:tc>
          <w:tcPr>
            <w:tcW w:w="800" w:type="dxa"/>
            <w:tcMar>
              <w:top w:w="20" w:type="dxa"/>
              <w:left w:w="20" w:type="dxa"/>
              <w:bottom w:w="20" w:type="dxa"/>
              <w:right w:w="20" w:type="dxa"/>
            </w:tcMar>
            <w:vAlign w:val="center"/>
            <w:hideMark/>
          </w:tcPr>
          <w:p w14:paraId="6B4C04F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E67CC4D" w14:textId="77777777" w:rsidR="009C0A61" w:rsidRPr="009C0A61" w:rsidRDefault="009C0A61" w:rsidP="00850FC8">
            <w:pPr>
              <w:pStyle w:val="movimento"/>
              <w:rPr>
                <w:color w:val="002060"/>
              </w:rPr>
            </w:pPr>
            <w:r w:rsidRPr="009C0A61">
              <w:rPr>
                <w:color w:val="002060"/>
              </w:rPr>
              <w:t>MINDOLI GIAMPIERO</w:t>
            </w:r>
          </w:p>
        </w:tc>
        <w:tc>
          <w:tcPr>
            <w:tcW w:w="2200" w:type="dxa"/>
            <w:tcMar>
              <w:top w:w="20" w:type="dxa"/>
              <w:left w:w="20" w:type="dxa"/>
              <w:bottom w:w="20" w:type="dxa"/>
              <w:right w:w="20" w:type="dxa"/>
            </w:tcMar>
            <w:vAlign w:val="center"/>
            <w:hideMark/>
          </w:tcPr>
          <w:p w14:paraId="4F158BF3" w14:textId="77777777" w:rsidR="009C0A61" w:rsidRPr="009C0A61" w:rsidRDefault="009C0A61" w:rsidP="00850FC8">
            <w:pPr>
              <w:pStyle w:val="movimento2"/>
              <w:rPr>
                <w:color w:val="002060"/>
              </w:rPr>
            </w:pPr>
            <w:r w:rsidRPr="009C0A61">
              <w:rPr>
                <w:color w:val="002060"/>
              </w:rPr>
              <w:t xml:space="preserve">(SAMBENEDETTESE C5 SSDARL) </w:t>
            </w:r>
          </w:p>
        </w:tc>
      </w:tr>
    </w:tbl>
    <w:p w14:paraId="01D1797A" w14:textId="77777777" w:rsidR="009C0A61" w:rsidRPr="009C0A61" w:rsidRDefault="009C0A61" w:rsidP="009C0A61">
      <w:pPr>
        <w:pStyle w:val="titolo20"/>
        <w:rPr>
          <w:rFonts w:eastAsiaTheme="minorEastAsia"/>
          <w:color w:val="002060"/>
        </w:rPr>
      </w:pPr>
      <w:r w:rsidRPr="009C0A6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B4BA9A0" w14:textId="77777777" w:rsidTr="00850FC8">
        <w:tc>
          <w:tcPr>
            <w:tcW w:w="2200" w:type="dxa"/>
            <w:tcMar>
              <w:top w:w="20" w:type="dxa"/>
              <w:left w:w="20" w:type="dxa"/>
              <w:bottom w:w="20" w:type="dxa"/>
              <w:right w:w="20" w:type="dxa"/>
            </w:tcMar>
            <w:vAlign w:val="center"/>
            <w:hideMark/>
          </w:tcPr>
          <w:p w14:paraId="5C2DFB82" w14:textId="77777777" w:rsidR="009C0A61" w:rsidRPr="009C0A61" w:rsidRDefault="009C0A61" w:rsidP="00850FC8">
            <w:pPr>
              <w:pStyle w:val="movimento"/>
              <w:rPr>
                <w:color w:val="002060"/>
              </w:rPr>
            </w:pPr>
            <w:r w:rsidRPr="009C0A61">
              <w:rPr>
                <w:color w:val="002060"/>
              </w:rPr>
              <w:t>DISARNO EMILIANO</w:t>
            </w:r>
          </w:p>
        </w:tc>
        <w:tc>
          <w:tcPr>
            <w:tcW w:w="2200" w:type="dxa"/>
            <w:tcMar>
              <w:top w:w="20" w:type="dxa"/>
              <w:left w:w="20" w:type="dxa"/>
              <w:bottom w:w="20" w:type="dxa"/>
              <w:right w:w="20" w:type="dxa"/>
            </w:tcMar>
            <w:vAlign w:val="center"/>
            <w:hideMark/>
          </w:tcPr>
          <w:p w14:paraId="6B16A14A" w14:textId="77777777" w:rsidR="009C0A61" w:rsidRPr="009C0A61" w:rsidRDefault="009C0A61" w:rsidP="00850FC8">
            <w:pPr>
              <w:pStyle w:val="movimento2"/>
              <w:rPr>
                <w:color w:val="002060"/>
              </w:rPr>
            </w:pPr>
            <w:r w:rsidRPr="009C0A61">
              <w:rPr>
                <w:color w:val="002060"/>
              </w:rPr>
              <w:t xml:space="preserve">(U.S. FORTUNA FANO) </w:t>
            </w:r>
          </w:p>
        </w:tc>
        <w:tc>
          <w:tcPr>
            <w:tcW w:w="800" w:type="dxa"/>
            <w:tcMar>
              <w:top w:w="20" w:type="dxa"/>
              <w:left w:w="20" w:type="dxa"/>
              <w:bottom w:w="20" w:type="dxa"/>
              <w:right w:w="20" w:type="dxa"/>
            </w:tcMar>
            <w:vAlign w:val="center"/>
            <w:hideMark/>
          </w:tcPr>
          <w:p w14:paraId="5E36766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A6994F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F842350" w14:textId="77777777" w:rsidR="009C0A61" w:rsidRPr="009C0A61" w:rsidRDefault="009C0A61" w:rsidP="00850FC8">
            <w:pPr>
              <w:pStyle w:val="movimento2"/>
              <w:rPr>
                <w:color w:val="002060"/>
              </w:rPr>
            </w:pPr>
            <w:r w:rsidRPr="009C0A61">
              <w:rPr>
                <w:color w:val="002060"/>
              </w:rPr>
              <w:t> </w:t>
            </w:r>
          </w:p>
        </w:tc>
      </w:tr>
    </w:tbl>
    <w:p w14:paraId="60B738D0" w14:textId="77777777" w:rsidR="009C0A61" w:rsidRPr="009C0A61" w:rsidRDefault="009C0A61" w:rsidP="009C0A61">
      <w:pPr>
        <w:pStyle w:val="titolo20"/>
        <w:rPr>
          <w:rFonts w:eastAsiaTheme="minorEastAsia"/>
          <w:color w:val="002060"/>
        </w:rPr>
      </w:pPr>
      <w:r w:rsidRPr="009C0A6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72DE479" w14:textId="77777777" w:rsidTr="00850FC8">
        <w:tc>
          <w:tcPr>
            <w:tcW w:w="2200" w:type="dxa"/>
            <w:tcMar>
              <w:top w:w="20" w:type="dxa"/>
              <w:left w:w="20" w:type="dxa"/>
              <w:bottom w:w="20" w:type="dxa"/>
              <w:right w:w="20" w:type="dxa"/>
            </w:tcMar>
            <w:vAlign w:val="center"/>
            <w:hideMark/>
          </w:tcPr>
          <w:p w14:paraId="700B6DA9" w14:textId="77777777" w:rsidR="009C0A61" w:rsidRPr="009C0A61" w:rsidRDefault="009C0A61" w:rsidP="00850FC8">
            <w:pPr>
              <w:pStyle w:val="movimento"/>
              <w:rPr>
                <w:color w:val="002060"/>
              </w:rPr>
            </w:pPr>
            <w:proofErr w:type="gramStart"/>
            <w:r w:rsidRPr="009C0A61">
              <w:rPr>
                <w:color w:val="002060"/>
              </w:rPr>
              <w:t>LO</w:t>
            </w:r>
            <w:proofErr w:type="gramEnd"/>
            <w:r w:rsidRPr="009C0A61">
              <w:rPr>
                <w:color w:val="002060"/>
              </w:rPr>
              <w:t xml:space="preserve"> GIUDICE NICOLAS JESUS</w:t>
            </w:r>
          </w:p>
        </w:tc>
        <w:tc>
          <w:tcPr>
            <w:tcW w:w="2200" w:type="dxa"/>
            <w:tcMar>
              <w:top w:w="20" w:type="dxa"/>
              <w:left w:w="20" w:type="dxa"/>
              <w:bottom w:w="20" w:type="dxa"/>
              <w:right w:w="20" w:type="dxa"/>
            </w:tcMar>
            <w:vAlign w:val="center"/>
            <w:hideMark/>
          </w:tcPr>
          <w:p w14:paraId="017ACE08" w14:textId="77777777" w:rsidR="009C0A61" w:rsidRPr="009C0A61" w:rsidRDefault="009C0A61" w:rsidP="00850FC8">
            <w:pPr>
              <w:pStyle w:val="movimento2"/>
              <w:rPr>
                <w:color w:val="002060"/>
              </w:rPr>
            </w:pPr>
            <w:r w:rsidRPr="009C0A61">
              <w:rPr>
                <w:color w:val="002060"/>
              </w:rPr>
              <w:t xml:space="preserve">(GAGLIOLE CALCIO A 5) </w:t>
            </w:r>
          </w:p>
        </w:tc>
        <w:tc>
          <w:tcPr>
            <w:tcW w:w="800" w:type="dxa"/>
            <w:tcMar>
              <w:top w:w="20" w:type="dxa"/>
              <w:left w:w="20" w:type="dxa"/>
              <w:bottom w:w="20" w:type="dxa"/>
              <w:right w:w="20" w:type="dxa"/>
            </w:tcMar>
            <w:vAlign w:val="center"/>
            <w:hideMark/>
          </w:tcPr>
          <w:p w14:paraId="5F3EB01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F6627D" w14:textId="77777777" w:rsidR="009C0A61" w:rsidRPr="009C0A61" w:rsidRDefault="009C0A61" w:rsidP="00850FC8">
            <w:pPr>
              <w:pStyle w:val="movimento"/>
              <w:rPr>
                <w:color w:val="002060"/>
              </w:rPr>
            </w:pPr>
            <w:r w:rsidRPr="009C0A61">
              <w:rPr>
                <w:color w:val="002060"/>
              </w:rPr>
              <w:t>GASPARRONI DANILO</w:t>
            </w:r>
          </w:p>
        </w:tc>
        <w:tc>
          <w:tcPr>
            <w:tcW w:w="2200" w:type="dxa"/>
            <w:tcMar>
              <w:top w:w="20" w:type="dxa"/>
              <w:left w:w="20" w:type="dxa"/>
              <w:bottom w:w="20" w:type="dxa"/>
              <w:right w:w="20" w:type="dxa"/>
            </w:tcMar>
            <w:vAlign w:val="center"/>
            <w:hideMark/>
          </w:tcPr>
          <w:p w14:paraId="412D0537" w14:textId="77777777" w:rsidR="009C0A61" w:rsidRPr="009C0A61" w:rsidRDefault="009C0A61" w:rsidP="00850FC8">
            <w:pPr>
              <w:pStyle w:val="movimento2"/>
              <w:rPr>
                <w:color w:val="002060"/>
              </w:rPr>
            </w:pPr>
            <w:r w:rsidRPr="009C0A61">
              <w:rPr>
                <w:color w:val="002060"/>
              </w:rPr>
              <w:t xml:space="preserve">(PIETRALACROCE 73) </w:t>
            </w:r>
          </w:p>
        </w:tc>
      </w:tr>
      <w:tr w:rsidR="009C0A61" w:rsidRPr="009C0A61" w14:paraId="6022EF71" w14:textId="77777777" w:rsidTr="00850FC8">
        <w:tc>
          <w:tcPr>
            <w:tcW w:w="2200" w:type="dxa"/>
            <w:tcMar>
              <w:top w:w="20" w:type="dxa"/>
              <w:left w:w="20" w:type="dxa"/>
              <w:bottom w:w="20" w:type="dxa"/>
              <w:right w:w="20" w:type="dxa"/>
            </w:tcMar>
            <w:vAlign w:val="center"/>
            <w:hideMark/>
          </w:tcPr>
          <w:p w14:paraId="36A2F077" w14:textId="77777777" w:rsidR="009C0A61" w:rsidRPr="009C0A61" w:rsidRDefault="009C0A61" w:rsidP="00850FC8">
            <w:pPr>
              <w:pStyle w:val="movimento"/>
              <w:rPr>
                <w:color w:val="002060"/>
              </w:rPr>
            </w:pPr>
            <w:r w:rsidRPr="009C0A61">
              <w:rPr>
                <w:color w:val="002060"/>
              </w:rPr>
              <w:t>MARCHIONNI FRANCESCO</w:t>
            </w:r>
          </w:p>
        </w:tc>
        <w:tc>
          <w:tcPr>
            <w:tcW w:w="2200" w:type="dxa"/>
            <w:tcMar>
              <w:top w:w="20" w:type="dxa"/>
              <w:left w:w="20" w:type="dxa"/>
              <w:bottom w:w="20" w:type="dxa"/>
              <w:right w:w="20" w:type="dxa"/>
            </w:tcMar>
            <w:vAlign w:val="center"/>
            <w:hideMark/>
          </w:tcPr>
          <w:p w14:paraId="23EFDE79" w14:textId="77777777" w:rsidR="009C0A61" w:rsidRPr="009C0A61" w:rsidRDefault="009C0A61" w:rsidP="00850FC8">
            <w:pPr>
              <w:pStyle w:val="movimento2"/>
              <w:rPr>
                <w:color w:val="002060"/>
              </w:rPr>
            </w:pPr>
            <w:r w:rsidRPr="009C0A61">
              <w:rPr>
                <w:color w:val="002060"/>
              </w:rPr>
              <w:t xml:space="preserve">(POL.CAGLI SPORT ASSOCIATI) </w:t>
            </w:r>
          </w:p>
        </w:tc>
        <w:tc>
          <w:tcPr>
            <w:tcW w:w="800" w:type="dxa"/>
            <w:tcMar>
              <w:top w:w="20" w:type="dxa"/>
              <w:left w:w="20" w:type="dxa"/>
              <w:bottom w:w="20" w:type="dxa"/>
              <w:right w:w="20" w:type="dxa"/>
            </w:tcMar>
            <w:vAlign w:val="center"/>
            <w:hideMark/>
          </w:tcPr>
          <w:p w14:paraId="4436883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B15ACE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9962555" w14:textId="77777777" w:rsidR="009C0A61" w:rsidRPr="009C0A61" w:rsidRDefault="009C0A61" w:rsidP="00850FC8">
            <w:pPr>
              <w:pStyle w:val="movimento2"/>
              <w:rPr>
                <w:color w:val="002060"/>
              </w:rPr>
            </w:pPr>
            <w:r w:rsidRPr="009C0A61">
              <w:rPr>
                <w:color w:val="002060"/>
              </w:rPr>
              <w:t> </w:t>
            </w:r>
          </w:p>
        </w:tc>
      </w:tr>
    </w:tbl>
    <w:p w14:paraId="3748996B"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05ABC7D" w14:textId="77777777" w:rsidTr="00850FC8">
        <w:tc>
          <w:tcPr>
            <w:tcW w:w="2200" w:type="dxa"/>
            <w:tcMar>
              <w:top w:w="20" w:type="dxa"/>
              <w:left w:w="20" w:type="dxa"/>
              <w:bottom w:w="20" w:type="dxa"/>
              <w:right w:w="20" w:type="dxa"/>
            </w:tcMar>
            <w:vAlign w:val="center"/>
            <w:hideMark/>
          </w:tcPr>
          <w:p w14:paraId="77326FC4" w14:textId="77777777" w:rsidR="009C0A61" w:rsidRPr="009C0A61" w:rsidRDefault="009C0A61" w:rsidP="00850FC8">
            <w:pPr>
              <w:pStyle w:val="movimento"/>
              <w:rPr>
                <w:color w:val="002060"/>
              </w:rPr>
            </w:pPr>
            <w:r w:rsidRPr="009C0A61">
              <w:rPr>
                <w:color w:val="002060"/>
              </w:rPr>
              <w:t>POLVERARI TOMMASO</w:t>
            </w:r>
          </w:p>
        </w:tc>
        <w:tc>
          <w:tcPr>
            <w:tcW w:w="2200" w:type="dxa"/>
            <w:tcMar>
              <w:top w:w="20" w:type="dxa"/>
              <w:left w:w="20" w:type="dxa"/>
              <w:bottom w:w="20" w:type="dxa"/>
              <w:right w:w="20" w:type="dxa"/>
            </w:tcMar>
            <w:vAlign w:val="center"/>
            <w:hideMark/>
          </w:tcPr>
          <w:p w14:paraId="64F6A07F" w14:textId="77777777" w:rsidR="009C0A61" w:rsidRPr="009C0A61" w:rsidRDefault="009C0A61" w:rsidP="00850FC8">
            <w:pPr>
              <w:pStyle w:val="movimento2"/>
              <w:rPr>
                <w:color w:val="002060"/>
              </w:rPr>
            </w:pPr>
            <w:r w:rsidRPr="009C0A61">
              <w:rPr>
                <w:color w:val="002060"/>
              </w:rPr>
              <w:t xml:space="preserve">(AMICI DEL CENTROSOCIO SP.) </w:t>
            </w:r>
          </w:p>
        </w:tc>
        <w:tc>
          <w:tcPr>
            <w:tcW w:w="800" w:type="dxa"/>
            <w:tcMar>
              <w:top w:w="20" w:type="dxa"/>
              <w:left w:w="20" w:type="dxa"/>
              <w:bottom w:w="20" w:type="dxa"/>
              <w:right w:w="20" w:type="dxa"/>
            </w:tcMar>
            <w:vAlign w:val="center"/>
            <w:hideMark/>
          </w:tcPr>
          <w:p w14:paraId="6478105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D188CA9" w14:textId="77777777" w:rsidR="009C0A61" w:rsidRPr="009C0A61" w:rsidRDefault="009C0A61" w:rsidP="00850FC8">
            <w:pPr>
              <w:pStyle w:val="movimento"/>
              <w:rPr>
                <w:color w:val="002060"/>
              </w:rPr>
            </w:pPr>
            <w:r w:rsidRPr="009C0A61">
              <w:rPr>
                <w:color w:val="002060"/>
              </w:rPr>
              <w:t>NAZAROLF CARLOS AUGUSTIN</w:t>
            </w:r>
          </w:p>
        </w:tc>
        <w:tc>
          <w:tcPr>
            <w:tcW w:w="2200" w:type="dxa"/>
            <w:tcMar>
              <w:top w:w="20" w:type="dxa"/>
              <w:left w:w="20" w:type="dxa"/>
              <w:bottom w:w="20" w:type="dxa"/>
              <w:right w:w="20" w:type="dxa"/>
            </w:tcMar>
            <w:vAlign w:val="center"/>
            <w:hideMark/>
          </w:tcPr>
          <w:p w14:paraId="61D9172B" w14:textId="77777777" w:rsidR="009C0A61" w:rsidRPr="009C0A61" w:rsidRDefault="009C0A61" w:rsidP="00850FC8">
            <w:pPr>
              <w:pStyle w:val="movimento2"/>
              <w:rPr>
                <w:color w:val="002060"/>
              </w:rPr>
            </w:pPr>
            <w:r w:rsidRPr="009C0A61">
              <w:rPr>
                <w:color w:val="002060"/>
              </w:rPr>
              <w:t xml:space="preserve">(BAYER CAPPUCCINI) </w:t>
            </w:r>
          </w:p>
        </w:tc>
      </w:tr>
      <w:tr w:rsidR="009C0A61" w:rsidRPr="009C0A61" w14:paraId="190FD72F" w14:textId="77777777" w:rsidTr="00850FC8">
        <w:tc>
          <w:tcPr>
            <w:tcW w:w="2200" w:type="dxa"/>
            <w:tcMar>
              <w:top w:w="20" w:type="dxa"/>
              <w:left w:w="20" w:type="dxa"/>
              <w:bottom w:w="20" w:type="dxa"/>
              <w:right w:w="20" w:type="dxa"/>
            </w:tcMar>
            <w:vAlign w:val="center"/>
            <w:hideMark/>
          </w:tcPr>
          <w:p w14:paraId="13FDE885" w14:textId="77777777" w:rsidR="009C0A61" w:rsidRPr="009C0A61" w:rsidRDefault="009C0A61" w:rsidP="00850FC8">
            <w:pPr>
              <w:pStyle w:val="movimento"/>
              <w:rPr>
                <w:color w:val="002060"/>
              </w:rPr>
            </w:pPr>
            <w:r w:rsidRPr="009C0A61">
              <w:rPr>
                <w:color w:val="002060"/>
              </w:rPr>
              <w:t>FERNANDEZ COBELAS VALENTIN BLAS</w:t>
            </w:r>
          </w:p>
        </w:tc>
        <w:tc>
          <w:tcPr>
            <w:tcW w:w="2200" w:type="dxa"/>
            <w:tcMar>
              <w:top w:w="20" w:type="dxa"/>
              <w:left w:w="20" w:type="dxa"/>
              <w:bottom w:w="20" w:type="dxa"/>
              <w:right w:w="20" w:type="dxa"/>
            </w:tcMar>
            <w:vAlign w:val="center"/>
            <w:hideMark/>
          </w:tcPr>
          <w:p w14:paraId="0ECDF961" w14:textId="77777777" w:rsidR="009C0A61" w:rsidRPr="009C0A61" w:rsidRDefault="009C0A61" w:rsidP="00850FC8">
            <w:pPr>
              <w:pStyle w:val="movimento2"/>
              <w:rPr>
                <w:color w:val="002060"/>
              </w:rPr>
            </w:pPr>
            <w:r w:rsidRPr="009C0A61">
              <w:rPr>
                <w:color w:val="002060"/>
              </w:rPr>
              <w:t xml:space="preserve">(MONTELUPONE CALCIO A 5) </w:t>
            </w:r>
          </w:p>
        </w:tc>
        <w:tc>
          <w:tcPr>
            <w:tcW w:w="800" w:type="dxa"/>
            <w:tcMar>
              <w:top w:w="20" w:type="dxa"/>
              <w:left w:w="20" w:type="dxa"/>
              <w:bottom w:w="20" w:type="dxa"/>
              <w:right w:w="20" w:type="dxa"/>
            </w:tcMar>
            <w:vAlign w:val="center"/>
            <w:hideMark/>
          </w:tcPr>
          <w:p w14:paraId="0EE4C78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9C70584" w14:textId="77777777" w:rsidR="009C0A61" w:rsidRPr="009C0A61" w:rsidRDefault="009C0A61" w:rsidP="00850FC8">
            <w:pPr>
              <w:pStyle w:val="movimento"/>
              <w:rPr>
                <w:color w:val="002060"/>
              </w:rPr>
            </w:pPr>
            <w:r w:rsidRPr="009C0A61">
              <w:rPr>
                <w:color w:val="002060"/>
              </w:rPr>
              <w:t>GIOMBI ANDREA</w:t>
            </w:r>
          </w:p>
        </w:tc>
        <w:tc>
          <w:tcPr>
            <w:tcW w:w="2200" w:type="dxa"/>
            <w:tcMar>
              <w:top w:w="20" w:type="dxa"/>
              <w:left w:w="20" w:type="dxa"/>
              <w:bottom w:w="20" w:type="dxa"/>
              <w:right w:w="20" w:type="dxa"/>
            </w:tcMar>
            <w:vAlign w:val="center"/>
            <w:hideMark/>
          </w:tcPr>
          <w:p w14:paraId="632B8EBD" w14:textId="77777777" w:rsidR="009C0A61" w:rsidRPr="009C0A61" w:rsidRDefault="009C0A61" w:rsidP="00850FC8">
            <w:pPr>
              <w:pStyle w:val="movimento2"/>
              <w:rPr>
                <w:color w:val="002060"/>
              </w:rPr>
            </w:pPr>
            <w:r w:rsidRPr="009C0A61">
              <w:rPr>
                <w:color w:val="002060"/>
              </w:rPr>
              <w:t xml:space="preserve">(PIANACCIO) </w:t>
            </w:r>
          </w:p>
        </w:tc>
      </w:tr>
      <w:tr w:rsidR="009C0A61" w:rsidRPr="009C0A61" w14:paraId="2B443CE1" w14:textId="77777777" w:rsidTr="00850FC8">
        <w:tc>
          <w:tcPr>
            <w:tcW w:w="2200" w:type="dxa"/>
            <w:tcMar>
              <w:top w:w="20" w:type="dxa"/>
              <w:left w:w="20" w:type="dxa"/>
              <w:bottom w:w="20" w:type="dxa"/>
              <w:right w:w="20" w:type="dxa"/>
            </w:tcMar>
            <w:vAlign w:val="center"/>
            <w:hideMark/>
          </w:tcPr>
          <w:p w14:paraId="0FBED67B" w14:textId="77777777" w:rsidR="009C0A61" w:rsidRPr="009C0A61" w:rsidRDefault="009C0A61" w:rsidP="00850FC8">
            <w:pPr>
              <w:pStyle w:val="movimento"/>
              <w:rPr>
                <w:color w:val="002060"/>
              </w:rPr>
            </w:pPr>
            <w:r w:rsidRPr="009C0A61">
              <w:rPr>
                <w:color w:val="002060"/>
              </w:rPr>
              <w:t>BUCCI ENRICO</w:t>
            </w:r>
          </w:p>
        </w:tc>
        <w:tc>
          <w:tcPr>
            <w:tcW w:w="2200" w:type="dxa"/>
            <w:tcMar>
              <w:top w:w="20" w:type="dxa"/>
              <w:left w:w="20" w:type="dxa"/>
              <w:bottom w:w="20" w:type="dxa"/>
              <w:right w:w="20" w:type="dxa"/>
            </w:tcMar>
            <w:vAlign w:val="center"/>
            <w:hideMark/>
          </w:tcPr>
          <w:p w14:paraId="2736ED33" w14:textId="77777777" w:rsidR="009C0A61" w:rsidRPr="009C0A61" w:rsidRDefault="009C0A61" w:rsidP="00850FC8">
            <w:pPr>
              <w:pStyle w:val="movimento2"/>
              <w:rPr>
                <w:color w:val="002060"/>
              </w:rPr>
            </w:pPr>
            <w:r w:rsidRPr="009C0A61">
              <w:rPr>
                <w:color w:val="002060"/>
              </w:rPr>
              <w:t xml:space="preserve">(POL.CAGLI SPORT ASSOCIATI) </w:t>
            </w:r>
          </w:p>
        </w:tc>
        <w:tc>
          <w:tcPr>
            <w:tcW w:w="800" w:type="dxa"/>
            <w:tcMar>
              <w:top w:w="20" w:type="dxa"/>
              <w:left w:w="20" w:type="dxa"/>
              <w:bottom w:w="20" w:type="dxa"/>
              <w:right w:w="20" w:type="dxa"/>
            </w:tcMar>
            <w:vAlign w:val="center"/>
            <w:hideMark/>
          </w:tcPr>
          <w:p w14:paraId="0136801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2DBCB0B" w14:textId="77777777" w:rsidR="009C0A61" w:rsidRPr="009C0A61" w:rsidRDefault="009C0A61" w:rsidP="00850FC8">
            <w:pPr>
              <w:pStyle w:val="movimento"/>
              <w:rPr>
                <w:color w:val="002060"/>
              </w:rPr>
            </w:pPr>
            <w:r w:rsidRPr="009C0A61">
              <w:rPr>
                <w:color w:val="002060"/>
              </w:rPr>
              <w:t>MOCHI MASSIMO</w:t>
            </w:r>
          </w:p>
        </w:tc>
        <w:tc>
          <w:tcPr>
            <w:tcW w:w="2200" w:type="dxa"/>
            <w:tcMar>
              <w:top w:w="20" w:type="dxa"/>
              <w:left w:w="20" w:type="dxa"/>
              <w:bottom w:w="20" w:type="dxa"/>
              <w:right w:w="20" w:type="dxa"/>
            </w:tcMar>
            <w:vAlign w:val="center"/>
            <w:hideMark/>
          </w:tcPr>
          <w:p w14:paraId="650927AE" w14:textId="77777777" w:rsidR="009C0A61" w:rsidRPr="009C0A61" w:rsidRDefault="009C0A61" w:rsidP="00850FC8">
            <w:pPr>
              <w:pStyle w:val="movimento2"/>
              <w:rPr>
                <w:color w:val="002060"/>
              </w:rPr>
            </w:pPr>
            <w:r w:rsidRPr="009C0A61">
              <w:rPr>
                <w:color w:val="002060"/>
              </w:rPr>
              <w:t xml:space="preserve">(POL.CAGLI SPORT ASSOCIATI) </w:t>
            </w:r>
          </w:p>
        </w:tc>
      </w:tr>
      <w:tr w:rsidR="009C0A61" w:rsidRPr="009C0A61" w14:paraId="77E1B8F9" w14:textId="77777777" w:rsidTr="00850FC8">
        <w:tc>
          <w:tcPr>
            <w:tcW w:w="2200" w:type="dxa"/>
            <w:tcMar>
              <w:top w:w="20" w:type="dxa"/>
              <w:left w:w="20" w:type="dxa"/>
              <w:bottom w:w="20" w:type="dxa"/>
              <w:right w:w="20" w:type="dxa"/>
            </w:tcMar>
            <w:vAlign w:val="center"/>
            <w:hideMark/>
          </w:tcPr>
          <w:p w14:paraId="73E04CDE" w14:textId="77777777" w:rsidR="009C0A61" w:rsidRPr="009C0A61" w:rsidRDefault="009C0A61" w:rsidP="00850FC8">
            <w:pPr>
              <w:pStyle w:val="movimento"/>
              <w:rPr>
                <w:color w:val="002060"/>
              </w:rPr>
            </w:pPr>
            <w:r w:rsidRPr="009C0A61">
              <w:rPr>
                <w:color w:val="002060"/>
              </w:rPr>
              <w:t>PASCOLINI PIETRO</w:t>
            </w:r>
          </w:p>
        </w:tc>
        <w:tc>
          <w:tcPr>
            <w:tcW w:w="2200" w:type="dxa"/>
            <w:tcMar>
              <w:top w:w="20" w:type="dxa"/>
              <w:left w:w="20" w:type="dxa"/>
              <w:bottom w:w="20" w:type="dxa"/>
              <w:right w:w="20" w:type="dxa"/>
            </w:tcMar>
            <w:vAlign w:val="center"/>
            <w:hideMark/>
          </w:tcPr>
          <w:p w14:paraId="7EF1C546" w14:textId="77777777" w:rsidR="009C0A61" w:rsidRPr="009C0A61" w:rsidRDefault="009C0A61" w:rsidP="00850FC8">
            <w:pPr>
              <w:pStyle w:val="movimento2"/>
              <w:rPr>
                <w:color w:val="002060"/>
              </w:rPr>
            </w:pPr>
            <w:r w:rsidRPr="009C0A61">
              <w:rPr>
                <w:color w:val="002060"/>
              </w:rPr>
              <w:t xml:space="preserve">(POL.CAGLI SPORT ASSOCIATI) </w:t>
            </w:r>
          </w:p>
        </w:tc>
        <w:tc>
          <w:tcPr>
            <w:tcW w:w="800" w:type="dxa"/>
            <w:tcMar>
              <w:top w:w="20" w:type="dxa"/>
              <w:left w:w="20" w:type="dxa"/>
              <w:bottom w:w="20" w:type="dxa"/>
              <w:right w:w="20" w:type="dxa"/>
            </w:tcMar>
            <w:vAlign w:val="center"/>
            <w:hideMark/>
          </w:tcPr>
          <w:p w14:paraId="1C2A0C8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42FB239" w14:textId="77777777" w:rsidR="009C0A61" w:rsidRPr="009C0A61" w:rsidRDefault="009C0A61" w:rsidP="00850FC8">
            <w:pPr>
              <w:pStyle w:val="movimento"/>
              <w:rPr>
                <w:color w:val="002060"/>
              </w:rPr>
            </w:pPr>
            <w:r w:rsidRPr="009C0A61">
              <w:rPr>
                <w:color w:val="002060"/>
              </w:rPr>
              <w:t>SPECA SIMONE</w:t>
            </w:r>
          </w:p>
        </w:tc>
        <w:tc>
          <w:tcPr>
            <w:tcW w:w="2200" w:type="dxa"/>
            <w:tcMar>
              <w:top w:w="20" w:type="dxa"/>
              <w:left w:w="20" w:type="dxa"/>
              <w:bottom w:w="20" w:type="dxa"/>
              <w:right w:w="20" w:type="dxa"/>
            </w:tcMar>
            <w:vAlign w:val="center"/>
            <w:hideMark/>
          </w:tcPr>
          <w:p w14:paraId="04D4EF01" w14:textId="77777777" w:rsidR="009C0A61" w:rsidRPr="009C0A61" w:rsidRDefault="009C0A61" w:rsidP="00850FC8">
            <w:pPr>
              <w:pStyle w:val="movimento2"/>
              <w:rPr>
                <w:color w:val="002060"/>
              </w:rPr>
            </w:pPr>
            <w:r w:rsidRPr="009C0A61">
              <w:rPr>
                <w:color w:val="002060"/>
              </w:rPr>
              <w:t xml:space="preserve">(SAMBENEDETTESE C5 SSDARL) </w:t>
            </w:r>
          </w:p>
        </w:tc>
      </w:tr>
    </w:tbl>
    <w:p w14:paraId="298230D4"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CA61E04" w14:textId="77777777" w:rsidTr="00850FC8">
        <w:tc>
          <w:tcPr>
            <w:tcW w:w="2200" w:type="dxa"/>
            <w:tcMar>
              <w:top w:w="20" w:type="dxa"/>
              <w:left w:w="20" w:type="dxa"/>
              <w:bottom w:w="20" w:type="dxa"/>
              <w:right w:w="20" w:type="dxa"/>
            </w:tcMar>
            <w:vAlign w:val="center"/>
            <w:hideMark/>
          </w:tcPr>
          <w:p w14:paraId="0297FEF9" w14:textId="77777777" w:rsidR="009C0A61" w:rsidRPr="009C0A61" w:rsidRDefault="009C0A61" w:rsidP="00850FC8">
            <w:pPr>
              <w:pStyle w:val="movimento"/>
              <w:rPr>
                <w:color w:val="002060"/>
              </w:rPr>
            </w:pPr>
            <w:r w:rsidRPr="009C0A61">
              <w:rPr>
                <w:color w:val="002060"/>
              </w:rPr>
              <w:t>LORETI FILIPPO</w:t>
            </w:r>
          </w:p>
        </w:tc>
        <w:tc>
          <w:tcPr>
            <w:tcW w:w="2200" w:type="dxa"/>
            <w:tcMar>
              <w:top w:w="20" w:type="dxa"/>
              <w:left w:w="20" w:type="dxa"/>
              <w:bottom w:w="20" w:type="dxa"/>
              <w:right w:w="20" w:type="dxa"/>
            </w:tcMar>
            <w:vAlign w:val="center"/>
            <w:hideMark/>
          </w:tcPr>
          <w:p w14:paraId="1C1D54A6" w14:textId="77777777" w:rsidR="009C0A61" w:rsidRPr="009C0A61" w:rsidRDefault="009C0A61" w:rsidP="00850FC8">
            <w:pPr>
              <w:pStyle w:val="movimento2"/>
              <w:rPr>
                <w:color w:val="002060"/>
              </w:rPr>
            </w:pPr>
            <w:r w:rsidRPr="009C0A61">
              <w:rPr>
                <w:color w:val="002060"/>
              </w:rPr>
              <w:t xml:space="preserve">(PIETRALACROCE 73) </w:t>
            </w:r>
          </w:p>
        </w:tc>
        <w:tc>
          <w:tcPr>
            <w:tcW w:w="800" w:type="dxa"/>
            <w:tcMar>
              <w:top w:w="20" w:type="dxa"/>
              <w:left w:w="20" w:type="dxa"/>
              <w:bottom w:w="20" w:type="dxa"/>
              <w:right w:w="20" w:type="dxa"/>
            </w:tcMar>
            <w:vAlign w:val="center"/>
            <w:hideMark/>
          </w:tcPr>
          <w:p w14:paraId="2C453502"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60F49E4" w14:textId="77777777" w:rsidR="009C0A61" w:rsidRPr="009C0A61" w:rsidRDefault="009C0A61" w:rsidP="00850FC8">
            <w:pPr>
              <w:pStyle w:val="movimento"/>
              <w:rPr>
                <w:color w:val="002060"/>
              </w:rPr>
            </w:pPr>
            <w:r w:rsidRPr="009C0A61">
              <w:rPr>
                <w:color w:val="002060"/>
              </w:rPr>
              <w:t>COLLETTA GIULIANO</w:t>
            </w:r>
          </w:p>
        </w:tc>
        <w:tc>
          <w:tcPr>
            <w:tcW w:w="2200" w:type="dxa"/>
            <w:tcMar>
              <w:top w:w="20" w:type="dxa"/>
              <w:left w:w="20" w:type="dxa"/>
              <w:bottom w:w="20" w:type="dxa"/>
              <w:right w:w="20" w:type="dxa"/>
            </w:tcMar>
            <w:vAlign w:val="center"/>
            <w:hideMark/>
          </w:tcPr>
          <w:p w14:paraId="4392AA90" w14:textId="77777777" w:rsidR="009C0A61" w:rsidRPr="009C0A61" w:rsidRDefault="009C0A61" w:rsidP="00850FC8">
            <w:pPr>
              <w:pStyle w:val="movimento2"/>
              <w:rPr>
                <w:color w:val="002060"/>
              </w:rPr>
            </w:pPr>
            <w:r w:rsidRPr="009C0A61">
              <w:rPr>
                <w:color w:val="002060"/>
              </w:rPr>
              <w:t xml:space="preserve">(SAMBENEDETTESE C5 SSDARL) </w:t>
            </w:r>
          </w:p>
        </w:tc>
      </w:tr>
      <w:tr w:rsidR="009C0A61" w:rsidRPr="009C0A61" w14:paraId="0DD2C6AE" w14:textId="77777777" w:rsidTr="00850FC8">
        <w:tc>
          <w:tcPr>
            <w:tcW w:w="2200" w:type="dxa"/>
            <w:tcMar>
              <w:top w:w="20" w:type="dxa"/>
              <w:left w:w="20" w:type="dxa"/>
              <w:bottom w:w="20" w:type="dxa"/>
              <w:right w:w="20" w:type="dxa"/>
            </w:tcMar>
            <w:vAlign w:val="center"/>
            <w:hideMark/>
          </w:tcPr>
          <w:p w14:paraId="3BDA7923" w14:textId="77777777" w:rsidR="009C0A61" w:rsidRPr="009C0A61" w:rsidRDefault="009C0A61" w:rsidP="00850FC8">
            <w:pPr>
              <w:pStyle w:val="movimento"/>
              <w:rPr>
                <w:color w:val="002060"/>
              </w:rPr>
            </w:pPr>
            <w:r w:rsidRPr="009C0A61">
              <w:rPr>
                <w:color w:val="002060"/>
              </w:rPr>
              <w:t>PERONI LEONARDO</w:t>
            </w:r>
          </w:p>
        </w:tc>
        <w:tc>
          <w:tcPr>
            <w:tcW w:w="2200" w:type="dxa"/>
            <w:tcMar>
              <w:top w:w="20" w:type="dxa"/>
              <w:left w:w="20" w:type="dxa"/>
              <w:bottom w:w="20" w:type="dxa"/>
              <w:right w:w="20" w:type="dxa"/>
            </w:tcMar>
            <w:vAlign w:val="center"/>
            <w:hideMark/>
          </w:tcPr>
          <w:p w14:paraId="47660CF4" w14:textId="77777777" w:rsidR="009C0A61" w:rsidRPr="009C0A61" w:rsidRDefault="009C0A61" w:rsidP="00850FC8">
            <w:pPr>
              <w:pStyle w:val="movimento2"/>
              <w:rPr>
                <w:color w:val="002060"/>
              </w:rPr>
            </w:pPr>
            <w:r w:rsidRPr="009C0A61">
              <w:rPr>
                <w:color w:val="002060"/>
              </w:rPr>
              <w:t xml:space="preserve">(SAMBENEDETTESE C5 SSDARL) </w:t>
            </w:r>
          </w:p>
        </w:tc>
        <w:tc>
          <w:tcPr>
            <w:tcW w:w="800" w:type="dxa"/>
            <w:tcMar>
              <w:top w:w="20" w:type="dxa"/>
              <w:left w:w="20" w:type="dxa"/>
              <w:bottom w:w="20" w:type="dxa"/>
              <w:right w:w="20" w:type="dxa"/>
            </w:tcMar>
            <w:vAlign w:val="center"/>
            <w:hideMark/>
          </w:tcPr>
          <w:p w14:paraId="310BD34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DB5B83E" w14:textId="77777777" w:rsidR="009C0A61" w:rsidRPr="009C0A61" w:rsidRDefault="009C0A61" w:rsidP="00850FC8">
            <w:pPr>
              <w:pStyle w:val="movimento"/>
              <w:rPr>
                <w:color w:val="002060"/>
              </w:rPr>
            </w:pPr>
            <w:r w:rsidRPr="009C0A61">
              <w:rPr>
                <w:color w:val="002060"/>
              </w:rPr>
              <w:t>PROCACCINI MARCO</w:t>
            </w:r>
          </w:p>
        </w:tc>
        <w:tc>
          <w:tcPr>
            <w:tcW w:w="2200" w:type="dxa"/>
            <w:tcMar>
              <w:top w:w="20" w:type="dxa"/>
              <w:left w:w="20" w:type="dxa"/>
              <w:bottom w:w="20" w:type="dxa"/>
              <w:right w:w="20" w:type="dxa"/>
            </w:tcMar>
            <w:vAlign w:val="center"/>
            <w:hideMark/>
          </w:tcPr>
          <w:p w14:paraId="2F69EDC1" w14:textId="77777777" w:rsidR="009C0A61" w:rsidRPr="009C0A61" w:rsidRDefault="009C0A61" w:rsidP="00850FC8">
            <w:pPr>
              <w:pStyle w:val="movimento2"/>
              <w:rPr>
                <w:color w:val="002060"/>
              </w:rPr>
            </w:pPr>
            <w:r w:rsidRPr="009C0A61">
              <w:rPr>
                <w:color w:val="002060"/>
              </w:rPr>
              <w:t xml:space="preserve">(TRE TORRI A.S.D.) </w:t>
            </w:r>
          </w:p>
        </w:tc>
      </w:tr>
    </w:tbl>
    <w:p w14:paraId="6A1CB236" w14:textId="77777777" w:rsidR="009C0A61" w:rsidRDefault="009C0A61" w:rsidP="009C0A61">
      <w:pPr>
        <w:pStyle w:val="breakline"/>
        <w:rPr>
          <w:rFonts w:eastAsiaTheme="minorEastAsia"/>
          <w:color w:val="002060"/>
        </w:rPr>
      </w:pPr>
    </w:p>
    <w:p w14:paraId="5DEA71DA"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61EAF2F"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586C2C2" w14:textId="77777777" w:rsidR="009C0A61" w:rsidRPr="009C0A61" w:rsidRDefault="009C0A61" w:rsidP="009C0A61">
      <w:pPr>
        <w:pStyle w:val="breakline"/>
        <w:rPr>
          <w:rFonts w:eastAsiaTheme="minorEastAsia"/>
          <w:color w:val="002060"/>
        </w:rPr>
      </w:pPr>
    </w:p>
    <w:p w14:paraId="69EDB9E0" w14:textId="77777777" w:rsidR="009C0A61" w:rsidRPr="009C0A61" w:rsidRDefault="009C0A61" w:rsidP="009C0A61">
      <w:pPr>
        <w:pStyle w:val="titoloprinc0"/>
        <w:rPr>
          <w:color w:val="002060"/>
        </w:rPr>
      </w:pPr>
      <w:r w:rsidRPr="009C0A61">
        <w:rPr>
          <w:color w:val="002060"/>
        </w:rPr>
        <w:t>CLASSIFICA</w:t>
      </w:r>
    </w:p>
    <w:p w14:paraId="6000B4AB" w14:textId="77777777" w:rsidR="009C0A61" w:rsidRPr="009C0A61" w:rsidRDefault="009C0A61" w:rsidP="009C0A61">
      <w:pPr>
        <w:pStyle w:val="breakline"/>
        <w:rPr>
          <w:color w:val="002060"/>
        </w:rPr>
      </w:pPr>
    </w:p>
    <w:p w14:paraId="161FEC59" w14:textId="77777777" w:rsidR="009C0A61" w:rsidRPr="009C0A61" w:rsidRDefault="009C0A61" w:rsidP="009C0A61">
      <w:pPr>
        <w:pStyle w:val="breakline"/>
        <w:rPr>
          <w:color w:val="002060"/>
        </w:rPr>
      </w:pPr>
    </w:p>
    <w:p w14:paraId="61BADF35"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4D2045D2"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DC07"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2E857"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80562"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347C8"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5B2EC"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DFDD3"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4551"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32113"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897EA"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8C6D3" w14:textId="77777777" w:rsidR="009C0A61" w:rsidRPr="009C0A61" w:rsidRDefault="009C0A61" w:rsidP="00850FC8">
            <w:pPr>
              <w:pStyle w:val="headertabella0"/>
              <w:rPr>
                <w:color w:val="002060"/>
              </w:rPr>
            </w:pPr>
            <w:r w:rsidRPr="009C0A61">
              <w:rPr>
                <w:color w:val="002060"/>
              </w:rPr>
              <w:t>PE</w:t>
            </w:r>
          </w:p>
        </w:tc>
      </w:tr>
      <w:tr w:rsidR="009C0A61" w:rsidRPr="009C0A61" w14:paraId="4FB25F63"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2379D4" w14:textId="77777777" w:rsidR="009C0A61" w:rsidRPr="009C0A61" w:rsidRDefault="009C0A61" w:rsidP="00850FC8">
            <w:pPr>
              <w:pStyle w:val="rowtabella0"/>
              <w:rPr>
                <w:color w:val="002060"/>
              </w:rPr>
            </w:pPr>
            <w:r w:rsidRPr="009C0A6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B379"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13A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E0AF"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6C85"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071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5F29" w14:textId="77777777" w:rsidR="009C0A61" w:rsidRPr="009C0A61" w:rsidRDefault="009C0A61" w:rsidP="00850FC8">
            <w:pPr>
              <w:pStyle w:val="rowtabella0"/>
              <w:jc w:val="center"/>
              <w:rPr>
                <w:color w:val="002060"/>
              </w:rPr>
            </w:pPr>
            <w:r w:rsidRPr="009C0A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7A04"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C84A"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9ABF" w14:textId="77777777" w:rsidR="009C0A61" w:rsidRPr="009C0A61" w:rsidRDefault="009C0A61" w:rsidP="00850FC8">
            <w:pPr>
              <w:pStyle w:val="rowtabella0"/>
              <w:jc w:val="center"/>
              <w:rPr>
                <w:color w:val="002060"/>
              </w:rPr>
            </w:pPr>
            <w:r w:rsidRPr="009C0A61">
              <w:rPr>
                <w:color w:val="002060"/>
              </w:rPr>
              <w:t>2</w:t>
            </w:r>
          </w:p>
        </w:tc>
      </w:tr>
      <w:tr w:rsidR="009C0A61" w:rsidRPr="009C0A61" w14:paraId="751A509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2362E" w14:textId="77777777" w:rsidR="009C0A61" w:rsidRPr="009C0A61" w:rsidRDefault="009C0A61" w:rsidP="00850FC8">
            <w:pPr>
              <w:pStyle w:val="rowtabella0"/>
              <w:rPr>
                <w:color w:val="002060"/>
              </w:rPr>
            </w:pPr>
            <w:r w:rsidRPr="009C0A61">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34B0"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23B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42BF"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867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0881"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2551"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4FD8"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ECE1"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64A7" w14:textId="77777777" w:rsidR="009C0A61" w:rsidRPr="009C0A61" w:rsidRDefault="009C0A61" w:rsidP="00850FC8">
            <w:pPr>
              <w:pStyle w:val="rowtabella0"/>
              <w:jc w:val="center"/>
              <w:rPr>
                <w:color w:val="002060"/>
              </w:rPr>
            </w:pPr>
            <w:r w:rsidRPr="009C0A61">
              <w:rPr>
                <w:color w:val="002060"/>
              </w:rPr>
              <w:t>0</w:t>
            </w:r>
          </w:p>
        </w:tc>
      </w:tr>
      <w:tr w:rsidR="009C0A61" w:rsidRPr="009C0A61" w14:paraId="35B19A9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32068" w14:textId="77777777" w:rsidR="009C0A61" w:rsidRPr="009C0A61" w:rsidRDefault="009C0A61" w:rsidP="00850FC8">
            <w:pPr>
              <w:pStyle w:val="rowtabella0"/>
              <w:rPr>
                <w:color w:val="002060"/>
                <w:lang w:val="en-US"/>
              </w:rPr>
            </w:pPr>
            <w:r w:rsidRPr="009C0A61">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DE04"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2E0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6018"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5B7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1A3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2B24"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D885"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5B5B"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8142" w14:textId="77777777" w:rsidR="009C0A61" w:rsidRPr="009C0A61" w:rsidRDefault="009C0A61" w:rsidP="00850FC8">
            <w:pPr>
              <w:pStyle w:val="rowtabella0"/>
              <w:jc w:val="center"/>
              <w:rPr>
                <w:color w:val="002060"/>
              </w:rPr>
            </w:pPr>
            <w:r w:rsidRPr="009C0A61">
              <w:rPr>
                <w:color w:val="002060"/>
              </w:rPr>
              <w:t>0</w:t>
            </w:r>
          </w:p>
        </w:tc>
      </w:tr>
      <w:tr w:rsidR="009C0A61" w:rsidRPr="009C0A61" w14:paraId="2BAFF29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475FB" w14:textId="77777777" w:rsidR="009C0A61" w:rsidRPr="009C0A61" w:rsidRDefault="009C0A61" w:rsidP="00850FC8">
            <w:pPr>
              <w:pStyle w:val="rowtabella0"/>
              <w:rPr>
                <w:color w:val="002060"/>
              </w:rPr>
            </w:pPr>
            <w:r w:rsidRPr="009C0A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2A4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991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4439"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FBC5"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B631"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58C9"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C878"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9F4D"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228A" w14:textId="77777777" w:rsidR="009C0A61" w:rsidRPr="009C0A61" w:rsidRDefault="009C0A61" w:rsidP="00850FC8">
            <w:pPr>
              <w:pStyle w:val="rowtabella0"/>
              <w:jc w:val="center"/>
              <w:rPr>
                <w:color w:val="002060"/>
              </w:rPr>
            </w:pPr>
            <w:r w:rsidRPr="009C0A61">
              <w:rPr>
                <w:color w:val="002060"/>
              </w:rPr>
              <w:t>0</w:t>
            </w:r>
          </w:p>
        </w:tc>
      </w:tr>
      <w:tr w:rsidR="009C0A61" w:rsidRPr="009C0A61" w14:paraId="3CD26BC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B026C" w14:textId="77777777" w:rsidR="009C0A61" w:rsidRPr="009C0A61" w:rsidRDefault="009C0A61" w:rsidP="00850FC8">
            <w:pPr>
              <w:pStyle w:val="rowtabella0"/>
              <w:rPr>
                <w:color w:val="002060"/>
              </w:rPr>
            </w:pPr>
            <w:r w:rsidRPr="009C0A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A21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BA7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BDE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09C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0BD9"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182C3"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4124"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D4CD"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8454" w14:textId="77777777" w:rsidR="009C0A61" w:rsidRPr="009C0A61" w:rsidRDefault="009C0A61" w:rsidP="00850FC8">
            <w:pPr>
              <w:pStyle w:val="rowtabella0"/>
              <w:jc w:val="center"/>
              <w:rPr>
                <w:color w:val="002060"/>
              </w:rPr>
            </w:pPr>
            <w:r w:rsidRPr="009C0A61">
              <w:rPr>
                <w:color w:val="002060"/>
              </w:rPr>
              <w:t>0</w:t>
            </w:r>
          </w:p>
        </w:tc>
      </w:tr>
      <w:tr w:rsidR="009C0A61" w:rsidRPr="009C0A61" w14:paraId="340597E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D5BED" w14:textId="77777777" w:rsidR="009C0A61" w:rsidRPr="009C0A61" w:rsidRDefault="009C0A61" w:rsidP="00850FC8">
            <w:pPr>
              <w:pStyle w:val="rowtabella0"/>
              <w:rPr>
                <w:color w:val="002060"/>
              </w:rPr>
            </w:pPr>
            <w:r w:rsidRPr="009C0A61">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7A80"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4D74"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238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90F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146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5D43"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87A5"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702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40C5" w14:textId="77777777" w:rsidR="009C0A61" w:rsidRPr="009C0A61" w:rsidRDefault="009C0A61" w:rsidP="00850FC8">
            <w:pPr>
              <w:pStyle w:val="rowtabella0"/>
              <w:jc w:val="center"/>
              <w:rPr>
                <w:color w:val="002060"/>
              </w:rPr>
            </w:pPr>
            <w:r w:rsidRPr="009C0A61">
              <w:rPr>
                <w:color w:val="002060"/>
              </w:rPr>
              <w:t>0</w:t>
            </w:r>
          </w:p>
        </w:tc>
      </w:tr>
      <w:tr w:rsidR="009C0A61" w:rsidRPr="009C0A61" w14:paraId="029C839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1C2D9" w14:textId="77777777" w:rsidR="009C0A61" w:rsidRPr="009C0A61" w:rsidRDefault="009C0A61" w:rsidP="00850FC8">
            <w:pPr>
              <w:pStyle w:val="rowtabella0"/>
              <w:rPr>
                <w:color w:val="002060"/>
              </w:rPr>
            </w:pPr>
            <w:r w:rsidRPr="009C0A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ECAD"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8DA1"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18BB"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7D1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06A5"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A441"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5A48"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61FD"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D49E" w14:textId="77777777" w:rsidR="009C0A61" w:rsidRPr="009C0A61" w:rsidRDefault="009C0A61" w:rsidP="00850FC8">
            <w:pPr>
              <w:pStyle w:val="rowtabella0"/>
              <w:jc w:val="center"/>
              <w:rPr>
                <w:color w:val="002060"/>
              </w:rPr>
            </w:pPr>
            <w:r w:rsidRPr="009C0A61">
              <w:rPr>
                <w:color w:val="002060"/>
              </w:rPr>
              <w:t>0</w:t>
            </w:r>
          </w:p>
        </w:tc>
      </w:tr>
      <w:tr w:rsidR="009C0A61" w:rsidRPr="009C0A61" w14:paraId="0E92A7F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14206" w14:textId="77777777" w:rsidR="009C0A61" w:rsidRPr="009C0A61" w:rsidRDefault="009C0A61" w:rsidP="00850FC8">
            <w:pPr>
              <w:pStyle w:val="rowtabella0"/>
              <w:rPr>
                <w:color w:val="002060"/>
              </w:rPr>
            </w:pPr>
            <w:r w:rsidRPr="009C0A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B7ED"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BE1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2F28"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FC7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CFB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CC89"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7AC4"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6042"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A084" w14:textId="77777777" w:rsidR="009C0A61" w:rsidRPr="009C0A61" w:rsidRDefault="009C0A61" w:rsidP="00850FC8">
            <w:pPr>
              <w:pStyle w:val="rowtabella0"/>
              <w:jc w:val="center"/>
              <w:rPr>
                <w:color w:val="002060"/>
              </w:rPr>
            </w:pPr>
            <w:r w:rsidRPr="009C0A61">
              <w:rPr>
                <w:color w:val="002060"/>
              </w:rPr>
              <w:t>0</w:t>
            </w:r>
          </w:p>
        </w:tc>
      </w:tr>
      <w:tr w:rsidR="009C0A61" w:rsidRPr="009C0A61" w14:paraId="4D83603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1A709" w14:textId="77777777" w:rsidR="009C0A61" w:rsidRPr="009C0A61" w:rsidRDefault="009C0A61" w:rsidP="00850FC8">
            <w:pPr>
              <w:pStyle w:val="rowtabella0"/>
              <w:rPr>
                <w:color w:val="002060"/>
              </w:rPr>
            </w:pPr>
            <w:r w:rsidRPr="009C0A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DFFC"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869D"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F420"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473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EFC8"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AD97"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3CD8"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ECC7"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84FA" w14:textId="77777777" w:rsidR="009C0A61" w:rsidRPr="009C0A61" w:rsidRDefault="009C0A61" w:rsidP="00850FC8">
            <w:pPr>
              <w:pStyle w:val="rowtabella0"/>
              <w:jc w:val="center"/>
              <w:rPr>
                <w:color w:val="002060"/>
              </w:rPr>
            </w:pPr>
            <w:r w:rsidRPr="009C0A61">
              <w:rPr>
                <w:color w:val="002060"/>
              </w:rPr>
              <w:t>0</w:t>
            </w:r>
          </w:p>
        </w:tc>
      </w:tr>
      <w:tr w:rsidR="009C0A61" w:rsidRPr="009C0A61" w14:paraId="680AB2A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FA98D" w14:textId="77777777" w:rsidR="009C0A61" w:rsidRPr="009C0A61" w:rsidRDefault="009C0A61" w:rsidP="00850FC8">
            <w:pPr>
              <w:pStyle w:val="rowtabella0"/>
              <w:rPr>
                <w:color w:val="002060"/>
              </w:rPr>
            </w:pPr>
            <w:r w:rsidRPr="009C0A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5234"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4F6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43A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A66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887E"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4A1F"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8D50"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E7E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E7A6" w14:textId="77777777" w:rsidR="009C0A61" w:rsidRPr="009C0A61" w:rsidRDefault="009C0A61" w:rsidP="00850FC8">
            <w:pPr>
              <w:pStyle w:val="rowtabella0"/>
              <w:jc w:val="center"/>
              <w:rPr>
                <w:color w:val="002060"/>
              </w:rPr>
            </w:pPr>
            <w:r w:rsidRPr="009C0A61">
              <w:rPr>
                <w:color w:val="002060"/>
              </w:rPr>
              <w:t>0</w:t>
            </w:r>
          </w:p>
        </w:tc>
      </w:tr>
      <w:tr w:rsidR="009C0A61" w:rsidRPr="009C0A61" w14:paraId="1ED5339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3B6D5" w14:textId="77777777" w:rsidR="009C0A61" w:rsidRPr="009C0A61" w:rsidRDefault="009C0A61" w:rsidP="00850FC8">
            <w:pPr>
              <w:pStyle w:val="rowtabella0"/>
              <w:rPr>
                <w:color w:val="002060"/>
              </w:rPr>
            </w:pPr>
            <w:r w:rsidRPr="009C0A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FC3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C1E5"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5332"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794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4DD"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91F7"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AF36"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7579"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680A" w14:textId="77777777" w:rsidR="009C0A61" w:rsidRPr="009C0A61" w:rsidRDefault="009C0A61" w:rsidP="00850FC8">
            <w:pPr>
              <w:pStyle w:val="rowtabella0"/>
              <w:jc w:val="center"/>
              <w:rPr>
                <w:color w:val="002060"/>
              </w:rPr>
            </w:pPr>
            <w:r w:rsidRPr="009C0A61">
              <w:rPr>
                <w:color w:val="002060"/>
              </w:rPr>
              <w:t>0</w:t>
            </w:r>
          </w:p>
        </w:tc>
      </w:tr>
      <w:tr w:rsidR="009C0A61" w:rsidRPr="009C0A61" w14:paraId="2B85798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99167" w14:textId="77777777" w:rsidR="009C0A61" w:rsidRPr="009C0A61" w:rsidRDefault="009C0A61" w:rsidP="00850FC8">
            <w:pPr>
              <w:pStyle w:val="rowtabella0"/>
              <w:rPr>
                <w:color w:val="002060"/>
              </w:rPr>
            </w:pPr>
            <w:r w:rsidRPr="009C0A6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2349"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A5E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390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C49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EF3D"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CB15"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A8E3"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F884"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9095" w14:textId="77777777" w:rsidR="009C0A61" w:rsidRPr="009C0A61" w:rsidRDefault="009C0A61" w:rsidP="00850FC8">
            <w:pPr>
              <w:pStyle w:val="rowtabella0"/>
              <w:jc w:val="center"/>
              <w:rPr>
                <w:color w:val="002060"/>
              </w:rPr>
            </w:pPr>
            <w:r w:rsidRPr="009C0A61">
              <w:rPr>
                <w:color w:val="002060"/>
              </w:rPr>
              <w:t>0</w:t>
            </w:r>
          </w:p>
        </w:tc>
      </w:tr>
      <w:tr w:rsidR="009C0A61" w:rsidRPr="009C0A61" w14:paraId="24AF1F6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4CC65" w14:textId="77777777" w:rsidR="009C0A61" w:rsidRPr="009C0A61" w:rsidRDefault="009C0A61" w:rsidP="00850FC8">
            <w:pPr>
              <w:pStyle w:val="rowtabella0"/>
              <w:rPr>
                <w:color w:val="002060"/>
              </w:rPr>
            </w:pPr>
            <w:r w:rsidRPr="009C0A6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250A"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57B"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4B7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27F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F63F"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807E"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1EB1"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39A0"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9A58" w14:textId="77777777" w:rsidR="009C0A61" w:rsidRPr="009C0A61" w:rsidRDefault="009C0A61" w:rsidP="00850FC8">
            <w:pPr>
              <w:pStyle w:val="rowtabella0"/>
              <w:jc w:val="center"/>
              <w:rPr>
                <w:color w:val="002060"/>
              </w:rPr>
            </w:pPr>
            <w:r w:rsidRPr="009C0A61">
              <w:rPr>
                <w:color w:val="002060"/>
              </w:rPr>
              <w:t>0</w:t>
            </w:r>
          </w:p>
        </w:tc>
      </w:tr>
      <w:tr w:rsidR="009C0A61" w:rsidRPr="009C0A61" w14:paraId="38C626D8"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46870" w14:textId="77777777" w:rsidR="009C0A61" w:rsidRPr="009C0A61" w:rsidRDefault="009C0A61" w:rsidP="00850FC8">
            <w:pPr>
              <w:pStyle w:val="rowtabella0"/>
              <w:rPr>
                <w:color w:val="002060"/>
              </w:rPr>
            </w:pPr>
            <w:r w:rsidRPr="009C0A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8F77"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AEF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C7F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3C3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58D5"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90DD"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2B93"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9692"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35BB" w14:textId="77777777" w:rsidR="009C0A61" w:rsidRPr="009C0A61" w:rsidRDefault="009C0A61" w:rsidP="00850FC8">
            <w:pPr>
              <w:pStyle w:val="rowtabella0"/>
              <w:jc w:val="center"/>
              <w:rPr>
                <w:color w:val="002060"/>
              </w:rPr>
            </w:pPr>
            <w:r w:rsidRPr="009C0A61">
              <w:rPr>
                <w:color w:val="002060"/>
              </w:rPr>
              <w:t>0</w:t>
            </w:r>
          </w:p>
        </w:tc>
      </w:tr>
    </w:tbl>
    <w:p w14:paraId="24CCF321" w14:textId="77777777" w:rsidR="009C0A61" w:rsidRPr="009C0A61" w:rsidRDefault="009C0A61" w:rsidP="009C0A61">
      <w:pPr>
        <w:pStyle w:val="breakline"/>
        <w:rPr>
          <w:rFonts w:eastAsiaTheme="minorEastAsia"/>
          <w:color w:val="002060"/>
        </w:rPr>
      </w:pPr>
    </w:p>
    <w:p w14:paraId="6597F77A" w14:textId="77777777" w:rsidR="009C0A61" w:rsidRPr="009C0A61" w:rsidRDefault="009C0A61" w:rsidP="009C0A61">
      <w:pPr>
        <w:pStyle w:val="breakline"/>
        <w:rPr>
          <w:color w:val="002060"/>
        </w:rPr>
      </w:pPr>
    </w:p>
    <w:p w14:paraId="11FDEFE5" w14:textId="77777777" w:rsidR="009C0A61" w:rsidRPr="009C0A61" w:rsidRDefault="009C0A61" w:rsidP="009C0A61">
      <w:pPr>
        <w:pStyle w:val="titolocampionato0"/>
        <w:shd w:val="clear" w:color="auto" w:fill="CCCCCC"/>
        <w:spacing w:before="80" w:after="40"/>
        <w:rPr>
          <w:color w:val="002060"/>
        </w:rPr>
      </w:pPr>
      <w:r w:rsidRPr="009C0A61">
        <w:rPr>
          <w:color w:val="002060"/>
        </w:rPr>
        <w:t>CALCIO A CINQUE SERIE C2</w:t>
      </w:r>
    </w:p>
    <w:p w14:paraId="55E8DF3C" w14:textId="77777777" w:rsidR="009C0A61" w:rsidRPr="009C0A61" w:rsidRDefault="009C0A61" w:rsidP="009C0A61">
      <w:pPr>
        <w:pStyle w:val="titoloprinc0"/>
        <w:rPr>
          <w:color w:val="002060"/>
        </w:rPr>
      </w:pPr>
      <w:r w:rsidRPr="009C0A61">
        <w:rPr>
          <w:color w:val="002060"/>
        </w:rPr>
        <w:t>RISULTATI</w:t>
      </w:r>
    </w:p>
    <w:p w14:paraId="61C8DFBB" w14:textId="77777777" w:rsidR="009C0A61" w:rsidRPr="009C0A61" w:rsidRDefault="009C0A61" w:rsidP="009C0A61">
      <w:pPr>
        <w:pStyle w:val="breakline"/>
        <w:rPr>
          <w:color w:val="002060"/>
        </w:rPr>
      </w:pPr>
    </w:p>
    <w:p w14:paraId="723BE817" w14:textId="77777777" w:rsidR="009C0A61" w:rsidRPr="009C0A61" w:rsidRDefault="009C0A61" w:rsidP="009C0A61">
      <w:pPr>
        <w:pStyle w:val="sottotitolocampionato10"/>
        <w:rPr>
          <w:color w:val="002060"/>
        </w:rPr>
      </w:pPr>
      <w:r w:rsidRPr="009C0A61">
        <w:rPr>
          <w:color w:val="002060"/>
        </w:rPr>
        <w:t>RISULTATI UFFICIALI GARE DEL 20/12/2024</w:t>
      </w:r>
    </w:p>
    <w:p w14:paraId="1B9C1B26"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628726A5"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0A1BFBBD"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C1B214F"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277CE" w14:textId="77777777" w:rsidR="009C0A61" w:rsidRPr="009C0A61" w:rsidRDefault="009C0A61" w:rsidP="00850FC8">
                  <w:pPr>
                    <w:pStyle w:val="headertabella0"/>
                    <w:rPr>
                      <w:color w:val="002060"/>
                    </w:rPr>
                  </w:pPr>
                  <w:r w:rsidRPr="009C0A61">
                    <w:rPr>
                      <w:color w:val="002060"/>
                    </w:rPr>
                    <w:lastRenderedPageBreak/>
                    <w:t>GIRONE A - 13 Giornata - A</w:t>
                  </w:r>
                </w:p>
              </w:tc>
            </w:tr>
            <w:tr w:rsidR="009C0A61" w:rsidRPr="009C0A61" w14:paraId="251DC230"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D996C4" w14:textId="77777777" w:rsidR="009C0A61" w:rsidRPr="009C0A61" w:rsidRDefault="009C0A61" w:rsidP="00850FC8">
                  <w:pPr>
                    <w:pStyle w:val="rowtabella0"/>
                    <w:rPr>
                      <w:color w:val="002060"/>
                    </w:rPr>
                  </w:pPr>
                  <w:r w:rsidRPr="009C0A6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9801F" w14:textId="77777777" w:rsidR="009C0A61" w:rsidRPr="009C0A61" w:rsidRDefault="009C0A61" w:rsidP="00850FC8">
                  <w:pPr>
                    <w:pStyle w:val="rowtabella0"/>
                    <w:rPr>
                      <w:color w:val="002060"/>
                    </w:rPr>
                  </w:pPr>
                  <w:r w:rsidRPr="009C0A61">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4F176" w14:textId="77777777" w:rsidR="009C0A61" w:rsidRPr="009C0A61" w:rsidRDefault="009C0A61" w:rsidP="00850FC8">
                  <w:pPr>
                    <w:pStyle w:val="rowtabella0"/>
                    <w:jc w:val="center"/>
                    <w:rPr>
                      <w:color w:val="002060"/>
                    </w:rPr>
                  </w:pPr>
                  <w:r w:rsidRPr="009C0A6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031A8" w14:textId="77777777" w:rsidR="009C0A61" w:rsidRPr="009C0A61" w:rsidRDefault="009C0A61" w:rsidP="00850FC8">
                  <w:pPr>
                    <w:pStyle w:val="rowtabella0"/>
                    <w:jc w:val="center"/>
                    <w:rPr>
                      <w:color w:val="002060"/>
                    </w:rPr>
                  </w:pPr>
                  <w:r w:rsidRPr="009C0A61">
                    <w:rPr>
                      <w:color w:val="002060"/>
                    </w:rPr>
                    <w:t> </w:t>
                  </w:r>
                </w:p>
              </w:tc>
            </w:tr>
            <w:tr w:rsidR="009C0A61" w:rsidRPr="009C0A61" w14:paraId="074FA8D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F8235" w14:textId="77777777" w:rsidR="009C0A61" w:rsidRPr="009C0A61" w:rsidRDefault="009C0A61" w:rsidP="00850FC8">
                  <w:pPr>
                    <w:pStyle w:val="rowtabella0"/>
                    <w:rPr>
                      <w:color w:val="002060"/>
                    </w:rPr>
                  </w:pPr>
                  <w:r w:rsidRPr="009C0A61">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22EBC4" w14:textId="77777777" w:rsidR="009C0A61" w:rsidRPr="009C0A61" w:rsidRDefault="009C0A61" w:rsidP="00850FC8">
                  <w:pPr>
                    <w:pStyle w:val="rowtabella0"/>
                    <w:rPr>
                      <w:color w:val="002060"/>
                    </w:rPr>
                  </w:pPr>
                  <w:r w:rsidRPr="009C0A61">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BA71A" w14:textId="77777777" w:rsidR="009C0A61" w:rsidRPr="009C0A61" w:rsidRDefault="009C0A61" w:rsidP="00850FC8">
                  <w:pPr>
                    <w:pStyle w:val="rowtabella0"/>
                    <w:jc w:val="center"/>
                    <w:rPr>
                      <w:color w:val="002060"/>
                    </w:rPr>
                  </w:pPr>
                  <w:r w:rsidRPr="009C0A6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068CAE" w14:textId="77777777" w:rsidR="009C0A61" w:rsidRPr="009C0A61" w:rsidRDefault="009C0A61" w:rsidP="00850FC8">
                  <w:pPr>
                    <w:pStyle w:val="rowtabella0"/>
                    <w:jc w:val="center"/>
                    <w:rPr>
                      <w:color w:val="002060"/>
                    </w:rPr>
                  </w:pPr>
                  <w:r w:rsidRPr="009C0A61">
                    <w:rPr>
                      <w:color w:val="002060"/>
                    </w:rPr>
                    <w:t> </w:t>
                  </w:r>
                </w:p>
              </w:tc>
            </w:tr>
            <w:tr w:rsidR="009C0A61" w:rsidRPr="009C0A61" w14:paraId="11F0574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CC102" w14:textId="77777777" w:rsidR="009C0A61" w:rsidRPr="009C0A61" w:rsidRDefault="009C0A61" w:rsidP="00850FC8">
                  <w:pPr>
                    <w:pStyle w:val="rowtabella0"/>
                    <w:rPr>
                      <w:color w:val="002060"/>
                    </w:rPr>
                  </w:pPr>
                  <w:r w:rsidRPr="009C0A61">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55241A" w14:textId="77777777" w:rsidR="009C0A61" w:rsidRPr="009C0A61" w:rsidRDefault="009C0A61" w:rsidP="00850FC8">
                  <w:pPr>
                    <w:pStyle w:val="rowtabella0"/>
                    <w:rPr>
                      <w:color w:val="002060"/>
                    </w:rPr>
                  </w:pPr>
                  <w:r w:rsidRPr="009C0A61">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699AB" w14:textId="77777777" w:rsidR="009C0A61" w:rsidRPr="009C0A61" w:rsidRDefault="009C0A61" w:rsidP="00850FC8">
                  <w:pPr>
                    <w:pStyle w:val="rowtabella0"/>
                    <w:jc w:val="center"/>
                    <w:rPr>
                      <w:color w:val="002060"/>
                    </w:rPr>
                  </w:pPr>
                  <w:r w:rsidRPr="009C0A6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51ECA5" w14:textId="77777777" w:rsidR="009C0A61" w:rsidRPr="009C0A61" w:rsidRDefault="009C0A61" w:rsidP="00850FC8">
                  <w:pPr>
                    <w:pStyle w:val="rowtabella0"/>
                    <w:jc w:val="center"/>
                    <w:rPr>
                      <w:color w:val="002060"/>
                    </w:rPr>
                  </w:pPr>
                  <w:r w:rsidRPr="009C0A61">
                    <w:rPr>
                      <w:color w:val="002060"/>
                    </w:rPr>
                    <w:t> </w:t>
                  </w:r>
                </w:p>
              </w:tc>
            </w:tr>
            <w:tr w:rsidR="009C0A61" w:rsidRPr="009C0A61" w14:paraId="43EFAB2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0F078" w14:textId="77777777" w:rsidR="009C0A61" w:rsidRPr="009C0A61" w:rsidRDefault="009C0A61" w:rsidP="00850FC8">
                  <w:pPr>
                    <w:pStyle w:val="rowtabella0"/>
                    <w:rPr>
                      <w:color w:val="002060"/>
                    </w:rPr>
                  </w:pPr>
                  <w:r w:rsidRPr="009C0A6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2615D7" w14:textId="77777777" w:rsidR="009C0A61" w:rsidRPr="009C0A61" w:rsidRDefault="009C0A61" w:rsidP="00850FC8">
                  <w:pPr>
                    <w:pStyle w:val="rowtabella0"/>
                    <w:rPr>
                      <w:color w:val="002060"/>
                    </w:rPr>
                  </w:pPr>
                  <w:r w:rsidRPr="009C0A61">
                    <w:rPr>
                      <w:color w:val="002060"/>
                    </w:rPr>
                    <w:t xml:space="preserve">- </w:t>
                  </w:r>
                  <w:proofErr w:type="gramStart"/>
                  <w:r w:rsidRPr="009C0A61">
                    <w:rPr>
                      <w:color w:val="002060"/>
                    </w:rPr>
                    <w:t>CITTA</w:t>
                  </w:r>
                  <w:proofErr w:type="gramEnd"/>
                  <w:r w:rsidRPr="009C0A61">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0C8AC" w14:textId="77777777" w:rsidR="009C0A61" w:rsidRPr="009C0A61" w:rsidRDefault="009C0A61" w:rsidP="00850FC8">
                  <w:pPr>
                    <w:pStyle w:val="rowtabella0"/>
                    <w:jc w:val="center"/>
                    <w:rPr>
                      <w:color w:val="002060"/>
                    </w:rPr>
                  </w:pPr>
                  <w:r w:rsidRPr="009C0A6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BF5A15" w14:textId="77777777" w:rsidR="009C0A61" w:rsidRPr="009C0A61" w:rsidRDefault="009C0A61" w:rsidP="00850FC8">
                  <w:pPr>
                    <w:pStyle w:val="rowtabella0"/>
                    <w:jc w:val="center"/>
                    <w:rPr>
                      <w:color w:val="002060"/>
                    </w:rPr>
                  </w:pPr>
                  <w:r w:rsidRPr="009C0A61">
                    <w:rPr>
                      <w:color w:val="002060"/>
                    </w:rPr>
                    <w:t> </w:t>
                  </w:r>
                </w:p>
              </w:tc>
            </w:tr>
            <w:tr w:rsidR="009C0A61" w:rsidRPr="009C0A61" w14:paraId="1E996CF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6A521" w14:textId="77777777" w:rsidR="009C0A61" w:rsidRPr="009C0A61" w:rsidRDefault="009C0A61" w:rsidP="00850FC8">
                  <w:pPr>
                    <w:pStyle w:val="rowtabella0"/>
                    <w:rPr>
                      <w:color w:val="002060"/>
                    </w:rPr>
                  </w:pPr>
                  <w:r w:rsidRPr="009C0A6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9BD47" w14:textId="77777777" w:rsidR="009C0A61" w:rsidRPr="009C0A61" w:rsidRDefault="009C0A61" w:rsidP="00850FC8">
                  <w:pPr>
                    <w:pStyle w:val="rowtabella0"/>
                    <w:rPr>
                      <w:color w:val="002060"/>
                    </w:rPr>
                  </w:pPr>
                  <w:r w:rsidRPr="009C0A61">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5F21E9" w14:textId="77777777" w:rsidR="009C0A61" w:rsidRPr="009C0A61" w:rsidRDefault="009C0A61" w:rsidP="00850FC8">
                  <w:pPr>
                    <w:pStyle w:val="rowtabella0"/>
                    <w:jc w:val="center"/>
                    <w:rPr>
                      <w:color w:val="002060"/>
                    </w:rPr>
                  </w:pPr>
                  <w:r w:rsidRPr="009C0A6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A4CEAD" w14:textId="77777777" w:rsidR="009C0A61" w:rsidRPr="009C0A61" w:rsidRDefault="009C0A61" w:rsidP="00850FC8">
                  <w:pPr>
                    <w:pStyle w:val="rowtabella0"/>
                    <w:jc w:val="center"/>
                    <w:rPr>
                      <w:color w:val="002060"/>
                    </w:rPr>
                  </w:pPr>
                  <w:r w:rsidRPr="009C0A61">
                    <w:rPr>
                      <w:color w:val="002060"/>
                    </w:rPr>
                    <w:t> </w:t>
                  </w:r>
                </w:p>
              </w:tc>
            </w:tr>
            <w:tr w:rsidR="009C0A61" w:rsidRPr="009C0A61" w14:paraId="09CEC88B"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F5CFFD" w14:textId="77777777" w:rsidR="009C0A61" w:rsidRPr="009C0A61" w:rsidRDefault="009C0A61" w:rsidP="00850FC8">
                  <w:pPr>
                    <w:pStyle w:val="rowtabella0"/>
                    <w:rPr>
                      <w:color w:val="002060"/>
                    </w:rPr>
                  </w:pPr>
                  <w:r w:rsidRPr="009C0A61">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06B6" w14:textId="77777777" w:rsidR="009C0A61" w:rsidRPr="009C0A61" w:rsidRDefault="009C0A61" w:rsidP="00850FC8">
                  <w:pPr>
                    <w:pStyle w:val="rowtabella0"/>
                    <w:rPr>
                      <w:color w:val="002060"/>
                    </w:rPr>
                  </w:pPr>
                  <w:r w:rsidRPr="009C0A61">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339E1" w14:textId="77777777" w:rsidR="009C0A61" w:rsidRPr="009C0A61" w:rsidRDefault="009C0A61" w:rsidP="00850FC8">
                  <w:pPr>
                    <w:pStyle w:val="rowtabella0"/>
                    <w:jc w:val="center"/>
                    <w:rPr>
                      <w:color w:val="002060"/>
                    </w:rPr>
                  </w:pPr>
                  <w:r w:rsidRPr="009C0A6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02455" w14:textId="77777777" w:rsidR="009C0A61" w:rsidRPr="009C0A61" w:rsidRDefault="009C0A61" w:rsidP="00850FC8">
                  <w:pPr>
                    <w:pStyle w:val="rowtabella0"/>
                    <w:jc w:val="center"/>
                    <w:rPr>
                      <w:color w:val="002060"/>
                    </w:rPr>
                  </w:pPr>
                  <w:r w:rsidRPr="009C0A61">
                    <w:rPr>
                      <w:color w:val="002060"/>
                    </w:rPr>
                    <w:t> </w:t>
                  </w:r>
                </w:p>
              </w:tc>
            </w:tr>
          </w:tbl>
          <w:p w14:paraId="5CF0330B"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72E301E4"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30FD5" w14:textId="77777777" w:rsidR="009C0A61" w:rsidRPr="009C0A61" w:rsidRDefault="009C0A61" w:rsidP="00850FC8">
                  <w:pPr>
                    <w:pStyle w:val="headertabella0"/>
                    <w:rPr>
                      <w:color w:val="002060"/>
                    </w:rPr>
                  </w:pPr>
                  <w:r w:rsidRPr="009C0A61">
                    <w:rPr>
                      <w:color w:val="002060"/>
                    </w:rPr>
                    <w:t>GIRONE B - 13 Giornata - A</w:t>
                  </w:r>
                </w:p>
              </w:tc>
            </w:tr>
            <w:tr w:rsidR="009C0A61" w:rsidRPr="009C0A61" w14:paraId="7EC0F5E1"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CC8BC8" w14:textId="77777777" w:rsidR="009C0A61" w:rsidRPr="009C0A61" w:rsidRDefault="009C0A61" w:rsidP="00850FC8">
                  <w:pPr>
                    <w:pStyle w:val="rowtabella0"/>
                    <w:rPr>
                      <w:color w:val="002060"/>
                    </w:rPr>
                  </w:pPr>
                  <w:r w:rsidRPr="009C0A6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B2631" w14:textId="77777777" w:rsidR="009C0A61" w:rsidRPr="009C0A61" w:rsidRDefault="009C0A61" w:rsidP="00850FC8">
                  <w:pPr>
                    <w:pStyle w:val="rowtabella0"/>
                    <w:rPr>
                      <w:color w:val="002060"/>
                    </w:rPr>
                  </w:pPr>
                  <w:r w:rsidRPr="009C0A61">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4D18F" w14:textId="77777777" w:rsidR="009C0A61" w:rsidRPr="009C0A61" w:rsidRDefault="009C0A61" w:rsidP="00850FC8">
                  <w:pPr>
                    <w:pStyle w:val="rowtabella0"/>
                    <w:jc w:val="center"/>
                    <w:rPr>
                      <w:color w:val="002060"/>
                    </w:rPr>
                  </w:pPr>
                  <w:r w:rsidRPr="009C0A6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837C9" w14:textId="77777777" w:rsidR="009C0A61" w:rsidRPr="009C0A61" w:rsidRDefault="009C0A61" w:rsidP="00850FC8">
                  <w:pPr>
                    <w:pStyle w:val="rowtabella0"/>
                    <w:jc w:val="center"/>
                    <w:rPr>
                      <w:color w:val="002060"/>
                    </w:rPr>
                  </w:pPr>
                  <w:r w:rsidRPr="009C0A61">
                    <w:rPr>
                      <w:color w:val="002060"/>
                    </w:rPr>
                    <w:t> </w:t>
                  </w:r>
                </w:p>
              </w:tc>
            </w:tr>
            <w:tr w:rsidR="009C0A61" w:rsidRPr="009C0A61" w14:paraId="2AB0A65B"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A5AD1A" w14:textId="77777777" w:rsidR="009C0A61" w:rsidRPr="009C0A61" w:rsidRDefault="009C0A61" w:rsidP="00850FC8">
                  <w:pPr>
                    <w:pStyle w:val="rowtabella0"/>
                    <w:rPr>
                      <w:color w:val="002060"/>
                    </w:rPr>
                  </w:pPr>
                  <w:r w:rsidRPr="009C0A61">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E9BBC" w14:textId="77777777" w:rsidR="009C0A61" w:rsidRPr="009C0A61" w:rsidRDefault="009C0A61" w:rsidP="00850FC8">
                  <w:pPr>
                    <w:pStyle w:val="rowtabella0"/>
                    <w:rPr>
                      <w:color w:val="002060"/>
                    </w:rPr>
                  </w:pPr>
                  <w:r w:rsidRPr="009C0A61">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D9343E" w14:textId="77777777" w:rsidR="009C0A61" w:rsidRPr="009C0A61" w:rsidRDefault="009C0A61" w:rsidP="00850FC8">
                  <w:pPr>
                    <w:pStyle w:val="rowtabella0"/>
                    <w:jc w:val="center"/>
                    <w:rPr>
                      <w:color w:val="002060"/>
                    </w:rPr>
                  </w:pPr>
                  <w:r w:rsidRPr="009C0A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B60A29" w14:textId="77777777" w:rsidR="009C0A61" w:rsidRPr="009C0A61" w:rsidRDefault="009C0A61" w:rsidP="00850FC8">
                  <w:pPr>
                    <w:pStyle w:val="rowtabella0"/>
                    <w:jc w:val="center"/>
                    <w:rPr>
                      <w:color w:val="002060"/>
                    </w:rPr>
                  </w:pPr>
                  <w:r w:rsidRPr="009C0A61">
                    <w:rPr>
                      <w:color w:val="002060"/>
                    </w:rPr>
                    <w:t> </w:t>
                  </w:r>
                </w:p>
              </w:tc>
            </w:tr>
            <w:tr w:rsidR="009C0A61" w:rsidRPr="009C0A61" w14:paraId="4AA86D09"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EAB445" w14:textId="77777777" w:rsidR="009C0A61" w:rsidRPr="009C0A61" w:rsidRDefault="009C0A61" w:rsidP="00850FC8">
                  <w:pPr>
                    <w:pStyle w:val="rowtabella0"/>
                    <w:rPr>
                      <w:color w:val="002060"/>
                    </w:rPr>
                  </w:pPr>
                  <w:r w:rsidRPr="009C0A61">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129249" w14:textId="77777777" w:rsidR="009C0A61" w:rsidRPr="009C0A61" w:rsidRDefault="009C0A61" w:rsidP="00850FC8">
                  <w:pPr>
                    <w:pStyle w:val="rowtabella0"/>
                    <w:rPr>
                      <w:color w:val="002060"/>
                    </w:rPr>
                  </w:pPr>
                  <w:r w:rsidRPr="009C0A61">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82BE7A" w14:textId="77777777" w:rsidR="009C0A61" w:rsidRPr="009C0A61" w:rsidRDefault="009C0A61" w:rsidP="00850FC8">
                  <w:pPr>
                    <w:pStyle w:val="rowtabella0"/>
                    <w:jc w:val="center"/>
                    <w:rPr>
                      <w:color w:val="002060"/>
                    </w:rPr>
                  </w:pPr>
                  <w:r w:rsidRPr="009C0A6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244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5752BF68"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6BC631" w14:textId="77777777" w:rsidR="009C0A61" w:rsidRPr="009C0A61" w:rsidRDefault="009C0A61" w:rsidP="00850FC8">
                  <w:pPr>
                    <w:pStyle w:val="rowtabella0"/>
                    <w:rPr>
                      <w:color w:val="002060"/>
                    </w:rPr>
                  </w:pPr>
                  <w:r w:rsidRPr="009C0A61">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9F0A0F" w14:textId="77777777" w:rsidR="009C0A61" w:rsidRPr="009C0A61" w:rsidRDefault="009C0A61" w:rsidP="00850FC8">
                  <w:pPr>
                    <w:pStyle w:val="rowtabella0"/>
                    <w:rPr>
                      <w:color w:val="002060"/>
                    </w:rPr>
                  </w:pPr>
                  <w:r w:rsidRPr="009C0A6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1CD80" w14:textId="77777777" w:rsidR="009C0A61" w:rsidRPr="009C0A61" w:rsidRDefault="009C0A61" w:rsidP="00850FC8">
                  <w:pPr>
                    <w:pStyle w:val="rowtabella0"/>
                    <w:jc w:val="center"/>
                    <w:rPr>
                      <w:color w:val="002060"/>
                    </w:rPr>
                  </w:pPr>
                  <w:r w:rsidRPr="009C0A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55821" w14:textId="77777777" w:rsidR="009C0A61" w:rsidRPr="009C0A61" w:rsidRDefault="009C0A61" w:rsidP="00850FC8">
                  <w:pPr>
                    <w:pStyle w:val="rowtabella0"/>
                    <w:jc w:val="center"/>
                    <w:rPr>
                      <w:color w:val="002060"/>
                    </w:rPr>
                  </w:pPr>
                  <w:r w:rsidRPr="009C0A61">
                    <w:rPr>
                      <w:color w:val="002060"/>
                    </w:rPr>
                    <w:t> </w:t>
                  </w:r>
                </w:p>
              </w:tc>
            </w:tr>
            <w:tr w:rsidR="009C0A61" w:rsidRPr="009C0A61" w14:paraId="3B5184C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85D552" w14:textId="77777777" w:rsidR="009C0A61" w:rsidRPr="009C0A61" w:rsidRDefault="009C0A61" w:rsidP="00850FC8">
                  <w:pPr>
                    <w:pStyle w:val="rowtabella0"/>
                    <w:rPr>
                      <w:color w:val="002060"/>
                    </w:rPr>
                  </w:pPr>
                  <w:r w:rsidRPr="009C0A61">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556AC7" w14:textId="77777777" w:rsidR="009C0A61" w:rsidRPr="009C0A61" w:rsidRDefault="009C0A61" w:rsidP="00850FC8">
                  <w:pPr>
                    <w:pStyle w:val="rowtabella0"/>
                    <w:rPr>
                      <w:color w:val="002060"/>
                    </w:rPr>
                  </w:pPr>
                  <w:r w:rsidRPr="009C0A61">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EE32C7" w14:textId="77777777" w:rsidR="009C0A61" w:rsidRPr="009C0A61" w:rsidRDefault="009C0A61" w:rsidP="00850FC8">
                  <w:pPr>
                    <w:pStyle w:val="rowtabella0"/>
                    <w:jc w:val="center"/>
                    <w:rPr>
                      <w:color w:val="002060"/>
                    </w:rPr>
                  </w:pPr>
                  <w:r w:rsidRPr="009C0A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1ED801" w14:textId="77777777" w:rsidR="009C0A61" w:rsidRPr="009C0A61" w:rsidRDefault="009C0A61" w:rsidP="00850FC8">
                  <w:pPr>
                    <w:pStyle w:val="rowtabella0"/>
                    <w:jc w:val="center"/>
                    <w:rPr>
                      <w:color w:val="002060"/>
                    </w:rPr>
                  </w:pPr>
                  <w:r w:rsidRPr="009C0A61">
                    <w:rPr>
                      <w:color w:val="002060"/>
                    </w:rPr>
                    <w:t> </w:t>
                  </w:r>
                </w:p>
              </w:tc>
            </w:tr>
            <w:tr w:rsidR="009C0A61" w:rsidRPr="009C0A61" w14:paraId="0D232CCD"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01EE9" w14:textId="77777777" w:rsidR="009C0A61" w:rsidRPr="009C0A61" w:rsidRDefault="009C0A61" w:rsidP="00850FC8">
                  <w:pPr>
                    <w:pStyle w:val="rowtabella0"/>
                    <w:rPr>
                      <w:color w:val="002060"/>
                    </w:rPr>
                  </w:pPr>
                  <w:r w:rsidRPr="009C0A61">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EAF35" w14:textId="77777777" w:rsidR="009C0A61" w:rsidRPr="009C0A61" w:rsidRDefault="009C0A61" w:rsidP="00850FC8">
                  <w:pPr>
                    <w:pStyle w:val="rowtabella0"/>
                    <w:rPr>
                      <w:color w:val="002060"/>
                    </w:rPr>
                  </w:pPr>
                  <w:r w:rsidRPr="009C0A61">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44092" w14:textId="77777777" w:rsidR="009C0A61" w:rsidRPr="009C0A61" w:rsidRDefault="009C0A61" w:rsidP="00850FC8">
                  <w:pPr>
                    <w:pStyle w:val="rowtabella0"/>
                    <w:jc w:val="center"/>
                    <w:rPr>
                      <w:color w:val="002060"/>
                    </w:rPr>
                  </w:pPr>
                  <w:r w:rsidRPr="009C0A61">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E0359" w14:textId="77777777" w:rsidR="009C0A61" w:rsidRPr="009C0A61" w:rsidRDefault="009C0A61" w:rsidP="00850FC8">
                  <w:pPr>
                    <w:pStyle w:val="rowtabella0"/>
                    <w:jc w:val="center"/>
                    <w:rPr>
                      <w:color w:val="002060"/>
                    </w:rPr>
                  </w:pPr>
                  <w:r w:rsidRPr="009C0A61">
                    <w:rPr>
                      <w:color w:val="002060"/>
                    </w:rPr>
                    <w:t> </w:t>
                  </w:r>
                </w:p>
              </w:tc>
            </w:tr>
            <w:tr w:rsidR="009C0A61" w:rsidRPr="009C0A61" w14:paraId="071550E9"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197A622E" w14:textId="77777777" w:rsidR="009C0A61" w:rsidRPr="009C0A61" w:rsidRDefault="009C0A61" w:rsidP="00850FC8">
                  <w:pPr>
                    <w:pStyle w:val="rowtabella0"/>
                    <w:rPr>
                      <w:color w:val="002060"/>
                    </w:rPr>
                  </w:pPr>
                  <w:r w:rsidRPr="009C0A61">
                    <w:rPr>
                      <w:color w:val="002060"/>
                    </w:rPr>
                    <w:t>(1) - disputata il 21/12/2024</w:t>
                  </w:r>
                </w:p>
              </w:tc>
            </w:tr>
          </w:tbl>
          <w:p w14:paraId="57CDB816" w14:textId="77777777" w:rsidR="009C0A61" w:rsidRPr="009C0A61" w:rsidRDefault="009C0A61" w:rsidP="00850FC8">
            <w:pPr>
              <w:rPr>
                <w:color w:val="002060"/>
              </w:rPr>
            </w:pPr>
          </w:p>
        </w:tc>
      </w:tr>
    </w:tbl>
    <w:p w14:paraId="6E9529AB" w14:textId="77777777" w:rsidR="009C0A61" w:rsidRPr="009C0A61" w:rsidRDefault="009C0A61" w:rsidP="009C0A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0A61" w:rsidRPr="009C0A61" w14:paraId="2D78D948"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3D3DD329"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C852C" w14:textId="77777777" w:rsidR="009C0A61" w:rsidRPr="009C0A61" w:rsidRDefault="009C0A61" w:rsidP="00850FC8">
                  <w:pPr>
                    <w:pStyle w:val="headertabella0"/>
                    <w:rPr>
                      <w:color w:val="002060"/>
                    </w:rPr>
                  </w:pPr>
                  <w:r w:rsidRPr="009C0A61">
                    <w:rPr>
                      <w:color w:val="002060"/>
                    </w:rPr>
                    <w:t>GIRONE C - 13 Giornata - A</w:t>
                  </w:r>
                </w:p>
              </w:tc>
            </w:tr>
            <w:tr w:rsidR="009C0A61" w:rsidRPr="009C0A61" w14:paraId="16BC1752"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DA8E36" w14:textId="77777777" w:rsidR="009C0A61" w:rsidRPr="009C0A61" w:rsidRDefault="009C0A61" w:rsidP="00850FC8">
                  <w:pPr>
                    <w:pStyle w:val="rowtabella0"/>
                    <w:rPr>
                      <w:color w:val="002060"/>
                    </w:rPr>
                  </w:pPr>
                  <w:r w:rsidRPr="009C0A61">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E5793" w14:textId="77777777" w:rsidR="009C0A61" w:rsidRPr="009C0A61" w:rsidRDefault="009C0A61" w:rsidP="00850FC8">
                  <w:pPr>
                    <w:pStyle w:val="rowtabella0"/>
                    <w:rPr>
                      <w:color w:val="002060"/>
                    </w:rPr>
                  </w:pPr>
                  <w:r w:rsidRPr="009C0A61">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297D0" w14:textId="77777777" w:rsidR="009C0A61" w:rsidRPr="009C0A61" w:rsidRDefault="009C0A61" w:rsidP="00850FC8">
                  <w:pPr>
                    <w:pStyle w:val="rowtabella0"/>
                    <w:jc w:val="center"/>
                    <w:rPr>
                      <w:color w:val="002060"/>
                    </w:rPr>
                  </w:pPr>
                  <w:r w:rsidRPr="009C0A6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6F89B" w14:textId="77777777" w:rsidR="009C0A61" w:rsidRPr="009C0A61" w:rsidRDefault="009C0A61" w:rsidP="00850FC8">
                  <w:pPr>
                    <w:pStyle w:val="rowtabella0"/>
                    <w:jc w:val="center"/>
                    <w:rPr>
                      <w:color w:val="002060"/>
                    </w:rPr>
                  </w:pPr>
                  <w:r w:rsidRPr="009C0A61">
                    <w:rPr>
                      <w:color w:val="002060"/>
                    </w:rPr>
                    <w:t> </w:t>
                  </w:r>
                </w:p>
              </w:tc>
            </w:tr>
            <w:tr w:rsidR="009C0A61" w:rsidRPr="009C0A61" w14:paraId="22C41432"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D7636E" w14:textId="77777777" w:rsidR="009C0A61" w:rsidRPr="009C0A61" w:rsidRDefault="009C0A61" w:rsidP="00850FC8">
                  <w:pPr>
                    <w:pStyle w:val="rowtabella0"/>
                    <w:rPr>
                      <w:color w:val="002060"/>
                    </w:rPr>
                  </w:pPr>
                  <w:r w:rsidRPr="009C0A61">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E471C" w14:textId="77777777" w:rsidR="009C0A61" w:rsidRPr="009C0A61" w:rsidRDefault="009C0A61" w:rsidP="00850FC8">
                  <w:pPr>
                    <w:pStyle w:val="rowtabella0"/>
                    <w:rPr>
                      <w:color w:val="002060"/>
                    </w:rPr>
                  </w:pPr>
                  <w:r w:rsidRPr="009C0A61">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CAAFF9" w14:textId="77777777" w:rsidR="009C0A61" w:rsidRPr="009C0A61" w:rsidRDefault="009C0A61" w:rsidP="00850FC8">
                  <w:pPr>
                    <w:pStyle w:val="rowtabella0"/>
                    <w:jc w:val="center"/>
                    <w:rPr>
                      <w:color w:val="002060"/>
                    </w:rPr>
                  </w:pPr>
                  <w:r w:rsidRPr="009C0A6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DC324" w14:textId="77777777" w:rsidR="009C0A61" w:rsidRPr="009C0A61" w:rsidRDefault="009C0A61" w:rsidP="00850FC8">
                  <w:pPr>
                    <w:pStyle w:val="rowtabella0"/>
                    <w:jc w:val="center"/>
                    <w:rPr>
                      <w:color w:val="002060"/>
                    </w:rPr>
                  </w:pPr>
                  <w:r w:rsidRPr="009C0A61">
                    <w:rPr>
                      <w:color w:val="002060"/>
                    </w:rPr>
                    <w:t> </w:t>
                  </w:r>
                </w:p>
              </w:tc>
            </w:tr>
            <w:tr w:rsidR="009C0A61" w:rsidRPr="009C0A61" w14:paraId="1C89B0A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478D04" w14:textId="77777777" w:rsidR="009C0A61" w:rsidRPr="009C0A61" w:rsidRDefault="009C0A61" w:rsidP="00850FC8">
                  <w:pPr>
                    <w:pStyle w:val="rowtabella0"/>
                    <w:rPr>
                      <w:color w:val="002060"/>
                    </w:rPr>
                  </w:pPr>
                  <w:r w:rsidRPr="009C0A6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F9BDE6" w14:textId="77777777" w:rsidR="009C0A61" w:rsidRPr="009C0A61" w:rsidRDefault="009C0A61" w:rsidP="00850FC8">
                  <w:pPr>
                    <w:pStyle w:val="rowtabella0"/>
                    <w:rPr>
                      <w:color w:val="002060"/>
                    </w:rPr>
                  </w:pPr>
                  <w:r w:rsidRPr="009C0A6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F70C86" w14:textId="77777777" w:rsidR="009C0A61" w:rsidRPr="009C0A61" w:rsidRDefault="009C0A61" w:rsidP="00850FC8">
                  <w:pPr>
                    <w:pStyle w:val="rowtabella0"/>
                    <w:jc w:val="center"/>
                    <w:rPr>
                      <w:color w:val="002060"/>
                    </w:rPr>
                  </w:pPr>
                  <w:r w:rsidRPr="009C0A6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A86725" w14:textId="77777777" w:rsidR="009C0A61" w:rsidRPr="009C0A61" w:rsidRDefault="009C0A61" w:rsidP="00850FC8">
                  <w:pPr>
                    <w:pStyle w:val="rowtabella0"/>
                    <w:jc w:val="center"/>
                    <w:rPr>
                      <w:color w:val="002060"/>
                    </w:rPr>
                  </w:pPr>
                  <w:r w:rsidRPr="009C0A61">
                    <w:rPr>
                      <w:color w:val="002060"/>
                    </w:rPr>
                    <w:t> </w:t>
                  </w:r>
                </w:p>
              </w:tc>
            </w:tr>
            <w:tr w:rsidR="009C0A61" w:rsidRPr="009C0A61" w14:paraId="7E447424"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B2267" w14:textId="77777777" w:rsidR="009C0A61" w:rsidRPr="009C0A61" w:rsidRDefault="009C0A61" w:rsidP="00850FC8">
                  <w:pPr>
                    <w:pStyle w:val="rowtabella0"/>
                    <w:rPr>
                      <w:color w:val="002060"/>
                    </w:rPr>
                  </w:pPr>
                  <w:r w:rsidRPr="009C0A61">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73AF8D" w14:textId="77777777" w:rsidR="009C0A61" w:rsidRPr="009C0A61" w:rsidRDefault="009C0A61" w:rsidP="00850FC8">
                  <w:pPr>
                    <w:pStyle w:val="rowtabella0"/>
                    <w:rPr>
                      <w:color w:val="002060"/>
                    </w:rPr>
                  </w:pPr>
                  <w:r w:rsidRPr="009C0A61">
                    <w:rPr>
                      <w:color w:val="002060"/>
                    </w:rPr>
                    <w:t xml:space="preserve">- </w:t>
                  </w:r>
                  <w:proofErr w:type="gramStart"/>
                  <w:r w:rsidRPr="009C0A61">
                    <w:rPr>
                      <w:color w:val="002060"/>
                    </w:rPr>
                    <w:t>U.MANDOLESI</w:t>
                  </w:r>
                  <w:proofErr w:type="gramEnd"/>
                  <w:r w:rsidRPr="009C0A61">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225771" w14:textId="77777777" w:rsidR="009C0A61" w:rsidRPr="009C0A61" w:rsidRDefault="009C0A61" w:rsidP="00850FC8">
                  <w:pPr>
                    <w:pStyle w:val="rowtabella0"/>
                    <w:jc w:val="center"/>
                    <w:rPr>
                      <w:color w:val="002060"/>
                    </w:rPr>
                  </w:pPr>
                  <w:r w:rsidRPr="009C0A6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14BC3" w14:textId="77777777" w:rsidR="009C0A61" w:rsidRPr="009C0A61" w:rsidRDefault="009C0A61" w:rsidP="00850FC8">
                  <w:pPr>
                    <w:pStyle w:val="rowtabella0"/>
                    <w:jc w:val="center"/>
                    <w:rPr>
                      <w:color w:val="002060"/>
                    </w:rPr>
                  </w:pPr>
                  <w:r w:rsidRPr="009C0A61">
                    <w:rPr>
                      <w:color w:val="002060"/>
                    </w:rPr>
                    <w:t> </w:t>
                  </w:r>
                </w:p>
              </w:tc>
            </w:tr>
            <w:tr w:rsidR="009C0A61" w:rsidRPr="009C0A61" w14:paraId="389B940E"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89665" w14:textId="77777777" w:rsidR="009C0A61" w:rsidRPr="009C0A61" w:rsidRDefault="009C0A61" w:rsidP="00850FC8">
                  <w:pPr>
                    <w:pStyle w:val="rowtabella0"/>
                    <w:rPr>
                      <w:color w:val="002060"/>
                    </w:rPr>
                  </w:pPr>
                  <w:r w:rsidRPr="009C0A61">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1E6A32" w14:textId="77777777" w:rsidR="009C0A61" w:rsidRPr="009C0A61" w:rsidRDefault="009C0A61" w:rsidP="00850FC8">
                  <w:pPr>
                    <w:pStyle w:val="rowtabella0"/>
                    <w:rPr>
                      <w:color w:val="002060"/>
                    </w:rPr>
                  </w:pPr>
                  <w:r w:rsidRPr="009C0A61">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DCE146" w14:textId="77777777" w:rsidR="009C0A61" w:rsidRPr="009C0A61" w:rsidRDefault="009C0A61" w:rsidP="00850FC8">
                  <w:pPr>
                    <w:pStyle w:val="rowtabella0"/>
                    <w:jc w:val="center"/>
                    <w:rPr>
                      <w:color w:val="002060"/>
                    </w:rPr>
                  </w:pPr>
                  <w:r w:rsidRPr="009C0A6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BAFD7D" w14:textId="77777777" w:rsidR="009C0A61" w:rsidRPr="009C0A61" w:rsidRDefault="009C0A61" w:rsidP="00850FC8">
                  <w:pPr>
                    <w:pStyle w:val="rowtabella0"/>
                    <w:jc w:val="center"/>
                    <w:rPr>
                      <w:color w:val="002060"/>
                    </w:rPr>
                  </w:pPr>
                  <w:r w:rsidRPr="009C0A61">
                    <w:rPr>
                      <w:color w:val="002060"/>
                    </w:rPr>
                    <w:t> </w:t>
                  </w:r>
                </w:p>
              </w:tc>
            </w:tr>
            <w:tr w:rsidR="009C0A61" w:rsidRPr="009C0A61" w14:paraId="51C4E407"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BA94A" w14:textId="77777777" w:rsidR="009C0A61" w:rsidRPr="009C0A61" w:rsidRDefault="009C0A61" w:rsidP="00850FC8">
                  <w:pPr>
                    <w:pStyle w:val="rowtabella0"/>
                    <w:rPr>
                      <w:color w:val="002060"/>
                    </w:rPr>
                  </w:pPr>
                  <w:r w:rsidRPr="009C0A61">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A4B4E" w14:textId="77777777" w:rsidR="009C0A61" w:rsidRPr="009C0A61" w:rsidRDefault="009C0A61" w:rsidP="00850FC8">
                  <w:pPr>
                    <w:pStyle w:val="rowtabella0"/>
                    <w:rPr>
                      <w:color w:val="002060"/>
                    </w:rPr>
                  </w:pPr>
                  <w:r w:rsidRPr="009C0A61">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7DDDB" w14:textId="77777777" w:rsidR="009C0A61" w:rsidRPr="009C0A61" w:rsidRDefault="009C0A61" w:rsidP="00850FC8">
                  <w:pPr>
                    <w:pStyle w:val="rowtabella0"/>
                    <w:jc w:val="center"/>
                    <w:rPr>
                      <w:color w:val="002060"/>
                    </w:rPr>
                  </w:pPr>
                  <w:r w:rsidRPr="009C0A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6F153" w14:textId="77777777" w:rsidR="009C0A61" w:rsidRPr="009C0A61" w:rsidRDefault="009C0A61" w:rsidP="00850FC8">
                  <w:pPr>
                    <w:pStyle w:val="rowtabella0"/>
                    <w:jc w:val="center"/>
                    <w:rPr>
                      <w:color w:val="002060"/>
                    </w:rPr>
                  </w:pPr>
                  <w:r w:rsidRPr="009C0A61">
                    <w:rPr>
                      <w:color w:val="002060"/>
                    </w:rPr>
                    <w:t> </w:t>
                  </w:r>
                </w:p>
              </w:tc>
            </w:tr>
          </w:tbl>
          <w:p w14:paraId="096CC972" w14:textId="77777777" w:rsidR="009C0A61" w:rsidRPr="009C0A61" w:rsidRDefault="009C0A61" w:rsidP="00850FC8">
            <w:pPr>
              <w:rPr>
                <w:color w:val="002060"/>
              </w:rPr>
            </w:pPr>
          </w:p>
        </w:tc>
      </w:tr>
    </w:tbl>
    <w:p w14:paraId="103461D8" w14:textId="77777777" w:rsidR="009C0A61" w:rsidRPr="009C0A61" w:rsidRDefault="009C0A61" w:rsidP="009C0A61">
      <w:pPr>
        <w:pStyle w:val="breakline"/>
        <w:rPr>
          <w:rFonts w:eastAsiaTheme="minorEastAsia"/>
          <w:color w:val="002060"/>
        </w:rPr>
      </w:pPr>
    </w:p>
    <w:p w14:paraId="449A6845" w14:textId="77777777" w:rsidR="009C0A61" w:rsidRPr="009C0A61" w:rsidRDefault="009C0A61" w:rsidP="009C0A61">
      <w:pPr>
        <w:pStyle w:val="breakline"/>
        <w:rPr>
          <w:color w:val="002060"/>
        </w:rPr>
      </w:pPr>
    </w:p>
    <w:p w14:paraId="729EFFDF" w14:textId="77777777" w:rsidR="009C0A61" w:rsidRPr="009C0A61" w:rsidRDefault="009C0A61" w:rsidP="009C0A61">
      <w:pPr>
        <w:pStyle w:val="titoloprinc0"/>
        <w:rPr>
          <w:color w:val="002060"/>
        </w:rPr>
      </w:pPr>
      <w:r w:rsidRPr="009C0A61">
        <w:rPr>
          <w:color w:val="002060"/>
        </w:rPr>
        <w:t>GIUDICE SPORTIVO</w:t>
      </w:r>
    </w:p>
    <w:p w14:paraId="58CB01ED"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7F15BAEF" w14:textId="77777777" w:rsidR="009C0A61" w:rsidRPr="009C0A61" w:rsidRDefault="009C0A61" w:rsidP="009C0A61">
      <w:pPr>
        <w:pStyle w:val="titolo10"/>
        <w:rPr>
          <w:color w:val="002060"/>
        </w:rPr>
      </w:pPr>
      <w:r w:rsidRPr="009C0A61">
        <w:rPr>
          <w:color w:val="002060"/>
        </w:rPr>
        <w:t xml:space="preserve">GARE DEL 4/11/2024 </w:t>
      </w:r>
    </w:p>
    <w:p w14:paraId="7FB15ADB" w14:textId="77777777" w:rsidR="009C0A61" w:rsidRPr="009C0A61" w:rsidRDefault="009C0A61" w:rsidP="009C0A61">
      <w:pPr>
        <w:pStyle w:val="titolo7a"/>
        <w:rPr>
          <w:color w:val="002060"/>
        </w:rPr>
      </w:pPr>
      <w:r w:rsidRPr="009C0A61">
        <w:rPr>
          <w:color w:val="002060"/>
        </w:rPr>
        <w:t xml:space="preserve">PROVVEDIMENTI DISCIPLINARI </w:t>
      </w:r>
    </w:p>
    <w:p w14:paraId="51F78350"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F75625D" w14:textId="77777777" w:rsidR="009C0A61" w:rsidRPr="009C0A61" w:rsidRDefault="009C0A61" w:rsidP="009C0A61">
      <w:pPr>
        <w:pStyle w:val="titolo30"/>
        <w:rPr>
          <w:color w:val="002060"/>
        </w:rPr>
      </w:pPr>
      <w:r w:rsidRPr="009C0A61">
        <w:rPr>
          <w:color w:val="002060"/>
        </w:rPr>
        <w:t xml:space="preserve">CALCIATORI NON ESPULSI </w:t>
      </w:r>
    </w:p>
    <w:p w14:paraId="754B5C81" w14:textId="77777777" w:rsidR="009C0A61" w:rsidRPr="009C0A61" w:rsidRDefault="009C0A61" w:rsidP="009C0A61">
      <w:pPr>
        <w:pStyle w:val="titolo20"/>
        <w:rPr>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D2F4B90" w14:textId="77777777" w:rsidTr="00850FC8">
        <w:tc>
          <w:tcPr>
            <w:tcW w:w="2200" w:type="dxa"/>
            <w:tcMar>
              <w:top w:w="20" w:type="dxa"/>
              <w:left w:w="20" w:type="dxa"/>
              <w:bottom w:w="20" w:type="dxa"/>
              <w:right w:w="20" w:type="dxa"/>
            </w:tcMar>
            <w:vAlign w:val="center"/>
            <w:hideMark/>
          </w:tcPr>
          <w:p w14:paraId="6728AF15" w14:textId="77777777" w:rsidR="009C0A61" w:rsidRPr="009C0A61" w:rsidRDefault="009C0A61" w:rsidP="00850FC8">
            <w:pPr>
              <w:pStyle w:val="movimento"/>
              <w:rPr>
                <w:color w:val="002060"/>
              </w:rPr>
            </w:pPr>
            <w:r w:rsidRPr="009C0A61">
              <w:rPr>
                <w:color w:val="002060"/>
              </w:rPr>
              <w:t>DIOTALLEVI DAVIDE</w:t>
            </w:r>
          </w:p>
        </w:tc>
        <w:tc>
          <w:tcPr>
            <w:tcW w:w="2200" w:type="dxa"/>
            <w:tcMar>
              <w:top w:w="20" w:type="dxa"/>
              <w:left w:w="20" w:type="dxa"/>
              <w:bottom w:w="20" w:type="dxa"/>
              <w:right w:w="20" w:type="dxa"/>
            </w:tcMar>
            <w:vAlign w:val="center"/>
            <w:hideMark/>
          </w:tcPr>
          <w:p w14:paraId="1ED199F7" w14:textId="77777777" w:rsidR="009C0A61" w:rsidRPr="009C0A61" w:rsidRDefault="009C0A61" w:rsidP="00850FC8">
            <w:pPr>
              <w:pStyle w:val="movimento2"/>
              <w:rPr>
                <w:color w:val="002060"/>
              </w:rPr>
            </w:pPr>
            <w:r w:rsidRPr="009C0A61">
              <w:rPr>
                <w:color w:val="002060"/>
              </w:rPr>
              <w:t xml:space="preserve">(VERBENA C5 ANCONA) </w:t>
            </w:r>
          </w:p>
        </w:tc>
        <w:tc>
          <w:tcPr>
            <w:tcW w:w="800" w:type="dxa"/>
            <w:tcMar>
              <w:top w:w="20" w:type="dxa"/>
              <w:left w:w="20" w:type="dxa"/>
              <w:bottom w:w="20" w:type="dxa"/>
              <w:right w:w="20" w:type="dxa"/>
            </w:tcMar>
            <w:vAlign w:val="center"/>
            <w:hideMark/>
          </w:tcPr>
          <w:p w14:paraId="6A0C4A5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48C822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D6A2C38" w14:textId="77777777" w:rsidR="009C0A61" w:rsidRPr="009C0A61" w:rsidRDefault="009C0A61" w:rsidP="00850FC8">
            <w:pPr>
              <w:pStyle w:val="movimento2"/>
              <w:rPr>
                <w:color w:val="002060"/>
              </w:rPr>
            </w:pPr>
            <w:r w:rsidRPr="009C0A61">
              <w:rPr>
                <w:color w:val="002060"/>
              </w:rPr>
              <w:t> </w:t>
            </w:r>
          </w:p>
        </w:tc>
      </w:tr>
    </w:tbl>
    <w:p w14:paraId="1A72D0BF" w14:textId="77777777" w:rsidR="009C0A61" w:rsidRPr="009C0A61" w:rsidRDefault="009C0A61" w:rsidP="009C0A61">
      <w:pPr>
        <w:pStyle w:val="titolo10"/>
        <w:rPr>
          <w:rFonts w:eastAsiaTheme="minorEastAsia"/>
          <w:color w:val="002060"/>
        </w:rPr>
      </w:pPr>
      <w:r w:rsidRPr="009C0A61">
        <w:rPr>
          <w:color w:val="002060"/>
        </w:rPr>
        <w:t xml:space="preserve">GARE DEL 20/12/2024 </w:t>
      </w:r>
    </w:p>
    <w:p w14:paraId="41BEE569" w14:textId="77777777" w:rsidR="009C0A61" w:rsidRPr="009C0A61" w:rsidRDefault="009C0A61" w:rsidP="009C0A61">
      <w:pPr>
        <w:pStyle w:val="titolo7a"/>
        <w:rPr>
          <w:color w:val="002060"/>
        </w:rPr>
      </w:pPr>
      <w:r w:rsidRPr="009C0A61">
        <w:rPr>
          <w:color w:val="002060"/>
        </w:rPr>
        <w:t xml:space="preserve">PROVVEDIMENTI DISCIPLINARI </w:t>
      </w:r>
    </w:p>
    <w:p w14:paraId="5373C58F"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B6EE5AE" w14:textId="77777777" w:rsidR="009C0A61" w:rsidRPr="009C0A61" w:rsidRDefault="009C0A61" w:rsidP="009C0A61">
      <w:pPr>
        <w:pStyle w:val="titolo30"/>
        <w:rPr>
          <w:color w:val="002060"/>
        </w:rPr>
      </w:pPr>
      <w:r w:rsidRPr="009C0A61">
        <w:rPr>
          <w:color w:val="002060"/>
        </w:rPr>
        <w:t xml:space="preserve">SOCIETA' </w:t>
      </w:r>
    </w:p>
    <w:p w14:paraId="086DF8D0" w14:textId="77777777" w:rsidR="009C0A61" w:rsidRPr="009C0A61" w:rsidRDefault="009C0A61" w:rsidP="009C0A61">
      <w:pPr>
        <w:pStyle w:val="titolo20"/>
        <w:rPr>
          <w:color w:val="002060"/>
        </w:rPr>
      </w:pPr>
      <w:r w:rsidRPr="009C0A61">
        <w:rPr>
          <w:color w:val="002060"/>
        </w:rPr>
        <w:t xml:space="preserve">AMMENDA </w:t>
      </w:r>
    </w:p>
    <w:p w14:paraId="7DEF0AAA"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Euro 80,00 FIGHT BULLS CORRIDONIA </w:t>
      </w:r>
      <w:r w:rsidRPr="009C0A61">
        <w:rPr>
          <w:color w:val="002060"/>
        </w:rPr>
        <w:br/>
        <w:t xml:space="preserve">Per essere un proprio tifoso entrato nel rettangolo di gioco per protestare contro l'arbitro. </w:t>
      </w:r>
    </w:p>
    <w:p w14:paraId="56792A6C" w14:textId="77777777" w:rsidR="009C0A61" w:rsidRPr="009C0A61" w:rsidRDefault="009C0A61" w:rsidP="009C0A61">
      <w:pPr>
        <w:pStyle w:val="titolo30"/>
        <w:rPr>
          <w:color w:val="002060"/>
        </w:rPr>
      </w:pPr>
      <w:r w:rsidRPr="009C0A61">
        <w:rPr>
          <w:color w:val="002060"/>
        </w:rPr>
        <w:t xml:space="preserve">DIRIGENTI </w:t>
      </w:r>
    </w:p>
    <w:p w14:paraId="015D4515" w14:textId="77777777" w:rsidR="009C0A61" w:rsidRPr="009C0A61" w:rsidRDefault="009C0A61" w:rsidP="009C0A61">
      <w:pPr>
        <w:pStyle w:val="titolo20"/>
        <w:rPr>
          <w:color w:val="002060"/>
        </w:rPr>
      </w:pPr>
      <w:r w:rsidRPr="009C0A61">
        <w:rPr>
          <w:color w:val="002060"/>
        </w:rPr>
        <w:t xml:space="preserve">INIBIZIONE A TEMPO OPPURE SQUALIFICA A GARE: FINO AL 22/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1EDAFC5" w14:textId="77777777" w:rsidTr="00850FC8">
        <w:tc>
          <w:tcPr>
            <w:tcW w:w="2200" w:type="dxa"/>
            <w:tcMar>
              <w:top w:w="20" w:type="dxa"/>
              <w:left w:w="20" w:type="dxa"/>
              <w:bottom w:w="20" w:type="dxa"/>
              <w:right w:w="20" w:type="dxa"/>
            </w:tcMar>
            <w:vAlign w:val="center"/>
            <w:hideMark/>
          </w:tcPr>
          <w:p w14:paraId="722FF3EB" w14:textId="77777777" w:rsidR="009C0A61" w:rsidRPr="009C0A61" w:rsidRDefault="009C0A61" w:rsidP="00850FC8">
            <w:pPr>
              <w:pStyle w:val="movimento"/>
              <w:rPr>
                <w:color w:val="002060"/>
              </w:rPr>
            </w:pPr>
            <w:r w:rsidRPr="009C0A61">
              <w:rPr>
                <w:color w:val="002060"/>
              </w:rPr>
              <w:t>ACCIARRI ENRICO</w:t>
            </w:r>
          </w:p>
        </w:tc>
        <w:tc>
          <w:tcPr>
            <w:tcW w:w="2200" w:type="dxa"/>
            <w:tcMar>
              <w:top w:w="20" w:type="dxa"/>
              <w:left w:w="20" w:type="dxa"/>
              <w:bottom w:w="20" w:type="dxa"/>
              <w:right w:w="20" w:type="dxa"/>
            </w:tcMar>
            <w:vAlign w:val="center"/>
            <w:hideMark/>
          </w:tcPr>
          <w:p w14:paraId="34AD6E8A" w14:textId="77777777" w:rsidR="009C0A61" w:rsidRPr="009C0A61" w:rsidRDefault="009C0A61" w:rsidP="00850FC8">
            <w:pPr>
              <w:pStyle w:val="movimento2"/>
              <w:rPr>
                <w:color w:val="002060"/>
              </w:rPr>
            </w:pPr>
            <w:r w:rsidRPr="009C0A61">
              <w:rPr>
                <w:color w:val="002060"/>
              </w:rPr>
              <w:t xml:space="preserve">(SPORTING GROTTAMMARE) </w:t>
            </w:r>
          </w:p>
        </w:tc>
        <w:tc>
          <w:tcPr>
            <w:tcW w:w="800" w:type="dxa"/>
            <w:tcMar>
              <w:top w:w="20" w:type="dxa"/>
              <w:left w:w="20" w:type="dxa"/>
              <w:bottom w:w="20" w:type="dxa"/>
              <w:right w:w="20" w:type="dxa"/>
            </w:tcMar>
            <w:vAlign w:val="center"/>
            <w:hideMark/>
          </w:tcPr>
          <w:p w14:paraId="7C76863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A07BCE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5E6CA5A" w14:textId="77777777" w:rsidR="009C0A61" w:rsidRPr="009C0A61" w:rsidRDefault="009C0A61" w:rsidP="00850FC8">
            <w:pPr>
              <w:pStyle w:val="movimento2"/>
              <w:rPr>
                <w:color w:val="002060"/>
              </w:rPr>
            </w:pPr>
            <w:r w:rsidRPr="009C0A61">
              <w:rPr>
                <w:color w:val="002060"/>
              </w:rPr>
              <w:t> </w:t>
            </w:r>
          </w:p>
        </w:tc>
      </w:tr>
    </w:tbl>
    <w:p w14:paraId="567CE092" w14:textId="77777777"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 xml:space="preserve">Entra in campo per colpire con un calcio un giocatore avversario. Al-lontanato. </w:t>
      </w:r>
    </w:p>
    <w:p w14:paraId="0FC0303C" w14:textId="77777777" w:rsidR="009C0A61" w:rsidRPr="009C0A61" w:rsidRDefault="009C0A61" w:rsidP="009C0A61">
      <w:pPr>
        <w:pStyle w:val="titolo20"/>
        <w:rPr>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46B643E" w14:textId="77777777" w:rsidTr="00850FC8">
        <w:tc>
          <w:tcPr>
            <w:tcW w:w="2200" w:type="dxa"/>
            <w:tcMar>
              <w:top w:w="20" w:type="dxa"/>
              <w:left w:w="20" w:type="dxa"/>
              <w:bottom w:w="20" w:type="dxa"/>
              <w:right w:w="20" w:type="dxa"/>
            </w:tcMar>
            <w:vAlign w:val="center"/>
            <w:hideMark/>
          </w:tcPr>
          <w:p w14:paraId="5B07368D" w14:textId="77777777" w:rsidR="009C0A61" w:rsidRPr="009C0A61" w:rsidRDefault="009C0A61" w:rsidP="00850FC8">
            <w:pPr>
              <w:pStyle w:val="movimento"/>
              <w:rPr>
                <w:color w:val="002060"/>
              </w:rPr>
            </w:pPr>
            <w:r w:rsidRPr="009C0A61">
              <w:rPr>
                <w:color w:val="002060"/>
              </w:rPr>
              <w:t>ACCIARRI ENRICO</w:t>
            </w:r>
          </w:p>
        </w:tc>
        <w:tc>
          <w:tcPr>
            <w:tcW w:w="2200" w:type="dxa"/>
            <w:tcMar>
              <w:top w:w="20" w:type="dxa"/>
              <w:left w:w="20" w:type="dxa"/>
              <w:bottom w:w="20" w:type="dxa"/>
              <w:right w:w="20" w:type="dxa"/>
            </w:tcMar>
            <w:vAlign w:val="center"/>
            <w:hideMark/>
          </w:tcPr>
          <w:p w14:paraId="3EC4A760" w14:textId="77777777" w:rsidR="009C0A61" w:rsidRPr="009C0A61" w:rsidRDefault="009C0A61" w:rsidP="00850FC8">
            <w:pPr>
              <w:pStyle w:val="movimento2"/>
              <w:rPr>
                <w:color w:val="002060"/>
              </w:rPr>
            </w:pPr>
            <w:r w:rsidRPr="009C0A61">
              <w:rPr>
                <w:color w:val="002060"/>
              </w:rPr>
              <w:t xml:space="preserve">(SPORTING GROTTAMMARE) </w:t>
            </w:r>
          </w:p>
        </w:tc>
        <w:tc>
          <w:tcPr>
            <w:tcW w:w="800" w:type="dxa"/>
            <w:tcMar>
              <w:top w:w="20" w:type="dxa"/>
              <w:left w:w="20" w:type="dxa"/>
              <w:bottom w:w="20" w:type="dxa"/>
              <w:right w:w="20" w:type="dxa"/>
            </w:tcMar>
            <w:vAlign w:val="center"/>
            <w:hideMark/>
          </w:tcPr>
          <w:p w14:paraId="1955D3C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CAA8B8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5B88FA5" w14:textId="77777777" w:rsidR="009C0A61" w:rsidRPr="009C0A61" w:rsidRDefault="009C0A61" w:rsidP="00850FC8">
            <w:pPr>
              <w:pStyle w:val="movimento2"/>
              <w:rPr>
                <w:color w:val="002060"/>
              </w:rPr>
            </w:pPr>
            <w:r w:rsidRPr="009C0A61">
              <w:rPr>
                <w:color w:val="002060"/>
              </w:rPr>
              <w:t> </w:t>
            </w:r>
          </w:p>
        </w:tc>
      </w:tr>
    </w:tbl>
    <w:p w14:paraId="76F153F2"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61F8E42" w14:textId="77777777" w:rsidTr="00850FC8">
        <w:tc>
          <w:tcPr>
            <w:tcW w:w="2200" w:type="dxa"/>
            <w:tcMar>
              <w:top w:w="20" w:type="dxa"/>
              <w:left w:w="20" w:type="dxa"/>
              <w:bottom w:w="20" w:type="dxa"/>
              <w:right w:w="20" w:type="dxa"/>
            </w:tcMar>
            <w:vAlign w:val="center"/>
            <w:hideMark/>
          </w:tcPr>
          <w:p w14:paraId="232E5850" w14:textId="77777777" w:rsidR="009C0A61" w:rsidRPr="009C0A61" w:rsidRDefault="009C0A61" w:rsidP="00850FC8">
            <w:pPr>
              <w:pStyle w:val="movimento"/>
              <w:rPr>
                <w:color w:val="002060"/>
              </w:rPr>
            </w:pPr>
            <w:r w:rsidRPr="009C0A61">
              <w:rPr>
                <w:color w:val="002060"/>
              </w:rPr>
              <w:lastRenderedPageBreak/>
              <w:t>SOLAZZI SIMONE</w:t>
            </w:r>
          </w:p>
        </w:tc>
        <w:tc>
          <w:tcPr>
            <w:tcW w:w="2200" w:type="dxa"/>
            <w:tcMar>
              <w:top w:w="20" w:type="dxa"/>
              <w:left w:w="20" w:type="dxa"/>
              <w:bottom w:w="20" w:type="dxa"/>
              <w:right w:w="20" w:type="dxa"/>
            </w:tcMar>
            <w:vAlign w:val="center"/>
            <w:hideMark/>
          </w:tcPr>
          <w:p w14:paraId="43FEB008" w14:textId="77777777" w:rsidR="009C0A61" w:rsidRPr="009C0A61" w:rsidRDefault="009C0A61" w:rsidP="00850FC8">
            <w:pPr>
              <w:pStyle w:val="movimento2"/>
              <w:rPr>
                <w:color w:val="002060"/>
              </w:rPr>
            </w:pPr>
            <w:r w:rsidRPr="009C0A61">
              <w:rPr>
                <w:color w:val="002060"/>
              </w:rPr>
              <w:t xml:space="preserve">(POLISPORTIVA UROBORO) </w:t>
            </w:r>
          </w:p>
        </w:tc>
        <w:tc>
          <w:tcPr>
            <w:tcW w:w="800" w:type="dxa"/>
            <w:tcMar>
              <w:top w:w="20" w:type="dxa"/>
              <w:left w:w="20" w:type="dxa"/>
              <w:bottom w:w="20" w:type="dxa"/>
              <w:right w:w="20" w:type="dxa"/>
            </w:tcMar>
            <w:vAlign w:val="center"/>
            <w:hideMark/>
          </w:tcPr>
          <w:p w14:paraId="1CB3FAE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FAC204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95FAA92" w14:textId="77777777" w:rsidR="009C0A61" w:rsidRPr="009C0A61" w:rsidRDefault="009C0A61" w:rsidP="00850FC8">
            <w:pPr>
              <w:pStyle w:val="movimento2"/>
              <w:rPr>
                <w:color w:val="002060"/>
              </w:rPr>
            </w:pPr>
            <w:r w:rsidRPr="009C0A61">
              <w:rPr>
                <w:color w:val="002060"/>
              </w:rPr>
              <w:t> </w:t>
            </w:r>
          </w:p>
        </w:tc>
      </w:tr>
    </w:tbl>
    <w:p w14:paraId="33A17768"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1C39119" w14:textId="77777777" w:rsidTr="00850FC8">
        <w:tc>
          <w:tcPr>
            <w:tcW w:w="2200" w:type="dxa"/>
            <w:tcMar>
              <w:top w:w="20" w:type="dxa"/>
              <w:left w:w="20" w:type="dxa"/>
              <w:bottom w:w="20" w:type="dxa"/>
              <w:right w:w="20" w:type="dxa"/>
            </w:tcMar>
            <w:vAlign w:val="center"/>
            <w:hideMark/>
          </w:tcPr>
          <w:p w14:paraId="546EAD2B" w14:textId="77777777" w:rsidR="009C0A61" w:rsidRPr="009C0A61" w:rsidRDefault="009C0A61" w:rsidP="00850FC8">
            <w:pPr>
              <w:pStyle w:val="movimento"/>
              <w:rPr>
                <w:color w:val="002060"/>
              </w:rPr>
            </w:pPr>
            <w:r w:rsidRPr="009C0A61">
              <w:rPr>
                <w:color w:val="002060"/>
              </w:rPr>
              <w:t>DELLA POSTA VINCENZO</w:t>
            </w:r>
          </w:p>
        </w:tc>
        <w:tc>
          <w:tcPr>
            <w:tcW w:w="2200" w:type="dxa"/>
            <w:tcMar>
              <w:top w:w="20" w:type="dxa"/>
              <w:left w:w="20" w:type="dxa"/>
              <w:bottom w:w="20" w:type="dxa"/>
              <w:right w:w="20" w:type="dxa"/>
            </w:tcMar>
            <w:vAlign w:val="center"/>
            <w:hideMark/>
          </w:tcPr>
          <w:p w14:paraId="34F6230A" w14:textId="77777777" w:rsidR="009C0A61" w:rsidRPr="009C0A61" w:rsidRDefault="009C0A61" w:rsidP="00850FC8">
            <w:pPr>
              <w:pStyle w:val="movimento2"/>
              <w:rPr>
                <w:color w:val="002060"/>
              </w:rPr>
            </w:pPr>
            <w:r w:rsidRPr="009C0A61">
              <w:rPr>
                <w:color w:val="002060"/>
              </w:rPr>
              <w:t xml:space="preserve">(ASCOLI CALCIO A 5) </w:t>
            </w:r>
          </w:p>
        </w:tc>
        <w:tc>
          <w:tcPr>
            <w:tcW w:w="800" w:type="dxa"/>
            <w:tcMar>
              <w:top w:w="20" w:type="dxa"/>
              <w:left w:w="20" w:type="dxa"/>
              <w:bottom w:w="20" w:type="dxa"/>
              <w:right w:w="20" w:type="dxa"/>
            </w:tcMar>
            <w:vAlign w:val="center"/>
            <w:hideMark/>
          </w:tcPr>
          <w:p w14:paraId="61AAF6F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6D26F9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102E0E" w14:textId="77777777" w:rsidR="009C0A61" w:rsidRPr="009C0A61" w:rsidRDefault="009C0A61" w:rsidP="00850FC8">
            <w:pPr>
              <w:pStyle w:val="movimento2"/>
              <w:rPr>
                <w:color w:val="002060"/>
              </w:rPr>
            </w:pPr>
            <w:r w:rsidRPr="009C0A61">
              <w:rPr>
                <w:color w:val="002060"/>
              </w:rPr>
              <w:t> </w:t>
            </w:r>
          </w:p>
        </w:tc>
      </w:tr>
    </w:tbl>
    <w:p w14:paraId="06A246E7" w14:textId="77777777" w:rsidR="009C0A61" w:rsidRPr="009C0A61" w:rsidRDefault="009C0A61" w:rsidP="009C0A61">
      <w:pPr>
        <w:pStyle w:val="titolo30"/>
        <w:rPr>
          <w:rFonts w:eastAsiaTheme="minorEastAsia"/>
          <w:color w:val="002060"/>
        </w:rPr>
      </w:pPr>
      <w:r w:rsidRPr="009C0A61">
        <w:rPr>
          <w:color w:val="002060"/>
        </w:rPr>
        <w:t xml:space="preserve">ALLENATORI </w:t>
      </w:r>
    </w:p>
    <w:p w14:paraId="1A86B5BB" w14:textId="77777777" w:rsidR="009C0A61" w:rsidRPr="009C0A61" w:rsidRDefault="009C0A61" w:rsidP="009C0A61">
      <w:pPr>
        <w:pStyle w:val="titolo20"/>
        <w:rPr>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481F530" w14:textId="77777777" w:rsidTr="00850FC8">
        <w:tc>
          <w:tcPr>
            <w:tcW w:w="2200" w:type="dxa"/>
            <w:tcMar>
              <w:top w:w="20" w:type="dxa"/>
              <w:left w:w="20" w:type="dxa"/>
              <w:bottom w:w="20" w:type="dxa"/>
              <w:right w:w="20" w:type="dxa"/>
            </w:tcMar>
            <w:vAlign w:val="center"/>
            <w:hideMark/>
          </w:tcPr>
          <w:p w14:paraId="3CF6880C" w14:textId="77777777" w:rsidR="009C0A61" w:rsidRPr="009C0A61" w:rsidRDefault="009C0A61" w:rsidP="00850FC8">
            <w:pPr>
              <w:pStyle w:val="movimento"/>
              <w:rPr>
                <w:color w:val="002060"/>
              </w:rPr>
            </w:pPr>
            <w:r w:rsidRPr="009C0A61">
              <w:rPr>
                <w:color w:val="002060"/>
              </w:rPr>
              <w:t>BATTISTELLI GIANLUCA</w:t>
            </w:r>
          </w:p>
        </w:tc>
        <w:tc>
          <w:tcPr>
            <w:tcW w:w="2200" w:type="dxa"/>
            <w:tcMar>
              <w:top w:w="20" w:type="dxa"/>
              <w:left w:w="20" w:type="dxa"/>
              <w:bottom w:w="20" w:type="dxa"/>
              <w:right w:w="20" w:type="dxa"/>
            </w:tcMar>
            <w:vAlign w:val="center"/>
            <w:hideMark/>
          </w:tcPr>
          <w:p w14:paraId="58CE0847" w14:textId="77777777" w:rsidR="009C0A61" w:rsidRPr="009C0A61" w:rsidRDefault="009C0A61" w:rsidP="00850FC8">
            <w:pPr>
              <w:pStyle w:val="movimento2"/>
              <w:rPr>
                <w:color w:val="002060"/>
              </w:rPr>
            </w:pPr>
            <w:r w:rsidRPr="009C0A61">
              <w:rPr>
                <w:color w:val="002060"/>
              </w:rPr>
              <w:t xml:space="preserve">(GIOVANI SANT IPPOLITO) </w:t>
            </w:r>
          </w:p>
        </w:tc>
        <w:tc>
          <w:tcPr>
            <w:tcW w:w="800" w:type="dxa"/>
            <w:tcMar>
              <w:top w:w="20" w:type="dxa"/>
              <w:left w:w="20" w:type="dxa"/>
              <w:bottom w:w="20" w:type="dxa"/>
              <w:right w:w="20" w:type="dxa"/>
            </w:tcMar>
            <w:vAlign w:val="center"/>
            <w:hideMark/>
          </w:tcPr>
          <w:p w14:paraId="7320766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F6BAC8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0C79A94" w14:textId="77777777" w:rsidR="009C0A61" w:rsidRPr="009C0A61" w:rsidRDefault="009C0A61" w:rsidP="00850FC8">
            <w:pPr>
              <w:pStyle w:val="movimento2"/>
              <w:rPr>
                <w:color w:val="002060"/>
              </w:rPr>
            </w:pPr>
            <w:r w:rsidRPr="009C0A61">
              <w:rPr>
                <w:color w:val="002060"/>
              </w:rPr>
              <w:t> </w:t>
            </w:r>
          </w:p>
        </w:tc>
      </w:tr>
    </w:tbl>
    <w:p w14:paraId="28A7E89D"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883A1A8" w14:textId="77777777" w:rsidTr="00850FC8">
        <w:tc>
          <w:tcPr>
            <w:tcW w:w="2200" w:type="dxa"/>
            <w:tcMar>
              <w:top w:w="20" w:type="dxa"/>
              <w:left w:w="20" w:type="dxa"/>
              <w:bottom w:w="20" w:type="dxa"/>
              <w:right w:w="20" w:type="dxa"/>
            </w:tcMar>
            <w:vAlign w:val="center"/>
            <w:hideMark/>
          </w:tcPr>
          <w:p w14:paraId="4C938F06" w14:textId="77777777" w:rsidR="009C0A61" w:rsidRPr="009C0A61" w:rsidRDefault="009C0A61" w:rsidP="00850FC8">
            <w:pPr>
              <w:pStyle w:val="movimento"/>
              <w:rPr>
                <w:color w:val="002060"/>
              </w:rPr>
            </w:pPr>
            <w:r w:rsidRPr="009C0A61">
              <w:rPr>
                <w:color w:val="002060"/>
              </w:rPr>
              <w:t>LORENZINI GABRIELE</w:t>
            </w:r>
          </w:p>
        </w:tc>
        <w:tc>
          <w:tcPr>
            <w:tcW w:w="2200" w:type="dxa"/>
            <w:tcMar>
              <w:top w:w="20" w:type="dxa"/>
              <w:left w:w="20" w:type="dxa"/>
              <w:bottom w:w="20" w:type="dxa"/>
              <w:right w:w="20" w:type="dxa"/>
            </w:tcMar>
            <w:vAlign w:val="center"/>
            <w:hideMark/>
          </w:tcPr>
          <w:p w14:paraId="53E2B7AA" w14:textId="77777777" w:rsidR="009C0A61" w:rsidRPr="009C0A61" w:rsidRDefault="009C0A61" w:rsidP="00850FC8">
            <w:pPr>
              <w:pStyle w:val="movimento2"/>
              <w:rPr>
                <w:color w:val="002060"/>
              </w:rPr>
            </w:pPr>
            <w:r w:rsidRPr="009C0A61">
              <w:rPr>
                <w:color w:val="002060"/>
              </w:rPr>
              <w:t xml:space="preserve">(SAN BIAGIO) </w:t>
            </w:r>
          </w:p>
        </w:tc>
        <w:tc>
          <w:tcPr>
            <w:tcW w:w="800" w:type="dxa"/>
            <w:tcMar>
              <w:top w:w="20" w:type="dxa"/>
              <w:left w:w="20" w:type="dxa"/>
              <w:bottom w:w="20" w:type="dxa"/>
              <w:right w:w="20" w:type="dxa"/>
            </w:tcMar>
            <w:vAlign w:val="center"/>
            <w:hideMark/>
          </w:tcPr>
          <w:p w14:paraId="3BACD07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FC6720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B110F45" w14:textId="77777777" w:rsidR="009C0A61" w:rsidRPr="009C0A61" w:rsidRDefault="009C0A61" w:rsidP="00850FC8">
            <w:pPr>
              <w:pStyle w:val="movimento2"/>
              <w:rPr>
                <w:color w:val="002060"/>
              </w:rPr>
            </w:pPr>
            <w:r w:rsidRPr="009C0A61">
              <w:rPr>
                <w:color w:val="002060"/>
              </w:rPr>
              <w:t> </w:t>
            </w:r>
          </w:p>
        </w:tc>
      </w:tr>
    </w:tbl>
    <w:p w14:paraId="7CDD90D4" w14:textId="77777777" w:rsidR="009C0A61" w:rsidRPr="009C0A61" w:rsidRDefault="009C0A61" w:rsidP="009C0A61">
      <w:pPr>
        <w:pStyle w:val="titolo30"/>
        <w:rPr>
          <w:rFonts w:eastAsiaTheme="minorEastAsia"/>
          <w:color w:val="002060"/>
        </w:rPr>
      </w:pPr>
      <w:r w:rsidRPr="009C0A61">
        <w:rPr>
          <w:color w:val="002060"/>
        </w:rPr>
        <w:t xml:space="preserve">CALCIATORI ESPULSI </w:t>
      </w:r>
    </w:p>
    <w:p w14:paraId="5B0A1D4F" w14:textId="77777777" w:rsidR="009C0A61" w:rsidRPr="009C0A61" w:rsidRDefault="009C0A61" w:rsidP="009C0A61">
      <w:pPr>
        <w:pStyle w:val="titolo20"/>
        <w:rPr>
          <w:color w:val="002060"/>
        </w:rPr>
      </w:pPr>
      <w:r w:rsidRPr="009C0A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C4BEE4E" w14:textId="77777777" w:rsidTr="00850FC8">
        <w:tc>
          <w:tcPr>
            <w:tcW w:w="2200" w:type="dxa"/>
            <w:tcMar>
              <w:top w:w="20" w:type="dxa"/>
              <w:left w:w="20" w:type="dxa"/>
              <w:bottom w:w="20" w:type="dxa"/>
              <w:right w:w="20" w:type="dxa"/>
            </w:tcMar>
            <w:vAlign w:val="center"/>
            <w:hideMark/>
          </w:tcPr>
          <w:p w14:paraId="2E134920" w14:textId="77777777" w:rsidR="009C0A61" w:rsidRPr="009C0A61" w:rsidRDefault="009C0A61" w:rsidP="00850FC8">
            <w:pPr>
              <w:pStyle w:val="movimento"/>
              <w:rPr>
                <w:color w:val="002060"/>
              </w:rPr>
            </w:pPr>
            <w:r w:rsidRPr="009C0A61">
              <w:rPr>
                <w:color w:val="002060"/>
              </w:rPr>
              <w:t>MARINOZZI DIEGO</w:t>
            </w:r>
          </w:p>
        </w:tc>
        <w:tc>
          <w:tcPr>
            <w:tcW w:w="2200" w:type="dxa"/>
            <w:tcMar>
              <w:top w:w="20" w:type="dxa"/>
              <w:left w:w="20" w:type="dxa"/>
              <w:bottom w:w="20" w:type="dxa"/>
              <w:right w:w="20" w:type="dxa"/>
            </w:tcMar>
            <w:vAlign w:val="center"/>
            <w:hideMark/>
          </w:tcPr>
          <w:p w14:paraId="34E919E8" w14:textId="77777777" w:rsidR="009C0A61" w:rsidRPr="009C0A61" w:rsidRDefault="009C0A61" w:rsidP="00850FC8">
            <w:pPr>
              <w:pStyle w:val="movimento2"/>
              <w:rPr>
                <w:color w:val="002060"/>
              </w:rPr>
            </w:pPr>
            <w:r w:rsidRPr="009C0A61">
              <w:rPr>
                <w:color w:val="002060"/>
              </w:rPr>
              <w:t xml:space="preserve">(FIGHT BULLS CORRIDONIA) </w:t>
            </w:r>
          </w:p>
        </w:tc>
        <w:tc>
          <w:tcPr>
            <w:tcW w:w="800" w:type="dxa"/>
            <w:tcMar>
              <w:top w:w="20" w:type="dxa"/>
              <w:left w:w="20" w:type="dxa"/>
              <w:bottom w:w="20" w:type="dxa"/>
              <w:right w:w="20" w:type="dxa"/>
            </w:tcMar>
            <w:vAlign w:val="center"/>
            <w:hideMark/>
          </w:tcPr>
          <w:p w14:paraId="6D93A57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4405578" w14:textId="77777777" w:rsidR="009C0A61" w:rsidRPr="009C0A61" w:rsidRDefault="009C0A61" w:rsidP="00850FC8">
            <w:pPr>
              <w:pStyle w:val="movimento"/>
              <w:rPr>
                <w:color w:val="002060"/>
              </w:rPr>
            </w:pPr>
            <w:r w:rsidRPr="009C0A61">
              <w:rPr>
                <w:color w:val="002060"/>
              </w:rPr>
              <w:t>CIABOCCO MARCO</w:t>
            </w:r>
          </w:p>
        </w:tc>
        <w:tc>
          <w:tcPr>
            <w:tcW w:w="2200" w:type="dxa"/>
            <w:tcMar>
              <w:top w:w="20" w:type="dxa"/>
              <w:left w:w="20" w:type="dxa"/>
              <w:bottom w:w="20" w:type="dxa"/>
              <w:right w:w="20" w:type="dxa"/>
            </w:tcMar>
            <w:vAlign w:val="center"/>
            <w:hideMark/>
          </w:tcPr>
          <w:p w14:paraId="431BCB1D" w14:textId="77777777" w:rsidR="009C0A61" w:rsidRPr="009C0A61" w:rsidRDefault="009C0A61" w:rsidP="00850FC8">
            <w:pPr>
              <w:pStyle w:val="movimento2"/>
              <w:rPr>
                <w:color w:val="002060"/>
              </w:rPr>
            </w:pPr>
            <w:r w:rsidRPr="009C0A61">
              <w:rPr>
                <w:color w:val="002060"/>
              </w:rPr>
              <w:t xml:space="preserve">(FUTSAL SAMBUCHETO) </w:t>
            </w:r>
          </w:p>
        </w:tc>
      </w:tr>
    </w:tbl>
    <w:p w14:paraId="2801E6DA" w14:textId="77777777" w:rsidR="009C0A61" w:rsidRPr="009C0A61" w:rsidRDefault="009C0A61" w:rsidP="009C0A61">
      <w:pPr>
        <w:pStyle w:val="titolo20"/>
        <w:rPr>
          <w:rFonts w:eastAsiaTheme="minorEastAsia"/>
          <w:color w:val="002060"/>
        </w:rPr>
      </w:pPr>
      <w:r w:rsidRPr="009C0A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97138A3" w14:textId="77777777" w:rsidTr="00850FC8">
        <w:tc>
          <w:tcPr>
            <w:tcW w:w="2200" w:type="dxa"/>
            <w:tcMar>
              <w:top w:w="20" w:type="dxa"/>
              <w:left w:w="20" w:type="dxa"/>
              <w:bottom w:w="20" w:type="dxa"/>
              <w:right w:w="20" w:type="dxa"/>
            </w:tcMar>
            <w:vAlign w:val="center"/>
            <w:hideMark/>
          </w:tcPr>
          <w:p w14:paraId="6C01FBBB" w14:textId="77777777" w:rsidR="009C0A61" w:rsidRPr="009C0A61" w:rsidRDefault="009C0A61" w:rsidP="00850FC8">
            <w:pPr>
              <w:pStyle w:val="movimento"/>
              <w:rPr>
                <w:color w:val="002060"/>
              </w:rPr>
            </w:pPr>
            <w:r w:rsidRPr="009C0A61">
              <w:rPr>
                <w:color w:val="002060"/>
              </w:rPr>
              <w:t>DURANTE JEAN CARLOS</w:t>
            </w:r>
          </w:p>
        </w:tc>
        <w:tc>
          <w:tcPr>
            <w:tcW w:w="2200" w:type="dxa"/>
            <w:tcMar>
              <w:top w:w="20" w:type="dxa"/>
              <w:left w:w="20" w:type="dxa"/>
              <w:bottom w:w="20" w:type="dxa"/>
              <w:right w:w="20" w:type="dxa"/>
            </w:tcMar>
            <w:vAlign w:val="center"/>
            <w:hideMark/>
          </w:tcPr>
          <w:p w14:paraId="23231A2A" w14:textId="77777777" w:rsidR="009C0A61" w:rsidRPr="009C0A61" w:rsidRDefault="009C0A61" w:rsidP="00850FC8">
            <w:pPr>
              <w:pStyle w:val="movimento2"/>
              <w:rPr>
                <w:color w:val="002060"/>
              </w:rPr>
            </w:pPr>
            <w:r w:rsidRPr="009C0A61">
              <w:rPr>
                <w:color w:val="002060"/>
              </w:rPr>
              <w:t xml:space="preserve">(ASCOLI CALCIO A 5) </w:t>
            </w:r>
          </w:p>
        </w:tc>
        <w:tc>
          <w:tcPr>
            <w:tcW w:w="800" w:type="dxa"/>
            <w:tcMar>
              <w:top w:w="20" w:type="dxa"/>
              <w:left w:w="20" w:type="dxa"/>
              <w:bottom w:w="20" w:type="dxa"/>
              <w:right w:w="20" w:type="dxa"/>
            </w:tcMar>
            <w:vAlign w:val="center"/>
            <w:hideMark/>
          </w:tcPr>
          <w:p w14:paraId="14AF800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BCF1396" w14:textId="77777777" w:rsidR="009C0A61" w:rsidRPr="009C0A61" w:rsidRDefault="009C0A61" w:rsidP="00850FC8">
            <w:pPr>
              <w:pStyle w:val="movimento"/>
              <w:rPr>
                <w:color w:val="002060"/>
              </w:rPr>
            </w:pPr>
            <w:r w:rsidRPr="009C0A61">
              <w:rPr>
                <w:color w:val="002060"/>
              </w:rPr>
              <w:t>PASQUI GIACOMO</w:t>
            </w:r>
          </w:p>
        </w:tc>
        <w:tc>
          <w:tcPr>
            <w:tcW w:w="2200" w:type="dxa"/>
            <w:tcMar>
              <w:top w:w="20" w:type="dxa"/>
              <w:left w:w="20" w:type="dxa"/>
              <w:bottom w:w="20" w:type="dxa"/>
              <w:right w:w="20" w:type="dxa"/>
            </w:tcMar>
            <w:vAlign w:val="center"/>
            <w:hideMark/>
          </w:tcPr>
          <w:p w14:paraId="422F3E2E" w14:textId="77777777" w:rsidR="009C0A61" w:rsidRPr="009C0A61" w:rsidRDefault="009C0A61" w:rsidP="00850FC8">
            <w:pPr>
              <w:pStyle w:val="movimento2"/>
              <w:rPr>
                <w:color w:val="002060"/>
              </w:rPr>
            </w:pPr>
            <w:r w:rsidRPr="009C0A61">
              <w:rPr>
                <w:color w:val="002060"/>
              </w:rPr>
              <w:t xml:space="preserve">(AVENALE) </w:t>
            </w:r>
          </w:p>
        </w:tc>
      </w:tr>
      <w:tr w:rsidR="009C0A61" w:rsidRPr="009C0A61" w14:paraId="46F2F188" w14:textId="77777777" w:rsidTr="00850FC8">
        <w:tc>
          <w:tcPr>
            <w:tcW w:w="2200" w:type="dxa"/>
            <w:tcMar>
              <w:top w:w="20" w:type="dxa"/>
              <w:left w:w="20" w:type="dxa"/>
              <w:bottom w:w="20" w:type="dxa"/>
              <w:right w:w="20" w:type="dxa"/>
            </w:tcMar>
            <w:vAlign w:val="center"/>
            <w:hideMark/>
          </w:tcPr>
          <w:p w14:paraId="77969B74" w14:textId="77777777" w:rsidR="009C0A61" w:rsidRPr="009C0A61" w:rsidRDefault="009C0A61" w:rsidP="00850FC8">
            <w:pPr>
              <w:pStyle w:val="movimento"/>
              <w:rPr>
                <w:color w:val="002060"/>
              </w:rPr>
            </w:pPr>
            <w:r w:rsidRPr="009C0A61">
              <w:rPr>
                <w:color w:val="002060"/>
              </w:rPr>
              <w:t>DI RUSSO MATTEO</w:t>
            </w:r>
          </w:p>
        </w:tc>
        <w:tc>
          <w:tcPr>
            <w:tcW w:w="2200" w:type="dxa"/>
            <w:tcMar>
              <w:top w:w="20" w:type="dxa"/>
              <w:left w:w="20" w:type="dxa"/>
              <w:bottom w:w="20" w:type="dxa"/>
              <w:right w:w="20" w:type="dxa"/>
            </w:tcMar>
            <w:vAlign w:val="center"/>
            <w:hideMark/>
          </w:tcPr>
          <w:p w14:paraId="67D6B3F7" w14:textId="77777777" w:rsidR="009C0A61" w:rsidRPr="009C0A61" w:rsidRDefault="009C0A61" w:rsidP="00850FC8">
            <w:pPr>
              <w:pStyle w:val="movimento2"/>
              <w:rPr>
                <w:color w:val="002060"/>
              </w:rPr>
            </w:pPr>
            <w:r w:rsidRPr="009C0A61">
              <w:rPr>
                <w:color w:val="002060"/>
              </w:rPr>
              <w:t xml:space="preserve">(REAL EAGLES VIRTUS PAGLIA) </w:t>
            </w:r>
          </w:p>
        </w:tc>
        <w:tc>
          <w:tcPr>
            <w:tcW w:w="800" w:type="dxa"/>
            <w:tcMar>
              <w:top w:w="20" w:type="dxa"/>
              <w:left w:w="20" w:type="dxa"/>
              <w:bottom w:w="20" w:type="dxa"/>
              <w:right w:w="20" w:type="dxa"/>
            </w:tcMar>
            <w:vAlign w:val="center"/>
            <w:hideMark/>
          </w:tcPr>
          <w:p w14:paraId="32C2EA1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A9C3D23" w14:textId="77777777" w:rsidR="009C0A61" w:rsidRPr="009C0A61" w:rsidRDefault="009C0A61" w:rsidP="00850FC8">
            <w:pPr>
              <w:pStyle w:val="movimento"/>
              <w:rPr>
                <w:color w:val="002060"/>
              </w:rPr>
            </w:pPr>
            <w:r w:rsidRPr="009C0A61">
              <w:rPr>
                <w:color w:val="002060"/>
              </w:rPr>
              <w:t>TUMOLO FLAVIO</w:t>
            </w:r>
          </w:p>
        </w:tc>
        <w:tc>
          <w:tcPr>
            <w:tcW w:w="2200" w:type="dxa"/>
            <w:tcMar>
              <w:top w:w="20" w:type="dxa"/>
              <w:left w:w="20" w:type="dxa"/>
              <w:bottom w:w="20" w:type="dxa"/>
              <w:right w:w="20" w:type="dxa"/>
            </w:tcMar>
            <w:vAlign w:val="center"/>
            <w:hideMark/>
          </w:tcPr>
          <w:p w14:paraId="56E2696A" w14:textId="77777777" w:rsidR="009C0A61" w:rsidRPr="009C0A61" w:rsidRDefault="009C0A61" w:rsidP="00850FC8">
            <w:pPr>
              <w:pStyle w:val="movimento2"/>
              <w:rPr>
                <w:color w:val="002060"/>
              </w:rPr>
            </w:pPr>
            <w:r w:rsidRPr="009C0A61">
              <w:rPr>
                <w:color w:val="002060"/>
              </w:rPr>
              <w:t xml:space="preserve">(REAL EAGLES VIRTUS PAGLIA) </w:t>
            </w:r>
          </w:p>
        </w:tc>
      </w:tr>
    </w:tbl>
    <w:p w14:paraId="7128C911"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44B68923" w14:textId="77777777" w:rsidR="009C0A61" w:rsidRPr="009C0A61" w:rsidRDefault="009C0A61" w:rsidP="009C0A61">
      <w:pPr>
        <w:pStyle w:val="titolo20"/>
        <w:rPr>
          <w:color w:val="002060"/>
        </w:rPr>
      </w:pPr>
      <w:r w:rsidRPr="009C0A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0A6BCA2" w14:textId="77777777" w:rsidTr="00850FC8">
        <w:tc>
          <w:tcPr>
            <w:tcW w:w="2200" w:type="dxa"/>
            <w:tcMar>
              <w:top w:w="20" w:type="dxa"/>
              <w:left w:w="20" w:type="dxa"/>
              <w:bottom w:w="20" w:type="dxa"/>
              <w:right w:w="20" w:type="dxa"/>
            </w:tcMar>
            <w:vAlign w:val="center"/>
            <w:hideMark/>
          </w:tcPr>
          <w:p w14:paraId="29B7D636" w14:textId="77777777" w:rsidR="009C0A61" w:rsidRPr="009C0A61" w:rsidRDefault="009C0A61" w:rsidP="00850FC8">
            <w:pPr>
              <w:pStyle w:val="movimento"/>
              <w:rPr>
                <w:color w:val="002060"/>
              </w:rPr>
            </w:pPr>
            <w:r w:rsidRPr="009C0A61">
              <w:rPr>
                <w:color w:val="002060"/>
              </w:rPr>
              <w:t>FERRARESI DAVIDE</w:t>
            </w:r>
          </w:p>
        </w:tc>
        <w:tc>
          <w:tcPr>
            <w:tcW w:w="2200" w:type="dxa"/>
            <w:tcMar>
              <w:top w:w="20" w:type="dxa"/>
              <w:left w:w="20" w:type="dxa"/>
              <w:bottom w:w="20" w:type="dxa"/>
              <w:right w:w="20" w:type="dxa"/>
            </w:tcMar>
            <w:vAlign w:val="center"/>
            <w:hideMark/>
          </w:tcPr>
          <w:p w14:paraId="0CA1AEEF" w14:textId="77777777" w:rsidR="009C0A61" w:rsidRPr="009C0A61" w:rsidRDefault="009C0A61" w:rsidP="00850FC8">
            <w:pPr>
              <w:pStyle w:val="movimento2"/>
              <w:rPr>
                <w:color w:val="002060"/>
              </w:rPr>
            </w:pPr>
            <w:r w:rsidRPr="009C0A61">
              <w:rPr>
                <w:color w:val="002060"/>
              </w:rPr>
              <w:t xml:space="preserve">(ACLI MANTOVANI CALCIO A 5) </w:t>
            </w:r>
          </w:p>
        </w:tc>
        <w:tc>
          <w:tcPr>
            <w:tcW w:w="800" w:type="dxa"/>
            <w:tcMar>
              <w:top w:w="20" w:type="dxa"/>
              <w:left w:w="20" w:type="dxa"/>
              <w:bottom w:w="20" w:type="dxa"/>
              <w:right w:w="20" w:type="dxa"/>
            </w:tcMar>
            <w:vAlign w:val="center"/>
            <w:hideMark/>
          </w:tcPr>
          <w:p w14:paraId="31C0CE1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CAECB8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8C1DF77" w14:textId="77777777" w:rsidR="009C0A61" w:rsidRPr="009C0A61" w:rsidRDefault="009C0A61" w:rsidP="00850FC8">
            <w:pPr>
              <w:pStyle w:val="movimento2"/>
              <w:rPr>
                <w:color w:val="002060"/>
              </w:rPr>
            </w:pPr>
            <w:r w:rsidRPr="009C0A61">
              <w:rPr>
                <w:color w:val="002060"/>
              </w:rPr>
              <w:t> </w:t>
            </w:r>
          </w:p>
        </w:tc>
      </w:tr>
    </w:tbl>
    <w:p w14:paraId="479F7BFA" w14:textId="77777777" w:rsidR="009C0A61" w:rsidRPr="009C0A61" w:rsidRDefault="009C0A61" w:rsidP="009C0A61">
      <w:pPr>
        <w:pStyle w:val="titolo20"/>
        <w:rPr>
          <w:rFonts w:eastAsiaTheme="minorEastAsia"/>
          <w:color w:val="002060"/>
        </w:rPr>
      </w:pPr>
      <w:r w:rsidRPr="009C0A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398D7F3" w14:textId="77777777" w:rsidTr="00850FC8">
        <w:tc>
          <w:tcPr>
            <w:tcW w:w="2200" w:type="dxa"/>
            <w:tcMar>
              <w:top w:w="20" w:type="dxa"/>
              <w:left w:w="20" w:type="dxa"/>
              <w:bottom w:w="20" w:type="dxa"/>
              <w:right w:w="20" w:type="dxa"/>
            </w:tcMar>
            <w:vAlign w:val="center"/>
            <w:hideMark/>
          </w:tcPr>
          <w:p w14:paraId="4C63F9AA" w14:textId="77777777" w:rsidR="009C0A61" w:rsidRPr="009C0A61" w:rsidRDefault="009C0A61" w:rsidP="00850FC8">
            <w:pPr>
              <w:pStyle w:val="movimento"/>
              <w:rPr>
                <w:color w:val="002060"/>
              </w:rPr>
            </w:pPr>
            <w:r w:rsidRPr="009C0A61">
              <w:rPr>
                <w:color w:val="002060"/>
              </w:rPr>
              <w:t>UGOLINI MATTEO</w:t>
            </w:r>
          </w:p>
        </w:tc>
        <w:tc>
          <w:tcPr>
            <w:tcW w:w="2200" w:type="dxa"/>
            <w:tcMar>
              <w:top w:w="20" w:type="dxa"/>
              <w:left w:w="20" w:type="dxa"/>
              <w:bottom w:w="20" w:type="dxa"/>
              <w:right w:w="20" w:type="dxa"/>
            </w:tcMar>
            <w:vAlign w:val="center"/>
            <w:hideMark/>
          </w:tcPr>
          <w:p w14:paraId="326DD26A" w14:textId="77777777" w:rsidR="009C0A61" w:rsidRPr="009C0A61" w:rsidRDefault="009C0A61" w:rsidP="00850FC8">
            <w:pPr>
              <w:pStyle w:val="movimento2"/>
              <w:rPr>
                <w:color w:val="002060"/>
              </w:rPr>
            </w:pPr>
            <w:r w:rsidRPr="009C0A61">
              <w:rPr>
                <w:color w:val="002060"/>
              </w:rPr>
              <w:t xml:space="preserve">(ACQUALAGNA CALCIO C 5) </w:t>
            </w:r>
          </w:p>
        </w:tc>
        <w:tc>
          <w:tcPr>
            <w:tcW w:w="800" w:type="dxa"/>
            <w:tcMar>
              <w:top w:w="20" w:type="dxa"/>
              <w:left w:w="20" w:type="dxa"/>
              <w:bottom w:w="20" w:type="dxa"/>
              <w:right w:w="20" w:type="dxa"/>
            </w:tcMar>
            <w:vAlign w:val="center"/>
            <w:hideMark/>
          </w:tcPr>
          <w:p w14:paraId="3A2DF65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04F31AF" w14:textId="77777777" w:rsidR="009C0A61" w:rsidRPr="009C0A61" w:rsidRDefault="009C0A61" w:rsidP="00850FC8">
            <w:pPr>
              <w:pStyle w:val="movimento"/>
              <w:rPr>
                <w:color w:val="002060"/>
              </w:rPr>
            </w:pPr>
            <w:r w:rsidRPr="009C0A61">
              <w:rPr>
                <w:color w:val="002060"/>
              </w:rPr>
              <w:t>ANDREOZZI GIACOMO</w:t>
            </w:r>
          </w:p>
        </w:tc>
        <w:tc>
          <w:tcPr>
            <w:tcW w:w="2200" w:type="dxa"/>
            <w:tcMar>
              <w:top w:w="20" w:type="dxa"/>
              <w:left w:w="20" w:type="dxa"/>
              <w:bottom w:w="20" w:type="dxa"/>
              <w:right w:w="20" w:type="dxa"/>
            </w:tcMar>
            <w:vAlign w:val="center"/>
            <w:hideMark/>
          </w:tcPr>
          <w:p w14:paraId="4931B927" w14:textId="77777777" w:rsidR="009C0A61" w:rsidRPr="009C0A61" w:rsidRDefault="009C0A61" w:rsidP="00850FC8">
            <w:pPr>
              <w:pStyle w:val="movimento2"/>
              <w:rPr>
                <w:color w:val="002060"/>
              </w:rPr>
            </w:pPr>
            <w:r w:rsidRPr="009C0A61">
              <w:rPr>
                <w:color w:val="002060"/>
              </w:rPr>
              <w:t xml:space="preserve">(FIGHT BULLS CORRIDONIA) </w:t>
            </w:r>
          </w:p>
        </w:tc>
      </w:tr>
      <w:tr w:rsidR="009C0A61" w:rsidRPr="009C0A61" w14:paraId="4A325866" w14:textId="77777777" w:rsidTr="00850FC8">
        <w:tc>
          <w:tcPr>
            <w:tcW w:w="2200" w:type="dxa"/>
            <w:tcMar>
              <w:top w:w="20" w:type="dxa"/>
              <w:left w:w="20" w:type="dxa"/>
              <w:bottom w:w="20" w:type="dxa"/>
              <w:right w:w="20" w:type="dxa"/>
            </w:tcMar>
            <w:vAlign w:val="center"/>
            <w:hideMark/>
          </w:tcPr>
          <w:p w14:paraId="69A14364" w14:textId="77777777" w:rsidR="009C0A61" w:rsidRPr="009C0A61" w:rsidRDefault="009C0A61" w:rsidP="00850FC8">
            <w:pPr>
              <w:pStyle w:val="movimento"/>
              <w:rPr>
                <w:color w:val="002060"/>
              </w:rPr>
            </w:pPr>
            <w:r w:rsidRPr="009C0A61">
              <w:rPr>
                <w:color w:val="002060"/>
              </w:rPr>
              <w:t>DEL PIZZO MARCUS MAY</w:t>
            </w:r>
          </w:p>
        </w:tc>
        <w:tc>
          <w:tcPr>
            <w:tcW w:w="2200" w:type="dxa"/>
            <w:tcMar>
              <w:top w:w="20" w:type="dxa"/>
              <w:left w:w="20" w:type="dxa"/>
              <w:bottom w:w="20" w:type="dxa"/>
              <w:right w:w="20" w:type="dxa"/>
            </w:tcMar>
            <w:vAlign w:val="center"/>
            <w:hideMark/>
          </w:tcPr>
          <w:p w14:paraId="6AA3436B" w14:textId="77777777" w:rsidR="009C0A61" w:rsidRPr="009C0A61" w:rsidRDefault="009C0A61" w:rsidP="00850FC8">
            <w:pPr>
              <w:pStyle w:val="movimento2"/>
              <w:rPr>
                <w:color w:val="002060"/>
              </w:rPr>
            </w:pPr>
            <w:r w:rsidRPr="009C0A61">
              <w:rPr>
                <w:color w:val="002060"/>
              </w:rPr>
              <w:t xml:space="preserve">(FUTSAL CAMPIGLIONE) </w:t>
            </w:r>
          </w:p>
        </w:tc>
        <w:tc>
          <w:tcPr>
            <w:tcW w:w="800" w:type="dxa"/>
            <w:tcMar>
              <w:top w:w="20" w:type="dxa"/>
              <w:left w:w="20" w:type="dxa"/>
              <w:bottom w:w="20" w:type="dxa"/>
              <w:right w:w="20" w:type="dxa"/>
            </w:tcMar>
            <w:vAlign w:val="center"/>
            <w:hideMark/>
          </w:tcPr>
          <w:p w14:paraId="145E55E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119C2B" w14:textId="77777777" w:rsidR="009C0A61" w:rsidRPr="009C0A61" w:rsidRDefault="009C0A61" w:rsidP="00850FC8">
            <w:pPr>
              <w:pStyle w:val="movimento"/>
              <w:rPr>
                <w:color w:val="002060"/>
              </w:rPr>
            </w:pPr>
            <w:r w:rsidRPr="009C0A61">
              <w:rPr>
                <w:color w:val="002060"/>
              </w:rPr>
              <w:t>STIPA ALESSIO</w:t>
            </w:r>
          </w:p>
        </w:tc>
        <w:tc>
          <w:tcPr>
            <w:tcW w:w="2200" w:type="dxa"/>
            <w:tcMar>
              <w:top w:w="20" w:type="dxa"/>
              <w:left w:w="20" w:type="dxa"/>
              <w:bottom w:w="20" w:type="dxa"/>
              <w:right w:w="20" w:type="dxa"/>
            </w:tcMar>
            <w:vAlign w:val="center"/>
            <w:hideMark/>
          </w:tcPr>
          <w:p w14:paraId="78A0C1A9" w14:textId="77777777" w:rsidR="009C0A61" w:rsidRPr="009C0A61" w:rsidRDefault="009C0A61" w:rsidP="00850FC8">
            <w:pPr>
              <w:pStyle w:val="movimento2"/>
              <w:rPr>
                <w:color w:val="002060"/>
              </w:rPr>
            </w:pPr>
            <w:r w:rsidRPr="009C0A61">
              <w:rPr>
                <w:color w:val="002060"/>
              </w:rPr>
              <w:t xml:space="preserve">(FUTSAL VIRE GEOSISTEM ASD) </w:t>
            </w:r>
          </w:p>
        </w:tc>
      </w:tr>
      <w:tr w:rsidR="009C0A61" w:rsidRPr="009C0A61" w14:paraId="10C6DEAC" w14:textId="77777777" w:rsidTr="00850FC8">
        <w:tc>
          <w:tcPr>
            <w:tcW w:w="2200" w:type="dxa"/>
            <w:tcMar>
              <w:top w:w="20" w:type="dxa"/>
              <w:left w:w="20" w:type="dxa"/>
              <w:bottom w:w="20" w:type="dxa"/>
              <w:right w:w="20" w:type="dxa"/>
            </w:tcMar>
            <w:vAlign w:val="center"/>
            <w:hideMark/>
          </w:tcPr>
          <w:p w14:paraId="08760FF5" w14:textId="77777777" w:rsidR="009C0A61" w:rsidRPr="009C0A61" w:rsidRDefault="009C0A61" w:rsidP="00850FC8">
            <w:pPr>
              <w:pStyle w:val="movimento"/>
              <w:rPr>
                <w:color w:val="002060"/>
              </w:rPr>
            </w:pPr>
            <w:r w:rsidRPr="009C0A61">
              <w:rPr>
                <w:color w:val="002060"/>
              </w:rPr>
              <w:t>GIANFELICI MANUEL</w:t>
            </w:r>
          </w:p>
        </w:tc>
        <w:tc>
          <w:tcPr>
            <w:tcW w:w="2200" w:type="dxa"/>
            <w:tcMar>
              <w:top w:w="20" w:type="dxa"/>
              <w:left w:w="20" w:type="dxa"/>
              <w:bottom w:w="20" w:type="dxa"/>
              <w:right w:w="20" w:type="dxa"/>
            </w:tcMar>
            <w:vAlign w:val="center"/>
            <w:hideMark/>
          </w:tcPr>
          <w:p w14:paraId="344EE7BF" w14:textId="77777777" w:rsidR="009C0A61" w:rsidRPr="009C0A61" w:rsidRDefault="009C0A61" w:rsidP="00850FC8">
            <w:pPr>
              <w:pStyle w:val="movimento2"/>
              <w:rPr>
                <w:color w:val="002060"/>
              </w:rPr>
            </w:pPr>
            <w:r w:rsidRPr="009C0A61">
              <w:rPr>
                <w:color w:val="002060"/>
              </w:rPr>
              <w:t xml:space="preserve">(POLISPORTIVA VICTORIA) </w:t>
            </w:r>
          </w:p>
        </w:tc>
        <w:tc>
          <w:tcPr>
            <w:tcW w:w="800" w:type="dxa"/>
            <w:tcMar>
              <w:top w:w="20" w:type="dxa"/>
              <w:left w:w="20" w:type="dxa"/>
              <w:bottom w:w="20" w:type="dxa"/>
              <w:right w:w="20" w:type="dxa"/>
            </w:tcMar>
            <w:vAlign w:val="center"/>
            <w:hideMark/>
          </w:tcPr>
          <w:p w14:paraId="521D57A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AB7EC78" w14:textId="77777777" w:rsidR="009C0A61" w:rsidRPr="009C0A61" w:rsidRDefault="009C0A61" w:rsidP="00850FC8">
            <w:pPr>
              <w:pStyle w:val="movimento"/>
              <w:rPr>
                <w:color w:val="002060"/>
              </w:rPr>
            </w:pPr>
            <w:r w:rsidRPr="009C0A61">
              <w:rPr>
                <w:color w:val="002060"/>
              </w:rPr>
              <w:t>MORESCHI LEONARDO</w:t>
            </w:r>
          </w:p>
        </w:tc>
        <w:tc>
          <w:tcPr>
            <w:tcW w:w="2200" w:type="dxa"/>
            <w:tcMar>
              <w:top w:w="20" w:type="dxa"/>
              <w:left w:w="20" w:type="dxa"/>
              <w:bottom w:w="20" w:type="dxa"/>
              <w:right w:w="20" w:type="dxa"/>
            </w:tcMar>
            <w:vAlign w:val="center"/>
            <w:hideMark/>
          </w:tcPr>
          <w:p w14:paraId="0CF792C9" w14:textId="77777777" w:rsidR="009C0A61" w:rsidRPr="009C0A61" w:rsidRDefault="009C0A61" w:rsidP="00850FC8">
            <w:pPr>
              <w:pStyle w:val="movimento2"/>
              <w:rPr>
                <w:color w:val="002060"/>
              </w:rPr>
            </w:pPr>
            <w:r w:rsidRPr="009C0A61">
              <w:rPr>
                <w:color w:val="002060"/>
              </w:rPr>
              <w:t xml:space="preserve">(SAN BIAGIO) </w:t>
            </w:r>
          </w:p>
        </w:tc>
      </w:tr>
    </w:tbl>
    <w:p w14:paraId="3859220F"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F920B98" w14:textId="77777777" w:rsidTr="00850FC8">
        <w:tc>
          <w:tcPr>
            <w:tcW w:w="2200" w:type="dxa"/>
            <w:tcMar>
              <w:top w:w="20" w:type="dxa"/>
              <w:left w:w="20" w:type="dxa"/>
              <w:bottom w:w="20" w:type="dxa"/>
              <w:right w:w="20" w:type="dxa"/>
            </w:tcMar>
            <w:vAlign w:val="center"/>
            <w:hideMark/>
          </w:tcPr>
          <w:p w14:paraId="4E7C6E6B" w14:textId="77777777" w:rsidR="009C0A61" w:rsidRPr="009C0A61" w:rsidRDefault="009C0A61" w:rsidP="00850FC8">
            <w:pPr>
              <w:pStyle w:val="movimento"/>
              <w:rPr>
                <w:color w:val="002060"/>
              </w:rPr>
            </w:pPr>
            <w:r w:rsidRPr="009C0A61">
              <w:rPr>
                <w:color w:val="002060"/>
              </w:rPr>
              <w:t>CESARETTI ALEX</w:t>
            </w:r>
          </w:p>
        </w:tc>
        <w:tc>
          <w:tcPr>
            <w:tcW w:w="2200" w:type="dxa"/>
            <w:tcMar>
              <w:top w:w="20" w:type="dxa"/>
              <w:left w:w="20" w:type="dxa"/>
              <w:bottom w:w="20" w:type="dxa"/>
              <w:right w:w="20" w:type="dxa"/>
            </w:tcMar>
            <w:vAlign w:val="center"/>
            <w:hideMark/>
          </w:tcPr>
          <w:p w14:paraId="16A4D7F7" w14:textId="77777777" w:rsidR="009C0A61" w:rsidRPr="009C0A61" w:rsidRDefault="009C0A61" w:rsidP="00850FC8">
            <w:pPr>
              <w:pStyle w:val="movimento2"/>
              <w:rPr>
                <w:color w:val="002060"/>
              </w:rPr>
            </w:pPr>
            <w:r w:rsidRPr="009C0A61">
              <w:rPr>
                <w:color w:val="002060"/>
              </w:rPr>
              <w:t xml:space="preserve">(AVIS ARCEVIA 1964) </w:t>
            </w:r>
          </w:p>
        </w:tc>
        <w:tc>
          <w:tcPr>
            <w:tcW w:w="800" w:type="dxa"/>
            <w:tcMar>
              <w:top w:w="20" w:type="dxa"/>
              <w:left w:w="20" w:type="dxa"/>
              <w:bottom w:w="20" w:type="dxa"/>
              <w:right w:w="20" w:type="dxa"/>
            </w:tcMar>
            <w:vAlign w:val="center"/>
            <w:hideMark/>
          </w:tcPr>
          <w:p w14:paraId="4CFDD11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04AEEDE" w14:textId="77777777" w:rsidR="009C0A61" w:rsidRPr="009C0A61" w:rsidRDefault="009C0A61" w:rsidP="00850FC8">
            <w:pPr>
              <w:pStyle w:val="movimento"/>
              <w:rPr>
                <w:color w:val="002060"/>
              </w:rPr>
            </w:pPr>
            <w:r w:rsidRPr="009C0A61">
              <w:rPr>
                <w:color w:val="002060"/>
              </w:rPr>
              <w:t>LUCIANI GIANLUCA</w:t>
            </w:r>
          </w:p>
        </w:tc>
        <w:tc>
          <w:tcPr>
            <w:tcW w:w="2200" w:type="dxa"/>
            <w:tcMar>
              <w:top w:w="20" w:type="dxa"/>
              <w:left w:w="20" w:type="dxa"/>
              <w:bottom w:w="20" w:type="dxa"/>
              <w:right w:w="20" w:type="dxa"/>
            </w:tcMar>
            <w:vAlign w:val="center"/>
            <w:hideMark/>
          </w:tcPr>
          <w:p w14:paraId="15BA8521" w14:textId="77777777" w:rsidR="009C0A61" w:rsidRPr="009C0A61" w:rsidRDefault="009C0A61" w:rsidP="00850FC8">
            <w:pPr>
              <w:pStyle w:val="movimento2"/>
              <w:rPr>
                <w:color w:val="002060"/>
              </w:rPr>
            </w:pPr>
            <w:r w:rsidRPr="009C0A61">
              <w:rPr>
                <w:color w:val="002060"/>
              </w:rPr>
              <w:t xml:space="preserve">(AVIS ARCEVIA 1964) </w:t>
            </w:r>
          </w:p>
        </w:tc>
      </w:tr>
      <w:tr w:rsidR="009C0A61" w:rsidRPr="009C0A61" w14:paraId="5E03756C" w14:textId="77777777" w:rsidTr="00850FC8">
        <w:tc>
          <w:tcPr>
            <w:tcW w:w="2200" w:type="dxa"/>
            <w:tcMar>
              <w:top w:w="20" w:type="dxa"/>
              <w:left w:w="20" w:type="dxa"/>
              <w:bottom w:w="20" w:type="dxa"/>
              <w:right w:w="20" w:type="dxa"/>
            </w:tcMar>
            <w:vAlign w:val="center"/>
            <w:hideMark/>
          </w:tcPr>
          <w:p w14:paraId="10D3A070" w14:textId="77777777" w:rsidR="009C0A61" w:rsidRPr="009C0A61" w:rsidRDefault="009C0A61" w:rsidP="00850FC8">
            <w:pPr>
              <w:pStyle w:val="movimento"/>
              <w:rPr>
                <w:color w:val="002060"/>
              </w:rPr>
            </w:pPr>
            <w:r w:rsidRPr="009C0A61">
              <w:rPr>
                <w:color w:val="002060"/>
              </w:rPr>
              <w:t>BARTOLUCCI DIEGO</w:t>
            </w:r>
          </w:p>
        </w:tc>
        <w:tc>
          <w:tcPr>
            <w:tcW w:w="2200" w:type="dxa"/>
            <w:tcMar>
              <w:top w:w="20" w:type="dxa"/>
              <w:left w:w="20" w:type="dxa"/>
              <w:bottom w:w="20" w:type="dxa"/>
              <w:right w:w="20" w:type="dxa"/>
            </w:tcMar>
            <w:vAlign w:val="center"/>
            <w:hideMark/>
          </w:tcPr>
          <w:p w14:paraId="21BE907A" w14:textId="77777777" w:rsidR="009C0A61" w:rsidRPr="009C0A61" w:rsidRDefault="009C0A61" w:rsidP="00850FC8">
            <w:pPr>
              <w:pStyle w:val="movimento2"/>
              <w:rPr>
                <w:color w:val="002060"/>
              </w:rPr>
            </w:pPr>
            <w:r w:rsidRPr="009C0A61">
              <w:rPr>
                <w:color w:val="002060"/>
              </w:rPr>
              <w:t xml:space="preserve">(CASTELBELLINO CALCIO A 5) </w:t>
            </w:r>
          </w:p>
        </w:tc>
        <w:tc>
          <w:tcPr>
            <w:tcW w:w="800" w:type="dxa"/>
            <w:tcMar>
              <w:top w:w="20" w:type="dxa"/>
              <w:left w:w="20" w:type="dxa"/>
              <w:bottom w:w="20" w:type="dxa"/>
              <w:right w:w="20" w:type="dxa"/>
            </w:tcMar>
            <w:vAlign w:val="center"/>
            <w:hideMark/>
          </w:tcPr>
          <w:p w14:paraId="26B95D1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035A4E9" w14:textId="77777777" w:rsidR="009C0A61" w:rsidRPr="009C0A61" w:rsidRDefault="009C0A61" w:rsidP="00850FC8">
            <w:pPr>
              <w:pStyle w:val="movimento"/>
              <w:rPr>
                <w:color w:val="002060"/>
                <w:lang w:val="en-US"/>
              </w:rPr>
            </w:pPr>
            <w:r w:rsidRPr="009C0A61">
              <w:rPr>
                <w:color w:val="002060"/>
                <w:lang w:val="en-US"/>
              </w:rPr>
              <w:t>DE SOUZA JUNIOR EDSON LUIZ</w:t>
            </w:r>
          </w:p>
        </w:tc>
        <w:tc>
          <w:tcPr>
            <w:tcW w:w="2200" w:type="dxa"/>
            <w:tcMar>
              <w:top w:w="20" w:type="dxa"/>
              <w:left w:w="20" w:type="dxa"/>
              <w:bottom w:w="20" w:type="dxa"/>
              <w:right w:w="20" w:type="dxa"/>
            </w:tcMar>
            <w:vAlign w:val="center"/>
            <w:hideMark/>
          </w:tcPr>
          <w:p w14:paraId="150438CB" w14:textId="77777777" w:rsidR="009C0A61" w:rsidRPr="009C0A61" w:rsidRDefault="009C0A61" w:rsidP="00850FC8">
            <w:pPr>
              <w:pStyle w:val="movimento2"/>
              <w:rPr>
                <w:color w:val="002060"/>
              </w:rPr>
            </w:pPr>
            <w:r w:rsidRPr="009C0A61">
              <w:rPr>
                <w:color w:val="002060"/>
              </w:rPr>
              <w:t xml:space="preserve">(FUTSAL SAMBUCHETO) </w:t>
            </w:r>
          </w:p>
        </w:tc>
      </w:tr>
      <w:tr w:rsidR="009C0A61" w:rsidRPr="009C0A61" w14:paraId="7DB3101A" w14:textId="77777777" w:rsidTr="00850FC8">
        <w:tc>
          <w:tcPr>
            <w:tcW w:w="2200" w:type="dxa"/>
            <w:tcMar>
              <w:top w:w="20" w:type="dxa"/>
              <w:left w:w="20" w:type="dxa"/>
              <w:bottom w:w="20" w:type="dxa"/>
              <w:right w:w="20" w:type="dxa"/>
            </w:tcMar>
            <w:vAlign w:val="center"/>
            <w:hideMark/>
          </w:tcPr>
          <w:p w14:paraId="45BC9A7C" w14:textId="77777777" w:rsidR="009C0A61" w:rsidRPr="009C0A61" w:rsidRDefault="009C0A61" w:rsidP="00850FC8">
            <w:pPr>
              <w:pStyle w:val="movimento"/>
              <w:rPr>
                <w:color w:val="002060"/>
              </w:rPr>
            </w:pPr>
            <w:r w:rsidRPr="009C0A61">
              <w:rPr>
                <w:color w:val="002060"/>
              </w:rPr>
              <w:t>PIERUCCI DIEGO</w:t>
            </w:r>
          </w:p>
        </w:tc>
        <w:tc>
          <w:tcPr>
            <w:tcW w:w="2200" w:type="dxa"/>
            <w:tcMar>
              <w:top w:w="20" w:type="dxa"/>
              <w:left w:w="20" w:type="dxa"/>
              <w:bottom w:w="20" w:type="dxa"/>
              <w:right w:w="20" w:type="dxa"/>
            </w:tcMar>
            <w:vAlign w:val="center"/>
            <w:hideMark/>
          </w:tcPr>
          <w:p w14:paraId="6F7F5040" w14:textId="77777777" w:rsidR="009C0A61" w:rsidRPr="009C0A61" w:rsidRDefault="009C0A61" w:rsidP="00850FC8">
            <w:pPr>
              <w:pStyle w:val="movimento2"/>
              <w:rPr>
                <w:color w:val="002060"/>
              </w:rPr>
            </w:pPr>
            <w:r w:rsidRPr="009C0A61">
              <w:rPr>
                <w:color w:val="002060"/>
              </w:rPr>
              <w:t xml:space="preserve">(PIEVE D ICO CALCIO A 5) </w:t>
            </w:r>
          </w:p>
        </w:tc>
        <w:tc>
          <w:tcPr>
            <w:tcW w:w="800" w:type="dxa"/>
            <w:tcMar>
              <w:top w:w="20" w:type="dxa"/>
              <w:left w:w="20" w:type="dxa"/>
              <w:bottom w:w="20" w:type="dxa"/>
              <w:right w:w="20" w:type="dxa"/>
            </w:tcMar>
            <w:vAlign w:val="center"/>
            <w:hideMark/>
          </w:tcPr>
          <w:p w14:paraId="023692D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AC6262"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A46EB06" w14:textId="77777777" w:rsidR="009C0A61" w:rsidRPr="009C0A61" w:rsidRDefault="009C0A61" w:rsidP="00850FC8">
            <w:pPr>
              <w:pStyle w:val="movimento2"/>
              <w:rPr>
                <w:color w:val="002060"/>
              </w:rPr>
            </w:pPr>
            <w:r w:rsidRPr="009C0A61">
              <w:rPr>
                <w:color w:val="002060"/>
              </w:rPr>
              <w:t> </w:t>
            </w:r>
          </w:p>
        </w:tc>
      </w:tr>
    </w:tbl>
    <w:p w14:paraId="597DA038"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96CA614" w14:textId="77777777" w:rsidTr="00850FC8">
        <w:tc>
          <w:tcPr>
            <w:tcW w:w="2200" w:type="dxa"/>
            <w:tcMar>
              <w:top w:w="20" w:type="dxa"/>
              <w:left w:w="20" w:type="dxa"/>
              <w:bottom w:w="20" w:type="dxa"/>
              <w:right w:w="20" w:type="dxa"/>
            </w:tcMar>
            <w:vAlign w:val="center"/>
            <w:hideMark/>
          </w:tcPr>
          <w:p w14:paraId="4378580A" w14:textId="77777777" w:rsidR="009C0A61" w:rsidRPr="009C0A61" w:rsidRDefault="009C0A61" w:rsidP="00850FC8">
            <w:pPr>
              <w:pStyle w:val="movimento"/>
              <w:rPr>
                <w:color w:val="002060"/>
              </w:rPr>
            </w:pPr>
            <w:r w:rsidRPr="009C0A61">
              <w:rPr>
                <w:color w:val="002060"/>
              </w:rPr>
              <w:t>DURANTE JEAN CARLOS</w:t>
            </w:r>
          </w:p>
        </w:tc>
        <w:tc>
          <w:tcPr>
            <w:tcW w:w="2200" w:type="dxa"/>
            <w:tcMar>
              <w:top w:w="20" w:type="dxa"/>
              <w:left w:w="20" w:type="dxa"/>
              <w:bottom w:w="20" w:type="dxa"/>
              <w:right w:w="20" w:type="dxa"/>
            </w:tcMar>
            <w:vAlign w:val="center"/>
            <w:hideMark/>
          </w:tcPr>
          <w:p w14:paraId="7AD64D59" w14:textId="77777777" w:rsidR="009C0A61" w:rsidRPr="009C0A61" w:rsidRDefault="009C0A61" w:rsidP="00850FC8">
            <w:pPr>
              <w:pStyle w:val="movimento2"/>
              <w:rPr>
                <w:color w:val="002060"/>
              </w:rPr>
            </w:pPr>
            <w:r w:rsidRPr="009C0A61">
              <w:rPr>
                <w:color w:val="002060"/>
              </w:rPr>
              <w:t xml:space="preserve">(ASCOLI CALCIO A 5) </w:t>
            </w:r>
          </w:p>
        </w:tc>
        <w:tc>
          <w:tcPr>
            <w:tcW w:w="800" w:type="dxa"/>
            <w:tcMar>
              <w:top w:w="20" w:type="dxa"/>
              <w:left w:w="20" w:type="dxa"/>
              <w:bottom w:w="20" w:type="dxa"/>
              <w:right w:w="20" w:type="dxa"/>
            </w:tcMar>
            <w:vAlign w:val="center"/>
            <w:hideMark/>
          </w:tcPr>
          <w:p w14:paraId="0A6247B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6719F7" w14:textId="77777777" w:rsidR="009C0A61" w:rsidRPr="009C0A61" w:rsidRDefault="009C0A61" w:rsidP="00850FC8">
            <w:pPr>
              <w:pStyle w:val="movimento"/>
              <w:rPr>
                <w:color w:val="002060"/>
              </w:rPr>
            </w:pPr>
            <w:r w:rsidRPr="009C0A61">
              <w:rPr>
                <w:color w:val="002060"/>
              </w:rPr>
              <w:t>SILEONI TOMMASO</w:t>
            </w:r>
          </w:p>
        </w:tc>
        <w:tc>
          <w:tcPr>
            <w:tcW w:w="2200" w:type="dxa"/>
            <w:tcMar>
              <w:top w:w="20" w:type="dxa"/>
              <w:left w:w="20" w:type="dxa"/>
              <w:bottom w:w="20" w:type="dxa"/>
              <w:right w:w="20" w:type="dxa"/>
            </w:tcMar>
            <w:vAlign w:val="center"/>
            <w:hideMark/>
          </w:tcPr>
          <w:p w14:paraId="495BFFAF" w14:textId="77777777" w:rsidR="009C0A61" w:rsidRPr="009C0A61" w:rsidRDefault="009C0A61" w:rsidP="00850FC8">
            <w:pPr>
              <w:pStyle w:val="movimento2"/>
              <w:rPr>
                <w:color w:val="002060"/>
              </w:rPr>
            </w:pPr>
            <w:r w:rsidRPr="009C0A61">
              <w:rPr>
                <w:color w:val="002060"/>
              </w:rPr>
              <w:t xml:space="preserve">(AURORA TREIA) </w:t>
            </w:r>
          </w:p>
        </w:tc>
      </w:tr>
      <w:tr w:rsidR="009C0A61" w:rsidRPr="009C0A61" w14:paraId="390D56ED" w14:textId="77777777" w:rsidTr="00850FC8">
        <w:tc>
          <w:tcPr>
            <w:tcW w:w="2200" w:type="dxa"/>
            <w:tcMar>
              <w:top w:w="20" w:type="dxa"/>
              <w:left w:w="20" w:type="dxa"/>
              <w:bottom w:w="20" w:type="dxa"/>
              <w:right w:w="20" w:type="dxa"/>
            </w:tcMar>
            <w:vAlign w:val="center"/>
            <w:hideMark/>
          </w:tcPr>
          <w:p w14:paraId="082C2E60" w14:textId="77777777" w:rsidR="009C0A61" w:rsidRPr="009C0A61" w:rsidRDefault="009C0A61" w:rsidP="00850FC8">
            <w:pPr>
              <w:pStyle w:val="movimento"/>
              <w:rPr>
                <w:color w:val="002060"/>
              </w:rPr>
            </w:pPr>
            <w:r w:rsidRPr="009C0A61">
              <w:rPr>
                <w:color w:val="002060"/>
              </w:rPr>
              <w:t>BIONDI MIRKO</w:t>
            </w:r>
          </w:p>
        </w:tc>
        <w:tc>
          <w:tcPr>
            <w:tcW w:w="2200" w:type="dxa"/>
            <w:tcMar>
              <w:top w:w="20" w:type="dxa"/>
              <w:left w:w="20" w:type="dxa"/>
              <w:bottom w:w="20" w:type="dxa"/>
              <w:right w:w="20" w:type="dxa"/>
            </w:tcMar>
            <w:vAlign w:val="center"/>
            <w:hideMark/>
          </w:tcPr>
          <w:p w14:paraId="21FBDBF0" w14:textId="77777777" w:rsidR="009C0A61" w:rsidRPr="009C0A61" w:rsidRDefault="009C0A61" w:rsidP="00850FC8">
            <w:pPr>
              <w:pStyle w:val="movimento2"/>
              <w:rPr>
                <w:color w:val="002060"/>
              </w:rPr>
            </w:pPr>
            <w:r w:rsidRPr="009C0A61">
              <w:rPr>
                <w:color w:val="002060"/>
              </w:rPr>
              <w:t xml:space="preserve">(AVIS ARCEVIA 1964) </w:t>
            </w:r>
          </w:p>
        </w:tc>
        <w:tc>
          <w:tcPr>
            <w:tcW w:w="800" w:type="dxa"/>
            <w:tcMar>
              <w:top w:w="20" w:type="dxa"/>
              <w:left w:w="20" w:type="dxa"/>
              <w:bottom w:w="20" w:type="dxa"/>
              <w:right w:w="20" w:type="dxa"/>
            </w:tcMar>
            <w:vAlign w:val="center"/>
            <w:hideMark/>
          </w:tcPr>
          <w:p w14:paraId="56314F7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CC27ACC" w14:textId="77777777" w:rsidR="009C0A61" w:rsidRPr="009C0A61" w:rsidRDefault="009C0A61" w:rsidP="00850FC8">
            <w:pPr>
              <w:pStyle w:val="movimento"/>
              <w:rPr>
                <w:color w:val="002060"/>
              </w:rPr>
            </w:pPr>
            <w:r w:rsidRPr="009C0A61">
              <w:rPr>
                <w:color w:val="002060"/>
              </w:rPr>
              <w:t>MIRA FRANCESCO</w:t>
            </w:r>
          </w:p>
        </w:tc>
        <w:tc>
          <w:tcPr>
            <w:tcW w:w="2200" w:type="dxa"/>
            <w:tcMar>
              <w:top w:w="20" w:type="dxa"/>
              <w:left w:w="20" w:type="dxa"/>
              <w:bottom w:w="20" w:type="dxa"/>
              <w:right w:w="20" w:type="dxa"/>
            </w:tcMar>
            <w:vAlign w:val="center"/>
            <w:hideMark/>
          </w:tcPr>
          <w:p w14:paraId="0BEDB389" w14:textId="77777777" w:rsidR="009C0A61" w:rsidRPr="009C0A61" w:rsidRDefault="009C0A61" w:rsidP="00850FC8">
            <w:pPr>
              <w:pStyle w:val="movimento2"/>
              <w:rPr>
                <w:color w:val="002060"/>
              </w:rPr>
            </w:pPr>
            <w:r w:rsidRPr="009C0A61">
              <w:rPr>
                <w:color w:val="002060"/>
              </w:rPr>
              <w:t xml:space="preserve">(CASTELRAIMONDO CALCIO A 5) </w:t>
            </w:r>
          </w:p>
        </w:tc>
      </w:tr>
      <w:tr w:rsidR="009C0A61" w:rsidRPr="009C0A61" w14:paraId="550EBAF9" w14:textId="77777777" w:rsidTr="00850FC8">
        <w:tc>
          <w:tcPr>
            <w:tcW w:w="2200" w:type="dxa"/>
            <w:tcMar>
              <w:top w:w="20" w:type="dxa"/>
              <w:left w:w="20" w:type="dxa"/>
              <w:bottom w:w="20" w:type="dxa"/>
              <w:right w:w="20" w:type="dxa"/>
            </w:tcMar>
            <w:vAlign w:val="center"/>
            <w:hideMark/>
          </w:tcPr>
          <w:p w14:paraId="4FCC98DD" w14:textId="77777777" w:rsidR="009C0A61" w:rsidRPr="009C0A61" w:rsidRDefault="009C0A61" w:rsidP="00850FC8">
            <w:pPr>
              <w:pStyle w:val="movimento"/>
              <w:rPr>
                <w:color w:val="002060"/>
              </w:rPr>
            </w:pPr>
            <w:r w:rsidRPr="009C0A61">
              <w:rPr>
                <w:color w:val="002060"/>
              </w:rPr>
              <w:t>MARINOZZI DIEGO</w:t>
            </w:r>
          </w:p>
        </w:tc>
        <w:tc>
          <w:tcPr>
            <w:tcW w:w="2200" w:type="dxa"/>
            <w:tcMar>
              <w:top w:w="20" w:type="dxa"/>
              <w:left w:w="20" w:type="dxa"/>
              <w:bottom w:w="20" w:type="dxa"/>
              <w:right w:w="20" w:type="dxa"/>
            </w:tcMar>
            <w:vAlign w:val="center"/>
            <w:hideMark/>
          </w:tcPr>
          <w:p w14:paraId="77113D29" w14:textId="77777777" w:rsidR="009C0A61" w:rsidRPr="009C0A61" w:rsidRDefault="009C0A61" w:rsidP="00850FC8">
            <w:pPr>
              <w:pStyle w:val="movimento2"/>
              <w:rPr>
                <w:color w:val="002060"/>
              </w:rPr>
            </w:pPr>
            <w:r w:rsidRPr="009C0A61">
              <w:rPr>
                <w:color w:val="002060"/>
              </w:rPr>
              <w:t xml:space="preserve">(FIGHT BULLS CORRIDONIA) </w:t>
            </w:r>
          </w:p>
        </w:tc>
        <w:tc>
          <w:tcPr>
            <w:tcW w:w="800" w:type="dxa"/>
            <w:tcMar>
              <w:top w:w="20" w:type="dxa"/>
              <w:left w:w="20" w:type="dxa"/>
              <w:bottom w:w="20" w:type="dxa"/>
              <w:right w:w="20" w:type="dxa"/>
            </w:tcMar>
            <w:vAlign w:val="center"/>
            <w:hideMark/>
          </w:tcPr>
          <w:p w14:paraId="6B6436C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E96EEF9" w14:textId="77777777" w:rsidR="009C0A61" w:rsidRPr="009C0A61" w:rsidRDefault="009C0A61" w:rsidP="00850FC8">
            <w:pPr>
              <w:pStyle w:val="movimento"/>
              <w:rPr>
                <w:color w:val="002060"/>
              </w:rPr>
            </w:pPr>
            <w:r w:rsidRPr="009C0A61">
              <w:rPr>
                <w:color w:val="002060"/>
              </w:rPr>
              <w:t>TORRIANI NICCOLO</w:t>
            </w:r>
          </w:p>
        </w:tc>
        <w:tc>
          <w:tcPr>
            <w:tcW w:w="2200" w:type="dxa"/>
            <w:tcMar>
              <w:top w:w="20" w:type="dxa"/>
              <w:left w:w="20" w:type="dxa"/>
              <w:bottom w:w="20" w:type="dxa"/>
              <w:right w:w="20" w:type="dxa"/>
            </w:tcMar>
            <w:vAlign w:val="center"/>
            <w:hideMark/>
          </w:tcPr>
          <w:p w14:paraId="7F5AAF94" w14:textId="77777777" w:rsidR="009C0A61" w:rsidRPr="009C0A61" w:rsidRDefault="009C0A61" w:rsidP="00850FC8">
            <w:pPr>
              <w:pStyle w:val="movimento2"/>
              <w:rPr>
                <w:color w:val="002060"/>
              </w:rPr>
            </w:pPr>
            <w:r w:rsidRPr="009C0A61">
              <w:rPr>
                <w:color w:val="002060"/>
              </w:rPr>
              <w:t xml:space="preserve">(FUTSAL CASTELFIDARDO) </w:t>
            </w:r>
          </w:p>
        </w:tc>
      </w:tr>
      <w:tr w:rsidR="009C0A61" w:rsidRPr="009C0A61" w14:paraId="29CF9704" w14:textId="77777777" w:rsidTr="00850FC8">
        <w:tc>
          <w:tcPr>
            <w:tcW w:w="2200" w:type="dxa"/>
            <w:tcMar>
              <w:top w:w="20" w:type="dxa"/>
              <w:left w:w="20" w:type="dxa"/>
              <w:bottom w:w="20" w:type="dxa"/>
              <w:right w:w="20" w:type="dxa"/>
            </w:tcMar>
            <w:vAlign w:val="center"/>
            <w:hideMark/>
          </w:tcPr>
          <w:p w14:paraId="3127C630" w14:textId="77777777" w:rsidR="009C0A61" w:rsidRPr="009C0A61" w:rsidRDefault="009C0A61" w:rsidP="00850FC8">
            <w:pPr>
              <w:pStyle w:val="movimento"/>
              <w:rPr>
                <w:color w:val="002060"/>
              </w:rPr>
            </w:pPr>
            <w:r w:rsidRPr="009C0A61">
              <w:rPr>
                <w:color w:val="002060"/>
              </w:rPr>
              <w:t>CIOTTI ALESSANDRO</w:t>
            </w:r>
          </w:p>
        </w:tc>
        <w:tc>
          <w:tcPr>
            <w:tcW w:w="2200" w:type="dxa"/>
            <w:tcMar>
              <w:top w:w="20" w:type="dxa"/>
              <w:left w:w="20" w:type="dxa"/>
              <w:bottom w:w="20" w:type="dxa"/>
              <w:right w:w="20" w:type="dxa"/>
            </w:tcMar>
            <w:vAlign w:val="center"/>
            <w:hideMark/>
          </w:tcPr>
          <w:p w14:paraId="5DEAF035" w14:textId="77777777" w:rsidR="009C0A61" w:rsidRPr="009C0A61" w:rsidRDefault="009C0A61" w:rsidP="00850FC8">
            <w:pPr>
              <w:pStyle w:val="movimento2"/>
              <w:rPr>
                <w:color w:val="002060"/>
              </w:rPr>
            </w:pPr>
            <w:r w:rsidRPr="009C0A61">
              <w:rPr>
                <w:color w:val="002060"/>
              </w:rPr>
              <w:t xml:space="preserve">(REAL EAGLES VIRTUS PAGLIA) </w:t>
            </w:r>
          </w:p>
        </w:tc>
        <w:tc>
          <w:tcPr>
            <w:tcW w:w="800" w:type="dxa"/>
            <w:tcMar>
              <w:top w:w="20" w:type="dxa"/>
              <w:left w:w="20" w:type="dxa"/>
              <w:bottom w:w="20" w:type="dxa"/>
              <w:right w:w="20" w:type="dxa"/>
            </w:tcMar>
            <w:vAlign w:val="center"/>
            <w:hideMark/>
          </w:tcPr>
          <w:p w14:paraId="190E1A1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D0CA3D9" w14:textId="77777777" w:rsidR="009C0A61" w:rsidRPr="009C0A61" w:rsidRDefault="009C0A61" w:rsidP="00850FC8">
            <w:pPr>
              <w:pStyle w:val="movimento"/>
              <w:rPr>
                <w:color w:val="002060"/>
              </w:rPr>
            </w:pPr>
            <w:r w:rsidRPr="009C0A61">
              <w:rPr>
                <w:color w:val="002060"/>
              </w:rPr>
              <w:t>FALCETELLI GABRIELE</w:t>
            </w:r>
          </w:p>
        </w:tc>
        <w:tc>
          <w:tcPr>
            <w:tcW w:w="2200" w:type="dxa"/>
            <w:tcMar>
              <w:top w:w="20" w:type="dxa"/>
              <w:left w:w="20" w:type="dxa"/>
              <w:bottom w:w="20" w:type="dxa"/>
              <w:right w:w="20" w:type="dxa"/>
            </w:tcMar>
            <w:vAlign w:val="center"/>
            <w:hideMark/>
          </w:tcPr>
          <w:p w14:paraId="78F6A973" w14:textId="77777777" w:rsidR="009C0A61" w:rsidRPr="009C0A61" w:rsidRDefault="009C0A61" w:rsidP="00850FC8">
            <w:pPr>
              <w:pStyle w:val="movimento2"/>
              <w:rPr>
                <w:color w:val="002060"/>
              </w:rPr>
            </w:pPr>
            <w:r w:rsidRPr="009C0A61">
              <w:rPr>
                <w:color w:val="002060"/>
              </w:rPr>
              <w:t xml:space="preserve">(SAN BIAGIO) </w:t>
            </w:r>
          </w:p>
        </w:tc>
      </w:tr>
      <w:tr w:rsidR="009C0A61" w:rsidRPr="009C0A61" w14:paraId="2884DC4B" w14:textId="77777777" w:rsidTr="00850FC8">
        <w:tc>
          <w:tcPr>
            <w:tcW w:w="2200" w:type="dxa"/>
            <w:tcMar>
              <w:top w:w="20" w:type="dxa"/>
              <w:left w:w="20" w:type="dxa"/>
              <w:bottom w:w="20" w:type="dxa"/>
              <w:right w:w="20" w:type="dxa"/>
            </w:tcMar>
            <w:vAlign w:val="center"/>
            <w:hideMark/>
          </w:tcPr>
          <w:p w14:paraId="1BE1400F" w14:textId="77777777" w:rsidR="009C0A61" w:rsidRPr="009C0A61" w:rsidRDefault="009C0A61" w:rsidP="00850FC8">
            <w:pPr>
              <w:pStyle w:val="movimento"/>
              <w:rPr>
                <w:color w:val="002060"/>
              </w:rPr>
            </w:pPr>
            <w:r w:rsidRPr="009C0A61">
              <w:rPr>
                <w:color w:val="002060"/>
              </w:rPr>
              <w:t>MARUSIC DENIS</w:t>
            </w:r>
          </w:p>
        </w:tc>
        <w:tc>
          <w:tcPr>
            <w:tcW w:w="2200" w:type="dxa"/>
            <w:tcMar>
              <w:top w:w="20" w:type="dxa"/>
              <w:left w:w="20" w:type="dxa"/>
              <w:bottom w:w="20" w:type="dxa"/>
              <w:right w:w="20" w:type="dxa"/>
            </w:tcMar>
            <w:vAlign w:val="center"/>
            <w:hideMark/>
          </w:tcPr>
          <w:p w14:paraId="2B633D7E" w14:textId="77777777" w:rsidR="009C0A61" w:rsidRPr="009C0A61" w:rsidRDefault="009C0A61" w:rsidP="00850FC8">
            <w:pPr>
              <w:pStyle w:val="movimento2"/>
              <w:rPr>
                <w:color w:val="002060"/>
              </w:rPr>
            </w:pPr>
            <w:r w:rsidRPr="009C0A61">
              <w:rPr>
                <w:color w:val="002060"/>
              </w:rPr>
              <w:t xml:space="preserve">(VILLA CECCOLINI CALCIO) </w:t>
            </w:r>
          </w:p>
        </w:tc>
        <w:tc>
          <w:tcPr>
            <w:tcW w:w="800" w:type="dxa"/>
            <w:tcMar>
              <w:top w:w="20" w:type="dxa"/>
              <w:left w:w="20" w:type="dxa"/>
              <w:bottom w:w="20" w:type="dxa"/>
              <w:right w:w="20" w:type="dxa"/>
            </w:tcMar>
            <w:vAlign w:val="center"/>
            <w:hideMark/>
          </w:tcPr>
          <w:p w14:paraId="193ACD8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FEBD48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5458ED2" w14:textId="77777777" w:rsidR="009C0A61" w:rsidRPr="009C0A61" w:rsidRDefault="009C0A61" w:rsidP="00850FC8">
            <w:pPr>
              <w:pStyle w:val="movimento2"/>
              <w:rPr>
                <w:color w:val="002060"/>
              </w:rPr>
            </w:pPr>
            <w:r w:rsidRPr="009C0A61">
              <w:rPr>
                <w:color w:val="002060"/>
              </w:rPr>
              <w:t> </w:t>
            </w:r>
          </w:p>
        </w:tc>
      </w:tr>
    </w:tbl>
    <w:p w14:paraId="0C03E019"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64CAD57" w14:textId="77777777" w:rsidTr="00850FC8">
        <w:tc>
          <w:tcPr>
            <w:tcW w:w="2200" w:type="dxa"/>
            <w:tcMar>
              <w:top w:w="20" w:type="dxa"/>
              <w:left w:w="20" w:type="dxa"/>
              <w:bottom w:w="20" w:type="dxa"/>
              <w:right w:w="20" w:type="dxa"/>
            </w:tcMar>
            <w:vAlign w:val="center"/>
            <w:hideMark/>
          </w:tcPr>
          <w:p w14:paraId="0BB8D110" w14:textId="77777777" w:rsidR="009C0A61" w:rsidRPr="009C0A61" w:rsidRDefault="009C0A61" w:rsidP="00850FC8">
            <w:pPr>
              <w:pStyle w:val="movimento"/>
              <w:rPr>
                <w:color w:val="002060"/>
              </w:rPr>
            </w:pPr>
            <w:r w:rsidRPr="009C0A61">
              <w:rPr>
                <w:color w:val="002060"/>
              </w:rPr>
              <w:t>FAVALE ANTONIO</w:t>
            </w:r>
          </w:p>
        </w:tc>
        <w:tc>
          <w:tcPr>
            <w:tcW w:w="2200" w:type="dxa"/>
            <w:tcMar>
              <w:top w:w="20" w:type="dxa"/>
              <w:left w:w="20" w:type="dxa"/>
              <w:bottom w:w="20" w:type="dxa"/>
              <w:right w:w="20" w:type="dxa"/>
            </w:tcMar>
            <w:vAlign w:val="center"/>
            <w:hideMark/>
          </w:tcPr>
          <w:p w14:paraId="4C390C35" w14:textId="77777777" w:rsidR="009C0A61" w:rsidRPr="009C0A61" w:rsidRDefault="009C0A61" w:rsidP="00850FC8">
            <w:pPr>
              <w:pStyle w:val="movimento2"/>
              <w:rPr>
                <w:color w:val="002060"/>
              </w:rPr>
            </w:pPr>
            <w:r w:rsidRPr="009C0A61">
              <w:rPr>
                <w:color w:val="002060"/>
              </w:rPr>
              <w:t xml:space="preserve">(BORGOROSSO TOLENTINO) </w:t>
            </w:r>
          </w:p>
        </w:tc>
        <w:tc>
          <w:tcPr>
            <w:tcW w:w="800" w:type="dxa"/>
            <w:tcMar>
              <w:top w:w="20" w:type="dxa"/>
              <w:left w:w="20" w:type="dxa"/>
              <w:bottom w:w="20" w:type="dxa"/>
              <w:right w:w="20" w:type="dxa"/>
            </w:tcMar>
            <w:vAlign w:val="center"/>
            <w:hideMark/>
          </w:tcPr>
          <w:p w14:paraId="43962C5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32FCC56" w14:textId="77777777" w:rsidR="009C0A61" w:rsidRPr="009C0A61" w:rsidRDefault="009C0A61" w:rsidP="00850FC8">
            <w:pPr>
              <w:pStyle w:val="movimento"/>
              <w:rPr>
                <w:color w:val="002060"/>
              </w:rPr>
            </w:pPr>
            <w:r w:rsidRPr="009C0A61">
              <w:rPr>
                <w:color w:val="002060"/>
              </w:rPr>
              <w:t>CIMA LEDE ELIAS CARIM</w:t>
            </w:r>
          </w:p>
        </w:tc>
        <w:tc>
          <w:tcPr>
            <w:tcW w:w="2200" w:type="dxa"/>
            <w:tcMar>
              <w:top w:w="20" w:type="dxa"/>
              <w:left w:w="20" w:type="dxa"/>
              <w:bottom w:w="20" w:type="dxa"/>
              <w:right w:w="20" w:type="dxa"/>
            </w:tcMar>
            <w:vAlign w:val="center"/>
            <w:hideMark/>
          </w:tcPr>
          <w:p w14:paraId="0BBEEB11" w14:textId="77777777" w:rsidR="009C0A61" w:rsidRPr="009C0A61" w:rsidRDefault="009C0A61" w:rsidP="00850FC8">
            <w:pPr>
              <w:pStyle w:val="movimento2"/>
              <w:rPr>
                <w:color w:val="002060"/>
              </w:rPr>
            </w:pPr>
            <w:r w:rsidRPr="009C0A61">
              <w:rPr>
                <w:color w:val="002060"/>
              </w:rPr>
              <w:t xml:space="preserve">(CASTELBELLINO CALCIO A 5) </w:t>
            </w:r>
          </w:p>
        </w:tc>
      </w:tr>
      <w:tr w:rsidR="009C0A61" w:rsidRPr="009C0A61" w14:paraId="76DC54D3" w14:textId="77777777" w:rsidTr="00850FC8">
        <w:tc>
          <w:tcPr>
            <w:tcW w:w="2200" w:type="dxa"/>
            <w:tcMar>
              <w:top w:w="20" w:type="dxa"/>
              <w:left w:w="20" w:type="dxa"/>
              <w:bottom w:w="20" w:type="dxa"/>
              <w:right w:w="20" w:type="dxa"/>
            </w:tcMar>
            <w:vAlign w:val="center"/>
            <w:hideMark/>
          </w:tcPr>
          <w:p w14:paraId="36A2A4FE" w14:textId="77777777" w:rsidR="009C0A61" w:rsidRPr="009C0A61" w:rsidRDefault="009C0A61" w:rsidP="00850FC8">
            <w:pPr>
              <w:pStyle w:val="movimento"/>
              <w:rPr>
                <w:color w:val="002060"/>
              </w:rPr>
            </w:pPr>
            <w:r w:rsidRPr="009C0A61">
              <w:rPr>
                <w:color w:val="002060"/>
              </w:rPr>
              <w:t>D ORSANEO MARCO</w:t>
            </w:r>
          </w:p>
        </w:tc>
        <w:tc>
          <w:tcPr>
            <w:tcW w:w="2200" w:type="dxa"/>
            <w:tcMar>
              <w:top w:w="20" w:type="dxa"/>
              <w:left w:w="20" w:type="dxa"/>
              <w:bottom w:w="20" w:type="dxa"/>
              <w:right w:w="20" w:type="dxa"/>
            </w:tcMar>
            <w:vAlign w:val="center"/>
            <w:hideMark/>
          </w:tcPr>
          <w:p w14:paraId="18A07B91" w14:textId="77777777" w:rsidR="009C0A61" w:rsidRPr="009C0A61" w:rsidRDefault="009C0A61" w:rsidP="00850FC8">
            <w:pPr>
              <w:pStyle w:val="movimento2"/>
              <w:rPr>
                <w:color w:val="002060"/>
              </w:rPr>
            </w:pPr>
            <w:r w:rsidRPr="009C0A61">
              <w:rPr>
                <w:color w:val="002060"/>
              </w:rPr>
              <w:t xml:space="preserve">(CASTELBELLINO CALCIO A 5) </w:t>
            </w:r>
          </w:p>
        </w:tc>
        <w:tc>
          <w:tcPr>
            <w:tcW w:w="800" w:type="dxa"/>
            <w:tcMar>
              <w:top w:w="20" w:type="dxa"/>
              <w:left w:w="20" w:type="dxa"/>
              <w:bottom w:w="20" w:type="dxa"/>
              <w:right w:w="20" w:type="dxa"/>
            </w:tcMar>
            <w:vAlign w:val="center"/>
            <w:hideMark/>
          </w:tcPr>
          <w:p w14:paraId="5FB1349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C3BEA5D" w14:textId="77777777" w:rsidR="009C0A61" w:rsidRPr="009C0A61" w:rsidRDefault="009C0A61" w:rsidP="00850FC8">
            <w:pPr>
              <w:pStyle w:val="movimento"/>
              <w:rPr>
                <w:color w:val="002060"/>
              </w:rPr>
            </w:pPr>
            <w:r w:rsidRPr="009C0A61">
              <w:rPr>
                <w:color w:val="002060"/>
              </w:rPr>
              <w:t>CUCCULELLI CHRISTIAN</w:t>
            </w:r>
          </w:p>
        </w:tc>
        <w:tc>
          <w:tcPr>
            <w:tcW w:w="2200" w:type="dxa"/>
            <w:tcMar>
              <w:top w:w="20" w:type="dxa"/>
              <w:left w:w="20" w:type="dxa"/>
              <w:bottom w:w="20" w:type="dxa"/>
              <w:right w:w="20" w:type="dxa"/>
            </w:tcMar>
            <w:vAlign w:val="center"/>
            <w:hideMark/>
          </w:tcPr>
          <w:p w14:paraId="119AB347" w14:textId="77777777" w:rsidR="009C0A61" w:rsidRPr="009C0A61" w:rsidRDefault="009C0A61" w:rsidP="00850FC8">
            <w:pPr>
              <w:pStyle w:val="movimento2"/>
              <w:rPr>
                <w:color w:val="002060"/>
              </w:rPr>
            </w:pPr>
            <w:r w:rsidRPr="009C0A61">
              <w:rPr>
                <w:color w:val="002060"/>
              </w:rPr>
              <w:t xml:space="preserve">(CASTELRAIMONDO CALCIO A 5) </w:t>
            </w:r>
          </w:p>
        </w:tc>
      </w:tr>
      <w:tr w:rsidR="009C0A61" w:rsidRPr="009C0A61" w14:paraId="38DF09CD" w14:textId="77777777" w:rsidTr="00850FC8">
        <w:tc>
          <w:tcPr>
            <w:tcW w:w="2200" w:type="dxa"/>
            <w:tcMar>
              <w:top w:w="20" w:type="dxa"/>
              <w:left w:w="20" w:type="dxa"/>
              <w:bottom w:w="20" w:type="dxa"/>
              <w:right w:w="20" w:type="dxa"/>
            </w:tcMar>
            <w:vAlign w:val="center"/>
            <w:hideMark/>
          </w:tcPr>
          <w:p w14:paraId="7DAF1F08" w14:textId="77777777" w:rsidR="009C0A61" w:rsidRPr="009C0A61" w:rsidRDefault="009C0A61" w:rsidP="00850FC8">
            <w:pPr>
              <w:pStyle w:val="movimento"/>
              <w:rPr>
                <w:color w:val="002060"/>
              </w:rPr>
            </w:pPr>
            <w:r w:rsidRPr="009C0A61">
              <w:rPr>
                <w:color w:val="002060"/>
              </w:rPr>
              <w:t>CONTI MATTIA</w:t>
            </w:r>
          </w:p>
        </w:tc>
        <w:tc>
          <w:tcPr>
            <w:tcW w:w="2200" w:type="dxa"/>
            <w:tcMar>
              <w:top w:w="20" w:type="dxa"/>
              <w:left w:w="20" w:type="dxa"/>
              <w:bottom w:w="20" w:type="dxa"/>
              <w:right w:w="20" w:type="dxa"/>
            </w:tcMar>
            <w:vAlign w:val="center"/>
            <w:hideMark/>
          </w:tcPr>
          <w:p w14:paraId="424663D4"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CITTA</w:t>
            </w:r>
            <w:proofErr w:type="gramEnd"/>
            <w:r w:rsidRPr="009C0A61">
              <w:rPr>
                <w:color w:val="002060"/>
              </w:rPr>
              <w:t xml:space="preserve"> DI OSTRA) </w:t>
            </w:r>
          </w:p>
        </w:tc>
        <w:tc>
          <w:tcPr>
            <w:tcW w:w="800" w:type="dxa"/>
            <w:tcMar>
              <w:top w:w="20" w:type="dxa"/>
              <w:left w:w="20" w:type="dxa"/>
              <w:bottom w:w="20" w:type="dxa"/>
              <w:right w:w="20" w:type="dxa"/>
            </w:tcMar>
            <w:vAlign w:val="center"/>
            <w:hideMark/>
          </w:tcPr>
          <w:p w14:paraId="2170817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423E767" w14:textId="77777777" w:rsidR="009C0A61" w:rsidRPr="009C0A61" w:rsidRDefault="009C0A61" w:rsidP="00850FC8">
            <w:pPr>
              <w:pStyle w:val="movimento"/>
              <w:rPr>
                <w:color w:val="002060"/>
              </w:rPr>
            </w:pPr>
            <w:r w:rsidRPr="009C0A61">
              <w:rPr>
                <w:color w:val="002060"/>
              </w:rPr>
              <w:t>LANARI FEDERICO</w:t>
            </w:r>
          </w:p>
        </w:tc>
        <w:tc>
          <w:tcPr>
            <w:tcW w:w="2200" w:type="dxa"/>
            <w:tcMar>
              <w:top w:w="20" w:type="dxa"/>
              <w:left w:w="20" w:type="dxa"/>
              <w:bottom w:w="20" w:type="dxa"/>
              <w:right w:w="20" w:type="dxa"/>
            </w:tcMar>
            <w:vAlign w:val="center"/>
            <w:hideMark/>
          </w:tcPr>
          <w:p w14:paraId="20716291" w14:textId="77777777" w:rsidR="009C0A61" w:rsidRPr="009C0A61" w:rsidRDefault="009C0A61" w:rsidP="00850FC8">
            <w:pPr>
              <w:pStyle w:val="movimento2"/>
              <w:rPr>
                <w:color w:val="002060"/>
              </w:rPr>
            </w:pPr>
            <w:r w:rsidRPr="009C0A61">
              <w:rPr>
                <w:color w:val="002060"/>
              </w:rPr>
              <w:t xml:space="preserve">(DINAMIS 1990) </w:t>
            </w:r>
          </w:p>
        </w:tc>
      </w:tr>
      <w:tr w:rsidR="009C0A61" w:rsidRPr="009C0A61" w14:paraId="54460774" w14:textId="77777777" w:rsidTr="00850FC8">
        <w:tc>
          <w:tcPr>
            <w:tcW w:w="2200" w:type="dxa"/>
            <w:tcMar>
              <w:top w:w="20" w:type="dxa"/>
              <w:left w:w="20" w:type="dxa"/>
              <w:bottom w:w="20" w:type="dxa"/>
              <w:right w:w="20" w:type="dxa"/>
            </w:tcMar>
            <w:vAlign w:val="center"/>
            <w:hideMark/>
          </w:tcPr>
          <w:p w14:paraId="5F87CEFE" w14:textId="77777777" w:rsidR="009C0A61" w:rsidRPr="009C0A61" w:rsidRDefault="009C0A61" w:rsidP="00850FC8">
            <w:pPr>
              <w:pStyle w:val="movimento"/>
              <w:rPr>
                <w:color w:val="002060"/>
              </w:rPr>
            </w:pPr>
            <w:r w:rsidRPr="009C0A61">
              <w:rPr>
                <w:color w:val="002060"/>
              </w:rPr>
              <w:t>RIMINUCCI ALESSANDRO</w:t>
            </w:r>
          </w:p>
        </w:tc>
        <w:tc>
          <w:tcPr>
            <w:tcW w:w="2200" w:type="dxa"/>
            <w:tcMar>
              <w:top w:w="20" w:type="dxa"/>
              <w:left w:w="20" w:type="dxa"/>
              <w:bottom w:w="20" w:type="dxa"/>
              <w:right w:w="20" w:type="dxa"/>
            </w:tcMar>
            <w:vAlign w:val="center"/>
            <w:hideMark/>
          </w:tcPr>
          <w:p w14:paraId="781CD816" w14:textId="77777777" w:rsidR="009C0A61" w:rsidRPr="009C0A61" w:rsidRDefault="009C0A61" w:rsidP="00850FC8">
            <w:pPr>
              <w:pStyle w:val="movimento2"/>
              <w:rPr>
                <w:color w:val="002060"/>
              </w:rPr>
            </w:pPr>
            <w:r w:rsidRPr="009C0A61">
              <w:rPr>
                <w:color w:val="002060"/>
              </w:rPr>
              <w:t xml:space="preserve">(GIOVANI SANT IPPOLITO) </w:t>
            </w:r>
          </w:p>
        </w:tc>
        <w:tc>
          <w:tcPr>
            <w:tcW w:w="800" w:type="dxa"/>
            <w:tcMar>
              <w:top w:w="20" w:type="dxa"/>
              <w:left w:w="20" w:type="dxa"/>
              <w:bottom w:w="20" w:type="dxa"/>
              <w:right w:w="20" w:type="dxa"/>
            </w:tcMar>
            <w:vAlign w:val="center"/>
            <w:hideMark/>
          </w:tcPr>
          <w:p w14:paraId="059AC0D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CE429A8" w14:textId="77777777" w:rsidR="009C0A61" w:rsidRPr="009C0A61" w:rsidRDefault="009C0A61" w:rsidP="00850FC8">
            <w:pPr>
              <w:pStyle w:val="movimento"/>
              <w:rPr>
                <w:color w:val="002060"/>
              </w:rPr>
            </w:pPr>
            <w:r w:rsidRPr="009C0A61">
              <w:rPr>
                <w:color w:val="002060"/>
              </w:rPr>
              <w:t>MUGLIAROLI ELIA</w:t>
            </w:r>
          </w:p>
        </w:tc>
        <w:tc>
          <w:tcPr>
            <w:tcW w:w="2200" w:type="dxa"/>
            <w:tcMar>
              <w:top w:w="20" w:type="dxa"/>
              <w:left w:w="20" w:type="dxa"/>
              <w:bottom w:w="20" w:type="dxa"/>
              <w:right w:w="20" w:type="dxa"/>
            </w:tcMar>
            <w:vAlign w:val="center"/>
            <w:hideMark/>
          </w:tcPr>
          <w:p w14:paraId="781EE50C" w14:textId="77777777" w:rsidR="009C0A61" w:rsidRPr="009C0A61" w:rsidRDefault="009C0A61" w:rsidP="00850FC8">
            <w:pPr>
              <w:pStyle w:val="movimento2"/>
              <w:rPr>
                <w:color w:val="002060"/>
              </w:rPr>
            </w:pPr>
            <w:r w:rsidRPr="009C0A61">
              <w:rPr>
                <w:color w:val="002060"/>
              </w:rPr>
              <w:t xml:space="preserve">(POLISPORTIVA VICTORIA) </w:t>
            </w:r>
          </w:p>
        </w:tc>
      </w:tr>
      <w:tr w:rsidR="009C0A61" w:rsidRPr="009C0A61" w14:paraId="7F9722AD" w14:textId="77777777" w:rsidTr="00850FC8">
        <w:tc>
          <w:tcPr>
            <w:tcW w:w="2200" w:type="dxa"/>
            <w:tcMar>
              <w:top w:w="20" w:type="dxa"/>
              <w:left w:w="20" w:type="dxa"/>
              <w:bottom w:w="20" w:type="dxa"/>
              <w:right w:w="20" w:type="dxa"/>
            </w:tcMar>
            <w:vAlign w:val="center"/>
            <w:hideMark/>
          </w:tcPr>
          <w:p w14:paraId="1D98BDFE" w14:textId="77777777" w:rsidR="009C0A61" w:rsidRPr="009C0A61" w:rsidRDefault="009C0A61" w:rsidP="00850FC8">
            <w:pPr>
              <w:pStyle w:val="movimento"/>
              <w:rPr>
                <w:color w:val="002060"/>
              </w:rPr>
            </w:pPr>
            <w:r w:rsidRPr="009C0A61">
              <w:rPr>
                <w:color w:val="002060"/>
              </w:rPr>
              <w:lastRenderedPageBreak/>
              <w:t>LUCHIZOLA MATIAS GASTON</w:t>
            </w:r>
          </w:p>
        </w:tc>
        <w:tc>
          <w:tcPr>
            <w:tcW w:w="2200" w:type="dxa"/>
            <w:tcMar>
              <w:top w:w="20" w:type="dxa"/>
              <w:left w:w="20" w:type="dxa"/>
              <w:bottom w:w="20" w:type="dxa"/>
              <w:right w:w="20" w:type="dxa"/>
            </w:tcMar>
            <w:vAlign w:val="center"/>
            <w:hideMark/>
          </w:tcPr>
          <w:p w14:paraId="07BD6C61" w14:textId="77777777" w:rsidR="009C0A61" w:rsidRPr="009C0A61" w:rsidRDefault="009C0A61" w:rsidP="00850FC8">
            <w:pPr>
              <w:pStyle w:val="movimento2"/>
              <w:rPr>
                <w:color w:val="002060"/>
              </w:rPr>
            </w:pPr>
            <w:r w:rsidRPr="009C0A61">
              <w:rPr>
                <w:color w:val="002060"/>
              </w:rPr>
              <w:t xml:space="preserve">(SPORTING GROTTAMMARE) </w:t>
            </w:r>
          </w:p>
        </w:tc>
        <w:tc>
          <w:tcPr>
            <w:tcW w:w="800" w:type="dxa"/>
            <w:tcMar>
              <w:top w:w="20" w:type="dxa"/>
              <w:left w:w="20" w:type="dxa"/>
              <w:bottom w:w="20" w:type="dxa"/>
              <w:right w:w="20" w:type="dxa"/>
            </w:tcMar>
            <w:vAlign w:val="center"/>
            <w:hideMark/>
          </w:tcPr>
          <w:p w14:paraId="08F37412"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EB89E2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B98CA57" w14:textId="77777777" w:rsidR="009C0A61" w:rsidRPr="009C0A61" w:rsidRDefault="009C0A61" w:rsidP="00850FC8">
            <w:pPr>
              <w:pStyle w:val="movimento2"/>
              <w:rPr>
                <w:color w:val="002060"/>
              </w:rPr>
            </w:pPr>
            <w:r w:rsidRPr="009C0A61">
              <w:rPr>
                <w:color w:val="002060"/>
              </w:rPr>
              <w:t> </w:t>
            </w:r>
          </w:p>
        </w:tc>
      </w:tr>
    </w:tbl>
    <w:p w14:paraId="641A3417" w14:textId="77777777" w:rsidR="009C0A61" w:rsidRPr="009C0A61" w:rsidRDefault="009C0A61" w:rsidP="009C0A61">
      <w:pPr>
        <w:pStyle w:val="titolo10"/>
        <w:rPr>
          <w:rFonts w:eastAsiaTheme="minorEastAsia"/>
          <w:color w:val="002060"/>
        </w:rPr>
      </w:pPr>
      <w:r w:rsidRPr="009C0A61">
        <w:rPr>
          <w:color w:val="002060"/>
        </w:rPr>
        <w:t xml:space="preserve">GARE DEL 21/12/2024 </w:t>
      </w:r>
    </w:p>
    <w:p w14:paraId="5C4D501D" w14:textId="77777777" w:rsidR="009C0A61" w:rsidRPr="009C0A61" w:rsidRDefault="009C0A61" w:rsidP="009C0A61">
      <w:pPr>
        <w:pStyle w:val="titolo7a"/>
        <w:rPr>
          <w:color w:val="002060"/>
        </w:rPr>
      </w:pPr>
      <w:r w:rsidRPr="009C0A61">
        <w:rPr>
          <w:color w:val="002060"/>
        </w:rPr>
        <w:t xml:space="preserve">PROVVEDIMENTI DISCIPLINARI </w:t>
      </w:r>
    </w:p>
    <w:p w14:paraId="1D0748BF"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3B7E838E" w14:textId="77777777" w:rsidR="009C0A61" w:rsidRPr="009C0A61" w:rsidRDefault="009C0A61" w:rsidP="009C0A61">
      <w:pPr>
        <w:pStyle w:val="titolo30"/>
        <w:rPr>
          <w:color w:val="002060"/>
        </w:rPr>
      </w:pPr>
      <w:r w:rsidRPr="009C0A61">
        <w:rPr>
          <w:color w:val="002060"/>
        </w:rPr>
        <w:t xml:space="preserve">DIRIGENTI </w:t>
      </w:r>
    </w:p>
    <w:p w14:paraId="7F89B2F4" w14:textId="77777777" w:rsidR="009C0A61" w:rsidRPr="009C0A61" w:rsidRDefault="009C0A61" w:rsidP="009C0A61">
      <w:pPr>
        <w:pStyle w:val="titolo20"/>
        <w:rPr>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075A6FC" w14:textId="77777777" w:rsidTr="00850FC8">
        <w:tc>
          <w:tcPr>
            <w:tcW w:w="2200" w:type="dxa"/>
            <w:tcMar>
              <w:top w:w="20" w:type="dxa"/>
              <w:left w:w="20" w:type="dxa"/>
              <w:bottom w:w="20" w:type="dxa"/>
              <w:right w:w="20" w:type="dxa"/>
            </w:tcMar>
            <w:vAlign w:val="center"/>
            <w:hideMark/>
          </w:tcPr>
          <w:p w14:paraId="60A328B5" w14:textId="77777777" w:rsidR="009C0A61" w:rsidRPr="009C0A61" w:rsidRDefault="009C0A61" w:rsidP="00850FC8">
            <w:pPr>
              <w:pStyle w:val="movimento"/>
              <w:rPr>
                <w:color w:val="002060"/>
              </w:rPr>
            </w:pPr>
            <w:r w:rsidRPr="009C0A61">
              <w:rPr>
                <w:color w:val="002060"/>
              </w:rPr>
              <w:t>CALUSSI LORENZO</w:t>
            </w:r>
          </w:p>
        </w:tc>
        <w:tc>
          <w:tcPr>
            <w:tcW w:w="2200" w:type="dxa"/>
            <w:tcMar>
              <w:top w:w="20" w:type="dxa"/>
              <w:left w:w="20" w:type="dxa"/>
              <w:bottom w:w="20" w:type="dxa"/>
              <w:right w:w="20" w:type="dxa"/>
            </w:tcMar>
            <w:vAlign w:val="center"/>
            <w:hideMark/>
          </w:tcPr>
          <w:p w14:paraId="6E5DA183" w14:textId="77777777" w:rsidR="009C0A61" w:rsidRPr="009C0A61" w:rsidRDefault="009C0A61" w:rsidP="00850FC8">
            <w:pPr>
              <w:pStyle w:val="movimento2"/>
              <w:rPr>
                <w:color w:val="002060"/>
              </w:rPr>
            </w:pPr>
            <w:r w:rsidRPr="009C0A61">
              <w:rPr>
                <w:color w:val="002060"/>
              </w:rPr>
              <w:t xml:space="preserve">(REAL FABRIANO) </w:t>
            </w:r>
          </w:p>
        </w:tc>
        <w:tc>
          <w:tcPr>
            <w:tcW w:w="800" w:type="dxa"/>
            <w:tcMar>
              <w:top w:w="20" w:type="dxa"/>
              <w:left w:w="20" w:type="dxa"/>
              <w:bottom w:w="20" w:type="dxa"/>
              <w:right w:w="20" w:type="dxa"/>
            </w:tcMar>
            <w:vAlign w:val="center"/>
            <w:hideMark/>
          </w:tcPr>
          <w:p w14:paraId="1909FEC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F80BAA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884F9F2" w14:textId="77777777" w:rsidR="009C0A61" w:rsidRPr="009C0A61" w:rsidRDefault="009C0A61" w:rsidP="00850FC8">
            <w:pPr>
              <w:pStyle w:val="movimento2"/>
              <w:rPr>
                <w:color w:val="002060"/>
              </w:rPr>
            </w:pPr>
            <w:r w:rsidRPr="009C0A61">
              <w:rPr>
                <w:color w:val="002060"/>
              </w:rPr>
              <w:t> </w:t>
            </w:r>
          </w:p>
        </w:tc>
      </w:tr>
    </w:tbl>
    <w:p w14:paraId="5C93E4F1"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30C2D1C3" w14:textId="77777777" w:rsidR="009C0A61" w:rsidRPr="009C0A61" w:rsidRDefault="009C0A61" w:rsidP="009C0A61">
      <w:pPr>
        <w:pStyle w:val="titolo20"/>
        <w:rPr>
          <w:color w:val="002060"/>
        </w:rPr>
      </w:pPr>
      <w:r w:rsidRPr="009C0A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CF1F224" w14:textId="77777777" w:rsidTr="00850FC8">
        <w:tc>
          <w:tcPr>
            <w:tcW w:w="2200" w:type="dxa"/>
            <w:tcMar>
              <w:top w:w="20" w:type="dxa"/>
              <w:left w:w="20" w:type="dxa"/>
              <w:bottom w:w="20" w:type="dxa"/>
              <w:right w:w="20" w:type="dxa"/>
            </w:tcMar>
            <w:vAlign w:val="center"/>
            <w:hideMark/>
          </w:tcPr>
          <w:p w14:paraId="3CF5E202" w14:textId="77777777" w:rsidR="009C0A61" w:rsidRPr="009C0A61" w:rsidRDefault="009C0A61" w:rsidP="00850FC8">
            <w:pPr>
              <w:pStyle w:val="movimento"/>
              <w:rPr>
                <w:color w:val="002060"/>
              </w:rPr>
            </w:pPr>
            <w:r w:rsidRPr="009C0A61">
              <w:rPr>
                <w:color w:val="002060"/>
              </w:rPr>
              <w:t>ARGALIA ALAN</w:t>
            </w:r>
          </w:p>
        </w:tc>
        <w:tc>
          <w:tcPr>
            <w:tcW w:w="2200" w:type="dxa"/>
            <w:tcMar>
              <w:top w:w="20" w:type="dxa"/>
              <w:left w:w="20" w:type="dxa"/>
              <w:bottom w:w="20" w:type="dxa"/>
              <w:right w:w="20" w:type="dxa"/>
            </w:tcMar>
            <w:vAlign w:val="center"/>
            <w:hideMark/>
          </w:tcPr>
          <w:p w14:paraId="3FEC3B19" w14:textId="77777777" w:rsidR="009C0A61" w:rsidRPr="009C0A61" w:rsidRDefault="009C0A61" w:rsidP="00850FC8">
            <w:pPr>
              <w:pStyle w:val="movimento2"/>
              <w:rPr>
                <w:color w:val="002060"/>
              </w:rPr>
            </w:pPr>
            <w:r w:rsidRPr="009C0A61">
              <w:rPr>
                <w:color w:val="002060"/>
              </w:rPr>
              <w:t xml:space="preserve">(REAL FABRIANO) </w:t>
            </w:r>
          </w:p>
        </w:tc>
        <w:tc>
          <w:tcPr>
            <w:tcW w:w="800" w:type="dxa"/>
            <w:tcMar>
              <w:top w:w="20" w:type="dxa"/>
              <w:left w:w="20" w:type="dxa"/>
              <w:bottom w:w="20" w:type="dxa"/>
              <w:right w:w="20" w:type="dxa"/>
            </w:tcMar>
            <w:vAlign w:val="center"/>
            <w:hideMark/>
          </w:tcPr>
          <w:p w14:paraId="64A3F5C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11919B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AFBE7A1" w14:textId="77777777" w:rsidR="009C0A61" w:rsidRPr="009C0A61" w:rsidRDefault="009C0A61" w:rsidP="00850FC8">
            <w:pPr>
              <w:pStyle w:val="movimento2"/>
              <w:rPr>
                <w:color w:val="002060"/>
              </w:rPr>
            </w:pPr>
            <w:r w:rsidRPr="009C0A61">
              <w:rPr>
                <w:color w:val="002060"/>
              </w:rPr>
              <w:t> </w:t>
            </w:r>
          </w:p>
        </w:tc>
      </w:tr>
    </w:tbl>
    <w:p w14:paraId="18E32E8A" w14:textId="77777777" w:rsidR="009C0A61" w:rsidRPr="009C0A61" w:rsidRDefault="009C0A61" w:rsidP="009C0A61">
      <w:pPr>
        <w:pStyle w:val="titolo20"/>
        <w:rPr>
          <w:rFonts w:eastAsiaTheme="minorEastAsia"/>
          <w:color w:val="002060"/>
        </w:rPr>
      </w:pPr>
      <w:r w:rsidRPr="009C0A6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3DBDB35" w14:textId="77777777" w:rsidTr="00850FC8">
        <w:tc>
          <w:tcPr>
            <w:tcW w:w="2200" w:type="dxa"/>
            <w:tcMar>
              <w:top w:w="20" w:type="dxa"/>
              <w:left w:w="20" w:type="dxa"/>
              <w:bottom w:w="20" w:type="dxa"/>
              <w:right w:w="20" w:type="dxa"/>
            </w:tcMar>
            <w:vAlign w:val="center"/>
            <w:hideMark/>
          </w:tcPr>
          <w:p w14:paraId="5E7D2758" w14:textId="77777777" w:rsidR="009C0A61" w:rsidRPr="009C0A61" w:rsidRDefault="009C0A61" w:rsidP="00850FC8">
            <w:pPr>
              <w:pStyle w:val="movimento"/>
              <w:rPr>
                <w:color w:val="002060"/>
              </w:rPr>
            </w:pPr>
            <w:r w:rsidRPr="009C0A61">
              <w:rPr>
                <w:color w:val="002060"/>
              </w:rPr>
              <w:t>GIACOMETTI MATTEO</w:t>
            </w:r>
          </w:p>
        </w:tc>
        <w:tc>
          <w:tcPr>
            <w:tcW w:w="2200" w:type="dxa"/>
            <w:tcMar>
              <w:top w:w="20" w:type="dxa"/>
              <w:left w:w="20" w:type="dxa"/>
              <w:bottom w:w="20" w:type="dxa"/>
              <w:right w:w="20" w:type="dxa"/>
            </w:tcMar>
            <w:vAlign w:val="center"/>
            <w:hideMark/>
          </w:tcPr>
          <w:p w14:paraId="025B3230" w14:textId="77777777" w:rsidR="009C0A61" w:rsidRPr="009C0A61" w:rsidRDefault="009C0A61" w:rsidP="00850FC8">
            <w:pPr>
              <w:pStyle w:val="movimento2"/>
              <w:rPr>
                <w:color w:val="002060"/>
              </w:rPr>
            </w:pPr>
            <w:r w:rsidRPr="009C0A61">
              <w:rPr>
                <w:color w:val="002060"/>
              </w:rPr>
              <w:t xml:space="preserve">(REAL FABRIANO) </w:t>
            </w:r>
          </w:p>
        </w:tc>
        <w:tc>
          <w:tcPr>
            <w:tcW w:w="800" w:type="dxa"/>
            <w:tcMar>
              <w:top w:w="20" w:type="dxa"/>
              <w:left w:w="20" w:type="dxa"/>
              <w:bottom w:w="20" w:type="dxa"/>
              <w:right w:w="20" w:type="dxa"/>
            </w:tcMar>
            <w:vAlign w:val="center"/>
            <w:hideMark/>
          </w:tcPr>
          <w:p w14:paraId="7FA11F6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33E5C3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A651B79" w14:textId="77777777" w:rsidR="009C0A61" w:rsidRPr="009C0A61" w:rsidRDefault="009C0A61" w:rsidP="00850FC8">
            <w:pPr>
              <w:pStyle w:val="movimento2"/>
              <w:rPr>
                <w:color w:val="002060"/>
              </w:rPr>
            </w:pPr>
            <w:r w:rsidRPr="009C0A61">
              <w:rPr>
                <w:color w:val="002060"/>
              </w:rPr>
              <w:t> </w:t>
            </w:r>
          </w:p>
        </w:tc>
      </w:tr>
    </w:tbl>
    <w:p w14:paraId="64754975"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566BA3C" w14:textId="77777777" w:rsidTr="00850FC8">
        <w:tc>
          <w:tcPr>
            <w:tcW w:w="2200" w:type="dxa"/>
            <w:tcMar>
              <w:top w:w="20" w:type="dxa"/>
              <w:left w:w="20" w:type="dxa"/>
              <w:bottom w:w="20" w:type="dxa"/>
              <w:right w:w="20" w:type="dxa"/>
            </w:tcMar>
            <w:vAlign w:val="center"/>
            <w:hideMark/>
          </w:tcPr>
          <w:p w14:paraId="028FF91B" w14:textId="77777777" w:rsidR="009C0A61" w:rsidRPr="009C0A61" w:rsidRDefault="009C0A61" w:rsidP="00850FC8">
            <w:pPr>
              <w:pStyle w:val="movimento"/>
              <w:rPr>
                <w:color w:val="002060"/>
              </w:rPr>
            </w:pPr>
            <w:r w:rsidRPr="009C0A61">
              <w:rPr>
                <w:color w:val="002060"/>
              </w:rPr>
              <w:t>LERRO DAVIDE</w:t>
            </w:r>
          </w:p>
        </w:tc>
        <w:tc>
          <w:tcPr>
            <w:tcW w:w="2200" w:type="dxa"/>
            <w:tcMar>
              <w:top w:w="20" w:type="dxa"/>
              <w:left w:w="20" w:type="dxa"/>
              <w:bottom w:w="20" w:type="dxa"/>
              <w:right w:w="20" w:type="dxa"/>
            </w:tcMar>
            <w:vAlign w:val="center"/>
            <w:hideMark/>
          </w:tcPr>
          <w:p w14:paraId="68542DFD" w14:textId="77777777" w:rsidR="009C0A61" w:rsidRPr="009C0A61" w:rsidRDefault="009C0A61" w:rsidP="00850FC8">
            <w:pPr>
              <w:pStyle w:val="movimento2"/>
              <w:rPr>
                <w:color w:val="002060"/>
              </w:rPr>
            </w:pPr>
            <w:r w:rsidRPr="009C0A61">
              <w:rPr>
                <w:color w:val="002060"/>
              </w:rPr>
              <w:t xml:space="preserve">(ACLI VILLA MUSONE) </w:t>
            </w:r>
          </w:p>
        </w:tc>
        <w:tc>
          <w:tcPr>
            <w:tcW w:w="800" w:type="dxa"/>
            <w:tcMar>
              <w:top w:w="20" w:type="dxa"/>
              <w:left w:w="20" w:type="dxa"/>
              <w:bottom w:w="20" w:type="dxa"/>
              <w:right w:w="20" w:type="dxa"/>
            </w:tcMar>
            <w:vAlign w:val="center"/>
            <w:hideMark/>
          </w:tcPr>
          <w:p w14:paraId="0075311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AE7D761" w14:textId="77777777" w:rsidR="009C0A61" w:rsidRPr="009C0A61" w:rsidRDefault="009C0A61" w:rsidP="00850FC8">
            <w:pPr>
              <w:pStyle w:val="movimento"/>
              <w:rPr>
                <w:color w:val="002060"/>
              </w:rPr>
            </w:pPr>
            <w:r w:rsidRPr="009C0A61">
              <w:rPr>
                <w:color w:val="002060"/>
              </w:rPr>
              <w:t>CARDINALI MATTEO</w:t>
            </w:r>
          </w:p>
        </w:tc>
        <w:tc>
          <w:tcPr>
            <w:tcW w:w="2200" w:type="dxa"/>
            <w:tcMar>
              <w:top w:w="20" w:type="dxa"/>
              <w:left w:w="20" w:type="dxa"/>
              <w:bottom w:w="20" w:type="dxa"/>
              <w:right w:w="20" w:type="dxa"/>
            </w:tcMar>
            <w:vAlign w:val="center"/>
            <w:hideMark/>
          </w:tcPr>
          <w:p w14:paraId="1B3E704B" w14:textId="77777777" w:rsidR="009C0A61" w:rsidRPr="009C0A61" w:rsidRDefault="009C0A61" w:rsidP="00850FC8">
            <w:pPr>
              <w:pStyle w:val="movimento2"/>
              <w:rPr>
                <w:color w:val="002060"/>
              </w:rPr>
            </w:pPr>
            <w:r w:rsidRPr="009C0A61">
              <w:rPr>
                <w:color w:val="002060"/>
              </w:rPr>
              <w:t xml:space="preserve">(FUTSAL RECANATI) </w:t>
            </w:r>
          </w:p>
        </w:tc>
      </w:tr>
      <w:tr w:rsidR="009C0A61" w:rsidRPr="009C0A61" w14:paraId="79F60A96" w14:textId="77777777" w:rsidTr="00850FC8">
        <w:tc>
          <w:tcPr>
            <w:tcW w:w="2200" w:type="dxa"/>
            <w:tcMar>
              <w:top w:w="20" w:type="dxa"/>
              <w:left w:w="20" w:type="dxa"/>
              <w:bottom w:w="20" w:type="dxa"/>
              <w:right w:w="20" w:type="dxa"/>
            </w:tcMar>
            <w:vAlign w:val="center"/>
            <w:hideMark/>
          </w:tcPr>
          <w:p w14:paraId="11036ED9" w14:textId="77777777" w:rsidR="009C0A61" w:rsidRPr="009C0A61" w:rsidRDefault="009C0A61" w:rsidP="00850FC8">
            <w:pPr>
              <w:pStyle w:val="movimento"/>
              <w:rPr>
                <w:color w:val="002060"/>
              </w:rPr>
            </w:pPr>
            <w:r w:rsidRPr="009C0A61">
              <w:rPr>
                <w:color w:val="002060"/>
              </w:rPr>
              <w:t>CARNEVALI GABRIELE</w:t>
            </w:r>
          </w:p>
        </w:tc>
        <w:tc>
          <w:tcPr>
            <w:tcW w:w="2200" w:type="dxa"/>
            <w:tcMar>
              <w:top w:w="20" w:type="dxa"/>
              <w:left w:w="20" w:type="dxa"/>
              <w:bottom w:w="20" w:type="dxa"/>
              <w:right w:w="20" w:type="dxa"/>
            </w:tcMar>
            <w:vAlign w:val="center"/>
            <w:hideMark/>
          </w:tcPr>
          <w:p w14:paraId="4BC02AF0" w14:textId="77777777" w:rsidR="009C0A61" w:rsidRPr="009C0A61" w:rsidRDefault="009C0A61" w:rsidP="00850FC8">
            <w:pPr>
              <w:pStyle w:val="movimento2"/>
              <w:rPr>
                <w:color w:val="002060"/>
              </w:rPr>
            </w:pPr>
            <w:r w:rsidRPr="009C0A61">
              <w:rPr>
                <w:color w:val="002060"/>
              </w:rPr>
              <w:t xml:space="preserve">(REAL FABRIANO) </w:t>
            </w:r>
          </w:p>
        </w:tc>
        <w:tc>
          <w:tcPr>
            <w:tcW w:w="800" w:type="dxa"/>
            <w:tcMar>
              <w:top w:w="20" w:type="dxa"/>
              <w:left w:w="20" w:type="dxa"/>
              <w:bottom w:w="20" w:type="dxa"/>
              <w:right w:w="20" w:type="dxa"/>
            </w:tcMar>
            <w:vAlign w:val="center"/>
            <w:hideMark/>
          </w:tcPr>
          <w:p w14:paraId="263C043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7799ED2"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FCEC205" w14:textId="77777777" w:rsidR="009C0A61" w:rsidRPr="009C0A61" w:rsidRDefault="009C0A61" w:rsidP="00850FC8">
            <w:pPr>
              <w:pStyle w:val="movimento2"/>
              <w:rPr>
                <w:color w:val="002060"/>
              </w:rPr>
            </w:pPr>
            <w:r w:rsidRPr="009C0A61">
              <w:rPr>
                <w:color w:val="002060"/>
              </w:rPr>
              <w:t> </w:t>
            </w:r>
          </w:p>
        </w:tc>
      </w:tr>
    </w:tbl>
    <w:p w14:paraId="6F011559" w14:textId="77777777" w:rsidR="009C0A61" w:rsidRDefault="009C0A61" w:rsidP="009C0A61">
      <w:pPr>
        <w:pStyle w:val="breakline"/>
        <w:rPr>
          <w:rFonts w:eastAsiaTheme="minorEastAsia"/>
          <w:color w:val="002060"/>
        </w:rPr>
      </w:pPr>
    </w:p>
    <w:p w14:paraId="2373C97D"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C058F89"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EB9A821" w14:textId="77777777" w:rsidR="009C0A61" w:rsidRPr="009C0A61" w:rsidRDefault="009C0A61" w:rsidP="009C0A61">
      <w:pPr>
        <w:pStyle w:val="breakline"/>
        <w:rPr>
          <w:rFonts w:eastAsiaTheme="minorEastAsia"/>
          <w:color w:val="002060"/>
        </w:rPr>
      </w:pPr>
    </w:p>
    <w:p w14:paraId="179CF716" w14:textId="77777777" w:rsidR="009C0A61" w:rsidRPr="009C0A61" w:rsidRDefault="009C0A61" w:rsidP="009C0A61">
      <w:pPr>
        <w:pStyle w:val="titoloprinc0"/>
        <w:rPr>
          <w:color w:val="002060"/>
        </w:rPr>
      </w:pPr>
      <w:r w:rsidRPr="009C0A61">
        <w:rPr>
          <w:color w:val="002060"/>
        </w:rPr>
        <w:t>CLASSIFICA</w:t>
      </w:r>
    </w:p>
    <w:p w14:paraId="7BBFD54A" w14:textId="77777777" w:rsidR="009C0A61" w:rsidRPr="009C0A61" w:rsidRDefault="009C0A61" w:rsidP="009C0A61">
      <w:pPr>
        <w:pStyle w:val="breakline"/>
        <w:rPr>
          <w:color w:val="002060"/>
        </w:rPr>
      </w:pPr>
    </w:p>
    <w:p w14:paraId="096670F8" w14:textId="77777777" w:rsidR="009C0A61" w:rsidRPr="009C0A61" w:rsidRDefault="009C0A61" w:rsidP="009C0A61">
      <w:pPr>
        <w:pStyle w:val="breakline"/>
        <w:rPr>
          <w:color w:val="002060"/>
        </w:rPr>
      </w:pPr>
    </w:p>
    <w:p w14:paraId="3A08A1F3"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5EF79BD3"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C888"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F00C4"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46AE"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5522"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7BD9D"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1F5B7"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C6AD6"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B693C"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1064D"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B9A35" w14:textId="77777777" w:rsidR="009C0A61" w:rsidRPr="009C0A61" w:rsidRDefault="009C0A61" w:rsidP="00850FC8">
            <w:pPr>
              <w:pStyle w:val="headertabella0"/>
              <w:rPr>
                <w:color w:val="002060"/>
              </w:rPr>
            </w:pPr>
            <w:r w:rsidRPr="009C0A61">
              <w:rPr>
                <w:color w:val="002060"/>
              </w:rPr>
              <w:t>PE</w:t>
            </w:r>
          </w:p>
        </w:tc>
      </w:tr>
      <w:tr w:rsidR="009C0A61" w:rsidRPr="009C0A61" w14:paraId="15FD271C"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1CCCF" w14:textId="77777777" w:rsidR="009C0A61" w:rsidRPr="009C0A61" w:rsidRDefault="009C0A61" w:rsidP="00850FC8">
            <w:pPr>
              <w:pStyle w:val="rowtabella0"/>
              <w:rPr>
                <w:color w:val="002060"/>
              </w:rPr>
            </w:pPr>
            <w:r w:rsidRPr="009C0A6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1544"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930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CF75"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99D7"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9AE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9868"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B27D"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1DAE"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85DC" w14:textId="77777777" w:rsidR="009C0A61" w:rsidRPr="009C0A61" w:rsidRDefault="009C0A61" w:rsidP="00850FC8">
            <w:pPr>
              <w:pStyle w:val="rowtabella0"/>
              <w:jc w:val="center"/>
              <w:rPr>
                <w:color w:val="002060"/>
              </w:rPr>
            </w:pPr>
            <w:r w:rsidRPr="009C0A61">
              <w:rPr>
                <w:color w:val="002060"/>
              </w:rPr>
              <w:t>0</w:t>
            </w:r>
          </w:p>
        </w:tc>
      </w:tr>
      <w:tr w:rsidR="009C0A61" w:rsidRPr="009C0A61" w14:paraId="0C420EF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21D03" w14:textId="77777777" w:rsidR="009C0A61" w:rsidRPr="009C0A61" w:rsidRDefault="009C0A61" w:rsidP="00850FC8">
            <w:pPr>
              <w:pStyle w:val="rowtabella0"/>
              <w:rPr>
                <w:color w:val="002060"/>
              </w:rPr>
            </w:pPr>
            <w:r w:rsidRPr="009C0A61">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CCA3"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6D2C"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F04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801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663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61F1"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3957"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6977"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D02D" w14:textId="77777777" w:rsidR="009C0A61" w:rsidRPr="009C0A61" w:rsidRDefault="009C0A61" w:rsidP="00850FC8">
            <w:pPr>
              <w:pStyle w:val="rowtabella0"/>
              <w:jc w:val="center"/>
              <w:rPr>
                <w:color w:val="002060"/>
              </w:rPr>
            </w:pPr>
            <w:r w:rsidRPr="009C0A61">
              <w:rPr>
                <w:color w:val="002060"/>
              </w:rPr>
              <w:t>0</w:t>
            </w:r>
          </w:p>
        </w:tc>
      </w:tr>
      <w:tr w:rsidR="009C0A61" w:rsidRPr="009C0A61" w14:paraId="5D36E65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3D6B1" w14:textId="77777777" w:rsidR="009C0A61" w:rsidRPr="009C0A61" w:rsidRDefault="009C0A61" w:rsidP="00850FC8">
            <w:pPr>
              <w:pStyle w:val="rowtabella0"/>
              <w:rPr>
                <w:color w:val="002060"/>
              </w:rPr>
            </w:pPr>
            <w:r w:rsidRPr="009C0A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2569"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F03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EA89"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55F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00E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A642"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08BF"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47E6"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2B74" w14:textId="77777777" w:rsidR="009C0A61" w:rsidRPr="009C0A61" w:rsidRDefault="009C0A61" w:rsidP="00850FC8">
            <w:pPr>
              <w:pStyle w:val="rowtabella0"/>
              <w:jc w:val="center"/>
              <w:rPr>
                <w:color w:val="002060"/>
              </w:rPr>
            </w:pPr>
            <w:r w:rsidRPr="009C0A61">
              <w:rPr>
                <w:color w:val="002060"/>
              </w:rPr>
              <w:t>0</w:t>
            </w:r>
          </w:p>
        </w:tc>
      </w:tr>
      <w:tr w:rsidR="009C0A61" w:rsidRPr="009C0A61" w14:paraId="7E49D9C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08D33" w14:textId="77777777" w:rsidR="009C0A61" w:rsidRPr="009C0A61" w:rsidRDefault="009C0A61" w:rsidP="00850FC8">
            <w:pPr>
              <w:pStyle w:val="rowtabella0"/>
              <w:rPr>
                <w:color w:val="002060"/>
              </w:rPr>
            </w:pPr>
            <w:r w:rsidRPr="009C0A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AA54"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395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F2B5"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BD2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723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454F"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C3EF"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98AB"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A0BB" w14:textId="77777777" w:rsidR="009C0A61" w:rsidRPr="009C0A61" w:rsidRDefault="009C0A61" w:rsidP="00850FC8">
            <w:pPr>
              <w:pStyle w:val="rowtabella0"/>
              <w:jc w:val="center"/>
              <w:rPr>
                <w:color w:val="002060"/>
              </w:rPr>
            </w:pPr>
            <w:r w:rsidRPr="009C0A61">
              <w:rPr>
                <w:color w:val="002060"/>
              </w:rPr>
              <w:t>0</w:t>
            </w:r>
          </w:p>
        </w:tc>
      </w:tr>
      <w:tr w:rsidR="009C0A61" w:rsidRPr="009C0A61" w14:paraId="5E66F99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4C22B" w14:textId="77777777" w:rsidR="009C0A61" w:rsidRPr="009C0A61" w:rsidRDefault="009C0A61" w:rsidP="00850FC8">
            <w:pPr>
              <w:pStyle w:val="rowtabella0"/>
              <w:rPr>
                <w:color w:val="002060"/>
              </w:rPr>
            </w:pPr>
            <w:r w:rsidRPr="009C0A61">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D6D7"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F3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8B1A"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3FB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E5B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351D"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6EE1"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8EC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FE07" w14:textId="77777777" w:rsidR="009C0A61" w:rsidRPr="009C0A61" w:rsidRDefault="009C0A61" w:rsidP="00850FC8">
            <w:pPr>
              <w:pStyle w:val="rowtabella0"/>
              <w:jc w:val="center"/>
              <w:rPr>
                <w:color w:val="002060"/>
              </w:rPr>
            </w:pPr>
            <w:r w:rsidRPr="009C0A61">
              <w:rPr>
                <w:color w:val="002060"/>
              </w:rPr>
              <w:t>0</w:t>
            </w:r>
          </w:p>
        </w:tc>
      </w:tr>
      <w:tr w:rsidR="009C0A61" w:rsidRPr="009C0A61" w14:paraId="4F3E866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194F5" w14:textId="77777777" w:rsidR="009C0A61" w:rsidRPr="009C0A61" w:rsidRDefault="009C0A61" w:rsidP="00850FC8">
            <w:pPr>
              <w:pStyle w:val="rowtabella0"/>
              <w:rPr>
                <w:color w:val="002060"/>
              </w:rPr>
            </w:pPr>
            <w:r w:rsidRPr="009C0A61">
              <w:rPr>
                <w:color w:val="002060"/>
              </w:rPr>
              <w:t xml:space="preserve">A.S.D. </w:t>
            </w:r>
            <w:proofErr w:type="gramStart"/>
            <w:r w:rsidRPr="009C0A61">
              <w:rPr>
                <w:color w:val="002060"/>
              </w:rPr>
              <w:t>CITTA</w:t>
            </w:r>
            <w:proofErr w:type="gramEnd"/>
            <w:r w:rsidRPr="009C0A6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4DF4"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400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9488"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D12A"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151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1596"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C322"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A634"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CADF" w14:textId="77777777" w:rsidR="009C0A61" w:rsidRPr="009C0A61" w:rsidRDefault="009C0A61" w:rsidP="00850FC8">
            <w:pPr>
              <w:pStyle w:val="rowtabella0"/>
              <w:jc w:val="center"/>
              <w:rPr>
                <w:color w:val="002060"/>
              </w:rPr>
            </w:pPr>
            <w:r w:rsidRPr="009C0A61">
              <w:rPr>
                <w:color w:val="002060"/>
              </w:rPr>
              <w:t>0</w:t>
            </w:r>
          </w:p>
        </w:tc>
      </w:tr>
      <w:tr w:rsidR="009C0A61" w:rsidRPr="009C0A61" w14:paraId="7C4EB47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722DE" w14:textId="77777777" w:rsidR="009C0A61" w:rsidRPr="009C0A61" w:rsidRDefault="009C0A61" w:rsidP="00850FC8">
            <w:pPr>
              <w:pStyle w:val="rowtabella0"/>
              <w:rPr>
                <w:color w:val="002060"/>
              </w:rPr>
            </w:pPr>
            <w:r w:rsidRPr="009C0A6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6562"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260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F5E7"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5A5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70A9"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A797"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F511"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634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1C97" w14:textId="77777777" w:rsidR="009C0A61" w:rsidRPr="009C0A61" w:rsidRDefault="009C0A61" w:rsidP="00850FC8">
            <w:pPr>
              <w:pStyle w:val="rowtabella0"/>
              <w:jc w:val="center"/>
              <w:rPr>
                <w:color w:val="002060"/>
              </w:rPr>
            </w:pPr>
            <w:r w:rsidRPr="009C0A61">
              <w:rPr>
                <w:color w:val="002060"/>
              </w:rPr>
              <w:t>0</w:t>
            </w:r>
          </w:p>
        </w:tc>
      </w:tr>
      <w:tr w:rsidR="009C0A61" w:rsidRPr="009C0A61" w14:paraId="5C89CEE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EB49D" w14:textId="77777777" w:rsidR="009C0A61" w:rsidRPr="009C0A61" w:rsidRDefault="009C0A61" w:rsidP="00850FC8">
            <w:pPr>
              <w:pStyle w:val="rowtabella0"/>
              <w:rPr>
                <w:color w:val="002060"/>
              </w:rPr>
            </w:pPr>
            <w:r w:rsidRPr="009C0A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D476"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7C3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69E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A80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768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EC49"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A53C"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93D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620F" w14:textId="77777777" w:rsidR="009C0A61" w:rsidRPr="009C0A61" w:rsidRDefault="009C0A61" w:rsidP="00850FC8">
            <w:pPr>
              <w:pStyle w:val="rowtabella0"/>
              <w:jc w:val="center"/>
              <w:rPr>
                <w:color w:val="002060"/>
              </w:rPr>
            </w:pPr>
            <w:r w:rsidRPr="009C0A61">
              <w:rPr>
                <w:color w:val="002060"/>
              </w:rPr>
              <w:t>0</w:t>
            </w:r>
          </w:p>
        </w:tc>
      </w:tr>
      <w:tr w:rsidR="009C0A61" w:rsidRPr="009C0A61" w14:paraId="7D4E111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49FD6" w14:textId="77777777" w:rsidR="009C0A61" w:rsidRPr="009C0A61" w:rsidRDefault="009C0A61" w:rsidP="00850FC8">
            <w:pPr>
              <w:pStyle w:val="rowtabella0"/>
              <w:rPr>
                <w:color w:val="002060"/>
              </w:rPr>
            </w:pPr>
            <w:r w:rsidRPr="009C0A61">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95A1"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26D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E346"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B8F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A378"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F91B"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315D"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8B3B"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5D74" w14:textId="77777777" w:rsidR="009C0A61" w:rsidRPr="009C0A61" w:rsidRDefault="009C0A61" w:rsidP="00850FC8">
            <w:pPr>
              <w:pStyle w:val="rowtabella0"/>
              <w:jc w:val="center"/>
              <w:rPr>
                <w:color w:val="002060"/>
              </w:rPr>
            </w:pPr>
            <w:r w:rsidRPr="009C0A61">
              <w:rPr>
                <w:color w:val="002060"/>
              </w:rPr>
              <w:t>0</w:t>
            </w:r>
          </w:p>
        </w:tc>
      </w:tr>
      <w:tr w:rsidR="009C0A61" w:rsidRPr="009C0A61" w14:paraId="428C720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38DE8" w14:textId="77777777" w:rsidR="009C0A61" w:rsidRPr="009C0A61" w:rsidRDefault="009C0A61" w:rsidP="00850FC8">
            <w:pPr>
              <w:pStyle w:val="rowtabella0"/>
              <w:rPr>
                <w:color w:val="002060"/>
              </w:rPr>
            </w:pPr>
            <w:r w:rsidRPr="009C0A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C73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2D5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A66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3C3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0DC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7889"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1988"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3040"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E9C9" w14:textId="77777777" w:rsidR="009C0A61" w:rsidRPr="009C0A61" w:rsidRDefault="009C0A61" w:rsidP="00850FC8">
            <w:pPr>
              <w:pStyle w:val="rowtabella0"/>
              <w:jc w:val="center"/>
              <w:rPr>
                <w:color w:val="002060"/>
              </w:rPr>
            </w:pPr>
            <w:r w:rsidRPr="009C0A61">
              <w:rPr>
                <w:color w:val="002060"/>
              </w:rPr>
              <w:t>0</w:t>
            </w:r>
          </w:p>
        </w:tc>
      </w:tr>
      <w:tr w:rsidR="009C0A61" w:rsidRPr="009C0A61" w14:paraId="709881D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F3E41" w14:textId="77777777" w:rsidR="009C0A61" w:rsidRPr="009C0A61" w:rsidRDefault="009C0A61" w:rsidP="00850FC8">
            <w:pPr>
              <w:pStyle w:val="rowtabella0"/>
              <w:rPr>
                <w:color w:val="002060"/>
              </w:rPr>
            </w:pPr>
            <w:r w:rsidRPr="009C0A6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FC08"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B67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D5B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B46E"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CFD3"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D933"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43A1"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69FB"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8AA5" w14:textId="77777777" w:rsidR="009C0A61" w:rsidRPr="009C0A61" w:rsidRDefault="009C0A61" w:rsidP="00850FC8">
            <w:pPr>
              <w:pStyle w:val="rowtabella0"/>
              <w:jc w:val="center"/>
              <w:rPr>
                <w:color w:val="002060"/>
              </w:rPr>
            </w:pPr>
            <w:r w:rsidRPr="009C0A61">
              <w:rPr>
                <w:color w:val="002060"/>
              </w:rPr>
              <w:t>0</w:t>
            </w:r>
          </w:p>
        </w:tc>
      </w:tr>
      <w:tr w:rsidR="009C0A61" w:rsidRPr="009C0A61" w14:paraId="64CFDCD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A84F4" w14:textId="77777777" w:rsidR="009C0A61" w:rsidRPr="009C0A61" w:rsidRDefault="009C0A61" w:rsidP="00850FC8">
            <w:pPr>
              <w:pStyle w:val="rowtabella0"/>
              <w:rPr>
                <w:color w:val="002060"/>
                <w:lang w:val="en-US"/>
              </w:rPr>
            </w:pPr>
            <w:r w:rsidRPr="009C0A61">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48BF"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CBD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962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513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F51B"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F602"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8578"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FECC"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A668" w14:textId="77777777" w:rsidR="009C0A61" w:rsidRPr="009C0A61" w:rsidRDefault="009C0A61" w:rsidP="00850FC8">
            <w:pPr>
              <w:pStyle w:val="rowtabella0"/>
              <w:jc w:val="center"/>
              <w:rPr>
                <w:color w:val="002060"/>
              </w:rPr>
            </w:pPr>
            <w:r w:rsidRPr="009C0A61">
              <w:rPr>
                <w:color w:val="002060"/>
              </w:rPr>
              <w:t>0</w:t>
            </w:r>
          </w:p>
        </w:tc>
      </w:tr>
      <w:tr w:rsidR="009C0A61" w:rsidRPr="009C0A61" w14:paraId="36A2CA24"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8F882" w14:textId="77777777" w:rsidR="009C0A61" w:rsidRPr="009C0A61" w:rsidRDefault="009C0A61" w:rsidP="00850FC8">
            <w:pPr>
              <w:pStyle w:val="rowtabella0"/>
              <w:rPr>
                <w:color w:val="002060"/>
              </w:rPr>
            </w:pPr>
            <w:r w:rsidRPr="009C0A6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4E2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CC4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E76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413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BD30"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7962"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7F1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7C8F"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71EA" w14:textId="77777777" w:rsidR="009C0A61" w:rsidRPr="009C0A61" w:rsidRDefault="009C0A61" w:rsidP="00850FC8">
            <w:pPr>
              <w:pStyle w:val="rowtabella0"/>
              <w:jc w:val="center"/>
              <w:rPr>
                <w:color w:val="002060"/>
              </w:rPr>
            </w:pPr>
            <w:r w:rsidRPr="009C0A61">
              <w:rPr>
                <w:color w:val="002060"/>
              </w:rPr>
              <w:t>0</w:t>
            </w:r>
          </w:p>
        </w:tc>
      </w:tr>
    </w:tbl>
    <w:p w14:paraId="1E31A065" w14:textId="77777777" w:rsidR="009C0A61" w:rsidRPr="009C0A61" w:rsidRDefault="009C0A61" w:rsidP="009C0A61">
      <w:pPr>
        <w:pStyle w:val="breakline"/>
        <w:rPr>
          <w:rFonts w:eastAsiaTheme="minorEastAsia"/>
          <w:color w:val="002060"/>
        </w:rPr>
      </w:pPr>
    </w:p>
    <w:p w14:paraId="70E309F2" w14:textId="77777777" w:rsidR="009C0A61" w:rsidRPr="009C0A61" w:rsidRDefault="009C0A61" w:rsidP="009C0A61">
      <w:pPr>
        <w:pStyle w:val="breakline"/>
        <w:rPr>
          <w:color w:val="002060"/>
        </w:rPr>
      </w:pPr>
    </w:p>
    <w:p w14:paraId="51017F26"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0D74C27A"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C6C5"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157F9"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AE38"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06E1C"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D2B39"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F7B6"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EB7F7"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45712"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2D4B"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9BB2" w14:textId="77777777" w:rsidR="009C0A61" w:rsidRPr="009C0A61" w:rsidRDefault="009C0A61" w:rsidP="00850FC8">
            <w:pPr>
              <w:pStyle w:val="headertabella0"/>
              <w:rPr>
                <w:color w:val="002060"/>
              </w:rPr>
            </w:pPr>
            <w:r w:rsidRPr="009C0A61">
              <w:rPr>
                <w:color w:val="002060"/>
              </w:rPr>
              <w:t>PE</w:t>
            </w:r>
          </w:p>
        </w:tc>
      </w:tr>
      <w:tr w:rsidR="009C0A61" w:rsidRPr="009C0A61" w14:paraId="442AFFD8"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56862" w14:textId="77777777" w:rsidR="009C0A61" w:rsidRPr="009C0A61" w:rsidRDefault="009C0A61" w:rsidP="00850FC8">
            <w:pPr>
              <w:pStyle w:val="rowtabella0"/>
              <w:rPr>
                <w:color w:val="002060"/>
                <w:lang w:val="en-US"/>
              </w:rPr>
            </w:pPr>
            <w:r w:rsidRPr="009C0A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5BEF"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9B9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D44B"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F73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0A9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ED84"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E1E9"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62EA"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787B" w14:textId="77777777" w:rsidR="009C0A61" w:rsidRPr="009C0A61" w:rsidRDefault="009C0A61" w:rsidP="00850FC8">
            <w:pPr>
              <w:pStyle w:val="rowtabella0"/>
              <w:jc w:val="center"/>
              <w:rPr>
                <w:color w:val="002060"/>
              </w:rPr>
            </w:pPr>
            <w:r w:rsidRPr="009C0A61">
              <w:rPr>
                <w:color w:val="002060"/>
              </w:rPr>
              <w:t>0</w:t>
            </w:r>
          </w:p>
        </w:tc>
      </w:tr>
      <w:tr w:rsidR="009C0A61" w:rsidRPr="009C0A61" w14:paraId="6B88893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5D04B" w14:textId="77777777" w:rsidR="009C0A61" w:rsidRPr="009C0A61" w:rsidRDefault="009C0A61" w:rsidP="00850FC8">
            <w:pPr>
              <w:pStyle w:val="rowtabella0"/>
              <w:rPr>
                <w:color w:val="002060"/>
                <w:lang w:val="en-US"/>
              </w:rPr>
            </w:pPr>
            <w:r w:rsidRPr="009C0A61">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AA62"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42F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2E56"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77F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95E6"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4C41"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4032"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364E7"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C83D" w14:textId="77777777" w:rsidR="009C0A61" w:rsidRPr="009C0A61" w:rsidRDefault="009C0A61" w:rsidP="00850FC8">
            <w:pPr>
              <w:pStyle w:val="rowtabella0"/>
              <w:jc w:val="center"/>
              <w:rPr>
                <w:color w:val="002060"/>
              </w:rPr>
            </w:pPr>
            <w:r w:rsidRPr="009C0A61">
              <w:rPr>
                <w:color w:val="002060"/>
              </w:rPr>
              <w:t>0</w:t>
            </w:r>
          </w:p>
        </w:tc>
      </w:tr>
      <w:tr w:rsidR="009C0A61" w:rsidRPr="009C0A61" w14:paraId="5C2FBD5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55155" w14:textId="77777777" w:rsidR="009C0A61" w:rsidRPr="009C0A61" w:rsidRDefault="009C0A61" w:rsidP="00850FC8">
            <w:pPr>
              <w:pStyle w:val="rowtabella0"/>
              <w:rPr>
                <w:color w:val="002060"/>
              </w:rPr>
            </w:pPr>
            <w:r w:rsidRPr="009C0A6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0CDD"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2BD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A6E0"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B0D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532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404E"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BAF7"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6C46"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8B67" w14:textId="77777777" w:rsidR="009C0A61" w:rsidRPr="009C0A61" w:rsidRDefault="009C0A61" w:rsidP="00850FC8">
            <w:pPr>
              <w:pStyle w:val="rowtabella0"/>
              <w:jc w:val="center"/>
              <w:rPr>
                <w:color w:val="002060"/>
              </w:rPr>
            </w:pPr>
            <w:r w:rsidRPr="009C0A61">
              <w:rPr>
                <w:color w:val="002060"/>
              </w:rPr>
              <w:t>0</w:t>
            </w:r>
          </w:p>
        </w:tc>
      </w:tr>
      <w:tr w:rsidR="009C0A61" w:rsidRPr="009C0A61" w14:paraId="7542AA9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EB088" w14:textId="77777777" w:rsidR="009C0A61" w:rsidRPr="009C0A61" w:rsidRDefault="009C0A61" w:rsidP="00850FC8">
            <w:pPr>
              <w:pStyle w:val="rowtabella0"/>
              <w:rPr>
                <w:color w:val="002060"/>
              </w:rPr>
            </w:pPr>
            <w:r w:rsidRPr="009C0A61">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1EA8"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F74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86B5"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A9C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A02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5A0D"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5772"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AF7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5103" w14:textId="77777777" w:rsidR="009C0A61" w:rsidRPr="009C0A61" w:rsidRDefault="009C0A61" w:rsidP="00850FC8">
            <w:pPr>
              <w:pStyle w:val="rowtabella0"/>
              <w:jc w:val="center"/>
              <w:rPr>
                <w:color w:val="002060"/>
              </w:rPr>
            </w:pPr>
            <w:r w:rsidRPr="009C0A61">
              <w:rPr>
                <w:color w:val="002060"/>
              </w:rPr>
              <w:t>0</w:t>
            </w:r>
          </w:p>
        </w:tc>
      </w:tr>
      <w:tr w:rsidR="009C0A61" w:rsidRPr="009C0A61" w14:paraId="1C37EB3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66BA6" w14:textId="77777777" w:rsidR="009C0A61" w:rsidRPr="009C0A61" w:rsidRDefault="009C0A61" w:rsidP="00850FC8">
            <w:pPr>
              <w:pStyle w:val="rowtabella0"/>
              <w:rPr>
                <w:color w:val="002060"/>
              </w:rPr>
            </w:pPr>
            <w:r w:rsidRPr="009C0A6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733B"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738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CF3F"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9AB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8832"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A999"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3EB4"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5D5B"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16FF" w14:textId="77777777" w:rsidR="009C0A61" w:rsidRPr="009C0A61" w:rsidRDefault="009C0A61" w:rsidP="00850FC8">
            <w:pPr>
              <w:pStyle w:val="rowtabella0"/>
              <w:jc w:val="center"/>
              <w:rPr>
                <w:color w:val="002060"/>
              </w:rPr>
            </w:pPr>
            <w:r w:rsidRPr="009C0A61">
              <w:rPr>
                <w:color w:val="002060"/>
              </w:rPr>
              <w:t>0</w:t>
            </w:r>
          </w:p>
        </w:tc>
      </w:tr>
      <w:tr w:rsidR="009C0A61" w:rsidRPr="009C0A61" w14:paraId="7FD042D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64CE8" w14:textId="77777777" w:rsidR="009C0A61" w:rsidRPr="009C0A61" w:rsidRDefault="009C0A61" w:rsidP="00850FC8">
            <w:pPr>
              <w:pStyle w:val="rowtabella0"/>
              <w:rPr>
                <w:color w:val="002060"/>
              </w:rPr>
            </w:pPr>
            <w:r w:rsidRPr="009C0A6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2A29"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447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F78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DB0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096A"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F3A3"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7CAB"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9EC3"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753B" w14:textId="77777777" w:rsidR="009C0A61" w:rsidRPr="009C0A61" w:rsidRDefault="009C0A61" w:rsidP="00850FC8">
            <w:pPr>
              <w:pStyle w:val="rowtabella0"/>
              <w:jc w:val="center"/>
              <w:rPr>
                <w:color w:val="002060"/>
              </w:rPr>
            </w:pPr>
            <w:r w:rsidRPr="009C0A61">
              <w:rPr>
                <w:color w:val="002060"/>
              </w:rPr>
              <w:t>0</w:t>
            </w:r>
          </w:p>
        </w:tc>
      </w:tr>
      <w:tr w:rsidR="009C0A61" w:rsidRPr="009C0A61" w14:paraId="7E50E35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0BC85" w14:textId="77777777" w:rsidR="009C0A61" w:rsidRPr="009C0A61" w:rsidRDefault="009C0A61" w:rsidP="00850FC8">
            <w:pPr>
              <w:pStyle w:val="rowtabella0"/>
              <w:rPr>
                <w:color w:val="002060"/>
              </w:rPr>
            </w:pPr>
            <w:r w:rsidRPr="009C0A6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1DBE"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03B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BA3B"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441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44AD"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99B6"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C8E25"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EFA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3EDF" w14:textId="77777777" w:rsidR="009C0A61" w:rsidRPr="009C0A61" w:rsidRDefault="009C0A61" w:rsidP="00850FC8">
            <w:pPr>
              <w:pStyle w:val="rowtabella0"/>
              <w:jc w:val="center"/>
              <w:rPr>
                <w:color w:val="002060"/>
              </w:rPr>
            </w:pPr>
            <w:r w:rsidRPr="009C0A61">
              <w:rPr>
                <w:color w:val="002060"/>
              </w:rPr>
              <w:t>0</w:t>
            </w:r>
          </w:p>
        </w:tc>
      </w:tr>
      <w:tr w:rsidR="009C0A61" w:rsidRPr="009C0A61" w14:paraId="29BECF5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ED495" w14:textId="77777777" w:rsidR="009C0A61" w:rsidRPr="009C0A61" w:rsidRDefault="009C0A61" w:rsidP="00850FC8">
            <w:pPr>
              <w:pStyle w:val="rowtabella0"/>
              <w:rPr>
                <w:color w:val="002060"/>
              </w:rPr>
            </w:pPr>
            <w:r w:rsidRPr="009C0A6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065D"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D40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329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869A"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AC6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2FC"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166C"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DB8B"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20B7" w14:textId="77777777" w:rsidR="009C0A61" w:rsidRPr="009C0A61" w:rsidRDefault="009C0A61" w:rsidP="00850FC8">
            <w:pPr>
              <w:pStyle w:val="rowtabella0"/>
              <w:jc w:val="center"/>
              <w:rPr>
                <w:color w:val="002060"/>
              </w:rPr>
            </w:pPr>
            <w:r w:rsidRPr="009C0A61">
              <w:rPr>
                <w:color w:val="002060"/>
              </w:rPr>
              <w:t>0</w:t>
            </w:r>
          </w:p>
        </w:tc>
      </w:tr>
      <w:tr w:rsidR="009C0A61" w:rsidRPr="009C0A61" w14:paraId="3813CEC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4312B" w14:textId="77777777" w:rsidR="009C0A61" w:rsidRPr="009C0A61" w:rsidRDefault="009C0A61" w:rsidP="00850FC8">
            <w:pPr>
              <w:pStyle w:val="rowtabella0"/>
              <w:rPr>
                <w:color w:val="002060"/>
              </w:rPr>
            </w:pPr>
            <w:r w:rsidRPr="009C0A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F0D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9CF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0F5D"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2AA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B6D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00BD"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3A11" w14:textId="77777777" w:rsidR="009C0A61" w:rsidRPr="009C0A61" w:rsidRDefault="009C0A61" w:rsidP="00850FC8">
            <w:pPr>
              <w:pStyle w:val="rowtabella0"/>
              <w:jc w:val="center"/>
              <w:rPr>
                <w:color w:val="002060"/>
              </w:rPr>
            </w:pPr>
            <w:r w:rsidRPr="009C0A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44C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DB96" w14:textId="77777777" w:rsidR="009C0A61" w:rsidRPr="009C0A61" w:rsidRDefault="009C0A61" w:rsidP="00850FC8">
            <w:pPr>
              <w:pStyle w:val="rowtabella0"/>
              <w:jc w:val="center"/>
              <w:rPr>
                <w:color w:val="002060"/>
              </w:rPr>
            </w:pPr>
            <w:r w:rsidRPr="009C0A61">
              <w:rPr>
                <w:color w:val="002060"/>
              </w:rPr>
              <w:t>0</w:t>
            </w:r>
          </w:p>
        </w:tc>
      </w:tr>
      <w:tr w:rsidR="009C0A61" w:rsidRPr="009C0A61" w14:paraId="7BA271B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168FC" w14:textId="77777777" w:rsidR="009C0A61" w:rsidRPr="009C0A61" w:rsidRDefault="009C0A61" w:rsidP="00850FC8">
            <w:pPr>
              <w:pStyle w:val="rowtabella0"/>
              <w:rPr>
                <w:color w:val="002060"/>
              </w:rPr>
            </w:pPr>
            <w:r w:rsidRPr="009C0A61">
              <w:rPr>
                <w:color w:val="002060"/>
              </w:rPr>
              <w:lastRenderedPageBreak/>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7592"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3CC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76D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A43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F16D"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D0D2"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C343"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92F2"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0AD5" w14:textId="77777777" w:rsidR="009C0A61" w:rsidRPr="009C0A61" w:rsidRDefault="009C0A61" w:rsidP="00850FC8">
            <w:pPr>
              <w:pStyle w:val="rowtabella0"/>
              <w:jc w:val="center"/>
              <w:rPr>
                <w:color w:val="002060"/>
              </w:rPr>
            </w:pPr>
            <w:r w:rsidRPr="009C0A61">
              <w:rPr>
                <w:color w:val="002060"/>
              </w:rPr>
              <w:t>0</w:t>
            </w:r>
          </w:p>
        </w:tc>
      </w:tr>
      <w:tr w:rsidR="009C0A61" w:rsidRPr="009C0A61" w14:paraId="2344DED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10EEA" w14:textId="77777777" w:rsidR="009C0A61" w:rsidRPr="009C0A61" w:rsidRDefault="009C0A61" w:rsidP="00850FC8">
            <w:pPr>
              <w:pStyle w:val="rowtabella0"/>
              <w:rPr>
                <w:color w:val="002060"/>
              </w:rPr>
            </w:pPr>
            <w:r w:rsidRPr="009C0A61">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D889"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DC1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E31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3AC1"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B257"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7E3C"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9A57"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CD9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75A9" w14:textId="77777777" w:rsidR="009C0A61" w:rsidRPr="009C0A61" w:rsidRDefault="009C0A61" w:rsidP="00850FC8">
            <w:pPr>
              <w:pStyle w:val="rowtabella0"/>
              <w:jc w:val="center"/>
              <w:rPr>
                <w:color w:val="002060"/>
              </w:rPr>
            </w:pPr>
            <w:r w:rsidRPr="009C0A61">
              <w:rPr>
                <w:color w:val="002060"/>
              </w:rPr>
              <w:t>0</w:t>
            </w:r>
          </w:p>
        </w:tc>
      </w:tr>
      <w:tr w:rsidR="009C0A61" w:rsidRPr="009C0A61" w14:paraId="28048A0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6918A" w14:textId="77777777" w:rsidR="009C0A61" w:rsidRPr="009C0A61" w:rsidRDefault="009C0A61" w:rsidP="00850FC8">
            <w:pPr>
              <w:pStyle w:val="rowtabella0"/>
              <w:rPr>
                <w:color w:val="002060"/>
              </w:rPr>
            </w:pPr>
            <w:r w:rsidRPr="009C0A6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1905"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D65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B03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D0C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3A1C"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1983"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B286"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82CA"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5D7F" w14:textId="77777777" w:rsidR="009C0A61" w:rsidRPr="009C0A61" w:rsidRDefault="009C0A61" w:rsidP="00850FC8">
            <w:pPr>
              <w:pStyle w:val="rowtabella0"/>
              <w:jc w:val="center"/>
              <w:rPr>
                <w:color w:val="002060"/>
              </w:rPr>
            </w:pPr>
            <w:r w:rsidRPr="009C0A61">
              <w:rPr>
                <w:color w:val="002060"/>
              </w:rPr>
              <w:t>0</w:t>
            </w:r>
          </w:p>
        </w:tc>
      </w:tr>
      <w:tr w:rsidR="009C0A61" w:rsidRPr="009C0A61" w14:paraId="03A441C4"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2F4365" w14:textId="77777777" w:rsidR="009C0A61" w:rsidRPr="009C0A61" w:rsidRDefault="009C0A61" w:rsidP="00850FC8">
            <w:pPr>
              <w:pStyle w:val="rowtabella0"/>
              <w:rPr>
                <w:color w:val="002060"/>
              </w:rPr>
            </w:pPr>
            <w:r w:rsidRPr="009C0A61">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68C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457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3E9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23B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E1F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AD93"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9DC5" w14:textId="77777777" w:rsidR="009C0A61" w:rsidRPr="009C0A61" w:rsidRDefault="009C0A61" w:rsidP="00850FC8">
            <w:pPr>
              <w:pStyle w:val="rowtabella0"/>
              <w:jc w:val="center"/>
              <w:rPr>
                <w:color w:val="002060"/>
              </w:rPr>
            </w:pPr>
            <w:r w:rsidRPr="009C0A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5F57"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5F1B" w14:textId="77777777" w:rsidR="009C0A61" w:rsidRPr="009C0A61" w:rsidRDefault="009C0A61" w:rsidP="00850FC8">
            <w:pPr>
              <w:pStyle w:val="rowtabella0"/>
              <w:jc w:val="center"/>
              <w:rPr>
                <w:color w:val="002060"/>
              </w:rPr>
            </w:pPr>
            <w:r w:rsidRPr="009C0A61">
              <w:rPr>
                <w:color w:val="002060"/>
              </w:rPr>
              <w:t>0</w:t>
            </w:r>
          </w:p>
        </w:tc>
      </w:tr>
    </w:tbl>
    <w:p w14:paraId="4F7B9D19" w14:textId="77777777" w:rsidR="009C0A61" w:rsidRPr="009C0A61" w:rsidRDefault="009C0A61" w:rsidP="009C0A61">
      <w:pPr>
        <w:pStyle w:val="breakline"/>
        <w:rPr>
          <w:rFonts w:eastAsiaTheme="minorEastAsia"/>
          <w:color w:val="002060"/>
        </w:rPr>
      </w:pPr>
    </w:p>
    <w:p w14:paraId="544697F4" w14:textId="77777777" w:rsidR="009C0A61" w:rsidRPr="009C0A61" w:rsidRDefault="009C0A61" w:rsidP="009C0A61">
      <w:pPr>
        <w:pStyle w:val="breakline"/>
        <w:rPr>
          <w:color w:val="002060"/>
        </w:rPr>
      </w:pPr>
    </w:p>
    <w:p w14:paraId="33405D9C" w14:textId="77777777" w:rsidR="009C0A61" w:rsidRPr="009C0A61" w:rsidRDefault="009C0A61" w:rsidP="009C0A61">
      <w:pPr>
        <w:pStyle w:val="sottotitolocampionato10"/>
        <w:rPr>
          <w:color w:val="002060"/>
        </w:rPr>
      </w:pPr>
      <w:r w:rsidRPr="009C0A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48CC175D"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3E7B6"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D1A3D"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4904B"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69EF"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C3C1"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E72FE"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E56BC"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49AF"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17AD0"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17F43" w14:textId="77777777" w:rsidR="009C0A61" w:rsidRPr="009C0A61" w:rsidRDefault="009C0A61" w:rsidP="00850FC8">
            <w:pPr>
              <w:pStyle w:val="headertabella0"/>
              <w:rPr>
                <w:color w:val="002060"/>
              </w:rPr>
            </w:pPr>
            <w:r w:rsidRPr="009C0A61">
              <w:rPr>
                <w:color w:val="002060"/>
              </w:rPr>
              <w:t>PE</w:t>
            </w:r>
          </w:p>
        </w:tc>
      </w:tr>
      <w:tr w:rsidR="009C0A61" w:rsidRPr="009C0A61" w14:paraId="1D1526AF"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92572" w14:textId="77777777" w:rsidR="009C0A61" w:rsidRPr="009C0A61" w:rsidRDefault="009C0A61" w:rsidP="00850FC8">
            <w:pPr>
              <w:pStyle w:val="rowtabella0"/>
              <w:rPr>
                <w:color w:val="002060"/>
              </w:rPr>
            </w:pPr>
            <w:r w:rsidRPr="009C0A6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7E5F"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2FB4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64F6"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D662"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541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F9DC" w14:textId="77777777" w:rsidR="009C0A61" w:rsidRPr="009C0A61" w:rsidRDefault="009C0A61" w:rsidP="00850FC8">
            <w:pPr>
              <w:pStyle w:val="rowtabella0"/>
              <w:jc w:val="center"/>
              <w:rPr>
                <w:color w:val="002060"/>
              </w:rPr>
            </w:pPr>
            <w:r w:rsidRPr="009C0A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17EF"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E958"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8D51" w14:textId="77777777" w:rsidR="009C0A61" w:rsidRPr="009C0A61" w:rsidRDefault="009C0A61" w:rsidP="00850FC8">
            <w:pPr>
              <w:pStyle w:val="rowtabella0"/>
              <w:jc w:val="center"/>
              <w:rPr>
                <w:color w:val="002060"/>
              </w:rPr>
            </w:pPr>
            <w:r w:rsidRPr="009C0A61">
              <w:rPr>
                <w:color w:val="002060"/>
              </w:rPr>
              <w:t>0</w:t>
            </w:r>
          </w:p>
        </w:tc>
      </w:tr>
      <w:tr w:rsidR="009C0A61" w:rsidRPr="009C0A61" w14:paraId="5270653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9BB46" w14:textId="77777777" w:rsidR="009C0A61" w:rsidRPr="009C0A61" w:rsidRDefault="009C0A61" w:rsidP="00850FC8">
            <w:pPr>
              <w:pStyle w:val="rowtabella0"/>
              <w:rPr>
                <w:color w:val="002060"/>
                <w:lang w:val="en-US"/>
              </w:rPr>
            </w:pPr>
            <w:r w:rsidRPr="009C0A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5303"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40C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FB7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C56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74C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1CFA"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8F3D"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10F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C773" w14:textId="77777777" w:rsidR="009C0A61" w:rsidRPr="009C0A61" w:rsidRDefault="009C0A61" w:rsidP="00850FC8">
            <w:pPr>
              <w:pStyle w:val="rowtabella0"/>
              <w:jc w:val="center"/>
              <w:rPr>
                <w:color w:val="002060"/>
              </w:rPr>
            </w:pPr>
            <w:r w:rsidRPr="009C0A61">
              <w:rPr>
                <w:color w:val="002060"/>
              </w:rPr>
              <w:t>0</w:t>
            </w:r>
          </w:p>
        </w:tc>
      </w:tr>
      <w:tr w:rsidR="009C0A61" w:rsidRPr="009C0A61" w14:paraId="0016016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6CE2F" w14:textId="77777777" w:rsidR="009C0A61" w:rsidRPr="009C0A61" w:rsidRDefault="009C0A61" w:rsidP="00850FC8">
            <w:pPr>
              <w:pStyle w:val="rowtabella0"/>
              <w:rPr>
                <w:color w:val="002060"/>
              </w:rPr>
            </w:pPr>
            <w:r w:rsidRPr="009C0A6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C28D"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A77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4172"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A6D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DD6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78018"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F8DB"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9EC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50F9" w14:textId="77777777" w:rsidR="009C0A61" w:rsidRPr="009C0A61" w:rsidRDefault="009C0A61" w:rsidP="00850FC8">
            <w:pPr>
              <w:pStyle w:val="rowtabella0"/>
              <w:jc w:val="center"/>
              <w:rPr>
                <w:color w:val="002060"/>
              </w:rPr>
            </w:pPr>
            <w:r w:rsidRPr="009C0A61">
              <w:rPr>
                <w:color w:val="002060"/>
              </w:rPr>
              <w:t>0</w:t>
            </w:r>
          </w:p>
        </w:tc>
      </w:tr>
      <w:tr w:rsidR="009C0A61" w:rsidRPr="009C0A61" w14:paraId="75C23A3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18970" w14:textId="77777777" w:rsidR="009C0A61" w:rsidRPr="009C0A61" w:rsidRDefault="009C0A61" w:rsidP="00850FC8">
            <w:pPr>
              <w:pStyle w:val="rowtabella0"/>
              <w:rPr>
                <w:color w:val="002060"/>
              </w:rPr>
            </w:pPr>
            <w:r w:rsidRPr="009C0A61">
              <w:rPr>
                <w:color w:val="002060"/>
              </w:rPr>
              <w:t xml:space="preserve">POL.D. </w:t>
            </w:r>
            <w:proofErr w:type="gramStart"/>
            <w:r w:rsidRPr="009C0A61">
              <w:rPr>
                <w:color w:val="002060"/>
              </w:rPr>
              <w:t>U.MANDOLESI</w:t>
            </w:r>
            <w:proofErr w:type="gramEnd"/>
            <w:r w:rsidRPr="009C0A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8930"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D15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43A8"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4A17"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27D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B0D5"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936D"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915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A128" w14:textId="77777777" w:rsidR="009C0A61" w:rsidRPr="009C0A61" w:rsidRDefault="009C0A61" w:rsidP="00850FC8">
            <w:pPr>
              <w:pStyle w:val="rowtabella0"/>
              <w:jc w:val="center"/>
              <w:rPr>
                <w:color w:val="002060"/>
              </w:rPr>
            </w:pPr>
            <w:r w:rsidRPr="009C0A61">
              <w:rPr>
                <w:color w:val="002060"/>
              </w:rPr>
              <w:t>0</w:t>
            </w:r>
          </w:p>
        </w:tc>
      </w:tr>
      <w:tr w:rsidR="009C0A61" w:rsidRPr="009C0A61" w14:paraId="304FCA3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15E00" w14:textId="77777777" w:rsidR="009C0A61" w:rsidRPr="009C0A61" w:rsidRDefault="009C0A61" w:rsidP="00850FC8">
            <w:pPr>
              <w:pStyle w:val="rowtabella0"/>
              <w:rPr>
                <w:color w:val="002060"/>
              </w:rPr>
            </w:pPr>
            <w:r w:rsidRPr="009C0A61">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FB0B"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B50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AEA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25D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D69D"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F909"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AA5C"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47F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9F94" w14:textId="77777777" w:rsidR="009C0A61" w:rsidRPr="009C0A61" w:rsidRDefault="009C0A61" w:rsidP="00850FC8">
            <w:pPr>
              <w:pStyle w:val="rowtabella0"/>
              <w:jc w:val="center"/>
              <w:rPr>
                <w:color w:val="002060"/>
              </w:rPr>
            </w:pPr>
            <w:r w:rsidRPr="009C0A61">
              <w:rPr>
                <w:color w:val="002060"/>
              </w:rPr>
              <w:t>0</w:t>
            </w:r>
          </w:p>
        </w:tc>
      </w:tr>
      <w:tr w:rsidR="009C0A61" w:rsidRPr="009C0A61" w14:paraId="0A8CC04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E0EA2" w14:textId="77777777" w:rsidR="009C0A61" w:rsidRPr="009C0A61" w:rsidRDefault="009C0A61" w:rsidP="00850FC8">
            <w:pPr>
              <w:pStyle w:val="rowtabella0"/>
              <w:rPr>
                <w:color w:val="002060"/>
              </w:rPr>
            </w:pPr>
            <w:r w:rsidRPr="009C0A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FE1F"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B7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ED09"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346E"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48B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4568"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9827"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BCE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AE41" w14:textId="77777777" w:rsidR="009C0A61" w:rsidRPr="009C0A61" w:rsidRDefault="009C0A61" w:rsidP="00850FC8">
            <w:pPr>
              <w:pStyle w:val="rowtabella0"/>
              <w:jc w:val="center"/>
              <w:rPr>
                <w:color w:val="002060"/>
              </w:rPr>
            </w:pPr>
            <w:r w:rsidRPr="009C0A61">
              <w:rPr>
                <w:color w:val="002060"/>
              </w:rPr>
              <w:t>0</w:t>
            </w:r>
          </w:p>
        </w:tc>
      </w:tr>
      <w:tr w:rsidR="009C0A61" w:rsidRPr="009C0A61" w14:paraId="6690F94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8C393" w14:textId="77777777" w:rsidR="009C0A61" w:rsidRPr="009C0A61" w:rsidRDefault="009C0A61" w:rsidP="00850FC8">
            <w:pPr>
              <w:pStyle w:val="rowtabella0"/>
              <w:rPr>
                <w:color w:val="002060"/>
                <w:lang w:val="en-US"/>
              </w:rPr>
            </w:pPr>
            <w:r w:rsidRPr="009C0A61">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B432"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BB2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A576"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59D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3D64"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F174"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DDF6"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F2A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7A55" w14:textId="77777777" w:rsidR="009C0A61" w:rsidRPr="009C0A61" w:rsidRDefault="009C0A61" w:rsidP="00850FC8">
            <w:pPr>
              <w:pStyle w:val="rowtabella0"/>
              <w:jc w:val="center"/>
              <w:rPr>
                <w:color w:val="002060"/>
              </w:rPr>
            </w:pPr>
            <w:r w:rsidRPr="009C0A61">
              <w:rPr>
                <w:color w:val="002060"/>
              </w:rPr>
              <w:t>0</w:t>
            </w:r>
          </w:p>
        </w:tc>
      </w:tr>
      <w:tr w:rsidR="009C0A61" w:rsidRPr="009C0A61" w14:paraId="505FF0E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7EFEF" w14:textId="77777777" w:rsidR="009C0A61" w:rsidRPr="009C0A61" w:rsidRDefault="009C0A61" w:rsidP="00850FC8">
            <w:pPr>
              <w:pStyle w:val="rowtabella0"/>
              <w:rPr>
                <w:color w:val="002060"/>
              </w:rPr>
            </w:pPr>
            <w:r w:rsidRPr="009C0A6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872E"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C40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4178"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49AD"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245A"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5482"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C176"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BB9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3CBE" w14:textId="77777777" w:rsidR="009C0A61" w:rsidRPr="009C0A61" w:rsidRDefault="009C0A61" w:rsidP="00850FC8">
            <w:pPr>
              <w:pStyle w:val="rowtabella0"/>
              <w:jc w:val="center"/>
              <w:rPr>
                <w:color w:val="002060"/>
              </w:rPr>
            </w:pPr>
            <w:r w:rsidRPr="009C0A61">
              <w:rPr>
                <w:color w:val="002060"/>
              </w:rPr>
              <w:t>0</w:t>
            </w:r>
          </w:p>
        </w:tc>
      </w:tr>
      <w:tr w:rsidR="009C0A61" w:rsidRPr="009C0A61" w14:paraId="62D8E8C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AC53D" w14:textId="77777777" w:rsidR="009C0A61" w:rsidRPr="009C0A61" w:rsidRDefault="009C0A61" w:rsidP="00850FC8">
            <w:pPr>
              <w:pStyle w:val="rowtabella0"/>
              <w:rPr>
                <w:color w:val="002060"/>
              </w:rPr>
            </w:pPr>
            <w:r w:rsidRPr="009C0A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626B"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719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B6E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9DF5"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7D26"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D6AC"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6358" w14:textId="77777777" w:rsidR="009C0A61" w:rsidRPr="009C0A61" w:rsidRDefault="009C0A61" w:rsidP="00850FC8">
            <w:pPr>
              <w:pStyle w:val="rowtabella0"/>
              <w:jc w:val="center"/>
              <w:rPr>
                <w:color w:val="002060"/>
              </w:rPr>
            </w:pPr>
            <w:r w:rsidRPr="009C0A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FF29"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99B8" w14:textId="77777777" w:rsidR="009C0A61" w:rsidRPr="009C0A61" w:rsidRDefault="009C0A61" w:rsidP="00850FC8">
            <w:pPr>
              <w:pStyle w:val="rowtabella0"/>
              <w:jc w:val="center"/>
              <w:rPr>
                <w:color w:val="002060"/>
              </w:rPr>
            </w:pPr>
            <w:r w:rsidRPr="009C0A61">
              <w:rPr>
                <w:color w:val="002060"/>
              </w:rPr>
              <w:t>0</w:t>
            </w:r>
          </w:p>
        </w:tc>
      </w:tr>
      <w:tr w:rsidR="009C0A61" w:rsidRPr="009C0A61" w14:paraId="3892BDF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8132F" w14:textId="77777777" w:rsidR="009C0A61" w:rsidRPr="009C0A61" w:rsidRDefault="009C0A61" w:rsidP="00850FC8">
            <w:pPr>
              <w:pStyle w:val="rowtabella0"/>
              <w:rPr>
                <w:color w:val="002060"/>
              </w:rPr>
            </w:pPr>
            <w:r w:rsidRPr="009C0A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CA0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C4E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125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321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E683"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0BFA"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4E3C"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3A85"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01B8" w14:textId="77777777" w:rsidR="009C0A61" w:rsidRPr="009C0A61" w:rsidRDefault="009C0A61" w:rsidP="00850FC8">
            <w:pPr>
              <w:pStyle w:val="rowtabella0"/>
              <w:jc w:val="center"/>
              <w:rPr>
                <w:color w:val="002060"/>
              </w:rPr>
            </w:pPr>
            <w:r w:rsidRPr="009C0A61">
              <w:rPr>
                <w:color w:val="002060"/>
              </w:rPr>
              <w:t>0</w:t>
            </w:r>
          </w:p>
        </w:tc>
      </w:tr>
      <w:tr w:rsidR="009C0A61" w:rsidRPr="009C0A61" w14:paraId="5C155EF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FA46B" w14:textId="77777777" w:rsidR="009C0A61" w:rsidRPr="009C0A61" w:rsidRDefault="009C0A61" w:rsidP="00850FC8">
            <w:pPr>
              <w:pStyle w:val="rowtabella0"/>
              <w:rPr>
                <w:color w:val="002060"/>
                <w:lang w:val="en-US"/>
              </w:rPr>
            </w:pPr>
            <w:r w:rsidRPr="009C0A61">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935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047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01E0"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D480"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227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3120"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7DEE"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DD1D"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9095" w14:textId="77777777" w:rsidR="009C0A61" w:rsidRPr="009C0A61" w:rsidRDefault="009C0A61" w:rsidP="00850FC8">
            <w:pPr>
              <w:pStyle w:val="rowtabella0"/>
              <w:jc w:val="center"/>
              <w:rPr>
                <w:color w:val="002060"/>
              </w:rPr>
            </w:pPr>
            <w:r w:rsidRPr="009C0A61">
              <w:rPr>
                <w:color w:val="002060"/>
              </w:rPr>
              <w:t>0</w:t>
            </w:r>
          </w:p>
        </w:tc>
      </w:tr>
      <w:tr w:rsidR="009C0A61" w:rsidRPr="009C0A61" w14:paraId="472EEED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85A4F" w14:textId="77777777" w:rsidR="009C0A61" w:rsidRPr="009C0A61" w:rsidRDefault="009C0A61" w:rsidP="00850FC8">
            <w:pPr>
              <w:pStyle w:val="rowtabella0"/>
              <w:rPr>
                <w:color w:val="002060"/>
              </w:rPr>
            </w:pPr>
            <w:r w:rsidRPr="009C0A6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4DDB"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BD8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A36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805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1585"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6495"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9D17"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69F4"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6D03" w14:textId="77777777" w:rsidR="009C0A61" w:rsidRPr="009C0A61" w:rsidRDefault="009C0A61" w:rsidP="00850FC8">
            <w:pPr>
              <w:pStyle w:val="rowtabella0"/>
              <w:jc w:val="center"/>
              <w:rPr>
                <w:color w:val="002060"/>
              </w:rPr>
            </w:pPr>
            <w:r w:rsidRPr="009C0A61">
              <w:rPr>
                <w:color w:val="002060"/>
              </w:rPr>
              <w:t>0</w:t>
            </w:r>
          </w:p>
        </w:tc>
      </w:tr>
      <w:tr w:rsidR="009C0A61" w:rsidRPr="009C0A61" w14:paraId="346E6581"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8DBDBE" w14:textId="77777777" w:rsidR="009C0A61" w:rsidRPr="009C0A61" w:rsidRDefault="009C0A61" w:rsidP="00850FC8">
            <w:pPr>
              <w:pStyle w:val="rowtabella0"/>
              <w:rPr>
                <w:color w:val="002060"/>
              </w:rPr>
            </w:pPr>
            <w:r w:rsidRPr="009C0A6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03BB"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F16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E4E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B43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2EDF"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DDC8"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010B"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F676"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E32F" w14:textId="77777777" w:rsidR="009C0A61" w:rsidRPr="009C0A61" w:rsidRDefault="009C0A61" w:rsidP="00850FC8">
            <w:pPr>
              <w:pStyle w:val="rowtabella0"/>
              <w:jc w:val="center"/>
              <w:rPr>
                <w:color w:val="002060"/>
              </w:rPr>
            </w:pPr>
            <w:r w:rsidRPr="009C0A61">
              <w:rPr>
                <w:color w:val="002060"/>
              </w:rPr>
              <w:t>0</w:t>
            </w:r>
          </w:p>
        </w:tc>
      </w:tr>
    </w:tbl>
    <w:p w14:paraId="0A38E134" w14:textId="77777777" w:rsidR="009C0A61" w:rsidRPr="009C0A61" w:rsidRDefault="009C0A61" w:rsidP="009C0A61">
      <w:pPr>
        <w:pStyle w:val="breakline"/>
        <w:rPr>
          <w:rFonts w:eastAsiaTheme="minorEastAsia"/>
          <w:color w:val="002060"/>
        </w:rPr>
      </w:pPr>
    </w:p>
    <w:p w14:paraId="43244B7A" w14:textId="77777777" w:rsidR="009C0A61" w:rsidRPr="009C0A61" w:rsidRDefault="009C0A61" w:rsidP="009C0A61">
      <w:pPr>
        <w:pStyle w:val="breakline"/>
        <w:rPr>
          <w:color w:val="002060"/>
        </w:rPr>
      </w:pPr>
    </w:p>
    <w:p w14:paraId="62705B03" w14:textId="77777777" w:rsidR="009C0A61" w:rsidRPr="009C0A61" w:rsidRDefault="009C0A61" w:rsidP="009C0A61">
      <w:pPr>
        <w:pStyle w:val="titolocampionato0"/>
        <w:shd w:val="clear" w:color="auto" w:fill="CCCCCC"/>
        <w:spacing w:before="80" w:after="40"/>
        <w:rPr>
          <w:color w:val="002060"/>
        </w:rPr>
      </w:pPr>
      <w:r w:rsidRPr="009C0A61">
        <w:rPr>
          <w:color w:val="002060"/>
        </w:rPr>
        <w:t>CALCIO A CINQUE SERIE D</w:t>
      </w:r>
    </w:p>
    <w:p w14:paraId="0B607E2D" w14:textId="77777777" w:rsidR="009C0A61" w:rsidRPr="009C0A61" w:rsidRDefault="009C0A61" w:rsidP="009C0A61">
      <w:pPr>
        <w:pStyle w:val="titoloprinc0"/>
        <w:rPr>
          <w:color w:val="002060"/>
        </w:rPr>
      </w:pPr>
      <w:r w:rsidRPr="009C0A61">
        <w:rPr>
          <w:color w:val="002060"/>
        </w:rPr>
        <w:t>RISULTATI</w:t>
      </w:r>
    </w:p>
    <w:p w14:paraId="0FD53009" w14:textId="77777777" w:rsidR="009C0A61" w:rsidRPr="009C0A61" w:rsidRDefault="009C0A61" w:rsidP="009C0A61">
      <w:pPr>
        <w:pStyle w:val="breakline"/>
        <w:rPr>
          <w:color w:val="002060"/>
        </w:rPr>
      </w:pPr>
    </w:p>
    <w:p w14:paraId="00A078C7" w14:textId="77777777" w:rsidR="009C0A61" w:rsidRPr="009C0A61" w:rsidRDefault="009C0A61" w:rsidP="009C0A61">
      <w:pPr>
        <w:pStyle w:val="sottotitolocampionato10"/>
        <w:rPr>
          <w:color w:val="002060"/>
        </w:rPr>
      </w:pPr>
      <w:r w:rsidRPr="009C0A61">
        <w:rPr>
          <w:color w:val="002060"/>
        </w:rPr>
        <w:t>RISULTATI UFFICIALI GARE DEL 20/12/2024</w:t>
      </w:r>
    </w:p>
    <w:p w14:paraId="4ECA4F67"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48DC95A2"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378B547D"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3757A543"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5416" w14:textId="77777777" w:rsidR="009C0A61" w:rsidRPr="009C0A61" w:rsidRDefault="009C0A61" w:rsidP="00850FC8">
                  <w:pPr>
                    <w:pStyle w:val="headertabella0"/>
                    <w:rPr>
                      <w:color w:val="002060"/>
                    </w:rPr>
                  </w:pPr>
                  <w:r w:rsidRPr="009C0A61">
                    <w:rPr>
                      <w:color w:val="002060"/>
                    </w:rPr>
                    <w:t>GIRONE A - 11 Giornata - A</w:t>
                  </w:r>
                </w:p>
              </w:tc>
            </w:tr>
            <w:tr w:rsidR="009C0A61" w:rsidRPr="009C0A61" w14:paraId="3DA4A9E7"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BC9F1" w14:textId="77777777" w:rsidR="009C0A61" w:rsidRPr="009C0A61" w:rsidRDefault="009C0A61" w:rsidP="00850FC8">
                  <w:pPr>
                    <w:pStyle w:val="rowtabella0"/>
                    <w:rPr>
                      <w:color w:val="002060"/>
                    </w:rPr>
                  </w:pPr>
                  <w:r w:rsidRPr="009C0A61">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EEAC9" w14:textId="77777777" w:rsidR="009C0A61" w:rsidRPr="009C0A61" w:rsidRDefault="009C0A61" w:rsidP="00850FC8">
                  <w:pPr>
                    <w:pStyle w:val="rowtabella0"/>
                    <w:rPr>
                      <w:color w:val="002060"/>
                    </w:rPr>
                  </w:pPr>
                  <w:r w:rsidRPr="009C0A61">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1D865" w14:textId="77777777" w:rsidR="009C0A61" w:rsidRPr="009C0A61" w:rsidRDefault="009C0A61" w:rsidP="00850FC8">
                  <w:pPr>
                    <w:pStyle w:val="rowtabella0"/>
                    <w:jc w:val="center"/>
                    <w:rPr>
                      <w:color w:val="002060"/>
                    </w:rPr>
                  </w:pPr>
                  <w:r w:rsidRPr="009C0A6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75716" w14:textId="77777777" w:rsidR="009C0A61" w:rsidRPr="009C0A61" w:rsidRDefault="009C0A61" w:rsidP="00850FC8">
                  <w:pPr>
                    <w:pStyle w:val="rowtabella0"/>
                    <w:jc w:val="center"/>
                    <w:rPr>
                      <w:color w:val="002060"/>
                    </w:rPr>
                  </w:pPr>
                  <w:r w:rsidRPr="009C0A61">
                    <w:rPr>
                      <w:color w:val="002060"/>
                    </w:rPr>
                    <w:t> </w:t>
                  </w:r>
                </w:p>
              </w:tc>
            </w:tr>
            <w:tr w:rsidR="009C0A61" w:rsidRPr="009C0A61" w14:paraId="764F56B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16E49F" w14:textId="77777777" w:rsidR="009C0A61" w:rsidRPr="009C0A61" w:rsidRDefault="009C0A61" w:rsidP="00850FC8">
                  <w:pPr>
                    <w:pStyle w:val="rowtabella0"/>
                    <w:rPr>
                      <w:color w:val="002060"/>
                    </w:rPr>
                  </w:pPr>
                  <w:r w:rsidRPr="009C0A61">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DA292" w14:textId="77777777" w:rsidR="009C0A61" w:rsidRPr="009C0A61" w:rsidRDefault="009C0A61" w:rsidP="00850FC8">
                  <w:pPr>
                    <w:pStyle w:val="rowtabella0"/>
                    <w:rPr>
                      <w:color w:val="002060"/>
                    </w:rPr>
                  </w:pPr>
                  <w:r w:rsidRPr="009C0A61">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6289CA" w14:textId="77777777" w:rsidR="009C0A61" w:rsidRPr="009C0A61" w:rsidRDefault="009C0A61" w:rsidP="00850FC8">
                  <w:pPr>
                    <w:pStyle w:val="rowtabella0"/>
                    <w:jc w:val="center"/>
                    <w:rPr>
                      <w:color w:val="002060"/>
                    </w:rPr>
                  </w:pPr>
                  <w:r w:rsidRPr="009C0A6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4CE08D" w14:textId="77777777" w:rsidR="009C0A61" w:rsidRPr="009C0A61" w:rsidRDefault="009C0A61" w:rsidP="00850FC8">
                  <w:pPr>
                    <w:pStyle w:val="rowtabella0"/>
                    <w:jc w:val="center"/>
                    <w:rPr>
                      <w:color w:val="002060"/>
                    </w:rPr>
                  </w:pPr>
                  <w:r w:rsidRPr="009C0A61">
                    <w:rPr>
                      <w:color w:val="002060"/>
                    </w:rPr>
                    <w:t> </w:t>
                  </w:r>
                </w:p>
              </w:tc>
            </w:tr>
            <w:tr w:rsidR="009C0A61" w:rsidRPr="009C0A61" w14:paraId="3967DA3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E8DFC" w14:textId="77777777" w:rsidR="009C0A61" w:rsidRPr="009C0A61" w:rsidRDefault="009C0A61" w:rsidP="00850FC8">
                  <w:pPr>
                    <w:pStyle w:val="rowtabella0"/>
                    <w:rPr>
                      <w:color w:val="002060"/>
                    </w:rPr>
                  </w:pPr>
                  <w:r w:rsidRPr="009C0A61">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9DEC8" w14:textId="77777777" w:rsidR="009C0A61" w:rsidRPr="009C0A61" w:rsidRDefault="009C0A61" w:rsidP="00850FC8">
                  <w:pPr>
                    <w:pStyle w:val="rowtabella0"/>
                    <w:rPr>
                      <w:color w:val="002060"/>
                    </w:rPr>
                  </w:pPr>
                  <w:r w:rsidRPr="009C0A61">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C45727" w14:textId="77777777" w:rsidR="009C0A61" w:rsidRPr="009C0A61" w:rsidRDefault="009C0A61" w:rsidP="00850FC8">
                  <w:pPr>
                    <w:pStyle w:val="rowtabella0"/>
                    <w:jc w:val="center"/>
                    <w:rPr>
                      <w:color w:val="002060"/>
                    </w:rPr>
                  </w:pPr>
                  <w:r w:rsidRPr="009C0A6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04B5D" w14:textId="77777777" w:rsidR="009C0A61" w:rsidRPr="009C0A61" w:rsidRDefault="009C0A61" w:rsidP="00850FC8">
                  <w:pPr>
                    <w:pStyle w:val="rowtabella0"/>
                    <w:jc w:val="center"/>
                    <w:rPr>
                      <w:color w:val="002060"/>
                    </w:rPr>
                  </w:pPr>
                  <w:r w:rsidRPr="009C0A61">
                    <w:rPr>
                      <w:color w:val="002060"/>
                    </w:rPr>
                    <w:t> </w:t>
                  </w:r>
                </w:p>
              </w:tc>
            </w:tr>
            <w:tr w:rsidR="009C0A61" w:rsidRPr="009C0A61" w14:paraId="567DAA0B"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2C63D9" w14:textId="77777777" w:rsidR="009C0A61" w:rsidRPr="009C0A61" w:rsidRDefault="009C0A61" w:rsidP="00850FC8">
                  <w:pPr>
                    <w:pStyle w:val="rowtabella0"/>
                    <w:rPr>
                      <w:color w:val="002060"/>
                    </w:rPr>
                  </w:pPr>
                  <w:r w:rsidRPr="009C0A61">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FF682E" w14:textId="77777777" w:rsidR="009C0A61" w:rsidRPr="009C0A61" w:rsidRDefault="009C0A61" w:rsidP="00850FC8">
                  <w:pPr>
                    <w:pStyle w:val="rowtabella0"/>
                    <w:rPr>
                      <w:color w:val="002060"/>
                    </w:rPr>
                  </w:pPr>
                  <w:r w:rsidRPr="009C0A61">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4C7936" w14:textId="77777777" w:rsidR="009C0A61" w:rsidRPr="009C0A61" w:rsidRDefault="009C0A61" w:rsidP="00850FC8">
                  <w:pPr>
                    <w:pStyle w:val="rowtabella0"/>
                    <w:jc w:val="center"/>
                    <w:rPr>
                      <w:color w:val="002060"/>
                    </w:rPr>
                  </w:pPr>
                  <w:r w:rsidRPr="009C0A6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D2F7EA" w14:textId="77777777" w:rsidR="009C0A61" w:rsidRPr="009C0A61" w:rsidRDefault="009C0A61" w:rsidP="00850FC8">
                  <w:pPr>
                    <w:pStyle w:val="rowtabella0"/>
                    <w:jc w:val="center"/>
                    <w:rPr>
                      <w:color w:val="002060"/>
                    </w:rPr>
                  </w:pPr>
                  <w:r w:rsidRPr="009C0A61">
                    <w:rPr>
                      <w:color w:val="002060"/>
                    </w:rPr>
                    <w:t> </w:t>
                  </w:r>
                </w:p>
              </w:tc>
            </w:tr>
            <w:tr w:rsidR="009C0A61" w:rsidRPr="009C0A61" w14:paraId="5E567DA9"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F14043" w14:textId="77777777" w:rsidR="009C0A61" w:rsidRPr="009C0A61" w:rsidRDefault="009C0A61" w:rsidP="00850FC8">
                  <w:pPr>
                    <w:pStyle w:val="rowtabella0"/>
                    <w:rPr>
                      <w:color w:val="002060"/>
                    </w:rPr>
                  </w:pPr>
                  <w:r w:rsidRPr="009C0A61">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3B2322" w14:textId="77777777" w:rsidR="009C0A61" w:rsidRPr="009C0A61" w:rsidRDefault="009C0A61" w:rsidP="00850FC8">
                  <w:pPr>
                    <w:pStyle w:val="rowtabella0"/>
                    <w:rPr>
                      <w:color w:val="002060"/>
                      <w:lang w:val="en-US"/>
                    </w:rPr>
                  </w:pPr>
                  <w:r w:rsidRPr="009C0A61">
                    <w:rPr>
                      <w:color w:val="002060"/>
                      <w:lang w:val="en-US"/>
                    </w:rPr>
                    <w:t xml:space="preserve">- SPECIAL ONE SPORTING </w:t>
                  </w:r>
                  <w:proofErr w:type="gramStart"/>
                  <w:r w:rsidRPr="009C0A61">
                    <w:rPr>
                      <w:color w:val="002060"/>
                      <w:lang w:val="en-US"/>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BF8C31" w14:textId="77777777" w:rsidR="009C0A61" w:rsidRPr="009C0A61" w:rsidRDefault="009C0A61" w:rsidP="00850FC8">
                  <w:pPr>
                    <w:pStyle w:val="rowtabella0"/>
                    <w:jc w:val="center"/>
                    <w:rPr>
                      <w:color w:val="002060"/>
                    </w:rPr>
                  </w:pPr>
                  <w:r w:rsidRPr="009C0A6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722086" w14:textId="77777777" w:rsidR="009C0A61" w:rsidRPr="009C0A61" w:rsidRDefault="009C0A61" w:rsidP="00850FC8">
                  <w:pPr>
                    <w:pStyle w:val="rowtabella0"/>
                    <w:jc w:val="center"/>
                    <w:rPr>
                      <w:color w:val="002060"/>
                    </w:rPr>
                  </w:pPr>
                  <w:r w:rsidRPr="009C0A61">
                    <w:rPr>
                      <w:color w:val="002060"/>
                    </w:rPr>
                    <w:t> </w:t>
                  </w:r>
                </w:p>
              </w:tc>
            </w:tr>
            <w:tr w:rsidR="009C0A61" w:rsidRPr="009C0A61" w14:paraId="45ACC42F"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F9316" w14:textId="77777777" w:rsidR="009C0A61" w:rsidRPr="009C0A61" w:rsidRDefault="009C0A61" w:rsidP="00850FC8">
                  <w:pPr>
                    <w:pStyle w:val="rowtabella0"/>
                    <w:rPr>
                      <w:color w:val="002060"/>
                    </w:rPr>
                  </w:pPr>
                  <w:r w:rsidRPr="009C0A61">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A92E6" w14:textId="77777777" w:rsidR="009C0A61" w:rsidRPr="009C0A61" w:rsidRDefault="009C0A61" w:rsidP="00850FC8">
                  <w:pPr>
                    <w:pStyle w:val="rowtabella0"/>
                    <w:rPr>
                      <w:color w:val="002060"/>
                    </w:rPr>
                  </w:pPr>
                  <w:r w:rsidRPr="009C0A61">
                    <w:rPr>
                      <w:color w:val="002060"/>
                    </w:rPr>
                    <w:t>- SAN COSTANZO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26E94" w14:textId="77777777" w:rsidR="009C0A61" w:rsidRPr="009C0A61" w:rsidRDefault="009C0A61" w:rsidP="00850FC8">
                  <w:pPr>
                    <w:pStyle w:val="rowtabella0"/>
                    <w:jc w:val="center"/>
                    <w:rPr>
                      <w:color w:val="002060"/>
                    </w:rPr>
                  </w:pPr>
                  <w:r w:rsidRPr="009C0A6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8E242" w14:textId="77777777" w:rsidR="009C0A61" w:rsidRPr="009C0A61" w:rsidRDefault="009C0A61" w:rsidP="00850FC8">
                  <w:pPr>
                    <w:pStyle w:val="rowtabella0"/>
                    <w:jc w:val="center"/>
                    <w:rPr>
                      <w:color w:val="002060"/>
                    </w:rPr>
                  </w:pPr>
                  <w:r w:rsidRPr="009C0A61">
                    <w:rPr>
                      <w:color w:val="002060"/>
                    </w:rPr>
                    <w:t> </w:t>
                  </w:r>
                </w:p>
              </w:tc>
            </w:tr>
            <w:tr w:rsidR="009C0A61" w:rsidRPr="009C0A61" w14:paraId="63BDED9E"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0FEF207C" w14:textId="77777777" w:rsidR="009C0A61" w:rsidRPr="009C0A61" w:rsidRDefault="009C0A61" w:rsidP="00850FC8">
                  <w:pPr>
                    <w:pStyle w:val="rowtabella0"/>
                    <w:rPr>
                      <w:color w:val="002060"/>
                    </w:rPr>
                  </w:pPr>
                  <w:r w:rsidRPr="009C0A61">
                    <w:rPr>
                      <w:color w:val="002060"/>
                    </w:rPr>
                    <w:t>(1) - disputata il 21/12/2024</w:t>
                  </w:r>
                </w:p>
              </w:tc>
            </w:tr>
          </w:tbl>
          <w:p w14:paraId="0851A590"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7542C401"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2CA6" w14:textId="77777777" w:rsidR="009C0A61" w:rsidRPr="009C0A61" w:rsidRDefault="009C0A61" w:rsidP="00850FC8">
                  <w:pPr>
                    <w:pStyle w:val="headertabella0"/>
                    <w:rPr>
                      <w:color w:val="002060"/>
                    </w:rPr>
                  </w:pPr>
                  <w:r w:rsidRPr="009C0A61">
                    <w:rPr>
                      <w:color w:val="002060"/>
                    </w:rPr>
                    <w:t>GIRONE B - 11 Giornata - A</w:t>
                  </w:r>
                </w:p>
              </w:tc>
            </w:tr>
            <w:tr w:rsidR="009C0A61" w:rsidRPr="009C0A61" w14:paraId="713A6B3A"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64331" w14:textId="77777777" w:rsidR="009C0A61" w:rsidRPr="009C0A61" w:rsidRDefault="009C0A61" w:rsidP="00850FC8">
                  <w:pPr>
                    <w:pStyle w:val="rowtabella0"/>
                    <w:rPr>
                      <w:color w:val="002060"/>
                    </w:rPr>
                  </w:pPr>
                  <w:r w:rsidRPr="009C0A61">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C66C5" w14:textId="77777777" w:rsidR="009C0A61" w:rsidRPr="009C0A61" w:rsidRDefault="009C0A61" w:rsidP="00850FC8">
                  <w:pPr>
                    <w:pStyle w:val="rowtabella0"/>
                    <w:rPr>
                      <w:color w:val="002060"/>
                    </w:rPr>
                  </w:pPr>
                  <w:r w:rsidRPr="009C0A61">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F87B4" w14:textId="77777777" w:rsidR="009C0A61" w:rsidRPr="009C0A61" w:rsidRDefault="009C0A61" w:rsidP="00850FC8">
                  <w:pPr>
                    <w:pStyle w:val="rowtabella0"/>
                    <w:jc w:val="center"/>
                    <w:rPr>
                      <w:color w:val="002060"/>
                    </w:rPr>
                  </w:pPr>
                  <w:r w:rsidRPr="009C0A61">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5F30F" w14:textId="77777777" w:rsidR="009C0A61" w:rsidRPr="009C0A61" w:rsidRDefault="009C0A61" w:rsidP="00850FC8">
                  <w:pPr>
                    <w:pStyle w:val="rowtabella0"/>
                    <w:jc w:val="center"/>
                    <w:rPr>
                      <w:color w:val="002060"/>
                    </w:rPr>
                  </w:pPr>
                  <w:r w:rsidRPr="009C0A61">
                    <w:rPr>
                      <w:color w:val="002060"/>
                    </w:rPr>
                    <w:t> </w:t>
                  </w:r>
                </w:p>
              </w:tc>
            </w:tr>
            <w:tr w:rsidR="009C0A61" w:rsidRPr="009C0A61" w14:paraId="15BBB0DC"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3075AC" w14:textId="77777777" w:rsidR="009C0A61" w:rsidRPr="009C0A61" w:rsidRDefault="009C0A61" w:rsidP="00850FC8">
                  <w:pPr>
                    <w:pStyle w:val="rowtabella0"/>
                    <w:rPr>
                      <w:color w:val="002060"/>
                    </w:rPr>
                  </w:pPr>
                  <w:r w:rsidRPr="009C0A61">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1F2D04" w14:textId="77777777" w:rsidR="009C0A61" w:rsidRPr="009C0A61" w:rsidRDefault="009C0A61" w:rsidP="00850FC8">
                  <w:pPr>
                    <w:pStyle w:val="rowtabella0"/>
                    <w:rPr>
                      <w:color w:val="002060"/>
                    </w:rPr>
                  </w:pPr>
                  <w:r w:rsidRPr="009C0A61">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EAAA6" w14:textId="77777777" w:rsidR="009C0A61" w:rsidRPr="009C0A61" w:rsidRDefault="009C0A61" w:rsidP="00850FC8">
                  <w:pPr>
                    <w:pStyle w:val="rowtabella0"/>
                    <w:jc w:val="center"/>
                    <w:rPr>
                      <w:color w:val="002060"/>
                    </w:rPr>
                  </w:pPr>
                  <w:r w:rsidRPr="009C0A6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B584FC" w14:textId="77777777" w:rsidR="009C0A61" w:rsidRPr="009C0A61" w:rsidRDefault="009C0A61" w:rsidP="00850FC8">
                  <w:pPr>
                    <w:pStyle w:val="rowtabella0"/>
                    <w:jc w:val="center"/>
                    <w:rPr>
                      <w:color w:val="002060"/>
                    </w:rPr>
                  </w:pPr>
                  <w:r w:rsidRPr="009C0A61">
                    <w:rPr>
                      <w:color w:val="002060"/>
                    </w:rPr>
                    <w:t> </w:t>
                  </w:r>
                </w:p>
              </w:tc>
            </w:tr>
            <w:tr w:rsidR="009C0A61" w:rsidRPr="009C0A61" w14:paraId="7D76DDB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7C9E65" w14:textId="77777777" w:rsidR="009C0A61" w:rsidRPr="009C0A61" w:rsidRDefault="009C0A61" w:rsidP="00850FC8">
                  <w:pPr>
                    <w:pStyle w:val="rowtabella0"/>
                    <w:rPr>
                      <w:color w:val="002060"/>
                    </w:rPr>
                  </w:pPr>
                  <w:r w:rsidRPr="009C0A61">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5648E" w14:textId="77777777" w:rsidR="009C0A61" w:rsidRPr="009C0A61" w:rsidRDefault="009C0A61" w:rsidP="00850FC8">
                  <w:pPr>
                    <w:pStyle w:val="rowtabella0"/>
                    <w:rPr>
                      <w:color w:val="002060"/>
                    </w:rPr>
                  </w:pPr>
                  <w:r w:rsidRPr="009C0A61">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7F6997" w14:textId="77777777" w:rsidR="009C0A61" w:rsidRPr="009C0A61" w:rsidRDefault="009C0A61" w:rsidP="00850FC8">
                  <w:pPr>
                    <w:pStyle w:val="rowtabella0"/>
                    <w:jc w:val="center"/>
                    <w:rPr>
                      <w:color w:val="002060"/>
                    </w:rPr>
                  </w:pPr>
                  <w:r w:rsidRPr="009C0A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027CB4" w14:textId="77777777" w:rsidR="009C0A61" w:rsidRPr="009C0A61" w:rsidRDefault="009C0A61" w:rsidP="00850FC8">
                  <w:pPr>
                    <w:pStyle w:val="rowtabella0"/>
                    <w:jc w:val="center"/>
                    <w:rPr>
                      <w:color w:val="002060"/>
                    </w:rPr>
                  </w:pPr>
                  <w:r w:rsidRPr="009C0A61">
                    <w:rPr>
                      <w:color w:val="002060"/>
                    </w:rPr>
                    <w:t> </w:t>
                  </w:r>
                </w:p>
              </w:tc>
            </w:tr>
            <w:tr w:rsidR="009C0A61" w:rsidRPr="009C0A61" w14:paraId="5D74B87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252EB1" w14:textId="77777777" w:rsidR="009C0A61" w:rsidRPr="009C0A61" w:rsidRDefault="009C0A61" w:rsidP="00850FC8">
                  <w:pPr>
                    <w:pStyle w:val="rowtabella0"/>
                    <w:rPr>
                      <w:color w:val="002060"/>
                    </w:rPr>
                  </w:pPr>
                  <w:r w:rsidRPr="009C0A61">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D1B63" w14:textId="77777777" w:rsidR="009C0A61" w:rsidRPr="009C0A61" w:rsidRDefault="009C0A61" w:rsidP="00850FC8">
                  <w:pPr>
                    <w:pStyle w:val="rowtabella0"/>
                    <w:rPr>
                      <w:color w:val="002060"/>
                    </w:rPr>
                  </w:pPr>
                  <w:r w:rsidRPr="009C0A61">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906BB3" w14:textId="77777777" w:rsidR="009C0A61" w:rsidRPr="009C0A61" w:rsidRDefault="009C0A61" w:rsidP="00850FC8">
                  <w:pPr>
                    <w:pStyle w:val="rowtabella0"/>
                    <w:jc w:val="center"/>
                    <w:rPr>
                      <w:color w:val="002060"/>
                    </w:rPr>
                  </w:pPr>
                  <w:r w:rsidRPr="009C0A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80777C" w14:textId="77777777" w:rsidR="009C0A61" w:rsidRPr="009C0A61" w:rsidRDefault="009C0A61" w:rsidP="00850FC8">
                  <w:pPr>
                    <w:pStyle w:val="rowtabella0"/>
                    <w:jc w:val="center"/>
                    <w:rPr>
                      <w:color w:val="002060"/>
                    </w:rPr>
                  </w:pPr>
                  <w:r w:rsidRPr="009C0A61">
                    <w:rPr>
                      <w:color w:val="002060"/>
                    </w:rPr>
                    <w:t> </w:t>
                  </w:r>
                </w:p>
              </w:tc>
            </w:tr>
            <w:tr w:rsidR="009C0A61" w:rsidRPr="009C0A61" w14:paraId="504EE6E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D6C1EB" w14:textId="77777777" w:rsidR="009C0A61" w:rsidRPr="009C0A61" w:rsidRDefault="009C0A61" w:rsidP="00850FC8">
                  <w:pPr>
                    <w:pStyle w:val="rowtabella0"/>
                    <w:rPr>
                      <w:color w:val="002060"/>
                    </w:rPr>
                  </w:pPr>
                  <w:r w:rsidRPr="009C0A61">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DA2FCA" w14:textId="77777777" w:rsidR="009C0A61" w:rsidRPr="009C0A61" w:rsidRDefault="009C0A61" w:rsidP="00850FC8">
                  <w:pPr>
                    <w:pStyle w:val="rowtabella0"/>
                    <w:rPr>
                      <w:color w:val="002060"/>
                    </w:rPr>
                  </w:pPr>
                  <w:r w:rsidRPr="009C0A61">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67FC92" w14:textId="77777777" w:rsidR="009C0A61" w:rsidRPr="009C0A61" w:rsidRDefault="009C0A61" w:rsidP="00850FC8">
                  <w:pPr>
                    <w:pStyle w:val="rowtabella0"/>
                    <w:jc w:val="center"/>
                    <w:rPr>
                      <w:color w:val="002060"/>
                    </w:rPr>
                  </w:pPr>
                  <w:r w:rsidRPr="009C0A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5162F9" w14:textId="77777777" w:rsidR="009C0A61" w:rsidRPr="009C0A61" w:rsidRDefault="009C0A61" w:rsidP="00850FC8">
                  <w:pPr>
                    <w:pStyle w:val="rowtabella0"/>
                    <w:jc w:val="center"/>
                    <w:rPr>
                      <w:color w:val="002060"/>
                    </w:rPr>
                  </w:pPr>
                  <w:r w:rsidRPr="009C0A61">
                    <w:rPr>
                      <w:color w:val="002060"/>
                    </w:rPr>
                    <w:t> </w:t>
                  </w:r>
                </w:p>
              </w:tc>
            </w:tr>
            <w:tr w:rsidR="009C0A61" w:rsidRPr="009C0A61" w14:paraId="5CED87E6"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D6D87" w14:textId="77777777" w:rsidR="009C0A61" w:rsidRPr="009C0A61" w:rsidRDefault="009C0A61" w:rsidP="00850FC8">
                  <w:pPr>
                    <w:pStyle w:val="rowtabella0"/>
                    <w:rPr>
                      <w:color w:val="002060"/>
                    </w:rPr>
                  </w:pPr>
                  <w:r w:rsidRPr="009C0A61">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FE207" w14:textId="77777777" w:rsidR="009C0A61" w:rsidRPr="009C0A61" w:rsidRDefault="009C0A61" w:rsidP="00850FC8">
                  <w:pPr>
                    <w:pStyle w:val="rowtabella0"/>
                    <w:rPr>
                      <w:color w:val="002060"/>
                    </w:rPr>
                  </w:pPr>
                  <w:r w:rsidRPr="009C0A61">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F2ED7" w14:textId="77777777" w:rsidR="009C0A61" w:rsidRPr="009C0A61" w:rsidRDefault="009C0A61" w:rsidP="00850FC8">
                  <w:pPr>
                    <w:pStyle w:val="rowtabella0"/>
                    <w:jc w:val="center"/>
                    <w:rPr>
                      <w:color w:val="002060"/>
                    </w:rPr>
                  </w:pPr>
                  <w:r w:rsidRPr="009C0A61">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4B12B" w14:textId="77777777" w:rsidR="009C0A61" w:rsidRPr="009C0A61" w:rsidRDefault="009C0A61" w:rsidP="00850FC8">
                  <w:pPr>
                    <w:pStyle w:val="rowtabella0"/>
                    <w:jc w:val="center"/>
                    <w:rPr>
                      <w:color w:val="002060"/>
                    </w:rPr>
                  </w:pPr>
                  <w:r w:rsidRPr="009C0A61">
                    <w:rPr>
                      <w:color w:val="002060"/>
                    </w:rPr>
                    <w:t> </w:t>
                  </w:r>
                </w:p>
              </w:tc>
            </w:tr>
            <w:tr w:rsidR="009C0A61" w:rsidRPr="009C0A61" w14:paraId="1130F5B0"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1F83751F" w14:textId="77777777" w:rsidR="009C0A61" w:rsidRPr="009C0A61" w:rsidRDefault="009C0A61" w:rsidP="00850FC8">
                  <w:pPr>
                    <w:pStyle w:val="rowtabella0"/>
                    <w:rPr>
                      <w:color w:val="002060"/>
                    </w:rPr>
                  </w:pPr>
                  <w:r w:rsidRPr="009C0A61">
                    <w:rPr>
                      <w:color w:val="002060"/>
                    </w:rPr>
                    <w:t>(1) - disputata il 21/12/2024</w:t>
                  </w:r>
                </w:p>
              </w:tc>
            </w:tr>
          </w:tbl>
          <w:p w14:paraId="1E4E2919" w14:textId="77777777" w:rsidR="009C0A61" w:rsidRPr="009C0A61" w:rsidRDefault="009C0A61" w:rsidP="00850FC8">
            <w:pPr>
              <w:rPr>
                <w:color w:val="002060"/>
              </w:rPr>
            </w:pPr>
          </w:p>
        </w:tc>
      </w:tr>
    </w:tbl>
    <w:p w14:paraId="7734FFEC" w14:textId="77777777" w:rsidR="009C0A61" w:rsidRPr="009C0A61" w:rsidRDefault="009C0A61" w:rsidP="009C0A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39F89037"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1FF1D115"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AE9A2" w14:textId="77777777" w:rsidR="009C0A61" w:rsidRPr="009C0A61" w:rsidRDefault="009C0A61" w:rsidP="00850FC8">
                  <w:pPr>
                    <w:pStyle w:val="headertabella0"/>
                    <w:rPr>
                      <w:color w:val="002060"/>
                    </w:rPr>
                  </w:pPr>
                  <w:r w:rsidRPr="009C0A61">
                    <w:rPr>
                      <w:color w:val="002060"/>
                    </w:rPr>
                    <w:t>GIRONE C - 11 Giornata - A</w:t>
                  </w:r>
                </w:p>
              </w:tc>
            </w:tr>
            <w:tr w:rsidR="009C0A61" w:rsidRPr="009C0A61" w14:paraId="4963AFA6"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ED551" w14:textId="77777777" w:rsidR="009C0A61" w:rsidRPr="009C0A61" w:rsidRDefault="009C0A61" w:rsidP="00850FC8">
                  <w:pPr>
                    <w:pStyle w:val="rowtabella0"/>
                    <w:rPr>
                      <w:color w:val="002060"/>
                    </w:rPr>
                  </w:pPr>
                  <w:r w:rsidRPr="009C0A61">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A513A" w14:textId="77777777" w:rsidR="009C0A61" w:rsidRPr="009C0A61" w:rsidRDefault="009C0A61" w:rsidP="00850FC8">
                  <w:pPr>
                    <w:pStyle w:val="rowtabella0"/>
                    <w:rPr>
                      <w:color w:val="002060"/>
                    </w:rPr>
                  </w:pPr>
                  <w:r w:rsidRPr="009C0A61">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AFEE2" w14:textId="77777777" w:rsidR="009C0A61" w:rsidRPr="009C0A61" w:rsidRDefault="009C0A61" w:rsidP="00850FC8">
                  <w:pPr>
                    <w:pStyle w:val="rowtabella0"/>
                    <w:jc w:val="center"/>
                    <w:rPr>
                      <w:color w:val="002060"/>
                    </w:rPr>
                  </w:pPr>
                  <w:r w:rsidRPr="009C0A61">
                    <w:rPr>
                      <w:color w:val="002060"/>
                    </w:rPr>
                    <w:t>19 - 4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0CB4B" w14:textId="77777777" w:rsidR="009C0A61" w:rsidRPr="009C0A61" w:rsidRDefault="009C0A61" w:rsidP="00850FC8">
                  <w:pPr>
                    <w:pStyle w:val="rowtabella0"/>
                    <w:jc w:val="center"/>
                    <w:rPr>
                      <w:color w:val="002060"/>
                    </w:rPr>
                  </w:pPr>
                  <w:r w:rsidRPr="009C0A61">
                    <w:rPr>
                      <w:color w:val="002060"/>
                    </w:rPr>
                    <w:t> </w:t>
                  </w:r>
                </w:p>
              </w:tc>
            </w:tr>
            <w:tr w:rsidR="009C0A61" w:rsidRPr="009C0A61" w14:paraId="24093C5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563E03" w14:textId="77777777" w:rsidR="009C0A61" w:rsidRPr="009C0A61" w:rsidRDefault="009C0A61" w:rsidP="00850FC8">
                  <w:pPr>
                    <w:pStyle w:val="rowtabella0"/>
                    <w:rPr>
                      <w:color w:val="002060"/>
                    </w:rPr>
                  </w:pPr>
                  <w:r w:rsidRPr="009C0A61">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95B03C" w14:textId="77777777" w:rsidR="009C0A61" w:rsidRPr="009C0A61" w:rsidRDefault="009C0A61" w:rsidP="00850FC8">
                  <w:pPr>
                    <w:pStyle w:val="rowtabella0"/>
                    <w:rPr>
                      <w:color w:val="002060"/>
                    </w:rPr>
                  </w:pPr>
                  <w:r w:rsidRPr="009C0A61">
                    <w:rPr>
                      <w:color w:val="002060"/>
                    </w:rPr>
                    <w:t xml:space="preserve">- </w:t>
                  </w:r>
                  <w:proofErr w:type="gramStart"/>
                  <w:r w:rsidRPr="009C0A61">
                    <w:rPr>
                      <w:color w:val="002060"/>
                    </w:rPr>
                    <w:t>CITTA</w:t>
                  </w:r>
                  <w:proofErr w:type="gramEnd"/>
                  <w:r w:rsidRPr="009C0A61">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6E203" w14:textId="77777777" w:rsidR="009C0A61" w:rsidRPr="009C0A61" w:rsidRDefault="009C0A61" w:rsidP="00850FC8">
                  <w:pPr>
                    <w:pStyle w:val="rowtabella0"/>
                    <w:jc w:val="center"/>
                    <w:rPr>
                      <w:color w:val="002060"/>
                    </w:rPr>
                  </w:pPr>
                  <w:r w:rsidRPr="009C0A6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95C5D" w14:textId="77777777" w:rsidR="009C0A61" w:rsidRPr="009C0A61" w:rsidRDefault="009C0A61" w:rsidP="00850FC8">
                  <w:pPr>
                    <w:pStyle w:val="rowtabella0"/>
                    <w:jc w:val="center"/>
                    <w:rPr>
                      <w:color w:val="002060"/>
                    </w:rPr>
                  </w:pPr>
                  <w:r w:rsidRPr="009C0A61">
                    <w:rPr>
                      <w:color w:val="002060"/>
                    </w:rPr>
                    <w:t> </w:t>
                  </w:r>
                </w:p>
              </w:tc>
            </w:tr>
            <w:tr w:rsidR="009C0A61" w:rsidRPr="009C0A61" w14:paraId="03F79FB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DC129" w14:textId="77777777" w:rsidR="009C0A61" w:rsidRPr="009C0A61" w:rsidRDefault="009C0A61" w:rsidP="00850FC8">
                  <w:pPr>
                    <w:pStyle w:val="rowtabella0"/>
                    <w:rPr>
                      <w:color w:val="002060"/>
                    </w:rPr>
                  </w:pPr>
                  <w:r w:rsidRPr="009C0A61">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C801A8" w14:textId="77777777" w:rsidR="009C0A61" w:rsidRPr="009C0A61" w:rsidRDefault="009C0A61" w:rsidP="00850FC8">
                  <w:pPr>
                    <w:pStyle w:val="rowtabella0"/>
                    <w:rPr>
                      <w:color w:val="002060"/>
                    </w:rPr>
                  </w:pPr>
                  <w:r w:rsidRPr="009C0A61">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F479FA" w14:textId="77777777" w:rsidR="009C0A61" w:rsidRPr="009C0A61" w:rsidRDefault="009C0A61" w:rsidP="00850FC8">
                  <w:pPr>
                    <w:pStyle w:val="rowtabella0"/>
                    <w:jc w:val="center"/>
                    <w:rPr>
                      <w:color w:val="002060"/>
                    </w:rPr>
                  </w:pPr>
                  <w:r w:rsidRPr="009C0A61">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F82D89" w14:textId="77777777" w:rsidR="009C0A61" w:rsidRPr="009C0A61" w:rsidRDefault="009C0A61" w:rsidP="00850FC8">
                  <w:pPr>
                    <w:pStyle w:val="rowtabella0"/>
                    <w:jc w:val="center"/>
                    <w:rPr>
                      <w:color w:val="002060"/>
                    </w:rPr>
                  </w:pPr>
                  <w:r w:rsidRPr="009C0A61">
                    <w:rPr>
                      <w:color w:val="002060"/>
                    </w:rPr>
                    <w:t> </w:t>
                  </w:r>
                </w:p>
              </w:tc>
            </w:tr>
            <w:tr w:rsidR="009C0A61" w:rsidRPr="009C0A61" w14:paraId="616153F5"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6D2C5" w14:textId="77777777" w:rsidR="009C0A61" w:rsidRPr="009C0A61" w:rsidRDefault="009C0A61" w:rsidP="00850FC8">
                  <w:pPr>
                    <w:pStyle w:val="rowtabella0"/>
                    <w:rPr>
                      <w:color w:val="002060"/>
                    </w:rPr>
                  </w:pPr>
                  <w:r w:rsidRPr="009C0A61">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0BE9B" w14:textId="77777777" w:rsidR="009C0A61" w:rsidRPr="009C0A61" w:rsidRDefault="009C0A61" w:rsidP="00850FC8">
                  <w:pPr>
                    <w:pStyle w:val="rowtabella0"/>
                    <w:rPr>
                      <w:color w:val="002060"/>
                    </w:rPr>
                  </w:pPr>
                  <w:r w:rsidRPr="009C0A61">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D47DA" w14:textId="77777777" w:rsidR="009C0A61" w:rsidRPr="009C0A61" w:rsidRDefault="009C0A61" w:rsidP="00850FC8">
                  <w:pPr>
                    <w:pStyle w:val="rowtabella0"/>
                    <w:jc w:val="center"/>
                    <w:rPr>
                      <w:color w:val="002060"/>
                    </w:rPr>
                  </w:pPr>
                  <w:r w:rsidRPr="009C0A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9A66A9" w14:textId="77777777" w:rsidR="009C0A61" w:rsidRPr="009C0A61" w:rsidRDefault="009C0A61" w:rsidP="00850FC8">
                  <w:pPr>
                    <w:pStyle w:val="rowtabella0"/>
                    <w:jc w:val="center"/>
                    <w:rPr>
                      <w:color w:val="002060"/>
                    </w:rPr>
                  </w:pPr>
                  <w:r w:rsidRPr="009C0A61">
                    <w:rPr>
                      <w:color w:val="002060"/>
                    </w:rPr>
                    <w:t> </w:t>
                  </w:r>
                </w:p>
              </w:tc>
            </w:tr>
            <w:tr w:rsidR="009C0A61" w:rsidRPr="009C0A61" w14:paraId="451AF20C"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DED3DD" w14:textId="77777777" w:rsidR="009C0A61" w:rsidRPr="009C0A61" w:rsidRDefault="009C0A61" w:rsidP="00850FC8">
                  <w:pPr>
                    <w:pStyle w:val="rowtabella0"/>
                    <w:rPr>
                      <w:color w:val="002060"/>
                    </w:rPr>
                  </w:pPr>
                  <w:r w:rsidRPr="009C0A61">
                    <w:rPr>
                      <w:color w:val="002060"/>
                    </w:rPr>
                    <w:t>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2BAC7" w14:textId="77777777" w:rsidR="009C0A61" w:rsidRPr="009C0A61" w:rsidRDefault="009C0A61" w:rsidP="00850FC8">
                  <w:pPr>
                    <w:pStyle w:val="rowtabella0"/>
                    <w:rPr>
                      <w:color w:val="002060"/>
                    </w:rPr>
                  </w:pPr>
                  <w:r w:rsidRPr="009C0A61">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41094" w14:textId="77777777" w:rsidR="009C0A61" w:rsidRPr="009C0A61" w:rsidRDefault="009C0A61" w:rsidP="00850FC8">
                  <w:pPr>
                    <w:pStyle w:val="rowtabella0"/>
                    <w:jc w:val="center"/>
                    <w:rPr>
                      <w:color w:val="002060"/>
                    </w:rPr>
                  </w:pPr>
                  <w:r w:rsidRPr="009C0A6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CBEA7" w14:textId="77777777" w:rsidR="009C0A61" w:rsidRPr="009C0A61" w:rsidRDefault="009C0A61" w:rsidP="00850FC8">
                  <w:pPr>
                    <w:pStyle w:val="rowtabella0"/>
                    <w:jc w:val="center"/>
                    <w:rPr>
                      <w:color w:val="002060"/>
                    </w:rPr>
                  </w:pPr>
                  <w:r w:rsidRPr="009C0A61">
                    <w:rPr>
                      <w:color w:val="002060"/>
                    </w:rPr>
                    <w:t> </w:t>
                  </w:r>
                </w:p>
              </w:tc>
            </w:tr>
            <w:tr w:rsidR="009C0A61" w:rsidRPr="009C0A61" w14:paraId="5B0BEA51"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4870F" w14:textId="77777777" w:rsidR="009C0A61" w:rsidRPr="009C0A61" w:rsidRDefault="009C0A61" w:rsidP="00850FC8">
                  <w:pPr>
                    <w:pStyle w:val="rowtabella0"/>
                    <w:rPr>
                      <w:color w:val="002060"/>
                    </w:rPr>
                  </w:pPr>
                  <w:r w:rsidRPr="009C0A61">
                    <w:rPr>
                      <w:color w:val="002060"/>
                    </w:rPr>
                    <w:t>(1) 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E15FA" w14:textId="77777777" w:rsidR="009C0A61" w:rsidRPr="009C0A61" w:rsidRDefault="009C0A61" w:rsidP="00850FC8">
                  <w:pPr>
                    <w:pStyle w:val="rowtabella0"/>
                    <w:rPr>
                      <w:color w:val="002060"/>
                    </w:rPr>
                  </w:pPr>
                  <w:r w:rsidRPr="009C0A61">
                    <w:rPr>
                      <w:color w:val="002060"/>
                    </w:rPr>
                    <w:t>- AVM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DF542" w14:textId="77777777" w:rsidR="009C0A61" w:rsidRPr="009C0A61" w:rsidRDefault="009C0A61" w:rsidP="00850FC8">
                  <w:pPr>
                    <w:pStyle w:val="rowtabella0"/>
                    <w:jc w:val="center"/>
                    <w:rPr>
                      <w:color w:val="002060"/>
                    </w:rPr>
                  </w:pPr>
                  <w:r w:rsidRPr="009C0A61">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6AB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07C9FA63"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732905A2" w14:textId="77777777" w:rsidR="009C0A61" w:rsidRPr="009C0A61" w:rsidRDefault="009C0A61" w:rsidP="00850FC8">
                  <w:pPr>
                    <w:pStyle w:val="rowtabella0"/>
                    <w:rPr>
                      <w:color w:val="002060"/>
                    </w:rPr>
                  </w:pPr>
                  <w:r w:rsidRPr="009C0A61">
                    <w:rPr>
                      <w:color w:val="002060"/>
                    </w:rPr>
                    <w:t>(1) - disputata il 21/12/2024</w:t>
                  </w:r>
                </w:p>
              </w:tc>
            </w:tr>
          </w:tbl>
          <w:p w14:paraId="6A97560B"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2FAEFD78"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CD909" w14:textId="77777777" w:rsidR="009C0A61" w:rsidRPr="009C0A61" w:rsidRDefault="009C0A61" w:rsidP="00850FC8">
                  <w:pPr>
                    <w:pStyle w:val="headertabella0"/>
                    <w:rPr>
                      <w:color w:val="002060"/>
                    </w:rPr>
                  </w:pPr>
                  <w:r w:rsidRPr="009C0A61">
                    <w:rPr>
                      <w:color w:val="002060"/>
                    </w:rPr>
                    <w:t>GIRONE D - 11 Giornata - A</w:t>
                  </w:r>
                </w:p>
              </w:tc>
            </w:tr>
            <w:tr w:rsidR="009C0A61" w:rsidRPr="009C0A61" w14:paraId="02A9EA37"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3EBE35" w14:textId="77777777" w:rsidR="009C0A61" w:rsidRPr="009C0A61" w:rsidRDefault="009C0A61" w:rsidP="00850FC8">
                  <w:pPr>
                    <w:pStyle w:val="rowtabella0"/>
                    <w:rPr>
                      <w:color w:val="002060"/>
                    </w:rPr>
                  </w:pPr>
                  <w:r w:rsidRPr="009C0A61">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3DA62" w14:textId="77777777" w:rsidR="009C0A61" w:rsidRPr="009C0A61" w:rsidRDefault="009C0A61" w:rsidP="00850FC8">
                  <w:pPr>
                    <w:pStyle w:val="rowtabella0"/>
                    <w:rPr>
                      <w:color w:val="002060"/>
                    </w:rPr>
                  </w:pPr>
                  <w:r w:rsidRPr="009C0A61">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DC75B" w14:textId="77777777" w:rsidR="009C0A61" w:rsidRPr="009C0A61" w:rsidRDefault="009C0A61" w:rsidP="00850FC8">
                  <w:pPr>
                    <w:pStyle w:val="rowtabella0"/>
                    <w:jc w:val="center"/>
                    <w:rPr>
                      <w:color w:val="002060"/>
                    </w:rPr>
                  </w:pPr>
                  <w:r w:rsidRPr="009C0A6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5BB28" w14:textId="77777777" w:rsidR="009C0A61" w:rsidRPr="009C0A61" w:rsidRDefault="009C0A61" w:rsidP="00850FC8">
                  <w:pPr>
                    <w:pStyle w:val="rowtabella0"/>
                    <w:jc w:val="center"/>
                    <w:rPr>
                      <w:color w:val="002060"/>
                    </w:rPr>
                  </w:pPr>
                  <w:r w:rsidRPr="009C0A61">
                    <w:rPr>
                      <w:color w:val="002060"/>
                    </w:rPr>
                    <w:t> </w:t>
                  </w:r>
                </w:p>
              </w:tc>
            </w:tr>
            <w:tr w:rsidR="009C0A61" w:rsidRPr="009C0A61" w14:paraId="64B5CFE1"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AFD0C" w14:textId="77777777" w:rsidR="009C0A61" w:rsidRPr="009C0A61" w:rsidRDefault="009C0A61" w:rsidP="00850FC8">
                  <w:pPr>
                    <w:pStyle w:val="rowtabella0"/>
                    <w:rPr>
                      <w:color w:val="002060"/>
                    </w:rPr>
                  </w:pPr>
                  <w:r w:rsidRPr="009C0A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1A90A0" w14:textId="77777777" w:rsidR="009C0A61" w:rsidRPr="009C0A61" w:rsidRDefault="009C0A61" w:rsidP="00850FC8">
                  <w:pPr>
                    <w:pStyle w:val="rowtabella0"/>
                    <w:rPr>
                      <w:color w:val="002060"/>
                    </w:rPr>
                  </w:pPr>
                  <w:r w:rsidRPr="009C0A61">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2B1DBF" w14:textId="77777777" w:rsidR="009C0A61" w:rsidRPr="009C0A61" w:rsidRDefault="009C0A61" w:rsidP="00850FC8">
                  <w:pPr>
                    <w:pStyle w:val="rowtabella0"/>
                    <w:jc w:val="center"/>
                    <w:rPr>
                      <w:color w:val="002060"/>
                    </w:rPr>
                  </w:pPr>
                  <w:r w:rsidRPr="009C0A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20F723" w14:textId="77777777" w:rsidR="009C0A61" w:rsidRPr="009C0A61" w:rsidRDefault="009C0A61" w:rsidP="00850FC8">
                  <w:pPr>
                    <w:pStyle w:val="rowtabella0"/>
                    <w:jc w:val="center"/>
                    <w:rPr>
                      <w:color w:val="002060"/>
                    </w:rPr>
                  </w:pPr>
                  <w:r w:rsidRPr="009C0A61">
                    <w:rPr>
                      <w:color w:val="002060"/>
                    </w:rPr>
                    <w:t> </w:t>
                  </w:r>
                </w:p>
              </w:tc>
            </w:tr>
            <w:tr w:rsidR="009C0A61" w:rsidRPr="009C0A61" w14:paraId="1DFE490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F4E699" w14:textId="77777777" w:rsidR="009C0A61" w:rsidRPr="009C0A61" w:rsidRDefault="009C0A61" w:rsidP="00850FC8">
                  <w:pPr>
                    <w:pStyle w:val="rowtabella0"/>
                    <w:rPr>
                      <w:color w:val="002060"/>
                    </w:rPr>
                  </w:pPr>
                  <w:r w:rsidRPr="009C0A61">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3F38BA" w14:textId="77777777" w:rsidR="009C0A61" w:rsidRPr="009C0A61" w:rsidRDefault="009C0A61" w:rsidP="00850FC8">
                  <w:pPr>
                    <w:pStyle w:val="rowtabella0"/>
                    <w:rPr>
                      <w:color w:val="002060"/>
                    </w:rPr>
                  </w:pPr>
                  <w:r w:rsidRPr="009C0A61">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FF370" w14:textId="77777777" w:rsidR="009C0A61" w:rsidRPr="009C0A61" w:rsidRDefault="009C0A61" w:rsidP="00850FC8">
                  <w:pPr>
                    <w:pStyle w:val="rowtabella0"/>
                    <w:jc w:val="center"/>
                    <w:rPr>
                      <w:color w:val="002060"/>
                    </w:rPr>
                  </w:pPr>
                  <w:r w:rsidRPr="009C0A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DAEE8C" w14:textId="77777777" w:rsidR="009C0A61" w:rsidRPr="009C0A61" w:rsidRDefault="009C0A61" w:rsidP="00850FC8">
                  <w:pPr>
                    <w:pStyle w:val="rowtabella0"/>
                    <w:jc w:val="center"/>
                    <w:rPr>
                      <w:color w:val="002060"/>
                    </w:rPr>
                  </w:pPr>
                  <w:r w:rsidRPr="009C0A61">
                    <w:rPr>
                      <w:color w:val="002060"/>
                    </w:rPr>
                    <w:t> </w:t>
                  </w:r>
                </w:p>
              </w:tc>
            </w:tr>
            <w:tr w:rsidR="009C0A61" w:rsidRPr="009C0A61" w14:paraId="6082D0C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45498B" w14:textId="77777777" w:rsidR="009C0A61" w:rsidRPr="009C0A61" w:rsidRDefault="009C0A61" w:rsidP="00850FC8">
                  <w:pPr>
                    <w:pStyle w:val="rowtabella0"/>
                    <w:rPr>
                      <w:color w:val="002060"/>
                    </w:rPr>
                  </w:pPr>
                  <w:r w:rsidRPr="009C0A61">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2340D2" w14:textId="77777777" w:rsidR="009C0A61" w:rsidRPr="009C0A61" w:rsidRDefault="009C0A61" w:rsidP="00850FC8">
                  <w:pPr>
                    <w:pStyle w:val="rowtabella0"/>
                    <w:rPr>
                      <w:color w:val="002060"/>
                    </w:rPr>
                  </w:pPr>
                  <w:r w:rsidRPr="009C0A61">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7AA4A3" w14:textId="77777777" w:rsidR="009C0A61" w:rsidRPr="009C0A61" w:rsidRDefault="009C0A61" w:rsidP="00850FC8">
                  <w:pPr>
                    <w:pStyle w:val="rowtabella0"/>
                    <w:jc w:val="center"/>
                    <w:rPr>
                      <w:color w:val="002060"/>
                    </w:rPr>
                  </w:pPr>
                  <w:r w:rsidRPr="009C0A61">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0ACDB7" w14:textId="77777777" w:rsidR="009C0A61" w:rsidRPr="009C0A61" w:rsidRDefault="009C0A61" w:rsidP="00850FC8">
                  <w:pPr>
                    <w:pStyle w:val="rowtabella0"/>
                    <w:jc w:val="center"/>
                    <w:rPr>
                      <w:color w:val="002060"/>
                    </w:rPr>
                  </w:pPr>
                  <w:r w:rsidRPr="009C0A61">
                    <w:rPr>
                      <w:color w:val="002060"/>
                    </w:rPr>
                    <w:t> </w:t>
                  </w:r>
                </w:p>
              </w:tc>
            </w:tr>
            <w:tr w:rsidR="009C0A61" w:rsidRPr="009C0A61" w14:paraId="7BB6311E"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904055" w14:textId="77777777" w:rsidR="009C0A61" w:rsidRPr="009C0A61" w:rsidRDefault="009C0A61" w:rsidP="00850FC8">
                  <w:pPr>
                    <w:pStyle w:val="rowtabella0"/>
                    <w:rPr>
                      <w:color w:val="002060"/>
                    </w:rPr>
                  </w:pPr>
                  <w:r w:rsidRPr="009C0A61">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0AEC8" w14:textId="77777777" w:rsidR="009C0A61" w:rsidRPr="009C0A61" w:rsidRDefault="009C0A61" w:rsidP="00850FC8">
                  <w:pPr>
                    <w:pStyle w:val="rowtabella0"/>
                    <w:rPr>
                      <w:color w:val="002060"/>
                    </w:rPr>
                  </w:pPr>
                  <w:r w:rsidRPr="009C0A61">
                    <w:rPr>
                      <w:color w:val="002060"/>
                    </w:rPr>
                    <w:t>- FIUMINATA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E0772" w14:textId="77777777" w:rsidR="009C0A61" w:rsidRPr="009C0A61" w:rsidRDefault="009C0A61" w:rsidP="00850FC8">
                  <w:pPr>
                    <w:pStyle w:val="rowtabella0"/>
                    <w:jc w:val="center"/>
                    <w:rPr>
                      <w:color w:val="002060"/>
                    </w:rPr>
                  </w:pPr>
                  <w:r w:rsidRPr="009C0A61">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0839E" w14:textId="77777777" w:rsidR="009C0A61" w:rsidRPr="009C0A61" w:rsidRDefault="009C0A61" w:rsidP="00850FC8">
                  <w:pPr>
                    <w:pStyle w:val="rowtabella0"/>
                    <w:jc w:val="center"/>
                    <w:rPr>
                      <w:color w:val="002060"/>
                    </w:rPr>
                  </w:pPr>
                  <w:r w:rsidRPr="009C0A61">
                    <w:rPr>
                      <w:color w:val="002060"/>
                    </w:rPr>
                    <w:t> </w:t>
                  </w:r>
                </w:p>
              </w:tc>
            </w:tr>
          </w:tbl>
          <w:p w14:paraId="17873B3F" w14:textId="77777777" w:rsidR="009C0A61" w:rsidRPr="009C0A61" w:rsidRDefault="009C0A61" w:rsidP="00850FC8">
            <w:pPr>
              <w:rPr>
                <w:color w:val="002060"/>
              </w:rPr>
            </w:pPr>
          </w:p>
        </w:tc>
      </w:tr>
    </w:tbl>
    <w:p w14:paraId="0FC16DE4" w14:textId="77777777" w:rsidR="009C0A61" w:rsidRPr="009C0A61" w:rsidRDefault="009C0A61" w:rsidP="009C0A61">
      <w:pPr>
        <w:pStyle w:val="breakline"/>
        <w:rPr>
          <w:rFonts w:eastAsiaTheme="minorEastAsia"/>
          <w:color w:val="002060"/>
        </w:rPr>
      </w:pPr>
    </w:p>
    <w:p w14:paraId="0AA18A7D" w14:textId="77777777" w:rsidR="009C0A61" w:rsidRPr="009C0A61" w:rsidRDefault="009C0A61" w:rsidP="009C0A61">
      <w:pPr>
        <w:pStyle w:val="breakline"/>
        <w:rPr>
          <w:color w:val="002060"/>
        </w:rPr>
      </w:pPr>
    </w:p>
    <w:p w14:paraId="724A9BE6" w14:textId="77777777" w:rsidR="009C0A61" w:rsidRPr="009C0A61" w:rsidRDefault="009C0A61" w:rsidP="009C0A61">
      <w:pPr>
        <w:pStyle w:val="sottotitolocampionato10"/>
        <w:rPr>
          <w:color w:val="002060"/>
        </w:rPr>
      </w:pPr>
      <w:r w:rsidRPr="009C0A61">
        <w:rPr>
          <w:color w:val="002060"/>
        </w:rPr>
        <w:t>RISULTATI UFFICIALI GARE DEL 20/12/2024</w:t>
      </w:r>
    </w:p>
    <w:p w14:paraId="42551103"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7A23B41A"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42D437D7"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2020229"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155B6" w14:textId="77777777" w:rsidR="009C0A61" w:rsidRPr="009C0A61" w:rsidRDefault="009C0A61" w:rsidP="00850FC8">
                  <w:pPr>
                    <w:pStyle w:val="headertabella0"/>
                    <w:rPr>
                      <w:color w:val="002060"/>
                    </w:rPr>
                  </w:pPr>
                  <w:r w:rsidRPr="009C0A61">
                    <w:rPr>
                      <w:color w:val="002060"/>
                    </w:rPr>
                    <w:t>GIRONE E - 13 Giornata - A</w:t>
                  </w:r>
                </w:p>
              </w:tc>
            </w:tr>
            <w:tr w:rsidR="009C0A61" w:rsidRPr="009C0A61" w14:paraId="5245EEC2"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19869C" w14:textId="77777777" w:rsidR="009C0A61" w:rsidRPr="009C0A61" w:rsidRDefault="009C0A61" w:rsidP="00850FC8">
                  <w:pPr>
                    <w:pStyle w:val="rowtabella0"/>
                    <w:rPr>
                      <w:color w:val="002060"/>
                    </w:rPr>
                  </w:pPr>
                  <w:r w:rsidRPr="009C0A61">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DCC7D" w14:textId="77777777" w:rsidR="009C0A61" w:rsidRPr="009C0A61" w:rsidRDefault="009C0A61" w:rsidP="00850FC8">
                  <w:pPr>
                    <w:pStyle w:val="rowtabella0"/>
                    <w:rPr>
                      <w:color w:val="002060"/>
                    </w:rPr>
                  </w:pPr>
                  <w:r w:rsidRPr="009C0A61">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AC2A1" w14:textId="77777777" w:rsidR="009C0A61" w:rsidRPr="009C0A61" w:rsidRDefault="009C0A61" w:rsidP="00850FC8">
                  <w:pPr>
                    <w:pStyle w:val="rowtabella0"/>
                    <w:jc w:val="center"/>
                    <w:rPr>
                      <w:color w:val="002060"/>
                    </w:rPr>
                  </w:pPr>
                  <w:r w:rsidRPr="009C0A61">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997EC" w14:textId="77777777" w:rsidR="009C0A61" w:rsidRPr="009C0A61" w:rsidRDefault="009C0A61" w:rsidP="00850FC8">
                  <w:pPr>
                    <w:pStyle w:val="rowtabella0"/>
                    <w:jc w:val="center"/>
                    <w:rPr>
                      <w:color w:val="002060"/>
                    </w:rPr>
                  </w:pPr>
                  <w:r w:rsidRPr="009C0A61">
                    <w:rPr>
                      <w:color w:val="002060"/>
                    </w:rPr>
                    <w:t> </w:t>
                  </w:r>
                </w:p>
              </w:tc>
            </w:tr>
            <w:tr w:rsidR="009C0A61" w:rsidRPr="009C0A61" w14:paraId="41D82DD1"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E560E4" w14:textId="77777777" w:rsidR="009C0A61" w:rsidRPr="009C0A61" w:rsidRDefault="009C0A61" w:rsidP="00850FC8">
                  <w:pPr>
                    <w:pStyle w:val="rowtabella0"/>
                    <w:rPr>
                      <w:color w:val="002060"/>
                    </w:rPr>
                  </w:pPr>
                  <w:r w:rsidRPr="009C0A61">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C2F18D" w14:textId="77777777" w:rsidR="009C0A61" w:rsidRPr="009C0A61" w:rsidRDefault="009C0A61" w:rsidP="00850FC8">
                  <w:pPr>
                    <w:pStyle w:val="rowtabella0"/>
                    <w:rPr>
                      <w:color w:val="002060"/>
                    </w:rPr>
                  </w:pPr>
                  <w:r w:rsidRPr="009C0A61">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B9AF8D" w14:textId="77777777" w:rsidR="009C0A61" w:rsidRPr="009C0A61" w:rsidRDefault="009C0A61" w:rsidP="00850FC8">
                  <w:pPr>
                    <w:pStyle w:val="rowtabella0"/>
                    <w:jc w:val="center"/>
                    <w:rPr>
                      <w:color w:val="002060"/>
                    </w:rPr>
                  </w:pPr>
                  <w:r w:rsidRPr="009C0A61">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907B55" w14:textId="77777777" w:rsidR="009C0A61" w:rsidRPr="009C0A61" w:rsidRDefault="009C0A61" w:rsidP="00850FC8">
                  <w:pPr>
                    <w:pStyle w:val="rowtabella0"/>
                    <w:jc w:val="center"/>
                    <w:rPr>
                      <w:color w:val="002060"/>
                    </w:rPr>
                  </w:pPr>
                  <w:r w:rsidRPr="009C0A61">
                    <w:rPr>
                      <w:color w:val="002060"/>
                    </w:rPr>
                    <w:t> </w:t>
                  </w:r>
                </w:p>
              </w:tc>
            </w:tr>
            <w:tr w:rsidR="009C0A61" w:rsidRPr="009C0A61" w14:paraId="02063039"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627EC6" w14:textId="77777777" w:rsidR="009C0A61" w:rsidRPr="009C0A61" w:rsidRDefault="009C0A61" w:rsidP="00850FC8">
                  <w:pPr>
                    <w:pStyle w:val="rowtabella0"/>
                    <w:rPr>
                      <w:color w:val="002060"/>
                    </w:rPr>
                  </w:pPr>
                  <w:r w:rsidRPr="009C0A61">
                    <w:rPr>
                      <w:color w:val="002060"/>
                    </w:rPr>
                    <w:t xml:space="preserve">CALCIO </w:t>
                  </w:r>
                  <w:proofErr w:type="gramStart"/>
                  <w:r w:rsidRPr="009C0A61">
                    <w:rPr>
                      <w:color w:val="002060"/>
                    </w:rPr>
                    <w:t>S.ELPIDIO</w:t>
                  </w:r>
                  <w:proofErr w:type="gramEnd"/>
                  <w:r w:rsidRPr="009C0A61">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63AAF" w14:textId="77777777" w:rsidR="009C0A61" w:rsidRPr="009C0A61" w:rsidRDefault="009C0A61" w:rsidP="00850FC8">
                  <w:pPr>
                    <w:pStyle w:val="rowtabella0"/>
                    <w:rPr>
                      <w:color w:val="002060"/>
                    </w:rPr>
                  </w:pPr>
                  <w:r w:rsidRPr="009C0A61">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2633BA" w14:textId="77777777" w:rsidR="009C0A61" w:rsidRPr="009C0A61" w:rsidRDefault="009C0A61" w:rsidP="00850FC8">
                  <w:pPr>
                    <w:pStyle w:val="rowtabella0"/>
                    <w:jc w:val="center"/>
                    <w:rPr>
                      <w:color w:val="002060"/>
                    </w:rPr>
                  </w:pPr>
                  <w:r w:rsidRPr="009C0A61">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B2C7A" w14:textId="77777777" w:rsidR="009C0A61" w:rsidRPr="009C0A61" w:rsidRDefault="009C0A61" w:rsidP="00850FC8">
                  <w:pPr>
                    <w:pStyle w:val="rowtabella0"/>
                    <w:jc w:val="center"/>
                    <w:rPr>
                      <w:color w:val="002060"/>
                    </w:rPr>
                  </w:pPr>
                  <w:r w:rsidRPr="009C0A61">
                    <w:rPr>
                      <w:color w:val="002060"/>
                    </w:rPr>
                    <w:t> </w:t>
                  </w:r>
                </w:p>
              </w:tc>
            </w:tr>
            <w:tr w:rsidR="009C0A61" w:rsidRPr="009C0A61" w14:paraId="0ABFF5D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749D66" w14:textId="77777777" w:rsidR="009C0A61" w:rsidRPr="009C0A61" w:rsidRDefault="009C0A61" w:rsidP="00850FC8">
                  <w:pPr>
                    <w:pStyle w:val="rowtabella0"/>
                    <w:rPr>
                      <w:color w:val="002060"/>
                    </w:rPr>
                  </w:pPr>
                  <w:r w:rsidRPr="009C0A61">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C72FB9" w14:textId="77777777" w:rsidR="009C0A61" w:rsidRPr="009C0A61" w:rsidRDefault="009C0A61" w:rsidP="00850FC8">
                  <w:pPr>
                    <w:pStyle w:val="rowtabella0"/>
                    <w:rPr>
                      <w:color w:val="002060"/>
                    </w:rPr>
                  </w:pPr>
                  <w:r w:rsidRPr="009C0A61">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7E7246" w14:textId="77777777" w:rsidR="009C0A61" w:rsidRPr="009C0A61" w:rsidRDefault="009C0A61" w:rsidP="00850FC8">
                  <w:pPr>
                    <w:pStyle w:val="rowtabella0"/>
                    <w:jc w:val="center"/>
                    <w:rPr>
                      <w:color w:val="002060"/>
                    </w:rPr>
                  </w:pPr>
                  <w:r w:rsidRPr="009C0A6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F2A566" w14:textId="77777777" w:rsidR="009C0A61" w:rsidRPr="009C0A61" w:rsidRDefault="009C0A61" w:rsidP="00850FC8">
                  <w:pPr>
                    <w:pStyle w:val="rowtabella0"/>
                    <w:jc w:val="center"/>
                    <w:rPr>
                      <w:color w:val="002060"/>
                    </w:rPr>
                  </w:pPr>
                  <w:r w:rsidRPr="009C0A61">
                    <w:rPr>
                      <w:color w:val="002060"/>
                    </w:rPr>
                    <w:t> </w:t>
                  </w:r>
                </w:p>
              </w:tc>
            </w:tr>
            <w:tr w:rsidR="009C0A61" w:rsidRPr="009C0A61" w14:paraId="23FAFAA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75DBA" w14:textId="77777777" w:rsidR="009C0A61" w:rsidRPr="009C0A61" w:rsidRDefault="009C0A61" w:rsidP="00850FC8">
                  <w:pPr>
                    <w:pStyle w:val="rowtabella0"/>
                    <w:rPr>
                      <w:color w:val="002060"/>
                    </w:rPr>
                  </w:pPr>
                  <w:r w:rsidRPr="009C0A61">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E35E85" w14:textId="77777777" w:rsidR="009C0A61" w:rsidRPr="009C0A61" w:rsidRDefault="009C0A61" w:rsidP="00850FC8">
                  <w:pPr>
                    <w:pStyle w:val="rowtabella0"/>
                    <w:rPr>
                      <w:color w:val="002060"/>
                    </w:rPr>
                  </w:pPr>
                  <w:r w:rsidRPr="009C0A6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ADE5C5" w14:textId="77777777" w:rsidR="009C0A61" w:rsidRPr="009C0A61" w:rsidRDefault="009C0A61" w:rsidP="00850FC8">
                  <w:pPr>
                    <w:pStyle w:val="rowtabella0"/>
                    <w:jc w:val="center"/>
                    <w:rPr>
                      <w:color w:val="002060"/>
                    </w:rPr>
                  </w:pPr>
                  <w:r w:rsidRPr="009C0A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546031" w14:textId="77777777" w:rsidR="009C0A61" w:rsidRPr="009C0A61" w:rsidRDefault="009C0A61" w:rsidP="00850FC8">
                  <w:pPr>
                    <w:pStyle w:val="rowtabella0"/>
                    <w:jc w:val="center"/>
                    <w:rPr>
                      <w:color w:val="002060"/>
                    </w:rPr>
                  </w:pPr>
                  <w:r w:rsidRPr="009C0A61">
                    <w:rPr>
                      <w:color w:val="002060"/>
                    </w:rPr>
                    <w:t> </w:t>
                  </w:r>
                </w:p>
              </w:tc>
            </w:tr>
            <w:tr w:rsidR="009C0A61" w:rsidRPr="009C0A61" w14:paraId="49A56A10"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6F89E3" w14:textId="77777777" w:rsidR="009C0A61" w:rsidRPr="009C0A61" w:rsidRDefault="009C0A61" w:rsidP="00850FC8">
                  <w:pPr>
                    <w:pStyle w:val="rowtabella0"/>
                    <w:rPr>
                      <w:color w:val="002060"/>
                    </w:rPr>
                  </w:pPr>
                  <w:r w:rsidRPr="009C0A61">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9B327" w14:textId="77777777" w:rsidR="009C0A61" w:rsidRPr="009C0A61" w:rsidRDefault="009C0A61" w:rsidP="00850FC8">
                  <w:pPr>
                    <w:pStyle w:val="rowtabella0"/>
                    <w:rPr>
                      <w:color w:val="002060"/>
                    </w:rPr>
                  </w:pPr>
                  <w:r w:rsidRPr="009C0A61">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AAD9E" w14:textId="77777777" w:rsidR="009C0A61" w:rsidRPr="009C0A61" w:rsidRDefault="009C0A61" w:rsidP="00850FC8">
                  <w:pPr>
                    <w:pStyle w:val="rowtabella0"/>
                    <w:jc w:val="center"/>
                    <w:rPr>
                      <w:color w:val="002060"/>
                    </w:rPr>
                  </w:pPr>
                  <w:r w:rsidRPr="009C0A61">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3670D" w14:textId="77777777" w:rsidR="009C0A61" w:rsidRPr="009C0A61" w:rsidRDefault="009C0A61" w:rsidP="00850FC8">
                  <w:pPr>
                    <w:pStyle w:val="rowtabella0"/>
                    <w:jc w:val="center"/>
                    <w:rPr>
                      <w:color w:val="002060"/>
                    </w:rPr>
                  </w:pPr>
                  <w:r w:rsidRPr="009C0A61">
                    <w:rPr>
                      <w:color w:val="002060"/>
                    </w:rPr>
                    <w:t> </w:t>
                  </w:r>
                </w:p>
              </w:tc>
            </w:tr>
          </w:tbl>
          <w:p w14:paraId="69E2C9E4"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2B163F9"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271D" w14:textId="77777777" w:rsidR="009C0A61" w:rsidRPr="009C0A61" w:rsidRDefault="009C0A61" w:rsidP="00850FC8">
                  <w:pPr>
                    <w:pStyle w:val="headertabella0"/>
                    <w:rPr>
                      <w:color w:val="002060"/>
                    </w:rPr>
                  </w:pPr>
                  <w:r w:rsidRPr="009C0A61">
                    <w:rPr>
                      <w:color w:val="002060"/>
                    </w:rPr>
                    <w:t>GIRONE F - 13 Giornata - A</w:t>
                  </w:r>
                </w:p>
              </w:tc>
            </w:tr>
            <w:tr w:rsidR="009C0A61" w:rsidRPr="009C0A61" w14:paraId="14F9E315"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4F22A" w14:textId="77777777" w:rsidR="009C0A61" w:rsidRPr="009C0A61" w:rsidRDefault="009C0A61" w:rsidP="00850FC8">
                  <w:pPr>
                    <w:pStyle w:val="rowtabella0"/>
                    <w:rPr>
                      <w:color w:val="002060"/>
                    </w:rPr>
                  </w:pPr>
                  <w:r w:rsidRPr="009C0A61">
                    <w:rPr>
                      <w:color w:val="002060"/>
                    </w:rPr>
                    <w:t>FUTSAL L.C.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B23A1" w14:textId="77777777" w:rsidR="009C0A61" w:rsidRPr="009C0A61" w:rsidRDefault="009C0A61" w:rsidP="00850FC8">
                  <w:pPr>
                    <w:pStyle w:val="rowtabella0"/>
                    <w:rPr>
                      <w:color w:val="002060"/>
                    </w:rPr>
                  </w:pPr>
                  <w:r w:rsidRPr="009C0A61">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2B753" w14:textId="77777777" w:rsidR="009C0A61" w:rsidRPr="009C0A61" w:rsidRDefault="009C0A61" w:rsidP="00850FC8">
                  <w:pPr>
                    <w:pStyle w:val="rowtabella0"/>
                    <w:jc w:val="center"/>
                    <w:rPr>
                      <w:color w:val="002060"/>
                    </w:rPr>
                  </w:pPr>
                  <w:r w:rsidRPr="009C0A6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FAAD7" w14:textId="77777777" w:rsidR="009C0A61" w:rsidRPr="009C0A61" w:rsidRDefault="009C0A61" w:rsidP="00850FC8">
                  <w:pPr>
                    <w:pStyle w:val="rowtabella0"/>
                    <w:jc w:val="center"/>
                    <w:rPr>
                      <w:color w:val="002060"/>
                    </w:rPr>
                  </w:pPr>
                  <w:r w:rsidRPr="009C0A61">
                    <w:rPr>
                      <w:color w:val="002060"/>
                    </w:rPr>
                    <w:t> </w:t>
                  </w:r>
                </w:p>
              </w:tc>
            </w:tr>
            <w:tr w:rsidR="009C0A61" w:rsidRPr="009C0A61" w14:paraId="6177AF25"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896276" w14:textId="77777777" w:rsidR="009C0A61" w:rsidRPr="009C0A61" w:rsidRDefault="009C0A61" w:rsidP="00850FC8">
                  <w:pPr>
                    <w:pStyle w:val="rowtabella0"/>
                    <w:rPr>
                      <w:color w:val="002060"/>
                    </w:rPr>
                  </w:pPr>
                  <w:r w:rsidRPr="009C0A61">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932DCC" w14:textId="77777777" w:rsidR="009C0A61" w:rsidRPr="009C0A61" w:rsidRDefault="009C0A61" w:rsidP="00850FC8">
                  <w:pPr>
                    <w:pStyle w:val="rowtabella0"/>
                    <w:rPr>
                      <w:color w:val="002060"/>
                    </w:rPr>
                  </w:pPr>
                  <w:r w:rsidRPr="009C0A61">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50B84A" w14:textId="77777777" w:rsidR="009C0A61" w:rsidRPr="009C0A61" w:rsidRDefault="009C0A61" w:rsidP="00850FC8">
                  <w:pPr>
                    <w:pStyle w:val="rowtabella0"/>
                    <w:jc w:val="center"/>
                    <w:rPr>
                      <w:color w:val="002060"/>
                    </w:rPr>
                  </w:pPr>
                  <w:r w:rsidRPr="009C0A6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BAA5CF" w14:textId="77777777" w:rsidR="009C0A61" w:rsidRPr="009C0A61" w:rsidRDefault="009C0A61" w:rsidP="00850FC8">
                  <w:pPr>
                    <w:pStyle w:val="rowtabella0"/>
                    <w:jc w:val="center"/>
                    <w:rPr>
                      <w:color w:val="002060"/>
                    </w:rPr>
                  </w:pPr>
                  <w:r w:rsidRPr="009C0A61">
                    <w:rPr>
                      <w:color w:val="002060"/>
                    </w:rPr>
                    <w:t> </w:t>
                  </w:r>
                </w:p>
              </w:tc>
            </w:tr>
            <w:tr w:rsidR="009C0A61" w:rsidRPr="009C0A61" w14:paraId="5F7E2A55"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86FA14" w14:textId="77777777" w:rsidR="009C0A61" w:rsidRPr="009C0A61" w:rsidRDefault="009C0A61" w:rsidP="00850FC8">
                  <w:pPr>
                    <w:pStyle w:val="rowtabella0"/>
                    <w:rPr>
                      <w:color w:val="002060"/>
                    </w:rPr>
                  </w:pPr>
                  <w:r w:rsidRPr="009C0A61">
                    <w:rPr>
                      <w:color w:val="002060"/>
                    </w:rPr>
                    <w:t>(1) 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4B0BA" w14:textId="77777777" w:rsidR="009C0A61" w:rsidRPr="009C0A61" w:rsidRDefault="009C0A61" w:rsidP="00850FC8">
                  <w:pPr>
                    <w:pStyle w:val="rowtabella0"/>
                    <w:rPr>
                      <w:color w:val="002060"/>
                    </w:rPr>
                  </w:pPr>
                  <w:r w:rsidRPr="009C0A61">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6C92C9" w14:textId="77777777" w:rsidR="009C0A61" w:rsidRPr="009C0A61" w:rsidRDefault="009C0A61" w:rsidP="00850FC8">
                  <w:pPr>
                    <w:pStyle w:val="rowtabella0"/>
                    <w:jc w:val="center"/>
                    <w:rPr>
                      <w:color w:val="002060"/>
                    </w:rPr>
                  </w:pPr>
                  <w:r w:rsidRPr="009C0A6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47D9E1" w14:textId="77777777" w:rsidR="009C0A61" w:rsidRPr="009C0A61" w:rsidRDefault="009C0A61" w:rsidP="00850FC8">
                  <w:pPr>
                    <w:pStyle w:val="rowtabella0"/>
                    <w:jc w:val="center"/>
                    <w:rPr>
                      <w:color w:val="002060"/>
                    </w:rPr>
                  </w:pPr>
                  <w:r w:rsidRPr="009C0A61">
                    <w:rPr>
                      <w:color w:val="002060"/>
                    </w:rPr>
                    <w:t> </w:t>
                  </w:r>
                </w:p>
              </w:tc>
            </w:tr>
            <w:tr w:rsidR="009C0A61" w:rsidRPr="009C0A61" w14:paraId="7D5FA22B"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AF56C" w14:textId="77777777" w:rsidR="009C0A61" w:rsidRPr="009C0A61" w:rsidRDefault="009C0A61" w:rsidP="00850FC8">
                  <w:pPr>
                    <w:pStyle w:val="rowtabella0"/>
                    <w:rPr>
                      <w:color w:val="002060"/>
                    </w:rPr>
                  </w:pPr>
                  <w:r w:rsidRPr="009C0A61">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5D95F" w14:textId="77777777" w:rsidR="009C0A61" w:rsidRPr="009C0A61" w:rsidRDefault="009C0A61" w:rsidP="00850FC8">
                  <w:pPr>
                    <w:pStyle w:val="rowtabella0"/>
                    <w:rPr>
                      <w:color w:val="002060"/>
                    </w:rPr>
                  </w:pPr>
                  <w:r w:rsidRPr="009C0A61">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0E0A4" w14:textId="77777777" w:rsidR="009C0A61" w:rsidRPr="009C0A61" w:rsidRDefault="009C0A61" w:rsidP="00850FC8">
                  <w:pPr>
                    <w:pStyle w:val="rowtabella0"/>
                    <w:jc w:val="center"/>
                    <w:rPr>
                      <w:color w:val="002060"/>
                    </w:rPr>
                  </w:pPr>
                  <w:r w:rsidRPr="009C0A61">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69F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3E6D5B7C"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58DD575C" w14:textId="77777777" w:rsidR="009C0A61" w:rsidRPr="009C0A61" w:rsidRDefault="009C0A61" w:rsidP="00850FC8">
                  <w:pPr>
                    <w:pStyle w:val="rowtabella0"/>
                    <w:rPr>
                      <w:color w:val="002060"/>
                    </w:rPr>
                  </w:pPr>
                  <w:r w:rsidRPr="009C0A61">
                    <w:rPr>
                      <w:color w:val="002060"/>
                    </w:rPr>
                    <w:t>(1) - disputata il 21/12/2024</w:t>
                  </w:r>
                </w:p>
              </w:tc>
            </w:tr>
          </w:tbl>
          <w:p w14:paraId="045B6F94" w14:textId="77777777" w:rsidR="009C0A61" w:rsidRPr="009C0A61" w:rsidRDefault="009C0A61" w:rsidP="00850FC8">
            <w:pPr>
              <w:rPr>
                <w:color w:val="002060"/>
              </w:rPr>
            </w:pPr>
          </w:p>
        </w:tc>
      </w:tr>
    </w:tbl>
    <w:p w14:paraId="626EF9FC" w14:textId="77777777" w:rsidR="009C0A61" w:rsidRPr="009C0A61" w:rsidRDefault="009C0A61" w:rsidP="009C0A61">
      <w:pPr>
        <w:pStyle w:val="breakline"/>
        <w:rPr>
          <w:rFonts w:eastAsiaTheme="minorEastAsia"/>
          <w:color w:val="002060"/>
        </w:rPr>
      </w:pPr>
    </w:p>
    <w:p w14:paraId="5679324E" w14:textId="77777777" w:rsidR="009C0A61" w:rsidRPr="009C0A61" w:rsidRDefault="009C0A61" w:rsidP="009C0A61">
      <w:pPr>
        <w:pStyle w:val="breakline"/>
        <w:rPr>
          <w:color w:val="002060"/>
        </w:rPr>
      </w:pPr>
    </w:p>
    <w:p w14:paraId="028BBA8C" w14:textId="77777777" w:rsidR="009C0A61" w:rsidRPr="009C0A61" w:rsidRDefault="009C0A61" w:rsidP="009C0A61">
      <w:pPr>
        <w:pStyle w:val="titoloprinc0"/>
        <w:rPr>
          <w:color w:val="002060"/>
        </w:rPr>
      </w:pPr>
      <w:r w:rsidRPr="009C0A61">
        <w:rPr>
          <w:color w:val="002060"/>
        </w:rPr>
        <w:t>GIUDICE SPORTIVO</w:t>
      </w:r>
    </w:p>
    <w:p w14:paraId="45804907" w14:textId="77777777" w:rsidR="009C0A61" w:rsidRPr="009C0A61" w:rsidRDefault="009C0A61" w:rsidP="009C0A61">
      <w:pPr>
        <w:pStyle w:val="diffida"/>
        <w:rPr>
          <w:color w:val="002060"/>
        </w:rPr>
      </w:pPr>
      <w:r w:rsidRPr="009C0A61">
        <w:rPr>
          <w:color w:val="002060"/>
        </w:rPr>
        <w:lastRenderedPageBreak/>
        <w:t>Il Giudice Sportivo Avv. Agnese Lazzaretti, con l'assistenza del segretario Angelo Castellana, nella seduta del 23/12/2024, ha adottato le decisioni che di seguito integralmente si riportano:</w:t>
      </w:r>
    </w:p>
    <w:p w14:paraId="657E65EA" w14:textId="77777777" w:rsidR="009C0A61" w:rsidRPr="009C0A61" w:rsidRDefault="009C0A61" w:rsidP="009C0A61">
      <w:pPr>
        <w:pStyle w:val="titolo10"/>
        <w:rPr>
          <w:color w:val="002060"/>
        </w:rPr>
      </w:pPr>
      <w:r w:rsidRPr="009C0A61">
        <w:rPr>
          <w:color w:val="002060"/>
        </w:rPr>
        <w:t xml:space="preserve">GARE DEL 20/12/2024 </w:t>
      </w:r>
    </w:p>
    <w:p w14:paraId="3D18A0B8" w14:textId="77777777" w:rsidR="009C0A61" w:rsidRPr="009C0A61" w:rsidRDefault="009C0A61" w:rsidP="009C0A61">
      <w:pPr>
        <w:pStyle w:val="titolo60"/>
        <w:rPr>
          <w:color w:val="002060"/>
        </w:rPr>
      </w:pPr>
      <w:r w:rsidRPr="009C0A61">
        <w:rPr>
          <w:color w:val="002060"/>
        </w:rPr>
        <w:t xml:space="preserve">DECISIONI DEL GIUDICE SPORTIVO </w:t>
      </w:r>
    </w:p>
    <w:p w14:paraId="4A9542AD" w14:textId="77777777" w:rsidR="00E2471C" w:rsidRDefault="009C0A61" w:rsidP="009C0A61">
      <w:pPr>
        <w:pStyle w:val="diffida"/>
        <w:spacing w:before="80" w:beforeAutospacing="0" w:after="40" w:afterAutospacing="0"/>
        <w:jc w:val="left"/>
        <w:rPr>
          <w:color w:val="002060"/>
        </w:rPr>
      </w:pPr>
      <w:r w:rsidRPr="009C0A61">
        <w:rPr>
          <w:color w:val="002060"/>
        </w:rPr>
        <w:t xml:space="preserve">gara del 20/12/2024 RIPE SAN GINESIO A.S.D. - FIUMINATA </w:t>
      </w:r>
      <w:r w:rsidRPr="009C0A61">
        <w:rPr>
          <w:color w:val="002060"/>
        </w:rPr>
        <w:br/>
        <w:t xml:space="preserve">Letto il referto arbitrale dal quale si evince che la gara in oggetto non è stata disputata per la mancata presentazione sul terreno di gioco della società Fiuminata </w:t>
      </w:r>
    </w:p>
    <w:p w14:paraId="36FF4375" w14:textId="79CBB226" w:rsidR="00E2471C" w:rsidRDefault="009C0A61" w:rsidP="00E2471C">
      <w:pPr>
        <w:pStyle w:val="diffida"/>
        <w:spacing w:before="80" w:beforeAutospacing="0" w:after="40" w:afterAutospacing="0"/>
        <w:jc w:val="center"/>
        <w:rPr>
          <w:color w:val="002060"/>
        </w:rPr>
      </w:pPr>
      <w:r w:rsidRPr="009C0A61">
        <w:rPr>
          <w:color w:val="002060"/>
        </w:rPr>
        <w:t>si decide</w:t>
      </w:r>
    </w:p>
    <w:p w14:paraId="74DA7D18" w14:textId="536FF228" w:rsidR="009C0A61" w:rsidRPr="009C0A61" w:rsidRDefault="009C0A61" w:rsidP="009C0A61">
      <w:pPr>
        <w:pStyle w:val="diffida"/>
        <w:spacing w:before="80" w:beforeAutospacing="0" w:after="40" w:afterAutospacing="0"/>
        <w:jc w:val="left"/>
        <w:rPr>
          <w:color w:val="002060"/>
        </w:rPr>
      </w:pPr>
      <w:r w:rsidRPr="009C0A61">
        <w:rPr>
          <w:color w:val="002060"/>
        </w:rPr>
        <w:t>a) Di considerare la società Fiuminata rinunciataria alla disputa dell'incontro e di comminarle la sanzione sportiva della perdita della gara con il punteggio di 6 -0 penalizzandola altresì di un punto</w:t>
      </w:r>
      <w:r w:rsidR="00E2471C">
        <w:rPr>
          <w:color w:val="002060"/>
        </w:rPr>
        <w:t xml:space="preserve"> </w:t>
      </w:r>
      <w:r w:rsidRPr="009C0A61">
        <w:rPr>
          <w:color w:val="002060"/>
        </w:rPr>
        <w:t xml:space="preserve">in classifica giusto il disposto dell'art. 10 co. 1 - 4 del C.G.S. </w:t>
      </w:r>
    </w:p>
    <w:p w14:paraId="7CFE0224" w14:textId="08A9D209" w:rsidR="009C0A61" w:rsidRPr="009C0A61" w:rsidRDefault="009C0A61" w:rsidP="009C0A61">
      <w:pPr>
        <w:pStyle w:val="diffida"/>
        <w:spacing w:before="80" w:beforeAutospacing="0" w:after="40" w:afterAutospacing="0"/>
        <w:jc w:val="left"/>
        <w:rPr>
          <w:color w:val="002060"/>
        </w:rPr>
      </w:pPr>
      <w:r w:rsidRPr="009C0A61">
        <w:rPr>
          <w:color w:val="002060"/>
        </w:rPr>
        <w:t>b) di comminare alla società Fiuminata la sanzione dell'ammenda di euro 100,00 (1 rinuncia) così stabilita in relazione alla categoria di appartenenza dalla Decisioni Ufficiali della L.N.D. per la stagione</w:t>
      </w:r>
      <w:r w:rsidR="00E2471C">
        <w:rPr>
          <w:color w:val="002060"/>
        </w:rPr>
        <w:t xml:space="preserve"> </w:t>
      </w:r>
      <w:r w:rsidRPr="009C0A61">
        <w:rPr>
          <w:color w:val="002060"/>
        </w:rPr>
        <w:t xml:space="preserve">sportiva in corso. </w:t>
      </w:r>
    </w:p>
    <w:p w14:paraId="37A52C05" w14:textId="77777777" w:rsidR="009C0A61" w:rsidRPr="009C0A61" w:rsidRDefault="009C0A61" w:rsidP="009C0A61">
      <w:pPr>
        <w:pStyle w:val="titolo7a"/>
        <w:rPr>
          <w:color w:val="002060"/>
        </w:rPr>
      </w:pPr>
      <w:r w:rsidRPr="009C0A61">
        <w:rPr>
          <w:color w:val="002060"/>
        </w:rPr>
        <w:t xml:space="preserve">PROVVEDIMENTI DISCIPLINARI </w:t>
      </w:r>
    </w:p>
    <w:p w14:paraId="569688EB"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680F75B0" w14:textId="77777777" w:rsidR="009C0A61" w:rsidRPr="009C0A61" w:rsidRDefault="009C0A61" w:rsidP="009C0A61">
      <w:pPr>
        <w:pStyle w:val="titolo30"/>
        <w:rPr>
          <w:color w:val="002060"/>
        </w:rPr>
      </w:pPr>
      <w:r w:rsidRPr="009C0A61">
        <w:rPr>
          <w:color w:val="002060"/>
        </w:rPr>
        <w:t xml:space="preserve">SOCIETA' </w:t>
      </w:r>
    </w:p>
    <w:p w14:paraId="3422C45E" w14:textId="77777777" w:rsidR="009C0A61" w:rsidRPr="009C0A61" w:rsidRDefault="009C0A61" w:rsidP="009C0A61">
      <w:pPr>
        <w:pStyle w:val="titolo20"/>
        <w:rPr>
          <w:color w:val="002060"/>
        </w:rPr>
      </w:pPr>
      <w:r w:rsidRPr="009C0A61">
        <w:rPr>
          <w:color w:val="002060"/>
        </w:rPr>
        <w:t xml:space="preserve">PERDITA DELLA GARA: </w:t>
      </w:r>
    </w:p>
    <w:p w14:paraId="34D42569"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FIUMINATA </w:t>
      </w:r>
      <w:r w:rsidRPr="009C0A61">
        <w:rPr>
          <w:color w:val="002060"/>
        </w:rPr>
        <w:br/>
        <w:t xml:space="preserve">V. Delibera. </w:t>
      </w:r>
    </w:p>
    <w:p w14:paraId="49AC1020" w14:textId="77777777" w:rsidR="009C0A61" w:rsidRPr="009C0A61" w:rsidRDefault="009C0A61" w:rsidP="009C0A61">
      <w:pPr>
        <w:pStyle w:val="titolo20"/>
        <w:rPr>
          <w:color w:val="002060"/>
        </w:rPr>
      </w:pPr>
      <w:r w:rsidRPr="009C0A61">
        <w:rPr>
          <w:color w:val="002060"/>
        </w:rPr>
        <w:t xml:space="preserve">PENALIZZAZIONE PUNTI IN CLASSIFICA: </w:t>
      </w:r>
    </w:p>
    <w:p w14:paraId="68F37370"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FIUMINATA 1 </w:t>
      </w:r>
      <w:r w:rsidRPr="009C0A61">
        <w:rPr>
          <w:color w:val="002060"/>
        </w:rPr>
        <w:br/>
        <w:t xml:space="preserve">V. Delibera. </w:t>
      </w:r>
    </w:p>
    <w:p w14:paraId="5EA08B64" w14:textId="77777777" w:rsidR="009C0A61" w:rsidRPr="009C0A61" w:rsidRDefault="009C0A61" w:rsidP="009C0A61">
      <w:pPr>
        <w:pStyle w:val="titolo20"/>
        <w:rPr>
          <w:color w:val="002060"/>
        </w:rPr>
      </w:pPr>
      <w:r w:rsidRPr="009C0A61">
        <w:rPr>
          <w:color w:val="002060"/>
        </w:rPr>
        <w:t xml:space="preserve">AMMENDA </w:t>
      </w:r>
    </w:p>
    <w:p w14:paraId="50107742"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Euro 100,00 FIUMINATA </w:t>
      </w:r>
      <w:r w:rsidRPr="009C0A61">
        <w:rPr>
          <w:color w:val="002060"/>
        </w:rPr>
        <w:br/>
        <w:t xml:space="preserve">V. delibera. </w:t>
      </w:r>
    </w:p>
    <w:p w14:paraId="22BC0974" w14:textId="77777777" w:rsidR="009C0A61" w:rsidRPr="009C0A61" w:rsidRDefault="009C0A61" w:rsidP="009C0A61">
      <w:pPr>
        <w:pStyle w:val="titolo30"/>
        <w:rPr>
          <w:color w:val="002060"/>
        </w:rPr>
      </w:pPr>
      <w:r w:rsidRPr="009C0A61">
        <w:rPr>
          <w:color w:val="002060"/>
        </w:rPr>
        <w:t xml:space="preserve">DIRIGENTI </w:t>
      </w:r>
    </w:p>
    <w:p w14:paraId="22C35EE4" w14:textId="77777777" w:rsidR="009C0A61" w:rsidRPr="009C0A61" w:rsidRDefault="009C0A61" w:rsidP="009C0A61">
      <w:pPr>
        <w:pStyle w:val="titolo20"/>
        <w:rPr>
          <w:color w:val="002060"/>
        </w:rPr>
      </w:pPr>
      <w:r w:rsidRPr="009C0A61">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E3C0A7B" w14:textId="77777777" w:rsidTr="00850FC8">
        <w:tc>
          <w:tcPr>
            <w:tcW w:w="2200" w:type="dxa"/>
            <w:tcMar>
              <w:top w:w="20" w:type="dxa"/>
              <w:left w:w="20" w:type="dxa"/>
              <w:bottom w:w="20" w:type="dxa"/>
              <w:right w:w="20" w:type="dxa"/>
            </w:tcMar>
            <w:vAlign w:val="center"/>
            <w:hideMark/>
          </w:tcPr>
          <w:p w14:paraId="3C1C09B3" w14:textId="77777777" w:rsidR="009C0A61" w:rsidRPr="009C0A61" w:rsidRDefault="009C0A61" w:rsidP="00850FC8">
            <w:pPr>
              <w:pStyle w:val="movimento"/>
              <w:rPr>
                <w:color w:val="002060"/>
              </w:rPr>
            </w:pPr>
            <w:r w:rsidRPr="009C0A61">
              <w:rPr>
                <w:color w:val="002060"/>
              </w:rPr>
              <w:t>OTTAVIANI FEDERICO</w:t>
            </w:r>
          </w:p>
        </w:tc>
        <w:tc>
          <w:tcPr>
            <w:tcW w:w="2200" w:type="dxa"/>
            <w:tcMar>
              <w:top w:w="20" w:type="dxa"/>
              <w:left w:w="20" w:type="dxa"/>
              <w:bottom w:w="20" w:type="dxa"/>
              <w:right w:w="20" w:type="dxa"/>
            </w:tcMar>
            <w:vAlign w:val="center"/>
            <w:hideMark/>
          </w:tcPr>
          <w:p w14:paraId="1AACECB3" w14:textId="77777777" w:rsidR="009C0A61" w:rsidRPr="009C0A61" w:rsidRDefault="009C0A61" w:rsidP="00850FC8">
            <w:pPr>
              <w:pStyle w:val="movimento2"/>
              <w:rPr>
                <w:color w:val="002060"/>
              </w:rPr>
            </w:pPr>
            <w:r w:rsidRPr="009C0A61">
              <w:rPr>
                <w:color w:val="002060"/>
              </w:rPr>
              <w:t xml:space="preserve">(AUDAX CALCIO PIOBBICO) gara 1 </w:t>
            </w:r>
          </w:p>
        </w:tc>
        <w:tc>
          <w:tcPr>
            <w:tcW w:w="800" w:type="dxa"/>
            <w:tcMar>
              <w:top w:w="20" w:type="dxa"/>
              <w:left w:w="20" w:type="dxa"/>
              <w:bottom w:w="20" w:type="dxa"/>
              <w:right w:w="20" w:type="dxa"/>
            </w:tcMar>
            <w:vAlign w:val="center"/>
            <w:hideMark/>
          </w:tcPr>
          <w:p w14:paraId="77014C3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7D6CFB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6EBC6F2" w14:textId="77777777" w:rsidR="009C0A61" w:rsidRPr="009C0A61" w:rsidRDefault="009C0A61" w:rsidP="00850FC8">
            <w:pPr>
              <w:pStyle w:val="movimento2"/>
              <w:rPr>
                <w:color w:val="002060"/>
              </w:rPr>
            </w:pPr>
            <w:r w:rsidRPr="009C0A61">
              <w:rPr>
                <w:color w:val="002060"/>
              </w:rPr>
              <w:t> </w:t>
            </w:r>
          </w:p>
        </w:tc>
      </w:tr>
    </w:tbl>
    <w:p w14:paraId="506ADEFC" w14:textId="77777777"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9F3378B" w14:textId="77777777" w:rsidTr="00850FC8">
        <w:tc>
          <w:tcPr>
            <w:tcW w:w="2200" w:type="dxa"/>
            <w:tcMar>
              <w:top w:w="20" w:type="dxa"/>
              <w:left w:w="20" w:type="dxa"/>
              <w:bottom w:w="20" w:type="dxa"/>
              <w:right w:w="20" w:type="dxa"/>
            </w:tcMar>
            <w:vAlign w:val="center"/>
            <w:hideMark/>
          </w:tcPr>
          <w:p w14:paraId="2EF93C45" w14:textId="77777777" w:rsidR="009C0A61" w:rsidRPr="009C0A61" w:rsidRDefault="009C0A61" w:rsidP="00850FC8">
            <w:pPr>
              <w:pStyle w:val="movimento"/>
              <w:rPr>
                <w:color w:val="002060"/>
              </w:rPr>
            </w:pPr>
            <w:r w:rsidRPr="009C0A61">
              <w:rPr>
                <w:color w:val="002060"/>
              </w:rPr>
              <w:t>BELEGNI VALENTINO</w:t>
            </w:r>
          </w:p>
        </w:tc>
        <w:tc>
          <w:tcPr>
            <w:tcW w:w="2200" w:type="dxa"/>
            <w:tcMar>
              <w:top w:w="20" w:type="dxa"/>
              <w:left w:w="20" w:type="dxa"/>
              <w:bottom w:w="20" w:type="dxa"/>
              <w:right w:w="20" w:type="dxa"/>
            </w:tcMar>
            <w:vAlign w:val="center"/>
            <w:hideMark/>
          </w:tcPr>
          <w:p w14:paraId="2A89EAED" w14:textId="77777777" w:rsidR="009C0A61" w:rsidRPr="009C0A61" w:rsidRDefault="009C0A61" w:rsidP="00850FC8">
            <w:pPr>
              <w:pStyle w:val="movimento2"/>
              <w:rPr>
                <w:color w:val="002060"/>
              </w:rPr>
            </w:pPr>
            <w:r w:rsidRPr="009C0A61">
              <w:rPr>
                <w:color w:val="002060"/>
              </w:rPr>
              <w:t xml:space="preserve">(VADO C5) gara 1 </w:t>
            </w:r>
          </w:p>
        </w:tc>
        <w:tc>
          <w:tcPr>
            <w:tcW w:w="800" w:type="dxa"/>
            <w:tcMar>
              <w:top w:w="20" w:type="dxa"/>
              <w:left w:w="20" w:type="dxa"/>
              <w:bottom w:w="20" w:type="dxa"/>
              <w:right w:w="20" w:type="dxa"/>
            </w:tcMar>
            <w:vAlign w:val="center"/>
            <w:hideMark/>
          </w:tcPr>
          <w:p w14:paraId="080640F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2F8214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4213B78" w14:textId="77777777" w:rsidR="009C0A61" w:rsidRPr="009C0A61" w:rsidRDefault="009C0A61" w:rsidP="00850FC8">
            <w:pPr>
              <w:pStyle w:val="movimento2"/>
              <w:rPr>
                <w:color w:val="002060"/>
              </w:rPr>
            </w:pPr>
            <w:r w:rsidRPr="009C0A61">
              <w:rPr>
                <w:color w:val="002060"/>
              </w:rPr>
              <w:t> </w:t>
            </w:r>
          </w:p>
        </w:tc>
      </w:tr>
    </w:tbl>
    <w:p w14:paraId="02A6BE3F" w14:textId="77777777"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 xml:space="preserve">Per proteste nei confronti dell'arbitro. Allontanato. </w:t>
      </w:r>
    </w:p>
    <w:p w14:paraId="51DD15D5" w14:textId="77777777" w:rsidR="009C0A61" w:rsidRPr="009C0A61" w:rsidRDefault="009C0A61" w:rsidP="009C0A61">
      <w:pPr>
        <w:pStyle w:val="titolo20"/>
        <w:rPr>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1D5574A" w14:textId="77777777" w:rsidTr="00850FC8">
        <w:tc>
          <w:tcPr>
            <w:tcW w:w="2200" w:type="dxa"/>
            <w:tcMar>
              <w:top w:w="20" w:type="dxa"/>
              <w:left w:w="20" w:type="dxa"/>
              <w:bottom w:w="20" w:type="dxa"/>
              <w:right w:w="20" w:type="dxa"/>
            </w:tcMar>
            <w:vAlign w:val="center"/>
            <w:hideMark/>
          </w:tcPr>
          <w:p w14:paraId="299B66E5" w14:textId="77777777" w:rsidR="009C0A61" w:rsidRPr="009C0A61" w:rsidRDefault="009C0A61" w:rsidP="00850FC8">
            <w:pPr>
              <w:pStyle w:val="movimento"/>
              <w:rPr>
                <w:color w:val="002060"/>
              </w:rPr>
            </w:pPr>
            <w:r w:rsidRPr="009C0A61">
              <w:rPr>
                <w:color w:val="002060"/>
              </w:rPr>
              <w:t>MAZZETTI MARCO</w:t>
            </w:r>
          </w:p>
        </w:tc>
        <w:tc>
          <w:tcPr>
            <w:tcW w:w="2200" w:type="dxa"/>
            <w:tcMar>
              <w:top w:w="20" w:type="dxa"/>
              <w:left w:w="20" w:type="dxa"/>
              <w:bottom w:w="20" w:type="dxa"/>
              <w:right w:w="20" w:type="dxa"/>
            </w:tcMar>
            <w:vAlign w:val="center"/>
            <w:hideMark/>
          </w:tcPr>
          <w:p w14:paraId="49C739DB" w14:textId="77777777" w:rsidR="009C0A61" w:rsidRPr="009C0A61" w:rsidRDefault="009C0A61" w:rsidP="00850FC8">
            <w:pPr>
              <w:pStyle w:val="movimento2"/>
              <w:rPr>
                <w:color w:val="002060"/>
              </w:rPr>
            </w:pPr>
            <w:r w:rsidRPr="009C0A61">
              <w:rPr>
                <w:color w:val="002060"/>
              </w:rPr>
              <w:t xml:space="preserve">(VADO C5) </w:t>
            </w:r>
          </w:p>
        </w:tc>
        <w:tc>
          <w:tcPr>
            <w:tcW w:w="800" w:type="dxa"/>
            <w:tcMar>
              <w:top w:w="20" w:type="dxa"/>
              <w:left w:w="20" w:type="dxa"/>
              <w:bottom w:w="20" w:type="dxa"/>
              <w:right w:w="20" w:type="dxa"/>
            </w:tcMar>
            <w:vAlign w:val="center"/>
            <w:hideMark/>
          </w:tcPr>
          <w:p w14:paraId="7B03582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A59C8F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17F0AFC" w14:textId="77777777" w:rsidR="009C0A61" w:rsidRPr="009C0A61" w:rsidRDefault="009C0A61" w:rsidP="00850FC8">
            <w:pPr>
              <w:pStyle w:val="movimento2"/>
              <w:rPr>
                <w:color w:val="002060"/>
              </w:rPr>
            </w:pPr>
            <w:r w:rsidRPr="009C0A61">
              <w:rPr>
                <w:color w:val="002060"/>
              </w:rPr>
              <w:t> </w:t>
            </w:r>
          </w:p>
        </w:tc>
      </w:tr>
    </w:tbl>
    <w:p w14:paraId="60828161"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540667FF" w14:textId="77777777" w:rsidTr="00850FC8">
        <w:tc>
          <w:tcPr>
            <w:tcW w:w="2200" w:type="dxa"/>
            <w:tcMar>
              <w:top w:w="20" w:type="dxa"/>
              <w:left w:w="20" w:type="dxa"/>
              <w:bottom w:w="20" w:type="dxa"/>
              <w:right w:w="20" w:type="dxa"/>
            </w:tcMar>
            <w:vAlign w:val="center"/>
            <w:hideMark/>
          </w:tcPr>
          <w:p w14:paraId="09AA5BBB" w14:textId="77777777" w:rsidR="009C0A61" w:rsidRPr="009C0A61" w:rsidRDefault="009C0A61" w:rsidP="00850FC8">
            <w:pPr>
              <w:pStyle w:val="movimento"/>
              <w:rPr>
                <w:color w:val="002060"/>
              </w:rPr>
            </w:pPr>
            <w:r w:rsidRPr="009C0A61">
              <w:rPr>
                <w:color w:val="002060"/>
              </w:rPr>
              <w:t>CINCIRIPINI AUGUSTO</w:t>
            </w:r>
          </w:p>
        </w:tc>
        <w:tc>
          <w:tcPr>
            <w:tcW w:w="2200" w:type="dxa"/>
            <w:tcMar>
              <w:top w:w="20" w:type="dxa"/>
              <w:left w:w="20" w:type="dxa"/>
              <w:bottom w:w="20" w:type="dxa"/>
              <w:right w:w="20" w:type="dxa"/>
            </w:tcMar>
            <w:vAlign w:val="center"/>
            <w:hideMark/>
          </w:tcPr>
          <w:p w14:paraId="678DC137" w14:textId="77777777" w:rsidR="009C0A61" w:rsidRPr="009C0A61" w:rsidRDefault="009C0A61" w:rsidP="00850FC8">
            <w:pPr>
              <w:pStyle w:val="movimento2"/>
              <w:rPr>
                <w:color w:val="002060"/>
              </w:rPr>
            </w:pPr>
            <w:r w:rsidRPr="009C0A61">
              <w:rPr>
                <w:color w:val="002060"/>
              </w:rPr>
              <w:t xml:space="preserve">(RIVIERA DELLE PALME) </w:t>
            </w:r>
          </w:p>
        </w:tc>
        <w:tc>
          <w:tcPr>
            <w:tcW w:w="800" w:type="dxa"/>
            <w:tcMar>
              <w:top w:w="20" w:type="dxa"/>
              <w:left w:w="20" w:type="dxa"/>
              <w:bottom w:w="20" w:type="dxa"/>
              <w:right w:w="20" w:type="dxa"/>
            </w:tcMar>
            <w:vAlign w:val="center"/>
            <w:hideMark/>
          </w:tcPr>
          <w:p w14:paraId="443A423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A0BB6D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E711A2F" w14:textId="77777777" w:rsidR="009C0A61" w:rsidRPr="009C0A61" w:rsidRDefault="009C0A61" w:rsidP="00850FC8">
            <w:pPr>
              <w:pStyle w:val="movimento2"/>
              <w:rPr>
                <w:color w:val="002060"/>
              </w:rPr>
            </w:pPr>
            <w:r w:rsidRPr="009C0A61">
              <w:rPr>
                <w:color w:val="002060"/>
              </w:rPr>
              <w:t> </w:t>
            </w:r>
          </w:p>
        </w:tc>
      </w:tr>
    </w:tbl>
    <w:p w14:paraId="14D08345" w14:textId="77777777" w:rsidR="009C0A61" w:rsidRPr="009C0A61" w:rsidRDefault="009C0A61" w:rsidP="009C0A61">
      <w:pPr>
        <w:pStyle w:val="titolo30"/>
        <w:rPr>
          <w:rFonts w:eastAsiaTheme="minorEastAsia"/>
          <w:color w:val="002060"/>
        </w:rPr>
      </w:pPr>
      <w:r w:rsidRPr="009C0A61">
        <w:rPr>
          <w:color w:val="002060"/>
        </w:rPr>
        <w:t xml:space="preserve">ALLENATORI </w:t>
      </w:r>
    </w:p>
    <w:p w14:paraId="1E48BB8B" w14:textId="77777777" w:rsidR="009C0A61" w:rsidRPr="009C0A61" w:rsidRDefault="009C0A61" w:rsidP="009C0A61">
      <w:pPr>
        <w:pStyle w:val="titolo20"/>
        <w:rPr>
          <w:color w:val="002060"/>
        </w:rPr>
      </w:pPr>
      <w:r w:rsidRPr="009C0A61">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8C99E4F" w14:textId="77777777" w:rsidTr="00850FC8">
        <w:tc>
          <w:tcPr>
            <w:tcW w:w="2200" w:type="dxa"/>
            <w:tcMar>
              <w:top w:w="20" w:type="dxa"/>
              <w:left w:w="20" w:type="dxa"/>
              <w:bottom w:w="20" w:type="dxa"/>
              <w:right w:w="20" w:type="dxa"/>
            </w:tcMar>
            <w:vAlign w:val="center"/>
            <w:hideMark/>
          </w:tcPr>
          <w:p w14:paraId="674F964A" w14:textId="77777777" w:rsidR="009C0A61" w:rsidRPr="009C0A61" w:rsidRDefault="009C0A61" w:rsidP="00850FC8">
            <w:pPr>
              <w:pStyle w:val="movimento"/>
              <w:rPr>
                <w:color w:val="002060"/>
              </w:rPr>
            </w:pPr>
            <w:r w:rsidRPr="009C0A61">
              <w:rPr>
                <w:color w:val="002060"/>
              </w:rPr>
              <w:lastRenderedPageBreak/>
              <w:t>TAGARAS NICOLA</w:t>
            </w:r>
          </w:p>
        </w:tc>
        <w:tc>
          <w:tcPr>
            <w:tcW w:w="2200" w:type="dxa"/>
            <w:tcMar>
              <w:top w:w="20" w:type="dxa"/>
              <w:left w:w="20" w:type="dxa"/>
              <w:bottom w:w="20" w:type="dxa"/>
              <w:right w:w="20" w:type="dxa"/>
            </w:tcMar>
            <w:vAlign w:val="center"/>
            <w:hideMark/>
          </w:tcPr>
          <w:p w14:paraId="73458A11" w14:textId="77777777" w:rsidR="009C0A61" w:rsidRPr="009C0A61" w:rsidRDefault="009C0A61" w:rsidP="00850FC8">
            <w:pPr>
              <w:pStyle w:val="movimento2"/>
              <w:rPr>
                <w:color w:val="002060"/>
              </w:rPr>
            </w:pPr>
            <w:r w:rsidRPr="009C0A61">
              <w:rPr>
                <w:color w:val="002060"/>
              </w:rPr>
              <w:t xml:space="preserve">(FOLGORE CASTELRAIMONDO) 1 gara </w:t>
            </w:r>
          </w:p>
        </w:tc>
        <w:tc>
          <w:tcPr>
            <w:tcW w:w="800" w:type="dxa"/>
            <w:tcMar>
              <w:top w:w="20" w:type="dxa"/>
              <w:left w:w="20" w:type="dxa"/>
              <w:bottom w:w="20" w:type="dxa"/>
              <w:right w:w="20" w:type="dxa"/>
            </w:tcMar>
            <w:vAlign w:val="center"/>
            <w:hideMark/>
          </w:tcPr>
          <w:p w14:paraId="4DCEB1A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D830B4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552717" w14:textId="77777777" w:rsidR="009C0A61" w:rsidRPr="009C0A61" w:rsidRDefault="009C0A61" w:rsidP="00850FC8">
            <w:pPr>
              <w:pStyle w:val="movimento2"/>
              <w:rPr>
                <w:color w:val="002060"/>
              </w:rPr>
            </w:pPr>
            <w:r w:rsidRPr="009C0A61">
              <w:rPr>
                <w:color w:val="002060"/>
              </w:rPr>
              <w:t> </w:t>
            </w:r>
          </w:p>
        </w:tc>
      </w:tr>
    </w:tbl>
    <w:p w14:paraId="09CB0768" w14:textId="77777777"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 xml:space="preserve">Espulso per somma di ammonizioni. Allontanato. </w:t>
      </w:r>
    </w:p>
    <w:p w14:paraId="4CE7D7EE" w14:textId="77777777" w:rsidR="009C0A61" w:rsidRPr="009C0A61" w:rsidRDefault="009C0A61" w:rsidP="009C0A61">
      <w:pPr>
        <w:pStyle w:val="titolo30"/>
        <w:rPr>
          <w:color w:val="002060"/>
        </w:rPr>
      </w:pPr>
      <w:r w:rsidRPr="009C0A61">
        <w:rPr>
          <w:color w:val="002060"/>
        </w:rPr>
        <w:t xml:space="preserve">CALCIATORI ESPULSI </w:t>
      </w:r>
    </w:p>
    <w:p w14:paraId="7553934F" w14:textId="77777777" w:rsidR="009C0A61" w:rsidRPr="009C0A61" w:rsidRDefault="009C0A61" w:rsidP="009C0A61">
      <w:pPr>
        <w:pStyle w:val="titolo20"/>
        <w:rPr>
          <w:color w:val="002060"/>
        </w:rPr>
      </w:pPr>
      <w:r w:rsidRPr="009C0A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4750E0D" w14:textId="77777777" w:rsidTr="00850FC8">
        <w:tc>
          <w:tcPr>
            <w:tcW w:w="2200" w:type="dxa"/>
            <w:tcMar>
              <w:top w:w="20" w:type="dxa"/>
              <w:left w:w="20" w:type="dxa"/>
              <w:bottom w:w="20" w:type="dxa"/>
              <w:right w:w="20" w:type="dxa"/>
            </w:tcMar>
            <w:vAlign w:val="center"/>
            <w:hideMark/>
          </w:tcPr>
          <w:p w14:paraId="22473357" w14:textId="77777777" w:rsidR="009C0A61" w:rsidRPr="009C0A61" w:rsidRDefault="009C0A61" w:rsidP="00850FC8">
            <w:pPr>
              <w:pStyle w:val="movimento"/>
              <w:rPr>
                <w:color w:val="002060"/>
              </w:rPr>
            </w:pPr>
            <w:r w:rsidRPr="009C0A61">
              <w:rPr>
                <w:color w:val="002060"/>
              </w:rPr>
              <w:t>CIAVATTINI FILIPPO</w:t>
            </w:r>
          </w:p>
        </w:tc>
        <w:tc>
          <w:tcPr>
            <w:tcW w:w="2200" w:type="dxa"/>
            <w:tcMar>
              <w:top w:w="20" w:type="dxa"/>
              <w:left w:w="20" w:type="dxa"/>
              <w:bottom w:w="20" w:type="dxa"/>
              <w:right w:w="20" w:type="dxa"/>
            </w:tcMar>
            <w:vAlign w:val="center"/>
            <w:hideMark/>
          </w:tcPr>
          <w:p w14:paraId="20894AD4" w14:textId="77777777" w:rsidR="009C0A61" w:rsidRPr="009C0A61" w:rsidRDefault="009C0A61" w:rsidP="00850FC8">
            <w:pPr>
              <w:pStyle w:val="movimento2"/>
              <w:rPr>
                <w:color w:val="002060"/>
              </w:rPr>
            </w:pPr>
            <w:r w:rsidRPr="009C0A61">
              <w:rPr>
                <w:color w:val="002060"/>
              </w:rPr>
              <w:t xml:space="preserve">(C.U.S. CAMERINO A.S.D.) </w:t>
            </w:r>
          </w:p>
        </w:tc>
        <w:tc>
          <w:tcPr>
            <w:tcW w:w="800" w:type="dxa"/>
            <w:tcMar>
              <w:top w:w="20" w:type="dxa"/>
              <w:left w:w="20" w:type="dxa"/>
              <w:bottom w:w="20" w:type="dxa"/>
              <w:right w:w="20" w:type="dxa"/>
            </w:tcMar>
            <w:vAlign w:val="center"/>
            <w:hideMark/>
          </w:tcPr>
          <w:p w14:paraId="4E085FA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24ABC86" w14:textId="77777777" w:rsidR="009C0A61" w:rsidRPr="009C0A61" w:rsidRDefault="009C0A61" w:rsidP="00850FC8">
            <w:pPr>
              <w:pStyle w:val="movimento"/>
              <w:rPr>
                <w:color w:val="002060"/>
              </w:rPr>
            </w:pPr>
            <w:r w:rsidRPr="009C0A61">
              <w:rPr>
                <w:color w:val="002060"/>
              </w:rPr>
              <w:t>ASTELLI ALESSIO</w:t>
            </w:r>
          </w:p>
        </w:tc>
        <w:tc>
          <w:tcPr>
            <w:tcW w:w="2200" w:type="dxa"/>
            <w:tcMar>
              <w:top w:w="20" w:type="dxa"/>
              <w:left w:w="20" w:type="dxa"/>
              <w:bottom w:w="20" w:type="dxa"/>
              <w:right w:w="20" w:type="dxa"/>
            </w:tcMar>
            <w:vAlign w:val="center"/>
            <w:hideMark/>
          </w:tcPr>
          <w:p w14:paraId="782F2A42" w14:textId="77777777" w:rsidR="009C0A61" w:rsidRPr="009C0A61" w:rsidRDefault="009C0A61" w:rsidP="00850FC8">
            <w:pPr>
              <w:pStyle w:val="movimento2"/>
              <w:rPr>
                <w:color w:val="002060"/>
              </w:rPr>
            </w:pPr>
            <w:r w:rsidRPr="009C0A61">
              <w:rPr>
                <w:color w:val="002060"/>
              </w:rPr>
              <w:t xml:space="preserve">(VAL TENNA UNITED) </w:t>
            </w:r>
          </w:p>
        </w:tc>
      </w:tr>
    </w:tbl>
    <w:p w14:paraId="59A8EE19" w14:textId="77777777" w:rsidR="009C0A61" w:rsidRPr="009C0A61" w:rsidRDefault="009C0A61" w:rsidP="009C0A61">
      <w:pPr>
        <w:pStyle w:val="titolo20"/>
        <w:rPr>
          <w:rFonts w:eastAsiaTheme="minorEastAsia"/>
          <w:color w:val="002060"/>
        </w:rPr>
      </w:pPr>
      <w:r w:rsidRPr="009C0A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4B1CDBC" w14:textId="77777777" w:rsidTr="00850FC8">
        <w:tc>
          <w:tcPr>
            <w:tcW w:w="2200" w:type="dxa"/>
            <w:tcMar>
              <w:top w:w="20" w:type="dxa"/>
              <w:left w:w="20" w:type="dxa"/>
              <w:bottom w:w="20" w:type="dxa"/>
              <w:right w:w="20" w:type="dxa"/>
            </w:tcMar>
            <w:vAlign w:val="center"/>
            <w:hideMark/>
          </w:tcPr>
          <w:p w14:paraId="40C32C12" w14:textId="77777777" w:rsidR="009C0A61" w:rsidRPr="009C0A61" w:rsidRDefault="009C0A61" w:rsidP="00850FC8">
            <w:pPr>
              <w:pStyle w:val="movimento"/>
              <w:rPr>
                <w:color w:val="002060"/>
              </w:rPr>
            </w:pPr>
            <w:r w:rsidRPr="009C0A61">
              <w:rPr>
                <w:color w:val="002060"/>
              </w:rPr>
              <w:t>VELENOSI ANDREA</w:t>
            </w:r>
          </w:p>
        </w:tc>
        <w:tc>
          <w:tcPr>
            <w:tcW w:w="2200" w:type="dxa"/>
            <w:tcMar>
              <w:top w:w="20" w:type="dxa"/>
              <w:left w:w="20" w:type="dxa"/>
              <w:bottom w:w="20" w:type="dxa"/>
              <w:right w:w="20" w:type="dxa"/>
            </w:tcMar>
            <w:vAlign w:val="center"/>
            <w:hideMark/>
          </w:tcPr>
          <w:p w14:paraId="1A7E731A" w14:textId="77777777" w:rsidR="009C0A61" w:rsidRPr="009C0A61" w:rsidRDefault="009C0A61" w:rsidP="00850FC8">
            <w:pPr>
              <w:pStyle w:val="movimento2"/>
              <w:rPr>
                <w:color w:val="002060"/>
              </w:rPr>
            </w:pPr>
            <w:r w:rsidRPr="009C0A61">
              <w:rPr>
                <w:color w:val="002060"/>
              </w:rPr>
              <w:t xml:space="preserve">(ACCUMOLI GANG C5) </w:t>
            </w:r>
          </w:p>
        </w:tc>
        <w:tc>
          <w:tcPr>
            <w:tcW w:w="800" w:type="dxa"/>
            <w:tcMar>
              <w:top w:w="20" w:type="dxa"/>
              <w:left w:w="20" w:type="dxa"/>
              <w:bottom w:w="20" w:type="dxa"/>
              <w:right w:w="20" w:type="dxa"/>
            </w:tcMar>
            <w:vAlign w:val="center"/>
            <w:hideMark/>
          </w:tcPr>
          <w:p w14:paraId="001267A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D1EC516" w14:textId="77777777" w:rsidR="009C0A61" w:rsidRPr="009C0A61" w:rsidRDefault="009C0A61" w:rsidP="00850FC8">
            <w:pPr>
              <w:pStyle w:val="movimento"/>
              <w:rPr>
                <w:color w:val="002060"/>
              </w:rPr>
            </w:pPr>
            <w:r w:rsidRPr="009C0A61">
              <w:rPr>
                <w:color w:val="002060"/>
              </w:rPr>
              <w:t>TERRA PIETRO MARIA</w:t>
            </w:r>
          </w:p>
        </w:tc>
        <w:tc>
          <w:tcPr>
            <w:tcW w:w="2200" w:type="dxa"/>
            <w:tcMar>
              <w:top w:w="20" w:type="dxa"/>
              <w:left w:w="20" w:type="dxa"/>
              <w:bottom w:w="20" w:type="dxa"/>
              <w:right w:w="20" w:type="dxa"/>
            </w:tcMar>
            <w:vAlign w:val="center"/>
            <w:hideMark/>
          </w:tcPr>
          <w:p w14:paraId="007BB3EA" w14:textId="77777777" w:rsidR="009C0A61" w:rsidRPr="009C0A61" w:rsidRDefault="009C0A61" w:rsidP="00850FC8">
            <w:pPr>
              <w:pStyle w:val="movimento2"/>
              <w:rPr>
                <w:color w:val="002060"/>
              </w:rPr>
            </w:pPr>
            <w:r w:rsidRPr="009C0A61">
              <w:rPr>
                <w:color w:val="002060"/>
              </w:rPr>
              <w:t xml:space="preserve">(CALCETTO NUMANA) </w:t>
            </w:r>
          </w:p>
        </w:tc>
      </w:tr>
      <w:tr w:rsidR="009C0A61" w:rsidRPr="009C0A61" w14:paraId="6576773B" w14:textId="77777777" w:rsidTr="00850FC8">
        <w:tc>
          <w:tcPr>
            <w:tcW w:w="2200" w:type="dxa"/>
            <w:tcMar>
              <w:top w:w="20" w:type="dxa"/>
              <w:left w:w="20" w:type="dxa"/>
              <w:bottom w:w="20" w:type="dxa"/>
              <w:right w:w="20" w:type="dxa"/>
            </w:tcMar>
            <w:vAlign w:val="center"/>
            <w:hideMark/>
          </w:tcPr>
          <w:p w14:paraId="542E61D7" w14:textId="77777777" w:rsidR="009C0A61" w:rsidRPr="009C0A61" w:rsidRDefault="009C0A61" w:rsidP="00850FC8">
            <w:pPr>
              <w:pStyle w:val="movimento"/>
              <w:rPr>
                <w:color w:val="002060"/>
              </w:rPr>
            </w:pPr>
            <w:r w:rsidRPr="009C0A61">
              <w:rPr>
                <w:color w:val="002060"/>
              </w:rPr>
              <w:t>CORNELL PABLO</w:t>
            </w:r>
          </w:p>
        </w:tc>
        <w:tc>
          <w:tcPr>
            <w:tcW w:w="2200" w:type="dxa"/>
            <w:tcMar>
              <w:top w:w="20" w:type="dxa"/>
              <w:left w:w="20" w:type="dxa"/>
              <w:bottom w:w="20" w:type="dxa"/>
              <w:right w:w="20" w:type="dxa"/>
            </w:tcMar>
            <w:vAlign w:val="center"/>
            <w:hideMark/>
          </w:tcPr>
          <w:p w14:paraId="126C5175" w14:textId="77777777" w:rsidR="009C0A61" w:rsidRPr="009C0A61" w:rsidRDefault="009C0A61" w:rsidP="00850FC8">
            <w:pPr>
              <w:pStyle w:val="movimento2"/>
              <w:rPr>
                <w:color w:val="002060"/>
              </w:rPr>
            </w:pPr>
            <w:r w:rsidRPr="009C0A61">
              <w:rPr>
                <w:color w:val="002060"/>
              </w:rPr>
              <w:t xml:space="preserve">(FOLGORE CASTELRAIMONDO) </w:t>
            </w:r>
          </w:p>
        </w:tc>
        <w:tc>
          <w:tcPr>
            <w:tcW w:w="800" w:type="dxa"/>
            <w:tcMar>
              <w:top w:w="20" w:type="dxa"/>
              <w:left w:w="20" w:type="dxa"/>
              <w:bottom w:w="20" w:type="dxa"/>
              <w:right w:w="20" w:type="dxa"/>
            </w:tcMar>
            <w:vAlign w:val="center"/>
            <w:hideMark/>
          </w:tcPr>
          <w:p w14:paraId="607DB74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1ED7E27" w14:textId="77777777" w:rsidR="009C0A61" w:rsidRPr="009C0A61" w:rsidRDefault="009C0A61" w:rsidP="00850FC8">
            <w:pPr>
              <w:pStyle w:val="movimento"/>
              <w:rPr>
                <w:color w:val="002060"/>
              </w:rPr>
            </w:pPr>
            <w:r w:rsidRPr="009C0A61">
              <w:rPr>
                <w:color w:val="002060"/>
              </w:rPr>
              <w:t>TASSARA RICCARDO</w:t>
            </w:r>
          </w:p>
        </w:tc>
        <w:tc>
          <w:tcPr>
            <w:tcW w:w="2200" w:type="dxa"/>
            <w:tcMar>
              <w:top w:w="20" w:type="dxa"/>
              <w:left w:w="20" w:type="dxa"/>
              <w:bottom w:w="20" w:type="dxa"/>
              <w:right w:w="20" w:type="dxa"/>
            </w:tcMar>
            <w:vAlign w:val="center"/>
            <w:hideMark/>
          </w:tcPr>
          <w:p w14:paraId="1F0D8A11" w14:textId="77777777" w:rsidR="009C0A61" w:rsidRPr="009C0A61" w:rsidRDefault="009C0A61" w:rsidP="00850FC8">
            <w:pPr>
              <w:pStyle w:val="movimento2"/>
              <w:rPr>
                <w:color w:val="002060"/>
              </w:rPr>
            </w:pPr>
            <w:r w:rsidRPr="009C0A61">
              <w:rPr>
                <w:color w:val="002060"/>
              </w:rPr>
              <w:t xml:space="preserve">(SANTA MARIA APPARENTE) </w:t>
            </w:r>
          </w:p>
        </w:tc>
      </w:tr>
    </w:tbl>
    <w:p w14:paraId="0CC8F019"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13AFA482" w14:textId="77777777" w:rsidR="009C0A61" w:rsidRPr="009C0A61" w:rsidRDefault="009C0A61" w:rsidP="009C0A61">
      <w:pPr>
        <w:pStyle w:val="titolo20"/>
        <w:rPr>
          <w:color w:val="002060"/>
        </w:rPr>
      </w:pPr>
      <w:r w:rsidRPr="009C0A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4777C19" w14:textId="77777777" w:rsidTr="00850FC8">
        <w:tc>
          <w:tcPr>
            <w:tcW w:w="2200" w:type="dxa"/>
            <w:tcMar>
              <w:top w:w="20" w:type="dxa"/>
              <w:left w:w="20" w:type="dxa"/>
              <w:bottom w:w="20" w:type="dxa"/>
              <w:right w:w="20" w:type="dxa"/>
            </w:tcMar>
            <w:vAlign w:val="center"/>
            <w:hideMark/>
          </w:tcPr>
          <w:p w14:paraId="5446D642" w14:textId="77777777" w:rsidR="009C0A61" w:rsidRPr="009C0A61" w:rsidRDefault="009C0A61" w:rsidP="00850FC8">
            <w:pPr>
              <w:pStyle w:val="movimento"/>
              <w:rPr>
                <w:color w:val="002060"/>
              </w:rPr>
            </w:pPr>
            <w:r w:rsidRPr="009C0A61">
              <w:rPr>
                <w:color w:val="002060"/>
              </w:rPr>
              <w:t>DAMIANI CRISTIANO</w:t>
            </w:r>
          </w:p>
        </w:tc>
        <w:tc>
          <w:tcPr>
            <w:tcW w:w="2200" w:type="dxa"/>
            <w:tcMar>
              <w:top w:w="20" w:type="dxa"/>
              <w:left w:w="20" w:type="dxa"/>
              <w:bottom w:w="20" w:type="dxa"/>
              <w:right w:w="20" w:type="dxa"/>
            </w:tcMar>
            <w:vAlign w:val="center"/>
            <w:hideMark/>
          </w:tcPr>
          <w:p w14:paraId="3C96834F" w14:textId="77777777" w:rsidR="009C0A61" w:rsidRPr="009C0A61" w:rsidRDefault="009C0A61" w:rsidP="00850FC8">
            <w:pPr>
              <w:pStyle w:val="movimento2"/>
              <w:rPr>
                <w:color w:val="002060"/>
              </w:rPr>
            </w:pPr>
            <w:r w:rsidRPr="009C0A61">
              <w:rPr>
                <w:color w:val="002060"/>
              </w:rPr>
              <w:t xml:space="preserve">(FROG S CLUB SPORT) </w:t>
            </w:r>
          </w:p>
        </w:tc>
        <w:tc>
          <w:tcPr>
            <w:tcW w:w="800" w:type="dxa"/>
            <w:tcMar>
              <w:top w:w="20" w:type="dxa"/>
              <w:left w:w="20" w:type="dxa"/>
              <w:bottom w:w="20" w:type="dxa"/>
              <w:right w:w="20" w:type="dxa"/>
            </w:tcMar>
            <w:vAlign w:val="center"/>
            <w:hideMark/>
          </w:tcPr>
          <w:p w14:paraId="753845A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AD56E0B" w14:textId="77777777" w:rsidR="009C0A61" w:rsidRPr="009C0A61" w:rsidRDefault="009C0A61" w:rsidP="00850FC8">
            <w:pPr>
              <w:pStyle w:val="movimento"/>
              <w:rPr>
                <w:color w:val="002060"/>
              </w:rPr>
            </w:pPr>
            <w:r w:rsidRPr="009C0A61">
              <w:rPr>
                <w:color w:val="002060"/>
              </w:rPr>
              <w:t>BIBA URIM</w:t>
            </w:r>
          </w:p>
        </w:tc>
        <w:tc>
          <w:tcPr>
            <w:tcW w:w="2200" w:type="dxa"/>
            <w:tcMar>
              <w:top w:w="20" w:type="dxa"/>
              <w:left w:w="20" w:type="dxa"/>
              <w:bottom w:w="20" w:type="dxa"/>
              <w:right w:w="20" w:type="dxa"/>
            </w:tcMar>
            <w:vAlign w:val="center"/>
            <w:hideMark/>
          </w:tcPr>
          <w:p w14:paraId="38EB4309" w14:textId="77777777" w:rsidR="009C0A61" w:rsidRPr="009C0A61" w:rsidRDefault="009C0A61" w:rsidP="00850FC8">
            <w:pPr>
              <w:pStyle w:val="movimento2"/>
              <w:rPr>
                <w:color w:val="002060"/>
              </w:rPr>
            </w:pPr>
            <w:r w:rsidRPr="009C0A61">
              <w:rPr>
                <w:color w:val="002060"/>
              </w:rPr>
              <w:t xml:space="preserve">(FUTSAL L.C.) </w:t>
            </w:r>
          </w:p>
        </w:tc>
      </w:tr>
      <w:tr w:rsidR="009C0A61" w:rsidRPr="009C0A61" w14:paraId="1419E819" w14:textId="77777777" w:rsidTr="00850FC8">
        <w:tc>
          <w:tcPr>
            <w:tcW w:w="2200" w:type="dxa"/>
            <w:tcMar>
              <w:top w:w="20" w:type="dxa"/>
              <w:left w:w="20" w:type="dxa"/>
              <w:bottom w:w="20" w:type="dxa"/>
              <w:right w:w="20" w:type="dxa"/>
            </w:tcMar>
            <w:vAlign w:val="center"/>
            <w:hideMark/>
          </w:tcPr>
          <w:p w14:paraId="66E09E07" w14:textId="77777777" w:rsidR="009C0A61" w:rsidRPr="009C0A61" w:rsidRDefault="009C0A61" w:rsidP="00850FC8">
            <w:pPr>
              <w:pStyle w:val="movimento"/>
              <w:rPr>
                <w:color w:val="002060"/>
              </w:rPr>
            </w:pPr>
            <w:r w:rsidRPr="009C0A61">
              <w:rPr>
                <w:color w:val="002060"/>
              </w:rPr>
              <w:t>GROSSI DAVIDE</w:t>
            </w:r>
          </w:p>
        </w:tc>
        <w:tc>
          <w:tcPr>
            <w:tcW w:w="2200" w:type="dxa"/>
            <w:tcMar>
              <w:top w:w="20" w:type="dxa"/>
              <w:left w:w="20" w:type="dxa"/>
              <w:bottom w:w="20" w:type="dxa"/>
              <w:right w:w="20" w:type="dxa"/>
            </w:tcMar>
            <w:vAlign w:val="center"/>
            <w:hideMark/>
          </w:tcPr>
          <w:p w14:paraId="521B4F4E" w14:textId="77777777" w:rsidR="009C0A61" w:rsidRPr="009C0A61" w:rsidRDefault="009C0A61" w:rsidP="00850FC8">
            <w:pPr>
              <w:pStyle w:val="movimento2"/>
              <w:rPr>
                <w:color w:val="002060"/>
              </w:rPr>
            </w:pPr>
            <w:r w:rsidRPr="009C0A61">
              <w:rPr>
                <w:color w:val="002060"/>
              </w:rPr>
              <w:t xml:space="preserve">(RIVIERA DELLE PALME) </w:t>
            </w:r>
          </w:p>
        </w:tc>
        <w:tc>
          <w:tcPr>
            <w:tcW w:w="800" w:type="dxa"/>
            <w:tcMar>
              <w:top w:w="20" w:type="dxa"/>
              <w:left w:w="20" w:type="dxa"/>
              <w:bottom w:w="20" w:type="dxa"/>
              <w:right w:w="20" w:type="dxa"/>
            </w:tcMar>
            <w:vAlign w:val="center"/>
            <w:hideMark/>
          </w:tcPr>
          <w:p w14:paraId="7CBE383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880018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1C8816C" w14:textId="77777777" w:rsidR="009C0A61" w:rsidRPr="009C0A61" w:rsidRDefault="009C0A61" w:rsidP="00850FC8">
            <w:pPr>
              <w:pStyle w:val="movimento2"/>
              <w:rPr>
                <w:color w:val="002060"/>
              </w:rPr>
            </w:pPr>
            <w:r w:rsidRPr="009C0A61">
              <w:rPr>
                <w:color w:val="002060"/>
              </w:rPr>
              <w:t> </w:t>
            </w:r>
          </w:p>
        </w:tc>
      </w:tr>
    </w:tbl>
    <w:p w14:paraId="40E9D515" w14:textId="77777777" w:rsidR="009C0A61" w:rsidRPr="009C0A61" w:rsidRDefault="009C0A61" w:rsidP="009C0A61">
      <w:pPr>
        <w:pStyle w:val="titolo20"/>
        <w:rPr>
          <w:rFonts w:eastAsiaTheme="minorEastAsia"/>
          <w:color w:val="002060"/>
        </w:rPr>
      </w:pPr>
      <w:r w:rsidRPr="009C0A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D3726E3" w14:textId="77777777" w:rsidTr="00850FC8">
        <w:tc>
          <w:tcPr>
            <w:tcW w:w="2200" w:type="dxa"/>
            <w:tcMar>
              <w:top w:w="20" w:type="dxa"/>
              <w:left w:w="20" w:type="dxa"/>
              <w:bottom w:w="20" w:type="dxa"/>
              <w:right w:w="20" w:type="dxa"/>
            </w:tcMar>
            <w:vAlign w:val="center"/>
            <w:hideMark/>
          </w:tcPr>
          <w:p w14:paraId="65A063D6" w14:textId="77777777" w:rsidR="009C0A61" w:rsidRPr="009C0A61" w:rsidRDefault="009C0A61" w:rsidP="00850FC8">
            <w:pPr>
              <w:pStyle w:val="movimento"/>
              <w:rPr>
                <w:color w:val="002060"/>
              </w:rPr>
            </w:pPr>
            <w:r w:rsidRPr="009C0A61">
              <w:rPr>
                <w:color w:val="002060"/>
              </w:rPr>
              <w:t>ESPOSITO EDOARDO</w:t>
            </w:r>
          </w:p>
        </w:tc>
        <w:tc>
          <w:tcPr>
            <w:tcW w:w="2200" w:type="dxa"/>
            <w:tcMar>
              <w:top w:w="20" w:type="dxa"/>
              <w:left w:w="20" w:type="dxa"/>
              <w:bottom w:w="20" w:type="dxa"/>
              <w:right w:w="20" w:type="dxa"/>
            </w:tcMar>
            <w:vAlign w:val="center"/>
            <w:hideMark/>
          </w:tcPr>
          <w:p w14:paraId="55230772" w14:textId="77777777" w:rsidR="009C0A61" w:rsidRPr="009C0A61" w:rsidRDefault="009C0A61" w:rsidP="00850FC8">
            <w:pPr>
              <w:pStyle w:val="movimento2"/>
              <w:rPr>
                <w:color w:val="002060"/>
              </w:rPr>
            </w:pPr>
            <w:r w:rsidRPr="009C0A61">
              <w:rPr>
                <w:color w:val="002060"/>
              </w:rPr>
              <w:t xml:space="preserve">(ATLETICO CHIARAVALLE) </w:t>
            </w:r>
          </w:p>
        </w:tc>
        <w:tc>
          <w:tcPr>
            <w:tcW w:w="800" w:type="dxa"/>
            <w:tcMar>
              <w:top w:w="20" w:type="dxa"/>
              <w:left w:w="20" w:type="dxa"/>
              <w:bottom w:w="20" w:type="dxa"/>
              <w:right w:w="20" w:type="dxa"/>
            </w:tcMar>
            <w:vAlign w:val="center"/>
            <w:hideMark/>
          </w:tcPr>
          <w:p w14:paraId="3BE1802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4FEF711" w14:textId="77777777" w:rsidR="009C0A61" w:rsidRPr="009C0A61" w:rsidRDefault="009C0A61" w:rsidP="00850FC8">
            <w:pPr>
              <w:pStyle w:val="movimento"/>
              <w:rPr>
                <w:color w:val="002060"/>
              </w:rPr>
            </w:pPr>
            <w:r w:rsidRPr="009C0A61">
              <w:rPr>
                <w:color w:val="002060"/>
              </w:rPr>
              <w:t>TUSHA EDVIN</w:t>
            </w:r>
          </w:p>
        </w:tc>
        <w:tc>
          <w:tcPr>
            <w:tcW w:w="2200" w:type="dxa"/>
            <w:tcMar>
              <w:top w:w="20" w:type="dxa"/>
              <w:left w:w="20" w:type="dxa"/>
              <w:bottom w:w="20" w:type="dxa"/>
              <w:right w:w="20" w:type="dxa"/>
            </w:tcMar>
            <w:vAlign w:val="center"/>
            <w:hideMark/>
          </w:tcPr>
          <w:p w14:paraId="54593445" w14:textId="77777777" w:rsidR="009C0A61" w:rsidRPr="009C0A61" w:rsidRDefault="009C0A61" w:rsidP="00850FC8">
            <w:pPr>
              <w:pStyle w:val="movimento2"/>
              <w:rPr>
                <w:color w:val="002060"/>
              </w:rPr>
            </w:pPr>
            <w:r w:rsidRPr="009C0A61">
              <w:rPr>
                <w:color w:val="002060"/>
              </w:rPr>
              <w:t xml:space="preserve">(AUDAX CALCIO PIOBBICO) </w:t>
            </w:r>
          </w:p>
        </w:tc>
      </w:tr>
      <w:tr w:rsidR="009C0A61" w:rsidRPr="009C0A61" w14:paraId="472CB7F9" w14:textId="77777777" w:rsidTr="00850FC8">
        <w:tc>
          <w:tcPr>
            <w:tcW w:w="2200" w:type="dxa"/>
            <w:tcMar>
              <w:top w:w="20" w:type="dxa"/>
              <w:left w:w="20" w:type="dxa"/>
              <w:bottom w:w="20" w:type="dxa"/>
              <w:right w:w="20" w:type="dxa"/>
            </w:tcMar>
            <w:vAlign w:val="center"/>
            <w:hideMark/>
          </w:tcPr>
          <w:p w14:paraId="47DBBAEA" w14:textId="77777777" w:rsidR="009C0A61" w:rsidRPr="009C0A61" w:rsidRDefault="009C0A61" w:rsidP="00850FC8">
            <w:pPr>
              <w:pStyle w:val="movimento"/>
              <w:rPr>
                <w:color w:val="002060"/>
              </w:rPr>
            </w:pPr>
            <w:r w:rsidRPr="009C0A61">
              <w:rPr>
                <w:color w:val="002060"/>
              </w:rPr>
              <w:t>DEZI TOMMASO</w:t>
            </w:r>
          </w:p>
        </w:tc>
        <w:tc>
          <w:tcPr>
            <w:tcW w:w="2200" w:type="dxa"/>
            <w:tcMar>
              <w:top w:w="20" w:type="dxa"/>
              <w:left w:w="20" w:type="dxa"/>
              <w:bottom w:w="20" w:type="dxa"/>
              <w:right w:w="20" w:type="dxa"/>
            </w:tcMar>
            <w:vAlign w:val="center"/>
            <w:hideMark/>
          </w:tcPr>
          <w:p w14:paraId="539E84CA" w14:textId="77777777" w:rsidR="009C0A61" w:rsidRPr="009C0A61" w:rsidRDefault="009C0A61" w:rsidP="00850FC8">
            <w:pPr>
              <w:pStyle w:val="movimento2"/>
              <w:rPr>
                <w:color w:val="002060"/>
              </w:rPr>
            </w:pPr>
            <w:r w:rsidRPr="009C0A61">
              <w:rPr>
                <w:color w:val="002060"/>
              </w:rPr>
              <w:t xml:space="preserve">(C.F. MACERATESE A.S.D.) </w:t>
            </w:r>
          </w:p>
        </w:tc>
        <w:tc>
          <w:tcPr>
            <w:tcW w:w="800" w:type="dxa"/>
            <w:tcMar>
              <w:top w:w="20" w:type="dxa"/>
              <w:left w:w="20" w:type="dxa"/>
              <w:bottom w:w="20" w:type="dxa"/>
              <w:right w:w="20" w:type="dxa"/>
            </w:tcMar>
            <w:vAlign w:val="center"/>
            <w:hideMark/>
          </w:tcPr>
          <w:p w14:paraId="035914C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B7FA0AB" w14:textId="77777777" w:rsidR="009C0A61" w:rsidRPr="009C0A61" w:rsidRDefault="009C0A61" w:rsidP="00850FC8">
            <w:pPr>
              <w:pStyle w:val="movimento"/>
              <w:rPr>
                <w:color w:val="002060"/>
              </w:rPr>
            </w:pPr>
            <w:r w:rsidRPr="009C0A61">
              <w:rPr>
                <w:color w:val="002060"/>
              </w:rPr>
              <w:t>TORRESI CLYDE</w:t>
            </w:r>
          </w:p>
        </w:tc>
        <w:tc>
          <w:tcPr>
            <w:tcW w:w="2200" w:type="dxa"/>
            <w:tcMar>
              <w:top w:w="20" w:type="dxa"/>
              <w:left w:w="20" w:type="dxa"/>
              <w:bottom w:w="20" w:type="dxa"/>
              <w:right w:w="20" w:type="dxa"/>
            </w:tcMar>
            <w:vAlign w:val="center"/>
            <w:hideMark/>
          </w:tcPr>
          <w:p w14:paraId="3A436955" w14:textId="77777777" w:rsidR="009C0A61" w:rsidRPr="009C0A61" w:rsidRDefault="009C0A61" w:rsidP="00850FC8">
            <w:pPr>
              <w:pStyle w:val="movimento2"/>
              <w:rPr>
                <w:color w:val="002060"/>
              </w:rPr>
            </w:pPr>
            <w:r w:rsidRPr="009C0A61">
              <w:rPr>
                <w:color w:val="002060"/>
              </w:rPr>
              <w:t xml:space="preserve">(C.F. MACERATESE A.S.D.) </w:t>
            </w:r>
          </w:p>
        </w:tc>
      </w:tr>
      <w:tr w:rsidR="009C0A61" w:rsidRPr="009C0A61" w14:paraId="1441557F" w14:textId="77777777" w:rsidTr="00850FC8">
        <w:tc>
          <w:tcPr>
            <w:tcW w:w="2200" w:type="dxa"/>
            <w:tcMar>
              <w:top w:w="20" w:type="dxa"/>
              <w:left w:w="20" w:type="dxa"/>
              <w:bottom w:w="20" w:type="dxa"/>
              <w:right w:w="20" w:type="dxa"/>
            </w:tcMar>
            <w:vAlign w:val="center"/>
            <w:hideMark/>
          </w:tcPr>
          <w:p w14:paraId="199A99FC" w14:textId="77777777" w:rsidR="009C0A61" w:rsidRPr="009C0A61" w:rsidRDefault="009C0A61" w:rsidP="00850FC8">
            <w:pPr>
              <w:pStyle w:val="movimento"/>
              <w:rPr>
                <w:color w:val="002060"/>
              </w:rPr>
            </w:pPr>
            <w:r w:rsidRPr="009C0A61">
              <w:rPr>
                <w:color w:val="002060"/>
              </w:rPr>
              <w:t>FUCILI DIEGO</w:t>
            </w:r>
          </w:p>
        </w:tc>
        <w:tc>
          <w:tcPr>
            <w:tcW w:w="2200" w:type="dxa"/>
            <w:tcMar>
              <w:top w:w="20" w:type="dxa"/>
              <w:left w:w="20" w:type="dxa"/>
              <w:bottom w:w="20" w:type="dxa"/>
              <w:right w:w="20" w:type="dxa"/>
            </w:tcMar>
            <w:vAlign w:val="center"/>
            <w:hideMark/>
          </w:tcPr>
          <w:p w14:paraId="5B1219CF" w14:textId="77777777" w:rsidR="009C0A61" w:rsidRPr="009C0A61" w:rsidRDefault="009C0A61" w:rsidP="00850FC8">
            <w:pPr>
              <w:pStyle w:val="movimento2"/>
              <w:rPr>
                <w:color w:val="002060"/>
              </w:rPr>
            </w:pPr>
            <w:r w:rsidRPr="009C0A61">
              <w:rPr>
                <w:color w:val="002060"/>
              </w:rPr>
              <w:t xml:space="preserve">(REAL CASEBRUCIATE W.FIRE) </w:t>
            </w:r>
          </w:p>
        </w:tc>
        <w:tc>
          <w:tcPr>
            <w:tcW w:w="800" w:type="dxa"/>
            <w:tcMar>
              <w:top w:w="20" w:type="dxa"/>
              <w:left w:w="20" w:type="dxa"/>
              <w:bottom w:w="20" w:type="dxa"/>
              <w:right w:w="20" w:type="dxa"/>
            </w:tcMar>
            <w:vAlign w:val="center"/>
            <w:hideMark/>
          </w:tcPr>
          <w:p w14:paraId="6074FC0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F68779" w14:textId="77777777" w:rsidR="009C0A61" w:rsidRPr="009C0A61" w:rsidRDefault="009C0A61" w:rsidP="00850FC8">
            <w:pPr>
              <w:pStyle w:val="movimento"/>
              <w:rPr>
                <w:color w:val="002060"/>
              </w:rPr>
            </w:pPr>
            <w:r w:rsidRPr="009C0A61">
              <w:rPr>
                <w:color w:val="002060"/>
              </w:rPr>
              <w:t>TANTUCCI ALESSIO</w:t>
            </w:r>
          </w:p>
        </w:tc>
        <w:tc>
          <w:tcPr>
            <w:tcW w:w="2200" w:type="dxa"/>
            <w:tcMar>
              <w:top w:w="20" w:type="dxa"/>
              <w:left w:w="20" w:type="dxa"/>
              <w:bottom w:w="20" w:type="dxa"/>
              <w:right w:w="20" w:type="dxa"/>
            </w:tcMar>
            <w:vAlign w:val="center"/>
            <w:hideMark/>
          </w:tcPr>
          <w:p w14:paraId="46B7CD07" w14:textId="77777777" w:rsidR="009C0A61" w:rsidRPr="009C0A61" w:rsidRDefault="009C0A61" w:rsidP="00850FC8">
            <w:pPr>
              <w:pStyle w:val="movimento2"/>
              <w:rPr>
                <w:color w:val="002060"/>
              </w:rPr>
            </w:pPr>
            <w:r w:rsidRPr="009C0A61">
              <w:rPr>
                <w:color w:val="002060"/>
              </w:rPr>
              <w:t xml:space="preserve">(VIRTUS ASD) </w:t>
            </w:r>
          </w:p>
        </w:tc>
      </w:tr>
    </w:tbl>
    <w:p w14:paraId="2979AC59"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8898403" w14:textId="77777777" w:rsidTr="00850FC8">
        <w:tc>
          <w:tcPr>
            <w:tcW w:w="2200" w:type="dxa"/>
            <w:tcMar>
              <w:top w:w="20" w:type="dxa"/>
              <w:left w:w="20" w:type="dxa"/>
              <w:bottom w:w="20" w:type="dxa"/>
              <w:right w:w="20" w:type="dxa"/>
            </w:tcMar>
            <w:vAlign w:val="center"/>
            <w:hideMark/>
          </w:tcPr>
          <w:p w14:paraId="3BD5A98D" w14:textId="77777777" w:rsidR="009C0A61" w:rsidRPr="009C0A61" w:rsidRDefault="009C0A61" w:rsidP="00850FC8">
            <w:pPr>
              <w:pStyle w:val="movimento"/>
              <w:rPr>
                <w:color w:val="002060"/>
              </w:rPr>
            </w:pPr>
            <w:r w:rsidRPr="009C0A61">
              <w:rPr>
                <w:color w:val="002060"/>
              </w:rPr>
              <w:t>ZUCCONI DIEGO</w:t>
            </w:r>
          </w:p>
        </w:tc>
        <w:tc>
          <w:tcPr>
            <w:tcW w:w="2200" w:type="dxa"/>
            <w:tcMar>
              <w:top w:w="20" w:type="dxa"/>
              <w:left w:w="20" w:type="dxa"/>
              <w:bottom w:w="20" w:type="dxa"/>
              <w:right w:w="20" w:type="dxa"/>
            </w:tcMar>
            <w:vAlign w:val="center"/>
            <w:hideMark/>
          </w:tcPr>
          <w:p w14:paraId="0ED64A30" w14:textId="77777777" w:rsidR="009C0A61" w:rsidRPr="009C0A61" w:rsidRDefault="009C0A61" w:rsidP="00850FC8">
            <w:pPr>
              <w:pStyle w:val="movimento2"/>
              <w:rPr>
                <w:color w:val="002060"/>
              </w:rPr>
            </w:pPr>
            <w:r w:rsidRPr="009C0A61">
              <w:rPr>
                <w:color w:val="002060"/>
              </w:rPr>
              <w:t xml:space="preserve">(AMATORI STESE 2007 SRL) </w:t>
            </w:r>
          </w:p>
        </w:tc>
        <w:tc>
          <w:tcPr>
            <w:tcW w:w="800" w:type="dxa"/>
            <w:tcMar>
              <w:top w:w="20" w:type="dxa"/>
              <w:left w:w="20" w:type="dxa"/>
              <w:bottom w:w="20" w:type="dxa"/>
              <w:right w:w="20" w:type="dxa"/>
            </w:tcMar>
            <w:vAlign w:val="center"/>
            <w:hideMark/>
          </w:tcPr>
          <w:p w14:paraId="4DE8BD3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4B1015C" w14:textId="77777777" w:rsidR="009C0A61" w:rsidRPr="009C0A61" w:rsidRDefault="009C0A61" w:rsidP="00850FC8">
            <w:pPr>
              <w:pStyle w:val="movimento"/>
              <w:rPr>
                <w:color w:val="002060"/>
              </w:rPr>
            </w:pPr>
            <w:r w:rsidRPr="009C0A61">
              <w:rPr>
                <w:color w:val="002060"/>
              </w:rPr>
              <w:t>PUPITA LORENZO</w:t>
            </w:r>
          </w:p>
        </w:tc>
        <w:tc>
          <w:tcPr>
            <w:tcW w:w="2200" w:type="dxa"/>
            <w:tcMar>
              <w:top w:w="20" w:type="dxa"/>
              <w:left w:w="20" w:type="dxa"/>
              <w:bottom w:w="20" w:type="dxa"/>
              <w:right w:w="20" w:type="dxa"/>
            </w:tcMar>
            <w:vAlign w:val="center"/>
            <w:hideMark/>
          </w:tcPr>
          <w:p w14:paraId="458E20B4" w14:textId="77777777" w:rsidR="009C0A61" w:rsidRPr="009C0A61" w:rsidRDefault="009C0A61" w:rsidP="00850FC8">
            <w:pPr>
              <w:pStyle w:val="movimento2"/>
              <w:rPr>
                <w:color w:val="002060"/>
              </w:rPr>
            </w:pPr>
            <w:r w:rsidRPr="009C0A61">
              <w:rPr>
                <w:color w:val="002060"/>
              </w:rPr>
              <w:t xml:space="preserve">(AUDAX CALCIO PIOBBICO) </w:t>
            </w:r>
          </w:p>
        </w:tc>
      </w:tr>
      <w:tr w:rsidR="009C0A61" w:rsidRPr="009C0A61" w14:paraId="32AE5B9B" w14:textId="77777777" w:rsidTr="00850FC8">
        <w:tc>
          <w:tcPr>
            <w:tcW w:w="2200" w:type="dxa"/>
            <w:tcMar>
              <w:top w:w="20" w:type="dxa"/>
              <w:left w:w="20" w:type="dxa"/>
              <w:bottom w:w="20" w:type="dxa"/>
              <w:right w:w="20" w:type="dxa"/>
            </w:tcMar>
            <w:vAlign w:val="center"/>
            <w:hideMark/>
          </w:tcPr>
          <w:p w14:paraId="4E9A5323" w14:textId="77777777" w:rsidR="009C0A61" w:rsidRPr="009C0A61" w:rsidRDefault="009C0A61" w:rsidP="00850FC8">
            <w:pPr>
              <w:pStyle w:val="movimento"/>
              <w:rPr>
                <w:color w:val="002060"/>
              </w:rPr>
            </w:pPr>
            <w:r w:rsidRPr="009C0A61">
              <w:rPr>
                <w:color w:val="002060"/>
              </w:rPr>
              <w:t>DI LENA SAMUEL</w:t>
            </w:r>
          </w:p>
        </w:tc>
        <w:tc>
          <w:tcPr>
            <w:tcW w:w="2200" w:type="dxa"/>
            <w:tcMar>
              <w:top w:w="20" w:type="dxa"/>
              <w:left w:w="20" w:type="dxa"/>
              <w:bottom w:w="20" w:type="dxa"/>
              <w:right w:w="20" w:type="dxa"/>
            </w:tcMar>
            <w:vAlign w:val="center"/>
            <w:hideMark/>
          </w:tcPr>
          <w:p w14:paraId="11743CB6" w14:textId="77777777" w:rsidR="009C0A61" w:rsidRPr="009C0A61" w:rsidRDefault="009C0A61" w:rsidP="00850FC8">
            <w:pPr>
              <w:pStyle w:val="movimento2"/>
              <w:rPr>
                <w:color w:val="002060"/>
              </w:rPr>
            </w:pPr>
            <w:r w:rsidRPr="009C0A61">
              <w:rPr>
                <w:color w:val="002060"/>
              </w:rPr>
              <w:t xml:space="preserve">(CALCETTO NUMANA) </w:t>
            </w:r>
          </w:p>
        </w:tc>
        <w:tc>
          <w:tcPr>
            <w:tcW w:w="800" w:type="dxa"/>
            <w:tcMar>
              <w:top w:w="20" w:type="dxa"/>
              <w:left w:w="20" w:type="dxa"/>
              <w:bottom w:w="20" w:type="dxa"/>
              <w:right w:w="20" w:type="dxa"/>
            </w:tcMar>
            <w:vAlign w:val="center"/>
            <w:hideMark/>
          </w:tcPr>
          <w:p w14:paraId="3349C12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F849186" w14:textId="77777777" w:rsidR="009C0A61" w:rsidRPr="009C0A61" w:rsidRDefault="009C0A61" w:rsidP="00850FC8">
            <w:pPr>
              <w:pStyle w:val="movimento"/>
              <w:rPr>
                <w:color w:val="002060"/>
              </w:rPr>
            </w:pPr>
            <w:r w:rsidRPr="009C0A61">
              <w:rPr>
                <w:color w:val="002060"/>
              </w:rPr>
              <w:t>MONTERVINO EGIDIO</w:t>
            </w:r>
          </w:p>
        </w:tc>
        <w:tc>
          <w:tcPr>
            <w:tcW w:w="2200" w:type="dxa"/>
            <w:tcMar>
              <w:top w:w="20" w:type="dxa"/>
              <w:left w:w="20" w:type="dxa"/>
              <w:bottom w:w="20" w:type="dxa"/>
              <w:right w:w="20" w:type="dxa"/>
            </w:tcMar>
            <w:vAlign w:val="center"/>
            <w:hideMark/>
          </w:tcPr>
          <w:p w14:paraId="0BCF81AC"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CITTA</w:t>
            </w:r>
            <w:proofErr w:type="gramEnd"/>
            <w:r w:rsidRPr="009C0A61">
              <w:rPr>
                <w:color w:val="002060"/>
              </w:rPr>
              <w:t xml:space="preserve"> DI FALCONARA) </w:t>
            </w:r>
          </w:p>
        </w:tc>
      </w:tr>
      <w:tr w:rsidR="009C0A61" w:rsidRPr="009C0A61" w14:paraId="4A55EFD8" w14:textId="77777777" w:rsidTr="00850FC8">
        <w:tc>
          <w:tcPr>
            <w:tcW w:w="2200" w:type="dxa"/>
            <w:tcMar>
              <w:top w:w="20" w:type="dxa"/>
              <w:left w:w="20" w:type="dxa"/>
              <w:bottom w:w="20" w:type="dxa"/>
              <w:right w:w="20" w:type="dxa"/>
            </w:tcMar>
            <w:vAlign w:val="center"/>
            <w:hideMark/>
          </w:tcPr>
          <w:p w14:paraId="65FD2505" w14:textId="77777777" w:rsidR="009C0A61" w:rsidRPr="009C0A61" w:rsidRDefault="009C0A61" w:rsidP="00850FC8">
            <w:pPr>
              <w:pStyle w:val="movimento"/>
              <w:rPr>
                <w:color w:val="002060"/>
              </w:rPr>
            </w:pPr>
            <w:r w:rsidRPr="009C0A61">
              <w:rPr>
                <w:color w:val="002060"/>
              </w:rPr>
              <w:t>CARTECHINI MIRCO</w:t>
            </w:r>
          </w:p>
        </w:tc>
        <w:tc>
          <w:tcPr>
            <w:tcW w:w="2200" w:type="dxa"/>
            <w:tcMar>
              <w:top w:w="20" w:type="dxa"/>
              <w:left w:w="20" w:type="dxa"/>
              <w:bottom w:w="20" w:type="dxa"/>
              <w:right w:w="20" w:type="dxa"/>
            </w:tcMar>
            <w:vAlign w:val="center"/>
            <w:hideMark/>
          </w:tcPr>
          <w:p w14:paraId="3B82173E" w14:textId="77777777" w:rsidR="009C0A61" w:rsidRPr="009C0A61" w:rsidRDefault="009C0A61" w:rsidP="00850FC8">
            <w:pPr>
              <w:pStyle w:val="movimento2"/>
              <w:rPr>
                <w:color w:val="002060"/>
              </w:rPr>
            </w:pPr>
            <w:r w:rsidRPr="009C0A61">
              <w:rPr>
                <w:color w:val="002060"/>
              </w:rPr>
              <w:t xml:space="preserve">(GROTTACCIA 2005) </w:t>
            </w:r>
          </w:p>
        </w:tc>
        <w:tc>
          <w:tcPr>
            <w:tcW w:w="800" w:type="dxa"/>
            <w:tcMar>
              <w:top w:w="20" w:type="dxa"/>
              <w:left w:w="20" w:type="dxa"/>
              <w:bottom w:w="20" w:type="dxa"/>
              <w:right w:w="20" w:type="dxa"/>
            </w:tcMar>
            <w:vAlign w:val="center"/>
            <w:hideMark/>
          </w:tcPr>
          <w:p w14:paraId="08C28AF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A5A706A" w14:textId="77777777" w:rsidR="009C0A61" w:rsidRPr="009C0A61" w:rsidRDefault="009C0A61" w:rsidP="00850FC8">
            <w:pPr>
              <w:pStyle w:val="movimento"/>
              <w:rPr>
                <w:color w:val="002060"/>
              </w:rPr>
            </w:pPr>
            <w:r w:rsidRPr="009C0A61">
              <w:rPr>
                <w:color w:val="002060"/>
              </w:rPr>
              <w:t>SANTONI GIACOMO</w:t>
            </w:r>
          </w:p>
        </w:tc>
        <w:tc>
          <w:tcPr>
            <w:tcW w:w="2200" w:type="dxa"/>
            <w:tcMar>
              <w:top w:w="20" w:type="dxa"/>
              <w:left w:w="20" w:type="dxa"/>
              <w:bottom w:w="20" w:type="dxa"/>
              <w:right w:w="20" w:type="dxa"/>
            </w:tcMar>
            <w:vAlign w:val="center"/>
            <w:hideMark/>
          </w:tcPr>
          <w:p w14:paraId="6A9752F2" w14:textId="77777777" w:rsidR="009C0A61" w:rsidRPr="009C0A61" w:rsidRDefault="009C0A61" w:rsidP="00850FC8">
            <w:pPr>
              <w:pStyle w:val="movimento2"/>
              <w:rPr>
                <w:color w:val="002060"/>
              </w:rPr>
            </w:pPr>
            <w:r w:rsidRPr="009C0A61">
              <w:rPr>
                <w:color w:val="002060"/>
              </w:rPr>
              <w:t xml:space="preserve">(VIRTUS AURORA C5) </w:t>
            </w:r>
          </w:p>
        </w:tc>
      </w:tr>
    </w:tbl>
    <w:p w14:paraId="5DDF1AD1"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99DB2EE" w14:textId="77777777" w:rsidTr="00850FC8">
        <w:tc>
          <w:tcPr>
            <w:tcW w:w="2200" w:type="dxa"/>
            <w:tcMar>
              <w:top w:w="20" w:type="dxa"/>
              <w:left w:w="20" w:type="dxa"/>
              <w:bottom w:w="20" w:type="dxa"/>
              <w:right w:w="20" w:type="dxa"/>
            </w:tcMar>
            <w:vAlign w:val="center"/>
            <w:hideMark/>
          </w:tcPr>
          <w:p w14:paraId="5314AC9A" w14:textId="77777777" w:rsidR="009C0A61" w:rsidRPr="009C0A61" w:rsidRDefault="009C0A61" w:rsidP="00850FC8">
            <w:pPr>
              <w:pStyle w:val="movimento"/>
              <w:rPr>
                <w:color w:val="002060"/>
              </w:rPr>
            </w:pPr>
            <w:r w:rsidRPr="009C0A61">
              <w:rPr>
                <w:color w:val="002060"/>
              </w:rPr>
              <w:t>MASULLO RICCARDO</w:t>
            </w:r>
          </w:p>
        </w:tc>
        <w:tc>
          <w:tcPr>
            <w:tcW w:w="2200" w:type="dxa"/>
            <w:tcMar>
              <w:top w:w="20" w:type="dxa"/>
              <w:left w:w="20" w:type="dxa"/>
              <w:bottom w:w="20" w:type="dxa"/>
              <w:right w:w="20" w:type="dxa"/>
            </w:tcMar>
            <w:vAlign w:val="center"/>
            <w:hideMark/>
          </w:tcPr>
          <w:p w14:paraId="5B2E6044" w14:textId="77777777" w:rsidR="009C0A61" w:rsidRPr="009C0A61" w:rsidRDefault="009C0A61" w:rsidP="00850FC8">
            <w:pPr>
              <w:pStyle w:val="movimento2"/>
              <w:rPr>
                <w:color w:val="002060"/>
              </w:rPr>
            </w:pPr>
            <w:r w:rsidRPr="009C0A61">
              <w:rPr>
                <w:color w:val="002060"/>
              </w:rPr>
              <w:t xml:space="preserve">(AMATORI STESE 2007 SRL) </w:t>
            </w:r>
          </w:p>
        </w:tc>
        <w:tc>
          <w:tcPr>
            <w:tcW w:w="800" w:type="dxa"/>
            <w:tcMar>
              <w:top w:w="20" w:type="dxa"/>
              <w:left w:w="20" w:type="dxa"/>
              <w:bottom w:w="20" w:type="dxa"/>
              <w:right w:w="20" w:type="dxa"/>
            </w:tcMar>
            <w:vAlign w:val="center"/>
            <w:hideMark/>
          </w:tcPr>
          <w:p w14:paraId="1D30061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6677893" w14:textId="77777777" w:rsidR="009C0A61" w:rsidRPr="009C0A61" w:rsidRDefault="009C0A61" w:rsidP="00850FC8">
            <w:pPr>
              <w:pStyle w:val="movimento"/>
              <w:rPr>
                <w:color w:val="002060"/>
              </w:rPr>
            </w:pPr>
            <w:r w:rsidRPr="009C0A61">
              <w:rPr>
                <w:color w:val="002060"/>
              </w:rPr>
              <w:t>SANTINI TEODORO</w:t>
            </w:r>
          </w:p>
        </w:tc>
        <w:tc>
          <w:tcPr>
            <w:tcW w:w="2200" w:type="dxa"/>
            <w:tcMar>
              <w:top w:w="20" w:type="dxa"/>
              <w:left w:w="20" w:type="dxa"/>
              <w:bottom w:w="20" w:type="dxa"/>
              <w:right w:w="20" w:type="dxa"/>
            </w:tcMar>
            <w:vAlign w:val="center"/>
            <w:hideMark/>
          </w:tcPr>
          <w:p w14:paraId="5A898AC6" w14:textId="77777777" w:rsidR="009C0A61" w:rsidRPr="009C0A61" w:rsidRDefault="009C0A61" w:rsidP="00850FC8">
            <w:pPr>
              <w:pStyle w:val="movimento2"/>
              <w:rPr>
                <w:color w:val="002060"/>
              </w:rPr>
            </w:pPr>
            <w:r w:rsidRPr="009C0A61">
              <w:rPr>
                <w:color w:val="002060"/>
              </w:rPr>
              <w:t xml:space="preserve">(CANTINE RIUNITE CSI) </w:t>
            </w:r>
          </w:p>
        </w:tc>
      </w:tr>
      <w:tr w:rsidR="009C0A61" w:rsidRPr="009C0A61" w14:paraId="5CF55FCF" w14:textId="77777777" w:rsidTr="00850FC8">
        <w:tc>
          <w:tcPr>
            <w:tcW w:w="2200" w:type="dxa"/>
            <w:tcMar>
              <w:top w:w="20" w:type="dxa"/>
              <w:left w:w="20" w:type="dxa"/>
              <w:bottom w:w="20" w:type="dxa"/>
              <w:right w:w="20" w:type="dxa"/>
            </w:tcMar>
            <w:vAlign w:val="center"/>
            <w:hideMark/>
          </w:tcPr>
          <w:p w14:paraId="61E64EF8" w14:textId="77777777" w:rsidR="009C0A61" w:rsidRPr="009C0A61" w:rsidRDefault="009C0A61" w:rsidP="00850FC8">
            <w:pPr>
              <w:pStyle w:val="movimento"/>
              <w:rPr>
                <w:color w:val="002060"/>
              </w:rPr>
            </w:pPr>
            <w:r w:rsidRPr="009C0A61">
              <w:rPr>
                <w:color w:val="002060"/>
              </w:rPr>
              <w:t>MENGONI NICOLO</w:t>
            </w:r>
          </w:p>
        </w:tc>
        <w:tc>
          <w:tcPr>
            <w:tcW w:w="2200" w:type="dxa"/>
            <w:tcMar>
              <w:top w:w="20" w:type="dxa"/>
              <w:left w:w="20" w:type="dxa"/>
              <w:bottom w:w="20" w:type="dxa"/>
              <w:right w:w="20" w:type="dxa"/>
            </w:tcMar>
            <w:vAlign w:val="center"/>
            <w:hideMark/>
          </w:tcPr>
          <w:p w14:paraId="5B705942" w14:textId="77777777" w:rsidR="009C0A61" w:rsidRPr="009C0A61" w:rsidRDefault="009C0A61" w:rsidP="00850FC8">
            <w:pPr>
              <w:pStyle w:val="movimento2"/>
              <w:rPr>
                <w:color w:val="002060"/>
              </w:rPr>
            </w:pPr>
            <w:r w:rsidRPr="009C0A61">
              <w:rPr>
                <w:color w:val="002060"/>
              </w:rPr>
              <w:t xml:space="preserve">(CASENUOVE) </w:t>
            </w:r>
          </w:p>
        </w:tc>
        <w:tc>
          <w:tcPr>
            <w:tcW w:w="800" w:type="dxa"/>
            <w:tcMar>
              <w:top w:w="20" w:type="dxa"/>
              <w:left w:w="20" w:type="dxa"/>
              <w:bottom w:w="20" w:type="dxa"/>
              <w:right w:w="20" w:type="dxa"/>
            </w:tcMar>
            <w:vAlign w:val="center"/>
            <w:hideMark/>
          </w:tcPr>
          <w:p w14:paraId="001D18A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47E382" w14:textId="77777777" w:rsidR="009C0A61" w:rsidRPr="009C0A61" w:rsidRDefault="009C0A61" w:rsidP="00850FC8">
            <w:pPr>
              <w:pStyle w:val="movimento"/>
              <w:rPr>
                <w:color w:val="002060"/>
              </w:rPr>
            </w:pPr>
            <w:r w:rsidRPr="009C0A61">
              <w:rPr>
                <w:color w:val="002060"/>
              </w:rPr>
              <w:t>BOCCALI MATTEO</w:t>
            </w:r>
          </w:p>
        </w:tc>
        <w:tc>
          <w:tcPr>
            <w:tcW w:w="2200" w:type="dxa"/>
            <w:tcMar>
              <w:top w:w="20" w:type="dxa"/>
              <w:left w:w="20" w:type="dxa"/>
              <w:bottom w:w="20" w:type="dxa"/>
              <w:right w:w="20" w:type="dxa"/>
            </w:tcMar>
            <w:vAlign w:val="center"/>
            <w:hideMark/>
          </w:tcPr>
          <w:p w14:paraId="1BEFE372" w14:textId="77777777" w:rsidR="009C0A61" w:rsidRPr="009C0A61" w:rsidRDefault="009C0A61" w:rsidP="00850FC8">
            <w:pPr>
              <w:pStyle w:val="movimento2"/>
              <w:rPr>
                <w:color w:val="002060"/>
              </w:rPr>
            </w:pPr>
            <w:r w:rsidRPr="009C0A61">
              <w:rPr>
                <w:color w:val="002060"/>
              </w:rPr>
              <w:t xml:space="preserve">(DURANTINA SANTA CECILIA) </w:t>
            </w:r>
          </w:p>
        </w:tc>
      </w:tr>
      <w:tr w:rsidR="009C0A61" w:rsidRPr="009C0A61" w14:paraId="391DBF9C" w14:textId="77777777" w:rsidTr="00850FC8">
        <w:tc>
          <w:tcPr>
            <w:tcW w:w="2200" w:type="dxa"/>
            <w:tcMar>
              <w:top w:w="20" w:type="dxa"/>
              <w:left w:w="20" w:type="dxa"/>
              <w:bottom w:w="20" w:type="dxa"/>
              <w:right w:w="20" w:type="dxa"/>
            </w:tcMar>
            <w:vAlign w:val="center"/>
            <w:hideMark/>
          </w:tcPr>
          <w:p w14:paraId="4C696868" w14:textId="77777777" w:rsidR="009C0A61" w:rsidRPr="009C0A61" w:rsidRDefault="009C0A61" w:rsidP="00850FC8">
            <w:pPr>
              <w:pStyle w:val="movimento"/>
              <w:rPr>
                <w:color w:val="002060"/>
              </w:rPr>
            </w:pPr>
            <w:r w:rsidRPr="009C0A61">
              <w:rPr>
                <w:color w:val="002060"/>
              </w:rPr>
              <w:t>MALAVOLTA MICHELE</w:t>
            </w:r>
          </w:p>
        </w:tc>
        <w:tc>
          <w:tcPr>
            <w:tcW w:w="2200" w:type="dxa"/>
            <w:tcMar>
              <w:top w:w="20" w:type="dxa"/>
              <w:left w:w="20" w:type="dxa"/>
              <w:bottom w:w="20" w:type="dxa"/>
              <w:right w:w="20" w:type="dxa"/>
            </w:tcMar>
            <w:vAlign w:val="center"/>
            <w:hideMark/>
          </w:tcPr>
          <w:p w14:paraId="02D74051" w14:textId="77777777" w:rsidR="009C0A61" w:rsidRPr="009C0A61" w:rsidRDefault="009C0A61" w:rsidP="00850FC8">
            <w:pPr>
              <w:pStyle w:val="movimento2"/>
              <w:rPr>
                <w:color w:val="002060"/>
              </w:rPr>
            </w:pPr>
            <w:r w:rsidRPr="009C0A61">
              <w:rPr>
                <w:color w:val="002060"/>
              </w:rPr>
              <w:t xml:space="preserve">(EUROPE TT) </w:t>
            </w:r>
          </w:p>
        </w:tc>
        <w:tc>
          <w:tcPr>
            <w:tcW w:w="800" w:type="dxa"/>
            <w:tcMar>
              <w:top w:w="20" w:type="dxa"/>
              <w:left w:w="20" w:type="dxa"/>
              <w:bottom w:w="20" w:type="dxa"/>
              <w:right w:w="20" w:type="dxa"/>
            </w:tcMar>
            <w:vAlign w:val="center"/>
            <w:hideMark/>
          </w:tcPr>
          <w:p w14:paraId="16CB116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7689709" w14:textId="77777777" w:rsidR="009C0A61" w:rsidRPr="009C0A61" w:rsidRDefault="009C0A61" w:rsidP="00850FC8">
            <w:pPr>
              <w:pStyle w:val="movimento"/>
              <w:rPr>
                <w:color w:val="002060"/>
              </w:rPr>
            </w:pPr>
            <w:r w:rsidRPr="009C0A61">
              <w:rPr>
                <w:color w:val="002060"/>
              </w:rPr>
              <w:t>MUSTAFI ADIS</w:t>
            </w:r>
          </w:p>
        </w:tc>
        <w:tc>
          <w:tcPr>
            <w:tcW w:w="2200" w:type="dxa"/>
            <w:tcMar>
              <w:top w:w="20" w:type="dxa"/>
              <w:left w:w="20" w:type="dxa"/>
              <w:bottom w:w="20" w:type="dxa"/>
              <w:right w:w="20" w:type="dxa"/>
            </w:tcMar>
            <w:vAlign w:val="center"/>
            <w:hideMark/>
          </w:tcPr>
          <w:p w14:paraId="5276F83B" w14:textId="77777777" w:rsidR="009C0A61" w:rsidRPr="009C0A61" w:rsidRDefault="009C0A61" w:rsidP="00850FC8">
            <w:pPr>
              <w:pStyle w:val="movimento2"/>
              <w:rPr>
                <w:color w:val="002060"/>
              </w:rPr>
            </w:pPr>
            <w:r w:rsidRPr="009C0A61">
              <w:rPr>
                <w:color w:val="002060"/>
              </w:rPr>
              <w:t xml:space="preserve">(FABRIANO CALCIO A 5 2023) </w:t>
            </w:r>
          </w:p>
        </w:tc>
      </w:tr>
      <w:tr w:rsidR="009C0A61" w:rsidRPr="009C0A61" w14:paraId="472DBC28" w14:textId="77777777" w:rsidTr="00850FC8">
        <w:tc>
          <w:tcPr>
            <w:tcW w:w="2200" w:type="dxa"/>
            <w:tcMar>
              <w:top w:w="20" w:type="dxa"/>
              <w:left w:w="20" w:type="dxa"/>
              <w:bottom w:w="20" w:type="dxa"/>
              <w:right w:w="20" w:type="dxa"/>
            </w:tcMar>
            <w:vAlign w:val="center"/>
            <w:hideMark/>
          </w:tcPr>
          <w:p w14:paraId="454C84C9" w14:textId="77777777" w:rsidR="009C0A61" w:rsidRPr="009C0A61" w:rsidRDefault="009C0A61" w:rsidP="00850FC8">
            <w:pPr>
              <w:pStyle w:val="movimento"/>
              <w:rPr>
                <w:color w:val="002060"/>
              </w:rPr>
            </w:pPr>
            <w:r w:rsidRPr="009C0A61">
              <w:rPr>
                <w:color w:val="002060"/>
              </w:rPr>
              <w:t>SPADA ALESSANDRO</w:t>
            </w:r>
          </w:p>
        </w:tc>
        <w:tc>
          <w:tcPr>
            <w:tcW w:w="2200" w:type="dxa"/>
            <w:tcMar>
              <w:top w:w="20" w:type="dxa"/>
              <w:left w:w="20" w:type="dxa"/>
              <w:bottom w:w="20" w:type="dxa"/>
              <w:right w:w="20" w:type="dxa"/>
            </w:tcMar>
            <w:vAlign w:val="center"/>
            <w:hideMark/>
          </w:tcPr>
          <w:p w14:paraId="238EE6F1" w14:textId="77777777" w:rsidR="009C0A61" w:rsidRPr="009C0A61" w:rsidRDefault="009C0A61" w:rsidP="00850FC8">
            <w:pPr>
              <w:pStyle w:val="movimento2"/>
              <w:rPr>
                <w:color w:val="002060"/>
              </w:rPr>
            </w:pPr>
            <w:r w:rsidRPr="009C0A61">
              <w:rPr>
                <w:color w:val="002060"/>
              </w:rPr>
              <w:t xml:space="preserve">(FFJ CALCIO A 5) </w:t>
            </w:r>
          </w:p>
        </w:tc>
        <w:tc>
          <w:tcPr>
            <w:tcW w:w="800" w:type="dxa"/>
            <w:tcMar>
              <w:top w:w="20" w:type="dxa"/>
              <w:left w:w="20" w:type="dxa"/>
              <w:bottom w:w="20" w:type="dxa"/>
              <w:right w:w="20" w:type="dxa"/>
            </w:tcMar>
            <w:vAlign w:val="center"/>
            <w:hideMark/>
          </w:tcPr>
          <w:p w14:paraId="3C3E6FD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254443F" w14:textId="77777777" w:rsidR="009C0A61" w:rsidRPr="009C0A61" w:rsidRDefault="009C0A61" w:rsidP="00850FC8">
            <w:pPr>
              <w:pStyle w:val="movimento"/>
              <w:rPr>
                <w:color w:val="002060"/>
              </w:rPr>
            </w:pPr>
            <w:r w:rsidRPr="009C0A61">
              <w:rPr>
                <w:color w:val="002060"/>
              </w:rPr>
              <w:t>ILARDI GIANMARCO</w:t>
            </w:r>
          </w:p>
        </w:tc>
        <w:tc>
          <w:tcPr>
            <w:tcW w:w="2200" w:type="dxa"/>
            <w:tcMar>
              <w:top w:w="20" w:type="dxa"/>
              <w:left w:w="20" w:type="dxa"/>
              <w:bottom w:w="20" w:type="dxa"/>
              <w:right w:w="20" w:type="dxa"/>
            </w:tcMar>
            <w:vAlign w:val="center"/>
            <w:hideMark/>
          </w:tcPr>
          <w:p w14:paraId="35CAFBE1" w14:textId="77777777" w:rsidR="009C0A61" w:rsidRPr="009C0A61" w:rsidRDefault="009C0A61" w:rsidP="00850FC8">
            <w:pPr>
              <w:pStyle w:val="movimento2"/>
              <w:rPr>
                <w:color w:val="002060"/>
              </w:rPr>
            </w:pPr>
            <w:r w:rsidRPr="009C0A61">
              <w:rPr>
                <w:color w:val="002060"/>
              </w:rPr>
              <w:t xml:space="preserve">(FUTSAL L.C.) </w:t>
            </w:r>
          </w:p>
        </w:tc>
      </w:tr>
      <w:tr w:rsidR="009C0A61" w:rsidRPr="009C0A61" w14:paraId="6ADECD95" w14:textId="77777777" w:rsidTr="00850FC8">
        <w:tc>
          <w:tcPr>
            <w:tcW w:w="2200" w:type="dxa"/>
            <w:tcMar>
              <w:top w:w="20" w:type="dxa"/>
              <w:left w:w="20" w:type="dxa"/>
              <w:bottom w:w="20" w:type="dxa"/>
              <w:right w:w="20" w:type="dxa"/>
            </w:tcMar>
            <w:vAlign w:val="center"/>
            <w:hideMark/>
          </w:tcPr>
          <w:p w14:paraId="40982711" w14:textId="77777777" w:rsidR="009C0A61" w:rsidRPr="009C0A61" w:rsidRDefault="009C0A61" w:rsidP="00850FC8">
            <w:pPr>
              <w:pStyle w:val="movimento"/>
              <w:rPr>
                <w:color w:val="002060"/>
              </w:rPr>
            </w:pPr>
            <w:r w:rsidRPr="009C0A61">
              <w:rPr>
                <w:color w:val="002060"/>
              </w:rPr>
              <w:t>GABBANINI PAOLO</w:t>
            </w:r>
          </w:p>
        </w:tc>
        <w:tc>
          <w:tcPr>
            <w:tcW w:w="2200" w:type="dxa"/>
            <w:tcMar>
              <w:top w:w="20" w:type="dxa"/>
              <w:left w:w="20" w:type="dxa"/>
              <w:bottom w:w="20" w:type="dxa"/>
              <w:right w:w="20" w:type="dxa"/>
            </w:tcMar>
            <w:vAlign w:val="center"/>
            <w:hideMark/>
          </w:tcPr>
          <w:p w14:paraId="281F9D88" w14:textId="77777777" w:rsidR="009C0A61" w:rsidRPr="009C0A61" w:rsidRDefault="009C0A61" w:rsidP="00850FC8">
            <w:pPr>
              <w:pStyle w:val="movimento2"/>
              <w:rPr>
                <w:color w:val="002060"/>
              </w:rPr>
            </w:pPr>
            <w:r w:rsidRPr="009C0A61">
              <w:rPr>
                <w:color w:val="002060"/>
              </w:rPr>
              <w:t xml:space="preserve">(GNANO 04) </w:t>
            </w:r>
          </w:p>
        </w:tc>
        <w:tc>
          <w:tcPr>
            <w:tcW w:w="800" w:type="dxa"/>
            <w:tcMar>
              <w:top w:w="20" w:type="dxa"/>
              <w:left w:w="20" w:type="dxa"/>
              <w:bottom w:w="20" w:type="dxa"/>
              <w:right w:w="20" w:type="dxa"/>
            </w:tcMar>
            <w:vAlign w:val="center"/>
            <w:hideMark/>
          </w:tcPr>
          <w:p w14:paraId="5FEB228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A9870C1" w14:textId="77777777" w:rsidR="009C0A61" w:rsidRPr="009C0A61" w:rsidRDefault="009C0A61" w:rsidP="00850FC8">
            <w:pPr>
              <w:pStyle w:val="movimento"/>
              <w:rPr>
                <w:color w:val="002060"/>
              </w:rPr>
            </w:pPr>
            <w:r w:rsidRPr="009C0A61">
              <w:rPr>
                <w:color w:val="002060"/>
              </w:rPr>
              <w:t>TESTA GINO</w:t>
            </w:r>
          </w:p>
        </w:tc>
        <w:tc>
          <w:tcPr>
            <w:tcW w:w="2200" w:type="dxa"/>
            <w:tcMar>
              <w:top w:w="20" w:type="dxa"/>
              <w:left w:w="20" w:type="dxa"/>
              <w:bottom w:w="20" w:type="dxa"/>
              <w:right w:w="20" w:type="dxa"/>
            </w:tcMar>
            <w:vAlign w:val="center"/>
            <w:hideMark/>
          </w:tcPr>
          <w:p w14:paraId="252A828B" w14:textId="77777777" w:rsidR="009C0A61" w:rsidRPr="009C0A61" w:rsidRDefault="009C0A61" w:rsidP="00850FC8">
            <w:pPr>
              <w:pStyle w:val="movimento2"/>
              <w:rPr>
                <w:color w:val="002060"/>
              </w:rPr>
            </w:pPr>
            <w:r w:rsidRPr="009C0A61">
              <w:rPr>
                <w:color w:val="002060"/>
              </w:rPr>
              <w:t xml:space="preserve">(PICENO UNITED MMX A R.L.) </w:t>
            </w:r>
          </w:p>
        </w:tc>
      </w:tr>
      <w:tr w:rsidR="009C0A61" w:rsidRPr="009C0A61" w14:paraId="76F38726" w14:textId="77777777" w:rsidTr="00850FC8">
        <w:tc>
          <w:tcPr>
            <w:tcW w:w="2200" w:type="dxa"/>
            <w:tcMar>
              <w:top w:w="20" w:type="dxa"/>
              <w:left w:w="20" w:type="dxa"/>
              <w:bottom w:w="20" w:type="dxa"/>
              <w:right w:w="20" w:type="dxa"/>
            </w:tcMar>
            <w:vAlign w:val="center"/>
            <w:hideMark/>
          </w:tcPr>
          <w:p w14:paraId="0081CB16" w14:textId="77777777" w:rsidR="009C0A61" w:rsidRPr="009C0A61" w:rsidRDefault="009C0A61" w:rsidP="00850FC8">
            <w:pPr>
              <w:pStyle w:val="movimento"/>
              <w:rPr>
                <w:color w:val="002060"/>
              </w:rPr>
            </w:pPr>
            <w:r w:rsidRPr="009C0A61">
              <w:rPr>
                <w:color w:val="002060"/>
              </w:rPr>
              <w:t>MIGLIO ALESSIO</w:t>
            </w:r>
          </w:p>
        </w:tc>
        <w:tc>
          <w:tcPr>
            <w:tcW w:w="2200" w:type="dxa"/>
            <w:tcMar>
              <w:top w:w="20" w:type="dxa"/>
              <w:left w:w="20" w:type="dxa"/>
              <w:bottom w:w="20" w:type="dxa"/>
              <w:right w:w="20" w:type="dxa"/>
            </w:tcMar>
            <w:vAlign w:val="center"/>
            <w:hideMark/>
          </w:tcPr>
          <w:p w14:paraId="0E58CB82" w14:textId="77777777" w:rsidR="009C0A61" w:rsidRPr="009C0A61" w:rsidRDefault="009C0A61" w:rsidP="00850FC8">
            <w:pPr>
              <w:pStyle w:val="movimento2"/>
              <w:rPr>
                <w:color w:val="002060"/>
              </w:rPr>
            </w:pPr>
            <w:r w:rsidRPr="009C0A61">
              <w:rPr>
                <w:color w:val="002060"/>
              </w:rPr>
              <w:t xml:space="preserve">(POLVERIGI C/5) </w:t>
            </w:r>
          </w:p>
        </w:tc>
        <w:tc>
          <w:tcPr>
            <w:tcW w:w="800" w:type="dxa"/>
            <w:tcMar>
              <w:top w:w="20" w:type="dxa"/>
              <w:left w:w="20" w:type="dxa"/>
              <w:bottom w:w="20" w:type="dxa"/>
              <w:right w:w="20" w:type="dxa"/>
            </w:tcMar>
            <w:vAlign w:val="center"/>
            <w:hideMark/>
          </w:tcPr>
          <w:p w14:paraId="7F83FCC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584B593" w14:textId="77777777" w:rsidR="009C0A61" w:rsidRPr="009C0A61" w:rsidRDefault="009C0A61" w:rsidP="00850FC8">
            <w:pPr>
              <w:pStyle w:val="movimento"/>
              <w:rPr>
                <w:color w:val="002060"/>
              </w:rPr>
            </w:pPr>
            <w:r w:rsidRPr="009C0A61">
              <w:rPr>
                <w:color w:val="002060"/>
              </w:rPr>
              <w:t>PIRRO ALESSANDRO MARI</w:t>
            </w:r>
          </w:p>
        </w:tc>
        <w:tc>
          <w:tcPr>
            <w:tcW w:w="2200" w:type="dxa"/>
            <w:tcMar>
              <w:top w:w="20" w:type="dxa"/>
              <w:left w:w="20" w:type="dxa"/>
              <w:bottom w:w="20" w:type="dxa"/>
              <w:right w:w="20" w:type="dxa"/>
            </w:tcMar>
            <w:vAlign w:val="center"/>
            <w:hideMark/>
          </w:tcPr>
          <w:p w14:paraId="4F367356" w14:textId="77777777" w:rsidR="009C0A61" w:rsidRPr="009C0A61" w:rsidRDefault="009C0A61" w:rsidP="00850FC8">
            <w:pPr>
              <w:pStyle w:val="movimento2"/>
              <w:rPr>
                <w:color w:val="002060"/>
              </w:rPr>
            </w:pPr>
            <w:r w:rsidRPr="009C0A61">
              <w:rPr>
                <w:color w:val="002060"/>
              </w:rPr>
              <w:t xml:space="preserve">(VAL TENNA UNITED) </w:t>
            </w:r>
          </w:p>
        </w:tc>
      </w:tr>
      <w:tr w:rsidR="009C0A61" w:rsidRPr="009C0A61" w14:paraId="4014EC33" w14:textId="77777777" w:rsidTr="00850FC8">
        <w:tc>
          <w:tcPr>
            <w:tcW w:w="2200" w:type="dxa"/>
            <w:tcMar>
              <w:top w:w="20" w:type="dxa"/>
              <w:left w:w="20" w:type="dxa"/>
              <w:bottom w:w="20" w:type="dxa"/>
              <w:right w:w="20" w:type="dxa"/>
            </w:tcMar>
            <w:vAlign w:val="center"/>
            <w:hideMark/>
          </w:tcPr>
          <w:p w14:paraId="7794C5FF" w14:textId="77777777" w:rsidR="009C0A61" w:rsidRPr="009C0A61" w:rsidRDefault="009C0A61" w:rsidP="00850FC8">
            <w:pPr>
              <w:pStyle w:val="movimento"/>
              <w:rPr>
                <w:color w:val="002060"/>
              </w:rPr>
            </w:pPr>
            <w:r w:rsidRPr="009C0A61">
              <w:rPr>
                <w:color w:val="002060"/>
              </w:rPr>
              <w:t>BRACACCINI STEFANO</w:t>
            </w:r>
          </w:p>
        </w:tc>
        <w:tc>
          <w:tcPr>
            <w:tcW w:w="2200" w:type="dxa"/>
            <w:tcMar>
              <w:top w:w="20" w:type="dxa"/>
              <w:left w:w="20" w:type="dxa"/>
              <w:bottom w:w="20" w:type="dxa"/>
              <w:right w:w="20" w:type="dxa"/>
            </w:tcMar>
            <w:vAlign w:val="center"/>
            <w:hideMark/>
          </w:tcPr>
          <w:p w14:paraId="217CB7F5" w14:textId="77777777" w:rsidR="009C0A61" w:rsidRPr="009C0A61" w:rsidRDefault="009C0A61" w:rsidP="00850FC8">
            <w:pPr>
              <w:pStyle w:val="movimento2"/>
              <w:rPr>
                <w:color w:val="002060"/>
              </w:rPr>
            </w:pPr>
            <w:r w:rsidRPr="009C0A61">
              <w:rPr>
                <w:color w:val="002060"/>
              </w:rPr>
              <w:t xml:space="preserve">(VIRTUS ASD) </w:t>
            </w:r>
          </w:p>
        </w:tc>
        <w:tc>
          <w:tcPr>
            <w:tcW w:w="800" w:type="dxa"/>
            <w:tcMar>
              <w:top w:w="20" w:type="dxa"/>
              <w:left w:w="20" w:type="dxa"/>
              <w:bottom w:w="20" w:type="dxa"/>
              <w:right w:w="20" w:type="dxa"/>
            </w:tcMar>
            <w:vAlign w:val="center"/>
            <w:hideMark/>
          </w:tcPr>
          <w:p w14:paraId="48A9F04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A735EB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0619B3" w14:textId="77777777" w:rsidR="009C0A61" w:rsidRPr="009C0A61" w:rsidRDefault="009C0A61" w:rsidP="00850FC8">
            <w:pPr>
              <w:pStyle w:val="movimento2"/>
              <w:rPr>
                <w:color w:val="002060"/>
              </w:rPr>
            </w:pPr>
            <w:r w:rsidRPr="009C0A61">
              <w:rPr>
                <w:color w:val="002060"/>
              </w:rPr>
              <w:t> </w:t>
            </w:r>
          </w:p>
        </w:tc>
      </w:tr>
    </w:tbl>
    <w:p w14:paraId="7DB64A3F"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A103C2C" w14:textId="77777777" w:rsidTr="00850FC8">
        <w:tc>
          <w:tcPr>
            <w:tcW w:w="2200" w:type="dxa"/>
            <w:tcMar>
              <w:top w:w="20" w:type="dxa"/>
              <w:left w:w="20" w:type="dxa"/>
              <w:bottom w:w="20" w:type="dxa"/>
              <w:right w:w="20" w:type="dxa"/>
            </w:tcMar>
            <w:vAlign w:val="center"/>
            <w:hideMark/>
          </w:tcPr>
          <w:p w14:paraId="554B5E67" w14:textId="77777777" w:rsidR="009C0A61" w:rsidRPr="009C0A61" w:rsidRDefault="009C0A61" w:rsidP="00850FC8">
            <w:pPr>
              <w:pStyle w:val="movimento"/>
              <w:rPr>
                <w:color w:val="002060"/>
              </w:rPr>
            </w:pPr>
            <w:r w:rsidRPr="009C0A61">
              <w:rPr>
                <w:color w:val="002060"/>
              </w:rPr>
              <w:t>LAZZARI ROBERTO</w:t>
            </w:r>
          </w:p>
        </w:tc>
        <w:tc>
          <w:tcPr>
            <w:tcW w:w="2200" w:type="dxa"/>
            <w:tcMar>
              <w:top w:w="20" w:type="dxa"/>
              <w:left w:w="20" w:type="dxa"/>
              <w:bottom w:w="20" w:type="dxa"/>
              <w:right w:w="20" w:type="dxa"/>
            </w:tcMar>
            <w:vAlign w:val="center"/>
            <w:hideMark/>
          </w:tcPr>
          <w:p w14:paraId="47717780" w14:textId="77777777" w:rsidR="009C0A61" w:rsidRPr="009C0A61" w:rsidRDefault="009C0A61" w:rsidP="00850FC8">
            <w:pPr>
              <w:pStyle w:val="movimento2"/>
              <w:rPr>
                <w:color w:val="002060"/>
              </w:rPr>
            </w:pPr>
            <w:r w:rsidRPr="009C0A61">
              <w:rPr>
                <w:color w:val="002060"/>
              </w:rPr>
              <w:t xml:space="preserve">(ACQUAVIVA CALCIO) </w:t>
            </w:r>
          </w:p>
        </w:tc>
        <w:tc>
          <w:tcPr>
            <w:tcW w:w="800" w:type="dxa"/>
            <w:tcMar>
              <w:top w:w="20" w:type="dxa"/>
              <w:left w:w="20" w:type="dxa"/>
              <w:bottom w:w="20" w:type="dxa"/>
              <w:right w:w="20" w:type="dxa"/>
            </w:tcMar>
            <w:vAlign w:val="center"/>
            <w:hideMark/>
          </w:tcPr>
          <w:p w14:paraId="67023A6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B8821AA" w14:textId="77777777" w:rsidR="009C0A61" w:rsidRPr="009C0A61" w:rsidRDefault="009C0A61" w:rsidP="00850FC8">
            <w:pPr>
              <w:pStyle w:val="movimento"/>
              <w:rPr>
                <w:color w:val="002060"/>
              </w:rPr>
            </w:pPr>
            <w:r w:rsidRPr="009C0A61">
              <w:rPr>
                <w:color w:val="002060"/>
              </w:rPr>
              <w:t>GRACIOTTI ANDREA</w:t>
            </w:r>
          </w:p>
        </w:tc>
        <w:tc>
          <w:tcPr>
            <w:tcW w:w="2200" w:type="dxa"/>
            <w:tcMar>
              <w:top w:w="20" w:type="dxa"/>
              <w:left w:w="20" w:type="dxa"/>
              <w:bottom w:w="20" w:type="dxa"/>
              <w:right w:w="20" w:type="dxa"/>
            </w:tcMar>
            <w:vAlign w:val="center"/>
            <w:hideMark/>
          </w:tcPr>
          <w:p w14:paraId="10806E32" w14:textId="77777777" w:rsidR="009C0A61" w:rsidRPr="009C0A61" w:rsidRDefault="009C0A61" w:rsidP="00850FC8">
            <w:pPr>
              <w:pStyle w:val="movimento2"/>
              <w:rPr>
                <w:color w:val="002060"/>
              </w:rPr>
            </w:pPr>
            <w:r w:rsidRPr="009C0A61">
              <w:rPr>
                <w:color w:val="002060"/>
              </w:rPr>
              <w:t xml:space="preserve">(C.F. MACERATESE A.S.D.) </w:t>
            </w:r>
          </w:p>
        </w:tc>
      </w:tr>
      <w:tr w:rsidR="009C0A61" w:rsidRPr="009C0A61" w14:paraId="6C05D194" w14:textId="77777777" w:rsidTr="00850FC8">
        <w:tc>
          <w:tcPr>
            <w:tcW w:w="2200" w:type="dxa"/>
            <w:tcMar>
              <w:top w:w="20" w:type="dxa"/>
              <w:left w:w="20" w:type="dxa"/>
              <w:bottom w:w="20" w:type="dxa"/>
              <w:right w:w="20" w:type="dxa"/>
            </w:tcMar>
            <w:vAlign w:val="center"/>
            <w:hideMark/>
          </w:tcPr>
          <w:p w14:paraId="4BE12CD0" w14:textId="77777777" w:rsidR="009C0A61" w:rsidRPr="009C0A61" w:rsidRDefault="009C0A61" w:rsidP="00850FC8">
            <w:pPr>
              <w:pStyle w:val="movimento"/>
              <w:rPr>
                <w:color w:val="002060"/>
              </w:rPr>
            </w:pPr>
            <w:r w:rsidRPr="009C0A61">
              <w:rPr>
                <w:color w:val="002060"/>
              </w:rPr>
              <w:t>APRUZZESE LORENZO</w:t>
            </w:r>
          </w:p>
        </w:tc>
        <w:tc>
          <w:tcPr>
            <w:tcW w:w="2200" w:type="dxa"/>
            <w:tcMar>
              <w:top w:w="20" w:type="dxa"/>
              <w:left w:w="20" w:type="dxa"/>
              <w:bottom w:w="20" w:type="dxa"/>
              <w:right w:w="20" w:type="dxa"/>
            </w:tcMar>
            <w:vAlign w:val="center"/>
            <w:hideMark/>
          </w:tcPr>
          <w:p w14:paraId="188116AF" w14:textId="77777777" w:rsidR="009C0A61" w:rsidRPr="009C0A61" w:rsidRDefault="009C0A61" w:rsidP="00850FC8">
            <w:pPr>
              <w:pStyle w:val="movimento2"/>
              <w:rPr>
                <w:color w:val="002060"/>
              </w:rPr>
            </w:pPr>
            <w:r w:rsidRPr="009C0A61">
              <w:rPr>
                <w:color w:val="002060"/>
              </w:rPr>
              <w:t xml:space="preserve">(C.U.S. CAMERINO A.S.D.) </w:t>
            </w:r>
          </w:p>
        </w:tc>
        <w:tc>
          <w:tcPr>
            <w:tcW w:w="800" w:type="dxa"/>
            <w:tcMar>
              <w:top w:w="20" w:type="dxa"/>
              <w:left w:w="20" w:type="dxa"/>
              <w:bottom w:w="20" w:type="dxa"/>
              <w:right w:w="20" w:type="dxa"/>
            </w:tcMar>
            <w:vAlign w:val="center"/>
            <w:hideMark/>
          </w:tcPr>
          <w:p w14:paraId="2B4FF95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61E2AB2" w14:textId="77777777" w:rsidR="009C0A61" w:rsidRPr="009C0A61" w:rsidRDefault="009C0A61" w:rsidP="00850FC8">
            <w:pPr>
              <w:pStyle w:val="movimento"/>
              <w:rPr>
                <w:color w:val="002060"/>
              </w:rPr>
            </w:pPr>
            <w:r w:rsidRPr="009C0A61">
              <w:rPr>
                <w:color w:val="002060"/>
              </w:rPr>
              <w:t>EUSEBI LUCA</w:t>
            </w:r>
          </w:p>
        </w:tc>
        <w:tc>
          <w:tcPr>
            <w:tcW w:w="2200" w:type="dxa"/>
            <w:tcMar>
              <w:top w:w="20" w:type="dxa"/>
              <w:left w:w="20" w:type="dxa"/>
              <w:bottom w:w="20" w:type="dxa"/>
              <w:right w:w="20" w:type="dxa"/>
            </w:tcMar>
            <w:vAlign w:val="center"/>
            <w:hideMark/>
          </w:tcPr>
          <w:p w14:paraId="3E58B433" w14:textId="77777777" w:rsidR="009C0A61" w:rsidRPr="009C0A61" w:rsidRDefault="009C0A61" w:rsidP="00850FC8">
            <w:pPr>
              <w:pStyle w:val="movimento2"/>
              <w:rPr>
                <w:color w:val="002060"/>
              </w:rPr>
            </w:pPr>
            <w:r w:rsidRPr="009C0A61">
              <w:rPr>
                <w:color w:val="002060"/>
              </w:rPr>
              <w:t xml:space="preserve">(CASENUOVE) </w:t>
            </w:r>
          </w:p>
        </w:tc>
      </w:tr>
      <w:tr w:rsidR="009C0A61" w:rsidRPr="009C0A61" w14:paraId="510060D3" w14:textId="77777777" w:rsidTr="00850FC8">
        <w:tc>
          <w:tcPr>
            <w:tcW w:w="2200" w:type="dxa"/>
            <w:tcMar>
              <w:top w:w="20" w:type="dxa"/>
              <w:left w:w="20" w:type="dxa"/>
              <w:bottom w:w="20" w:type="dxa"/>
              <w:right w:w="20" w:type="dxa"/>
            </w:tcMar>
            <w:vAlign w:val="center"/>
            <w:hideMark/>
          </w:tcPr>
          <w:p w14:paraId="36461ECA" w14:textId="77777777" w:rsidR="009C0A61" w:rsidRPr="009C0A61" w:rsidRDefault="009C0A61" w:rsidP="00850FC8">
            <w:pPr>
              <w:pStyle w:val="movimento"/>
              <w:rPr>
                <w:color w:val="002060"/>
              </w:rPr>
            </w:pPr>
            <w:r w:rsidRPr="009C0A61">
              <w:rPr>
                <w:color w:val="002060"/>
              </w:rPr>
              <w:t>MAGGIORI NICOLO</w:t>
            </w:r>
          </w:p>
        </w:tc>
        <w:tc>
          <w:tcPr>
            <w:tcW w:w="2200" w:type="dxa"/>
            <w:tcMar>
              <w:top w:w="20" w:type="dxa"/>
              <w:left w:w="20" w:type="dxa"/>
              <w:bottom w:w="20" w:type="dxa"/>
              <w:right w:w="20" w:type="dxa"/>
            </w:tcMar>
            <w:vAlign w:val="center"/>
            <w:hideMark/>
          </w:tcPr>
          <w:p w14:paraId="3B18072C" w14:textId="77777777" w:rsidR="009C0A61" w:rsidRPr="009C0A61" w:rsidRDefault="009C0A61" w:rsidP="00850FC8">
            <w:pPr>
              <w:pStyle w:val="movimento2"/>
              <w:rPr>
                <w:color w:val="002060"/>
              </w:rPr>
            </w:pPr>
            <w:r w:rsidRPr="009C0A61">
              <w:rPr>
                <w:color w:val="002060"/>
              </w:rPr>
              <w:t xml:space="preserve">(CASENUOVE) </w:t>
            </w:r>
          </w:p>
        </w:tc>
        <w:tc>
          <w:tcPr>
            <w:tcW w:w="800" w:type="dxa"/>
            <w:tcMar>
              <w:top w:w="20" w:type="dxa"/>
              <w:left w:w="20" w:type="dxa"/>
              <w:bottom w:w="20" w:type="dxa"/>
              <w:right w:w="20" w:type="dxa"/>
            </w:tcMar>
            <w:vAlign w:val="center"/>
            <w:hideMark/>
          </w:tcPr>
          <w:p w14:paraId="23D7EA0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D397CC9" w14:textId="77777777" w:rsidR="009C0A61" w:rsidRPr="009C0A61" w:rsidRDefault="009C0A61" w:rsidP="00850FC8">
            <w:pPr>
              <w:pStyle w:val="movimento"/>
              <w:rPr>
                <w:color w:val="002060"/>
              </w:rPr>
            </w:pPr>
            <w:r w:rsidRPr="009C0A61">
              <w:rPr>
                <w:color w:val="002060"/>
              </w:rPr>
              <w:t>BELARDINELLI MANUEL</w:t>
            </w:r>
          </w:p>
        </w:tc>
        <w:tc>
          <w:tcPr>
            <w:tcW w:w="2200" w:type="dxa"/>
            <w:tcMar>
              <w:top w:w="20" w:type="dxa"/>
              <w:left w:w="20" w:type="dxa"/>
              <w:bottom w:w="20" w:type="dxa"/>
              <w:right w:w="20" w:type="dxa"/>
            </w:tcMar>
            <w:vAlign w:val="center"/>
            <w:hideMark/>
          </w:tcPr>
          <w:p w14:paraId="117502FD" w14:textId="77777777" w:rsidR="009C0A61" w:rsidRPr="009C0A61" w:rsidRDefault="009C0A61" w:rsidP="00850FC8">
            <w:pPr>
              <w:pStyle w:val="movimento2"/>
              <w:rPr>
                <w:color w:val="002060"/>
              </w:rPr>
            </w:pPr>
            <w:r w:rsidRPr="009C0A61">
              <w:rPr>
                <w:color w:val="002060"/>
              </w:rPr>
              <w:t xml:space="preserve">(CIRCOLO COLLODI CALCIO 5) </w:t>
            </w:r>
          </w:p>
        </w:tc>
      </w:tr>
      <w:tr w:rsidR="009C0A61" w:rsidRPr="009C0A61" w14:paraId="3A84743F" w14:textId="77777777" w:rsidTr="00850FC8">
        <w:tc>
          <w:tcPr>
            <w:tcW w:w="2200" w:type="dxa"/>
            <w:tcMar>
              <w:top w:w="20" w:type="dxa"/>
              <w:left w:w="20" w:type="dxa"/>
              <w:bottom w:w="20" w:type="dxa"/>
              <w:right w:w="20" w:type="dxa"/>
            </w:tcMar>
            <w:vAlign w:val="center"/>
            <w:hideMark/>
          </w:tcPr>
          <w:p w14:paraId="168F7258" w14:textId="77777777" w:rsidR="009C0A61" w:rsidRPr="009C0A61" w:rsidRDefault="009C0A61" w:rsidP="00850FC8">
            <w:pPr>
              <w:pStyle w:val="movimento"/>
              <w:rPr>
                <w:color w:val="002060"/>
              </w:rPr>
            </w:pPr>
            <w:r w:rsidRPr="009C0A61">
              <w:rPr>
                <w:color w:val="002060"/>
              </w:rPr>
              <w:t>GIORGINI FRANCESCO</w:t>
            </w:r>
          </w:p>
        </w:tc>
        <w:tc>
          <w:tcPr>
            <w:tcW w:w="2200" w:type="dxa"/>
            <w:tcMar>
              <w:top w:w="20" w:type="dxa"/>
              <w:left w:w="20" w:type="dxa"/>
              <w:bottom w:w="20" w:type="dxa"/>
              <w:right w:w="20" w:type="dxa"/>
            </w:tcMar>
            <w:vAlign w:val="center"/>
            <w:hideMark/>
          </w:tcPr>
          <w:p w14:paraId="18225ED5" w14:textId="77777777" w:rsidR="009C0A61" w:rsidRPr="009C0A61" w:rsidRDefault="009C0A61" w:rsidP="00850FC8">
            <w:pPr>
              <w:pStyle w:val="movimento2"/>
              <w:rPr>
                <w:color w:val="002060"/>
              </w:rPr>
            </w:pPr>
            <w:r w:rsidRPr="009C0A61">
              <w:rPr>
                <w:color w:val="002060"/>
              </w:rPr>
              <w:t xml:space="preserve">(CIRCOLO COLLODI CALCIO 5) </w:t>
            </w:r>
          </w:p>
        </w:tc>
        <w:tc>
          <w:tcPr>
            <w:tcW w:w="800" w:type="dxa"/>
            <w:tcMar>
              <w:top w:w="20" w:type="dxa"/>
              <w:left w:w="20" w:type="dxa"/>
              <w:bottom w:w="20" w:type="dxa"/>
              <w:right w:w="20" w:type="dxa"/>
            </w:tcMar>
            <w:vAlign w:val="center"/>
            <w:hideMark/>
          </w:tcPr>
          <w:p w14:paraId="799CC21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DCE7C05" w14:textId="77777777" w:rsidR="009C0A61" w:rsidRPr="009C0A61" w:rsidRDefault="009C0A61" w:rsidP="00850FC8">
            <w:pPr>
              <w:pStyle w:val="movimento"/>
              <w:rPr>
                <w:color w:val="002060"/>
              </w:rPr>
            </w:pPr>
            <w:r w:rsidRPr="009C0A61">
              <w:rPr>
                <w:color w:val="002060"/>
              </w:rPr>
              <w:t>GALATANU PAUL</w:t>
            </w:r>
          </w:p>
        </w:tc>
        <w:tc>
          <w:tcPr>
            <w:tcW w:w="2200" w:type="dxa"/>
            <w:tcMar>
              <w:top w:w="20" w:type="dxa"/>
              <w:left w:w="20" w:type="dxa"/>
              <w:bottom w:w="20" w:type="dxa"/>
              <w:right w:w="20" w:type="dxa"/>
            </w:tcMar>
            <w:vAlign w:val="center"/>
            <w:hideMark/>
          </w:tcPr>
          <w:p w14:paraId="45787DF2"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CITTA</w:t>
            </w:r>
            <w:proofErr w:type="gramEnd"/>
            <w:r w:rsidRPr="009C0A61">
              <w:rPr>
                <w:color w:val="002060"/>
              </w:rPr>
              <w:t xml:space="preserve"> DI FALCONARA) </w:t>
            </w:r>
          </w:p>
        </w:tc>
      </w:tr>
      <w:tr w:rsidR="009C0A61" w:rsidRPr="009C0A61" w14:paraId="1D809AF2" w14:textId="77777777" w:rsidTr="00850FC8">
        <w:tc>
          <w:tcPr>
            <w:tcW w:w="2200" w:type="dxa"/>
            <w:tcMar>
              <w:top w:w="20" w:type="dxa"/>
              <w:left w:w="20" w:type="dxa"/>
              <w:bottom w:w="20" w:type="dxa"/>
              <w:right w:w="20" w:type="dxa"/>
            </w:tcMar>
            <w:vAlign w:val="center"/>
            <w:hideMark/>
          </w:tcPr>
          <w:p w14:paraId="066C6BBC" w14:textId="77777777" w:rsidR="009C0A61" w:rsidRPr="009C0A61" w:rsidRDefault="009C0A61" w:rsidP="00850FC8">
            <w:pPr>
              <w:pStyle w:val="movimento"/>
              <w:rPr>
                <w:color w:val="002060"/>
              </w:rPr>
            </w:pPr>
            <w:r w:rsidRPr="009C0A61">
              <w:rPr>
                <w:color w:val="002060"/>
              </w:rPr>
              <w:t>RICCI RICCARDO</w:t>
            </w:r>
          </w:p>
        </w:tc>
        <w:tc>
          <w:tcPr>
            <w:tcW w:w="2200" w:type="dxa"/>
            <w:tcMar>
              <w:top w:w="20" w:type="dxa"/>
              <w:left w:w="20" w:type="dxa"/>
              <w:bottom w:w="20" w:type="dxa"/>
              <w:right w:w="20" w:type="dxa"/>
            </w:tcMar>
            <w:vAlign w:val="center"/>
            <w:hideMark/>
          </w:tcPr>
          <w:p w14:paraId="086DAC6B" w14:textId="77777777" w:rsidR="009C0A61" w:rsidRPr="009C0A61" w:rsidRDefault="009C0A61" w:rsidP="00850FC8">
            <w:pPr>
              <w:pStyle w:val="movimento2"/>
              <w:rPr>
                <w:color w:val="002060"/>
              </w:rPr>
            </w:pPr>
            <w:r w:rsidRPr="009C0A61">
              <w:rPr>
                <w:color w:val="002060"/>
              </w:rPr>
              <w:t xml:space="preserve">(FOLGORE CASTELRAIMONDO) </w:t>
            </w:r>
          </w:p>
        </w:tc>
        <w:tc>
          <w:tcPr>
            <w:tcW w:w="800" w:type="dxa"/>
            <w:tcMar>
              <w:top w:w="20" w:type="dxa"/>
              <w:left w:w="20" w:type="dxa"/>
              <w:bottom w:w="20" w:type="dxa"/>
              <w:right w:w="20" w:type="dxa"/>
            </w:tcMar>
            <w:vAlign w:val="center"/>
            <w:hideMark/>
          </w:tcPr>
          <w:p w14:paraId="727C434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42E2D20" w14:textId="77777777" w:rsidR="009C0A61" w:rsidRPr="009C0A61" w:rsidRDefault="009C0A61" w:rsidP="00850FC8">
            <w:pPr>
              <w:pStyle w:val="movimento"/>
              <w:rPr>
                <w:color w:val="002060"/>
              </w:rPr>
            </w:pPr>
            <w:r w:rsidRPr="009C0A61">
              <w:rPr>
                <w:color w:val="002060"/>
              </w:rPr>
              <w:t>BALDONI MICHELE</w:t>
            </w:r>
          </w:p>
        </w:tc>
        <w:tc>
          <w:tcPr>
            <w:tcW w:w="2200" w:type="dxa"/>
            <w:tcMar>
              <w:top w:w="20" w:type="dxa"/>
              <w:left w:w="20" w:type="dxa"/>
              <w:bottom w:w="20" w:type="dxa"/>
              <w:right w:w="20" w:type="dxa"/>
            </w:tcMar>
            <w:vAlign w:val="center"/>
            <w:hideMark/>
          </w:tcPr>
          <w:p w14:paraId="1A85E3CB" w14:textId="77777777" w:rsidR="009C0A61" w:rsidRPr="009C0A61" w:rsidRDefault="009C0A61" w:rsidP="00850FC8">
            <w:pPr>
              <w:pStyle w:val="movimento2"/>
              <w:rPr>
                <w:color w:val="002060"/>
              </w:rPr>
            </w:pPr>
            <w:r w:rsidRPr="009C0A61">
              <w:rPr>
                <w:color w:val="002060"/>
              </w:rPr>
              <w:t xml:space="preserve">(FUTSAL ANCONA) </w:t>
            </w:r>
          </w:p>
        </w:tc>
      </w:tr>
      <w:tr w:rsidR="009C0A61" w:rsidRPr="009C0A61" w14:paraId="49284D8B" w14:textId="77777777" w:rsidTr="00850FC8">
        <w:tc>
          <w:tcPr>
            <w:tcW w:w="2200" w:type="dxa"/>
            <w:tcMar>
              <w:top w:w="20" w:type="dxa"/>
              <w:left w:w="20" w:type="dxa"/>
              <w:bottom w:w="20" w:type="dxa"/>
              <w:right w:w="20" w:type="dxa"/>
            </w:tcMar>
            <w:vAlign w:val="center"/>
            <w:hideMark/>
          </w:tcPr>
          <w:p w14:paraId="69C4F23B" w14:textId="77777777" w:rsidR="009C0A61" w:rsidRPr="009C0A61" w:rsidRDefault="009C0A61" w:rsidP="00850FC8">
            <w:pPr>
              <w:pStyle w:val="movimento"/>
              <w:rPr>
                <w:color w:val="002060"/>
              </w:rPr>
            </w:pPr>
            <w:r w:rsidRPr="009C0A61">
              <w:rPr>
                <w:color w:val="002060"/>
              </w:rPr>
              <w:t>MONZIONE CARMINE LUCA</w:t>
            </w:r>
          </w:p>
        </w:tc>
        <w:tc>
          <w:tcPr>
            <w:tcW w:w="2200" w:type="dxa"/>
            <w:tcMar>
              <w:top w:w="20" w:type="dxa"/>
              <w:left w:w="20" w:type="dxa"/>
              <w:bottom w:w="20" w:type="dxa"/>
              <w:right w:w="20" w:type="dxa"/>
            </w:tcMar>
            <w:vAlign w:val="center"/>
            <w:hideMark/>
          </w:tcPr>
          <w:p w14:paraId="438DA3BD" w14:textId="77777777" w:rsidR="009C0A61" w:rsidRPr="009C0A61" w:rsidRDefault="009C0A61" w:rsidP="00850FC8">
            <w:pPr>
              <w:pStyle w:val="movimento2"/>
              <w:rPr>
                <w:color w:val="002060"/>
              </w:rPr>
            </w:pPr>
            <w:r w:rsidRPr="009C0A61">
              <w:rPr>
                <w:color w:val="002060"/>
              </w:rPr>
              <w:t xml:space="preserve">(FUTSAL ANCONA) </w:t>
            </w:r>
          </w:p>
        </w:tc>
        <w:tc>
          <w:tcPr>
            <w:tcW w:w="800" w:type="dxa"/>
            <w:tcMar>
              <w:top w:w="20" w:type="dxa"/>
              <w:left w:w="20" w:type="dxa"/>
              <w:bottom w:w="20" w:type="dxa"/>
              <w:right w:w="20" w:type="dxa"/>
            </w:tcMar>
            <w:vAlign w:val="center"/>
            <w:hideMark/>
          </w:tcPr>
          <w:p w14:paraId="2BCF6F7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FF4E27B" w14:textId="77777777" w:rsidR="009C0A61" w:rsidRPr="009C0A61" w:rsidRDefault="009C0A61" w:rsidP="00850FC8">
            <w:pPr>
              <w:pStyle w:val="movimento"/>
              <w:rPr>
                <w:color w:val="002060"/>
              </w:rPr>
            </w:pPr>
            <w:r w:rsidRPr="009C0A61">
              <w:rPr>
                <w:color w:val="002060"/>
              </w:rPr>
              <w:t>KORAC STEVAN</w:t>
            </w:r>
          </w:p>
        </w:tc>
        <w:tc>
          <w:tcPr>
            <w:tcW w:w="2200" w:type="dxa"/>
            <w:tcMar>
              <w:top w:w="20" w:type="dxa"/>
              <w:left w:w="20" w:type="dxa"/>
              <w:bottom w:w="20" w:type="dxa"/>
              <w:right w:w="20" w:type="dxa"/>
            </w:tcMar>
            <w:vAlign w:val="center"/>
            <w:hideMark/>
          </w:tcPr>
          <w:p w14:paraId="00A15AE2" w14:textId="77777777" w:rsidR="009C0A61" w:rsidRPr="009C0A61" w:rsidRDefault="009C0A61" w:rsidP="00850FC8">
            <w:pPr>
              <w:pStyle w:val="movimento2"/>
              <w:rPr>
                <w:color w:val="002060"/>
              </w:rPr>
            </w:pPr>
            <w:r w:rsidRPr="009C0A61">
              <w:rPr>
                <w:color w:val="002060"/>
              </w:rPr>
              <w:t xml:space="preserve">(FUTSAL L.C.) </w:t>
            </w:r>
          </w:p>
        </w:tc>
      </w:tr>
      <w:tr w:rsidR="009C0A61" w:rsidRPr="009C0A61" w14:paraId="7B766DB2" w14:textId="77777777" w:rsidTr="00850FC8">
        <w:tc>
          <w:tcPr>
            <w:tcW w:w="2200" w:type="dxa"/>
            <w:tcMar>
              <w:top w:w="20" w:type="dxa"/>
              <w:left w:w="20" w:type="dxa"/>
              <w:bottom w:w="20" w:type="dxa"/>
              <w:right w:w="20" w:type="dxa"/>
            </w:tcMar>
            <w:vAlign w:val="center"/>
            <w:hideMark/>
          </w:tcPr>
          <w:p w14:paraId="2A33A53D" w14:textId="77777777" w:rsidR="009C0A61" w:rsidRPr="009C0A61" w:rsidRDefault="009C0A61" w:rsidP="00850FC8">
            <w:pPr>
              <w:pStyle w:val="movimento"/>
              <w:rPr>
                <w:color w:val="002060"/>
              </w:rPr>
            </w:pPr>
            <w:r w:rsidRPr="009C0A61">
              <w:rPr>
                <w:color w:val="002060"/>
              </w:rPr>
              <w:t>RE RICCARDO</w:t>
            </w:r>
          </w:p>
        </w:tc>
        <w:tc>
          <w:tcPr>
            <w:tcW w:w="2200" w:type="dxa"/>
            <w:tcMar>
              <w:top w:w="20" w:type="dxa"/>
              <w:left w:w="20" w:type="dxa"/>
              <w:bottom w:w="20" w:type="dxa"/>
              <w:right w:w="20" w:type="dxa"/>
            </w:tcMar>
            <w:vAlign w:val="center"/>
            <w:hideMark/>
          </w:tcPr>
          <w:p w14:paraId="1A56EF00" w14:textId="77777777" w:rsidR="009C0A61" w:rsidRPr="009C0A61" w:rsidRDefault="009C0A61" w:rsidP="00850FC8">
            <w:pPr>
              <w:pStyle w:val="movimento2"/>
              <w:rPr>
                <w:color w:val="002060"/>
              </w:rPr>
            </w:pPr>
            <w:r w:rsidRPr="009C0A61">
              <w:rPr>
                <w:color w:val="002060"/>
              </w:rPr>
              <w:t xml:space="preserve">(FUTSAL L.C.) </w:t>
            </w:r>
          </w:p>
        </w:tc>
        <w:tc>
          <w:tcPr>
            <w:tcW w:w="800" w:type="dxa"/>
            <w:tcMar>
              <w:top w:w="20" w:type="dxa"/>
              <w:left w:w="20" w:type="dxa"/>
              <w:bottom w:w="20" w:type="dxa"/>
              <w:right w:w="20" w:type="dxa"/>
            </w:tcMar>
            <w:vAlign w:val="center"/>
            <w:hideMark/>
          </w:tcPr>
          <w:p w14:paraId="141BA4A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38933E1" w14:textId="77777777" w:rsidR="009C0A61" w:rsidRPr="009C0A61" w:rsidRDefault="009C0A61" w:rsidP="00850FC8">
            <w:pPr>
              <w:pStyle w:val="movimento"/>
              <w:rPr>
                <w:color w:val="002060"/>
              </w:rPr>
            </w:pPr>
            <w:r w:rsidRPr="009C0A61">
              <w:rPr>
                <w:color w:val="002060"/>
              </w:rPr>
              <w:t>MILITELLO ALESSANDRO</w:t>
            </w:r>
          </w:p>
        </w:tc>
        <w:tc>
          <w:tcPr>
            <w:tcW w:w="2200" w:type="dxa"/>
            <w:tcMar>
              <w:top w:w="20" w:type="dxa"/>
              <w:left w:w="20" w:type="dxa"/>
              <w:bottom w:w="20" w:type="dxa"/>
              <w:right w:w="20" w:type="dxa"/>
            </w:tcMar>
            <w:vAlign w:val="center"/>
            <w:hideMark/>
          </w:tcPr>
          <w:p w14:paraId="4197E69A" w14:textId="77777777" w:rsidR="009C0A61" w:rsidRPr="009C0A61" w:rsidRDefault="009C0A61" w:rsidP="00850FC8">
            <w:pPr>
              <w:pStyle w:val="movimento2"/>
              <w:rPr>
                <w:color w:val="002060"/>
              </w:rPr>
            </w:pPr>
            <w:r w:rsidRPr="009C0A61">
              <w:rPr>
                <w:color w:val="002060"/>
              </w:rPr>
              <w:t xml:space="preserve">(GNANO 04) </w:t>
            </w:r>
          </w:p>
        </w:tc>
      </w:tr>
      <w:tr w:rsidR="009C0A61" w:rsidRPr="009C0A61" w14:paraId="172851D7" w14:textId="77777777" w:rsidTr="00850FC8">
        <w:tc>
          <w:tcPr>
            <w:tcW w:w="2200" w:type="dxa"/>
            <w:tcMar>
              <w:top w:w="20" w:type="dxa"/>
              <w:left w:w="20" w:type="dxa"/>
              <w:bottom w:w="20" w:type="dxa"/>
              <w:right w:w="20" w:type="dxa"/>
            </w:tcMar>
            <w:vAlign w:val="center"/>
            <w:hideMark/>
          </w:tcPr>
          <w:p w14:paraId="095B3802" w14:textId="77777777" w:rsidR="009C0A61" w:rsidRPr="009C0A61" w:rsidRDefault="009C0A61" w:rsidP="00850FC8">
            <w:pPr>
              <w:pStyle w:val="movimento"/>
              <w:rPr>
                <w:color w:val="002060"/>
              </w:rPr>
            </w:pPr>
            <w:r w:rsidRPr="009C0A61">
              <w:rPr>
                <w:color w:val="002060"/>
              </w:rPr>
              <w:t>VERBONI LUCA</w:t>
            </w:r>
          </w:p>
        </w:tc>
        <w:tc>
          <w:tcPr>
            <w:tcW w:w="2200" w:type="dxa"/>
            <w:tcMar>
              <w:top w:w="20" w:type="dxa"/>
              <w:left w:w="20" w:type="dxa"/>
              <w:bottom w:w="20" w:type="dxa"/>
              <w:right w:w="20" w:type="dxa"/>
            </w:tcMar>
            <w:vAlign w:val="center"/>
            <w:hideMark/>
          </w:tcPr>
          <w:p w14:paraId="0B805F40" w14:textId="77777777" w:rsidR="009C0A61" w:rsidRPr="009C0A61" w:rsidRDefault="009C0A61" w:rsidP="00850FC8">
            <w:pPr>
              <w:pStyle w:val="movimento2"/>
              <w:rPr>
                <w:color w:val="002060"/>
              </w:rPr>
            </w:pPr>
            <w:r w:rsidRPr="009C0A61">
              <w:rPr>
                <w:color w:val="002060"/>
              </w:rPr>
              <w:t xml:space="preserve">(GNANO 04) </w:t>
            </w:r>
          </w:p>
        </w:tc>
        <w:tc>
          <w:tcPr>
            <w:tcW w:w="800" w:type="dxa"/>
            <w:tcMar>
              <w:top w:w="20" w:type="dxa"/>
              <w:left w:w="20" w:type="dxa"/>
              <w:bottom w:w="20" w:type="dxa"/>
              <w:right w:w="20" w:type="dxa"/>
            </w:tcMar>
            <w:vAlign w:val="center"/>
            <w:hideMark/>
          </w:tcPr>
          <w:p w14:paraId="56D2C86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F5F136C" w14:textId="77777777" w:rsidR="009C0A61" w:rsidRPr="009C0A61" w:rsidRDefault="009C0A61" w:rsidP="00850FC8">
            <w:pPr>
              <w:pStyle w:val="movimento"/>
              <w:rPr>
                <w:color w:val="002060"/>
              </w:rPr>
            </w:pPr>
            <w:r w:rsidRPr="009C0A61">
              <w:rPr>
                <w:color w:val="002060"/>
              </w:rPr>
              <w:t>LEONE STEFANO</w:t>
            </w:r>
          </w:p>
        </w:tc>
        <w:tc>
          <w:tcPr>
            <w:tcW w:w="2200" w:type="dxa"/>
            <w:tcMar>
              <w:top w:w="20" w:type="dxa"/>
              <w:left w:w="20" w:type="dxa"/>
              <w:bottom w:w="20" w:type="dxa"/>
              <w:right w:w="20" w:type="dxa"/>
            </w:tcMar>
            <w:vAlign w:val="center"/>
            <w:hideMark/>
          </w:tcPr>
          <w:p w14:paraId="2D7907AD" w14:textId="77777777" w:rsidR="009C0A61" w:rsidRPr="009C0A61" w:rsidRDefault="009C0A61" w:rsidP="00850FC8">
            <w:pPr>
              <w:pStyle w:val="movimento2"/>
              <w:rPr>
                <w:color w:val="002060"/>
              </w:rPr>
            </w:pPr>
            <w:r w:rsidRPr="009C0A61">
              <w:rPr>
                <w:color w:val="002060"/>
              </w:rPr>
              <w:t xml:space="preserve">(OSIMO STAZIONE SSD A R.L.) </w:t>
            </w:r>
          </w:p>
        </w:tc>
      </w:tr>
      <w:tr w:rsidR="009C0A61" w:rsidRPr="009C0A61" w14:paraId="76F570E4" w14:textId="77777777" w:rsidTr="00850FC8">
        <w:tc>
          <w:tcPr>
            <w:tcW w:w="2200" w:type="dxa"/>
            <w:tcMar>
              <w:top w:w="20" w:type="dxa"/>
              <w:left w:w="20" w:type="dxa"/>
              <w:bottom w:w="20" w:type="dxa"/>
              <w:right w:w="20" w:type="dxa"/>
            </w:tcMar>
            <w:vAlign w:val="center"/>
            <w:hideMark/>
          </w:tcPr>
          <w:p w14:paraId="00D85E5B" w14:textId="77777777" w:rsidR="009C0A61" w:rsidRPr="009C0A61" w:rsidRDefault="009C0A61" w:rsidP="00850FC8">
            <w:pPr>
              <w:pStyle w:val="movimento"/>
              <w:rPr>
                <w:color w:val="002060"/>
              </w:rPr>
            </w:pPr>
            <w:r w:rsidRPr="009C0A61">
              <w:rPr>
                <w:color w:val="002060"/>
              </w:rPr>
              <w:t>SORDONI MATTEO</w:t>
            </w:r>
          </w:p>
        </w:tc>
        <w:tc>
          <w:tcPr>
            <w:tcW w:w="2200" w:type="dxa"/>
            <w:tcMar>
              <w:top w:w="20" w:type="dxa"/>
              <w:left w:w="20" w:type="dxa"/>
              <w:bottom w:w="20" w:type="dxa"/>
              <w:right w:w="20" w:type="dxa"/>
            </w:tcMar>
            <w:vAlign w:val="center"/>
            <w:hideMark/>
          </w:tcPr>
          <w:p w14:paraId="07A873D9" w14:textId="77777777" w:rsidR="009C0A61" w:rsidRPr="009C0A61" w:rsidRDefault="009C0A61" w:rsidP="00850FC8">
            <w:pPr>
              <w:pStyle w:val="movimento2"/>
              <w:rPr>
                <w:color w:val="002060"/>
              </w:rPr>
            </w:pPr>
            <w:r w:rsidRPr="009C0A61">
              <w:rPr>
                <w:color w:val="002060"/>
              </w:rPr>
              <w:t xml:space="preserve">(POLVERIGI C/5) </w:t>
            </w:r>
          </w:p>
        </w:tc>
        <w:tc>
          <w:tcPr>
            <w:tcW w:w="800" w:type="dxa"/>
            <w:tcMar>
              <w:top w:w="20" w:type="dxa"/>
              <w:left w:w="20" w:type="dxa"/>
              <w:bottom w:w="20" w:type="dxa"/>
              <w:right w:w="20" w:type="dxa"/>
            </w:tcMar>
            <w:vAlign w:val="center"/>
            <w:hideMark/>
          </w:tcPr>
          <w:p w14:paraId="6470F47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C5E89A0" w14:textId="77777777" w:rsidR="009C0A61" w:rsidRPr="009C0A61" w:rsidRDefault="009C0A61" w:rsidP="00850FC8">
            <w:pPr>
              <w:pStyle w:val="movimento"/>
              <w:rPr>
                <w:color w:val="002060"/>
              </w:rPr>
            </w:pPr>
            <w:r w:rsidRPr="009C0A61">
              <w:rPr>
                <w:color w:val="002060"/>
              </w:rPr>
              <w:t>MENGARONI MICHAEL</w:t>
            </w:r>
          </w:p>
        </w:tc>
        <w:tc>
          <w:tcPr>
            <w:tcW w:w="2200" w:type="dxa"/>
            <w:tcMar>
              <w:top w:w="20" w:type="dxa"/>
              <w:left w:w="20" w:type="dxa"/>
              <w:bottom w:w="20" w:type="dxa"/>
              <w:right w:w="20" w:type="dxa"/>
            </w:tcMar>
            <w:vAlign w:val="center"/>
            <w:hideMark/>
          </w:tcPr>
          <w:p w14:paraId="31D296F1" w14:textId="77777777" w:rsidR="009C0A61" w:rsidRPr="009C0A61" w:rsidRDefault="009C0A61" w:rsidP="00850FC8">
            <w:pPr>
              <w:pStyle w:val="movimento2"/>
              <w:rPr>
                <w:color w:val="002060"/>
              </w:rPr>
            </w:pPr>
            <w:r w:rsidRPr="009C0A61">
              <w:rPr>
                <w:color w:val="002060"/>
              </w:rPr>
              <w:t xml:space="preserve">(RIVIERA DELLE PALME) </w:t>
            </w:r>
          </w:p>
        </w:tc>
      </w:tr>
      <w:tr w:rsidR="009C0A61" w:rsidRPr="009C0A61" w14:paraId="0D43B5BF" w14:textId="77777777" w:rsidTr="00850FC8">
        <w:tc>
          <w:tcPr>
            <w:tcW w:w="2200" w:type="dxa"/>
            <w:tcMar>
              <w:top w:w="20" w:type="dxa"/>
              <w:left w:w="20" w:type="dxa"/>
              <w:bottom w:w="20" w:type="dxa"/>
              <w:right w:w="20" w:type="dxa"/>
            </w:tcMar>
            <w:vAlign w:val="center"/>
            <w:hideMark/>
          </w:tcPr>
          <w:p w14:paraId="40F8D6C3" w14:textId="77777777" w:rsidR="009C0A61" w:rsidRPr="009C0A61" w:rsidRDefault="009C0A61" w:rsidP="00850FC8">
            <w:pPr>
              <w:pStyle w:val="movimento"/>
              <w:rPr>
                <w:color w:val="002060"/>
              </w:rPr>
            </w:pPr>
            <w:r w:rsidRPr="009C0A61">
              <w:rPr>
                <w:color w:val="002060"/>
              </w:rPr>
              <w:t>EJLLI FATJON</w:t>
            </w:r>
          </w:p>
        </w:tc>
        <w:tc>
          <w:tcPr>
            <w:tcW w:w="2200" w:type="dxa"/>
            <w:tcMar>
              <w:top w:w="20" w:type="dxa"/>
              <w:left w:w="20" w:type="dxa"/>
              <w:bottom w:w="20" w:type="dxa"/>
              <w:right w:w="20" w:type="dxa"/>
            </w:tcMar>
            <w:vAlign w:val="center"/>
            <w:hideMark/>
          </w:tcPr>
          <w:p w14:paraId="2553BAF4" w14:textId="77777777" w:rsidR="009C0A61" w:rsidRPr="009C0A61" w:rsidRDefault="009C0A61" w:rsidP="00850FC8">
            <w:pPr>
              <w:pStyle w:val="movimento2"/>
              <w:rPr>
                <w:color w:val="002060"/>
              </w:rPr>
            </w:pPr>
            <w:r w:rsidRPr="009C0A61">
              <w:rPr>
                <w:color w:val="002060"/>
              </w:rPr>
              <w:t xml:space="preserve">(VADO C5) </w:t>
            </w:r>
          </w:p>
        </w:tc>
        <w:tc>
          <w:tcPr>
            <w:tcW w:w="800" w:type="dxa"/>
            <w:tcMar>
              <w:top w:w="20" w:type="dxa"/>
              <w:left w:w="20" w:type="dxa"/>
              <w:bottom w:w="20" w:type="dxa"/>
              <w:right w:w="20" w:type="dxa"/>
            </w:tcMar>
            <w:vAlign w:val="center"/>
            <w:hideMark/>
          </w:tcPr>
          <w:p w14:paraId="1837DA6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1C1E733" w14:textId="77777777" w:rsidR="009C0A61" w:rsidRPr="009C0A61" w:rsidRDefault="009C0A61" w:rsidP="00850FC8">
            <w:pPr>
              <w:pStyle w:val="movimento"/>
              <w:rPr>
                <w:color w:val="002060"/>
              </w:rPr>
            </w:pPr>
            <w:r w:rsidRPr="009C0A61">
              <w:rPr>
                <w:color w:val="002060"/>
              </w:rPr>
              <w:t>RUSSO RICCARDO</w:t>
            </w:r>
          </w:p>
        </w:tc>
        <w:tc>
          <w:tcPr>
            <w:tcW w:w="2200" w:type="dxa"/>
            <w:tcMar>
              <w:top w:w="20" w:type="dxa"/>
              <w:left w:w="20" w:type="dxa"/>
              <w:bottom w:w="20" w:type="dxa"/>
              <w:right w:w="20" w:type="dxa"/>
            </w:tcMar>
            <w:vAlign w:val="center"/>
            <w:hideMark/>
          </w:tcPr>
          <w:p w14:paraId="76CF6431" w14:textId="77777777" w:rsidR="009C0A61" w:rsidRPr="009C0A61" w:rsidRDefault="009C0A61" w:rsidP="00850FC8">
            <w:pPr>
              <w:pStyle w:val="movimento2"/>
              <w:rPr>
                <w:color w:val="002060"/>
              </w:rPr>
            </w:pPr>
            <w:r w:rsidRPr="009C0A61">
              <w:rPr>
                <w:color w:val="002060"/>
              </w:rPr>
              <w:t xml:space="preserve">(VAL TENNA UNITED) </w:t>
            </w:r>
          </w:p>
        </w:tc>
      </w:tr>
      <w:tr w:rsidR="009C0A61" w:rsidRPr="009C0A61" w14:paraId="64A47B54" w14:textId="77777777" w:rsidTr="00850FC8">
        <w:tc>
          <w:tcPr>
            <w:tcW w:w="2200" w:type="dxa"/>
            <w:tcMar>
              <w:top w:w="20" w:type="dxa"/>
              <w:left w:w="20" w:type="dxa"/>
              <w:bottom w:w="20" w:type="dxa"/>
              <w:right w:w="20" w:type="dxa"/>
            </w:tcMar>
            <w:vAlign w:val="center"/>
            <w:hideMark/>
          </w:tcPr>
          <w:p w14:paraId="79A0234B" w14:textId="77777777" w:rsidR="009C0A61" w:rsidRPr="009C0A61" w:rsidRDefault="009C0A61" w:rsidP="00850FC8">
            <w:pPr>
              <w:pStyle w:val="movimento"/>
              <w:rPr>
                <w:color w:val="002060"/>
              </w:rPr>
            </w:pPr>
            <w:r w:rsidRPr="009C0A61">
              <w:rPr>
                <w:color w:val="002060"/>
              </w:rPr>
              <w:t>STAFIE TUDOR ALEXANDRU</w:t>
            </w:r>
          </w:p>
        </w:tc>
        <w:tc>
          <w:tcPr>
            <w:tcW w:w="2200" w:type="dxa"/>
            <w:tcMar>
              <w:top w:w="20" w:type="dxa"/>
              <w:left w:w="20" w:type="dxa"/>
              <w:bottom w:w="20" w:type="dxa"/>
              <w:right w:w="20" w:type="dxa"/>
            </w:tcMar>
            <w:vAlign w:val="center"/>
            <w:hideMark/>
          </w:tcPr>
          <w:p w14:paraId="0F76FC52" w14:textId="77777777" w:rsidR="009C0A61" w:rsidRPr="009C0A61" w:rsidRDefault="009C0A61" w:rsidP="00850FC8">
            <w:pPr>
              <w:pStyle w:val="movimento2"/>
              <w:rPr>
                <w:color w:val="002060"/>
              </w:rPr>
            </w:pPr>
            <w:r w:rsidRPr="009C0A61">
              <w:rPr>
                <w:color w:val="002060"/>
              </w:rPr>
              <w:t xml:space="preserve">(VAL TENNA UNITED) </w:t>
            </w:r>
          </w:p>
        </w:tc>
        <w:tc>
          <w:tcPr>
            <w:tcW w:w="800" w:type="dxa"/>
            <w:tcMar>
              <w:top w:w="20" w:type="dxa"/>
              <w:left w:w="20" w:type="dxa"/>
              <w:bottom w:w="20" w:type="dxa"/>
              <w:right w:w="20" w:type="dxa"/>
            </w:tcMar>
            <w:vAlign w:val="center"/>
            <w:hideMark/>
          </w:tcPr>
          <w:p w14:paraId="62BA83D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861D0B0" w14:textId="77777777" w:rsidR="009C0A61" w:rsidRPr="009C0A61" w:rsidRDefault="009C0A61" w:rsidP="00850FC8">
            <w:pPr>
              <w:pStyle w:val="movimento"/>
              <w:rPr>
                <w:color w:val="002060"/>
              </w:rPr>
            </w:pPr>
            <w:r w:rsidRPr="009C0A61">
              <w:rPr>
                <w:color w:val="002060"/>
              </w:rPr>
              <w:t>BARTOLUCCI STEFANO</w:t>
            </w:r>
          </w:p>
        </w:tc>
        <w:tc>
          <w:tcPr>
            <w:tcW w:w="2200" w:type="dxa"/>
            <w:tcMar>
              <w:top w:w="20" w:type="dxa"/>
              <w:left w:w="20" w:type="dxa"/>
              <w:bottom w:w="20" w:type="dxa"/>
              <w:right w:w="20" w:type="dxa"/>
            </w:tcMar>
            <w:vAlign w:val="center"/>
            <w:hideMark/>
          </w:tcPr>
          <w:p w14:paraId="4B8FBF23" w14:textId="77777777" w:rsidR="009C0A61" w:rsidRPr="009C0A61" w:rsidRDefault="009C0A61" w:rsidP="00850FC8">
            <w:pPr>
              <w:pStyle w:val="movimento2"/>
              <w:rPr>
                <w:color w:val="002060"/>
              </w:rPr>
            </w:pPr>
            <w:r w:rsidRPr="009C0A61">
              <w:rPr>
                <w:color w:val="002060"/>
              </w:rPr>
              <w:t xml:space="preserve">(VALMISA FUTSAL A.S.D.) </w:t>
            </w:r>
          </w:p>
        </w:tc>
      </w:tr>
      <w:tr w:rsidR="009C0A61" w:rsidRPr="009C0A61" w14:paraId="7A14A289" w14:textId="77777777" w:rsidTr="00850FC8">
        <w:tc>
          <w:tcPr>
            <w:tcW w:w="2200" w:type="dxa"/>
            <w:tcMar>
              <w:top w:w="20" w:type="dxa"/>
              <w:left w:w="20" w:type="dxa"/>
              <w:bottom w:w="20" w:type="dxa"/>
              <w:right w:w="20" w:type="dxa"/>
            </w:tcMar>
            <w:vAlign w:val="center"/>
            <w:hideMark/>
          </w:tcPr>
          <w:p w14:paraId="151C28A6" w14:textId="77777777" w:rsidR="009C0A61" w:rsidRPr="009C0A61" w:rsidRDefault="009C0A61" w:rsidP="00850FC8">
            <w:pPr>
              <w:pStyle w:val="movimento"/>
              <w:rPr>
                <w:color w:val="002060"/>
              </w:rPr>
            </w:pPr>
            <w:r w:rsidRPr="009C0A61">
              <w:rPr>
                <w:color w:val="002060"/>
              </w:rPr>
              <w:t>CASSANO CRISTIAN</w:t>
            </w:r>
          </w:p>
        </w:tc>
        <w:tc>
          <w:tcPr>
            <w:tcW w:w="2200" w:type="dxa"/>
            <w:tcMar>
              <w:top w:w="20" w:type="dxa"/>
              <w:left w:w="20" w:type="dxa"/>
              <w:bottom w:w="20" w:type="dxa"/>
              <w:right w:w="20" w:type="dxa"/>
            </w:tcMar>
            <w:vAlign w:val="center"/>
            <w:hideMark/>
          </w:tcPr>
          <w:p w14:paraId="745027B1" w14:textId="77777777" w:rsidR="009C0A61" w:rsidRPr="009C0A61" w:rsidRDefault="009C0A61" w:rsidP="00850FC8">
            <w:pPr>
              <w:pStyle w:val="movimento2"/>
              <w:rPr>
                <w:color w:val="002060"/>
              </w:rPr>
            </w:pPr>
            <w:r w:rsidRPr="009C0A61">
              <w:rPr>
                <w:color w:val="002060"/>
              </w:rPr>
              <w:t xml:space="preserve">(VIRTUS AURORA C5) </w:t>
            </w:r>
          </w:p>
        </w:tc>
        <w:tc>
          <w:tcPr>
            <w:tcW w:w="800" w:type="dxa"/>
            <w:tcMar>
              <w:top w:w="20" w:type="dxa"/>
              <w:left w:w="20" w:type="dxa"/>
              <w:bottom w:w="20" w:type="dxa"/>
              <w:right w:w="20" w:type="dxa"/>
            </w:tcMar>
            <w:vAlign w:val="center"/>
            <w:hideMark/>
          </w:tcPr>
          <w:p w14:paraId="420FA4C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D30C99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3B2B69F" w14:textId="77777777" w:rsidR="009C0A61" w:rsidRPr="009C0A61" w:rsidRDefault="009C0A61" w:rsidP="00850FC8">
            <w:pPr>
              <w:pStyle w:val="movimento2"/>
              <w:rPr>
                <w:color w:val="002060"/>
              </w:rPr>
            </w:pPr>
            <w:r w:rsidRPr="009C0A61">
              <w:rPr>
                <w:color w:val="002060"/>
              </w:rPr>
              <w:t> </w:t>
            </w:r>
          </w:p>
        </w:tc>
      </w:tr>
    </w:tbl>
    <w:p w14:paraId="04AC6B7E" w14:textId="77777777" w:rsidR="009C0A61" w:rsidRPr="009C0A61" w:rsidRDefault="009C0A61" w:rsidP="009C0A61">
      <w:pPr>
        <w:pStyle w:val="titolo10"/>
        <w:rPr>
          <w:rFonts w:eastAsiaTheme="minorEastAsia"/>
          <w:color w:val="002060"/>
        </w:rPr>
      </w:pPr>
      <w:r w:rsidRPr="009C0A61">
        <w:rPr>
          <w:color w:val="002060"/>
        </w:rPr>
        <w:t xml:space="preserve">GARE DEL 21/12/2024 </w:t>
      </w:r>
    </w:p>
    <w:p w14:paraId="65A46EB4" w14:textId="77777777" w:rsidR="009C0A61" w:rsidRPr="009C0A61" w:rsidRDefault="009C0A61" w:rsidP="009C0A61">
      <w:pPr>
        <w:pStyle w:val="titolo7a"/>
        <w:rPr>
          <w:color w:val="002060"/>
        </w:rPr>
      </w:pPr>
      <w:r w:rsidRPr="009C0A61">
        <w:rPr>
          <w:color w:val="002060"/>
        </w:rPr>
        <w:lastRenderedPageBreak/>
        <w:t xml:space="preserve">PROVVEDIMENTI DISCIPLINARI </w:t>
      </w:r>
    </w:p>
    <w:p w14:paraId="7037D67D"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292C7737" w14:textId="77777777" w:rsidR="009C0A61" w:rsidRPr="009C0A61" w:rsidRDefault="009C0A61" w:rsidP="009C0A61">
      <w:pPr>
        <w:pStyle w:val="titolo30"/>
        <w:rPr>
          <w:color w:val="002060"/>
        </w:rPr>
      </w:pPr>
      <w:r w:rsidRPr="009C0A61">
        <w:rPr>
          <w:color w:val="002060"/>
        </w:rPr>
        <w:t xml:space="preserve">DIRIGENTI </w:t>
      </w:r>
    </w:p>
    <w:p w14:paraId="29E651EC" w14:textId="77777777" w:rsidR="009C0A61" w:rsidRPr="009C0A61" w:rsidRDefault="009C0A61" w:rsidP="009C0A61">
      <w:pPr>
        <w:pStyle w:val="titolo20"/>
        <w:rPr>
          <w:color w:val="002060"/>
        </w:rPr>
      </w:pPr>
      <w:r w:rsidRPr="009C0A61">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2E44819" w14:textId="77777777" w:rsidTr="00850FC8">
        <w:tc>
          <w:tcPr>
            <w:tcW w:w="2200" w:type="dxa"/>
            <w:tcMar>
              <w:top w:w="20" w:type="dxa"/>
              <w:left w:w="20" w:type="dxa"/>
              <w:bottom w:w="20" w:type="dxa"/>
              <w:right w:w="20" w:type="dxa"/>
            </w:tcMar>
            <w:vAlign w:val="center"/>
            <w:hideMark/>
          </w:tcPr>
          <w:p w14:paraId="03E19584" w14:textId="77777777" w:rsidR="009C0A61" w:rsidRPr="009C0A61" w:rsidRDefault="009C0A61" w:rsidP="00850FC8">
            <w:pPr>
              <w:pStyle w:val="movimento"/>
              <w:rPr>
                <w:color w:val="002060"/>
              </w:rPr>
            </w:pPr>
            <w:r w:rsidRPr="009C0A61">
              <w:rPr>
                <w:color w:val="002060"/>
              </w:rPr>
              <w:t>GIORGI VALERIO</w:t>
            </w:r>
          </w:p>
        </w:tc>
        <w:tc>
          <w:tcPr>
            <w:tcW w:w="2200" w:type="dxa"/>
            <w:tcMar>
              <w:top w:w="20" w:type="dxa"/>
              <w:left w:w="20" w:type="dxa"/>
              <w:bottom w:w="20" w:type="dxa"/>
              <w:right w:w="20" w:type="dxa"/>
            </w:tcMar>
            <w:vAlign w:val="center"/>
            <w:hideMark/>
          </w:tcPr>
          <w:p w14:paraId="0031A713" w14:textId="77777777" w:rsidR="009C0A61" w:rsidRPr="009C0A61" w:rsidRDefault="009C0A61" w:rsidP="00850FC8">
            <w:pPr>
              <w:pStyle w:val="movimento2"/>
              <w:rPr>
                <w:color w:val="002060"/>
              </w:rPr>
            </w:pPr>
            <w:r w:rsidRPr="009C0A61">
              <w:rPr>
                <w:color w:val="002060"/>
              </w:rPr>
              <w:t xml:space="preserve">(NUOVA FOLGORE) gara 1 </w:t>
            </w:r>
          </w:p>
        </w:tc>
        <w:tc>
          <w:tcPr>
            <w:tcW w:w="800" w:type="dxa"/>
            <w:tcMar>
              <w:top w:w="20" w:type="dxa"/>
              <w:left w:w="20" w:type="dxa"/>
              <w:bottom w:w="20" w:type="dxa"/>
              <w:right w:w="20" w:type="dxa"/>
            </w:tcMar>
            <w:vAlign w:val="center"/>
            <w:hideMark/>
          </w:tcPr>
          <w:p w14:paraId="0BE3274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46651B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459C4EC" w14:textId="77777777" w:rsidR="009C0A61" w:rsidRPr="009C0A61" w:rsidRDefault="009C0A61" w:rsidP="00850FC8">
            <w:pPr>
              <w:pStyle w:val="movimento2"/>
              <w:rPr>
                <w:color w:val="002060"/>
              </w:rPr>
            </w:pPr>
            <w:r w:rsidRPr="009C0A61">
              <w:rPr>
                <w:color w:val="002060"/>
              </w:rPr>
              <w:t> </w:t>
            </w:r>
          </w:p>
        </w:tc>
      </w:tr>
    </w:tbl>
    <w:p w14:paraId="0AAEA550" w14:textId="77777777"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 xml:space="preserve">Espulso per comportamento non regolamentare. Allontanato. </w:t>
      </w:r>
    </w:p>
    <w:p w14:paraId="6908AF10" w14:textId="77777777" w:rsidR="009C0A61" w:rsidRPr="009C0A61" w:rsidRDefault="009C0A61" w:rsidP="009C0A61">
      <w:pPr>
        <w:pStyle w:val="titolo30"/>
        <w:rPr>
          <w:color w:val="002060"/>
        </w:rPr>
      </w:pPr>
      <w:r w:rsidRPr="009C0A61">
        <w:rPr>
          <w:color w:val="002060"/>
        </w:rPr>
        <w:t xml:space="preserve">CALCIATORI ESPULSI </w:t>
      </w:r>
    </w:p>
    <w:p w14:paraId="0D30EC75" w14:textId="77777777" w:rsidR="009C0A61" w:rsidRPr="009C0A61" w:rsidRDefault="009C0A61" w:rsidP="009C0A61">
      <w:pPr>
        <w:pStyle w:val="titolo20"/>
        <w:rPr>
          <w:color w:val="002060"/>
        </w:rPr>
      </w:pPr>
      <w:r w:rsidRPr="009C0A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40B8868" w14:textId="77777777" w:rsidTr="00850FC8">
        <w:tc>
          <w:tcPr>
            <w:tcW w:w="2200" w:type="dxa"/>
            <w:tcMar>
              <w:top w:w="20" w:type="dxa"/>
              <w:left w:w="20" w:type="dxa"/>
              <w:bottom w:w="20" w:type="dxa"/>
              <w:right w:w="20" w:type="dxa"/>
            </w:tcMar>
            <w:vAlign w:val="center"/>
            <w:hideMark/>
          </w:tcPr>
          <w:p w14:paraId="28EC09D0" w14:textId="77777777" w:rsidR="009C0A61" w:rsidRPr="009C0A61" w:rsidRDefault="009C0A61" w:rsidP="00850FC8">
            <w:pPr>
              <w:pStyle w:val="movimento"/>
              <w:rPr>
                <w:color w:val="002060"/>
              </w:rPr>
            </w:pPr>
            <w:r w:rsidRPr="009C0A61">
              <w:rPr>
                <w:color w:val="002060"/>
              </w:rPr>
              <w:t>TRAINO GIUSEPPE</w:t>
            </w:r>
          </w:p>
        </w:tc>
        <w:tc>
          <w:tcPr>
            <w:tcW w:w="2200" w:type="dxa"/>
            <w:tcMar>
              <w:top w:w="20" w:type="dxa"/>
              <w:left w:w="20" w:type="dxa"/>
              <w:bottom w:w="20" w:type="dxa"/>
              <w:right w:w="20" w:type="dxa"/>
            </w:tcMar>
            <w:vAlign w:val="center"/>
            <w:hideMark/>
          </w:tcPr>
          <w:p w14:paraId="02414B14" w14:textId="77777777" w:rsidR="009C0A61" w:rsidRPr="009C0A61" w:rsidRDefault="009C0A61" w:rsidP="00850FC8">
            <w:pPr>
              <w:pStyle w:val="movimento2"/>
              <w:rPr>
                <w:color w:val="002060"/>
              </w:rPr>
            </w:pPr>
            <w:r w:rsidRPr="009C0A61">
              <w:rPr>
                <w:color w:val="002060"/>
              </w:rPr>
              <w:t xml:space="preserve">(MONTECCHIO SPORT) </w:t>
            </w:r>
          </w:p>
        </w:tc>
        <w:tc>
          <w:tcPr>
            <w:tcW w:w="800" w:type="dxa"/>
            <w:tcMar>
              <w:top w:w="20" w:type="dxa"/>
              <w:left w:w="20" w:type="dxa"/>
              <w:bottom w:w="20" w:type="dxa"/>
              <w:right w:w="20" w:type="dxa"/>
            </w:tcMar>
            <w:vAlign w:val="center"/>
            <w:hideMark/>
          </w:tcPr>
          <w:p w14:paraId="1DEA01E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558BBC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8281071" w14:textId="77777777" w:rsidR="009C0A61" w:rsidRPr="009C0A61" w:rsidRDefault="009C0A61" w:rsidP="00850FC8">
            <w:pPr>
              <w:pStyle w:val="movimento2"/>
              <w:rPr>
                <w:color w:val="002060"/>
              </w:rPr>
            </w:pPr>
            <w:r w:rsidRPr="009C0A61">
              <w:rPr>
                <w:color w:val="002060"/>
              </w:rPr>
              <w:t> </w:t>
            </w:r>
          </w:p>
        </w:tc>
      </w:tr>
    </w:tbl>
    <w:p w14:paraId="697CD0F3" w14:textId="77777777" w:rsidR="009C0A61" w:rsidRPr="009C0A61" w:rsidRDefault="009C0A61" w:rsidP="009C0A61">
      <w:pPr>
        <w:pStyle w:val="titolo20"/>
        <w:rPr>
          <w:rFonts w:eastAsiaTheme="minorEastAsia"/>
          <w:color w:val="002060"/>
        </w:rPr>
      </w:pPr>
      <w:r w:rsidRPr="009C0A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5E2C2CA" w14:textId="77777777" w:rsidTr="00850FC8">
        <w:tc>
          <w:tcPr>
            <w:tcW w:w="2200" w:type="dxa"/>
            <w:tcMar>
              <w:top w:w="20" w:type="dxa"/>
              <w:left w:w="20" w:type="dxa"/>
              <w:bottom w:w="20" w:type="dxa"/>
              <w:right w:w="20" w:type="dxa"/>
            </w:tcMar>
            <w:vAlign w:val="center"/>
            <w:hideMark/>
          </w:tcPr>
          <w:p w14:paraId="7468EBF1" w14:textId="77777777" w:rsidR="009C0A61" w:rsidRPr="009C0A61" w:rsidRDefault="009C0A61" w:rsidP="00850FC8">
            <w:pPr>
              <w:pStyle w:val="movimento"/>
              <w:rPr>
                <w:color w:val="002060"/>
              </w:rPr>
            </w:pPr>
            <w:r w:rsidRPr="009C0A61">
              <w:rPr>
                <w:color w:val="002060"/>
              </w:rPr>
              <w:t>BALDINI MATTEO</w:t>
            </w:r>
          </w:p>
        </w:tc>
        <w:tc>
          <w:tcPr>
            <w:tcW w:w="2200" w:type="dxa"/>
            <w:tcMar>
              <w:top w:w="20" w:type="dxa"/>
              <w:left w:w="20" w:type="dxa"/>
              <w:bottom w:w="20" w:type="dxa"/>
              <w:right w:w="20" w:type="dxa"/>
            </w:tcMar>
            <w:vAlign w:val="center"/>
            <w:hideMark/>
          </w:tcPr>
          <w:p w14:paraId="78306B71" w14:textId="77777777" w:rsidR="009C0A61" w:rsidRPr="009C0A61" w:rsidRDefault="009C0A61" w:rsidP="00850FC8">
            <w:pPr>
              <w:pStyle w:val="movimento2"/>
              <w:rPr>
                <w:color w:val="002060"/>
              </w:rPr>
            </w:pPr>
            <w:r w:rsidRPr="009C0A61">
              <w:rPr>
                <w:color w:val="002060"/>
              </w:rPr>
              <w:t xml:space="preserve">(NUOVA FOLGORE) </w:t>
            </w:r>
          </w:p>
        </w:tc>
        <w:tc>
          <w:tcPr>
            <w:tcW w:w="800" w:type="dxa"/>
            <w:tcMar>
              <w:top w:w="20" w:type="dxa"/>
              <w:left w:w="20" w:type="dxa"/>
              <w:bottom w:w="20" w:type="dxa"/>
              <w:right w:w="20" w:type="dxa"/>
            </w:tcMar>
            <w:vAlign w:val="center"/>
            <w:hideMark/>
          </w:tcPr>
          <w:p w14:paraId="7496C7A8"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77670B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5CFF479" w14:textId="77777777" w:rsidR="009C0A61" w:rsidRPr="009C0A61" w:rsidRDefault="009C0A61" w:rsidP="00850FC8">
            <w:pPr>
              <w:pStyle w:val="movimento2"/>
              <w:rPr>
                <w:color w:val="002060"/>
              </w:rPr>
            </w:pPr>
            <w:r w:rsidRPr="009C0A61">
              <w:rPr>
                <w:color w:val="002060"/>
              </w:rPr>
              <w:t> </w:t>
            </w:r>
          </w:p>
        </w:tc>
      </w:tr>
    </w:tbl>
    <w:p w14:paraId="27578A63"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6464CAFC" w14:textId="77777777" w:rsidR="009C0A61" w:rsidRPr="009C0A61" w:rsidRDefault="009C0A61" w:rsidP="009C0A61">
      <w:pPr>
        <w:pStyle w:val="titolo20"/>
        <w:rPr>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A11E112" w14:textId="77777777" w:rsidTr="00850FC8">
        <w:tc>
          <w:tcPr>
            <w:tcW w:w="2200" w:type="dxa"/>
            <w:tcMar>
              <w:top w:w="20" w:type="dxa"/>
              <w:left w:w="20" w:type="dxa"/>
              <w:bottom w:w="20" w:type="dxa"/>
              <w:right w:w="20" w:type="dxa"/>
            </w:tcMar>
            <w:vAlign w:val="center"/>
            <w:hideMark/>
          </w:tcPr>
          <w:p w14:paraId="09CC0948" w14:textId="77777777" w:rsidR="009C0A61" w:rsidRPr="009C0A61" w:rsidRDefault="009C0A61" w:rsidP="00850FC8">
            <w:pPr>
              <w:pStyle w:val="movimento"/>
              <w:rPr>
                <w:color w:val="002060"/>
              </w:rPr>
            </w:pPr>
            <w:r w:rsidRPr="009C0A61">
              <w:rPr>
                <w:color w:val="002060"/>
              </w:rPr>
              <w:t>PERONI ANDREA</w:t>
            </w:r>
          </w:p>
        </w:tc>
        <w:tc>
          <w:tcPr>
            <w:tcW w:w="2200" w:type="dxa"/>
            <w:tcMar>
              <w:top w:w="20" w:type="dxa"/>
              <w:left w:w="20" w:type="dxa"/>
              <w:bottom w:w="20" w:type="dxa"/>
              <w:right w:w="20" w:type="dxa"/>
            </w:tcMar>
            <w:vAlign w:val="center"/>
            <w:hideMark/>
          </w:tcPr>
          <w:p w14:paraId="738CB990" w14:textId="77777777" w:rsidR="009C0A61" w:rsidRPr="009C0A61" w:rsidRDefault="009C0A61" w:rsidP="00850FC8">
            <w:pPr>
              <w:pStyle w:val="movimento2"/>
              <w:rPr>
                <w:color w:val="002060"/>
              </w:rPr>
            </w:pPr>
            <w:r w:rsidRPr="009C0A61">
              <w:rPr>
                <w:color w:val="002060"/>
              </w:rPr>
              <w:t xml:space="preserve">(CASELLE) </w:t>
            </w:r>
          </w:p>
        </w:tc>
        <w:tc>
          <w:tcPr>
            <w:tcW w:w="800" w:type="dxa"/>
            <w:tcMar>
              <w:top w:w="20" w:type="dxa"/>
              <w:left w:w="20" w:type="dxa"/>
              <w:bottom w:w="20" w:type="dxa"/>
              <w:right w:w="20" w:type="dxa"/>
            </w:tcMar>
            <w:vAlign w:val="center"/>
            <w:hideMark/>
          </w:tcPr>
          <w:p w14:paraId="78B7C22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CA0EB60" w14:textId="77777777" w:rsidR="009C0A61" w:rsidRPr="009C0A61" w:rsidRDefault="009C0A61" w:rsidP="00850FC8">
            <w:pPr>
              <w:pStyle w:val="movimento"/>
              <w:rPr>
                <w:color w:val="002060"/>
              </w:rPr>
            </w:pPr>
            <w:r w:rsidRPr="009C0A61">
              <w:rPr>
                <w:color w:val="002060"/>
              </w:rPr>
              <w:t>FRATESI SIMONE</w:t>
            </w:r>
          </w:p>
        </w:tc>
        <w:tc>
          <w:tcPr>
            <w:tcW w:w="2200" w:type="dxa"/>
            <w:tcMar>
              <w:top w:w="20" w:type="dxa"/>
              <w:left w:w="20" w:type="dxa"/>
              <w:bottom w:w="20" w:type="dxa"/>
              <w:right w:w="20" w:type="dxa"/>
            </w:tcMar>
            <w:vAlign w:val="center"/>
            <w:hideMark/>
          </w:tcPr>
          <w:p w14:paraId="0472902E" w14:textId="77777777" w:rsidR="009C0A61" w:rsidRPr="009C0A61" w:rsidRDefault="009C0A61" w:rsidP="00850FC8">
            <w:pPr>
              <w:pStyle w:val="movimento2"/>
              <w:rPr>
                <w:color w:val="002060"/>
              </w:rPr>
            </w:pPr>
            <w:r w:rsidRPr="009C0A61">
              <w:rPr>
                <w:color w:val="002060"/>
              </w:rPr>
              <w:t xml:space="preserve">(MONTECCHIO SPORT) </w:t>
            </w:r>
          </w:p>
        </w:tc>
      </w:tr>
    </w:tbl>
    <w:p w14:paraId="5AF43765"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13DDDA7" w14:textId="77777777" w:rsidTr="00850FC8">
        <w:tc>
          <w:tcPr>
            <w:tcW w:w="2200" w:type="dxa"/>
            <w:tcMar>
              <w:top w:w="20" w:type="dxa"/>
              <w:left w:w="20" w:type="dxa"/>
              <w:bottom w:w="20" w:type="dxa"/>
              <w:right w:w="20" w:type="dxa"/>
            </w:tcMar>
            <w:vAlign w:val="center"/>
            <w:hideMark/>
          </w:tcPr>
          <w:p w14:paraId="65FDFEF2" w14:textId="77777777" w:rsidR="009C0A61" w:rsidRPr="009C0A61" w:rsidRDefault="009C0A61" w:rsidP="00850FC8">
            <w:pPr>
              <w:pStyle w:val="movimento"/>
              <w:rPr>
                <w:color w:val="002060"/>
              </w:rPr>
            </w:pPr>
            <w:r w:rsidRPr="009C0A61">
              <w:rPr>
                <w:color w:val="002060"/>
              </w:rPr>
              <w:t>SPURIO FAUSTO</w:t>
            </w:r>
          </w:p>
        </w:tc>
        <w:tc>
          <w:tcPr>
            <w:tcW w:w="2200" w:type="dxa"/>
            <w:tcMar>
              <w:top w:w="20" w:type="dxa"/>
              <w:left w:w="20" w:type="dxa"/>
              <w:bottom w:w="20" w:type="dxa"/>
              <w:right w:w="20" w:type="dxa"/>
            </w:tcMar>
            <w:vAlign w:val="center"/>
            <w:hideMark/>
          </w:tcPr>
          <w:p w14:paraId="5C2A8146" w14:textId="77777777" w:rsidR="009C0A61" w:rsidRPr="009C0A61" w:rsidRDefault="009C0A61" w:rsidP="00850FC8">
            <w:pPr>
              <w:pStyle w:val="movimento2"/>
              <w:rPr>
                <w:color w:val="002060"/>
              </w:rPr>
            </w:pPr>
            <w:r w:rsidRPr="009C0A61">
              <w:rPr>
                <w:color w:val="002060"/>
              </w:rPr>
              <w:t xml:space="preserve">(CASELLE) </w:t>
            </w:r>
          </w:p>
        </w:tc>
        <w:tc>
          <w:tcPr>
            <w:tcW w:w="800" w:type="dxa"/>
            <w:tcMar>
              <w:top w:w="20" w:type="dxa"/>
              <w:left w:w="20" w:type="dxa"/>
              <w:bottom w:w="20" w:type="dxa"/>
              <w:right w:w="20" w:type="dxa"/>
            </w:tcMar>
            <w:vAlign w:val="center"/>
            <w:hideMark/>
          </w:tcPr>
          <w:p w14:paraId="65AE41D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9205554" w14:textId="77777777" w:rsidR="009C0A61" w:rsidRPr="009C0A61" w:rsidRDefault="009C0A61" w:rsidP="00850FC8">
            <w:pPr>
              <w:pStyle w:val="movimento"/>
              <w:rPr>
                <w:color w:val="002060"/>
              </w:rPr>
            </w:pPr>
            <w:r w:rsidRPr="009C0A61">
              <w:rPr>
                <w:color w:val="002060"/>
              </w:rPr>
              <w:t>SPURI MARCO</w:t>
            </w:r>
          </w:p>
        </w:tc>
        <w:tc>
          <w:tcPr>
            <w:tcW w:w="2200" w:type="dxa"/>
            <w:tcMar>
              <w:top w:w="20" w:type="dxa"/>
              <w:left w:w="20" w:type="dxa"/>
              <w:bottom w:w="20" w:type="dxa"/>
              <w:right w:w="20" w:type="dxa"/>
            </w:tcMar>
            <w:vAlign w:val="center"/>
            <w:hideMark/>
          </w:tcPr>
          <w:p w14:paraId="18766643" w14:textId="77777777" w:rsidR="009C0A61" w:rsidRPr="009C0A61" w:rsidRDefault="009C0A61" w:rsidP="00850FC8">
            <w:pPr>
              <w:pStyle w:val="movimento2"/>
              <w:rPr>
                <w:color w:val="002060"/>
              </w:rPr>
            </w:pPr>
            <w:r w:rsidRPr="009C0A61">
              <w:rPr>
                <w:color w:val="002060"/>
              </w:rPr>
              <w:t xml:space="preserve">(CDC 2018) </w:t>
            </w:r>
          </w:p>
        </w:tc>
      </w:tr>
      <w:tr w:rsidR="009C0A61" w:rsidRPr="009C0A61" w14:paraId="6D55646A" w14:textId="77777777" w:rsidTr="00850FC8">
        <w:tc>
          <w:tcPr>
            <w:tcW w:w="2200" w:type="dxa"/>
            <w:tcMar>
              <w:top w:w="20" w:type="dxa"/>
              <w:left w:w="20" w:type="dxa"/>
              <w:bottom w:w="20" w:type="dxa"/>
              <w:right w:w="20" w:type="dxa"/>
            </w:tcMar>
            <w:vAlign w:val="center"/>
            <w:hideMark/>
          </w:tcPr>
          <w:p w14:paraId="0D6D03D2" w14:textId="77777777" w:rsidR="009C0A61" w:rsidRPr="009C0A61" w:rsidRDefault="009C0A61" w:rsidP="00850FC8">
            <w:pPr>
              <w:pStyle w:val="movimento"/>
              <w:rPr>
                <w:color w:val="002060"/>
              </w:rPr>
            </w:pPr>
            <w:r w:rsidRPr="009C0A61">
              <w:rPr>
                <w:color w:val="002060"/>
              </w:rPr>
              <w:t>LODDO ELIA</w:t>
            </w:r>
          </w:p>
        </w:tc>
        <w:tc>
          <w:tcPr>
            <w:tcW w:w="2200" w:type="dxa"/>
            <w:tcMar>
              <w:top w:w="20" w:type="dxa"/>
              <w:left w:w="20" w:type="dxa"/>
              <w:bottom w:w="20" w:type="dxa"/>
              <w:right w:w="20" w:type="dxa"/>
            </w:tcMar>
            <w:vAlign w:val="center"/>
            <w:hideMark/>
          </w:tcPr>
          <w:p w14:paraId="2A3852F3" w14:textId="77777777" w:rsidR="009C0A61" w:rsidRPr="009C0A61" w:rsidRDefault="009C0A61" w:rsidP="00850FC8">
            <w:pPr>
              <w:pStyle w:val="movimento2"/>
              <w:rPr>
                <w:color w:val="002060"/>
              </w:rPr>
            </w:pPr>
            <w:r w:rsidRPr="009C0A61">
              <w:rPr>
                <w:color w:val="002060"/>
              </w:rPr>
              <w:t xml:space="preserve">(NUOVA FOLGORE) </w:t>
            </w:r>
          </w:p>
        </w:tc>
        <w:tc>
          <w:tcPr>
            <w:tcW w:w="800" w:type="dxa"/>
            <w:tcMar>
              <w:top w:w="20" w:type="dxa"/>
              <w:left w:w="20" w:type="dxa"/>
              <w:bottom w:w="20" w:type="dxa"/>
              <w:right w:w="20" w:type="dxa"/>
            </w:tcMar>
            <w:vAlign w:val="center"/>
            <w:hideMark/>
          </w:tcPr>
          <w:p w14:paraId="4DD30EF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4F1052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D5F553A" w14:textId="77777777" w:rsidR="009C0A61" w:rsidRPr="009C0A61" w:rsidRDefault="009C0A61" w:rsidP="00850FC8">
            <w:pPr>
              <w:pStyle w:val="movimento2"/>
              <w:rPr>
                <w:color w:val="002060"/>
              </w:rPr>
            </w:pPr>
            <w:r w:rsidRPr="009C0A61">
              <w:rPr>
                <w:color w:val="002060"/>
              </w:rPr>
              <w:t> </w:t>
            </w:r>
          </w:p>
        </w:tc>
      </w:tr>
    </w:tbl>
    <w:p w14:paraId="7FFA283F"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8431986" w14:textId="77777777" w:rsidTr="00850FC8">
        <w:tc>
          <w:tcPr>
            <w:tcW w:w="2200" w:type="dxa"/>
            <w:tcMar>
              <w:top w:w="20" w:type="dxa"/>
              <w:left w:w="20" w:type="dxa"/>
              <w:bottom w:w="20" w:type="dxa"/>
              <w:right w:w="20" w:type="dxa"/>
            </w:tcMar>
            <w:vAlign w:val="center"/>
            <w:hideMark/>
          </w:tcPr>
          <w:p w14:paraId="3AE6EEC0" w14:textId="77777777" w:rsidR="009C0A61" w:rsidRPr="009C0A61" w:rsidRDefault="009C0A61" w:rsidP="00850FC8">
            <w:pPr>
              <w:pStyle w:val="movimento"/>
              <w:rPr>
                <w:color w:val="002060"/>
              </w:rPr>
            </w:pPr>
            <w:r w:rsidRPr="009C0A61">
              <w:rPr>
                <w:color w:val="002060"/>
              </w:rPr>
              <w:t>BUDINI LORENZO</w:t>
            </w:r>
          </w:p>
        </w:tc>
        <w:tc>
          <w:tcPr>
            <w:tcW w:w="2200" w:type="dxa"/>
            <w:tcMar>
              <w:top w:w="20" w:type="dxa"/>
              <w:left w:w="20" w:type="dxa"/>
              <w:bottom w:w="20" w:type="dxa"/>
              <w:right w:w="20" w:type="dxa"/>
            </w:tcMar>
            <w:vAlign w:val="center"/>
            <w:hideMark/>
          </w:tcPr>
          <w:p w14:paraId="48620AF3" w14:textId="77777777" w:rsidR="009C0A61" w:rsidRPr="009C0A61" w:rsidRDefault="009C0A61" w:rsidP="00850FC8">
            <w:pPr>
              <w:pStyle w:val="movimento2"/>
              <w:rPr>
                <w:color w:val="002060"/>
              </w:rPr>
            </w:pPr>
            <w:r w:rsidRPr="009C0A61">
              <w:rPr>
                <w:color w:val="002060"/>
              </w:rPr>
              <w:t xml:space="preserve">(AVM ASD) </w:t>
            </w:r>
          </w:p>
        </w:tc>
        <w:tc>
          <w:tcPr>
            <w:tcW w:w="800" w:type="dxa"/>
            <w:tcMar>
              <w:top w:w="20" w:type="dxa"/>
              <w:left w:w="20" w:type="dxa"/>
              <w:bottom w:w="20" w:type="dxa"/>
              <w:right w:w="20" w:type="dxa"/>
            </w:tcMar>
            <w:vAlign w:val="center"/>
            <w:hideMark/>
          </w:tcPr>
          <w:p w14:paraId="744AE5E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8623EF5" w14:textId="77777777" w:rsidR="009C0A61" w:rsidRPr="009C0A61" w:rsidRDefault="009C0A61" w:rsidP="00850FC8">
            <w:pPr>
              <w:pStyle w:val="movimento"/>
              <w:rPr>
                <w:color w:val="002060"/>
              </w:rPr>
            </w:pPr>
            <w:r w:rsidRPr="009C0A61">
              <w:rPr>
                <w:color w:val="002060"/>
              </w:rPr>
              <w:t>MATTEUCCI SAMUELE</w:t>
            </w:r>
          </w:p>
        </w:tc>
        <w:tc>
          <w:tcPr>
            <w:tcW w:w="2200" w:type="dxa"/>
            <w:tcMar>
              <w:top w:w="20" w:type="dxa"/>
              <w:left w:w="20" w:type="dxa"/>
              <w:bottom w:w="20" w:type="dxa"/>
              <w:right w:w="20" w:type="dxa"/>
            </w:tcMar>
            <w:vAlign w:val="center"/>
            <w:hideMark/>
          </w:tcPr>
          <w:p w14:paraId="6C1622D4" w14:textId="77777777" w:rsidR="009C0A61" w:rsidRPr="009C0A61" w:rsidRDefault="009C0A61" w:rsidP="00850FC8">
            <w:pPr>
              <w:pStyle w:val="movimento2"/>
              <w:rPr>
                <w:color w:val="002060"/>
              </w:rPr>
            </w:pPr>
            <w:r w:rsidRPr="009C0A61">
              <w:rPr>
                <w:color w:val="002060"/>
              </w:rPr>
              <w:t xml:space="preserve">(CDC 2018) </w:t>
            </w:r>
          </w:p>
        </w:tc>
      </w:tr>
      <w:tr w:rsidR="009C0A61" w:rsidRPr="009C0A61" w14:paraId="3A13CBE2" w14:textId="77777777" w:rsidTr="00850FC8">
        <w:tc>
          <w:tcPr>
            <w:tcW w:w="2200" w:type="dxa"/>
            <w:tcMar>
              <w:top w:w="20" w:type="dxa"/>
              <w:left w:w="20" w:type="dxa"/>
              <w:bottom w:w="20" w:type="dxa"/>
              <w:right w:w="20" w:type="dxa"/>
            </w:tcMar>
            <w:vAlign w:val="center"/>
            <w:hideMark/>
          </w:tcPr>
          <w:p w14:paraId="313702EC" w14:textId="77777777" w:rsidR="009C0A61" w:rsidRPr="009C0A61" w:rsidRDefault="009C0A61" w:rsidP="00850FC8">
            <w:pPr>
              <w:pStyle w:val="movimento"/>
              <w:rPr>
                <w:color w:val="002060"/>
              </w:rPr>
            </w:pPr>
            <w:r w:rsidRPr="009C0A61">
              <w:rPr>
                <w:color w:val="002060"/>
              </w:rPr>
              <w:t>GIULIODORI MATTIA</w:t>
            </w:r>
          </w:p>
        </w:tc>
        <w:tc>
          <w:tcPr>
            <w:tcW w:w="2200" w:type="dxa"/>
            <w:tcMar>
              <w:top w:w="20" w:type="dxa"/>
              <w:left w:w="20" w:type="dxa"/>
              <w:bottom w:w="20" w:type="dxa"/>
              <w:right w:w="20" w:type="dxa"/>
            </w:tcMar>
            <w:vAlign w:val="center"/>
            <w:hideMark/>
          </w:tcPr>
          <w:p w14:paraId="2677D806" w14:textId="77777777" w:rsidR="009C0A61" w:rsidRPr="009C0A61" w:rsidRDefault="009C0A61" w:rsidP="00850FC8">
            <w:pPr>
              <w:pStyle w:val="movimento2"/>
              <w:rPr>
                <w:color w:val="002060"/>
              </w:rPr>
            </w:pPr>
            <w:r w:rsidRPr="009C0A61">
              <w:rPr>
                <w:color w:val="002060"/>
              </w:rPr>
              <w:t xml:space="preserve">(FUTSAL OTTRANO) </w:t>
            </w:r>
          </w:p>
        </w:tc>
        <w:tc>
          <w:tcPr>
            <w:tcW w:w="800" w:type="dxa"/>
            <w:tcMar>
              <w:top w:w="20" w:type="dxa"/>
              <w:left w:w="20" w:type="dxa"/>
              <w:bottom w:w="20" w:type="dxa"/>
              <w:right w:w="20" w:type="dxa"/>
            </w:tcMar>
            <w:vAlign w:val="center"/>
            <w:hideMark/>
          </w:tcPr>
          <w:p w14:paraId="5EA7322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F3CB393" w14:textId="77777777" w:rsidR="009C0A61" w:rsidRPr="009C0A61" w:rsidRDefault="009C0A61" w:rsidP="00850FC8">
            <w:pPr>
              <w:pStyle w:val="movimento"/>
              <w:rPr>
                <w:color w:val="002060"/>
              </w:rPr>
            </w:pPr>
            <w:r w:rsidRPr="009C0A61">
              <w:rPr>
                <w:color w:val="002060"/>
              </w:rPr>
              <w:t>CERVELLIERI DAVIDE</w:t>
            </w:r>
          </w:p>
        </w:tc>
        <w:tc>
          <w:tcPr>
            <w:tcW w:w="2200" w:type="dxa"/>
            <w:tcMar>
              <w:top w:w="20" w:type="dxa"/>
              <w:left w:w="20" w:type="dxa"/>
              <w:bottom w:w="20" w:type="dxa"/>
              <w:right w:w="20" w:type="dxa"/>
            </w:tcMar>
            <w:vAlign w:val="center"/>
            <w:hideMark/>
          </w:tcPr>
          <w:p w14:paraId="66C1F653" w14:textId="77777777" w:rsidR="009C0A61" w:rsidRPr="009C0A61" w:rsidRDefault="009C0A61" w:rsidP="00850FC8">
            <w:pPr>
              <w:pStyle w:val="movimento2"/>
              <w:rPr>
                <w:color w:val="002060"/>
              </w:rPr>
            </w:pPr>
            <w:r w:rsidRPr="009C0A61">
              <w:rPr>
                <w:color w:val="002060"/>
              </w:rPr>
              <w:t xml:space="preserve">(GRADARA CALCIO) </w:t>
            </w:r>
          </w:p>
        </w:tc>
      </w:tr>
      <w:tr w:rsidR="009C0A61" w:rsidRPr="009C0A61" w14:paraId="4B065A09" w14:textId="77777777" w:rsidTr="00850FC8">
        <w:tc>
          <w:tcPr>
            <w:tcW w:w="2200" w:type="dxa"/>
            <w:tcMar>
              <w:top w:w="20" w:type="dxa"/>
              <w:left w:w="20" w:type="dxa"/>
              <w:bottom w:w="20" w:type="dxa"/>
              <w:right w:w="20" w:type="dxa"/>
            </w:tcMar>
            <w:vAlign w:val="center"/>
            <w:hideMark/>
          </w:tcPr>
          <w:p w14:paraId="24816F00" w14:textId="77777777" w:rsidR="009C0A61" w:rsidRPr="009C0A61" w:rsidRDefault="009C0A61" w:rsidP="00850FC8">
            <w:pPr>
              <w:pStyle w:val="movimento"/>
              <w:rPr>
                <w:color w:val="002060"/>
              </w:rPr>
            </w:pPr>
            <w:r w:rsidRPr="009C0A61">
              <w:rPr>
                <w:color w:val="002060"/>
              </w:rPr>
              <w:t>BENIGNI GUIDO</w:t>
            </w:r>
          </w:p>
        </w:tc>
        <w:tc>
          <w:tcPr>
            <w:tcW w:w="2200" w:type="dxa"/>
            <w:tcMar>
              <w:top w:w="20" w:type="dxa"/>
              <w:left w:w="20" w:type="dxa"/>
              <w:bottom w:w="20" w:type="dxa"/>
              <w:right w:w="20" w:type="dxa"/>
            </w:tcMar>
            <w:vAlign w:val="center"/>
            <w:hideMark/>
          </w:tcPr>
          <w:p w14:paraId="148C1AEF" w14:textId="77777777" w:rsidR="009C0A61" w:rsidRPr="009C0A61" w:rsidRDefault="009C0A61" w:rsidP="00850FC8">
            <w:pPr>
              <w:pStyle w:val="movimento2"/>
              <w:rPr>
                <w:color w:val="002060"/>
              </w:rPr>
            </w:pPr>
            <w:r w:rsidRPr="009C0A61">
              <w:rPr>
                <w:color w:val="002060"/>
              </w:rPr>
              <w:t xml:space="preserve">(SAMBENEDETTESE BEACH SOCC) </w:t>
            </w:r>
          </w:p>
        </w:tc>
        <w:tc>
          <w:tcPr>
            <w:tcW w:w="800" w:type="dxa"/>
            <w:tcMar>
              <w:top w:w="20" w:type="dxa"/>
              <w:left w:w="20" w:type="dxa"/>
              <w:bottom w:w="20" w:type="dxa"/>
              <w:right w:w="20" w:type="dxa"/>
            </w:tcMar>
            <w:vAlign w:val="center"/>
            <w:hideMark/>
          </w:tcPr>
          <w:p w14:paraId="5DF204A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8AAA0D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4E83357" w14:textId="77777777" w:rsidR="009C0A61" w:rsidRPr="009C0A61" w:rsidRDefault="009C0A61" w:rsidP="00850FC8">
            <w:pPr>
              <w:pStyle w:val="movimento2"/>
              <w:rPr>
                <w:color w:val="002060"/>
              </w:rPr>
            </w:pPr>
            <w:r w:rsidRPr="009C0A61">
              <w:rPr>
                <w:color w:val="002060"/>
              </w:rPr>
              <w:t> </w:t>
            </w:r>
          </w:p>
        </w:tc>
      </w:tr>
    </w:tbl>
    <w:p w14:paraId="4DB8E568" w14:textId="77777777" w:rsidR="009C0A61" w:rsidRDefault="009C0A61" w:rsidP="009C0A61">
      <w:pPr>
        <w:pStyle w:val="breakline"/>
        <w:rPr>
          <w:rFonts w:eastAsiaTheme="minorEastAsia"/>
          <w:color w:val="002060"/>
        </w:rPr>
      </w:pPr>
    </w:p>
    <w:p w14:paraId="7329BF63"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3A03293"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D063B9C" w14:textId="77777777" w:rsidR="009C0A61" w:rsidRPr="009C0A61" w:rsidRDefault="009C0A61" w:rsidP="009C0A61">
      <w:pPr>
        <w:pStyle w:val="breakline"/>
        <w:rPr>
          <w:rFonts w:eastAsiaTheme="minorEastAsia"/>
          <w:color w:val="002060"/>
        </w:rPr>
      </w:pPr>
    </w:p>
    <w:p w14:paraId="4945B453" w14:textId="77777777" w:rsidR="009C0A61" w:rsidRPr="009C0A61" w:rsidRDefault="009C0A61" w:rsidP="009C0A61">
      <w:pPr>
        <w:pStyle w:val="titoloprinc0"/>
        <w:rPr>
          <w:color w:val="002060"/>
        </w:rPr>
      </w:pPr>
      <w:r w:rsidRPr="009C0A61">
        <w:rPr>
          <w:color w:val="002060"/>
        </w:rPr>
        <w:t>CLASSIFICA</w:t>
      </w:r>
    </w:p>
    <w:p w14:paraId="1223C36D" w14:textId="77777777" w:rsidR="009C0A61" w:rsidRPr="009C0A61" w:rsidRDefault="009C0A61" w:rsidP="009C0A61">
      <w:pPr>
        <w:pStyle w:val="breakline"/>
        <w:rPr>
          <w:color w:val="002060"/>
        </w:rPr>
      </w:pPr>
    </w:p>
    <w:p w14:paraId="010CD5F6" w14:textId="77777777" w:rsidR="009C0A61" w:rsidRPr="009C0A61" w:rsidRDefault="009C0A61" w:rsidP="009C0A61">
      <w:pPr>
        <w:pStyle w:val="breakline"/>
        <w:rPr>
          <w:color w:val="002060"/>
        </w:rPr>
      </w:pPr>
    </w:p>
    <w:p w14:paraId="6478FC08"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58AF4147"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9AB8F"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73410"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51C9D"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5B80"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DF446"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0FE4D"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8C28A"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F790"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F11B"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26F92" w14:textId="77777777" w:rsidR="009C0A61" w:rsidRPr="009C0A61" w:rsidRDefault="009C0A61" w:rsidP="00850FC8">
            <w:pPr>
              <w:pStyle w:val="headertabella0"/>
              <w:rPr>
                <w:color w:val="002060"/>
              </w:rPr>
            </w:pPr>
            <w:r w:rsidRPr="009C0A61">
              <w:rPr>
                <w:color w:val="002060"/>
              </w:rPr>
              <w:t>PE</w:t>
            </w:r>
          </w:p>
        </w:tc>
      </w:tr>
      <w:tr w:rsidR="009C0A61" w:rsidRPr="009C0A61" w14:paraId="26F63D89"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829C4" w14:textId="77777777" w:rsidR="009C0A61" w:rsidRPr="009C0A61" w:rsidRDefault="009C0A61" w:rsidP="00850FC8">
            <w:pPr>
              <w:pStyle w:val="rowtabella0"/>
              <w:rPr>
                <w:color w:val="002060"/>
              </w:rPr>
            </w:pPr>
            <w:r w:rsidRPr="009C0A61">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3066"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9DF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99CD"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0B5E"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C9F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3CF8"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E0AF"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48A2"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2506" w14:textId="77777777" w:rsidR="009C0A61" w:rsidRPr="009C0A61" w:rsidRDefault="009C0A61" w:rsidP="00850FC8">
            <w:pPr>
              <w:pStyle w:val="rowtabella0"/>
              <w:jc w:val="center"/>
              <w:rPr>
                <w:color w:val="002060"/>
              </w:rPr>
            </w:pPr>
            <w:r w:rsidRPr="009C0A61">
              <w:rPr>
                <w:color w:val="002060"/>
              </w:rPr>
              <w:t>0</w:t>
            </w:r>
          </w:p>
        </w:tc>
      </w:tr>
      <w:tr w:rsidR="009C0A61" w:rsidRPr="009C0A61" w14:paraId="740D06F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368E4" w14:textId="77777777" w:rsidR="009C0A61" w:rsidRPr="009C0A61" w:rsidRDefault="009C0A61" w:rsidP="00850FC8">
            <w:pPr>
              <w:pStyle w:val="rowtabella0"/>
              <w:rPr>
                <w:color w:val="002060"/>
              </w:rPr>
            </w:pPr>
            <w:r w:rsidRPr="009C0A61">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CE8A"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6A8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D56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A80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3B9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6BD8"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22B3"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EFB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0C48" w14:textId="77777777" w:rsidR="009C0A61" w:rsidRPr="009C0A61" w:rsidRDefault="009C0A61" w:rsidP="00850FC8">
            <w:pPr>
              <w:pStyle w:val="rowtabella0"/>
              <w:jc w:val="center"/>
              <w:rPr>
                <w:color w:val="002060"/>
              </w:rPr>
            </w:pPr>
            <w:r w:rsidRPr="009C0A61">
              <w:rPr>
                <w:color w:val="002060"/>
              </w:rPr>
              <w:t>0</w:t>
            </w:r>
          </w:p>
        </w:tc>
      </w:tr>
      <w:tr w:rsidR="009C0A61" w:rsidRPr="009C0A61" w14:paraId="247463A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0FF48" w14:textId="77777777" w:rsidR="009C0A61" w:rsidRPr="009C0A61" w:rsidRDefault="009C0A61" w:rsidP="00850FC8">
            <w:pPr>
              <w:pStyle w:val="rowtabella0"/>
              <w:rPr>
                <w:color w:val="002060"/>
                <w:lang w:val="en-US"/>
              </w:rPr>
            </w:pPr>
            <w:r w:rsidRPr="009C0A61">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4700"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764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8E16"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D69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DDE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F314"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2727"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C854"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0B17" w14:textId="77777777" w:rsidR="009C0A61" w:rsidRPr="009C0A61" w:rsidRDefault="009C0A61" w:rsidP="00850FC8">
            <w:pPr>
              <w:pStyle w:val="rowtabella0"/>
              <w:jc w:val="center"/>
              <w:rPr>
                <w:color w:val="002060"/>
              </w:rPr>
            </w:pPr>
            <w:r w:rsidRPr="009C0A61">
              <w:rPr>
                <w:color w:val="002060"/>
              </w:rPr>
              <w:t>0</w:t>
            </w:r>
          </w:p>
        </w:tc>
      </w:tr>
      <w:tr w:rsidR="009C0A61" w:rsidRPr="009C0A61" w14:paraId="3F4C8DE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EA4C1" w14:textId="77777777" w:rsidR="009C0A61" w:rsidRPr="009C0A61" w:rsidRDefault="009C0A61" w:rsidP="00850FC8">
            <w:pPr>
              <w:pStyle w:val="rowtabella0"/>
              <w:rPr>
                <w:color w:val="002060"/>
              </w:rPr>
            </w:pPr>
            <w:r w:rsidRPr="009C0A6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395C"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4F9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6303"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552A"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F56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BB97"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8DE2"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04E0"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BCE6"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77414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BF821" w14:textId="77777777" w:rsidR="009C0A61" w:rsidRPr="009C0A61" w:rsidRDefault="009C0A61" w:rsidP="00850FC8">
            <w:pPr>
              <w:pStyle w:val="rowtabella0"/>
              <w:rPr>
                <w:color w:val="002060"/>
              </w:rPr>
            </w:pPr>
            <w:r w:rsidRPr="009C0A61">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12CE"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5C9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4BC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BDE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172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6E9B"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28CC"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D095"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BFFF" w14:textId="77777777" w:rsidR="009C0A61" w:rsidRPr="009C0A61" w:rsidRDefault="009C0A61" w:rsidP="00850FC8">
            <w:pPr>
              <w:pStyle w:val="rowtabella0"/>
              <w:jc w:val="center"/>
              <w:rPr>
                <w:color w:val="002060"/>
              </w:rPr>
            </w:pPr>
            <w:r w:rsidRPr="009C0A61">
              <w:rPr>
                <w:color w:val="002060"/>
              </w:rPr>
              <w:t>1</w:t>
            </w:r>
          </w:p>
        </w:tc>
      </w:tr>
      <w:tr w:rsidR="009C0A61" w:rsidRPr="009C0A61" w14:paraId="0F27E48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FF7A4" w14:textId="77777777" w:rsidR="009C0A61" w:rsidRPr="009C0A61" w:rsidRDefault="009C0A61" w:rsidP="00850FC8">
            <w:pPr>
              <w:pStyle w:val="rowtabella0"/>
              <w:rPr>
                <w:color w:val="002060"/>
              </w:rPr>
            </w:pPr>
            <w:r w:rsidRPr="009C0A61">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326D"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215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F03A"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A5B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D2EA"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43D5"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20A3"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FA6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7478" w14:textId="77777777" w:rsidR="009C0A61" w:rsidRPr="009C0A61" w:rsidRDefault="009C0A61" w:rsidP="00850FC8">
            <w:pPr>
              <w:pStyle w:val="rowtabella0"/>
              <w:jc w:val="center"/>
              <w:rPr>
                <w:color w:val="002060"/>
              </w:rPr>
            </w:pPr>
            <w:r w:rsidRPr="009C0A61">
              <w:rPr>
                <w:color w:val="002060"/>
              </w:rPr>
              <w:t>0</w:t>
            </w:r>
          </w:p>
        </w:tc>
      </w:tr>
      <w:tr w:rsidR="009C0A61" w:rsidRPr="009C0A61" w14:paraId="1BE2CDE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6ED15" w14:textId="77777777" w:rsidR="009C0A61" w:rsidRPr="009C0A61" w:rsidRDefault="009C0A61" w:rsidP="00850FC8">
            <w:pPr>
              <w:pStyle w:val="rowtabella0"/>
              <w:rPr>
                <w:color w:val="002060"/>
              </w:rPr>
            </w:pPr>
            <w:r w:rsidRPr="009C0A61">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F088"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6A3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E35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79D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28FF"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6EF8"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D9A3"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2F3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F5A7" w14:textId="77777777" w:rsidR="009C0A61" w:rsidRPr="009C0A61" w:rsidRDefault="009C0A61" w:rsidP="00850FC8">
            <w:pPr>
              <w:pStyle w:val="rowtabella0"/>
              <w:jc w:val="center"/>
              <w:rPr>
                <w:color w:val="002060"/>
              </w:rPr>
            </w:pPr>
            <w:r w:rsidRPr="009C0A61">
              <w:rPr>
                <w:color w:val="002060"/>
              </w:rPr>
              <w:t>0</w:t>
            </w:r>
          </w:p>
        </w:tc>
      </w:tr>
      <w:tr w:rsidR="009C0A61" w:rsidRPr="009C0A61" w14:paraId="442C0F6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0EBC8" w14:textId="77777777" w:rsidR="009C0A61" w:rsidRPr="009C0A61" w:rsidRDefault="009C0A61" w:rsidP="00850FC8">
            <w:pPr>
              <w:pStyle w:val="rowtabella0"/>
              <w:rPr>
                <w:color w:val="002060"/>
              </w:rPr>
            </w:pPr>
            <w:r w:rsidRPr="009C0A6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3698"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1E04"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4D2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B8D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057A"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D14A"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F806"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C67D"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67C0" w14:textId="77777777" w:rsidR="009C0A61" w:rsidRPr="009C0A61" w:rsidRDefault="009C0A61" w:rsidP="00850FC8">
            <w:pPr>
              <w:pStyle w:val="rowtabella0"/>
              <w:jc w:val="center"/>
              <w:rPr>
                <w:color w:val="002060"/>
              </w:rPr>
            </w:pPr>
            <w:r w:rsidRPr="009C0A61">
              <w:rPr>
                <w:color w:val="002060"/>
              </w:rPr>
              <w:t>0</w:t>
            </w:r>
          </w:p>
        </w:tc>
      </w:tr>
      <w:tr w:rsidR="009C0A61" w:rsidRPr="009C0A61" w14:paraId="0D56F6A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717B6" w14:textId="77777777" w:rsidR="009C0A61" w:rsidRPr="009C0A61" w:rsidRDefault="009C0A61" w:rsidP="00850FC8">
            <w:pPr>
              <w:pStyle w:val="rowtabella0"/>
              <w:rPr>
                <w:color w:val="002060"/>
              </w:rPr>
            </w:pPr>
            <w:r w:rsidRPr="009C0A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9DA6"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DBECD"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7B9D"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184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C78F"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B781"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A1C2"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7DC6"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D6CC" w14:textId="77777777" w:rsidR="009C0A61" w:rsidRPr="009C0A61" w:rsidRDefault="009C0A61" w:rsidP="00850FC8">
            <w:pPr>
              <w:pStyle w:val="rowtabella0"/>
              <w:jc w:val="center"/>
              <w:rPr>
                <w:color w:val="002060"/>
              </w:rPr>
            </w:pPr>
            <w:r w:rsidRPr="009C0A61">
              <w:rPr>
                <w:color w:val="002060"/>
              </w:rPr>
              <w:t>0</w:t>
            </w:r>
          </w:p>
        </w:tc>
      </w:tr>
      <w:tr w:rsidR="009C0A61" w:rsidRPr="009C0A61" w14:paraId="72A9E62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01989" w14:textId="77777777" w:rsidR="009C0A61" w:rsidRPr="009C0A61" w:rsidRDefault="009C0A61" w:rsidP="00850FC8">
            <w:pPr>
              <w:pStyle w:val="rowtabella0"/>
              <w:rPr>
                <w:color w:val="002060"/>
                <w:lang w:val="en-US"/>
              </w:rPr>
            </w:pPr>
            <w:r w:rsidRPr="009C0A61">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8C91"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4A7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0B5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380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672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E703"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4ABD"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F6A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FF4C" w14:textId="77777777" w:rsidR="009C0A61" w:rsidRPr="009C0A61" w:rsidRDefault="009C0A61" w:rsidP="00850FC8">
            <w:pPr>
              <w:pStyle w:val="rowtabella0"/>
              <w:jc w:val="center"/>
              <w:rPr>
                <w:color w:val="002060"/>
              </w:rPr>
            </w:pPr>
            <w:r w:rsidRPr="009C0A61">
              <w:rPr>
                <w:color w:val="002060"/>
              </w:rPr>
              <w:t>0</w:t>
            </w:r>
          </w:p>
        </w:tc>
      </w:tr>
      <w:tr w:rsidR="009C0A61" w:rsidRPr="009C0A61" w14:paraId="1BC3A6E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EE39E" w14:textId="77777777" w:rsidR="009C0A61" w:rsidRPr="009C0A61" w:rsidRDefault="009C0A61" w:rsidP="00850FC8">
            <w:pPr>
              <w:pStyle w:val="rowtabella0"/>
              <w:rPr>
                <w:color w:val="002060"/>
              </w:rPr>
            </w:pPr>
            <w:r w:rsidRPr="009C0A61">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1DD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455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A18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7A3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BF6B"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415E"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704A"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A91D"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9C66" w14:textId="77777777" w:rsidR="009C0A61" w:rsidRPr="009C0A61" w:rsidRDefault="009C0A61" w:rsidP="00850FC8">
            <w:pPr>
              <w:pStyle w:val="rowtabella0"/>
              <w:jc w:val="center"/>
              <w:rPr>
                <w:color w:val="002060"/>
              </w:rPr>
            </w:pPr>
            <w:r w:rsidRPr="009C0A61">
              <w:rPr>
                <w:color w:val="002060"/>
              </w:rPr>
              <w:t>0</w:t>
            </w:r>
          </w:p>
        </w:tc>
      </w:tr>
      <w:tr w:rsidR="009C0A61" w:rsidRPr="009C0A61" w14:paraId="441A99F5"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E5FDED" w14:textId="77777777" w:rsidR="009C0A61" w:rsidRPr="009C0A61" w:rsidRDefault="009C0A61" w:rsidP="00850FC8">
            <w:pPr>
              <w:pStyle w:val="rowtabella0"/>
              <w:rPr>
                <w:color w:val="002060"/>
                <w:lang w:val="en-US"/>
              </w:rPr>
            </w:pPr>
            <w:proofErr w:type="spellStart"/>
            <w:proofErr w:type="gramStart"/>
            <w:r w:rsidRPr="009C0A61">
              <w:rPr>
                <w:color w:val="002060"/>
                <w:lang w:val="en-US"/>
              </w:rPr>
              <w:t>sq.B</w:t>
            </w:r>
            <w:proofErr w:type="spellEnd"/>
            <w:proofErr w:type="gramEnd"/>
            <w:r w:rsidRPr="009C0A61">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2E1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E1C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1B9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267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465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658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B16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841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F02C" w14:textId="77777777" w:rsidR="009C0A61" w:rsidRPr="009C0A61" w:rsidRDefault="009C0A61" w:rsidP="00850FC8">
            <w:pPr>
              <w:pStyle w:val="rowtabella0"/>
              <w:jc w:val="center"/>
              <w:rPr>
                <w:color w:val="002060"/>
              </w:rPr>
            </w:pPr>
            <w:r w:rsidRPr="009C0A61">
              <w:rPr>
                <w:color w:val="002060"/>
              </w:rPr>
              <w:t>0</w:t>
            </w:r>
          </w:p>
        </w:tc>
      </w:tr>
    </w:tbl>
    <w:p w14:paraId="4B911AE7" w14:textId="77777777" w:rsidR="009C0A61" w:rsidRPr="009C0A61" w:rsidRDefault="009C0A61" w:rsidP="009C0A61">
      <w:pPr>
        <w:pStyle w:val="breakline"/>
        <w:rPr>
          <w:rFonts w:eastAsiaTheme="minorEastAsia"/>
          <w:color w:val="002060"/>
        </w:rPr>
      </w:pPr>
    </w:p>
    <w:p w14:paraId="18C1F406" w14:textId="77777777" w:rsidR="009C0A61" w:rsidRPr="009C0A61" w:rsidRDefault="009C0A61" w:rsidP="009C0A61">
      <w:pPr>
        <w:pStyle w:val="breakline"/>
        <w:rPr>
          <w:color w:val="002060"/>
        </w:rPr>
      </w:pPr>
    </w:p>
    <w:p w14:paraId="63BB576E"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33CEF9C6"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5FB38"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482B"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75A2"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A3CB"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5515B"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EC2C9"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371BC"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1589"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9F341"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5A6DB" w14:textId="77777777" w:rsidR="009C0A61" w:rsidRPr="009C0A61" w:rsidRDefault="009C0A61" w:rsidP="00850FC8">
            <w:pPr>
              <w:pStyle w:val="headertabella0"/>
              <w:rPr>
                <w:color w:val="002060"/>
              </w:rPr>
            </w:pPr>
            <w:r w:rsidRPr="009C0A61">
              <w:rPr>
                <w:color w:val="002060"/>
              </w:rPr>
              <w:t>PE</w:t>
            </w:r>
          </w:p>
        </w:tc>
      </w:tr>
      <w:tr w:rsidR="009C0A61" w:rsidRPr="009C0A61" w14:paraId="4690E7AE"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0EF15" w14:textId="77777777" w:rsidR="009C0A61" w:rsidRPr="009C0A61" w:rsidRDefault="009C0A61" w:rsidP="00850FC8">
            <w:pPr>
              <w:pStyle w:val="rowtabella0"/>
              <w:rPr>
                <w:color w:val="002060"/>
              </w:rPr>
            </w:pPr>
            <w:r w:rsidRPr="009C0A61">
              <w:rPr>
                <w:color w:val="002060"/>
              </w:rPr>
              <w:lastRenderedPageBreak/>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BD6B"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5B9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29D1"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0EF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03F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7D63"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2A90"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A9DC"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24B4" w14:textId="77777777" w:rsidR="009C0A61" w:rsidRPr="009C0A61" w:rsidRDefault="009C0A61" w:rsidP="00850FC8">
            <w:pPr>
              <w:pStyle w:val="rowtabella0"/>
              <w:jc w:val="center"/>
              <w:rPr>
                <w:color w:val="002060"/>
              </w:rPr>
            </w:pPr>
            <w:r w:rsidRPr="009C0A61">
              <w:rPr>
                <w:color w:val="002060"/>
              </w:rPr>
              <w:t>0</w:t>
            </w:r>
          </w:p>
        </w:tc>
      </w:tr>
      <w:tr w:rsidR="009C0A61" w:rsidRPr="009C0A61" w14:paraId="61FA2F2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4D354" w14:textId="77777777" w:rsidR="009C0A61" w:rsidRPr="009C0A61" w:rsidRDefault="009C0A61" w:rsidP="00850FC8">
            <w:pPr>
              <w:pStyle w:val="rowtabella0"/>
              <w:rPr>
                <w:color w:val="002060"/>
              </w:rPr>
            </w:pPr>
            <w:r w:rsidRPr="009C0A61">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248A"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B8F8"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DF15"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EC1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0DE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67DC"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3B30"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793A"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8947"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1F846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FB426" w14:textId="77777777" w:rsidR="009C0A61" w:rsidRPr="009C0A61" w:rsidRDefault="009C0A61" w:rsidP="00850FC8">
            <w:pPr>
              <w:pStyle w:val="rowtabella0"/>
              <w:rPr>
                <w:color w:val="002060"/>
              </w:rPr>
            </w:pPr>
            <w:r w:rsidRPr="009C0A6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EC7F"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A40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2704"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A962"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E1C7"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6C95"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4913"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398B"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4297" w14:textId="77777777" w:rsidR="009C0A61" w:rsidRPr="009C0A61" w:rsidRDefault="009C0A61" w:rsidP="00850FC8">
            <w:pPr>
              <w:pStyle w:val="rowtabella0"/>
              <w:jc w:val="center"/>
              <w:rPr>
                <w:color w:val="002060"/>
              </w:rPr>
            </w:pPr>
            <w:r w:rsidRPr="009C0A61">
              <w:rPr>
                <w:color w:val="002060"/>
              </w:rPr>
              <w:t>0</w:t>
            </w:r>
          </w:p>
        </w:tc>
      </w:tr>
      <w:tr w:rsidR="009C0A61" w:rsidRPr="009C0A61" w14:paraId="311D54B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84741" w14:textId="77777777" w:rsidR="009C0A61" w:rsidRPr="009C0A61" w:rsidRDefault="009C0A61" w:rsidP="00850FC8">
            <w:pPr>
              <w:pStyle w:val="rowtabella0"/>
              <w:rPr>
                <w:color w:val="002060"/>
              </w:rPr>
            </w:pPr>
            <w:r w:rsidRPr="009C0A61">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538A"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C78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2DB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6F8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F0F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4803"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86D6"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A13A"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ED9D" w14:textId="77777777" w:rsidR="009C0A61" w:rsidRPr="009C0A61" w:rsidRDefault="009C0A61" w:rsidP="00850FC8">
            <w:pPr>
              <w:pStyle w:val="rowtabella0"/>
              <w:jc w:val="center"/>
              <w:rPr>
                <w:color w:val="002060"/>
              </w:rPr>
            </w:pPr>
            <w:r w:rsidRPr="009C0A61">
              <w:rPr>
                <w:color w:val="002060"/>
              </w:rPr>
              <w:t>0</w:t>
            </w:r>
          </w:p>
        </w:tc>
      </w:tr>
      <w:tr w:rsidR="009C0A61" w:rsidRPr="009C0A61" w14:paraId="08453A9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79831" w14:textId="77777777" w:rsidR="009C0A61" w:rsidRPr="009C0A61" w:rsidRDefault="009C0A61" w:rsidP="00850FC8">
            <w:pPr>
              <w:pStyle w:val="rowtabella0"/>
              <w:rPr>
                <w:color w:val="002060"/>
              </w:rPr>
            </w:pPr>
            <w:r w:rsidRPr="009C0A6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73FB"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3867"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A78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A7C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A28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42FF"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0E72"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152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C4F2" w14:textId="77777777" w:rsidR="009C0A61" w:rsidRPr="009C0A61" w:rsidRDefault="009C0A61" w:rsidP="00850FC8">
            <w:pPr>
              <w:pStyle w:val="rowtabella0"/>
              <w:jc w:val="center"/>
              <w:rPr>
                <w:color w:val="002060"/>
              </w:rPr>
            </w:pPr>
            <w:r w:rsidRPr="009C0A61">
              <w:rPr>
                <w:color w:val="002060"/>
              </w:rPr>
              <w:t>0</w:t>
            </w:r>
          </w:p>
        </w:tc>
      </w:tr>
      <w:tr w:rsidR="009C0A61" w:rsidRPr="009C0A61" w14:paraId="2F109F6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5F2BF" w14:textId="77777777" w:rsidR="009C0A61" w:rsidRPr="009C0A61" w:rsidRDefault="009C0A61" w:rsidP="00850FC8">
            <w:pPr>
              <w:pStyle w:val="rowtabella0"/>
              <w:rPr>
                <w:color w:val="002060"/>
              </w:rPr>
            </w:pPr>
            <w:r w:rsidRPr="009C0A61">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6A32"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CDB8"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BF3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9E9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E47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97DF"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112A"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7037"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E6D7" w14:textId="77777777" w:rsidR="009C0A61" w:rsidRPr="009C0A61" w:rsidRDefault="009C0A61" w:rsidP="00850FC8">
            <w:pPr>
              <w:pStyle w:val="rowtabella0"/>
              <w:jc w:val="center"/>
              <w:rPr>
                <w:color w:val="002060"/>
              </w:rPr>
            </w:pPr>
            <w:r w:rsidRPr="009C0A61">
              <w:rPr>
                <w:color w:val="002060"/>
              </w:rPr>
              <w:t>0</w:t>
            </w:r>
          </w:p>
        </w:tc>
      </w:tr>
      <w:tr w:rsidR="009C0A61" w:rsidRPr="009C0A61" w14:paraId="16F6CE1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0B97E" w14:textId="77777777" w:rsidR="009C0A61" w:rsidRPr="009C0A61" w:rsidRDefault="009C0A61" w:rsidP="00850FC8">
            <w:pPr>
              <w:pStyle w:val="rowtabella0"/>
              <w:rPr>
                <w:color w:val="002060"/>
              </w:rPr>
            </w:pPr>
            <w:r w:rsidRPr="009C0A6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E6A6"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39E8"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5DB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EBB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05C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3FCD"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4309"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868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2C0D" w14:textId="77777777" w:rsidR="009C0A61" w:rsidRPr="009C0A61" w:rsidRDefault="009C0A61" w:rsidP="00850FC8">
            <w:pPr>
              <w:pStyle w:val="rowtabella0"/>
              <w:jc w:val="center"/>
              <w:rPr>
                <w:color w:val="002060"/>
              </w:rPr>
            </w:pPr>
            <w:r w:rsidRPr="009C0A61">
              <w:rPr>
                <w:color w:val="002060"/>
              </w:rPr>
              <w:t>0</w:t>
            </w:r>
          </w:p>
        </w:tc>
      </w:tr>
      <w:tr w:rsidR="009C0A61" w:rsidRPr="009C0A61" w14:paraId="4FF1EB8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DC46B" w14:textId="77777777" w:rsidR="009C0A61" w:rsidRPr="009C0A61" w:rsidRDefault="009C0A61" w:rsidP="00850FC8">
            <w:pPr>
              <w:pStyle w:val="rowtabella0"/>
              <w:rPr>
                <w:color w:val="002060"/>
              </w:rPr>
            </w:pPr>
            <w:r w:rsidRPr="009C0A6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F1D8"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D56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3D9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B965"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29B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0D87"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D407"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DE3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D839" w14:textId="77777777" w:rsidR="009C0A61" w:rsidRPr="009C0A61" w:rsidRDefault="009C0A61" w:rsidP="00850FC8">
            <w:pPr>
              <w:pStyle w:val="rowtabella0"/>
              <w:jc w:val="center"/>
              <w:rPr>
                <w:color w:val="002060"/>
              </w:rPr>
            </w:pPr>
            <w:r w:rsidRPr="009C0A61">
              <w:rPr>
                <w:color w:val="002060"/>
              </w:rPr>
              <w:t>0</w:t>
            </w:r>
          </w:p>
        </w:tc>
      </w:tr>
      <w:tr w:rsidR="009C0A61" w:rsidRPr="009C0A61" w14:paraId="0A15ADF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59EAB" w14:textId="77777777" w:rsidR="009C0A61" w:rsidRPr="009C0A61" w:rsidRDefault="009C0A61" w:rsidP="00850FC8">
            <w:pPr>
              <w:pStyle w:val="rowtabella0"/>
              <w:rPr>
                <w:color w:val="002060"/>
                <w:lang w:val="en-US"/>
              </w:rPr>
            </w:pPr>
            <w:r w:rsidRPr="009C0A61">
              <w:rPr>
                <w:color w:val="002060"/>
                <w:lang w:val="en-US"/>
              </w:rPr>
              <w:t xml:space="preserve">A.S.D. REAL CASEBRUCIATE </w:t>
            </w:r>
            <w:proofErr w:type="gramStart"/>
            <w:r w:rsidRPr="009C0A61">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CCEE"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92E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F2C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37E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70CF"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9183"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2B80"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B054"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76D5" w14:textId="77777777" w:rsidR="009C0A61" w:rsidRPr="009C0A61" w:rsidRDefault="009C0A61" w:rsidP="00850FC8">
            <w:pPr>
              <w:pStyle w:val="rowtabella0"/>
              <w:jc w:val="center"/>
              <w:rPr>
                <w:color w:val="002060"/>
              </w:rPr>
            </w:pPr>
            <w:r w:rsidRPr="009C0A61">
              <w:rPr>
                <w:color w:val="002060"/>
              </w:rPr>
              <w:t>0</w:t>
            </w:r>
          </w:p>
        </w:tc>
      </w:tr>
      <w:tr w:rsidR="009C0A61" w:rsidRPr="009C0A61" w14:paraId="62393ED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E7A85" w14:textId="77777777" w:rsidR="009C0A61" w:rsidRPr="009C0A61" w:rsidRDefault="009C0A61" w:rsidP="00850FC8">
            <w:pPr>
              <w:pStyle w:val="rowtabella0"/>
              <w:rPr>
                <w:color w:val="002060"/>
                <w:lang w:val="en-US"/>
              </w:rPr>
            </w:pPr>
            <w:r w:rsidRPr="009C0A61">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323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F8B0"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6530"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8F7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CECD"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7100"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07BC"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7F00"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1CAF" w14:textId="77777777" w:rsidR="009C0A61" w:rsidRPr="009C0A61" w:rsidRDefault="009C0A61" w:rsidP="00850FC8">
            <w:pPr>
              <w:pStyle w:val="rowtabella0"/>
              <w:jc w:val="center"/>
              <w:rPr>
                <w:color w:val="002060"/>
              </w:rPr>
            </w:pPr>
            <w:r w:rsidRPr="009C0A61">
              <w:rPr>
                <w:color w:val="002060"/>
              </w:rPr>
              <w:t>0</w:t>
            </w:r>
          </w:p>
        </w:tc>
      </w:tr>
      <w:tr w:rsidR="009C0A61" w:rsidRPr="009C0A61" w14:paraId="4A46B12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9837" w14:textId="77777777" w:rsidR="009C0A61" w:rsidRPr="009C0A61" w:rsidRDefault="009C0A61" w:rsidP="00850FC8">
            <w:pPr>
              <w:pStyle w:val="rowtabella0"/>
              <w:rPr>
                <w:color w:val="002060"/>
              </w:rPr>
            </w:pPr>
            <w:r w:rsidRPr="009C0A61">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49FA"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C70D"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FF4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6AE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585C"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AFB7"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E7B5"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D7A1"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2344" w14:textId="77777777" w:rsidR="009C0A61" w:rsidRPr="009C0A61" w:rsidRDefault="009C0A61" w:rsidP="00850FC8">
            <w:pPr>
              <w:pStyle w:val="rowtabella0"/>
              <w:jc w:val="center"/>
              <w:rPr>
                <w:color w:val="002060"/>
              </w:rPr>
            </w:pPr>
            <w:r w:rsidRPr="009C0A61">
              <w:rPr>
                <w:color w:val="002060"/>
              </w:rPr>
              <w:t>0</w:t>
            </w:r>
          </w:p>
        </w:tc>
      </w:tr>
      <w:tr w:rsidR="009C0A61" w:rsidRPr="009C0A61" w14:paraId="16606D2A"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063F7E" w14:textId="77777777" w:rsidR="009C0A61" w:rsidRPr="009C0A61" w:rsidRDefault="009C0A61" w:rsidP="00850FC8">
            <w:pPr>
              <w:pStyle w:val="rowtabella0"/>
              <w:rPr>
                <w:color w:val="002060"/>
              </w:rPr>
            </w:pPr>
            <w:r w:rsidRPr="009C0A61">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8BF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FEE9"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005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FA2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7CF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04A7"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2F32"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514E"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E365" w14:textId="77777777" w:rsidR="009C0A61" w:rsidRPr="009C0A61" w:rsidRDefault="009C0A61" w:rsidP="00850FC8">
            <w:pPr>
              <w:pStyle w:val="rowtabella0"/>
              <w:jc w:val="center"/>
              <w:rPr>
                <w:color w:val="002060"/>
              </w:rPr>
            </w:pPr>
            <w:r w:rsidRPr="009C0A61">
              <w:rPr>
                <w:color w:val="002060"/>
              </w:rPr>
              <w:t>0</w:t>
            </w:r>
          </w:p>
        </w:tc>
      </w:tr>
    </w:tbl>
    <w:p w14:paraId="0C48A513" w14:textId="77777777" w:rsidR="009C0A61" w:rsidRPr="009C0A61" w:rsidRDefault="009C0A61" w:rsidP="009C0A61">
      <w:pPr>
        <w:pStyle w:val="breakline"/>
        <w:rPr>
          <w:rFonts w:eastAsiaTheme="minorEastAsia"/>
          <w:color w:val="002060"/>
        </w:rPr>
      </w:pPr>
    </w:p>
    <w:p w14:paraId="59F181F3" w14:textId="77777777" w:rsidR="009C0A61" w:rsidRPr="009C0A61" w:rsidRDefault="009C0A61" w:rsidP="009C0A61">
      <w:pPr>
        <w:pStyle w:val="breakline"/>
        <w:rPr>
          <w:color w:val="002060"/>
        </w:rPr>
      </w:pPr>
    </w:p>
    <w:p w14:paraId="21131C06" w14:textId="77777777" w:rsidR="009C0A61" w:rsidRPr="009C0A61" w:rsidRDefault="009C0A61" w:rsidP="009C0A61">
      <w:pPr>
        <w:pStyle w:val="sottotitolocampionato10"/>
        <w:rPr>
          <w:color w:val="002060"/>
        </w:rPr>
      </w:pPr>
      <w:r w:rsidRPr="009C0A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225659BA"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6D65D"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A92DC"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0379"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F150C"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729E6"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53C4"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5FAA"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BF850"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20321"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02AD" w14:textId="77777777" w:rsidR="009C0A61" w:rsidRPr="009C0A61" w:rsidRDefault="009C0A61" w:rsidP="00850FC8">
            <w:pPr>
              <w:pStyle w:val="headertabella0"/>
              <w:rPr>
                <w:color w:val="002060"/>
              </w:rPr>
            </w:pPr>
            <w:r w:rsidRPr="009C0A61">
              <w:rPr>
                <w:color w:val="002060"/>
              </w:rPr>
              <w:t>PE</w:t>
            </w:r>
          </w:p>
        </w:tc>
      </w:tr>
      <w:tr w:rsidR="009C0A61" w:rsidRPr="009C0A61" w14:paraId="6014B9B3"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CF4DB" w14:textId="77777777" w:rsidR="009C0A61" w:rsidRPr="009C0A61" w:rsidRDefault="009C0A61" w:rsidP="00850FC8">
            <w:pPr>
              <w:pStyle w:val="rowtabella0"/>
              <w:rPr>
                <w:color w:val="002060"/>
              </w:rPr>
            </w:pPr>
            <w:r w:rsidRPr="009C0A6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6FEB"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559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B681"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709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491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CBD4" w14:textId="77777777" w:rsidR="009C0A61" w:rsidRPr="009C0A61" w:rsidRDefault="009C0A61" w:rsidP="00850FC8">
            <w:pPr>
              <w:pStyle w:val="rowtabella0"/>
              <w:jc w:val="center"/>
              <w:rPr>
                <w:color w:val="002060"/>
              </w:rPr>
            </w:pPr>
            <w:r w:rsidRPr="009C0A6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6C3E"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537A" w14:textId="77777777" w:rsidR="009C0A61" w:rsidRPr="009C0A61" w:rsidRDefault="009C0A61" w:rsidP="00850FC8">
            <w:pPr>
              <w:pStyle w:val="rowtabella0"/>
              <w:jc w:val="center"/>
              <w:rPr>
                <w:color w:val="002060"/>
              </w:rPr>
            </w:pPr>
            <w:r w:rsidRPr="009C0A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37B4"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C7C9F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4E28B" w14:textId="77777777" w:rsidR="009C0A61" w:rsidRPr="009C0A61" w:rsidRDefault="009C0A61" w:rsidP="00850FC8">
            <w:pPr>
              <w:pStyle w:val="rowtabella0"/>
              <w:rPr>
                <w:color w:val="002060"/>
              </w:rPr>
            </w:pPr>
            <w:r w:rsidRPr="009C0A6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B229"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8332"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E6C3"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994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71A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3850"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4AED"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3539"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9E5B" w14:textId="77777777" w:rsidR="009C0A61" w:rsidRPr="009C0A61" w:rsidRDefault="009C0A61" w:rsidP="00850FC8">
            <w:pPr>
              <w:pStyle w:val="rowtabella0"/>
              <w:jc w:val="center"/>
              <w:rPr>
                <w:color w:val="002060"/>
              </w:rPr>
            </w:pPr>
            <w:r w:rsidRPr="009C0A61">
              <w:rPr>
                <w:color w:val="002060"/>
              </w:rPr>
              <w:t>0</w:t>
            </w:r>
          </w:p>
        </w:tc>
      </w:tr>
      <w:tr w:rsidR="009C0A61" w:rsidRPr="009C0A61" w14:paraId="79BD585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B2E4A" w14:textId="77777777" w:rsidR="009C0A61" w:rsidRPr="009C0A61" w:rsidRDefault="009C0A61" w:rsidP="00850FC8">
            <w:pPr>
              <w:pStyle w:val="rowtabella0"/>
              <w:rPr>
                <w:color w:val="002060"/>
              </w:rPr>
            </w:pPr>
            <w:r w:rsidRPr="009C0A6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C3DF"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069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F099"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E41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1D4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D4E2" w14:textId="77777777" w:rsidR="009C0A61" w:rsidRPr="009C0A61" w:rsidRDefault="009C0A61" w:rsidP="00850FC8">
            <w:pPr>
              <w:pStyle w:val="rowtabella0"/>
              <w:jc w:val="center"/>
              <w:rPr>
                <w:color w:val="002060"/>
              </w:rPr>
            </w:pPr>
            <w:r w:rsidRPr="009C0A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9C66"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B4A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E622" w14:textId="77777777" w:rsidR="009C0A61" w:rsidRPr="009C0A61" w:rsidRDefault="009C0A61" w:rsidP="00850FC8">
            <w:pPr>
              <w:pStyle w:val="rowtabella0"/>
              <w:jc w:val="center"/>
              <w:rPr>
                <w:color w:val="002060"/>
              </w:rPr>
            </w:pPr>
            <w:r w:rsidRPr="009C0A61">
              <w:rPr>
                <w:color w:val="002060"/>
              </w:rPr>
              <w:t>0</w:t>
            </w:r>
          </w:p>
        </w:tc>
      </w:tr>
      <w:tr w:rsidR="009C0A61" w:rsidRPr="009C0A61" w14:paraId="63F8863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26E46" w14:textId="77777777" w:rsidR="009C0A61" w:rsidRPr="009C0A61" w:rsidRDefault="009C0A61" w:rsidP="00850FC8">
            <w:pPr>
              <w:pStyle w:val="rowtabella0"/>
              <w:rPr>
                <w:color w:val="002060"/>
              </w:rPr>
            </w:pPr>
            <w:r w:rsidRPr="009C0A6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6971"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F12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8FD0"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DC1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C9F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5D13"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9944"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86BE"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F3FA" w14:textId="77777777" w:rsidR="009C0A61" w:rsidRPr="009C0A61" w:rsidRDefault="009C0A61" w:rsidP="00850FC8">
            <w:pPr>
              <w:pStyle w:val="rowtabella0"/>
              <w:jc w:val="center"/>
              <w:rPr>
                <w:color w:val="002060"/>
              </w:rPr>
            </w:pPr>
            <w:r w:rsidRPr="009C0A61">
              <w:rPr>
                <w:color w:val="002060"/>
              </w:rPr>
              <w:t>0</w:t>
            </w:r>
          </w:p>
        </w:tc>
      </w:tr>
      <w:tr w:rsidR="00400E12" w:rsidRPr="009C0A61" w14:paraId="521F3AB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tcPr>
          <w:p w14:paraId="402F3C24" w14:textId="58701E56" w:rsidR="00400E12" w:rsidRPr="009C0A61" w:rsidRDefault="00400E12" w:rsidP="00400E12">
            <w:pPr>
              <w:pStyle w:val="rowtabella0"/>
              <w:rPr>
                <w:color w:val="002060"/>
              </w:rPr>
            </w:pPr>
            <w:r w:rsidRPr="009C0A61">
              <w:rPr>
                <w:color w:val="002060"/>
              </w:rPr>
              <w:t xml:space="preserve">A.S.D. </w:t>
            </w:r>
            <w:proofErr w:type="gramStart"/>
            <w:r w:rsidRPr="009C0A61">
              <w:rPr>
                <w:color w:val="002060"/>
              </w:rPr>
              <w:t>CITTA</w:t>
            </w:r>
            <w:proofErr w:type="gramEnd"/>
            <w:r w:rsidRPr="009C0A61">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30B37" w14:textId="6048BEE1" w:rsidR="00400E12" w:rsidRPr="009C0A61" w:rsidRDefault="00400E12" w:rsidP="00400E12">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22A87" w14:textId="61CF9E52" w:rsidR="00400E12" w:rsidRPr="009C0A61" w:rsidRDefault="00400E12" w:rsidP="00400E12">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645F2" w14:textId="74F98ECC" w:rsidR="00400E12" w:rsidRPr="009C0A61" w:rsidRDefault="00400E12" w:rsidP="00400E12">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64B00" w14:textId="24E80E3D" w:rsidR="00400E12" w:rsidRPr="009C0A61" w:rsidRDefault="00400E12" w:rsidP="00400E12">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82307" w14:textId="757703D0" w:rsidR="00400E12" w:rsidRPr="009C0A61" w:rsidRDefault="00400E12" w:rsidP="00400E12">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4B044" w14:textId="71DA319A" w:rsidR="00400E12" w:rsidRPr="009C0A61" w:rsidRDefault="00400E12" w:rsidP="00400E12">
            <w:pPr>
              <w:pStyle w:val="rowtabella0"/>
              <w:jc w:val="center"/>
              <w:rPr>
                <w:color w:val="002060"/>
              </w:rPr>
            </w:pPr>
            <w:r>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AE9AF" w14:textId="5AADE87D" w:rsidR="00400E12" w:rsidRPr="009C0A61" w:rsidRDefault="00400E12" w:rsidP="00400E12">
            <w:pPr>
              <w:pStyle w:val="rowtabella0"/>
              <w:jc w:val="center"/>
              <w:rPr>
                <w:color w:val="002060"/>
              </w:rPr>
            </w:pPr>
            <w:r>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3B543" w14:textId="5CBCF3E0" w:rsidR="00400E12" w:rsidRPr="009C0A61" w:rsidRDefault="00400E12" w:rsidP="00400E12">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DD19D" w14:textId="57E4CADD" w:rsidR="00400E12" w:rsidRPr="009C0A61" w:rsidRDefault="00400E12" w:rsidP="00400E12">
            <w:pPr>
              <w:pStyle w:val="rowtabella0"/>
              <w:jc w:val="center"/>
              <w:rPr>
                <w:color w:val="002060"/>
              </w:rPr>
            </w:pPr>
            <w:r w:rsidRPr="009C0A61">
              <w:rPr>
                <w:color w:val="002060"/>
              </w:rPr>
              <w:t>0</w:t>
            </w:r>
          </w:p>
        </w:tc>
      </w:tr>
      <w:tr w:rsidR="009C0A61" w:rsidRPr="009C0A61" w14:paraId="662CE3E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13E33" w14:textId="77777777" w:rsidR="009C0A61" w:rsidRPr="009C0A61" w:rsidRDefault="009C0A61" w:rsidP="00850FC8">
            <w:pPr>
              <w:pStyle w:val="rowtabella0"/>
              <w:rPr>
                <w:color w:val="002060"/>
              </w:rPr>
            </w:pPr>
            <w:r w:rsidRPr="009C0A61">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050A"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3AA7"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19C5"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7336"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8D8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1C47" w14:textId="77777777" w:rsidR="009C0A61" w:rsidRPr="009C0A61" w:rsidRDefault="009C0A61" w:rsidP="00850FC8">
            <w:pPr>
              <w:pStyle w:val="rowtabella0"/>
              <w:jc w:val="center"/>
              <w:rPr>
                <w:color w:val="002060"/>
              </w:rPr>
            </w:pPr>
            <w:r w:rsidRPr="009C0A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BE64"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B9B4"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EAC8" w14:textId="77777777" w:rsidR="009C0A61" w:rsidRPr="009C0A61" w:rsidRDefault="009C0A61" w:rsidP="00850FC8">
            <w:pPr>
              <w:pStyle w:val="rowtabella0"/>
              <w:jc w:val="center"/>
              <w:rPr>
                <w:color w:val="002060"/>
              </w:rPr>
            </w:pPr>
            <w:r w:rsidRPr="009C0A61">
              <w:rPr>
                <w:color w:val="002060"/>
              </w:rPr>
              <w:t>0</w:t>
            </w:r>
          </w:p>
        </w:tc>
      </w:tr>
      <w:tr w:rsidR="009C0A61" w:rsidRPr="009C0A61" w14:paraId="5F0BF61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1032A" w14:textId="77777777" w:rsidR="009C0A61" w:rsidRPr="009C0A61" w:rsidRDefault="009C0A61" w:rsidP="00850FC8">
            <w:pPr>
              <w:pStyle w:val="rowtabella0"/>
              <w:rPr>
                <w:color w:val="002060"/>
              </w:rPr>
            </w:pPr>
            <w:r w:rsidRPr="009C0A6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5D10"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23D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316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C94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9878"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F2FD"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7AA6"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089F"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9F31" w14:textId="77777777" w:rsidR="009C0A61" w:rsidRPr="009C0A61" w:rsidRDefault="009C0A61" w:rsidP="00850FC8">
            <w:pPr>
              <w:pStyle w:val="rowtabella0"/>
              <w:jc w:val="center"/>
              <w:rPr>
                <w:color w:val="002060"/>
              </w:rPr>
            </w:pPr>
            <w:r w:rsidRPr="009C0A61">
              <w:rPr>
                <w:color w:val="002060"/>
              </w:rPr>
              <w:t>0</w:t>
            </w:r>
          </w:p>
        </w:tc>
      </w:tr>
      <w:tr w:rsidR="009C0A61" w:rsidRPr="009C0A61" w14:paraId="12BBF42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94A7D" w14:textId="77777777" w:rsidR="009C0A61" w:rsidRPr="009C0A61" w:rsidRDefault="009C0A61" w:rsidP="00850FC8">
            <w:pPr>
              <w:pStyle w:val="rowtabella0"/>
              <w:rPr>
                <w:color w:val="002060"/>
              </w:rPr>
            </w:pPr>
            <w:r w:rsidRPr="009C0A6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92E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5434"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0FC9"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41AA"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F56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0667"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72E9"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382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EC09" w14:textId="77777777" w:rsidR="009C0A61" w:rsidRPr="009C0A61" w:rsidRDefault="009C0A61" w:rsidP="00850FC8">
            <w:pPr>
              <w:pStyle w:val="rowtabella0"/>
              <w:jc w:val="center"/>
              <w:rPr>
                <w:color w:val="002060"/>
              </w:rPr>
            </w:pPr>
            <w:r w:rsidRPr="009C0A61">
              <w:rPr>
                <w:color w:val="002060"/>
              </w:rPr>
              <w:t>0</w:t>
            </w:r>
          </w:p>
        </w:tc>
      </w:tr>
      <w:tr w:rsidR="009C0A61" w:rsidRPr="009C0A61" w14:paraId="23330ED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16E2E" w14:textId="77777777" w:rsidR="009C0A61" w:rsidRPr="009C0A61" w:rsidRDefault="009C0A61" w:rsidP="00850FC8">
            <w:pPr>
              <w:pStyle w:val="rowtabella0"/>
              <w:rPr>
                <w:color w:val="002060"/>
              </w:rPr>
            </w:pPr>
            <w:r w:rsidRPr="009C0A61">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AC89"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C4B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264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64A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6C53"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B08E"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E991"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1913"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A6A0" w14:textId="77777777" w:rsidR="009C0A61" w:rsidRPr="009C0A61" w:rsidRDefault="009C0A61" w:rsidP="00850FC8">
            <w:pPr>
              <w:pStyle w:val="rowtabella0"/>
              <w:jc w:val="center"/>
              <w:rPr>
                <w:color w:val="002060"/>
              </w:rPr>
            </w:pPr>
            <w:r w:rsidRPr="009C0A61">
              <w:rPr>
                <w:color w:val="002060"/>
              </w:rPr>
              <w:t>0</w:t>
            </w:r>
          </w:p>
        </w:tc>
      </w:tr>
      <w:tr w:rsidR="009C0A61" w:rsidRPr="009C0A61" w14:paraId="364EE12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DD361" w14:textId="77777777" w:rsidR="009C0A61" w:rsidRPr="009C0A61" w:rsidRDefault="009C0A61" w:rsidP="00850FC8">
            <w:pPr>
              <w:pStyle w:val="rowtabella0"/>
              <w:rPr>
                <w:color w:val="002060"/>
              </w:rPr>
            </w:pPr>
            <w:r w:rsidRPr="009C0A6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18B1"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F9B8"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E34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258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A1F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F047"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A252" w14:textId="77777777" w:rsidR="009C0A61" w:rsidRPr="009C0A61" w:rsidRDefault="009C0A61" w:rsidP="00850FC8">
            <w:pPr>
              <w:pStyle w:val="rowtabella0"/>
              <w:jc w:val="center"/>
              <w:rPr>
                <w:color w:val="002060"/>
              </w:rPr>
            </w:pPr>
            <w:r w:rsidRPr="009C0A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E50D"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0595" w14:textId="77777777" w:rsidR="009C0A61" w:rsidRPr="009C0A61" w:rsidRDefault="009C0A61" w:rsidP="00850FC8">
            <w:pPr>
              <w:pStyle w:val="rowtabella0"/>
              <w:jc w:val="center"/>
              <w:rPr>
                <w:color w:val="002060"/>
              </w:rPr>
            </w:pPr>
            <w:r w:rsidRPr="009C0A61">
              <w:rPr>
                <w:color w:val="002060"/>
              </w:rPr>
              <w:t>0</w:t>
            </w:r>
          </w:p>
        </w:tc>
      </w:tr>
      <w:tr w:rsidR="009C0A61" w:rsidRPr="009C0A61" w14:paraId="7DDAA8E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353E" w14:textId="77777777" w:rsidR="009C0A61" w:rsidRPr="009C0A61" w:rsidRDefault="009C0A61" w:rsidP="00850FC8">
            <w:pPr>
              <w:pStyle w:val="rowtabella0"/>
              <w:rPr>
                <w:color w:val="002060"/>
              </w:rPr>
            </w:pPr>
            <w:r w:rsidRPr="009C0A61">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351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45B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6A4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1BD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B0F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C85B"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1ADC" w14:textId="77777777" w:rsidR="009C0A61" w:rsidRPr="009C0A61" w:rsidRDefault="009C0A61" w:rsidP="00850FC8">
            <w:pPr>
              <w:pStyle w:val="rowtabella0"/>
              <w:jc w:val="center"/>
              <w:rPr>
                <w:color w:val="002060"/>
              </w:rPr>
            </w:pPr>
            <w:r w:rsidRPr="009C0A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2E8E" w14:textId="77777777" w:rsidR="009C0A61" w:rsidRPr="009C0A61" w:rsidRDefault="009C0A61" w:rsidP="00850FC8">
            <w:pPr>
              <w:pStyle w:val="rowtabella0"/>
              <w:jc w:val="center"/>
              <w:rPr>
                <w:color w:val="002060"/>
              </w:rPr>
            </w:pPr>
            <w:r w:rsidRPr="009C0A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E61C" w14:textId="77777777" w:rsidR="009C0A61" w:rsidRPr="009C0A61" w:rsidRDefault="009C0A61" w:rsidP="00850FC8">
            <w:pPr>
              <w:pStyle w:val="rowtabella0"/>
              <w:jc w:val="center"/>
              <w:rPr>
                <w:color w:val="002060"/>
              </w:rPr>
            </w:pPr>
            <w:r w:rsidRPr="009C0A61">
              <w:rPr>
                <w:color w:val="002060"/>
              </w:rPr>
              <w:t>0</w:t>
            </w:r>
          </w:p>
        </w:tc>
      </w:tr>
      <w:tr w:rsidR="009C0A61" w:rsidRPr="009C0A61" w14:paraId="5C0EE165"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F3D07" w14:textId="77777777" w:rsidR="009C0A61" w:rsidRPr="009C0A61" w:rsidRDefault="009C0A61" w:rsidP="00850FC8">
            <w:pPr>
              <w:pStyle w:val="rowtabella0"/>
              <w:rPr>
                <w:color w:val="002060"/>
              </w:rPr>
            </w:pPr>
            <w:r w:rsidRPr="009C0A6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008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CDE1" w14:textId="6F3A150D" w:rsidR="009C0A61" w:rsidRPr="009C0A61" w:rsidRDefault="009C0A61" w:rsidP="00850FC8">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1477"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105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B8A5" w14:textId="26DE7850" w:rsidR="009C0A61" w:rsidRPr="009C0A61" w:rsidRDefault="009C0A61" w:rsidP="00850FC8">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6B42" w14:textId="05DF11B5" w:rsidR="009C0A61" w:rsidRPr="009C0A61" w:rsidRDefault="009C0A61" w:rsidP="00850FC8">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8A3B" w14:textId="09FD9F83" w:rsidR="009C0A61" w:rsidRPr="009C0A61" w:rsidRDefault="00400E12" w:rsidP="00850FC8">
            <w:pPr>
              <w:pStyle w:val="rowtabella0"/>
              <w:jc w:val="center"/>
              <w:rPr>
                <w:color w:val="002060"/>
              </w:rPr>
            </w:pPr>
            <w:r>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EFAB" w14:textId="09508B4A" w:rsidR="009C0A61" w:rsidRPr="009C0A61" w:rsidRDefault="00400E12" w:rsidP="00850FC8">
            <w:pPr>
              <w:pStyle w:val="rowtabella0"/>
              <w:jc w:val="center"/>
              <w:rPr>
                <w:color w:val="002060"/>
              </w:rPr>
            </w:pPr>
            <w:r>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6517" w14:textId="77777777" w:rsidR="009C0A61" w:rsidRPr="009C0A61" w:rsidRDefault="009C0A61" w:rsidP="00850FC8">
            <w:pPr>
              <w:pStyle w:val="rowtabella0"/>
              <w:jc w:val="center"/>
              <w:rPr>
                <w:color w:val="002060"/>
              </w:rPr>
            </w:pPr>
            <w:r w:rsidRPr="009C0A61">
              <w:rPr>
                <w:color w:val="002060"/>
              </w:rPr>
              <w:t>2</w:t>
            </w:r>
          </w:p>
        </w:tc>
      </w:tr>
    </w:tbl>
    <w:p w14:paraId="41E9C8D1" w14:textId="77777777" w:rsidR="009C0A61" w:rsidRPr="009C0A61" w:rsidRDefault="009C0A61" w:rsidP="009C0A61">
      <w:pPr>
        <w:pStyle w:val="breakline"/>
        <w:rPr>
          <w:rFonts w:eastAsiaTheme="minorEastAsia"/>
          <w:color w:val="002060"/>
        </w:rPr>
      </w:pPr>
    </w:p>
    <w:p w14:paraId="40C9CDB2" w14:textId="77777777" w:rsidR="009C0A61" w:rsidRPr="009C0A61" w:rsidRDefault="009C0A61" w:rsidP="009C0A61">
      <w:pPr>
        <w:pStyle w:val="breakline"/>
        <w:rPr>
          <w:color w:val="002060"/>
        </w:rPr>
      </w:pPr>
    </w:p>
    <w:p w14:paraId="18E5025A" w14:textId="77777777" w:rsidR="009C0A61" w:rsidRPr="009C0A61" w:rsidRDefault="009C0A61" w:rsidP="009C0A61">
      <w:pPr>
        <w:pStyle w:val="sottotitolocampionato10"/>
        <w:rPr>
          <w:color w:val="002060"/>
        </w:rPr>
      </w:pPr>
      <w:r w:rsidRPr="009C0A6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1E27D621"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8049F"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61E00"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9E8D3"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5C609"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B29E0"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251B6"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59D11"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68DF"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08BA"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BFFB" w14:textId="77777777" w:rsidR="009C0A61" w:rsidRPr="009C0A61" w:rsidRDefault="009C0A61" w:rsidP="00850FC8">
            <w:pPr>
              <w:pStyle w:val="headertabella0"/>
              <w:rPr>
                <w:color w:val="002060"/>
              </w:rPr>
            </w:pPr>
            <w:r w:rsidRPr="009C0A61">
              <w:rPr>
                <w:color w:val="002060"/>
              </w:rPr>
              <w:t>PE</w:t>
            </w:r>
          </w:p>
        </w:tc>
      </w:tr>
      <w:tr w:rsidR="009C0A61" w:rsidRPr="009C0A61" w14:paraId="0A52C985"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E7093" w14:textId="77777777" w:rsidR="009C0A61" w:rsidRPr="009C0A61" w:rsidRDefault="009C0A61" w:rsidP="00850FC8">
            <w:pPr>
              <w:pStyle w:val="rowtabella0"/>
              <w:rPr>
                <w:color w:val="002060"/>
              </w:rPr>
            </w:pPr>
            <w:r w:rsidRPr="009C0A6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A745"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E33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D848"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075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7B01"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A144"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879E"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9109"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01E7" w14:textId="77777777" w:rsidR="009C0A61" w:rsidRPr="009C0A61" w:rsidRDefault="009C0A61" w:rsidP="00850FC8">
            <w:pPr>
              <w:pStyle w:val="rowtabella0"/>
              <w:jc w:val="center"/>
              <w:rPr>
                <w:color w:val="002060"/>
              </w:rPr>
            </w:pPr>
            <w:r w:rsidRPr="009C0A61">
              <w:rPr>
                <w:color w:val="002060"/>
              </w:rPr>
              <w:t>0</w:t>
            </w:r>
          </w:p>
        </w:tc>
      </w:tr>
      <w:tr w:rsidR="009C0A61" w:rsidRPr="009C0A61" w14:paraId="59B5DBA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9BB8D" w14:textId="77777777" w:rsidR="009C0A61" w:rsidRPr="009C0A61" w:rsidRDefault="009C0A61" w:rsidP="00850FC8">
            <w:pPr>
              <w:pStyle w:val="rowtabella0"/>
              <w:rPr>
                <w:color w:val="002060"/>
              </w:rPr>
            </w:pPr>
            <w:r w:rsidRPr="009C0A61">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C799"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F4F9"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DDB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3C1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A43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7621"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8BD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2F6B"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F40F" w14:textId="77777777" w:rsidR="009C0A61" w:rsidRPr="009C0A61" w:rsidRDefault="009C0A61" w:rsidP="00850FC8">
            <w:pPr>
              <w:pStyle w:val="rowtabella0"/>
              <w:jc w:val="center"/>
              <w:rPr>
                <w:color w:val="002060"/>
              </w:rPr>
            </w:pPr>
            <w:r w:rsidRPr="009C0A61">
              <w:rPr>
                <w:color w:val="002060"/>
              </w:rPr>
              <w:t>0</w:t>
            </w:r>
          </w:p>
        </w:tc>
      </w:tr>
      <w:tr w:rsidR="009C0A61" w:rsidRPr="009C0A61" w14:paraId="1BF1FE0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7BD2E" w14:textId="77777777" w:rsidR="009C0A61" w:rsidRPr="009C0A61" w:rsidRDefault="009C0A61" w:rsidP="00850FC8">
            <w:pPr>
              <w:pStyle w:val="rowtabella0"/>
              <w:rPr>
                <w:color w:val="002060"/>
              </w:rPr>
            </w:pPr>
            <w:r w:rsidRPr="009C0A61">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53B2"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A02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568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639F"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A30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1C56"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CC17"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2E5A"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FBAC" w14:textId="77777777" w:rsidR="009C0A61" w:rsidRPr="009C0A61" w:rsidRDefault="009C0A61" w:rsidP="00850FC8">
            <w:pPr>
              <w:pStyle w:val="rowtabella0"/>
              <w:jc w:val="center"/>
              <w:rPr>
                <w:color w:val="002060"/>
              </w:rPr>
            </w:pPr>
            <w:r w:rsidRPr="009C0A61">
              <w:rPr>
                <w:color w:val="002060"/>
              </w:rPr>
              <w:t>0</w:t>
            </w:r>
          </w:p>
        </w:tc>
      </w:tr>
      <w:tr w:rsidR="009C0A61" w:rsidRPr="009C0A61" w14:paraId="3B01C71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BB427" w14:textId="77777777" w:rsidR="009C0A61" w:rsidRPr="009C0A61" w:rsidRDefault="009C0A61" w:rsidP="00850FC8">
            <w:pPr>
              <w:pStyle w:val="rowtabella0"/>
              <w:rPr>
                <w:color w:val="002060"/>
              </w:rPr>
            </w:pPr>
            <w:r w:rsidRPr="009C0A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12F0"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41B4"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58E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615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964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F591"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7201"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37ED"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5556" w14:textId="77777777" w:rsidR="009C0A61" w:rsidRPr="009C0A61" w:rsidRDefault="009C0A61" w:rsidP="00850FC8">
            <w:pPr>
              <w:pStyle w:val="rowtabella0"/>
              <w:jc w:val="center"/>
              <w:rPr>
                <w:color w:val="002060"/>
              </w:rPr>
            </w:pPr>
            <w:r w:rsidRPr="009C0A61">
              <w:rPr>
                <w:color w:val="002060"/>
              </w:rPr>
              <w:t>0</w:t>
            </w:r>
          </w:p>
        </w:tc>
      </w:tr>
      <w:tr w:rsidR="009C0A61" w:rsidRPr="009C0A61" w14:paraId="419B4BC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EB68F" w14:textId="77777777" w:rsidR="009C0A61" w:rsidRPr="009C0A61" w:rsidRDefault="009C0A61" w:rsidP="00850FC8">
            <w:pPr>
              <w:pStyle w:val="rowtabella0"/>
              <w:rPr>
                <w:color w:val="002060"/>
              </w:rPr>
            </w:pPr>
            <w:r w:rsidRPr="009C0A6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6E8E"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18ED"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FFA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B045"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1CC9"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1D10"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CEB0A"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E4F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3EE3" w14:textId="77777777" w:rsidR="009C0A61" w:rsidRPr="009C0A61" w:rsidRDefault="009C0A61" w:rsidP="00850FC8">
            <w:pPr>
              <w:pStyle w:val="rowtabella0"/>
              <w:jc w:val="center"/>
              <w:rPr>
                <w:color w:val="002060"/>
              </w:rPr>
            </w:pPr>
            <w:r w:rsidRPr="009C0A61">
              <w:rPr>
                <w:color w:val="002060"/>
              </w:rPr>
              <w:t>0</w:t>
            </w:r>
          </w:p>
        </w:tc>
      </w:tr>
      <w:tr w:rsidR="009C0A61" w:rsidRPr="009C0A61" w14:paraId="00577DC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7E04B" w14:textId="77777777" w:rsidR="009C0A61" w:rsidRPr="009C0A61" w:rsidRDefault="009C0A61" w:rsidP="00850FC8">
            <w:pPr>
              <w:pStyle w:val="rowtabella0"/>
              <w:rPr>
                <w:color w:val="002060"/>
              </w:rPr>
            </w:pPr>
            <w:r w:rsidRPr="009C0A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A1DF"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AED2"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7AB7"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A2C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C15A"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97F2"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2196"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6F4E"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C7E6" w14:textId="77777777" w:rsidR="009C0A61" w:rsidRPr="009C0A61" w:rsidRDefault="009C0A61" w:rsidP="00850FC8">
            <w:pPr>
              <w:pStyle w:val="rowtabella0"/>
              <w:jc w:val="center"/>
              <w:rPr>
                <w:color w:val="002060"/>
              </w:rPr>
            </w:pPr>
            <w:r w:rsidRPr="009C0A61">
              <w:rPr>
                <w:color w:val="002060"/>
              </w:rPr>
              <w:t>0</w:t>
            </w:r>
          </w:p>
        </w:tc>
      </w:tr>
      <w:tr w:rsidR="009C0A61" w:rsidRPr="009C0A61" w14:paraId="19A8886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FF543" w14:textId="77777777" w:rsidR="009C0A61" w:rsidRPr="009C0A61" w:rsidRDefault="009C0A61" w:rsidP="00850FC8">
            <w:pPr>
              <w:pStyle w:val="rowtabella0"/>
              <w:rPr>
                <w:color w:val="002060"/>
              </w:rPr>
            </w:pPr>
            <w:r w:rsidRPr="009C0A61">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D2E4"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505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04F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A9B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417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B74B"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8726"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7A8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1A1D" w14:textId="77777777" w:rsidR="009C0A61" w:rsidRPr="009C0A61" w:rsidRDefault="009C0A61" w:rsidP="00850FC8">
            <w:pPr>
              <w:pStyle w:val="rowtabella0"/>
              <w:jc w:val="center"/>
              <w:rPr>
                <w:color w:val="002060"/>
              </w:rPr>
            </w:pPr>
            <w:r w:rsidRPr="009C0A61">
              <w:rPr>
                <w:color w:val="002060"/>
              </w:rPr>
              <w:t>0</w:t>
            </w:r>
          </w:p>
        </w:tc>
      </w:tr>
      <w:tr w:rsidR="009C0A61" w:rsidRPr="009C0A61" w14:paraId="25CA452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698C8" w14:textId="77777777" w:rsidR="009C0A61" w:rsidRPr="009C0A61" w:rsidRDefault="009C0A61" w:rsidP="00850FC8">
            <w:pPr>
              <w:pStyle w:val="rowtabella0"/>
              <w:rPr>
                <w:color w:val="002060"/>
              </w:rPr>
            </w:pPr>
            <w:r w:rsidRPr="009C0A61">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3308"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95D8"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5471"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25C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1C02"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6077"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8E66"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985F"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72FF" w14:textId="77777777" w:rsidR="009C0A61" w:rsidRPr="009C0A61" w:rsidRDefault="009C0A61" w:rsidP="00850FC8">
            <w:pPr>
              <w:pStyle w:val="rowtabella0"/>
              <w:jc w:val="center"/>
              <w:rPr>
                <w:color w:val="002060"/>
              </w:rPr>
            </w:pPr>
            <w:r w:rsidRPr="009C0A61">
              <w:rPr>
                <w:color w:val="002060"/>
              </w:rPr>
              <w:t>0</w:t>
            </w:r>
          </w:p>
        </w:tc>
      </w:tr>
      <w:tr w:rsidR="009C0A61" w:rsidRPr="009C0A61" w14:paraId="400C34F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AC812" w14:textId="77777777" w:rsidR="009C0A61" w:rsidRPr="009C0A61" w:rsidRDefault="009C0A61" w:rsidP="00850FC8">
            <w:pPr>
              <w:pStyle w:val="rowtabella0"/>
              <w:rPr>
                <w:color w:val="002060"/>
              </w:rPr>
            </w:pPr>
            <w:r w:rsidRPr="009C0A61">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4684"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DF9D"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639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DA90"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B02F"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EE29"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9B19"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DFD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A85F" w14:textId="77777777" w:rsidR="009C0A61" w:rsidRPr="009C0A61" w:rsidRDefault="009C0A61" w:rsidP="00850FC8">
            <w:pPr>
              <w:pStyle w:val="rowtabella0"/>
              <w:jc w:val="center"/>
              <w:rPr>
                <w:color w:val="002060"/>
              </w:rPr>
            </w:pPr>
            <w:r w:rsidRPr="009C0A61">
              <w:rPr>
                <w:color w:val="002060"/>
              </w:rPr>
              <w:t>0</w:t>
            </w:r>
          </w:p>
        </w:tc>
      </w:tr>
      <w:tr w:rsidR="009C0A61" w:rsidRPr="009C0A61" w14:paraId="10C1EB0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94D63" w14:textId="77777777" w:rsidR="009C0A61" w:rsidRPr="009C0A61" w:rsidRDefault="009C0A61" w:rsidP="00850FC8">
            <w:pPr>
              <w:pStyle w:val="rowtabella0"/>
              <w:rPr>
                <w:color w:val="002060"/>
              </w:rPr>
            </w:pPr>
            <w:r w:rsidRPr="009C0A61">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9E6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2A7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ADD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EB7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1096"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2FB8"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8EE4"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B3FF"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F827" w14:textId="77777777" w:rsidR="009C0A61" w:rsidRPr="009C0A61" w:rsidRDefault="009C0A61" w:rsidP="00850FC8">
            <w:pPr>
              <w:pStyle w:val="rowtabella0"/>
              <w:jc w:val="center"/>
              <w:rPr>
                <w:color w:val="002060"/>
              </w:rPr>
            </w:pPr>
            <w:r w:rsidRPr="009C0A61">
              <w:rPr>
                <w:color w:val="002060"/>
              </w:rPr>
              <w:t>0</w:t>
            </w:r>
          </w:p>
        </w:tc>
      </w:tr>
      <w:tr w:rsidR="009C0A61" w:rsidRPr="009C0A61" w14:paraId="6BF1406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3275D" w14:textId="77777777" w:rsidR="009C0A61" w:rsidRPr="009C0A61" w:rsidRDefault="009C0A61" w:rsidP="00850FC8">
            <w:pPr>
              <w:pStyle w:val="rowtabella0"/>
              <w:rPr>
                <w:color w:val="002060"/>
              </w:rPr>
            </w:pPr>
            <w:r w:rsidRPr="009C0A61">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0C3A"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E70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0A0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B299"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668E"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40A9"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5C86" w14:textId="77777777" w:rsidR="009C0A61" w:rsidRPr="009C0A61" w:rsidRDefault="009C0A61" w:rsidP="00850FC8">
            <w:pPr>
              <w:pStyle w:val="rowtabella0"/>
              <w:jc w:val="center"/>
              <w:rPr>
                <w:color w:val="002060"/>
              </w:rPr>
            </w:pPr>
            <w:r w:rsidRPr="009C0A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54F"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5F71" w14:textId="77777777" w:rsidR="009C0A61" w:rsidRPr="009C0A61" w:rsidRDefault="009C0A61" w:rsidP="00850FC8">
            <w:pPr>
              <w:pStyle w:val="rowtabella0"/>
              <w:jc w:val="center"/>
              <w:rPr>
                <w:color w:val="002060"/>
              </w:rPr>
            </w:pPr>
            <w:r w:rsidRPr="009C0A61">
              <w:rPr>
                <w:color w:val="002060"/>
              </w:rPr>
              <w:t>1</w:t>
            </w:r>
          </w:p>
        </w:tc>
      </w:tr>
      <w:tr w:rsidR="009C0A61" w:rsidRPr="009C0A61" w14:paraId="2D366A50"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16F4A" w14:textId="77777777" w:rsidR="009C0A61" w:rsidRPr="009C0A61" w:rsidRDefault="009C0A61" w:rsidP="00850FC8">
            <w:pPr>
              <w:pStyle w:val="rowtabella0"/>
              <w:rPr>
                <w:color w:val="002060"/>
                <w:lang w:val="en-US"/>
              </w:rPr>
            </w:pPr>
            <w:proofErr w:type="spellStart"/>
            <w:proofErr w:type="gramStart"/>
            <w:r w:rsidRPr="009C0A61">
              <w:rPr>
                <w:color w:val="002060"/>
                <w:lang w:val="en-US"/>
              </w:rPr>
              <w:t>sq.B</w:t>
            </w:r>
            <w:proofErr w:type="spellEnd"/>
            <w:proofErr w:type="gramEnd"/>
            <w:r w:rsidRPr="009C0A61">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2DB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C7E7"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B24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FA9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AB13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ACC9"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47E7"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3B3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8B35" w14:textId="77777777" w:rsidR="009C0A61" w:rsidRPr="009C0A61" w:rsidRDefault="009C0A61" w:rsidP="00850FC8">
            <w:pPr>
              <w:pStyle w:val="rowtabella0"/>
              <w:jc w:val="center"/>
              <w:rPr>
                <w:color w:val="002060"/>
              </w:rPr>
            </w:pPr>
            <w:r w:rsidRPr="009C0A61">
              <w:rPr>
                <w:color w:val="002060"/>
              </w:rPr>
              <w:t>0</w:t>
            </w:r>
          </w:p>
        </w:tc>
      </w:tr>
    </w:tbl>
    <w:p w14:paraId="1B9954C8" w14:textId="77777777" w:rsidR="009C0A61" w:rsidRPr="009C0A61" w:rsidRDefault="009C0A61" w:rsidP="009C0A61">
      <w:pPr>
        <w:pStyle w:val="breakline"/>
        <w:rPr>
          <w:rFonts w:eastAsiaTheme="minorEastAsia"/>
          <w:color w:val="002060"/>
        </w:rPr>
      </w:pPr>
    </w:p>
    <w:p w14:paraId="64564EB3" w14:textId="77777777" w:rsidR="009C0A61" w:rsidRPr="009C0A61" w:rsidRDefault="009C0A61" w:rsidP="009C0A61">
      <w:pPr>
        <w:pStyle w:val="breakline"/>
        <w:rPr>
          <w:color w:val="002060"/>
        </w:rPr>
      </w:pPr>
    </w:p>
    <w:p w14:paraId="5E162542" w14:textId="77777777" w:rsidR="009C0A61" w:rsidRPr="009C0A61" w:rsidRDefault="009C0A61" w:rsidP="009C0A61">
      <w:pPr>
        <w:pStyle w:val="sottotitolocampionato10"/>
        <w:rPr>
          <w:color w:val="002060"/>
        </w:rPr>
      </w:pPr>
      <w:r w:rsidRPr="009C0A61">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4E516410"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34F6"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C8EFF"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8702"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61E4F"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59A96"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36D2"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F752"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E73F"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294A"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3C7B7" w14:textId="77777777" w:rsidR="009C0A61" w:rsidRPr="009C0A61" w:rsidRDefault="009C0A61" w:rsidP="00850FC8">
            <w:pPr>
              <w:pStyle w:val="headertabella0"/>
              <w:rPr>
                <w:color w:val="002060"/>
              </w:rPr>
            </w:pPr>
            <w:r w:rsidRPr="009C0A61">
              <w:rPr>
                <w:color w:val="002060"/>
              </w:rPr>
              <w:t>PE</w:t>
            </w:r>
          </w:p>
        </w:tc>
      </w:tr>
      <w:tr w:rsidR="009C0A61" w:rsidRPr="009C0A61" w14:paraId="5D518E99"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89693" w14:textId="77777777" w:rsidR="009C0A61" w:rsidRPr="009C0A61" w:rsidRDefault="009C0A61" w:rsidP="00850FC8">
            <w:pPr>
              <w:pStyle w:val="rowtabella0"/>
              <w:rPr>
                <w:color w:val="002060"/>
              </w:rPr>
            </w:pPr>
            <w:r w:rsidRPr="009C0A61">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5A4B"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E7B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CDC5"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DA8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5BD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379" w14:textId="77777777" w:rsidR="009C0A61" w:rsidRPr="009C0A61" w:rsidRDefault="009C0A61" w:rsidP="00850FC8">
            <w:pPr>
              <w:pStyle w:val="rowtabella0"/>
              <w:jc w:val="center"/>
              <w:rPr>
                <w:color w:val="002060"/>
              </w:rPr>
            </w:pPr>
            <w:r w:rsidRPr="009C0A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7B4E"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61F0"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FEBE" w14:textId="77777777" w:rsidR="009C0A61" w:rsidRPr="009C0A61" w:rsidRDefault="009C0A61" w:rsidP="00850FC8">
            <w:pPr>
              <w:pStyle w:val="rowtabella0"/>
              <w:jc w:val="center"/>
              <w:rPr>
                <w:color w:val="002060"/>
              </w:rPr>
            </w:pPr>
            <w:r w:rsidRPr="009C0A61">
              <w:rPr>
                <w:color w:val="002060"/>
              </w:rPr>
              <w:t>0</w:t>
            </w:r>
          </w:p>
        </w:tc>
      </w:tr>
      <w:tr w:rsidR="009C0A61" w:rsidRPr="009C0A61" w14:paraId="1627BDD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859AD" w14:textId="77777777" w:rsidR="009C0A61" w:rsidRPr="009C0A61" w:rsidRDefault="009C0A61" w:rsidP="00850FC8">
            <w:pPr>
              <w:pStyle w:val="rowtabella0"/>
              <w:rPr>
                <w:color w:val="002060"/>
                <w:lang w:val="en-US"/>
              </w:rPr>
            </w:pPr>
            <w:r w:rsidRPr="009C0A61">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1060"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F42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C492"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F76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B0A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6012"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651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C374"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22A3" w14:textId="77777777" w:rsidR="009C0A61" w:rsidRPr="009C0A61" w:rsidRDefault="009C0A61" w:rsidP="00850FC8">
            <w:pPr>
              <w:pStyle w:val="rowtabella0"/>
              <w:jc w:val="center"/>
              <w:rPr>
                <w:color w:val="002060"/>
              </w:rPr>
            </w:pPr>
            <w:r w:rsidRPr="009C0A61">
              <w:rPr>
                <w:color w:val="002060"/>
              </w:rPr>
              <w:t>0</w:t>
            </w:r>
          </w:p>
        </w:tc>
      </w:tr>
      <w:tr w:rsidR="009C0A61" w:rsidRPr="009C0A61" w14:paraId="062E3E3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A361A" w14:textId="77777777" w:rsidR="009C0A61" w:rsidRPr="009C0A61" w:rsidRDefault="009C0A61" w:rsidP="00850FC8">
            <w:pPr>
              <w:pStyle w:val="rowtabella0"/>
              <w:rPr>
                <w:color w:val="002060"/>
              </w:rPr>
            </w:pPr>
            <w:r w:rsidRPr="009C0A61">
              <w:rPr>
                <w:color w:val="002060"/>
              </w:rPr>
              <w:t xml:space="preserve">A.S.D. CALCIO </w:t>
            </w:r>
            <w:proofErr w:type="gramStart"/>
            <w:r w:rsidRPr="009C0A61">
              <w:rPr>
                <w:color w:val="002060"/>
              </w:rPr>
              <w:t>S.ELPIDIO</w:t>
            </w:r>
            <w:proofErr w:type="gramEnd"/>
            <w:r w:rsidRPr="009C0A61">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2CE1"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9EB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7AD3"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B30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5DE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1807"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9099"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FF12"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25F1" w14:textId="77777777" w:rsidR="009C0A61" w:rsidRPr="009C0A61" w:rsidRDefault="009C0A61" w:rsidP="00850FC8">
            <w:pPr>
              <w:pStyle w:val="rowtabella0"/>
              <w:jc w:val="center"/>
              <w:rPr>
                <w:color w:val="002060"/>
              </w:rPr>
            </w:pPr>
            <w:r w:rsidRPr="009C0A61">
              <w:rPr>
                <w:color w:val="002060"/>
              </w:rPr>
              <w:t>0</w:t>
            </w:r>
          </w:p>
        </w:tc>
      </w:tr>
      <w:tr w:rsidR="009C0A61" w:rsidRPr="009C0A61" w14:paraId="36EB29E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53ED0" w14:textId="77777777" w:rsidR="009C0A61" w:rsidRPr="009C0A61" w:rsidRDefault="009C0A61" w:rsidP="00850FC8">
            <w:pPr>
              <w:pStyle w:val="rowtabella0"/>
              <w:rPr>
                <w:color w:val="002060"/>
              </w:rPr>
            </w:pPr>
            <w:r w:rsidRPr="009C0A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8551"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60A0"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98B2"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8B7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A49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C49E"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DA68"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AF1B"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8B3C" w14:textId="77777777" w:rsidR="009C0A61" w:rsidRPr="009C0A61" w:rsidRDefault="009C0A61" w:rsidP="00850FC8">
            <w:pPr>
              <w:pStyle w:val="rowtabella0"/>
              <w:jc w:val="center"/>
              <w:rPr>
                <w:color w:val="002060"/>
              </w:rPr>
            </w:pPr>
            <w:r w:rsidRPr="009C0A61">
              <w:rPr>
                <w:color w:val="002060"/>
              </w:rPr>
              <w:t>0</w:t>
            </w:r>
          </w:p>
        </w:tc>
      </w:tr>
      <w:tr w:rsidR="009C0A61" w:rsidRPr="009C0A61" w14:paraId="50245F8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36A17" w14:textId="77777777" w:rsidR="009C0A61" w:rsidRPr="009C0A61" w:rsidRDefault="009C0A61" w:rsidP="00850FC8">
            <w:pPr>
              <w:pStyle w:val="rowtabella0"/>
              <w:rPr>
                <w:color w:val="002060"/>
              </w:rPr>
            </w:pPr>
            <w:r w:rsidRPr="009C0A6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F921"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3BBC"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5F7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D6C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D1F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52AF"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E3A3" w14:textId="77777777" w:rsidR="009C0A61" w:rsidRPr="009C0A61" w:rsidRDefault="009C0A61" w:rsidP="00850FC8">
            <w:pPr>
              <w:pStyle w:val="rowtabella0"/>
              <w:jc w:val="center"/>
              <w:rPr>
                <w:color w:val="002060"/>
              </w:rPr>
            </w:pPr>
            <w:r w:rsidRPr="009C0A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9273"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FC06" w14:textId="77777777" w:rsidR="009C0A61" w:rsidRPr="009C0A61" w:rsidRDefault="009C0A61" w:rsidP="00850FC8">
            <w:pPr>
              <w:pStyle w:val="rowtabella0"/>
              <w:jc w:val="center"/>
              <w:rPr>
                <w:color w:val="002060"/>
              </w:rPr>
            </w:pPr>
            <w:r w:rsidRPr="009C0A61">
              <w:rPr>
                <w:color w:val="002060"/>
              </w:rPr>
              <w:t>0</w:t>
            </w:r>
          </w:p>
        </w:tc>
      </w:tr>
      <w:tr w:rsidR="009C0A61" w:rsidRPr="009C0A61" w14:paraId="2A8085E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08BDE" w14:textId="77777777" w:rsidR="009C0A61" w:rsidRPr="009C0A61" w:rsidRDefault="009C0A61" w:rsidP="00850FC8">
            <w:pPr>
              <w:pStyle w:val="rowtabella0"/>
              <w:rPr>
                <w:color w:val="002060"/>
                <w:lang w:val="en-US"/>
              </w:rPr>
            </w:pPr>
            <w:r w:rsidRPr="009C0A61">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795F"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146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1DB8"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F56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8CC3"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FEB7"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7F48"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CDF7"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4A47" w14:textId="77777777" w:rsidR="009C0A61" w:rsidRPr="009C0A61" w:rsidRDefault="009C0A61" w:rsidP="00850FC8">
            <w:pPr>
              <w:pStyle w:val="rowtabella0"/>
              <w:jc w:val="center"/>
              <w:rPr>
                <w:color w:val="002060"/>
              </w:rPr>
            </w:pPr>
            <w:r w:rsidRPr="009C0A61">
              <w:rPr>
                <w:color w:val="002060"/>
              </w:rPr>
              <w:t>0</w:t>
            </w:r>
          </w:p>
        </w:tc>
      </w:tr>
      <w:tr w:rsidR="009C0A61" w:rsidRPr="009C0A61" w14:paraId="0E137CC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E7971" w14:textId="77777777" w:rsidR="009C0A61" w:rsidRPr="009C0A61" w:rsidRDefault="009C0A61" w:rsidP="00850FC8">
            <w:pPr>
              <w:pStyle w:val="rowtabella0"/>
              <w:rPr>
                <w:color w:val="002060"/>
              </w:rPr>
            </w:pPr>
            <w:r w:rsidRPr="009C0A61">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9B33"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C160"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7584"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032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8DFF"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2F67"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4BFF"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5DB7"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F47E" w14:textId="77777777" w:rsidR="009C0A61" w:rsidRPr="009C0A61" w:rsidRDefault="009C0A61" w:rsidP="00850FC8">
            <w:pPr>
              <w:pStyle w:val="rowtabella0"/>
              <w:jc w:val="center"/>
              <w:rPr>
                <w:color w:val="002060"/>
              </w:rPr>
            </w:pPr>
            <w:r w:rsidRPr="009C0A61">
              <w:rPr>
                <w:color w:val="002060"/>
              </w:rPr>
              <w:t>0</w:t>
            </w:r>
          </w:p>
        </w:tc>
      </w:tr>
      <w:tr w:rsidR="009C0A61" w:rsidRPr="009C0A61" w14:paraId="374566B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60967" w14:textId="77777777" w:rsidR="009C0A61" w:rsidRPr="009C0A61" w:rsidRDefault="009C0A61" w:rsidP="00850FC8">
            <w:pPr>
              <w:pStyle w:val="rowtabella0"/>
              <w:rPr>
                <w:color w:val="002060"/>
              </w:rPr>
            </w:pPr>
            <w:r w:rsidRPr="009C0A61">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6F9D"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A08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CB69"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6FF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EABD"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1B50"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D747" w14:textId="77777777" w:rsidR="009C0A61" w:rsidRPr="009C0A61" w:rsidRDefault="009C0A61" w:rsidP="00850FC8">
            <w:pPr>
              <w:pStyle w:val="rowtabella0"/>
              <w:jc w:val="center"/>
              <w:rPr>
                <w:color w:val="002060"/>
              </w:rPr>
            </w:pPr>
            <w:r w:rsidRPr="009C0A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AB5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F032" w14:textId="77777777" w:rsidR="009C0A61" w:rsidRPr="009C0A61" w:rsidRDefault="009C0A61" w:rsidP="00850FC8">
            <w:pPr>
              <w:pStyle w:val="rowtabella0"/>
              <w:jc w:val="center"/>
              <w:rPr>
                <w:color w:val="002060"/>
              </w:rPr>
            </w:pPr>
            <w:r w:rsidRPr="009C0A61">
              <w:rPr>
                <w:color w:val="002060"/>
              </w:rPr>
              <w:t>0</w:t>
            </w:r>
          </w:p>
        </w:tc>
      </w:tr>
      <w:tr w:rsidR="009C0A61" w:rsidRPr="009C0A61" w14:paraId="4BE65B6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31974" w14:textId="77777777" w:rsidR="009C0A61" w:rsidRPr="009C0A61" w:rsidRDefault="009C0A61" w:rsidP="00850FC8">
            <w:pPr>
              <w:pStyle w:val="rowtabella0"/>
              <w:rPr>
                <w:color w:val="002060"/>
                <w:lang w:val="en-US"/>
              </w:rPr>
            </w:pPr>
            <w:r w:rsidRPr="009C0A61">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6B34"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91A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168D"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F95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2BF8"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91FF"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D9B9"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723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5471" w14:textId="77777777" w:rsidR="009C0A61" w:rsidRPr="009C0A61" w:rsidRDefault="009C0A61" w:rsidP="00850FC8">
            <w:pPr>
              <w:pStyle w:val="rowtabella0"/>
              <w:jc w:val="center"/>
              <w:rPr>
                <w:color w:val="002060"/>
              </w:rPr>
            </w:pPr>
            <w:r w:rsidRPr="009C0A61">
              <w:rPr>
                <w:color w:val="002060"/>
              </w:rPr>
              <w:t>0</w:t>
            </w:r>
          </w:p>
        </w:tc>
      </w:tr>
      <w:tr w:rsidR="009C0A61" w:rsidRPr="009C0A61" w14:paraId="476125B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E3F69" w14:textId="77777777" w:rsidR="009C0A61" w:rsidRPr="009C0A61" w:rsidRDefault="009C0A61" w:rsidP="00850FC8">
            <w:pPr>
              <w:pStyle w:val="rowtabella0"/>
              <w:rPr>
                <w:color w:val="002060"/>
              </w:rPr>
            </w:pPr>
            <w:r w:rsidRPr="009C0A6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7EAD"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A36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066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47E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687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E330"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A498" w14:textId="77777777" w:rsidR="009C0A61" w:rsidRPr="009C0A61" w:rsidRDefault="009C0A61" w:rsidP="00850FC8">
            <w:pPr>
              <w:pStyle w:val="rowtabella0"/>
              <w:jc w:val="center"/>
              <w:rPr>
                <w:color w:val="002060"/>
              </w:rPr>
            </w:pPr>
            <w:r w:rsidRPr="009C0A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344E"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9369" w14:textId="77777777" w:rsidR="009C0A61" w:rsidRPr="009C0A61" w:rsidRDefault="009C0A61" w:rsidP="00850FC8">
            <w:pPr>
              <w:pStyle w:val="rowtabella0"/>
              <w:jc w:val="center"/>
              <w:rPr>
                <w:color w:val="002060"/>
              </w:rPr>
            </w:pPr>
            <w:r w:rsidRPr="009C0A61">
              <w:rPr>
                <w:color w:val="002060"/>
              </w:rPr>
              <w:t>0</w:t>
            </w:r>
          </w:p>
        </w:tc>
      </w:tr>
      <w:tr w:rsidR="009C0A61" w:rsidRPr="009C0A61" w14:paraId="03F9BBC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1DAF0" w14:textId="77777777" w:rsidR="009C0A61" w:rsidRPr="009C0A61" w:rsidRDefault="009C0A61" w:rsidP="00850FC8">
            <w:pPr>
              <w:pStyle w:val="rowtabella0"/>
              <w:rPr>
                <w:color w:val="002060"/>
                <w:lang w:val="en-US"/>
              </w:rPr>
            </w:pPr>
            <w:r w:rsidRPr="009C0A61">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1F1F"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E4B8"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357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1EA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7DAD"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38AD"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352B" w14:textId="77777777" w:rsidR="009C0A61" w:rsidRPr="009C0A61" w:rsidRDefault="009C0A61" w:rsidP="00850FC8">
            <w:pPr>
              <w:pStyle w:val="rowtabella0"/>
              <w:jc w:val="center"/>
              <w:rPr>
                <w:color w:val="002060"/>
              </w:rPr>
            </w:pPr>
            <w:r w:rsidRPr="009C0A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70E3"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8C21" w14:textId="77777777" w:rsidR="009C0A61" w:rsidRPr="009C0A61" w:rsidRDefault="009C0A61" w:rsidP="00850FC8">
            <w:pPr>
              <w:pStyle w:val="rowtabella0"/>
              <w:jc w:val="center"/>
              <w:rPr>
                <w:color w:val="002060"/>
              </w:rPr>
            </w:pPr>
            <w:r w:rsidRPr="009C0A61">
              <w:rPr>
                <w:color w:val="002060"/>
              </w:rPr>
              <w:t>0</w:t>
            </w:r>
          </w:p>
        </w:tc>
      </w:tr>
      <w:tr w:rsidR="009C0A61" w:rsidRPr="009C0A61" w14:paraId="16C22B4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4DF5D" w14:textId="2425A841" w:rsidR="009C0A61" w:rsidRPr="009C0A61" w:rsidRDefault="009C0A61" w:rsidP="00850FC8">
            <w:pPr>
              <w:pStyle w:val="rowtabella0"/>
              <w:rPr>
                <w:color w:val="002060"/>
              </w:rPr>
            </w:pPr>
            <w:r w:rsidRPr="009C0A61">
              <w:rPr>
                <w:color w:val="002060"/>
              </w:rPr>
              <w:t>A.S.D. NUOVA JUVENTINA FFC</w:t>
            </w:r>
            <w:r>
              <w:rPr>
                <w:color w:val="002060"/>
              </w:rPr>
              <w:t xml:space="preserve"> </w:t>
            </w:r>
            <w:r w:rsidRPr="005E06C1">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BD1D"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E29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B721"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60C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9804"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AB5F"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0DCA" w14:textId="77777777" w:rsidR="009C0A61" w:rsidRPr="009C0A61" w:rsidRDefault="009C0A61" w:rsidP="00850FC8">
            <w:pPr>
              <w:pStyle w:val="rowtabella0"/>
              <w:jc w:val="center"/>
              <w:rPr>
                <w:color w:val="002060"/>
              </w:rPr>
            </w:pPr>
            <w:r w:rsidRPr="009C0A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D3A8"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E7C45" w14:textId="77777777" w:rsidR="009C0A61" w:rsidRPr="009C0A61" w:rsidRDefault="009C0A61" w:rsidP="00850FC8">
            <w:pPr>
              <w:pStyle w:val="rowtabella0"/>
              <w:jc w:val="center"/>
              <w:rPr>
                <w:color w:val="002060"/>
              </w:rPr>
            </w:pPr>
            <w:r w:rsidRPr="009C0A61">
              <w:rPr>
                <w:color w:val="002060"/>
              </w:rPr>
              <w:t>0</w:t>
            </w:r>
          </w:p>
        </w:tc>
      </w:tr>
      <w:tr w:rsidR="009C0A61" w:rsidRPr="009C0A61" w14:paraId="0B0A1A1B"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03F759" w14:textId="77777777" w:rsidR="009C0A61" w:rsidRPr="009C0A61" w:rsidRDefault="009C0A61" w:rsidP="00850FC8">
            <w:pPr>
              <w:pStyle w:val="rowtabella0"/>
              <w:rPr>
                <w:color w:val="002060"/>
              </w:rPr>
            </w:pPr>
            <w:r w:rsidRPr="009C0A61">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EB05"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08E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DAA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930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52E3"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76EC"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3F3D" w14:textId="77777777" w:rsidR="009C0A61" w:rsidRPr="009C0A61" w:rsidRDefault="009C0A61" w:rsidP="00850FC8">
            <w:pPr>
              <w:pStyle w:val="rowtabella0"/>
              <w:jc w:val="center"/>
              <w:rPr>
                <w:color w:val="002060"/>
              </w:rPr>
            </w:pPr>
            <w:r w:rsidRPr="009C0A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B23E"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DF60" w14:textId="77777777" w:rsidR="009C0A61" w:rsidRPr="009C0A61" w:rsidRDefault="009C0A61" w:rsidP="00850FC8">
            <w:pPr>
              <w:pStyle w:val="rowtabella0"/>
              <w:jc w:val="center"/>
              <w:rPr>
                <w:color w:val="002060"/>
              </w:rPr>
            </w:pPr>
            <w:r w:rsidRPr="009C0A61">
              <w:rPr>
                <w:color w:val="002060"/>
              </w:rPr>
              <w:t>0</w:t>
            </w:r>
          </w:p>
        </w:tc>
      </w:tr>
    </w:tbl>
    <w:p w14:paraId="1D982214" w14:textId="77777777" w:rsidR="009C0A61" w:rsidRPr="009C0A61" w:rsidRDefault="009C0A61" w:rsidP="009C0A61">
      <w:pPr>
        <w:pStyle w:val="breakline"/>
        <w:rPr>
          <w:rFonts w:eastAsiaTheme="minorEastAsia"/>
          <w:color w:val="002060"/>
        </w:rPr>
      </w:pPr>
    </w:p>
    <w:p w14:paraId="70600971" w14:textId="77777777" w:rsidR="009C0A61" w:rsidRPr="009C0A61" w:rsidRDefault="009C0A61" w:rsidP="009C0A61">
      <w:pPr>
        <w:pStyle w:val="breakline"/>
        <w:rPr>
          <w:color w:val="002060"/>
        </w:rPr>
      </w:pPr>
    </w:p>
    <w:p w14:paraId="2F572C63" w14:textId="77777777" w:rsidR="009C0A61" w:rsidRPr="009C0A61" w:rsidRDefault="009C0A61" w:rsidP="009C0A61">
      <w:pPr>
        <w:pStyle w:val="sottotitolocampionato10"/>
        <w:rPr>
          <w:color w:val="002060"/>
        </w:rPr>
      </w:pPr>
      <w:r w:rsidRPr="009C0A61">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01038970"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A0DD"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E2263"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A2395"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3C905"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3A002"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2261"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998CF"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83888"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D927F"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9EAD9" w14:textId="77777777" w:rsidR="009C0A61" w:rsidRPr="009C0A61" w:rsidRDefault="009C0A61" w:rsidP="00850FC8">
            <w:pPr>
              <w:pStyle w:val="headertabella0"/>
              <w:rPr>
                <w:color w:val="002060"/>
              </w:rPr>
            </w:pPr>
            <w:r w:rsidRPr="009C0A61">
              <w:rPr>
                <w:color w:val="002060"/>
              </w:rPr>
              <w:t>PE</w:t>
            </w:r>
          </w:p>
        </w:tc>
      </w:tr>
      <w:tr w:rsidR="009C0A61" w:rsidRPr="009C0A61" w14:paraId="5FABDF99"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C31E0" w14:textId="77777777" w:rsidR="009C0A61" w:rsidRPr="009C0A61" w:rsidRDefault="009C0A61" w:rsidP="00850FC8">
            <w:pPr>
              <w:pStyle w:val="rowtabella0"/>
              <w:rPr>
                <w:color w:val="002060"/>
              </w:rPr>
            </w:pPr>
            <w:r w:rsidRPr="009C0A6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5450"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62B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1436"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5BB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791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44DD" w14:textId="77777777" w:rsidR="009C0A61" w:rsidRPr="009C0A61" w:rsidRDefault="009C0A61" w:rsidP="00850FC8">
            <w:pPr>
              <w:pStyle w:val="rowtabella0"/>
              <w:jc w:val="center"/>
              <w:rPr>
                <w:color w:val="002060"/>
              </w:rPr>
            </w:pPr>
            <w:r w:rsidRPr="009C0A6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C67F"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EBC6" w14:textId="77777777" w:rsidR="009C0A61" w:rsidRPr="009C0A61" w:rsidRDefault="009C0A61" w:rsidP="00850FC8">
            <w:pPr>
              <w:pStyle w:val="rowtabella0"/>
              <w:jc w:val="center"/>
              <w:rPr>
                <w:color w:val="002060"/>
              </w:rPr>
            </w:pPr>
            <w:r w:rsidRPr="009C0A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EB83" w14:textId="77777777" w:rsidR="009C0A61" w:rsidRPr="009C0A61" w:rsidRDefault="009C0A61" w:rsidP="00850FC8">
            <w:pPr>
              <w:pStyle w:val="rowtabella0"/>
              <w:jc w:val="center"/>
              <w:rPr>
                <w:color w:val="002060"/>
              </w:rPr>
            </w:pPr>
            <w:r w:rsidRPr="009C0A61">
              <w:rPr>
                <w:color w:val="002060"/>
              </w:rPr>
              <w:t>0</w:t>
            </w:r>
          </w:p>
        </w:tc>
      </w:tr>
      <w:tr w:rsidR="009C0A61" w:rsidRPr="009C0A61" w14:paraId="5B7B1D0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DD6B5" w14:textId="77777777" w:rsidR="009C0A61" w:rsidRPr="009C0A61" w:rsidRDefault="009C0A61" w:rsidP="00850FC8">
            <w:pPr>
              <w:pStyle w:val="rowtabella0"/>
              <w:rPr>
                <w:color w:val="002060"/>
              </w:rPr>
            </w:pPr>
            <w:r w:rsidRPr="009C0A61">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CDB3"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0DB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F0F6"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FD6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87B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85FE"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4D8B"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B964"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20C0" w14:textId="77777777" w:rsidR="009C0A61" w:rsidRPr="009C0A61" w:rsidRDefault="009C0A61" w:rsidP="00850FC8">
            <w:pPr>
              <w:pStyle w:val="rowtabella0"/>
              <w:jc w:val="center"/>
              <w:rPr>
                <w:color w:val="002060"/>
              </w:rPr>
            </w:pPr>
            <w:r w:rsidRPr="009C0A61">
              <w:rPr>
                <w:color w:val="002060"/>
              </w:rPr>
              <w:t>0</w:t>
            </w:r>
          </w:p>
        </w:tc>
      </w:tr>
      <w:tr w:rsidR="009C0A61" w:rsidRPr="009C0A61" w14:paraId="162D86F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63126" w14:textId="77777777" w:rsidR="009C0A61" w:rsidRPr="009C0A61" w:rsidRDefault="009C0A61" w:rsidP="00850FC8">
            <w:pPr>
              <w:pStyle w:val="rowtabella0"/>
              <w:rPr>
                <w:color w:val="002060"/>
              </w:rPr>
            </w:pPr>
            <w:r w:rsidRPr="009C0A61">
              <w:rPr>
                <w:color w:val="002060"/>
              </w:rPr>
              <w:lastRenderedPageBreak/>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45D5"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041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24F1"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71BE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308C"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5256"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812A"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EC84"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7000" w14:textId="77777777" w:rsidR="009C0A61" w:rsidRPr="009C0A61" w:rsidRDefault="009C0A61" w:rsidP="00850FC8">
            <w:pPr>
              <w:pStyle w:val="rowtabella0"/>
              <w:jc w:val="center"/>
              <w:rPr>
                <w:color w:val="002060"/>
              </w:rPr>
            </w:pPr>
            <w:r w:rsidRPr="009C0A61">
              <w:rPr>
                <w:color w:val="002060"/>
              </w:rPr>
              <w:t>0</w:t>
            </w:r>
          </w:p>
        </w:tc>
      </w:tr>
      <w:tr w:rsidR="009C0A61" w:rsidRPr="009C0A61" w14:paraId="0DA7780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093B0" w14:textId="77777777" w:rsidR="009C0A61" w:rsidRPr="009C0A61" w:rsidRDefault="009C0A61" w:rsidP="00850FC8">
            <w:pPr>
              <w:pStyle w:val="rowtabella0"/>
              <w:rPr>
                <w:color w:val="002060"/>
              </w:rPr>
            </w:pPr>
            <w:r w:rsidRPr="009C0A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C9D7"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FD2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4013"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F07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F89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0155"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033A"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B0B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5FC9" w14:textId="77777777" w:rsidR="009C0A61" w:rsidRPr="009C0A61" w:rsidRDefault="009C0A61" w:rsidP="00850FC8">
            <w:pPr>
              <w:pStyle w:val="rowtabella0"/>
              <w:jc w:val="center"/>
              <w:rPr>
                <w:color w:val="002060"/>
              </w:rPr>
            </w:pPr>
            <w:r w:rsidRPr="009C0A61">
              <w:rPr>
                <w:color w:val="002060"/>
              </w:rPr>
              <w:t>0</w:t>
            </w:r>
          </w:p>
        </w:tc>
      </w:tr>
      <w:tr w:rsidR="009C0A61" w:rsidRPr="009C0A61" w14:paraId="010707E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4DF30" w14:textId="77777777" w:rsidR="009C0A61" w:rsidRPr="009C0A61" w:rsidRDefault="009C0A61" w:rsidP="00850FC8">
            <w:pPr>
              <w:pStyle w:val="rowtabella0"/>
              <w:rPr>
                <w:color w:val="002060"/>
              </w:rPr>
            </w:pPr>
            <w:r w:rsidRPr="009C0A61">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202F"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8C8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0990"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BB5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02BF"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1793"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5977"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F5C3"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F0E9" w14:textId="77777777" w:rsidR="009C0A61" w:rsidRPr="009C0A61" w:rsidRDefault="009C0A61" w:rsidP="00850FC8">
            <w:pPr>
              <w:pStyle w:val="rowtabella0"/>
              <w:jc w:val="center"/>
              <w:rPr>
                <w:color w:val="002060"/>
              </w:rPr>
            </w:pPr>
            <w:r w:rsidRPr="009C0A61">
              <w:rPr>
                <w:color w:val="002060"/>
              </w:rPr>
              <w:t>0</w:t>
            </w:r>
          </w:p>
        </w:tc>
      </w:tr>
      <w:tr w:rsidR="009C0A61" w:rsidRPr="009C0A61" w14:paraId="560F15C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6893A" w14:textId="77777777" w:rsidR="009C0A61" w:rsidRPr="009C0A61" w:rsidRDefault="009C0A61" w:rsidP="00850FC8">
            <w:pPr>
              <w:pStyle w:val="rowtabella0"/>
              <w:rPr>
                <w:color w:val="002060"/>
                <w:lang w:val="en-US"/>
              </w:rPr>
            </w:pPr>
            <w:r w:rsidRPr="009C0A61">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2FEB"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120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ECA6"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8AD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976C"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CABF" w14:textId="77777777" w:rsidR="009C0A61" w:rsidRPr="009C0A61" w:rsidRDefault="009C0A61" w:rsidP="00850FC8">
            <w:pPr>
              <w:pStyle w:val="rowtabella0"/>
              <w:jc w:val="center"/>
              <w:rPr>
                <w:color w:val="002060"/>
              </w:rPr>
            </w:pPr>
            <w:r w:rsidRPr="009C0A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EA4A"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E336"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6FA6" w14:textId="77777777" w:rsidR="009C0A61" w:rsidRPr="009C0A61" w:rsidRDefault="009C0A61" w:rsidP="00850FC8">
            <w:pPr>
              <w:pStyle w:val="rowtabella0"/>
              <w:jc w:val="center"/>
              <w:rPr>
                <w:color w:val="002060"/>
              </w:rPr>
            </w:pPr>
            <w:r w:rsidRPr="009C0A61">
              <w:rPr>
                <w:color w:val="002060"/>
              </w:rPr>
              <w:t>0</w:t>
            </w:r>
          </w:p>
        </w:tc>
      </w:tr>
      <w:tr w:rsidR="009C0A61" w:rsidRPr="009C0A61" w14:paraId="3611702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2A73E" w14:textId="77777777" w:rsidR="009C0A61" w:rsidRPr="009C0A61" w:rsidRDefault="009C0A61" w:rsidP="00850FC8">
            <w:pPr>
              <w:pStyle w:val="rowtabella0"/>
              <w:rPr>
                <w:color w:val="002060"/>
              </w:rPr>
            </w:pPr>
            <w:r w:rsidRPr="009C0A61">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C15B"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6CA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AC58"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5A7F"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B29F"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5A99"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7B72"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926A"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C9B8" w14:textId="77777777" w:rsidR="009C0A61" w:rsidRPr="009C0A61" w:rsidRDefault="009C0A61" w:rsidP="00850FC8">
            <w:pPr>
              <w:pStyle w:val="rowtabella0"/>
              <w:jc w:val="center"/>
              <w:rPr>
                <w:color w:val="002060"/>
              </w:rPr>
            </w:pPr>
            <w:r w:rsidRPr="009C0A61">
              <w:rPr>
                <w:color w:val="002060"/>
              </w:rPr>
              <w:t>0</w:t>
            </w:r>
          </w:p>
        </w:tc>
      </w:tr>
      <w:tr w:rsidR="009C0A61" w:rsidRPr="009C0A61" w14:paraId="08B3F44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99AD5" w14:textId="77777777" w:rsidR="009C0A61" w:rsidRPr="009C0A61" w:rsidRDefault="009C0A61" w:rsidP="00850FC8">
            <w:pPr>
              <w:pStyle w:val="rowtabella0"/>
              <w:rPr>
                <w:color w:val="002060"/>
              </w:rPr>
            </w:pPr>
            <w:r w:rsidRPr="009C0A61">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5BC76"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E7F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B431"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7DE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4F40"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FF4D"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F786"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C59E"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147E" w14:textId="77777777" w:rsidR="009C0A61" w:rsidRPr="009C0A61" w:rsidRDefault="009C0A61" w:rsidP="00850FC8">
            <w:pPr>
              <w:pStyle w:val="rowtabella0"/>
              <w:jc w:val="center"/>
              <w:rPr>
                <w:color w:val="002060"/>
              </w:rPr>
            </w:pPr>
            <w:r w:rsidRPr="009C0A61">
              <w:rPr>
                <w:color w:val="002060"/>
              </w:rPr>
              <w:t>0</w:t>
            </w:r>
          </w:p>
        </w:tc>
      </w:tr>
      <w:tr w:rsidR="009C0A61" w:rsidRPr="009C0A61" w14:paraId="515C313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FEF3B" w14:textId="77777777" w:rsidR="009C0A61" w:rsidRPr="009C0A61" w:rsidRDefault="009C0A61" w:rsidP="00850FC8">
            <w:pPr>
              <w:pStyle w:val="rowtabella0"/>
              <w:rPr>
                <w:color w:val="002060"/>
              </w:rPr>
            </w:pPr>
            <w:r w:rsidRPr="009C0A61">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B2A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930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2028"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6E7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3742"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98E6"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7E31"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FCB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9775" w14:textId="77777777" w:rsidR="009C0A61" w:rsidRPr="009C0A61" w:rsidRDefault="009C0A61" w:rsidP="00850FC8">
            <w:pPr>
              <w:pStyle w:val="rowtabella0"/>
              <w:jc w:val="center"/>
              <w:rPr>
                <w:color w:val="002060"/>
              </w:rPr>
            </w:pPr>
            <w:r w:rsidRPr="009C0A61">
              <w:rPr>
                <w:color w:val="002060"/>
              </w:rPr>
              <w:t>0</w:t>
            </w:r>
          </w:p>
        </w:tc>
      </w:tr>
      <w:tr w:rsidR="009C0A61" w:rsidRPr="009C0A61" w14:paraId="4981C3A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87F97" w14:textId="77777777" w:rsidR="009C0A61" w:rsidRPr="009C0A61" w:rsidRDefault="009C0A61" w:rsidP="00850FC8">
            <w:pPr>
              <w:pStyle w:val="rowtabella0"/>
              <w:rPr>
                <w:color w:val="002060"/>
                <w:lang w:val="en-US"/>
              </w:rPr>
            </w:pPr>
            <w:r w:rsidRPr="009C0A61">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ACAF"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6D7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81C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708A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ECD2"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F015"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2D84"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23A1"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A8EF" w14:textId="77777777" w:rsidR="009C0A61" w:rsidRPr="009C0A61" w:rsidRDefault="009C0A61" w:rsidP="00850FC8">
            <w:pPr>
              <w:pStyle w:val="rowtabella0"/>
              <w:jc w:val="center"/>
              <w:rPr>
                <w:color w:val="002060"/>
              </w:rPr>
            </w:pPr>
            <w:r w:rsidRPr="009C0A61">
              <w:rPr>
                <w:color w:val="002060"/>
              </w:rPr>
              <w:t>0</w:t>
            </w:r>
          </w:p>
        </w:tc>
      </w:tr>
      <w:tr w:rsidR="009C0A61" w:rsidRPr="009C0A61" w14:paraId="72FD7EF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C7813" w14:textId="719E94E9" w:rsidR="009C0A61" w:rsidRPr="009C0A61" w:rsidRDefault="009C0A61" w:rsidP="009C0A61">
            <w:pPr>
              <w:pStyle w:val="breakline"/>
              <w:rPr>
                <w:rFonts w:ascii="Arial" w:eastAsiaTheme="minorEastAsia" w:hAnsi="Arial" w:cs="Arial"/>
                <w:color w:val="002060"/>
              </w:rPr>
            </w:pPr>
            <w:r w:rsidRPr="005E06C1">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3B88"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A6F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8A40"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882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FDE9"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A0E6"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5572"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D19A"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DCF4"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8888A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BB899" w14:textId="77777777" w:rsidR="009C0A61" w:rsidRPr="009C0A61" w:rsidRDefault="009C0A61" w:rsidP="00850FC8">
            <w:pPr>
              <w:pStyle w:val="rowtabella0"/>
              <w:rPr>
                <w:color w:val="002060"/>
              </w:rPr>
            </w:pPr>
            <w:r w:rsidRPr="009C0A61">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7F5A"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7B4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827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1A39"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D472"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0E26"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C7DC"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06BC"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1C89" w14:textId="77777777" w:rsidR="009C0A61" w:rsidRPr="009C0A61" w:rsidRDefault="009C0A61" w:rsidP="00850FC8">
            <w:pPr>
              <w:pStyle w:val="rowtabella0"/>
              <w:jc w:val="center"/>
              <w:rPr>
                <w:color w:val="002060"/>
              </w:rPr>
            </w:pPr>
            <w:r w:rsidRPr="009C0A61">
              <w:rPr>
                <w:color w:val="002060"/>
              </w:rPr>
              <w:t>0</w:t>
            </w:r>
          </w:p>
        </w:tc>
      </w:tr>
      <w:tr w:rsidR="009C0A61" w:rsidRPr="009C0A61" w14:paraId="4A26B482"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E43FB" w14:textId="40C2FFBD" w:rsidR="009C0A61" w:rsidRPr="009C0A61" w:rsidRDefault="009C0A61" w:rsidP="00850FC8">
            <w:pPr>
              <w:pStyle w:val="rowtabella0"/>
              <w:rPr>
                <w:color w:val="002060"/>
              </w:rPr>
            </w:pPr>
            <w:r w:rsidRPr="009C0A61">
              <w:rPr>
                <w:color w:val="002060"/>
              </w:rPr>
              <w:t>A.S.D. SPORTING GROTTAMMARE</w:t>
            </w:r>
            <w:r>
              <w:rPr>
                <w:color w:val="002060"/>
              </w:rPr>
              <w:t xml:space="preserve"> </w:t>
            </w:r>
            <w:r w:rsidRPr="005E06C1">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D69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3F2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C4F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12BA"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23F1"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9B23"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453D" w14:textId="77777777" w:rsidR="009C0A61" w:rsidRPr="009C0A61" w:rsidRDefault="009C0A61" w:rsidP="00850FC8">
            <w:pPr>
              <w:pStyle w:val="rowtabella0"/>
              <w:jc w:val="center"/>
              <w:rPr>
                <w:color w:val="002060"/>
              </w:rPr>
            </w:pPr>
            <w:r w:rsidRPr="009C0A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FF7E" w14:textId="77777777" w:rsidR="009C0A61" w:rsidRPr="009C0A61" w:rsidRDefault="009C0A61" w:rsidP="00850FC8">
            <w:pPr>
              <w:pStyle w:val="rowtabella0"/>
              <w:jc w:val="center"/>
              <w:rPr>
                <w:color w:val="002060"/>
              </w:rPr>
            </w:pPr>
            <w:r w:rsidRPr="009C0A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3F72" w14:textId="77777777" w:rsidR="009C0A61" w:rsidRPr="009C0A61" w:rsidRDefault="009C0A61" w:rsidP="00850FC8">
            <w:pPr>
              <w:pStyle w:val="rowtabella0"/>
              <w:jc w:val="center"/>
              <w:rPr>
                <w:color w:val="002060"/>
              </w:rPr>
            </w:pPr>
            <w:r w:rsidRPr="009C0A61">
              <w:rPr>
                <w:color w:val="002060"/>
              </w:rPr>
              <w:t>0</w:t>
            </w:r>
          </w:p>
        </w:tc>
      </w:tr>
    </w:tbl>
    <w:p w14:paraId="49E7ACA1" w14:textId="77777777" w:rsidR="009C0A61" w:rsidRDefault="009C0A61" w:rsidP="009C0A61">
      <w:pPr>
        <w:pStyle w:val="breakline"/>
        <w:rPr>
          <w:rFonts w:eastAsiaTheme="minorEastAsia"/>
          <w:color w:val="002060"/>
        </w:rPr>
      </w:pPr>
    </w:p>
    <w:p w14:paraId="14C3CCFC"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369B9D10" w14:textId="77777777" w:rsidR="009A0AD6" w:rsidRPr="00ED3E93" w:rsidRDefault="009A0AD6" w:rsidP="009A0AD6">
      <w:pPr>
        <w:pStyle w:val="breakline"/>
        <w:rPr>
          <w:color w:val="002060"/>
        </w:rPr>
      </w:pPr>
    </w:p>
    <w:p w14:paraId="0AE54D87" w14:textId="77777777" w:rsidR="009A0AD6" w:rsidRPr="00ED3E93" w:rsidRDefault="009A0AD6" w:rsidP="009A0AD6">
      <w:pPr>
        <w:pStyle w:val="sottotitolocampionato10"/>
        <w:rPr>
          <w:color w:val="002060"/>
        </w:rPr>
      </w:pPr>
      <w:r w:rsidRPr="00ED3E93">
        <w:rPr>
          <w:color w:val="002060"/>
        </w:rP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7"/>
        <w:gridCol w:w="1556"/>
        <w:gridCol w:w="1548"/>
      </w:tblGrid>
      <w:tr w:rsidR="009A0AD6" w:rsidRPr="00ED3E93" w14:paraId="682FB64F"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BD7F0"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C5E4"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F7C0B"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67F07"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3D886"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69A99"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5941C"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5BD31106"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71E120" w14:textId="77777777" w:rsidR="009A0AD6" w:rsidRPr="00ED3E93" w:rsidRDefault="009A0AD6" w:rsidP="00850FC8">
            <w:pPr>
              <w:pStyle w:val="rowtabella0"/>
              <w:rPr>
                <w:color w:val="002060"/>
              </w:rPr>
            </w:pPr>
            <w:r w:rsidRPr="00ED3E93">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635BB" w14:textId="77777777" w:rsidR="009A0AD6" w:rsidRPr="00ED3E93" w:rsidRDefault="009A0AD6" w:rsidP="00850FC8">
            <w:pPr>
              <w:pStyle w:val="rowtabella0"/>
              <w:rPr>
                <w:color w:val="002060"/>
              </w:rPr>
            </w:pPr>
            <w:r w:rsidRPr="00ED3E93">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82E1C"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DC6A8" w14:textId="77777777" w:rsidR="009A0AD6" w:rsidRPr="00ED3E93" w:rsidRDefault="009A0AD6" w:rsidP="00850FC8">
            <w:pPr>
              <w:pStyle w:val="rowtabella0"/>
              <w:rPr>
                <w:color w:val="002060"/>
              </w:rPr>
            </w:pPr>
            <w:r w:rsidRPr="00ED3E93">
              <w:rPr>
                <w:color w:val="002060"/>
              </w:rPr>
              <w:t>04/01/2025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AF6BF" w14:textId="77777777" w:rsidR="009A0AD6" w:rsidRPr="00ED3E93" w:rsidRDefault="009A0AD6" w:rsidP="00850FC8">
            <w:pPr>
              <w:pStyle w:val="rowtabella0"/>
              <w:rPr>
                <w:color w:val="002060"/>
              </w:rPr>
            </w:pPr>
            <w:r w:rsidRPr="00ED3E93">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8BD74" w14:textId="77777777" w:rsidR="009A0AD6" w:rsidRPr="00ED3E93" w:rsidRDefault="009A0AD6" w:rsidP="00850FC8">
            <w:pPr>
              <w:pStyle w:val="rowtabella0"/>
              <w:rPr>
                <w:color w:val="002060"/>
              </w:rPr>
            </w:pPr>
            <w:r w:rsidRPr="00ED3E93">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8CA3C" w14:textId="77777777" w:rsidR="009A0AD6" w:rsidRPr="00ED3E93" w:rsidRDefault="009A0AD6" w:rsidP="00850FC8">
            <w:pPr>
              <w:pStyle w:val="rowtabella0"/>
              <w:rPr>
                <w:color w:val="002060"/>
              </w:rPr>
            </w:pPr>
            <w:r w:rsidRPr="00ED3E93">
              <w:rPr>
                <w:color w:val="002060"/>
              </w:rPr>
              <w:t>VIA PERTINI</w:t>
            </w:r>
          </w:p>
        </w:tc>
      </w:tr>
    </w:tbl>
    <w:p w14:paraId="2B70784C" w14:textId="77777777" w:rsidR="009A0AD6" w:rsidRPr="009C0A61" w:rsidRDefault="009A0AD6" w:rsidP="009C0A61">
      <w:pPr>
        <w:pStyle w:val="breakline"/>
        <w:rPr>
          <w:rFonts w:eastAsiaTheme="minorEastAsia"/>
          <w:color w:val="002060"/>
        </w:rPr>
      </w:pPr>
    </w:p>
    <w:p w14:paraId="57D66851" w14:textId="77777777" w:rsidR="009C0A61" w:rsidRPr="009C0A61" w:rsidRDefault="009C0A61" w:rsidP="009A0AD6">
      <w:pPr>
        <w:pStyle w:val="breakline"/>
        <w:ind w:firstLine="708"/>
        <w:rPr>
          <w:color w:val="002060"/>
        </w:rPr>
      </w:pPr>
    </w:p>
    <w:p w14:paraId="576CBE5F" w14:textId="77777777" w:rsidR="009C0A61" w:rsidRPr="009C0A61" w:rsidRDefault="009C0A61" w:rsidP="009C0A61">
      <w:pPr>
        <w:pStyle w:val="titolocampionato0"/>
        <w:shd w:val="clear" w:color="auto" w:fill="CCCCCC"/>
        <w:spacing w:before="80" w:after="40"/>
        <w:rPr>
          <w:color w:val="002060"/>
        </w:rPr>
      </w:pPr>
      <w:r w:rsidRPr="009C0A61">
        <w:rPr>
          <w:color w:val="002060"/>
        </w:rPr>
        <w:t>REGIONALE CALCIO A 5 FEMMINILE</w:t>
      </w:r>
    </w:p>
    <w:p w14:paraId="01D01F47" w14:textId="77777777" w:rsidR="009C0A61" w:rsidRPr="009C0A61" w:rsidRDefault="009C0A61" w:rsidP="009C0A61">
      <w:pPr>
        <w:pStyle w:val="titoloprinc0"/>
        <w:rPr>
          <w:color w:val="002060"/>
        </w:rPr>
      </w:pPr>
      <w:r w:rsidRPr="009C0A61">
        <w:rPr>
          <w:color w:val="002060"/>
        </w:rPr>
        <w:t>RISULTATI</w:t>
      </w:r>
    </w:p>
    <w:p w14:paraId="284C9553" w14:textId="77777777" w:rsidR="009C0A61" w:rsidRPr="009C0A61" w:rsidRDefault="009C0A61" w:rsidP="009C0A61">
      <w:pPr>
        <w:pStyle w:val="breakline"/>
        <w:rPr>
          <w:color w:val="002060"/>
        </w:rPr>
      </w:pPr>
    </w:p>
    <w:p w14:paraId="1D096347" w14:textId="77777777" w:rsidR="009C0A61" w:rsidRPr="009C0A61" w:rsidRDefault="009C0A61" w:rsidP="009C0A61">
      <w:pPr>
        <w:pStyle w:val="sottotitolocampionato10"/>
        <w:rPr>
          <w:color w:val="002060"/>
        </w:rPr>
      </w:pPr>
      <w:r w:rsidRPr="009C0A61">
        <w:rPr>
          <w:color w:val="002060"/>
        </w:rPr>
        <w:t>RISULTATI UFFICIALI GARE DEL 20/12/2024</w:t>
      </w:r>
    </w:p>
    <w:p w14:paraId="2D417BD4"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04D6F1DE"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0A61" w:rsidRPr="009C0A61" w14:paraId="4BC9DD2D"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179E614F"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97A1C" w14:textId="77777777" w:rsidR="009C0A61" w:rsidRPr="009C0A61" w:rsidRDefault="009C0A61" w:rsidP="00850FC8">
                  <w:pPr>
                    <w:pStyle w:val="headertabella0"/>
                    <w:rPr>
                      <w:color w:val="002060"/>
                    </w:rPr>
                  </w:pPr>
                  <w:r w:rsidRPr="009C0A61">
                    <w:rPr>
                      <w:color w:val="002060"/>
                    </w:rPr>
                    <w:t>GIRONE A - 11 Giornata - A</w:t>
                  </w:r>
                </w:p>
              </w:tc>
            </w:tr>
            <w:tr w:rsidR="009C0A61" w:rsidRPr="009C0A61" w14:paraId="22A0B1AB"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07E513" w14:textId="77777777" w:rsidR="009C0A61" w:rsidRPr="009C0A61" w:rsidRDefault="009C0A61" w:rsidP="00850FC8">
                  <w:pPr>
                    <w:pStyle w:val="rowtabella0"/>
                    <w:rPr>
                      <w:color w:val="002060"/>
                    </w:rPr>
                  </w:pPr>
                  <w:r w:rsidRPr="009C0A61">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BC76A" w14:textId="77777777" w:rsidR="009C0A61" w:rsidRPr="009C0A61" w:rsidRDefault="009C0A61" w:rsidP="00850FC8">
                  <w:pPr>
                    <w:pStyle w:val="rowtabella0"/>
                    <w:rPr>
                      <w:color w:val="002060"/>
                    </w:rPr>
                  </w:pPr>
                  <w:r w:rsidRPr="009C0A61">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E3295" w14:textId="77777777" w:rsidR="009C0A61" w:rsidRPr="009C0A61" w:rsidRDefault="009C0A61" w:rsidP="00850FC8">
                  <w:pPr>
                    <w:pStyle w:val="rowtabella0"/>
                    <w:jc w:val="center"/>
                    <w:rPr>
                      <w:color w:val="002060"/>
                    </w:rPr>
                  </w:pPr>
                  <w:r w:rsidRPr="009C0A6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74862" w14:textId="77777777" w:rsidR="009C0A61" w:rsidRPr="009C0A61" w:rsidRDefault="009C0A61" w:rsidP="00850FC8">
                  <w:pPr>
                    <w:pStyle w:val="rowtabella0"/>
                    <w:jc w:val="center"/>
                    <w:rPr>
                      <w:color w:val="002060"/>
                    </w:rPr>
                  </w:pPr>
                  <w:r w:rsidRPr="009C0A61">
                    <w:rPr>
                      <w:color w:val="002060"/>
                    </w:rPr>
                    <w:t> </w:t>
                  </w:r>
                </w:p>
              </w:tc>
            </w:tr>
            <w:tr w:rsidR="009C0A61" w:rsidRPr="009C0A61" w14:paraId="136FFF5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CCAD57" w14:textId="77777777" w:rsidR="009C0A61" w:rsidRPr="009C0A61" w:rsidRDefault="009C0A61" w:rsidP="00850FC8">
                  <w:pPr>
                    <w:pStyle w:val="rowtabella0"/>
                    <w:rPr>
                      <w:color w:val="002060"/>
                    </w:rPr>
                  </w:pPr>
                  <w:r w:rsidRPr="009C0A61">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28946" w14:textId="77777777" w:rsidR="009C0A61" w:rsidRPr="009C0A61" w:rsidRDefault="009C0A61" w:rsidP="00850FC8">
                  <w:pPr>
                    <w:pStyle w:val="rowtabella0"/>
                    <w:rPr>
                      <w:color w:val="002060"/>
                    </w:rPr>
                  </w:pPr>
                  <w:r w:rsidRPr="009C0A61">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F8EB6B" w14:textId="77777777" w:rsidR="009C0A61" w:rsidRPr="009C0A61" w:rsidRDefault="009C0A61" w:rsidP="00850FC8">
                  <w:pPr>
                    <w:pStyle w:val="rowtabella0"/>
                    <w:jc w:val="center"/>
                    <w:rPr>
                      <w:color w:val="002060"/>
                    </w:rPr>
                  </w:pPr>
                  <w:r w:rsidRPr="009C0A6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6C2910" w14:textId="77777777" w:rsidR="009C0A61" w:rsidRPr="009C0A61" w:rsidRDefault="009C0A61" w:rsidP="00850FC8">
                  <w:pPr>
                    <w:pStyle w:val="rowtabella0"/>
                    <w:jc w:val="center"/>
                    <w:rPr>
                      <w:color w:val="002060"/>
                    </w:rPr>
                  </w:pPr>
                  <w:r w:rsidRPr="009C0A61">
                    <w:rPr>
                      <w:color w:val="002060"/>
                    </w:rPr>
                    <w:t> </w:t>
                  </w:r>
                </w:p>
              </w:tc>
            </w:tr>
            <w:tr w:rsidR="009C0A61" w:rsidRPr="009C0A61" w14:paraId="30AC604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36CBE" w14:textId="77777777" w:rsidR="009C0A61" w:rsidRPr="009C0A61" w:rsidRDefault="009C0A61" w:rsidP="00850FC8">
                  <w:pPr>
                    <w:pStyle w:val="rowtabella0"/>
                    <w:rPr>
                      <w:color w:val="002060"/>
                    </w:rPr>
                  </w:pPr>
                  <w:r w:rsidRPr="009C0A61">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8FA171" w14:textId="77777777" w:rsidR="009C0A61" w:rsidRPr="009C0A61" w:rsidRDefault="009C0A61" w:rsidP="00850FC8">
                  <w:pPr>
                    <w:pStyle w:val="rowtabella0"/>
                    <w:rPr>
                      <w:color w:val="002060"/>
                    </w:rPr>
                  </w:pPr>
                  <w:r w:rsidRPr="009C0A61">
                    <w:rPr>
                      <w:color w:val="002060"/>
                    </w:rPr>
                    <w:t>- WOMAN SANGIUSTESE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165E2" w14:textId="77777777" w:rsidR="009C0A61" w:rsidRPr="009C0A61" w:rsidRDefault="009C0A61" w:rsidP="00850FC8">
                  <w:pPr>
                    <w:pStyle w:val="rowtabella0"/>
                    <w:jc w:val="center"/>
                    <w:rPr>
                      <w:color w:val="002060"/>
                    </w:rPr>
                  </w:pPr>
                  <w:r w:rsidRPr="009C0A6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1E7647" w14:textId="77777777" w:rsidR="009C0A61" w:rsidRPr="009C0A61" w:rsidRDefault="009C0A61" w:rsidP="00850FC8">
                  <w:pPr>
                    <w:pStyle w:val="rowtabella0"/>
                    <w:jc w:val="center"/>
                    <w:rPr>
                      <w:color w:val="002060"/>
                    </w:rPr>
                  </w:pPr>
                  <w:r w:rsidRPr="009C0A61">
                    <w:rPr>
                      <w:color w:val="002060"/>
                    </w:rPr>
                    <w:t> </w:t>
                  </w:r>
                </w:p>
              </w:tc>
            </w:tr>
            <w:tr w:rsidR="009C0A61" w:rsidRPr="009C0A61" w14:paraId="7317F62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F65F81" w14:textId="77777777" w:rsidR="009C0A61" w:rsidRPr="009C0A61" w:rsidRDefault="009C0A61" w:rsidP="00850FC8">
                  <w:pPr>
                    <w:pStyle w:val="rowtabella0"/>
                    <w:rPr>
                      <w:color w:val="002060"/>
                    </w:rPr>
                  </w:pPr>
                  <w:r w:rsidRPr="009C0A61">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BABE4B" w14:textId="77777777" w:rsidR="009C0A61" w:rsidRPr="009C0A61" w:rsidRDefault="009C0A61" w:rsidP="00850FC8">
                  <w:pPr>
                    <w:pStyle w:val="rowtabella0"/>
                    <w:rPr>
                      <w:color w:val="002060"/>
                    </w:rPr>
                  </w:pPr>
                  <w:r w:rsidRPr="009C0A61">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230256" w14:textId="77777777" w:rsidR="009C0A61" w:rsidRPr="009C0A61" w:rsidRDefault="009C0A61" w:rsidP="00850FC8">
                  <w:pPr>
                    <w:pStyle w:val="rowtabella0"/>
                    <w:jc w:val="center"/>
                    <w:rPr>
                      <w:color w:val="002060"/>
                    </w:rPr>
                  </w:pPr>
                  <w:r w:rsidRPr="009C0A61">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1D74D5" w14:textId="77777777" w:rsidR="009C0A61" w:rsidRPr="009C0A61" w:rsidRDefault="009C0A61" w:rsidP="00850FC8">
                  <w:pPr>
                    <w:pStyle w:val="rowtabella0"/>
                    <w:jc w:val="center"/>
                    <w:rPr>
                      <w:color w:val="002060"/>
                    </w:rPr>
                  </w:pPr>
                  <w:r w:rsidRPr="009C0A61">
                    <w:rPr>
                      <w:color w:val="002060"/>
                    </w:rPr>
                    <w:t> </w:t>
                  </w:r>
                </w:p>
              </w:tc>
            </w:tr>
            <w:tr w:rsidR="009C0A61" w:rsidRPr="009C0A61" w14:paraId="1484CEA1"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C24A4" w14:textId="77777777" w:rsidR="009C0A61" w:rsidRPr="009C0A61" w:rsidRDefault="009C0A61" w:rsidP="00850FC8">
                  <w:pPr>
                    <w:pStyle w:val="rowtabella0"/>
                    <w:rPr>
                      <w:color w:val="002060"/>
                    </w:rPr>
                  </w:pPr>
                  <w:proofErr w:type="gramStart"/>
                  <w:r w:rsidRPr="009C0A61">
                    <w:rPr>
                      <w:color w:val="002060"/>
                    </w:rPr>
                    <w:t>U.MANDOLESI</w:t>
                  </w:r>
                  <w:proofErr w:type="gramEnd"/>
                  <w:r w:rsidRPr="009C0A6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9100" w14:textId="77777777" w:rsidR="009C0A61" w:rsidRPr="009C0A61" w:rsidRDefault="009C0A61" w:rsidP="00850FC8">
                  <w:pPr>
                    <w:pStyle w:val="rowtabella0"/>
                    <w:rPr>
                      <w:color w:val="002060"/>
                    </w:rPr>
                  </w:pPr>
                  <w:r w:rsidRPr="009C0A61">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59CB8" w14:textId="77777777" w:rsidR="009C0A61" w:rsidRPr="009C0A61" w:rsidRDefault="009C0A61" w:rsidP="00850FC8">
                  <w:pPr>
                    <w:pStyle w:val="rowtabella0"/>
                    <w:jc w:val="center"/>
                    <w:rPr>
                      <w:color w:val="002060"/>
                    </w:rPr>
                  </w:pPr>
                  <w:r w:rsidRPr="009C0A61">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A1217" w14:textId="77777777" w:rsidR="009C0A61" w:rsidRPr="009C0A61" w:rsidRDefault="009C0A61" w:rsidP="00850FC8">
                  <w:pPr>
                    <w:pStyle w:val="rowtabella0"/>
                    <w:jc w:val="center"/>
                    <w:rPr>
                      <w:color w:val="002060"/>
                    </w:rPr>
                  </w:pPr>
                  <w:r w:rsidRPr="009C0A61">
                    <w:rPr>
                      <w:color w:val="002060"/>
                    </w:rPr>
                    <w:t> </w:t>
                  </w:r>
                </w:p>
              </w:tc>
            </w:tr>
          </w:tbl>
          <w:p w14:paraId="45F7BAE6" w14:textId="77777777" w:rsidR="009C0A61" w:rsidRPr="009C0A61" w:rsidRDefault="009C0A61" w:rsidP="00850FC8">
            <w:pPr>
              <w:rPr>
                <w:color w:val="002060"/>
              </w:rPr>
            </w:pPr>
          </w:p>
        </w:tc>
      </w:tr>
    </w:tbl>
    <w:p w14:paraId="1A36D61A" w14:textId="77777777" w:rsidR="009C0A61" w:rsidRPr="009C0A61" w:rsidRDefault="009C0A61" w:rsidP="009C0A61">
      <w:pPr>
        <w:pStyle w:val="breakline"/>
        <w:rPr>
          <w:rFonts w:eastAsiaTheme="minorEastAsia"/>
          <w:color w:val="002060"/>
        </w:rPr>
      </w:pPr>
    </w:p>
    <w:p w14:paraId="44C05340" w14:textId="77777777" w:rsidR="009C0A61" w:rsidRPr="009C0A61" w:rsidRDefault="009C0A61" w:rsidP="009C0A61">
      <w:pPr>
        <w:pStyle w:val="breakline"/>
        <w:rPr>
          <w:color w:val="002060"/>
        </w:rPr>
      </w:pPr>
    </w:p>
    <w:p w14:paraId="214693BF" w14:textId="77777777" w:rsidR="009C0A61" w:rsidRPr="009C0A61" w:rsidRDefault="009C0A61" w:rsidP="009C0A61">
      <w:pPr>
        <w:pStyle w:val="titoloprinc0"/>
        <w:rPr>
          <w:color w:val="002060"/>
        </w:rPr>
      </w:pPr>
      <w:r w:rsidRPr="009C0A61">
        <w:rPr>
          <w:color w:val="002060"/>
        </w:rPr>
        <w:t>GIUDICE SPORTIVO</w:t>
      </w:r>
    </w:p>
    <w:p w14:paraId="2B9EC388"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04BFF447" w14:textId="77777777" w:rsidR="009C0A61" w:rsidRPr="009C0A61" w:rsidRDefault="009C0A61" w:rsidP="009C0A61">
      <w:pPr>
        <w:pStyle w:val="titolo10"/>
        <w:rPr>
          <w:color w:val="002060"/>
        </w:rPr>
      </w:pPr>
      <w:r w:rsidRPr="009C0A61">
        <w:rPr>
          <w:color w:val="002060"/>
        </w:rPr>
        <w:t xml:space="preserve">GARE DEL 20/12/2024 </w:t>
      </w:r>
    </w:p>
    <w:p w14:paraId="530B004A" w14:textId="77777777" w:rsidR="009C0A61" w:rsidRPr="009C0A61" w:rsidRDefault="009C0A61" w:rsidP="009C0A61">
      <w:pPr>
        <w:pStyle w:val="titolo7a"/>
        <w:rPr>
          <w:color w:val="002060"/>
        </w:rPr>
      </w:pPr>
      <w:r w:rsidRPr="009C0A61">
        <w:rPr>
          <w:color w:val="002060"/>
        </w:rPr>
        <w:t xml:space="preserve">PROVVEDIMENTI DISCIPLINARI </w:t>
      </w:r>
    </w:p>
    <w:p w14:paraId="6816EF12"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52DE7DB9" w14:textId="77777777" w:rsidR="009C0A61" w:rsidRPr="009C0A61" w:rsidRDefault="009C0A61" w:rsidP="009C0A61">
      <w:pPr>
        <w:pStyle w:val="titolo30"/>
        <w:rPr>
          <w:color w:val="002060"/>
        </w:rPr>
      </w:pPr>
      <w:r w:rsidRPr="009C0A61">
        <w:rPr>
          <w:color w:val="002060"/>
        </w:rPr>
        <w:t xml:space="preserve">CALCIATORI NON ESPULSI </w:t>
      </w:r>
    </w:p>
    <w:p w14:paraId="3C8A0989" w14:textId="77777777" w:rsidR="009C0A61" w:rsidRPr="009C0A61" w:rsidRDefault="009C0A61" w:rsidP="009C0A61">
      <w:pPr>
        <w:pStyle w:val="titolo20"/>
        <w:rPr>
          <w:color w:val="002060"/>
        </w:rPr>
      </w:pPr>
      <w:r w:rsidRPr="009C0A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EEC6117" w14:textId="77777777" w:rsidTr="00850FC8">
        <w:tc>
          <w:tcPr>
            <w:tcW w:w="2200" w:type="dxa"/>
            <w:tcMar>
              <w:top w:w="20" w:type="dxa"/>
              <w:left w:w="20" w:type="dxa"/>
              <w:bottom w:w="20" w:type="dxa"/>
              <w:right w:w="20" w:type="dxa"/>
            </w:tcMar>
            <w:vAlign w:val="center"/>
            <w:hideMark/>
          </w:tcPr>
          <w:p w14:paraId="169C92C1" w14:textId="77777777" w:rsidR="009C0A61" w:rsidRPr="009C0A61" w:rsidRDefault="009C0A61" w:rsidP="00850FC8">
            <w:pPr>
              <w:pStyle w:val="movimento"/>
              <w:rPr>
                <w:color w:val="002060"/>
              </w:rPr>
            </w:pPr>
            <w:r w:rsidRPr="009C0A61">
              <w:rPr>
                <w:color w:val="002060"/>
              </w:rPr>
              <w:t>MENCACCINI MARTINA</w:t>
            </w:r>
          </w:p>
        </w:tc>
        <w:tc>
          <w:tcPr>
            <w:tcW w:w="2200" w:type="dxa"/>
            <w:tcMar>
              <w:top w:w="20" w:type="dxa"/>
              <w:left w:w="20" w:type="dxa"/>
              <w:bottom w:w="20" w:type="dxa"/>
              <w:right w:w="20" w:type="dxa"/>
            </w:tcMar>
            <w:vAlign w:val="center"/>
            <w:hideMark/>
          </w:tcPr>
          <w:p w14:paraId="0FB6C29E" w14:textId="77777777" w:rsidR="009C0A61" w:rsidRPr="009C0A61" w:rsidRDefault="009C0A61" w:rsidP="00850FC8">
            <w:pPr>
              <w:pStyle w:val="movimento2"/>
              <w:rPr>
                <w:color w:val="002060"/>
              </w:rPr>
            </w:pPr>
            <w:r w:rsidRPr="009C0A61">
              <w:rPr>
                <w:color w:val="002060"/>
              </w:rPr>
              <w:t xml:space="preserve">(GRADARA CALCIO) </w:t>
            </w:r>
          </w:p>
        </w:tc>
        <w:tc>
          <w:tcPr>
            <w:tcW w:w="800" w:type="dxa"/>
            <w:tcMar>
              <w:top w:w="20" w:type="dxa"/>
              <w:left w:w="20" w:type="dxa"/>
              <w:bottom w:w="20" w:type="dxa"/>
              <w:right w:w="20" w:type="dxa"/>
            </w:tcMar>
            <w:vAlign w:val="center"/>
            <w:hideMark/>
          </w:tcPr>
          <w:p w14:paraId="7154EC5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1FB56EA"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242275A" w14:textId="77777777" w:rsidR="009C0A61" w:rsidRPr="009C0A61" w:rsidRDefault="009C0A61" w:rsidP="00850FC8">
            <w:pPr>
              <w:pStyle w:val="movimento2"/>
              <w:rPr>
                <w:color w:val="002060"/>
              </w:rPr>
            </w:pPr>
            <w:r w:rsidRPr="009C0A61">
              <w:rPr>
                <w:color w:val="002060"/>
              </w:rPr>
              <w:t> </w:t>
            </w:r>
          </w:p>
        </w:tc>
      </w:tr>
    </w:tbl>
    <w:p w14:paraId="0D558E72"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0381EFC" w14:textId="77777777" w:rsidTr="00850FC8">
        <w:tc>
          <w:tcPr>
            <w:tcW w:w="2200" w:type="dxa"/>
            <w:tcMar>
              <w:top w:w="20" w:type="dxa"/>
              <w:left w:w="20" w:type="dxa"/>
              <w:bottom w:w="20" w:type="dxa"/>
              <w:right w:w="20" w:type="dxa"/>
            </w:tcMar>
            <w:vAlign w:val="center"/>
            <w:hideMark/>
          </w:tcPr>
          <w:p w14:paraId="264662CA" w14:textId="77777777" w:rsidR="009C0A61" w:rsidRPr="009C0A61" w:rsidRDefault="009C0A61" w:rsidP="00850FC8">
            <w:pPr>
              <w:pStyle w:val="movimento"/>
              <w:rPr>
                <w:color w:val="002060"/>
              </w:rPr>
            </w:pPr>
            <w:r w:rsidRPr="009C0A61">
              <w:rPr>
                <w:color w:val="002060"/>
              </w:rPr>
              <w:t>MARCOLINI FEDERICA</w:t>
            </w:r>
          </w:p>
        </w:tc>
        <w:tc>
          <w:tcPr>
            <w:tcW w:w="2200" w:type="dxa"/>
            <w:tcMar>
              <w:top w:w="20" w:type="dxa"/>
              <w:left w:w="20" w:type="dxa"/>
              <w:bottom w:w="20" w:type="dxa"/>
              <w:right w:w="20" w:type="dxa"/>
            </w:tcMar>
            <w:vAlign w:val="center"/>
            <w:hideMark/>
          </w:tcPr>
          <w:p w14:paraId="75489BC6" w14:textId="77777777" w:rsidR="009C0A61" w:rsidRPr="009C0A61" w:rsidRDefault="009C0A61" w:rsidP="00850FC8">
            <w:pPr>
              <w:pStyle w:val="movimento2"/>
              <w:rPr>
                <w:color w:val="002060"/>
              </w:rPr>
            </w:pPr>
            <w:r w:rsidRPr="009C0A61">
              <w:rPr>
                <w:color w:val="002060"/>
              </w:rPr>
              <w:t xml:space="preserve">(CALCIO POTENZA PICENA) </w:t>
            </w:r>
          </w:p>
        </w:tc>
        <w:tc>
          <w:tcPr>
            <w:tcW w:w="800" w:type="dxa"/>
            <w:tcMar>
              <w:top w:w="20" w:type="dxa"/>
              <w:left w:w="20" w:type="dxa"/>
              <w:bottom w:w="20" w:type="dxa"/>
              <w:right w:w="20" w:type="dxa"/>
            </w:tcMar>
            <w:vAlign w:val="center"/>
            <w:hideMark/>
          </w:tcPr>
          <w:p w14:paraId="7D8CE43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11B80AD" w14:textId="77777777" w:rsidR="009C0A61" w:rsidRPr="009C0A61" w:rsidRDefault="009C0A61" w:rsidP="00850FC8">
            <w:pPr>
              <w:pStyle w:val="movimento"/>
              <w:rPr>
                <w:color w:val="002060"/>
              </w:rPr>
            </w:pPr>
            <w:r w:rsidRPr="009C0A61">
              <w:rPr>
                <w:color w:val="002060"/>
              </w:rPr>
              <w:t>AURELI SERENA</w:t>
            </w:r>
          </w:p>
        </w:tc>
        <w:tc>
          <w:tcPr>
            <w:tcW w:w="2200" w:type="dxa"/>
            <w:tcMar>
              <w:top w:w="20" w:type="dxa"/>
              <w:left w:w="20" w:type="dxa"/>
              <w:bottom w:w="20" w:type="dxa"/>
              <w:right w:w="20" w:type="dxa"/>
            </w:tcMar>
            <w:vAlign w:val="center"/>
            <w:hideMark/>
          </w:tcPr>
          <w:p w14:paraId="372421F9" w14:textId="77777777" w:rsidR="009C0A61" w:rsidRPr="009C0A61" w:rsidRDefault="009C0A61" w:rsidP="00850FC8">
            <w:pPr>
              <w:pStyle w:val="movimento2"/>
              <w:rPr>
                <w:color w:val="002060"/>
              </w:rPr>
            </w:pPr>
            <w:r w:rsidRPr="009C0A61">
              <w:rPr>
                <w:color w:val="002060"/>
              </w:rPr>
              <w:t xml:space="preserve">(GRADARA CALCIO) </w:t>
            </w:r>
          </w:p>
        </w:tc>
      </w:tr>
      <w:tr w:rsidR="009C0A61" w:rsidRPr="009C0A61" w14:paraId="5E95F3BE" w14:textId="77777777" w:rsidTr="00850FC8">
        <w:tc>
          <w:tcPr>
            <w:tcW w:w="2200" w:type="dxa"/>
            <w:tcMar>
              <w:top w:w="20" w:type="dxa"/>
              <w:left w:w="20" w:type="dxa"/>
              <w:bottom w:w="20" w:type="dxa"/>
              <w:right w:w="20" w:type="dxa"/>
            </w:tcMar>
            <w:vAlign w:val="center"/>
            <w:hideMark/>
          </w:tcPr>
          <w:p w14:paraId="04094EA4" w14:textId="77777777" w:rsidR="009C0A61" w:rsidRPr="009C0A61" w:rsidRDefault="009C0A61" w:rsidP="00850FC8">
            <w:pPr>
              <w:pStyle w:val="movimento"/>
              <w:rPr>
                <w:color w:val="002060"/>
              </w:rPr>
            </w:pPr>
            <w:r w:rsidRPr="009C0A61">
              <w:rPr>
                <w:color w:val="002060"/>
              </w:rPr>
              <w:t>SILVESTRINI MONICA</w:t>
            </w:r>
          </w:p>
        </w:tc>
        <w:tc>
          <w:tcPr>
            <w:tcW w:w="2200" w:type="dxa"/>
            <w:tcMar>
              <w:top w:w="20" w:type="dxa"/>
              <w:left w:w="20" w:type="dxa"/>
              <w:bottom w:w="20" w:type="dxa"/>
              <w:right w:w="20" w:type="dxa"/>
            </w:tcMar>
            <w:vAlign w:val="center"/>
            <w:hideMark/>
          </w:tcPr>
          <w:p w14:paraId="741A99AE" w14:textId="77777777" w:rsidR="009C0A61" w:rsidRPr="009C0A61" w:rsidRDefault="009C0A61" w:rsidP="00850FC8">
            <w:pPr>
              <w:pStyle w:val="movimento2"/>
              <w:rPr>
                <w:color w:val="002060"/>
              </w:rPr>
            </w:pPr>
            <w:r w:rsidRPr="009C0A61">
              <w:rPr>
                <w:color w:val="002060"/>
              </w:rPr>
              <w:t xml:space="preserve">(PIANDIROSE) </w:t>
            </w:r>
          </w:p>
        </w:tc>
        <w:tc>
          <w:tcPr>
            <w:tcW w:w="800" w:type="dxa"/>
            <w:tcMar>
              <w:top w:w="20" w:type="dxa"/>
              <w:left w:w="20" w:type="dxa"/>
              <w:bottom w:w="20" w:type="dxa"/>
              <w:right w:w="20" w:type="dxa"/>
            </w:tcMar>
            <w:vAlign w:val="center"/>
            <w:hideMark/>
          </w:tcPr>
          <w:p w14:paraId="3B86A7F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7E5F303" w14:textId="77777777" w:rsidR="009C0A61" w:rsidRPr="009C0A61" w:rsidRDefault="009C0A61" w:rsidP="00850FC8">
            <w:pPr>
              <w:pStyle w:val="movimento"/>
              <w:rPr>
                <w:color w:val="002060"/>
              </w:rPr>
            </w:pPr>
            <w:r w:rsidRPr="009C0A61">
              <w:rPr>
                <w:color w:val="002060"/>
              </w:rPr>
              <w:t>FIORELLA MIRIAM</w:t>
            </w:r>
          </w:p>
        </w:tc>
        <w:tc>
          <w:tcPr>
            <w:tcW w:w="2200" w:type="dxa"/>
            <w:tcMar>
              <w:top w:w="20" w:type="dxa"/>
              <w:left w:w="20" w:type="dxa"/>
              <w:bottom w:w="20" w:type="dxa"/>
              <w:right w:w="20" w:type="dxa"/>
            </w:tcMar>
            <w:vAlign w:val="center"/>
            <w:hideMark/>
          </w:tcPr>
          <w:p w14:paraId="0BA89CD9" w14:textId="77777777" w:rsidR="009C0A61" w:rsidRPr="009C0A61" w:rsidRDefault="009C0A61" w:rsidP="00850FC8">
            <w:pPr>
              <w:pStyle w:val="movimento2"/>
              <w:rPr>
                <w:color w:val="002060"/>
              </w:rPr>
            </w:pPr>
            <w:r w:rsidRPr="009C0A61">
              <w:rPr>
                <w:color w:val="002060"/>
              </w:rPr>
              <w:t xml:space="preserve">(WOMAN SANGIUSTESE A.S.D.) </w:t>
            </w:r>
          </w:p>
        </w:tc>
      </w:tr>
    </w:tbl>
    <w:p w14:paraId="39B4A1BB"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2CD6F0D" w14:textId="77777777" w:rsidTr="00850FC8">
        <w:tc>
          <w:tcPr>
            <w:tcW w:w="2200" w:type="dxa"/>
            <w:tcMar>
              <w:top w:w="20" w:type="dxa"/>
              <w:left w:w="20" w:type="dxa"/>
              <w:bottom w:w="20" w:type="dxa"/>
              <w:right w:w="20" w:type="dxa"/>
            </w:tcMar>
            <w:vAlign w:val="center"/>
            <w:hideMark/>
          </w:tcPr>
          <w:p w14:paraId="61AD5760" w14:textId="77777777" w:rsidR="009C0A61" w:rsidRPr="009C0A61" w:rsidRDefault="009C0A61" w:rsidP="00850FC8">
            <w:pPr>
              <w:pStyle w:val="movimento"/>
              <w:rPr>
                <w:color w:val="002060"/>
              </w:rPr>
            </w:pPr>
            <w:r w:rsidRPr="009C0A61">
              <w:rPr>
                <w:color w:val="002060"/>
              </w:rPr>
              <w:lastRenderedPageBreak/>
              <w:t>CIACCI SARA</w:t>
            </w:r>
          </w:p>
        </w:tc>
        <w:tc>
          <w:tcPr>
            <w:tcW w:w="2200" w:type="dxa"/>
            <w:tcMar>
              <w:top w:w="20" w:type="dxa"/>
              <w:left w:w="20" w:type="dxa"/>
              <w:bottom w:w="20" w:type="dxa"/>
              <w:right w:w="20" w:type="dxa"/>
            </w:tcMar>
            <w:vAlign w:val="center"/>
            <w:hideMark/>
          </w:tcPr>
          <w:p w14:paraId="51FDF2EA" w14:textId="77777777" w:rsidR="009C0A61" w:rsidRPr="009C0A61" w:rsidRDefault="009C0A61" w:rsidP="00850FC8">
            <w:pPr>
              <w:pStyle w:val="movimento2"/>
              <w:rPr>
                <w:color w:val="002060"/>
              </w:rPr>
            </w:pPr>
            <w:r w:rsidRPr="009C0A61">
              <w:rPr>
                <w:color w:val="002060"/>
              </w:rPr>
              <w:t xml:space="preserve">(PIANDIROSE) </w:t>
            </w:r>
          </w:p>
        </w:tc>
        <w:tc>
          <w:tcPr>
            <w:tcW w:w="800" w:type="dxa"/>
            <w:tcMar>
              <w:top w:w="20" w:type="dxa"/>
              <w:left w:w="20" w:type="dxa"/>
              <w:bottom w:w="20" w:type="dxa"/>
              <w:right w:w="20" w:type="dxa"/>
            </w:tcMar>
            <w:vAlign w:val="center"/>
            <w:hideMark/>
          </w:tcPr>
          <w:p w14:paraId="165CCA3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0C62CD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DB423C7" w14:textId="77777777" w:rsidR="009C0A61" w:rsidRPr="009C0A61" w:rsidRDefault="009C0A61" w:rsidP="00850FC8">
            <w:pPr>
              <w:pStyle w:val="movimento2"/>
              <w:rPr>
                <w:color w:val="002060"/>
              </w:rPr>
            </w:pPr>
            <w:r w:rsidRPr="009C0A61">
              <w:rPr>
                <w:color w:val="002060"/>
              </w:rPr>
              <w:t> </w:t>
            </w:r>
          </w:p>
        </w:tc>
      </w:tr>
    </w:tbl>
    <w:p w14:paraId="6E29F7EC" w14:textId="77777777" w:rsidR="009C0A61" w:rsidRDefault="009C0A61" w:rsidP="009C0A61">
      <w:pPr>
        <w:pStyle w:val="breakline"/>
        <w:rPr>
          <w:rFonts w:eastAsiaTheme="minorEastAsia"/>
          <w:color w:val="002060"/>
        </w:rPr>
      </w:pPr>
    </w:p>
    <w:p w14:paraId="739C412A"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C7CE84F"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CCD1B47" w14:textId="77777777" w:rsidR="009C0A61" w:rsidRPr="009C0A61" w:rsidRDefault="009C0A61" w:rsidP="009C0A61">
      <w:pPr>
        <w:pStyle w:val="breakline"/>
        <w:rPr>
          <w:rFonts w:eastAsiaTheme="minorEastAsia"/>
          <w:color w:val="002060"/>
        </w:rPr>
      </w:pPr>
    </w:p>
    <w:p w14:paraId="5B190D65" w14:textId="77777777" w:rsidR="009C0A61" w:rsidRPr="009C0A61" w:rsidRDefault="009C0A61" w:rsidP="009C0A61">
      <w:pPr>
        <w:pStyle w:val="titoloprinc0"/>
        <w:rPr>
          <w:color w:val="002060"/>
        </w:rPr>
      </w:pPr>
      <w:r w:rsidRPr="009C0A61">
        <w:rPr>
          <w:color w:val="002060"/>
        </w:rPr>
        <w:t>CLASSIFICA</w:t>
      </w:r>
    </w:p>
    <w:p w14:paraId="6B23D4D9" w14:textId="77777777" w:rsidR="009C0A61" w:rsidRPr="009C0A61" w:rsidRDefault="009C0A61" w:rsidP="009C0A61">
      <w:pPr>
        <w:pStyle w:val="breakline"/>
        <w:rPr>
          <w:color w:val="002060"/>
        </w:rPr>
      </w:pPr>
    </w:p>
    <w:p w14:paraId="58A97E05" w14:textId="77777777" w:rsidR="009C0A61" w:rsidRPr="009C0A61" w:rsidRDefault="009C0A61" w:rsidP="009C0A61">
      <w:pPr>
        <w:pStyle w:val="breakline"/>
        <w:rPr>
          <w:color w:val="002060"/>
        </w:rPr>
      </w:pPr>
    </w:p>
    <w:p w14:paraId="795462F3"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5CF7027B"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4FC04"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4E2F7"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422CD"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80317"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B636B"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1E673"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296CD"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02C30"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BEEB3"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12AE2" w14:textId="77777777" w:rsidR="009C0A61" w:rsidRPr="009C0A61" w:rsidRDefault="009C0A61" w:rsidP="00850FC8">
            <w:pPr>
              <w:pStyle w:val="headertabella0"/>
              <w:rPr>
                <w:color w:val="002060"/>
              </w:rPr>
            </w:pPr>
            <w:r w:rsidRPr="009C0A61">
              <w:rPr>
                <w:color w:val="002060"/>
              </w:rPr>
              <w:t>PE</w:t>
            </w:r>
          </w:p>
        </w:tc>
      </w:tr>
      <w:tr w:rsidR="009C0A61" w:rsidRPr="009C0A61" w14:paraId="7E577C59"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7157C" w14:textId="77777777" w:rsidR="009C0A61" w:rsidRPr="009C0A61" w:rsidRDefault="009C0A61" w:rsidP="00850FC8">
            <w:pPr>
              <w:pStyle w:val="rowtabella0"/>
              <w:rPr>
                <w:color w:val="002060"/>
              </w:rPr>
            </w:pPr>
            <w:r w:rsidRPr="009C0A61">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DFA1"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1C6C"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3B85"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207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D26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0E69" w14:textId="77777777" w:rsidR="009C0A61" w:rsidRPr="009C0A61" w:rsidRDefault="009C0A61" w:rsidP="00850FC8">
            <w:pPr>
              <w:pStyle w:val="rowtabella0"/>
              <w:jc w:val="center"/>
              <w:rPr>
                <w:color w:val="002060"/>
              </w:rPr>
            </w:pPr>
            <w:r w:rsidRPr="009C0A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A1F2"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858D"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3463" w14:textId="77777777" w:rsidR="009C0A61" w:rsidRPr="009C0A61" w:rsidRDefault="009C0A61" w:rsidP="00850FC8">
            <w:pPr>
              <w:pStyle w:val="rowtabella0"/>
              <w:jc w:val="center"/>
              <w:rPr>
                <w:color w:val="002060"/>
              </w:rPr>
            </w:pPr>
            <w:r w:rsidRPr="009C0A61">
              <w:rPr>
                <w:color w:val="002060"/>
              </w:rPr>
              <w:t>0</w:t>
            </w:r>
          </w:p>
        </w:tc>
      </w:tr>
      <w:tr w:rsidR="009C0A61" w:rsidRPr="009C0A61" w14:paraId="536CA01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A5FFC" w14:textId="77777777" w:rsidR="009C0A61" w:rsidRPr="009C0A61" w:rsidRDefault="009C0A61" w:rsidP="00850FC8">
            <w:pPr>
              <w:pStyle w:val="rowtabella0"/>
              <w:rPr>
                <w:color w:val="002060"/>
              </w:rPr>
            </w:pPr>
            <w:r w:rsidRPr="009C0A6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37EA"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DF1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D326"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FF1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0E97"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8CA6"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9553"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3C89"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3421" w14:textId="77777777" w:rsidR="009C0A61" w:rsidRPr="009C0A61" w:rsidRDefault="009C0A61" w:rsidP="00850FC8">
            <w:pPr>
              <w:pStyle w:val="rowtabella0"/>
              <w:jc w:val="center"/>
              <w:rPr>
                <w:color w:val="002060"/>
              </w:rPr>
            </w:pPr>
            <w:r w:rsidRPr="009C0A61">
              <w:rPr>
                <w:color w:val="002060"/>
              </w:rPr>
              <w:t>0</w:t>
            </w:r>
          </w:p>
        </w:tc>
      </w:tr>
      <w:tr w:rsidR="009C0A61" w:rsidRPr="009C0A61" w14:paraId="5FE6845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684D9" w14:textId="77777777" w:rsidR="009C0A61" w:rsidRPr="009C0A61" w:rsidRDefault="009C0A61" w:rsidP="00850FC8">
            <w:pPr>
              <w:pStyle w:val="rowtabella0"/>
              <w:rPr>
                <w:color w:val="002060"/>
              </w:rPr>
            </w:pPr>
            <w:r w:rsidRPr="009C0A6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4149"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802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7B49"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89E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D38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2BF3" w14:textId="77777777" w:rsidR="009C0A61" w:rsidRPr="009C0A61" w:rsidRDefault="009C0A61" w:rsidP="00850FC8">
            <w:pPr>
              <w:pStyle w:val="rowtabella0"/>
              <w:jc w:val="center"/>
              <w:rPr>
                <w:color w:val="002060"/>
              </w:rPr>
            </w:pPr>
            <w:r w:rsidRPr="009C0A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B735"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535B"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A181" w14:textId="77777777" w:rsidR="009C0A61" w:rsidRPr="009C0A61" w:rsidRDefault="009C0A61" w:rsidP="00850FC8">
            <w:pPr>
              <w:pStyle w:val="rowtabella0"/>
              <w:jc w:val="center"/>
              <w:rPr>
                <w:color w:val="002060"/>
              </w:rPr>
            </w:pPr>
            <w:r w:rsidRPr="009C0A61">
              <w:rPr>
                <w:color w:val="002060"/>
              </w:rPr>
              <w:t>0</w:t>
            </w:r>
          </w:p>
        </w:tc>
      </w:tr>
      <w:tr w:rsidR="009C0A61" w:rsidRPr="009C0A61" w14:paraId="3899BCC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0CDF6" w14:textId="77777777" w:rsidR="009C0A61" w:rsidRPr="009C0A61" w:rsidRDefault="009C0A61" w:rsidP="00850FC8">
            <w:pPr>
              <w:pStyle w:val="rowtabella0"/>
              <w:rPr>
                <w:color w:val="002060"/>
              </w:rPr>
            </w:pPr>
            <w:r w:rsidRPr="009C0A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189A"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BBAA"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3BED"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E4C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FBB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2E8B"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5CC4"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B5FA"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0B70" w14:textId="77777777" w:rsidR="009C0A61" w:rsidRPr="009C0A61" w:rsidRDefault="009C0A61" w:rsidP="00850FC8">
            <w:pPr>
              <w:pStyle w:val="rowtabella0"/>
              <w:jc w:val="center"/>
              <w:rPr>
                <w:color w:val="002060"/>
              </w:rPr>
            </w:pPr>
            <w:r w:rsidRPr="009C0A61">
              <w:rPr>
                <w:color w:val="002060"/>
              </w:rPr>
              <w:t>0</w:t>
            </w:r>
          </w:p>
        </w:tc>
      </w:tr>
      <w:tr w:rsidR="009C0A61" w:rsidRPr="009C0A61" w14:paraId="37D9462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CDAA3" w14:textId="77777777" w:rsidR="009C0A61" w:rsidRPr="009C0A61" w:rsidRDefault="009C0A61" w:rsidP="00850FC8">
            <w:pPr>
              <w:pStyle w:val="rowtabella0"/>
              <w:rPr>
                <w:color w:val="002060"/>
              </w:rPr>
            </w:pPr>
            <w:r w:rsidRPr="009C0A61">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9B13"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E51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9919"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2ED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06DC"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CDD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43A5"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D8CD"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EB5D" w14:textId="77777777" w:rsidR="009C0A61" w:rsidRPr="009C0A61" w:rsidRDefault="009C0A61" w:rsidP="00850FC8">
            <w:pPr>
              <w:pStyle w:val="rowtabella0"/>
              <w:jc w:val="center"/>
              <w:rPr>
                <w:color w:val="002060"/>
              </w:rPr>
            </w:pPr>
            <w:r w:rsidRPr="009C0A61">
              <w:rPr>
                <w:color w:val="002060"/>
              </w:rPr>
              <w:t>0</w:t>
            </w:r>
          </w:p>
        </w:tc>
      </w:tr>
      <w:tr w:rsidR="009C0A61" w:rsidRPr="009C0A61" w14:paraId="0999397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4E0D8" w14:textId="77777777" w:rsidR="009C0A61" w:rsidRPr="009C0A61" w:rsidRDefault="009C0A61" w:rsidP="00850FC8">
            <w:pPr>
              <w:pStyle w:val="rowtabella0"/>
              <w:rPr>
                <w:color w:val="002060"/>
              </w:rPr>
            </w:pPr>
            <w:r w:rsidRPr="009C0A61">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8B6C"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769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50B5"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0A45"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BCB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063B"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FD65"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DE1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D0E2" w14:textId="77777777" w:rsidR="009C0A61" w:rsidRPr="009C0A61" w:rsidRDefault="009C0A61" w:rsidP="00850FC8">
            <w:pPr>
              <w:pStyle w:val="rowtabella0"/>
              <w:jc w:val="center"/>
              <w:rPr>
                <w:color w:val="002060"/>
              </w:rPr>
            </w:pPr>
            <w:r w:rsidRPr="009C0A61">
              <w:rPr>
                <w:color w:val="002060"/>
              </w:rPr>
              <w:t>1</w:t>
            </w:r>
          </w:p>
        </w:tc>
      </w:tr>
      <w:tr w:rsidR="009C0A61" w:rsidRPr="009C0A61" w14:paraId="37017DF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EF32E" w14:textId="77777777" w:rsidR="009C0A61" w:rsidRPr="009C0A61" w:rsidRDefault="009C0A61" w:rsidP="00850FC8">
            <w:pPr>
              <w:pStyle w:val="rowtabella0"/>
              <w:rPr>
                <w:color w:val="002060"/>
              </w:rPr>
            </w:pPr>
            <w:r w:rsidRPr="009C0A61">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2133"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742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A33D"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1A2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00F8"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1504"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1C03"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659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7580" w14:textId="77777777" w:rsidR="009C0A61" w:rsidRPr="009C0A61" w:rsidRDefault="009C0A61" w:rsidP="00850FC8">
            <w:pPr>
              <w:pStyle w:val="rowtabella0"/>
              <w:jc w:val="center"/>
              <w:rPr>
                <w:color w:val="002060"/>
              </w:rPr>
            </w:pPr>
            <w:r w:rsidRPr="009C0A61">
              <w:rPr>
                <w:color w:val="002060"/>
              </w:rPr>
              <w:t>0</w:t>
            </w:r>
          </w:p>
        </w:tc>
      </w:tr>
      <w:tr w:rsidR="009C0A61" w:rsidRPr="009C0A61" w14:paraId="775429D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9B3EF" w14:textId="77777777" w:rsidR="009C0A61" w:rsidRPr="009C0A61" w:rsidRDefault="009C0A61" w:rsidP="00850FC8">
            <w:pPr>
              <w:pStyle w:val="rowtabella0"/>
              <w:rPr>
                <w:color w:val="002060"/>
              </w:rPr>
            </w:pPr>
            <w:r w:rsidRPr="009C0A61">
              <w:rPr>
                <w:color w:val="002060"/>
              </w:rPr>
              <w:t xml:space="preserve">POL.D. </w:t>
            </w:r>
            <w:proofErr w:type="gramStart"/>
            <w:r w:rsidRPr="009C0A61">
              <w:rPr>
                <w:color w:val="002060"/>
              </w:rPr>
              <w:t>U.MANDOLESI</w:t>
            </w:r>
            <w:proofErr w:type="gramEnd"/>
            <w:r w:rsidRPr="009C0A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BDC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437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8FA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44D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EA22"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081F"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6B13"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7B43"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9E7F" w14:textId="77777777" w:rsidR="009C0A61" w:rsidRPr="009C0A61" w:rsidRDefault="009C0A61" w:rsidP="00850FC8">
            <w:pPr>
              <w:pStyle w:val="rowtabella0"/>
              <w:jc w:val="center"/>
              <w:rPr>
                <w:color w:val="002060"/>
              </w:rPr>
            </w:pPr>
            <w:r w:rsidRPr="009C0A61">
              <w:rPr>
                <w:color w:val="002060"/>
              </w:rPr>
              <w:t>0</w:t>
            </w:r>
          </w:p>
        </w:tc>
      </w:tr>
      <w:tr w:rsidR="009C0A61" w:rsidRPr="009C0A61" w14:paraId="702A1FA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6877A" w14:textId="77777777" w:rsidR="009C0A61" w:rsidRPr="009C0A61" w:rsidRDefault="009C0A61" w:rsidP="00850FC8">
            <w:pPr>
              <w:pStyle w:val="rowtabella0"/>
              <w:rPr>
                <w:color w:val="002060"/>
              </w:rPr>
            </w:pPr>
            <w:r w:rsidRPr="009C0A61">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5A1E"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020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5555"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88F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C1D9"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6711"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CAB8"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E2F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DE34" w14:textId="77777777" w:rsidR="009C0A61" w:rsidRPr="009C0A61" w:rsidRDefault="009C0A61" w:rsidP="00850FC8">
            <w:pPr>
              <w:pStyle w:val="rowtabella0"/>
              <w:jc w:val="center"/>
              <w:rPr>
                <w:color w:val="002060"/>
              </w:rPr>
            </w:pPr>
            <w:r w:rsidRPr="009C0A61">
              <w:rPr>
                <w:color w:val="002060"/>
              </w:rPr>
              <w:t>0</w:t>
            </w:r>
          </w:p>
        </w:tc>
      </w:tr>
      <w:tr w:rsidR="009C0A61" w:rsidRPr="009C0A61" w14:paraId="41510FC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CE3F8" w14:textId="77777777" w:rsidR="009C0A61" w:rsidRPr="009C0A61" w:rsidRDefault="009C0A61" w:rsidP="00850FC8">
            <w:pPr>
              <w:pStyle w:val="rowtabella0"/>
              <w:rPr>
                <w:color w:val="002060"/>
              </w:rPr>
            </w:pPr>
            <w:r w:rsidRPr="009C0A61">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71A4"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8489"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3B15"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811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8310"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DFF2"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064F" w14:textId="77777777" w:rsidR="009C0A61" w:rsidRPr="009C0A61" w:rsidRDefault="009C0A61" w:rsidP="00850FC8">
            <w:pPr>
              <w:pStyle w:val="rowtabella0"/>
              <w:jc w:val="center"/>
              <w:rPr>
                <w:color w:val="002060"/>
              </w:rPr>
            </w:pPr>
            <w:r w:rsidRPr="009C0A6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AB70" w14:textId="77777777" w:rsidR="009C0A61" w:rsidRPr="009C0A61" w:rsidRDefault="009C0A61" w:rsidP="00850FC8">
            <w:pPr>
              <w:pStyle w:val="rowtabella0"/>
              <w:jc w:val="center"/>
              <w:rPr>
                <w:color w:val="002060"/>
              </w:rPr>
            </w:pPr>
            <w:r w:rsidRPr="009C0A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BE02" w14:textId="77777777" w:rsidR="009C0A61" w:rsidRPr="009C0A61" w:rsidRDefault="009C0A61" w:rsidP="00850FC8">
            <w:pPr>
              <w:pStyle w:val="rowtabella0"/>
              <w:jc w:val="center"/>
              <w:rPr>
                <w:color w:val="002060"/>
              </w:rPr>
            </w:pPr>
            <w:r w:rsidRPr="009C0A61">
              <w:rPr>
                <w:color w:val="002060"/>
              </w:rPr>
              <w:t>0</w:t>
            </w:r>
          </w:p>
        </w:tc>
      </w:tr>
      <w:tr w:rsidR="009C0A61" w:rsidRPr="009C0A61" w14:paraId="60D4EBD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7BA02" w14:textId="77777777" w:rsidR="009C0A61" w:rsidRPr="009C0A61" w:rsidRDefault="009C0A61" w:rsidP="00850FC8">
            <w:pPr>
              <w:pStyle w:val="rowtabella0"/>
              <w:rPr>
                <w:color w:val="002060"/>
              </w:rPr>
            </w:pPr>
            <w:r w:rsidRPr="009C0A6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C1B5"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1493"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FA6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572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F719"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31E8"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5120"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E2D0"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0329" w14:textId="77777777" w:rsidR="009C0A61" w:rsidRPr="009C0A61" w:rsidRDefault="009C0A61" w:rsidP="00850FC8">
            <w:pPr>
              <w:pStyle w:val="rowtabella0"/>
              <w:jc w:val="center"/>
              <w:rPr>
                <w:color w:val="002060"/>
              </w:rPr>
            </w:pPr>
            <w:r w:rsidRPr="009C0A61">
              <w:rPr>
                <w:color w:val="002060"/>
              </w:rPr>
              <w:t>0</w:t>
            </w:r>
          </w:p>
        </w:tc>
      </w:tr>
      <w:tr w:rsidR="009C0A61" w:rsidRPr="009C0A61" w14:paraId="134FA291"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86B47" w14:textId="77777777" w:rsidR="009C0A61" w:rsidRPr="009C0A61" w:rsidRDefault="009C0A61" w:rsidP="00850FC8">
            <w:pPr>
              <w:pStyle w:val="rowtabella0"/>
              <w:rPr>
                <w:color w:val="002060"/>
              </w:rPr>
            </w:pPr>
            <w:r w:rsidRPr="009C0A61">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636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38E2"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1C3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CD0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D42B"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348F"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41F7" w14:textId="77777777" w:rsidR="009C0A61" w:rsidRPr="009C0A61" w:rsidRDefault="009C0A61" w:rsidP="00850FC8">
            <w:pPr>
              <w:pStyle w:val="rowtabella0"/>
              <w:jc w:val="center"/>
              <w:rPr>
                <w:color w:val="002060"/>
              </w:rPr>
            </w:pPr>
            <w:r w:rsidRPr="009C0A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8FC6" w14:textId="77777777" w:rsidR="009C0A61" w:rsidRPr="009C0A61" w:rsidRDefault="009C0A61" w:rsidP="00850FC8">
            <w:pPr>
              <w:pStyle w:val="rowtabella0"/>
              <w:jc w:val="center"/>
              <w:rPr>
                <w:color w:val="002060"/>
              </w:rPr>
            </w:pPr>
            <w:r w:rsidRPr="009C0A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801E" w14:textId="77777777" w:rsidR="009C0A61" w:rsidRPr="009C0A61" w:rsidRDefault="009C0A61" w:rsidP="00850FC8">
            <w:pPr>
              <w:pStyle w:val="rowtabella0"/>
              <w:jc w:val="center"/>
              <w:rPr>
                <w:color w:val="002060"/>
              </w:rPr>
            </w:pPr>
            <w:r w:rsidRPr="009C0A61">
              <w:rPr>
                <w:color w:val="002060"/>
              </w:rPr>
              <w:t>0</w:t>
            </w:r>
          </w:p>
        </w:tc>
      </w:tr>
    </w:tbl>
    <w:p w14:paraId="711C59D5" w14:textId="77777777" w:rsidR="009C0A61" w:rsidRDefault="009C0A61" w:rsidP="009C0A61">
      <w:pPr>
        <w:pStyle w:val="breakline"/>
        <w:rPr>
          <w:rFonts w:eastAsiaTheme="minorEastAsia"/>
          <w:color w:val="002060"/>
        </w:rPr>
      </w:pPr>
    </w:p>
    <w:p w14:paraId="4935DA9D"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3210896F" w14:textId="77777777" w:rsidR="009A0AD6" w:rsidRPr="00ED3E93" w:rsidRDefault="009A0AD6" w:rsidP="009A0AD6">
      <w:pPr>
        <w:pStyle w:val="breakline"/>
        <w:rPr>
          <w:color w:val="002060"/>
        </w:rPr>
      </w:pPr>
    </w:p>
    <w:p w14:paraId="3F753D58" w14:textId="77777777" w:rsidR="009A0AD6" w:rsidRPr="00ED3E93" w:rsidRDefault="009A0AD6" w:rsidP="009A0AD6">
      <w:pPr>
        <w:pStyle w:val="sottotitolocampionato10"/>
        <w:rPr>
          <w:color w:val="002060"/>
        </w:rPr>
      </w:pPr>
      <w:r w:rsidRPr="00ED3E9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77"/>
        <w:gridCol w:w="1568"/>
        <w:gridCol w:w="1548"/>
      </w:tblGrid>
      <w:tr w:rsidR="009A0AD6" w:rsidRPr="00ED3E93" w14:paraId="1722D20B"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F2087"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A06D"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A5715"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B802A"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CCA9"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83D8B"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E8A5"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25C30B7D"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E0AA24" w14:textId="77777777" w:rsidR="009A0AD6" w:rsidRPr="00ED3E93" w:rsidRDefault="009A0AD6" w:rsidP="00850FC8">
            <w:pPr>
              <w:pStyle w:val="rowtabella0"/>
              <w:rPr>
                <w:color w:val="002060"/>
              </w:rPr>
            </w:pPr>
            <w:r w:rsidRPr="00ED3E93">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BFF1F" w14:textId="77777777" w:rsidR="009A0AD6" w:rsidRPr="00ED3E93" w:rsidRDefault="009A0AD6" w:rsidP="00850FC8">
            <w:pPr>
              <w:pStyle w:val="rowtabella0"/>
              <w:rPr>
                <w:color w:val="002060"/>
              </w:rPr>
            </w:pPr>
            <w:r w:rsidRPr="00ED3E93">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70C25"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9D702" w14:textId="77777777" w:rsidR="009A0AD6" w:rsidRPr="00ED3E93" w:rsidRDefault="009A0AD6" w:rsidP="00850FC8">
            <w:pPr>
              <w:pStyle w:val="rowtabella0"/>
              <w:rPr>
                <w:color w:val="002060"/>
              </w:rPr>
            </w:pPr>
            <w:r w:rsidRPr="00ED3E93">
              <w:rPr>
                <w:color w:val="002060"/>
              </w:rPr>
              <w:t>04/01/2025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0A5353" w14:textId="77777777" w:rsidR="009A0AD6" w:rsidRPr="00ED3E93" w:rsidRDefault="009A0AD6" w:rsidP="00850FC8">
            <w:pPr>
              <w:pStyle w:val="rowtabella0"/>
              <w:rPr>
                <w:color w:val="002060"/>
              </w:rPr>
            </w:pPr>
            <w:r w:rsidRPr="00ED3E93">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B6AB2" w14:textId="77777777" w:rsidR="009A0AD6" w:rsidRPr="00ED3E93" w:rsidRDefault="009A0AD6" w:rsidP="00850FC8">
            <w:pPr>
              <w:pStyle w:val="rowtabella0"/>
              <w:rPr>
                <w:color w:val="002060"/>
              </w:rPr>
            </w:pPr>
            <w:r w:rsidRPr="00ED3E93">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91CCF" w14:textId="77777777" w:rsidR="009A0AD6" w:rsidRPr="00ED3E93" w:rsidRDefault="009A0AD6" w:rsidP="00850FC8">
            <w:pPr>
              <w:pStyle w:val="rowtabella0"/>
              <w:rPr>
                <w:color w:val="002060"/>
              </w:rPr>
            </w:pPr>
            <w:r w:rsidRPr="00ED3E93">
              <w:rPr>
                <w:color w:val="002060"/>
              </w:rPr>
              <w:t>VIA COLLE GIOIOSO</w:t>
            </w:r>
          </w:p>
        </w:tc>
      </w:tr>
    </w:tbl>
    <w:p w14:paraId="79FBBAB0" w14:textId="77777777" w:rsidR="009A0AD6" w:rsidRPr="009C0A61" w:rsidRDefault="009A0AD6" w:rsidP="009C0A61">
      <w:pPr>
        <w:pStyle w:val="breakline"/>
        <w:rPr>
          <w:rFonts w:eastAsiaTheme="minorEastAsia"/>
          <w:color w:val="002060"/>
        </w:rPr>
      </w:pPr>
    </w:p>
    <w:p w14:paraId="67AF3351" w14:textId="77777777" w:rsidR="009C0A61" w:rsidRPr="009C0A61" w:rsidRDefault="009C0A61" w:rsidP="009C0A61">
      <w:pPr>
        <w:pStyle w:val="breakline"/>
        <w:rPr>
          <w:color w:val="002060"/>
        </w:rPr>
      </w:pPr>
    </w:p>
    <w:p w14:paraId="07EA8004" w14:textId="77777777" w:rsidR="009C0A61" w:rsidRPr="009C0A61" w:rsidRDefault="009C0A61" w:rsidP="009C0A61">
      <w:pPr>
        <w:pStyle w:val="titolocampionato0"/>
        <w:shd w:val="clear" w:color="auto" w:fill="CCCCCC"/>
        <w:spacing w:before="80" w:after="40"/>
        <w:rPr>
          <w:color w:val="002060"/>
        </w:rPr>
      </w:pPr>
      <w:r w:rsidRPr="009C0A61">
        <w:rPr>
          <w:color w:val="002060"/>
        </w:rPr>
        <w:t>UNDER 19 CALCIO A 5 REGIONALE</w:t>
      </w:r>
    </w:p>
    <w:p w14:paraId="4A3DC12A" w14:textId="77777777" w:rsidR="009C0A61" w:rsidRPr="009C0A61" w:rsidRDefault="009C0A61" w:rsidP="009C0A61">
      <w:pPr>
        <w:pStyle w:val="titoloprinc0"/>
        <w:rPr>
          <w:color w:val="002060"/>
        </w:rPr>
      </w:pPr>
      <w:r w:rsidRPr="009C0A61">
        <w:rPr>
          <w:color w:val="002060"/>
        </w:rPr>
        <w:t>RISULTATI</w:t>
      </w:r>
    </w:p>
    <w:p w14:paraId="3E284C70" w14:textId="77777777" w:rsidR="009C0A61" w:rsidRPr="009C0A61" w:rsidRDefault="009C0A61" w:rsidP="009C0A61">
      <w:pPr>
        <w:pStyle w:val="breakline"/>
        <w:rPr>
          <w:color w:val="002060"/>
        </w:rPr>
      </w:pPr>
    </w:p>
    <w:p w14:paraId="2B0938E9" w14:textId="77777777" w:rsidR="009C0A61" w:rsidRPr="009C0A61" w:rsidRDefault="009C0A61" w:rsidP="009C0A61">
      <w:pPr>
        <w:pStyle w:val="sottotitolocampionato10"/>
        <w:rPr>
          <w:color w:val="002060"/>
        </w:rPr>
      </w:pPr>
      <w:r w:rsidRPr="009C0A61">
        <w:rPr>
          <w:color w:val="002060"/>
        </w:rPr>
        <w:t>RISULTATI UFFICIALI GARE DEL 21/12/2024</w:t>
      </w:r>
    </w:p>
    <w:p w14:paraId="443831AF"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6E584A11"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7E9582F9"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46499350"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E6D07" w14:textId="77777777" w:rsidR="009C0A61" w:rsidRPr="009C0A61" w:rsidRDefault="009C0A61" w:rsidP="00850FC8">
                  <w:pPr>
                    <w:pStyle w:val="headertabella0"/>
                    <w:rPr>
                      <w:color w:val="002060"/>
                    </w:rPr>
                  </w:pPr>
                  <w:r w:rsidRPr="009C0A61">
                    <w:rPr>
                      <w:color w:val="002060"/>
                    </w:rPr>
                    <w:t>GIRONE A - 4 Giornata - R</w:t>
                  </w:r>
                </w:p>
              </w:tc>
            </w:tr>
            <w:tr w:rsidR="009C0A61" w:rsidRPr="009C0A61" w14:paraId="19D05FD9"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A541E0" w14:textId="77777777" w:rsidR="009C0A61" w:rsidRPr="009C0A61" w:rsidRDefault="009C0A61" w:rsidP="00850FC8">
                  <w:pPr>
                    <w:pStyle w:val="rowtabella0"/>
                    <w:rPr>
                      <w:color w:val="002060"/>
                    </w:rPr>
                  </w:pPr>
                  <w:r w:rsidRPr="009C0A61">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CF1BC" w14:textId="77777777" w:rsidR="009C0A61" w:rsidRPr="009C0A61" w:rsidRDefault="009C0A61" w:rsidP="00850FC8">
                  <w:pPr>
                    <w:pStyle w:val="rowtabella0"/>
                    <w:rPr>
                      <w:color w:val="002060"/>
                    </w:rPr>
                  </w:pPr>
                  <w:r w:rsidRPr="009C0A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29E74" w14:textId="77777777" w:rsidR="009C0A61" w:rsidRPr="009C0A61" w:rsidRDefault="009C0A61" w:rsidP="00850FC8">
                  <w:pPr>
                    <w:pStyle w:val="rowtabella0"/>
                    <w:jc w:val="center"/>
                    <w:rPr>
                      <w:color w:val="002060"/>
                    </w:rPr>
                  </w:pPr>
                  <w:r w:rsidRPr="009C0A61">
                    <w:rPr>
                      <w:color w:val="002060"/>
                    </w:rPr>
                    <w:t>11 - 5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583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603D0BAA"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9C1E6" w14:textId="77777777" w:rsidR="009C0A61" w:rsidRPr="009C0A61" w:rsidRDefault="009C0A61" w:rsidP="00850FC8">
                  <w:pPr>
                    <w:pStyle w:val="rowtabella0"/>
                    <w:rPr>
                      <w:color w:val="002060"/>
                    </w:rPr>
                  </w:pPr>
                  <w:r w:rsidRPr="009C0A6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908BFE" w14:textId="77777777" w:rsidR="009C0A61" w:rsidRPr="009C0A61" w:rsidRDefault="009C0A61" w:rsidP="00850FC8">
                  <w:pPr>
                    <w:pStyle w:val="rowtabella0"/>
                    <w:rPr>
                      <w:color w:val="002060"/>
                    </w:rPr>
                  </w:pPr>
                  <w:r w:rsidRPr="009C0A61">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575748" w14:textId="77777777" w:rsidR="009C0A61" w:rsidRPr="009C0A61" w:rsidRDefault="009C0A61" w:rsidP="00850FC8">
                  <w:pPr>
                    <w:pStyle w:val="rowtabella0"/>
                    <w:jc w:val="center"/>
                    <w:rPr>
                      <w:color w:val="002060"/>
                    </w:rPr>
                  </w:pPr>
                  <w:r w:rsidRPr="009C0A6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C2DFD" w14:textId="77777777" w:rsidR="009C0A61" w:rsidRPr="009C0A61" w:rsidRDefault="009C0A61" w:rsidP="00850FC8">
                  <w:pPr>
                    <w:pStyle w:val="rowtabella0"/>
                    <w:jc w:val="center"/>
                    <w:rPr>
                      <w:color w:val="002060"/>
                    </w:rPr>
                  </w:pPr>
                  <w:r w:rsidRPr="009C0A61">
                    <w:rPr>
                      <w:color w:val="002060"/>
                    </w:rPr>
                    <w:t> </w:t>
                  </w:r>
                </w:p>
              </w:tc>
            </w:tr>
            <w:tr w:rsidR="009C0A61" w:rsidRPr="009C0A61" w14:paraId="2679078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560E9" w14:textId="77777777" w:rsidR="009C0A61" w:rsidRPr="009C0A61" w:rsidRDefault="009C0A61" w:rsidP="00850FC8">
                  <w:pPr>
                    <w:pStyle w:val="rowtabella0"/>
                    <w:rPr>
                      <w:color w:val="002060"/>
                    </w:rPr>
                  </w:pPr>
                  <w:r w:rsidRPr="009C0A6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93908F" w14:textId="77777777" w:rsidR="009C0A61" w:rsidRPr="009C0A61" w:rsidRDefault="009C0A61" w:rsidP="00850FC8">
                  <w:pPr>
                    <w:pStyle w:val="rowtabella0"/>
                    <w:rPr>
                      <w:color w:val="002060"/>
                    </w:rPr>
                  </w:pPr>
                  <w:r w:rsidRPr="009C0A61">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D5D1F" w14:textId="77777777" w:rsidR="009C0A61" w:rsidRPr="009C0A61" w:rsidRDefault="009C0A61" w:rsidP="00850FC8">
                  <w:pPr>
                    <w:pStyle w:val="rowtabella0"/>
                    <w:jc w:val="center"/>
                    <w:rPr>
                      <w:color w:val="002060"/>
                    </w:rPr>
                  </w:pPr>
                  <w:r w:rsidRPr="009C0A6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8A3751" w14:textId="77777777" w:rsidR="009C0A61" w:rsidRPr="009C0A61" w:rsidRDefault="009C0A61" w:rsidP="00850FC8">
                  <w:pPr>
                    <w:pStyle w:val="rowtabella0"/>
                    <w:jc w:val="center"/>
                    <w:rPr>
                      <w:color w:val="002060"/>
                    </w:rPr>
                  </w:pPr>
                  <w:r w:rsidRPr="009C0A61">
                    <w:rPr>
                      <w:color w:val="002060"/>
                    </w:rPr>
                    <w:t> </w:t>
                  </w:r>
                </w:p>
              </w:tc>
            </w:tr>
            <w:tr w:rsidR="009C0A61" w:rsidRPr="009C0A61" w14:paraId="05610CE0"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37FFF" w14:textId="77777777" w:rsidR="009C0A61" w:rsidRPr="009C0A61" w:rsidRDefault="009C0A61" w:rsidP="00850FC8">
                  <w:pPr>
                    <w:pStyle w:val="rowtabella0"/>
                    <w:rPr>
                      <w:color w:val="002060"/>
                    </w:rPr>
                  </w:pPr>
                  <w:r w:rsidRPr="009C0A61">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20FF6" w14:textId="77777777" w:rsidR="009C0A61" w:rsidRPr="009C0A61" w:rsidRDefault="009C0A61" w:rsidP="00850FC8">
                  <w:pPr>
                    <w:pStyle w:val="rowtabella0"/>
                    <w:rPr>
                      <w:color w:val="002060"/>
                    </w:rPr>
                  </w:pPr>
                  <w:r w:rsidRPr="009C0A61">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B1E4C" w14:textId="77777777" w:rsidR="009C0A61" w:rsidRPr="009C0A61" w:rsidRDefault="009C0A61" w:rsidP="00850FC8">
                  <w:pPr>
                    <w:pStyle w:val="rowtabella0"/>
                    <w:jc w:val="center"/>
                    <w:rPr>
                      <w:color w:val="002060"/>
                    </w:rPr>
                  </w:pPr>
                  <w:r w:rsidRPr="009C0A61">
                    <w:rPr>
                      <w:color w:val="002060"/>
                    </w:rPr>
                    <w:t>2 - 9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5F97E" w14:textId="77777777" w:rsidR="009C0A61" w:rsidRPr="009C0A61" w:rsidRDefault="009C0A61" w:rsidP="00850FC8">
                  <w:pPr>
                    <w:pStyle w:val="rowtabella0"/>
                    <w:jc w:val="center"/>
                    <w:rPr>
                      <w:color w:val="002060"/>
                    </w:rPr>
                  </w:pPr>
                  <w:r w:rsidRPr="009C0A61">
                    <w:rPr>
                      <w:color w:val="002060"/>
                    </w:rPr>
                    <w:t> </w:t>
                  </w:r>
                </w:p>
              </w:tc>
            </w:tr>
            <w:tr w:rsidR="009C0A61" w:rsidRPr="009C0A61" w14:paraId="2CF7534C"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7737A664" w14:textId="77777777" w:rsidR="009C0A61" w:rsidRPr="009C0A61" w:rsidRDefault="009C0A61" w:rsidP="00850FC8">
                  <w:pPr>
                    <w:pStyle w:val="rowtabella0"/>
                    <w:rPr>
                      <w:color w:val="002060"/>
                    </w:rPr>
                  </w:pPr>
                  <w:r w:rsidRPr="009C0A61">
                    <w:rPr>
                      <w:color w:val="002060"/>
                    </w:rPr>
                    <w:t>(1) - disputata il 22/12/2024</w:t>
                  </w:r>
                </w:p>
              </w:tc>
            </w:tr>
          </w:tbl>
          <w:p w14:paraId="274365F3"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393497FB"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ADEDC" w14:textId="77777777" w:rsidR="009C0A61" w:rsidRPr="009C0A61" w:rsidRDefault="009C0A61" w:rsidP="00850FC8">
                  <w:pPr>
                    <w:pStyle w:val="headertabella0"/>
                    <w:rPr>
                      <w:color w:val="002060"/>
                    </w:rPr>
                  </w:pPr>
                  <w:r w:rsidRPr="009C0A61">
                    <w:rPr>
                      <w:color w:val="002060"/>
                    </w:rPr>
                    <w:t>GIRONE B - 4 Giornata - R</w:t>
                  </w:r>
                </w:p>
              </w:tc>
            </w:tr>
            <w:tr w:rsidR="009C0A61" w:rsidRPr="009C0A61" w14:paraId="60306A4D"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74DE7" w14:textId="77777777" w:rsidR="009C0A61" w:rsidRPr="009C0A61" w:rsidRDefault="009C0A61" w:rsidP="00850FC8">
                  <w:pPr>
                    <w:pStyle w:val="rowtabella0"/>
                    <w:rPr>
                      <w:color w:val="002060"/>
                    </w:rPr>
                  </w:pPr>
                  <w:r w:rsidRPr="009C0A61">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468F6" w14:textId="77777777" w:rsidR="009C0A61" w:rsidRPr="009C0A61" w:rsidRDefault="009C0A61" w:rsidP="00850FC8">
                  <w:pPr>
                    <w:pStyle w:val="rowtabella0"/>
                    <w:rPr>
                      <w:color w:val="002060"/>
                    </w:rPr>
                  </w:pPr>
                  <w:r w:rsidRPr="009C0A61">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BA199" w14:textId="77777777" w:rsidR="009C0A61" w:rsidRPr="009C0A61" w:rsidRDefault="009C0A61" w:rsidP="00850FC8">
                  <w:pPr>
                    <w:pStyle w:val="rowtabella0"/>
                    <w:jc w:val="center"/>
                    <w:rPr>
                      <w:color w:val="002060"/>
                    </w:rPr>
                  </w:pPr>
                  <w:r w:rsidRPr="009C0A61">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34A91" w14:textId="77777777" w:rsidR="009C0A61" w:rsidRPr="009C0A61" w:rsidRDefault="009C0A61" w:rsidP="00850FC8">
                  <w:pPr>
                    <w:pStyle w:val="rowtabella0"/>
                    <w:jc w:val="center"/>
                    <w:rPr>
                      <w:color w:val="002060"/>
                    </w:rPr>
                  </w:pPr>
                  <w:r w:rsidRPr="009C0A61">
                    <w:rPr>
                      <w:color w:val="002060"/>
                    </w:rPr>
                    <w:t> </w:t>
                  </w:r>
                </w:p>
              </w:tc>
            </w:tr>
            <w:tr w:rsidR="009C0A61" w:rsidRPr="009C0A61" w14:paraId="79E0E353"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AECB5" w14:textId="77777777" w:rsidR="009C0A61" w:rsidRPr="009C0A61" w:rsidRDefault="009C0A61" w:rsidP="00850FC8">
                  <w:pPr>
                    <w:pStyle w:val="rowtabella0"/>
                    <w:rPr>
                      <w:color w:val="002060"/>
                    </w:rPr>
                  </w:pPr>
                  <w:r w:rsidRPr="009C0A6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7A255" w14:textId="77777777" w:rsidR="009C0A61" w:rsidRPr="009C0A61" w:rsidRDefault="009C0A61" w:rsidP="00850FC8">
                  <w:pPr>
                    <w:pStyle w:val="rowtabella0"/>
                    <w:rPr>
                      <w:color w:val="002060"/>
                    </w:rPr>
                  </w:pPr>
                  <w:r w:rsidRPr="009C0A61">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EB9B20" w14:textId="77777777" w:rsidR="009C0A61" w:rsidRPr="009C0A61" w:rsidRDefault="009C0A61" w:rsidP="00850FC8">
                  <w:pPr>
                    <w:pStyle w:val="rowtabella0"/>
                    <w:jc w:val="center"/>
                    <w:rPr>
                      <w:color w:val="002060"/>
                    </w:rPr>
                  </w:pPr>
                  <w:r w:rsidRPr="009C0A61">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AB0B64" w14:textId="77777777" w:rsidR="009C0A61" w:rsidRPr="009C0A61" w:rsidRDefault="009C0A61" w:rsidP="00850FC8">
                  <w:pPr>
                    <w:pStyle w:val="rowtabella0"/>
                    <w:jc w:val="center"/>
                    <w:rPr>
                      <w:color w:val="002060"/>
                    </w:rPr>
                  </w:pPr>
                  <w:r w:rsidRPr="009C0A61">
                    <w:rPr>
                      <w:color w:val="002060"/>
                    </w:rPr>
                    <w:t> </w:t>
                  </w:r>
                </w:p>
              </w:tc>
            </w:tr>
            <w:tr w:rsidR="009C0A61" w:rsidRPr="009C0A61" w14:paraId="1412975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DEBDA" w14:textId="77777777" w:rsidR="009C0A61" w:rsidRPr="009C0A61" w:rsidRDefault="009C0A61" w:rsidP="00850FC8">
                  <w:pPr>
                    <w:pStyle w:val="rowtabella0"/>
                    <w:rPr>
                      <w:color w:val="002060"/>
                    </w:rPr>
                  </w:pPr>
                  <w:r w:rsidRPr="009C0A61">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CDD80C" w14:textId="77777777" w:rsidR="009C0A61" w:rsidRPr="009C0A61" w:rsidRDefault="009C0A61" w:rsidP="00850FC8">
                  <w:pPr>
                    <w:pStyle w:val="rowtabella0"/>
                    <w:rPr>
                      <w:color w:val="002060"/>
                    </w:rPr>
                  </w:pPr>
                  <w:r w:rsidRPr="009C0A6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E613A3" w14:textId="77777777" w:rsidR="009C0A61" w:rsidRPr="009C0A61" w:rsidRDefault="009C0A61" w:rsidP="00850FC8">
                  <w:pPr>
                    <w:pStyle w:val="rowtabella0"/>
                    <w:jc w:val="center"/>
                    <w:rPr>
                      <w:color w:val="002060"/>
                    </w:rPr>
                  </w:pPr>
                  <w:r w:rsidRPr="009C0A61">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C0E70" w14:textId="77777777" w:rsidR="009C0A61" w:rsidRPr="009C0A61" w:rsidRDefault="009C0A61" w:rsidP="00850FC8">
                  <w:pPr>
                    <w:pStyle w:val="rowtabella0"/>
                    <w:jc w:val="center"/>
                    <w:rPr>
                      <w:color w:val="002060"/>
                    </w:rPr>
                  </w:pPr>
                  <w:r w:rsidRPr="009C0A61">
                    <w:rPr>
                      <w:color w:val="002060"/>
                    </w:rPr>
                    <w:t> </w:t>
                  </w:r>
                </w:p>
              </w:tc>
            </w:tr>
            <w:tr w:rsidR="009C0A61" w:rsidRPr="009C0A61" w14:paraId="1C00266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447E02" w14:textId="77777777" w:rsidR="009C0A61" w:rsidRPr="009C0A61" w:rsidRDefault="009C0A61" w:rsidP="00850FC8">
                  <w:pPr>
                    <w:pStyle w:val="rowtabella0"/>
                    <w:rPr>
                      <w:color w:val="002060"/>
                    </w:rPr>
                  </w:pPr>
                  <w:r w:rsidRPr="009C0A61">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2DC4E" w14:textId="77777777" w:rsidR="009C0A61" w:rsidRPr="009C0A61" w:rsidRDefault="009C0A61" w:rsidP="00850FC8">
                  <w:pPr>
                    <w:pStyle w:val="rowtabella0"/>
                    <w:rPr>
                      <w:color w:val="002060"/>
                    </w:rPr>
                  </w:pPr>
                  <w:r w:rsidRPr="009C0A61">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A846A" w14:textId="77777777" w:rsidR="009C0A61" w:rsidRPr="009C0A61" w:rsidRDefault="009C0A61" w:rsidP="00850FC8">
                  <w:pPr>
                    <w:pStyle w:val="rowtabella0"/>
                    <w:jc w:val="center"/>
                    <w:rPr>
                      <w:color w:val="002060"/>
                    </w:rPr>
                  </w:pPr>
                  <w:r w:rsidRPr="009C0A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E69573" w14:textId="77777777" w:rsidR="009C0A61" w:rsidRPr="009C0A61" w:rsidRDefault="009C0A61" w:rsidP="00850FC8">
                  <w:pPr>
                    <w:pStyle w:val="rowtabella0"/>
                    <w:jc w:val="center"/>
                    <w:rPr>
                      <w:color w:val="002060"/>
                    </w:rPr>
                  </w:pPr>
                  <w:r w:rsidRPr="009C0A61">
                    <w:rPr>
                      <w:color w:val="002060"/>
                    </w:rPr>
                    <w:t> </w:t>
                  </w:r>
                </w:p>
              </w:tc>
            </w:tr>
            <w:tr w:rsidR="009C0A61" w:rsidRPr="009C0A61" w14:paraId="18C6197D"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F3901" w14:textId="77777777" w:rsidR="009C0A61" w:rsidRPr="009C0A61" w:rsidRDefault="009C0A61" w:rsidP="00850FC8">
                  <w:pPr>
                    <w:pStyle w:val="rowtabella0"/>
                    <w:rPr>
                      <w:color w:val="002060"/>
                    </w:rPr>
                  </w:pPr>
                  <w:proofErr w:type="gramStart"/>
                  <w:r w:rsidRPr="009C0A61">
                    <w:rPr>
                      <w:color w:val="002060"/>
                    </w:rPr>
                    <w:t>U.MANDOLESI</w:t>
                  </w:r>
                  <w:proofErr w:type="gramEnd"/>
                  <w:r w:rsidRPr="009C0A6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ABC8C" w14:textId="77777777" w:rsidR="009C0A61" w:rsidRPr="009C0A61" w:rsidRDefault="009C0A61" w:rsidP="00850FC8">
                  <w:pPr>
                    <w:pStyle w:val="rowtabella0"/>
                    <w:rPr>
                      <w:color w:val="002060"/>
                    </w:rPr>
                  </w:pPr>
                  <w:r w:rsidRPr="009C0A61">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010E4" w14:textId="77777777" w:rsidR="009C0A61" w:rsidRPr="009C0A61" w:rsidRDefault="009C0A61" w:rsidP="00850FC8">
                  <w:pPr>
                    <w:pStyle w:val="rowtabella0"/>
                    <w:jc w:val="center"/>
                    <w:rPr>
                      <w:color w:val="002060"/>
                    </w:rPr>
                  </w:pPr>
                  <w:r w:rsidRPr="009C0A61">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4BFFC" w14:textId="77777777" w:rsidR="009C0A61" w:rsidRPr="009C0A61" w:rsidRDefault="009C0A61" w:rsidP="00850FC8">
                  <w:pPr>
                    <w:pStyle w:val="rowtabella0"/>
                    <w:jc w:val="center"/>
                    <w:rPr>
                      <w:color w:val="002060"/>
                    </w:rPr>
                  </w:pPr>
                  <w:r w:rsidRPr="009C0A61">
                    <w:rPr>
                      <w:color w:val="002060"/>
                    </w:rPr>
                    <w:t> </w:t>
                  </w:r>
                </w:p>
              </w:tc>
            </w:tr>
          </w:tbl>
          <w:p w14:paraId="02CC9C51" w14:textId="77777777" w:rsidR="009C0A61" w:rsidRPr="009C0A61" w:rsidRDefault="009C0A61" w:rsidP="00850FC8">
            <w:pPr>
              <w:rPr>
                <w:color w:val="002060"/>
              </w:rPr>
            </w:pPr>
          </w:p>
        </w:tc>
      </w:tr>
    </w:tbl>
    <w:p w14:paraId="48CE8976" w14:textId="77777777" w:rsidR="009C0A61" w:rsidRPr="009C0A61" w:rsidRDefault="009C0A61" w:rsidP="009C0A61">
      <w:pPr>
        <w:pStyle w:val="breakline"/>
        <w:rPr>
          <w:rFonts w:eastAsiaTheme="minorEastAsia"/>
          <w:color w:val="002060"/>
        </w:rPr>
      </w:pPr>
    </w:p>
    <w:p w14:paraId="367C6024" w14:textId="77777777" w:rsidR="009C0A61" w:rsidRPr="009C0A61" w:rsidRDefault="009C0A61" w:rsidP="009C0A61">
      <w:pPr>
        <w:pStyle w:val="breakline"/>
        <w:rPr>
          <w:color w:val="002060"/>
        </w:rPr>
      </w:pPr>
    </w:p>
    <w:p w14:paraId="5C810A9C" w14:textId="77777777" w:rsidR="009C0A61" w:rsidRPr="009C0A61" w:rsidRDefault="009C0A61" w:rsidP="009C0A61">
      <w:pPr>
        <w:pStyle w:val="titoloprinc0"/>
        <w:rPr>
          <w:color w:val="002060"/>
        </w:rPr>
      </w:pPr>
      <w:r w:rsidRPr="009C0A61">
        <w:rPr>
          <w:color w:val="002060"/>
        </w:rPr>
        <w:t>GIUDICE SPORTIVO</w:t>
      </w:r>
    </w:p>
    <w:p w14:paraId="5D80F217"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36D43A04" w14:textId="77777777" w:rsidR="009C0A61" w:rsidRPr="009C0A61" w:rsidRDefault="009C0A61" w:rsidP="009C0A61">
      <w:pPr>
        <w:pStyle w:val="titolo10"/>
        <w:rPr>
          <w:color w:val="002060"/>
        </w:rPr>
      </w:pPr>
      <w:r w:rsidRPr="009C0A61">
        <w:rPr>
          <w:color w:val="002060"/>
        </w:rPr>
        <w:t xml:space="preserve">GARE DEL 21/12/2024 </w:t>
      </w:r>
    </w:p>
    <w:p w14:paraId="06C2873E" w14:textId="77777777" w:rsidR="009C0A61" w:rsidRPr="009C0A61" w:rsidRDefault="009C0A61" w:rsidP="009C0A61">
      <w:pPr>
        <w:pStyle w:val="titolo7a"/>
        <w:rPr>
          <w:color w:val="002060"/>
        </w:rPr>
      </w:pPr>
      <w:r w:rsidRPr="009C0A61">
        <w:rPr>
          <w:color w:val="002060"/>
        </w:rPr>
        <w:t xml:space="preserve">PROVVEDIMENTI DISCIPLINARI </w:t>
      </w:r>
    </w:p>
    <w:p w14:paraId="6FCB1C8E"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5E1354EB" w14:textId="77777777" w:rsidR="009C0A61" w:rsidRPr="009C0A61" w:rsidRDefault="009C0A61" w:rsidP="009C0A61">
      <w:pPr>
        <w:pStyle w:val="titolo30"/>
        <w:rPr>
          <w:color w:val="002060"/>
        </w:rPr>
      </w:pPr>
      <w:r w:rsidRPr="009C0A61">
        <w:rPr>
          <w:color w:val="002060"/>
        </w:rPr>
        <w:t xml:space="preserve">DIRIGENTI </w:t>
      </w:r>
    </w:p>
    <w:p w14:paraId="26AD936A" w14:textId="77777777" w:rsidR="009C0A61" w:rsidRPr="009C0A61" w:rsidRDefault="009C0A61" w:rsidP="009C0A61">
      <w:pPr>
        <w:pStyle w:val="titolo20"/>
        <w:rPr>
          <w:color w:val="002060"/>
        </w:rPr>
      </w:pPr>
      <w:r w:rsidRPr="009C0A61">
        <w:rPr>
          <w:color w:val="002060"/>
        </w:rPr>
        <w:lastRenderedPageBreak/>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26AC705" w14:textId="77777777" w:rsidTr="00850FC8">
        <w:tc>
          <w:tcPr>
            <w:tcW w:w="2200" w:type="dxa"/>
            <w:tcMar>
              <w:top w:w="20" w:type="dxa"/>
              <w:left w:w="20" w:type="dxa"/>
              <w:bottom w:w="20" w:type="dxa"/>
              <w:right w:w="20" w:type="dxa"/>
            </w:tcMar>
            <w:vAlign w:val="center"/>
            <w:hideMark/>
          </w:tcPr>
          <w:p w14:paraId="6BFD0D64" w14:textId="77777777" w:rsidR="009C0A61" w:rsidRPr="009C0A61" w:rsidRDefault="009C0A61" w:rsidP="00850FC8">
            <w:pPr>
              <w:pStyle w:val="movimento"/>
              <w:rPr>
                <w:color w:val="002060"/>
              </w:rPr>
            </w:pPr>
            <w:r w:rsidRPr="009C0A61">
              <w:rPr>
                <w:color w:val="002060"/>
              </w:rPr>
              <w:t>BREGA GIACOMO</w:t>
            </w:r>
          </w:p>
        </w:tc>
        <w:tc>
          <w:tcPr>
            <w:tcW w:w="2200" w:type="dxa"/>
            <w:tcMar>
              <w:top w:w="20" w:type="dxa"/>
              <w:left w:w="20" w:type="dxa"/>
              <w:bottom w:w="20" w:type="dxa"/>
              <w:right w:w="20" w:type="dxa"/>
            </w:tcMar>
            <w:vAlign w:val="center"/>
            <w:hideMark/>
          </w:tcPr>
          <w:p w14:paraId="65F7A4E5" w14:textId="77777777" w:rsidR="009C0A61" w:rsidRPr="009C0A61" w:rsidRDefault="009C0A61" w:rsidP="00850FC8">
            <w:pPr>
              <w:pStyle w:val="movimento2"/>
              <w:rPr>
                <w:color w:val="002060"/>
              </w:rPr>
            </w:pPr>
            <w:r w:rsidRPr="009C0A61">
              <w:rPr>
                <w:color w:val="002060"/>
              </w:rPr>
              <w:t xml:space="preserve">(DINAMIS 1990) gara 1 </w:t>
            </w:r>
          </w:p>
        </w:tc>
        <w:tc>
          <w:tcPr>
            <w:tcW w:w="800" w:type="dxa"/>
            <w:tcMar>
              <w:top w:w="20" w:type="dxa"/>
              <w:left w:w="20" w:type="dxa"/>
              <w:bottom w:w="20" w:type="dxa"/>
              <w:right w:w="20" w:type="dxa"/>
            </w:tcMar>
            <w:vAlign w:val="center"/>
            <w:hideMark/>
          </w:tcPr>
          <w:p w14:paraId="687DD0D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DC288C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B06E421" w14:textId="77777777" w:rsidR="009C0A61" w:rsidRPr="009C0A61" w:rsidRDefault="009C0A61" w:rsidP="00850FC8">
            <w:pPr>
              <w:pStyle w:val="movimento2"/>
              <w:rPr>
                <w:color w:val="002060"/>
              </w:rPr>
            </w:pPr>
            <w:r w:rsidRPr="009C0A61">
              <w:rPr>
                <w:color w:val="002060"/>
              </w:rPr>
              <w:t> </w:t>
            </w:r>
          </w:p>
        </w:tc>
      </w:tr>
    </w:tbl>
    <w:p w14:paraId="5561B60D" w14:textId="77777777" w:rsidR="009C0A61" w:rsidRPr="009C0A61" w:rsidRDefault="009C0A61" w:rsidP="009C0A61">
      <w:pPr>
        <w:pStyle w:val="diffida"/>
        <w:spacing w:before="80" w:beforeAutospacing="0" w:after="40" w:afterAutospacing="0"/>
        <w:rPr>
          <w:rFonts w:eastAsiaTheme="minorEastAsia"/>
          <w:color w:val="002060"/>
        </w:rPr>
      </w:pPr>
      <w:r w:rsidRPr="009C0A61">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DEA42DD" w14:textId="77777777" w:rsidTr="00850FC8">
        <w:tc>
          <w:tcPr>
            <w:tcW w:w="2200" w:type="dxa"/>
            <w:tcMar>
              <w:top w:w="20" w:type="dxa"/>
              <w:left w:w="20" w:type="dxa"/>
              <w:bottom w:w="20" w:type="dxa"/>
              <w:right w:w="20" w:type="dxa"/>
            </w:tcMar>
            <w:vAlign w:val="center"/>
            <w:hideMark/>
          </w:tcPr>
          <w:p w14:paraId="2091E326" w14:textId="77777777" w:rsidR="009C0A61" w:rsidRPr="009C0A61" w:rsidRDefault="009C0A61" w:rsidP="00850FC8">
            <w:pPr>
              <w:pStyle w:val="movimento"/>
              <w:rPr>
                <w:color w:val="002060"/>
              </w:rPr>
            </w:pPr>
            <w:r w:rsidRPr="009C0A61">
              <w:rPr>
                <w:color w:val="002060"/>
              </w:rPr>
              <w:t>ORTOLANI MATTEO</w:t>
            </w:r>
          </w:p>
        </w:tc>
        <w:tc>
          <w:tcPr>
            <w:tcW w:w="2200" w:type="dxa"/>
            <w:tcMar>
              <w:top w:w="20" w:type="dxa"/>
              <w:left w:w="20" w:type="dxa"/>
              <w:bottom w:w="20" w:type="dxa"/>
              <w:right w:w="20" w:type="dxa"/>
            </w:tcMar>
            <w:vAlign w:val="center"/>
            <w:hideMark/>
          </w:tcPr>
          <w:p w14:paraId="17C3EBCB" w14:textId="77777777" w:rsidR="009C0A61" w:rsidRPr="009C0A61" w:rsidRDefault="009C0A61" w:rsidP="00850FC8">
            <w:pPr>
              <w:pStyle w:val="movimento2"/>
              <w:rPr>
                <w:color w:val="002060"/>
              </w:rPr>
            </w:pPr>
            <w:r w:rsidRPr="009C0A61">
              <w:rPr>
                <w:color w:val="002060"/>
              </w:rPr>
              <w:t xml:space="preserve">(DINAMIS 1990) gara 1 </w:t>
            </w:r>
          </w:p>
        </w:tc>
        <w:tc>
          <w:tcPr>
            <w:tcW w:w="800" w:type="dxa"/>
            <w:tcMar>
              <w:top w:w="20" w:type="dxa"/>
              <w:left w:w="20" w:type="dxa"/>
              <w:bottom w:w="20" w:type="dxa"/>
              <w:right w:w="20" w:type="dxa"/>
            </w:tcMar>
            <w:vAlign w:val="center"/>
            <w:hideMark/>
          </w:tcPr>
          <w:p w14:paraId="52398D0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4E548C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B25A2FA" w14:textId="77777777" w:rsidR="009C0A61" w:rsidRPr="009C0A61" w:rsidRDefault="009C0A61" w:rsidP="00850FC8">
            <w:pPr>
              <w:pStyle w:val="movimento2"/>
              <w:rPr>
                <w:color w:val="002060"/>
              </w:rPr>
            </w:pPr>
            <w:r w:rsidRPr="009C0A61">
              <w:rPr>
                <w:color w:val="002060"/>
              </w:rPr>
              <w:t> </w:t>
            </w:r>
          </w:p>
        </w:tc>
      </w:tr>
    </w:tbl>
    <w:p w14:paraId="3F13DD4B" w14:textId="77777777" w:rsidR="009C0A61" w:rsidRPr="009C0A61" w:rsidRDefault="009C0A61" w:rsidP="009C0A61">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EE352A3" w14:textId="77777777" w:rsidTr="00850FC8">
        <w:tc>
          <w:tcPr>
            <w:tcW w:w="2200" w:type="dxa"/>
            <w:tcMar>
              <w:top w:w="20" w:type="dxa"/>
              <w:left w:w="20" w:type="dxa"/>
              <w:bottom w:w="20" w:type="dxa"/>
              <w:right w:w="20" w:type="dxa"/>
            </w:tcMar>
            <w:vAlign w:val="center"/>
            <w:hideMark/>
          </w:tcPr>
          <w:p w14:paraId="781D6B3F" w14:textId="77777777" w:rsidR="009C0A61" w:rsidRPr="009C0A61" w:rsidRDefault="009C0A61" w:rsidP="00850FC8">
            <w:pPr>
              <w:pStyle w:val="movimento"/>
              <w:rPr>
                <w:rFonts w:eastAsiaTheme="minorEastAsia"/>
                <w:color w:val="002060"/>
              </w:rPr>
            </w:pPr>
            <w:r w:rsidRPr="009C0A61">
              <w:rPr>
                <w:color w:val="002060"/>
              </w:rPr>
              <w:t>SCATTOLINI SERAFINO</w:t>
            </w:r>
          </w:p>
        </w:tc>
        <w:tc>
          <w:tcPr>
            <w:tcW w:w="2200" w:type="dxa"/>
            <w:tcMar>
              <w:top w:w="20" w:type="dxa"/>
              <w:left w:w="20" w:type="dxa"/>
              <w:bottom w:w="20" w:type="dxa"/>
              <w:right w:w="20" w:type="dxa"/>
            </w:tcMar>
            <w:vAlign w:val="center"/>
            <w:hideMark/>
          </w:tcPr>
          <w:p w14:paraId="1BA84A66" w14:textId="77777777" w:rsidR="009C0A61" w:rsidRPr="009C0A61" w:rsidRDefault="009C0A61" w:rsidP="00850FC8">
            <w:pPr>
              <w:pStyle w:val="movimento2"/>
              <w:rPr>
                <w:color w:val="002060"/>
              </w:rPr>
            </w:pPr>
            <w:r w:rsidRPr="009C0A61">
              <w:rPr>
                <w:color w:val="002060"/>
              </w:rPr>
              <w:t xml:space="preserve">(FUTSAL VIRE GEOSISTEM ASD) gara 1 </w:t>
            </w:r>
          </w:p>
        </w:tc>
        <w:tc>
          <w:tcPr>
            <w:tcW w:w="800" w:type="dxa"/>
            <w:tcMar>
              <w:top w:w="20" w:type="dxa"/>
              <w:left w:w="20" w:type="dxa"/>
              <w:bottom w:w="20" w:type="dxa"/>
              <w:right w:w="20" w:type="dxa"/>
            </w:tcMar>
            <w:vAlign w:val="center"/>
            <w:hideMark/>
          </w:tcPr>
          <w:p w14:paraId="223ADDE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760DA1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99C5E87" w14:textId="77777777" w:rsidR="009C0A61" w:rsidRPr="009C0A61" w:rsidRDefault="009C0A61" w:rsidP="00850FC8">
            <w:pPr>
              <w:pStyle w:val="movimento2"/>
              <w:rPr>
                <w:color w:val="002060"/>
              </w:rPr>
            </w:pPr>
            <w:r w:rsidRPr="009C0A61">
              <w:rPr>
                <w:color w:val="002060"/>
              </w:rPr>
              <w:t> </w:t>
            </w:r>
          </w:p>
        </w:tc>
      </w:tr>
    </w:tbl>
    <w:p w14:paraId="61E5F8C6" w14:textId="77777777" w:rsidR="009C0A61" w:rsidRPr="009C0A61" w:rsidRDefault="009C0A61" w:rsidP="009C0A61">
      <w:pPr>
        <w:pStyle w:val="diffida"/>
        <w:spacing w:before="80" w:beforeAutospacing="0" w:after="40" w:afterAutospacing="0"/>
        <w:rPr>
          <w:rFonts w:eastAsiaTheme="minorEastAsia"/>
          <w:color w:val="002060"/>
        </w:rPr>
      </w:pPr>
      <w:r w:rsidRPr="009C0A61">
        <w:rPr>
          <w:color w:val="002060"/>
        </w:rPr>
        <w:t xml:space="preserve">Espulso per somma di ammonizioni. Allontanato. </w:t>
      </w:r>
    </w:p>
    <w:p w14:paraId="4E85C1A9" w14:textId="77777777" w:rsidR="009C0A61" w:rsidRPr="009C0A61" w:rsidRDefault="009C0A61" w:rsidP="009C0A61">
      <w:pPr>
        <w:pStyle w:val="titolo20"/>
        <w:rPr>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63C0A8C" w14:textId="77777777" w:rsidTr="00850FC8">
        <w:tc>
          <w:tcPr>
            <w:tcW w:w="2200" w:type="dxa"/>
            <w:tcMar>
              <w:top w:w="20" w:type="dxa"/>
              <w:left w:w="20" w:type="dxa"/>
              <w:bottom w:w="20" w:type="dxa"/>
              <w:right w:w="20" w:type="dxa"/>
            </w:tcMar>
            <w:vAlign w:val="center"/>
            <w:hideMark/>
          </w:tcPr>
          <w:p w14:paraId="7C63424A" w14:textId="77777777" w:rsidR="009C0A61" w:rsidRPr="009C0A61" w:rsidRDefault="009C0A61" w:rsidP="00850FC8">
            <w:pPr>
              <w:pStyle w:val="movimento"/>
              <w:rPr>
                <w:color w:val="002060"/>
              </w:rPr>
            </w:pPr>
            <w:r w:rsidRPr="009C0A61">
              <w:rPr>
                <w:color w:val="002060"/>
              </w:rPr>
              <w:t>GRAMAZIO MARCO</w:t>
            </w:r>
          </w:p>
        </w:tc>
        <w:tc>
          <w:tcPr>
            <w:tcW w:w="2200" w:type="dxa"/>
            <w:tcMar>
              <w:top w:w="20" w:type="dxa"/>
              <w:left w:w="20" w:type="dxa"/>
              <w:bottom w:w="20" w:type="dxa"/>
              <w:right w:w="20" w:type="dxa"/>
            </w:tcMar>
            <w:vAlign w:val="center"/>
            <w:hideMark/>
          </w:tcPr>
          <w:p w14:paraId="06F2FF2E" w14:textId="77777777" w:rsidR="009C0A61" w:rsidRPr="009C0A61" w:rsidRDefault="009C0A61" w:rsidP="00850FC8">
            <w:pPr>
              <w:pStyle w:val="movimento2"/>
              <w:rPr>
                <w:color w:val="002060"/>
              </w:rPr>
            </w:pPr>
            <w:r w:rsidRPr="009C0A61">
              <w:rPr>
                <w:color w:val="002060"/>
              </w:rPr>
              <w:t xml:space="preserve">(DINAMIS 1990) </w:t>
            </w:r>
          </w:p>
        </w:tc>
        <w:tc>
          <w:tcPr>
            <w:tcW w:w="800" w:type="dxa"/>
            <w:tcMar>
              <w:top w:w="20" w:type="dxa"/>
              <w:left w:w="20" w:type="dxa"/>
              <w:bottom w:w="20" w:type="dxa"/>
              <w:right w:w="20" w:type="dxa"/>
            </w:tcMar>
            <w:vAlign w:val="center"/>
            <w:hideMark/>
          </w:tcPr>
          <w:p w14:paraId="3334499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F7594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728E091" w14:textId="77777777" w:rsidR="009C0A61" w:rsidRPr="009C0A61" w:rsidRDefault="009C0A61" w:rsidP="00850FC8">
            <w:pPr>
              <w:pStyle w:val="movimento2"/>
              <w:rPr>
                <w:color w:val="002060"/>
              </w:rPr>
            </w:pPr>
            <w:r w:rsidRPr="009C0A61">
              <w:rPr>
                <w:color w:val="002060"/>
              </w:rPr>
              <w:t> </w:t>
            </w:r>
          </w:p>
        </w:tc>
      </w:tr>
    </w:tbl>
    <w:p w14:paraId="686D579A" w14:textId="77777777" w:rsidR="009C0A61" w:rsidRPr="009C0A61" w:rsidRDefault="009C0A61" w:rsidP="009C0A61">
      <w:pPr>
        <w:pStyle w:val="titolo30"/>
        <w:rPr>
          <w:rFonts w:eastAsiaTheme="minorEastAsia"/>
          <w:color w:val="002060"/>
        </w:rPr>
      </w:pPr>
      <w:r w:rsidRPr="009C0A61">
        <w:rPr>
          <w:color w:val="002060"/>
        </w:rPr>
        <w:t xml:space="preserve">ALLENATORI </w:t>
      </w:r>
    </w:p>
    <w:p w14:paraId="45C6985F" w14:textId="77777777" w:rsidR="009C0A61" w:rsidRPr="009C0A61" w:rsidRDefault="009C0A61" w:rsidP="009C0A61">
      <w:pPr>
        <w:pStyle w:val="titolo20"/>
        <w:rPr>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BEF2435" w14:textId="77777777" w:rsidTr="00850FC8">
        <w:tc>
          <w:tcPr>
            <w:tcW w:w="2200" w:type="dxa"/>
            <w:tcMar>
              <w:top w:w="20" w:type="dxa"/>
              <w:left w:w="20" w:type="dxa"/>
              <w:bottom w:w="20" w:type="dxa"/>
              <w:right w:w="20" w:type="dxa"/>
            </w:tcMar>
            <w:vAlign w:val="center"/>
            <w:hideMark/>
          </w:tcPr>
          <w:p w14:paraId="6ED03DCA" w14:textId="77777777" w:rsidR="009C0A61" w:rsidRPr="009C0A61" w:rsidRDefault="009C0A61" w:rsidP="00850FC8">
            <w:pPr>
              <w:pStyle w:val="movimento"/>
              <w:rPr>
                <w:color w:val="002060"/>
              </w:rPr>
            </w:pPr>
            <w:r w:rsidRPr="009C0A61">
              <w:rPr>
                <w:color w:val="002060"/>
              </w:rPr>
              <w:t>LUCIANI MARCO</w:t>
            </w:r>
          </w:p>
        </w:tc>
        <w:tc>
          <w:tcPr>
            <w:tcW w:w="2200" w:type="dxa"/>
            <w:tcMar>
              <w:top w:w="20" w:type="dxa"/>
              <w:left w:w="20" w:type="dxa"/>
              <w:bottom w:w="20" w:type="dxa"/>
              <w:right w:w="20" w:type="dxa"/>
            </w:tcMar>
            <w:vAlign w:val="center"/>
            <w:hideMark/>
          </w:tcPr>
          <w:p w14:paraId="45DF60F3" w14:textId="77777777" w:rsidR="009C0A61" w:rsidRPr="009C0A61" w:rsidRDefault="009C0A61" w:rsidP="00850FC8">
            <w:pPr>
              <w:pStyle w:val="movimento2"/>
              <w:rPr>
                <w:color w:val="002060"/>
              </w:rPr>
            </w:pPr>
            <w:r w:rsidRPr="009C0A61">
              <w:rPr>
                <w:color w:val="002060"/>
              </w:rPr>
              <w:t xml:space="preserve">(TRE TORRI A.S.D.) </w:t>
            </w:r>
          </w:p>
        </w:tc>
        <w:tc>
          <w:tcPr>
            <w:tcW w:w="800" w:type="dxa"/>
            <w:tcMar>
              <w:top w:w="20" w:type="dxa"/>
              <w:left w:w="20" w:type="dxa"/>
              <w:bottom w:w="20" w:type="dxa"/>
              <w:right w:w="20" w:type="dxa"/>
            </w:tcMar>
            <w:vAlign w:val="center"/>
            <w:hideMark/>
          </w:tcPr>
          <w:p w14:paraId="259719C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0C4B66B" w14:textId="77777777" w:rsidR="009C0A61" w:rsidRPr="009C0A61" w:rsidRDefault="009C0A61" w:rsidP="00850FC8">
            <w:pPr>
              <w:pStyle w:val="movimento"/>
              <w:rPr>
                <w:color w:val="002060"/>
              </w:rPr>
            </w:pPr>
            <w:r w:rsidRPr="009C0A61">
              <w:rPr>
                <w:color w:val="002060"/>
              </w:rPr>
              <w:t>CONCETTONI PIETRO</w:t>
            </w:r>
          </w:p>
        </w:tc>
        <w:tc>
          <w:tcPr>
            <w:tcW w:w="2200" w:type="dxa"/>
            <w:tcMar>
              <w:top w:w="20" w:type="dxa"/>
              <w:left w:w="20" w:type="dxa"/>
              <w:bottom w:w="20" w:type="dxa"/>
              <w:right w:w="20" w:type="dxa"/>
            </w:tcMar>
            <w:vAlign w:val="center"/>
            <w:hideMark/>
          </w:tcPr>
          <w:p w14:paraId="0596F985"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U.MANDOLESI</w:t>
            </w:r>
            <w:proofErr w:type="gramEnd"/>
            <w:r w:rsidRPr="009C0A61">
              <w:rPr>
                <w:color w:val="002060"/>
              </w:rPr>
              <w:t xml:space="preserve"> CALCIO) </w:t>
            </w:r>
          </w:p>
        </w:tc>
      </w:tr>
    </w:tbl>
    <w:p w14:paraId="704CC444" w14:textId="77777777" w:rsidR="009C0A61" w:rsidRPr="009C0A61" w:rsidRDefault="009C0A61" w:rsidP="009C0A61">
      <w:pPr>
        <w:pStyle w:val="titolo30"/>
        <w:rPr>
          <w:rFonts w:eastAsiaTheme="minorEastAsia"/>
          <w:color w:val="002060"/>
        </w:rPr>
      </w:pPr>
      <w:r w:rsidRPr="009C0A61">
        <w:rPr>
          <w:color w:val="002060"/>
        </w:rPr>
        <w:t xml:space="preserve">CALCIATORI ESPULSI </w:t>
      </w:r>
    </w:p>
    <w:p w14:paraId="4C125BB0" w14:textId="77777777" w:rsidR="009C0A61" w:rsidRPr="009C0A61" w:rsidRDefault="009C0A61" w:rsidP="009C0A61">
      <w:pPr>
        <w:pStyle w:val="titolo20"/>
        <w:rPr>
          <w:color w:val="002060"/>
        </w:rPr>
      </w:pPr>
      <w:r w:rsidRPr="009C0A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237179CC" w14:textId="77777777" w:rsidTr="00850FC8">
        <w:tc>
          <w:tcPr>
            <w:tcW w:w="2200" w:type="dxa"/>
            <w:tcMar>
              <w:top w:w="20" w:type="dxa"/>
              <w:left w:w="20" w:type="dxa"/>
              <w:bottom w:w="20" w:type="dxa"/>
              <w:right w:w="20" w:type="dxa"/>
            </w:tcMar>
            <w:vAlign w:val="center"/>
            <w:hideMark/>
          </w:tcPr>
          <w:p w14:paraId="775459DB" w14:textId="77777777" w:rsidR="009C0A61" w:rsidRPr="009C0A61" w:rsidRDefault="009C0A61" w:rsidP="00850FC8">
            <w:pPr>
              <w:pStyle w:val="movimento"/>
              <w:rPr>
                <w:color w:val="002060"/>
              </w:rPr>
            </w:pPr>
            <w:r w:rsidRPr="009C0A61">
              <w:rPr>
                <w:color w:val="002060"/>
              </w:rPr>
              <w:t>PERSICO LUIGI</w:t>
            </w:r>
          </w:p>
        </w:tc>
        <w:tc>
          <w:tcPr>
            <w:tcW w:w="2200" w:type="dxa"/>
            <w:tcMar>
              <w:top w:w="20" w:type="dxa"/>
              <w:left w:w="20" w:type="dxa"/>
              <w:bottom w:w="20" w:type="dxa"/>
              <w:right w:w="20" w:type="dxa"/>
            </w:tcMar>
            <w:vAlign w:val="center"/>
            <w:hideMark/>
          </w:tcPr>
          <w:p w14:paraId="7A082E7A" w14:textId="77777777" w:rsidR="009C0A61" w:rsidRPr="009C0A61" w:rsidRDefault="009C0A61" w:rsidP="00850FC8">
            <w:pPr>
              <w:pStyle w:val="movimento2"/>
              <w:rPr>
                <w:color w:val="002060"/>
              </w:rPr>
            </w:pPr>
            <w:r w:rsidRPr="009C0A61">
              <w:rPr>
                <w:color w:val="002060"/>
              </w:rPr>
              <w:t xml:space="preserve">(DINAMIS 1990) </w:t>
            </w:r>
          </w:p>
        </w:tc>
        <w:tc>
          <w:tcPr>
            <w:tcW w:w="800" w:type="dxa"/>
            <w:tcMar>
              <w:top w:w="20" w:type="dxa"/>
              <w:left w:w="20" w:type="dxa"/>
              <w:bottom w:w="20" w:type="dxa"/>
              <w:right w:w="20" w:type="dxa"/>
            </w:tcMar>
            <w:vAlign w:val="center"/>
            <w:hideMark/>
          </w:tcPr>
          <w:p w14:paraId="26EBEB3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3AA8DC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10E7A2B" w14:textId="77777777" w:rsidR="009C0A61" w:rsidRPr="009C0A61" w:rsidRDefault="009C0A61" w:rsidP="00850FC8">
            <w:pPr>
              <w:pStyle w:val="movimento2"/>
              <w:rPr>
                <w:color w:val="002060"/>
              </w:rPr>
            </w:pPr>
            <w:r w:rsidRPr="009C0A61">
              <w:rPr>
                <w:color w:val="002060"/>
              </w:rPr>
              <w:t> </w:t>
            </w:r>
          </w:p>
        </w:tc>
      </w:tr>
    </w:tbl>
    <w:p w14:paraId="535A4719"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49667411" w14:textId="77777777" w:rsidR="009C0A61" w:rsidRPr="009C0A61" w:rsidRDefault="009C0A61" w:rsidP="009C0A61">
      <w:pPr>
        <w:pStyle w:val="titolo20"/>
        <w:rPr>
          <w:color w:val="002060"/>
        </w:rPr>
      </w:pPr>
      <w:r w:rsidRPr="009C0A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515BD3C" w14:textId="77777777" w:rsidTr="00850FC8">
        <w:tc>
          <w:tcPr>
            <w:tcW w:w="2200" w:type="dxa"/>
            <w:tcMar>
              <w:top w:w="20" w:type="dxa"/>
              <w:left w:w="20" w:type="dxa"/>
              <w:bottom w:w="20" w:type="dxa"/>
              <w:right w:w="20" w:type="dxa"/>
            </w:tcMar>
            <w:vAlign w:val="center"/>
            <w:hideMark/>
          </w:tcPr>
          <w:p w14:paraId="7A7F9A92" w14:textId="77777777" w:rsidR="009C0A61" w:rsidRPr="009C0A61" w:rsidRDefault="009C0A61" w:rsidP="00850FC8">
            <w:pPr>
              <w:pStyle w:val="movimento"/>
              <w:rPr>
                <w:color w:val="002060"/>
              </w:rPr>
            </w:pPr>
            <w:r w:rsidRPr="009C0A61">
              <w:rPr>
                <w:color w:val="002060"/>
              </w:rPr>
              <w:t>MAGGIORI NICOLAS</w:t>
            </w:r>
          </w:p>
        </w:tc>
        <w:tc>
          <w:tcPr>
            <w:tcW w:w="2200" w:type="dxa"/>
            <w:tcMar>
              <w:top w:w="20" w:type="dxa"/>
              <w:left w:w="20" w:type="dxa"/>
              <w:bottom w:w="20" w:type="dxa"/>
              <w:right w:w="20" w:type="dxa"/>
            </w:tcMar>
            <w:vAlign w:val="center"/>
            <w:hideMark/>
          </w:tcPr>
          <w:p w14:paraId="0C59D08C" w14:textId="77777777" w:rsidR="009C0A61" w:rsidRPr="009C0A61" w:rsidRDefault="009C0A61" w:rsidP="00850FC8">
            <w:pPr>
              <w:pStyle w:val="movimento2"/>
              <w:rPr>
                <w:color w:val="002060"/>
              </w:rPr>
            </w:pPr>
            <w:r w:rsidRPr="009C0A61">
              <w:rPr>
                <w:color w:val="002060"/>
              </w:rPr>
              <w:t xml:space="preserve">(CHIARAVALLE FUTSAL) </w:t>
            </w:r>
          </w:p>
        </w:tc>
        <w:tc>
          <w:tcPr>
            <w:tcW w:w="800" w:type="dxa"/>
            <w:tcMar>
              <w:top w:w="20" w:type="dxa"/>
              <w:left w:w="20" w:type="dxa"/>
              <w:bottom w:w="20" w:type="dxa"/>
              <w:right w:w="20" w:type="dxa"/>
            </w:tcMar>
            <w:vAlign w:val="center"/>
            <w:hideMark/>
          </w:tcPr>
          <w:p w14:paraId="6CA247E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8AE2A5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C9BEE67" w14:textId="77777777" w:rsidR="009C0A61" w:rsidRPr="009C0A61" w:rsidRDefault="009C0A61" w:rsidP="00850FC8">
            <w:pPr>
              <w:pStyle w:val="movimento2"/>
              <w:rPr>
                <w:color w:val="002060"/>
              </w:rPr>
            </w:pPr>
            <w:r w:rsidRPr="009C0A61">
              <w:rPr>
                <w:color w:val="002060"/>
              </w:rPr>
              <w:t> </w:t>
            </w:r>
          </w:p>
        </w:tc>
      </w:tr>
    </w:tbl>
    <w:p w14:paraId="6E097C23"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6634F1A" w14:textId="77777777" w:rsidTr="00850FC8">
        <w:tc>
          <w:tcPr>
            <w:tcW w:w="2200" w:type="dxa"/>
            <w:tcMar>
              <w:top w:w="20" w:type="dxa"/>
              <w:left w:w="20" w:type="dxa"/>
              <w:bottom w:w="20" w:type="dxa"/>
              <w:right w:w="20" w:type="dxa"/>
            </w:tcMar>
            <w:vAlign w:val="center"/>
            <w:hideMark/>
          </w:tcPr>
          <w:p w14:paraId="7CEC46A5" w14:textId="77777777" w:rsidR="009C0A61" w:rsidRPr="009C0A61" w:rsidRDefault="009C0A61" w:rsidP="00850FC8">
            <w:pPr>
              <w:pStyle w:val="movimento"/>
              <w:rPr>
                <w:color w:val="002060"/>
              </w:rPr>
            </w:pPr>
            <w:r w:rsidRPr="009C0A61">
              <w:rPr>
                <w:color w:val="002060"/>
              </w:rPr>
              <w:t>PAOLINELLI SEBASTIANO</w:t>
            </w:r>
          </w:p>
        </w:tc>
        <w:tc>
          <w:tcPr>
            <w:tcW w:w="2200" w:type="dxa"/>
            <w:tcMar>
              <w:top w:w="20" w:type="dxa"/>
              <w:left w:w="20" w:type="dxa"/>
              <w:bottom w:w="20" w:type="dxa"/>
              <w:right w:w="20" w:type="dxa"/>
            </w:tcMar>
            <w:vAlign w:val="center"/>
            <w:hideMark/>
          </w:tcPr>
          <w:p w14:paraId="0F5F126B" w14:textId="77777777" w:rsidR="009C0A61" w:rsidRPr="009C0A61" w:rsidRDefault="009C0A61" w:rsidP="00850FC8">
            <w:pPr>
              <w:pStyle w:val="movimento2"/>
              <w:rPr>
                <w:color w:val="002060"/>
              </w:rPr>
            </w:pPr>
            <w:r w:rsidRPr="009C0A61">
              <w:rPr>
                <w:color w:val="002060"/>
              </w:rPr>
              <w:t xml:space="preserve">(VERBENA C5 ANCONA) </w:t>
            </w:r>
          </w:p>
        </w:tc>
        <w:tc>
          <w:tcPr>
            <w:tcW w:w="800" w:type="dxa"/>
            <w:tcMar>
              <w:top w:w="20" w:type="dxa"/>
              <w:left w:w="20" w:type="dxa"/>
              <w:bottom w:w="20" w:type="dxa"/>
              <w:right w:w="20" w:type="dxa"/>
            </w:tcMar>
            <w:vAlign w:val="center"/>
            <w:hideMark/>
          </w:tcPr>
          <w:p w14:paraId="4D524AB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9084E8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EB87B68" w14:textId="77777777" w:rsidR="009C0A61" w:rsidRPr="009C0A61" w:rsidRDefault="009C0A61" w:rsidP="00850FC8">
            <w:pPr>
              <w:pStyle w:val="movimento2"/>
              <w:rPr>
                <w:color w:val="002060"/>
              </w:rPr>
            </w:pPr>
            <w:r w:rsidRPr="009C0A61">
              <w:rPr>
                <w:color w:val="002060"/>
              </w:rPr>
              <w:t> </w:t>
            </w:r>
          </w:p>
        </w:tc>
      </w:tr>
    </w:tbl>
    <w:p w14:paraId="2ADE57C3"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1A2CAB2" w14:textId="77777777" w:rsidTr="00850FC8">
        <w:tc>
          <w:tcPr>
            <w:tcW w:w="2200" w:type="dxa"/>
            <w:tcMar>
              <w:top w:w="20" w:type="dxa"/>
              <w:left w:w="20" w:type="dxa"/>
              <w:bottom w:w="20" w:type="dxa"/>
              <w:right w:w="20" w:type="dxa"/>
            </w:tcMar>
            <w:vAlign w:val="center"/>
            <w:hideMark/>
          </w:tcPr>
          <w:p w14:paraId="2ED999F9" w14:textId="77777777" w:rsidR="009C0A61" w:rsidRPr="009C0A61" w:rsidRDefault="009C0A61" w:rsidP="00850FC8">
            <w:pPr>
              <w:pStyle w:val="movimento"/>
              <w:rPr>
                <w:color w:val="002060"/>
              </w:rPr>
            </w:pPr>
            <w:r w:rsidRPr="009C0A61">
              <w:rPr>
                <w:color w:val="002060"/>
              </w:rPr>
              <w:t>STEFANIA MICHELE</w:t>
            </w:r>
          </w:p>
        </w:tc>
        <w:tc>
          <w:tcPr>
            <w:tcW w:w="2200" w:type="dxa"/>
            <w:tcMar>
              <w:top w:w="20" w:type="dxa"/>
              <w:left w:w="20" w:type="dxa"/>
              <w:bottom w:w="20" w:type="dxa"/>
              <w:right w:w="20" w:type="dxa"/>
            </w:tcMar>
            <w:vAlign w:val="center"/>
            <w:hideMark/>
          </w:tcPr>
          <w:p w14:paraId="6CF4BFE5" w14:textId="77777777" w:rsidR="009C0A61" w:rsidRPr="009C0A61" w:rsidRDefault="009C0A61" w:rsidP="00850FC8">
            <w:pPr>
              <w:pStyle w:val="movimento2"/>
              <w:rPr>
                <w:color w:val="002060"/>
              </w:rPr>
            </w:pPr>
            <w:r w:rsidRPr="009C0A61">
              <w:rPr>
                <w:color w:val="002060"/>
              </w:rPr>
              <w:t xml:space="preserve">(CHIARAVALLE FUTSAL) </w:t>
            </w:r>
          </w:p>
        </w:tc>
        <w:tc>
          <w:tcPr>
            <w:tcW w:w="800" w:type="dxa"/>
            <w:tcMar>
              <w:top w:w="20" w:type="dxa"/>
              <w:left w:w="20" w:type="dxa"/>
              <w:bottom w:w="20" w:type="dxa"/>
              <w:right w:w="20" w:type="dxa"/>
            </w:tcMar>
            <w:vAlign w:val="center"/>
            <w:hideMark/>
          </w:tcPr>
          <w:p w14:paraId="0472974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B212AAC" w14:textId="77777777" w:rsidR="009C0A61" w:rsidRPr="009C0A61" w:rsidRDefault="009C0A61" w:rsidP="00850FC8">
            <w:pPr>
              <w:pStyle w:val="movimento"/>
              <w:rPr>
                <w:color w:val="002060"/>
              </w:rPr>
            </w:pPr>
            <w:r w:rsidRPr="009C0A61">
              <w:rPr>
                <w:color w:val="002060"/>
              </w:rPr>
              <w:t>GIOVANNOZZI MATTIA</w:t>
            </w:r>
          </w:p>
        </w:tc>
        <w:tc>
          <w:tcPr>
            <w:tcW w:w="2200" w:type="dxa"/>
            <w:tcMar>
              <w:top w:w="20" w:type="dxa"/>
              <w:left w:w="20" w:type="dxa"/>
              <w:bottom w:w="20" w:type="dxa"/>
              <w:right w:w="20" w:type="dxa"/>
            </w:tcMar>
            <w:vAlign w:val="center"/>
            <w:hideMark/>
          </w:tcPr>
          <w:p w14:paraId="026ED9B6" w14:textId="77777777" w:rsidR="009C0A61" w:rsidRPr="009C0A61" w:rsidRDefault="009C0A61" w:rsidP="00850FC8">
            <w:pPr>
              <w:pStyle w:val="movimento2"/>
              <w:rPr>
                <w:color w:val="002060"/>
              </w:rPr>
            </w:pPr>
            <w:r w:rsidRPr="009C0A61">
              <w:rPr>
                <w:color w:val="002060"/>
              </w:rPr>
              <w:t xml:space="preserve">(FUTSAL VIRE GEOSISTEM ASD) </w:t>
            </w:r>
          </w:p>
        </w:tc>
      </w:tr>
      <w:tr w:rsidR="009C0A61" w:rsidRPr="009C0A61" w14:paraId="6D99FBD7" w14:textId="77777777" w:rsidTr="00850FC8">
        <w:tc>
          <w:tcPr>
            <w:tcW w:w="2200" w:type="dxa"/>
            <w:tcMar>
              <w:top w:w="20" w:type="dxa"/>
              <w:left w:w="20" w:type="dxa"/>
              <w:bottom w:w="20" w:type="dxa"/>
              <w:right w:w="20" w:type="dxa"/>
            </w:tcMar>
            <w:vAlign w:val="center"/>
            <w:hideMark/>
          </w:tcPr>
          <w:p w14:paraId="0D46F59F" w14:textId="77777777" w:rsidR="009C0A61" w:rsidRPr="009C0A61" w:rsidRDefault="009C0A61" w:rsidP="00850FC8">
            <w:pPr>
              <w:pStyle w:val="movimento"/>
              <w:rPr>
                <w:color w:val="002060"/>
              </w:rPr>
            </w:pPr>
            <w:r w:rsidRPr="009C0A61">
              <w:rPr>
                <w:color w:val="002060"/>
              </w:rPr>
              <w:t>CARNEVALE CHRISTIAN</w:t>
            </w:r>
          </w:p>
        </w:tc>
        <w:tc>
          <w:tcPr>
            <w:tcW w:w="2200" w:type="dxa"/>
            <w:tcMar>
              <w:top w:w="20" w:type="dxa"/>
              <w:left w:w="20" w:type="dxa"/>
              <w:bottom w:w="20" w:type="dxa"/>
              <w:right w:w="20" w:type="dxa"/>
            </w:tcMar>
            <w:vAlign w:val="center"/>
            <w:hideMark/>
          </w:tcPr>
          <w:p w14:paraId="76498ED4"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U.MANDOLESI</w:t>
            </w:r>
            <w:proofErr w:type="gramEnd"/>
            <w:r w:rsidRPr="009C0A61">
              <w:rPr>
                <w:color w:val="002060"/>
              </w:rPr>
              <w:t xml:space="preserve"> CALCIO) </w:t>
            </w:r>
          </w:p>
        </w:tc>
        <w:tc>
          <w:tcPr>
            <w:tcW w:w="800" w:type="dxa"/>
            <w:tcMar>
              <w:top w:w="20" w:type="dxa"/>
              <w:left w:w="20" w:type="dxa"/>
              <w:bottom w:w="20" w:type="dxa"/>
              <w:right w:w="20" w:type="dxa"/>
            </w:tcMar>
            <w:vAlign w:val="center"/>
            <w:hideMark/>
          </w:tcPr>
          <w:p w14:paraId="7EF9527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DDCF426"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08F1EB5" w14:textId="77777777" w:rsidR="009C0A61" w:rsidRPr="009C0A61" w:rsidRDefault="009C0A61" w:rsidP="00850FC8">
            <w:pPr>
              <w:pStyle w:val="movimento2"/>
              <w:rPr>
                <w:color w:val="002060"/>
              </w:rPr>
            </w:pPr>
            <w:r w:rsidRPr="009C0A61">
              <w:rPr>
                <w:color w:val="002060"/>
              </w:rPr>
              <w:t> </w:t>
            </w:r>
          </w:p>
        </w:tc>
      </w:tr>
    </w:tbl>
    <w:p w14:paraId="475F4B22"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851C1AF" w14:textId="77777777" w:rsidTr="00850FC8">
        <w:tc>
          <w:tcPr>
            <w:tcW w:w="2200" w:type="dxa"/>
            <w:tcMar>
              <w:top w:w="20" w:type="dxa"/>
              <w:left w:w="20" w:type="dxa"/>
              <w:bottom w:w="20" w:type="dxa"/>
              <w:right w:w="20" w:type="dxa"/>
            </w:tcMar>
            <w:vAlign w:val="center"/>
            <w:hideMark/>
          </w:tcPr>
          <w:p w14:paraId="2DD24413" w14:textId="77777777" w:rsidR="009C0A61" w:rsidRPr="009C0A61" w:rsidRDefault="009C0A61" w:rsidP="00850FC8">
            <w:pPr>
              <w:pStyle w:val="movimento"/>
              <w:rPr>
                <w:color w:val="002060"/>
              </w:rPr>
            </w:pPr>
            <w:r w:rsidRPr="009C0A61">
              <w:rPr>
                <w:color w:val="002060"/>
              </w:rPr>
              <w:t>ARAMINI RICCARDO</w:t>
            </w:r>
          </w:p>
        </w:tc>
        <w:tc>
          <w:tcPr>
            <w:tcW w:w="2200" w:type="dxa"/>
            <w:tcMar>
              <w:top w:w="20" w:type="dxa"/>
              <w:left w:w="20" w:type="dxa"/>
              <w:bottom w:w="20" w:type="dxa"/>
              <w:right w:w="20" w:type="dxa"/>
            </w:tcMar>
            <w:vAlign w:val="center"/>
            <w:hideMark/>
          </w:tcPr>
          <w:p w14:paraId="768A55E1" w14:textId="77777777" w:rsidR="009C0A61" w:rsidRPr="009C0A61" w:rsidRDefault="009C0A61" w:rsidP="00850FC8">
            <w:pPr>
              <w:pStyle w:val="movimento2"/>
              <w:rPr>
                <w:color w:val="002060"/>
              </w:rPr>
            </w:pPr>
            <w:r w:rsidRPr="009C0A61">
              <w:rPr>
                <w:color w:val="002060"/>
              </w:rPr>
              <w:t xml:space="preserve">(FERMANA FUTSAL 2022) </w:t>
            </w:r>
          </w:p>
        </w:tc>
        <w:tc>
          <w:tcPr>
            <w:tcW w:w="800" w:type="dxa"/>
            <w:tcMar>
              <w:top w:w="20" w:type="dxa"/>
              <w:left w:w="20" w:type="dxa"/>
              <w:bottom w:w="20" w:type="dxa"/>
              <w:right w:w="20" w:type="dxa"/>
            </w:tcMar>
            <w:vAlign w:val="center"/>
            <w:hideMark/>
          </w:tcPr>
          <w:p w14:paraId="340D95C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8386CBC" w14:textId="77777777" w:rsidR="009C0A61" w:rsidRPr="009C0A61" w:rsidRDefault="009C0A61" w:rsidP="00850FC8">
            <w:pPr>
              <w:pStyle w:val="movimento"/>
              <w:rPr>
                <w:color w:val="002060"/>
              </w:rPr>
            </w:pPr>
            <w:r w:rsidRPr="009C0A61">
              <w:rPr>
                <w:color w:val="002060"/>
              </w:rPr>
              <w:t>BIGARI CRISTIAN</w:t>
            </w:r>
          </w:p>
        </w:tc>
        <w:tc>
          <w:tcPr>
            <w:tcW w:w="2200" w:type="dxa"/>
            <w:tcMar>
              <w:top w:w="20" w:type="dxa"/>
              <w:left w:w="20" w:type="dxa"/>
              <w:bottom w:w="20" w:type="dxa"/>
              <w:right w:w="20" w:type="dxa"/>
            </w:tcMar>
            <w:vAlign w:val="center"/>
            <w:hideMark/>
          </w:tcPr>
          <w:p w14:paraId="77B00F8E"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U.MANDOLESI</w:t>
            </w:r>
            <w:proofErr w:type="gramEnd"/>
            <w:r w:rsidRPr="009C0A61">
              <w:rPr>
                <w:color w:val="002060"/>
              </w:rPr>
              <w:t xml:space="preserve"> CALCIO) </w:t>
            </w:r>
          </w:p>
        </w:tc>
      </w:tr>
      <w:tr w:rsidR="009C0A61" w:rsidRPr="009C0A61" w14:paraId="1A5FB717" w14:textId="77777777" w:rsidTr="00850FC8">
        <w:tc>
          <w:tcPr>
            <w:tcW w:w="2200" w:type="dxa"/>
            <w:tcMar>
              <w:top w:w="20" w:type="dxa"/>
              <w:left w:w="20" w:type="dxa"/>
              <w:bottom w:w="20" w:type="dxa"/>
              <w:right w:w="20" w:type="dxa"/>
            </w:tcMar>
            <w:vAlign w:val="center"/>
            <w:hideMark/>
          </w:tcPr>
          <w:p w14:paraId="33801D3C" w14:textId="77777777" w:rsidR="009C0A61" w:rsidRPr="009C0A61" w:rsidRDefault="009C0A61" w:rsidP="00850FC8">
            <w:pPr>
              <w:pStyle w:val="movimento"/>
              <w:rPr>
                <w:color w:val="002060"/>
              </w:rPr>
            </w:pPr>
            <w:r w:rsidRPr="009C0A61">
              <w:rPr>
                <w:color w:val="002060"/>
              </w:rPr>
              <w:t>MANDOLESI TOMMASO</w:t>
            </w:r>
          </w:p>
        </w:tc>
        <w:tc>
          <w:tcPr>
            <w:tcW w:w="2200" w:type="dxa"/>
            <w:tcMar>
              <w:top w:w="20" w:type="dxa"/>
              <w:left w:w="20" w:type="dxa"/>
              <w:bottom w:w="20" w:type="dxa"/>
              <w:right w:w="20" w:type="dxa"/>
            </w:tcMar>
            <w:vAlign w:val="center"/>
            <w:hideMark/>
          </w:tcPr>
          <w:p w14:paraId="54EE4549"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U.MANDOLESI</w:t>
            </w:r>
            <w:proofErr w:type="gramEnd"/>
            <w:r w:rsidRPr="009C0A61">
              <w:rPr>
                <w:color w:val="002060"/>
              </w:rPr>
              <w:t xml:space="preserve"> CALCIO) </w:t>
            </w:r>
          </w:p>
        </w:tc>
        <w:tc>
          <w:tcPr>
            <w:tcW w:w="800" w:type="dxa"/>
            <w:tcMar>
              <w:top w:w="20" w:type="dxa"/>
              <w:left w:w="20" w:type="dxa"/>
              <w:bottom w:w="20" w:type="dxa"/>
              <w:right w:w="20" w:type="dxa"/>
            </w:tcMar>
            <w:vAlign w:val="center"/>
            <w:hideMark/>
          </w:tcPr>
          <w:p w14:paraId="53E4EE17"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08EC9C4" w14:textId="77777777" w:rsidR="009C0A61" w:rsidRPr="009C0A61" w:rsidRDefault="009C0A61" w:rsidP="00850FC8">
            <w:pPr>
              <w:pStyle w:val="movimento"/>
              <w:rPr>
                <w:color w:val="002060"/>
              </w:rPr>
            </w:pPr>
            <w:r w:rsidRPr="009C0A61">
              <w:rPr>
                <w:color w:val="002060"/>
              </w:rPr>
              <w:t>MONALDI PAOLO</w:t>
            </w:r>
          </w:p>
        </w:tc>
        <w:tc>
          <w:tcPr>
            <w:tcW w:w="2200" w:type="dxa"/>
            <w:tcMar>
              <w:top w:w="20" w:type="dxa"/>
              <w:left w:w="20" w:type="dxa"/>
              <w:bottom w:w="20" w:type="dxa"/>
              <w:right w:w="20" w:type="dxa"/>
            </w:tcMar>
            <w:vAlign w:val="center"/>
            <w:hideMark/>
          </w:tcPr>
          <w:p w14:paraId="50DF1CC6" w14:textId="77777777" w:rsidR="009C0A61" w:rsidRPr="009C0A61" w:rsidRDefault="009C0A61" w:rsidP="00850FC8">
            <w:pPr>
              <w:pStyle w:val="movimento2"/>
              <w:rPr>
                <w:color w:val="002060"/>
              </w:rPr>
            </w:pPr>
            <w:r w:rsidRPr="009C0A61">
              <w:rPr>
                <w:color w:val="002060"/>
              </w:rPr>
              <w:t>(</w:t>
            </w:r>
            <w:proofErr w:type="gramStart"/>
            <w:r w:rsidRPr="009C0A61">
              <w:rPr>
                <w:color w:val="002060"/>
              </w:rPr>
              <w:t>U.MANDOLESI</w:t>
            </w:r>
            <w:proofErr w:type="gramEnd"/>
            <w:r w:rsidRPr="009C0A61">
              <w:rPr>
                <w:color w:val="002060"/>
              </w:rPr>
              <w:t xml:space="preserve"> CALCIO) </w:t>
            </w:r>
          </w:p>
        </w:tc>
      </w:tr>
    </w:tbl>
    <w:p w14:paraId="64FFBB0E" w14:textId="77777777" w:rsidR="009C0A61" w:rsidRPr="009C0A61" w:rsidRDefault="009C0A61" w:rsidP="009C0A61">
      <w:pPr>
        <w:pStyle w:val="titolo10"/>
        <w:rPr>
          <w:rFonts w:eastAsiaTheme="minorEastAsia"/>
          <w:color w:val="002060"/>
        </w:rPr>
      </w:pPr>
      <w:r w:rsidRPr="009C0A61">
        <w:rPr>
          <w:color w:val="002060"/>
        </w:rPr>
        <w:t xml:space="preserve">GARE DEL 22/12/2024 </w:t>
      </w:r>
    </w:p>
    <w:p w14:paraId="41B7EFC9" w14:textId="77777777" w:rsidR="009C0A61" w:rsidRPr="009C0A61" w:rsidRDefault="009C0A61" w:rsidP="009C0A61">
      <w:pPr>
        <w:pStyle w:val="titolo7a"/>
        <w:rPr>
          <w:color w:val="002060"/>
        </w:rPr>
      </w:pPr>
      <w:r w:rsidRPr="009C0A61">
        <w:rPr>
          <w:color w:val="002060"/>
        </w:rPr>
        <w:t xml:space="preserve">PROVVEDIMENTI DISCIPLINARI </w:t>
      </w:r>
    </w:p>
    <w:p w14:paraId="4876DAD8"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2B66EBB" w14:textId="77777777" w:rsidR="009C0A61" w:rsidRPr="009C0A61" w:rsidRDefault="009C0A61" w:rsidP="009C0A61">
      <w:pPr>
        <w:pStyle w:val="titolo30"/>
        <w:rPr>
          <w:color w:val="002060"/>
        </w:rPr>
      </w:pPr>
      <w:r w:rsidRPr="009C0A61">
        <w:rPr>
          <w:color w:val="002060"/>
        </w:rPr>
        <w:t xml:space="preserve">ALLENATORI </w:t>
      </w:r>
    </w:p>
    <w:p w14:paraId="7BC2C2BD" w14:textId="77777777" w:rsidR="009C0A61" w:rsidRPr="009C0A61" w:rsidRDefault="009C0A61" w:rsidP="009C0A61">
      <w:pPr>
        <w:pStyle w:val="titolo20"/>
        <w:rPr>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C1E718D" w14:textId="77777777" w:rsidTr="00850FC8">
        <w:tc>
          <w:tcPr>
            <w:tcW w:w="2200" w:type="dxa"/>
            <w:tcMar>
              <w:top w:w="20" w:type="dxa"/>
              <w:left w:w="20" w:type="dxa"/>
              <w:bottom w:w="20" w:type="dxa"/>
              <w:right w:w="20" w:type="dxa"/>
            </w:tcMar>
            <w:vAlign w:val="center"/>
            <w:hideMark/>
          </w:tcPr>
          <w:p w14:paraId="79B5BF72" w14:textId="77777777" w:rsidR="009C0A61" w:rsidRPr="009C0A61" w:rsidRDefault="009C0A61" w:rsidP="00850FC8">
            <w:pPr>
              <w:pStyle w:val="movimento"/>
              <w:rPr>
                <w:color w:val="002060"/>
              </w:rPr>
            </w:pPr>
            <w:r w:rsidRPr="009C0A61">
              <w:rPr>
                <w:color w:val="002060"/>
              </w:rPr>
              <w:t>RAVERA GIACOMO</w:t>
            </w:r>
          </w:p>
        </w:tc>
        <w:tc>
          <w:tcPr>
            <w:tcW w:w="2200" w:type="dxa"/>
            <w:tcMar>
              <w:top w:w="20" w:type="dxa"/>
              <w:left w:w="20" w:type="dxa"/>
              <w:bottom w:w="20" w:type="dxa"/>
              <w:right w:w="20" w:type="dxa"/>
            </w:tcMar>
            <w:vAlign w:val="center"/>
            <w:hideMark/>
          </w:tcPr>
          <w:p w14:paraId="4C7E831B" w14:textId="77777777" w:rsidR="009C0A61" w:rsidRPr="009C0A61" w:rsidRDefault="009C0A61" w:rsidP="00850FC8">
            <w:pPr>
              <w:pStyle w:val="movimento2"/>
              <w:rPr>
                <w:color w:val="002060"/>
              </w:rPr>
            </w:pPr>
            <w:r w:rsidRPr="009C0A61">
              <w:rPr>
                <w:color w:val="002060"/>
              </w:rPr>
              <w:t xml:space="preserve">(ITALSERVICE C5) </w:t>
            </w:r>
          </w:p>
        </w:tc>
        <w:tc>
          <w:tcPr>
            <w:tcW w:w="800" w:type="dxa"/>
            <w:tcMar>
              <w:top w:w="20" w:type="dxa"/>
              <w:left w:w="20" w:type="dxa"/>
              <w:bottom w:w="20" w:type="dxa"/>
              <w:right w:w="20" w:type="dxa"/>
            </w:tcMar>
            <w:vAlign w:val="center"/>
            <w:hideMark/>
          </w:tcPr>
          <w:p w14:paraId="2C78850B"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694AF7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11D4CF7" w14:textId="77777777" w:rsidR="009C0A61" w:rsidRPr="009C0A61" w:rsidRDefault="009C0A61" w:rsidP="00850FC8">
            <w:pPr>
              <w:pStyle w:val="movimento2"/>
              <w:rPr>
                <w:color w:val="002060"/>
              </w:rPr>
            </w:pPr>
            <w:r w:rsidRPr="009C0A61">
              <w:rPr>
                <w:color w:val="002060"/>
              </w:rPr>
              <w:t> </w:t>
            </w:r>
          </w:p>
        </w:tc>
      </w:tr>
    </w:tbl>
    <w:p w14:paraId="46F7158C"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10028835" w14:textId="77777777" w:rsidR="009C0A61" w:rsidRPr="009C0A61" w:rsidRDefault="009C0A61" w:rsidP="009C0A61">
      <w:pPr>
        <w:pStyle w:val="titolo20"/>
        <w:rPr>
          <w:color w:val="002060"/>
        </w:rPr>
      </w:pPr>
      <w:r w:rsidRPr="009C0A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4FCC6C5" w14:textId="77777777" w:rsidTr="00850FC8">
        <w:tc>
          <w:tcPr>
            <w:tcW w:w="2200" w:type="dxa"/>
            <w:tcMar>
              <w:top w:w="20" w:type="dxa"/>
              <w:left w:w="20" w:type="dxa"/>
              <w:bottom w:w="20" w:type="dxa"/>
              <w:right w:w="20" w:type="dxa"/>
            </w:tcMar>
            <w:vAlign w:val="center"/>
            <w:hideMark/>
          </w:tcPr>
          <w:p w14:paraId="4C3025C1" w14:textId="77777777" w:rsidR="009C0A61" w:rsidRPr="009C0A61" w:rsidRDefault="009C0A61" w:rsidP="00850FC8">
            <w:pPr>
              <w:pStyle w:val="movimento"/>
              <w:rPr>
                <w:color w:val="002060"/>
              </w:rPr>
            </w:pPr>
            <w:r w:rsidRPr="009C0A61">
              <w:rPr>
                <w:color w:val="002060"/>
              </w:rPr>
              <w:lastRenderedPageBreak/>
              <w:t>MAGI FRANCESCO</w:t>
            </w:r>
          </w:p>
        </w:tc>
        <w:tc>
          <w:tcPr>
            <w:tcW w:w="2200" w:type="dxa"/>
            <w:tcMar>
              <w:top w:w="20" w:type="dxa"/>
              <w:left w:w="20" w:type="dxa"/>
              <w:bottom w:w="20" w:type="dxa"/>
              <w:right w:w="20" w:type="dxa"/>
            </w:tcMar>
            <w:vAlign w:val="center"/>
            <w:hideMark/>
          </w:tcPr>
          <w:p w14:paraId="6E254868" w14:textId="77777777" w:rsidR="009C0A61" w:rsidRPr="009C0A61" w:rsidRDefault="009C0A61" w:rsidP="00850FC8">
            <w:pPr>
              <w:pStyle w:val="movimento2"/>
              <w:rPr>
                <w:color w:val="002060"/>
              </w:rPr>
            </w:pPr>
            <w:r w:rsidRPr="009C0A61">
              <w:rPr>
                <w:color w:val="002060"/>
              </w:rPr>
              <w:t xml:space="preserve">(ITALSERVICE C5) </w:t>
            </w:r>
          </w:p>
        </w:tc>
        <w:tc>
          <w:tcPr>
            <w:tcW w:w="800" w:type="dxa"/>
            <w:tcMar>
              <w:top w:w="20" w:type="dxa"/>
              <w:left w:w="20" w:type="dxa"/>
              <w:bottom w:w="20" w:type="dxa"/>
              <w:right w:w="20" w:type="dxa"/>
            </w:tcMar>
            <w:vAlign w:val="center"/>
            <w:hideMark/>
          </w:tcPr>
          <w:p w14:paraId="2757C22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CC1370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B69CD7B" w14:textId="77777777" w:rsidR="009C0A61" w:rsidRPr="009C0A61" w:rsidRDefault="009C0A61" w:rsidP="00850FC8">
            <w:pPr>
              <w:pStyle w:val="movimento2"/>
              <w:rPr>
                <w:color w:val="002060"/>
              </w:rPr>
            </w:pPr>
            <w:r w:rsidRPr="009C0A61">
              <w:rPr>
                <w:color w:val="002060"/>
              </w:rPr>
              <w:t> </w:t>
            </w:r>
          </w:p>
        </w:tc>
      </w:tr>
    </w:tbl>
    <w:p w14:paraId="60623A4C"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1ADB003" w14:textId="77777777" w:rsidTr="00850FC8">
        <w:tc>
          <w:tcPr>
            <w:tcW w:w="2200" w:type="dxa"/>
            <w:tcMar>
              <w:top w:w="20" w:type="dxa"/>
              <w:left w:w="20" w:type="dxa"/>
              <w:bottom w:w="20" w:type="dxa"/>
              <w:right w:w="20" w:type="dxa"/>
            </w:tcMar>
            <w:vAlign w:val="center"/>
            <w:hideMark/>
          </w:tcPr>
          <w:p w14:paraId="3363616F" w14:textId="77777777" w:rsidR="009C0A61" w:rsidRPr="009C0A61" w:rsidRDefault="009C0A61" w:rsidP="00850FC8">
            <w:pPr>
              <w:pStyle w:val="movimento"/>
              <w:rPr>
                <w:color w:val="002060"/>
              </w:rPr>
            </w:pPr>
            <w:r w:rsidRPr="009C0A61">
              <w:rPr>
                <w:color w:val="002060"/>
              </w:rPr>
              <w:t>CARLONI FILIPPO</w:t>
            </w:r>
          </w:p>
        </w:tc>
        <w:tc>
          <w:tcPr>
            <w:tcW w:w="2200" w:type="dxa"/>
            <w:tcMar>
              <w:top w:w="20" w:type="dxa"/>
              <w:left w:w="20" w:type="dxa"/>
              <w:bottom w:w="20" w:type="dxa"/>
              <w:right w:w="20" w:type="dxa"/>
            </w:tcMar>
            <w:vAlign w:val="center"/>
            <w:hideMark/>
          </w:tcPr>
          <w:p w14:paraId="069DA16A" w14:textId="77777777" w:rsidR="009C0A61" w:rsidRPr="009C0A61" w:rsidRDefault="009C0A61" w:rsidP="00850FC8">
            <w:pPr>
              <w:pStyle w:val="movimento2"/>
              <w:rPr>
                <w:color w:val="002060"/>
              </w:rPr>
            </w:pPr>
            <w:r w:rsidRPr="009C0A61">
              <w:rPr>
                <w:color w:val="002060"/>
              </w:rPr>
              <w:t xml:space="preserve">(ACLI MANTOVANI CALCIO A 5) </w:t>
            </w:r>
          </w:p>
        </w:tc>
        <w:tc>
          <w:tcPr>
            <w:tcW w:w="800" w:type="dxa"/>
            <w:tcMar>
              <w:top w:w="20" w:type="dxa"/>
              <w:left w:w="20" w:type="dxa"/>
              <w:bottom w:w="20" w:type="dxa"/>
              <w:right w:w="20" w:type="dxa"/>
            </w:tcMar>
            <w:vAlign w:val="center"/>
            <w:hideMark/>
          </w:tcPr>
          <w:p w14:paraId="68461AE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483D182"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0095925" w14:textId="77777777" w:rsidR="009C0A61" w:rsidRPr="009C0A61" w:rsidRDefault="009C0A61" w:rsidP="00850FC8">
            <w:pPr>
              <w:pStyle w:val="movimento2"/>
              <w:rPr>
                <w:color w:val="002060"/>
              </w:rPr>
            </w:pPr>
            <w:r w:rsidRPr="009C0A61">
              <w:rPr>
                <w:color w:val="002060"/>
              </w:rPr>
              <w:t> </w:t>
            </w:r>
          </w:p>
        </w:tc>
      </w:tr>
    </w:tbl>
    <w:p w14:paraId="2F465F8C"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00F5CFA6" w14:textId="77777777" w:rsidTr="00850FC8">
        <w:tc>
          <w:tcPr>
            <w:tcW w:w="2200" w:type="dxa"/>
            <w:tcMar>
              <w:top w:w="20" w:type="dxa"/>
              <w:left w:w="20" w:type="dxa"/>
              <w:bottom w:w="20" w:type="dxa"/>
              <w:right w:w="20" w:type="dxa"/>
            </w:tcMar>
            <w:vAlign w:val="center"/>
            <w:hideMark/>
          </w:tcPr>
          <w:p w14:paraId="39CC4C76" w14:textId="77777777" w:rsidR="009C0A61" w:rsidRPr="009C0A61" w:rsidRDefault="009C0A61" w:rsidP="00850FC8">
            <w:pPr>
              <w:pStyle w:val="movimento"/>
              <w:rPr>
                <w:color w:val="002060"/>
              </w:rPr>
            </w:pPr>
            <w:r w:rsidRPr="009C0A61">
              <w:rPr>
                <w:color w:val="002060"/>
              </w:rPr>
              <w:t>MAGGI MARTINO</w:t>
            </w:r>
          </w:p>
        </w:tc>
        <w:tc>
          <w:tcPr>
            <w:tcW w:w="2200" w:type="dxa"/>
            <w:tcMar>
              <w:top w:w="20" w:type="dxa"/>
              <w:left w:w="20" w:type="dxa"/>
              <w:bottom w:w="20" w:type="dxa"/>
              <w:right w:w="20" w:type="dxa"/>
            </w:tcMar>
            <w:vAlign w:val="center"/>
            <w:hideMark/>
          </w:tcPr>
          <w:p w14:paraId="6D9E1318" w14:textId="77777777" w:rsidR="009C0A61" w:rsidRPr="009C0A61" w:rsidRDefault="009C0A61" w:rsidP="00850FC8">
            <w:pPr>
              <w:pStyle w:val="movimento2"/>
              <w:rPr>
                <w:color w:val="002060"/>
              </w:rPr>
            </w:pPr>
            <w:r w:rsidRPr="009C0A61">
              <w:rPr>
                <w:color w:val="002060"/>
              </w:rPr>
              <w:t xml:space="preserve">(ACLI MANTOVANI CALCIO A 5) </w:t>
            </w:r>
          </w:p>
        </w:tc>
        <w:tc>
          <w:tcPr>
            <w:tcW w:w="800" w:type="dxa"/>
            <w:tcMar>
              <w:top w:w="20" w:type="dxa"/>
              <w:left w:w="20" w:type="dxa"/>
              <w:bottom w:w="20" w:type="dxa"/>
              <w:right w:w="20" w:type="dxa"/>
            </w:tcMar>
            <w:vAlign w:val="center"/>
            <w:hideMark/>
          </w:tcPr>
          <w:p w14:paraId="644F83D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980CBC1" w14:textId="77777777" w:rsidR="009C0A61" w:rsidRPr="009C0A61" w:rsidRDefault="009C0A61" w:rsidP="00850FC8">
            <w:pPr>
              <w:pStyle w:val="movimento"/>
              <w:rPr>
                <w:color w:val="002060"/>
              </w:rPr>
            </w:pPr>
            <w:r w:rsidRPr="009C0A61">
              <w:rPr>
                <w:color w:val="002060"/>
              </w:rPr>
              <w:t>SERRANI FEDERICO</w:t>
            </w:r>
          </w:p>
        </w:tc>
        <w:tc>
          <w:tcPr>
            <w:tcW w:w="2200" w:type="dxa"/>
            <w:tcMar>
              <w:top w:w="20" w:type="dxa"/>
              <w:left w:w="20" w:type="dxa"/>
              <w:bottom w:w="20" w:type="dxa"/>
              <w:right w:w="20" w:type="dxa"/>
            </w:tcMar>
            <w:vAlign w:val="center"/>
            <w:hideMark/>
          </w:tcPr>
          <w:p w14:paraId="3D159B5B" w14:textId="77777777" w:rsidR="009C0A61" w:rsidRPr="009C0A61" w:rsidRDefault="009C0A61" w:rsidP="00850FC8">
            <w:pPr>
              <w:pStyle w:val="movimento2"/>
              <w:rPr>
                <w:color w:val="002060"/>
              </w:rPr>
            </w:pPr>
            <w:r w:rsidRPr="009C0A61">
              <w:rPr>
                <w:color w:val="002060"/>
              </w:rPr>
              <w:t xml:space="preserve">(ACLI MANTOVANI CALCIO A 5) </w:t>
            </w:r>
          </w:p>
        </w:tc>
      </w:tr>
      <w:tr w:rsidR="009C0A61" w:rsidRPr="009C0A61" w14:paraId="32A64874" w14:textId="77777777" w:rsidTr="00850FC8">
        <w:tc>
          <w:tcPr>
            <w:tcW w:w="2200" w:type="dxa"/>
            <w:tcMar>
              <w:top w:w="20" w:type="dxa"/>
              <w:left w:w="20" w:type="dxa"/>
              <w:bottom w:w="20" w:type="dxa"/>
              <w:right w:w="20" w:type="dxa"/>
            </w:tcMar>
            <w:vAlign w:val="center"/>
            <w:hideMark/>
          </w:tcPr>
          <w:p w14:paraId="712BC1C2" w14:textId="77777777" w:rsidR="009C0A61" w:rsidRPr="009C0A61" w:rsidRDefault="009C0A61" w:rsidP="00850FC8">
            <w:pPr>
              <w:pStyle w:val="movimento"/>
              <w:rPr>
                <w:color w:val="002060"/>
              </w:rPr>
            </w:pPr>
            <w:r w:rsidRPr="009C0A61">
              <w:rPr>
                <w:color w:val="002060"/>
              </w:rPr>
              <w:t>CAMPANELLI FILIPPO</w:t>
            </w:r>
          </w:p>
        </w:tc>
        <w:tc>
          <w:tcPr>
            <w:tcW w:w="2200" w:type="dxa"/>
            <w:tcMar>
              <w:top w:w="20" w:type="dxa"/>
              <w:left w:w="20" w:type="dxa"/>
              <w:bottom w:w="20" w:type="dxa"/>
              <w:right w:w="20" w:type="dxa"/>
            </w:tcMar>
            <w:vAlign w:val="center"/>
            <w:hideMark/>
          </w:tcPr>
          <w:p w14:paraId="36B520FF" w14:textId="77777777" w:rsidR="009C0A61" w:rsidRPr="009C0A61" w:rsidRDefault="009C0A61" w:rsidP="00850FC8">
            <w:pPr>
              <w:pStyle w:val="movimento2"/>
              <w:rPr>
                <w:color w:val="002060"/>
              </w:rPr>
            </w:pPr>
            <w:r w:rsidRPr="009C0A61">
              <w:rPr>
                <w:color w:val="002060"/>
              </w:rPr>
              <w:t xml:space="preserve">(ITALSERVICE C5) </w:t>
            </w:r>
          </w:p>
        </w:tc>
        <w:tc>
          <w:tcPr>
            <w:tcW w:w="800" w:type="dxa"/>
            <w:tcMar>
              <w:top w:w="20" w:type="dxa"/>
              <w:left w:w="20" w:type="dxa"/>
              <w:bottom w:w="20" w:type="dxa"/>
              <w:right w:w="20" w:type="dxa"/>
            </w:tcMar>
            <w:vAlign w:val="center"/>
            <w:hideMark/>
          </w:tcPr>
          <w:p w14:paraId="5DBF9CB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AEB2C23"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B08FB87" w14:textId="77777777" w:rsidR="009C0A61" w:rsidRPr="009C0A61" w:rsidRDefault="009C0A61" w:rsidP="00850FC8">
            <w:pPr>
              <w:pStyle w:val="movimento2"/>
              <w:rPr>
                <w:color w:val="002060"/>
              </w:rPr>
            </w:pPr>
            <w:r w:rsidRPr="009C0A61">
              <w:rPr>
                <w:color w:val="002060"/>
              </w:rPr>
              <w:t> </w:t>
            </w:r>
          </w:p>
        </w:tc>
      </w:tr>
    </w:tbl>
    <w:p w14:paraId="30365EE3" w14:textId="77777777" w:rsidR="009C0A61" w:rsidRDefault="009C0A61" w:rsidP="009C0A61">
      <w:pPr>
        <w:pStyle w:val="breakline"/>
        <w:rPr>
          <w:rFonts w:eastAsiaTheme="minorEastAsia"/>
          <w:color w:val="002060"/>
        </w:rPr>
      </w:pPr>
    </w:p>
    <w:p w14:paraId="7B5E8306"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3D56CAC"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7B81084" w14:textId="77777777" w:rsidR="009C0A61" w:rsidRPr="009C0A61" w:rsidRDefault="009C0A61" w:rsidP="009C0A61">
      <w:pPr>
        <w:pStyle w:val="breakline"/>
        <w:rPr>
          <w:rFonts w:eastAsiaTheme="minorEastAsia"/>
          <w:color w:val="002060"/>
        </w:rPr>
      </w:pPr>
    </w:p>
    <w:p w14:paraId="30E2EEA7" w14:textId="77777777" w:rsidR="009C0A61" w:rsidRPr="009C0A61" w:rsidRDefault="009C0A61" w:rsidP="009C0A61">
      <w:pPr>
        <w:pStyle w:val="titoloprinc0"/>
        <w:rPr>
          <w:color w:val="002060"/>
        </w:rPr>
      </w:pPr>
      <w:r w:rsidRPr="009C0A61">
        <w:rPr>
          <w:color w:val="002060"/>
        </w:rPr>
        <w:t>CLASSIFICA</w:t>
      </w:r>
    </w:p>
    <w:p w14:paraId="0CEA3B63" w14:textId="77777777" w:rsidR="009C0A61" w:rsidRPr="009C0A61" w:rsidRDefault="009C0A61" w:rsidP="009C0A61">
      <w:pPr>
        <w:pStyle w:val="breakline"/>
        <w:rPr>
          <w:color w:val="002060"/>
        </w:rPr>
      </w:pPr>
    </w:p>
    <w:p w14:paraId="10F4F9B8" w14:textId="77777777" w:rsidR="009C0A61" w:rsidRPr="009C0A61" w:rsidRDefault="009C0A61" w:rsidP="009C0A61">
      <w:pPr>
        <w:pStyle w:val="breakline"/>
        <w:rPr>
          <w:color w:val="002060"/>
        </w:rPr>
      </w:pPr>
    </w:p>
    <w:p w14:paraId="211CB687"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40BCD1A9"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312BC"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2B141"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6E739"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16307"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0DDE9"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DE95F"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E9E0D"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24FEE"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15D5D"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9506" w14:textId="77777777" w:rsidR="009C0A61" w:rsidRPr="009C0A61" w:rsidRDefault="009C0A61" w:rsidP="00850FC8">
            <w:pPr>
              <w:pStyle w:val="headertabella0"/>
              <w:rPr>
                <w:color w:val="002060"/>
              </w:rPr>
            </w:pPr>
            <w:r w:rsidRPr="009C0A61">
              <w:rPr>
                <w:color w:val="002060"/>
              </w:rPr>
              <w:t>PE</w:t>
            </w:r>
          </w:p>
        </w:tc>
      </w:tr>
      <w:tr w:rsidR="009C0A61" w:rsidRPr="009C0A61" w14:paraId="27770A09"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C40900" w14:textId="77777777" w:rsidR="009C0A61" w:rsidRPr="009C0A61" w:rsidRDefault="009C0A61" w:rsidP="00850FC8">
            <w:pPr>
              <w:pStyle w:val="rowtabella0"/>
              <w:rPr>
                <w:color w:val="002060"/>
              </w:rPr>
            </w:pPr>
            <w:r w:rsidRPr="009C0A6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1F37"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4F2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902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5ED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321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B495" w14:textId="77777777" w:rsidR="009C0A61" w:rsidRPr="009C0A61" w:rsidRDefault="009C0A61" w:rsidP="00850FC8">
            <w:pPr>
              <w:pStyle w:val="rowtabella0"/>
              <w:jc w:val="center"/>
              <w:rPr>
                <w:color w:val="002060"/>
              </w:rPr>
            </w:pPr>
            <w:r w:rsidRPr="009C0A6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7C03"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6EA8"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0EA0" w14:textId="77777777" w:rsidR="009C0A61" w:rsidRPr="009C0A61" w:rsidRDefault="009C0A61" w:rsidP="00850FC8">
            <w:pPr>
              <w:pStyle w:val="rowtabella0"/>
              <w:jc w:val="center"/>
              <w:rPr>
                <w:color w:val="002060"/>
              </w:rPr>
            </w:pPr>
            <w:r w:rsidRPr="009C0A61">
              <w:rPr>
                <w:color w:val="002060"/>
              </w:rPr>
              <w:t>0</w:t>
            </w:r>
          </w:p>
        </w:tc>
      </w:tr>
      <w:tr w:rsidR="009C0A61" w:rsidRPr="009C0A61" w14:paraId="19C8D5D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8C321" w14:textId="77777777" w:rsidR="009C0A61" w:rsidRPr="009C0A61" w:rsidRDefault="009C0A61" w:rsidP="00850FC8">
            <w:pPr>
              <w:pStyle w:val="rowtabella0"/>
              <w:rPr>
                <w:color w:val="002060"/>
              </w:rPr>
            </w:pPr>
            <w:r w:rsidRPr="009C0A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83E1"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4619"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147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A60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166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72E9" w14:textId="77777777" w:rsidR="009C0A61" w:rsidRPr="009C0A61" w:rsidRDefault="009C0A61" w:rsidP="00850FC8">
            <w:pPr>
              <w:pStyle w:val="rowtabella0"/>
              <w:jc w:val="center"/>
              <w:rPr>
                <w:color w:val="002060"/>
              </w:rPr>
            </w:pPr>
            <w:r w:rsidRPr="009C0A61">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2F28"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FB8F"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5141" w14:textId="77777777" w:rsidR="009C0A61" w:rsidRPr="009C0A61" w:rsidRDefault="009C0A61" w:rsidP="00850FC8">
            <w:pPr>
              <w:pStyle w:val="rowtabella0"/>
              <w:jc w:val="center"/>
              <w:rPr>
                <w:color w:val="002060"/>
              </w:rPr>
            </w:pPr>
            <w:r w:rsidRPr="009C0A61">
              <w:rPr>
                <w:color w:val="002060"/>
              </w:rPr>
              <w:t>0</w:t>
            </w:r>
          </w:p>
        </w:tc>
      </w:tr>
      <w:tr w:rsidR="009C0A61" w:rsidRPr="009C0A61" w14:paraId="3DFB80E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0B841" w14:textId="77777777" w:rsidR="009C0A61" w:rsidRPr="009C0A61" w:rsidRDefault="009C0A61" w:rsidP="00850FC8">
            <w:pPr>
              <w:pStyle w:val="rowtabella0"/>
              <w:rPr>
                <w:color w:val="002060"/>
              </w:rPr>
            </w:pPr>
            <w:r w:rsidRPr="009C0A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67F6"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13B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55E3"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B4A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B75F"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9AA4"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6B55"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68F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3B80" w14:textId="77777777" w:rsidR="009C0A61" w:rsidRPr="009C0A61" w:rsidRDefault="009C0A61" w:rsidP="00850FC8">
            <w:pPr>
              <w:pStyle w:val="rowtabella0"/>
              <w:jc w:val="center"/>
              <w:rPr>
                <w:color w:val="002060"/>
              </w:rPr>
            </w:pPr>
            <w:r w:rsidRPr="009C0A61">
              <w:rPr>
                <w:color w:val="002060"/>
              </w:rPr>
              <w:t>0</w:t>
            </w:r>
          </w:p>
        </w:tc>
      </w:tr>
      <w:tr w:rsidR="009C0A61" w:rsidRPr="009C0A61" w14:paraId="5B42F4B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E05B9" w14:textId="77777777" w:rsidR="009C0A61" w:rsidRPr="009C0A61" w:rsidRDefault="009C0A61" w:rsidP="00850FC8">
            <w:pPr>
              <w:pStyle w:val="rowtabella0"/>
              <w:rPr>
                <w:color w:val="002060"/>
              </w:rPr>
            </w:pPr>
            <w:r w:rsidRPr="009C0A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6D31"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A255"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4CD3"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327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C3CA"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FDF1"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CD10"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8F5E"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D799" w14:textId="77777777" w:rsidR="009C0A61" w:rsidRPr="009C0A61" w:rsidRDefault="009C0A61" w:rsidP="00850FC8">
            <w:pPr>
              <w:pStyle w:val="rowtabella0"/>
              <w:jc w:val="center"/>
              <w:rPr>
                <w:color w:val="002060"/>
              </w:rPr>
            </w:pPr>
            <w:r w:rsidRPr="009C0A61">
              <w:rPr>
                <w:color w:val="002060"/>
              </w:rPr>
              <w:t>0</w:t>
            </w:r>
          </w:p>
        </w:tc>
      </w:tr>
      <w:tr w:rsidR="009C0A61" w:rsidRPr="009C0A61" w14:paraId="751BC78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3EB53" w14:textId="77777777" w:rsidR="009C0A61" w:rsidRPr="009C0A61" w:rsidRDefault="009C0A61" w:rsidP="00850FC8">
            <w:pPr>
              <w:pStyle w:val="rowtabella0"/>
              <w:rPr>
                <w:color w:val="002060"/>
                <w:lang w:val="en-US"/>
              </w:rPr>
            </w:pPr>
            <w:r w:rsidRPr="009C0A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A1E0"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D63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76B1"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354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8C02"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1C0B"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9A61"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408D"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1560" w14:textId="77777777" w:rsidR="009C0A61" w:rsidRPr="009C0A61" w:rsidRDefault="009C0A61" w:rsidP="00850FC8">
            <w:pPr>
              <w:pStyle w:val="rowtabella0"/>
              <w:jc w:val="center"/>
              <w:rPr>
                <w:color w:val="002060"/>
              </w:rPr>
            </w:pPr>
            <w:r w:rsidRPr="009C0A61">
              <w:rPr>
                <w:color w:val="002060"/>
              </w:rPr>
              <w:t>0</w:t>
            </w:r>
          </w:p>
        </w:tc>
      </w:tr>
      <w:tr w:rsidR="009C0A61" w:rsidRPr="009C0A61" w14:paraId="579DFE4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2AD6F" w14:textId="77777777" w:rsidR="009C0A61" w:rsidRPr="009C0A61" w:rsidRDefault="009C0A61" w:rsidP="00850FC8">
            <w:pPr>
              <w:pStyle w:val="rowtabella0"/>
              <w:rPr>
                <w:color w:val="002060"/>
              </w:rPr>
            </w:pPr>
            <w:r w:rsidRPr="009C0A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4CE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CC2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ECE2"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3F1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3166"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FC2E"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60BB"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AEB0"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7E16" w14:textId="77777777" w:rsidR="009C0A61" w:rsidRPr="009C0A61" w:rsidRDefault="009C0A61" w:rsidP="00850FC8">
            <w:pPr>
              <w:pStyle w:val="rowtabella0"/>
              <w:jc w:val="center"/>
              <w:rPr>
                <w:color w:val="002060"/>
              </w:rPr>
            </w:pPr>
            <w:r w:rsidRPr="009C0A61">
              <w:rPr>
                <w:color w:val="002060"/>
              </w:rPr>
              <w:t>0</w:t>
            </w:r>
          </w:p>
        </w:tc>
      </w:tr>
      <w:tr w:rsidR="009C0A61" w:rsidRPr="009C0A61" w14:paraId="5B900F3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03C3C" w14:textId="77777777" w:rsidR="009C0A61" w:rsidRPr="009C0A61" w:rsidRDefault="009C0A61" w:rsidP="00850FC8">
            <w:pPr>
              <w:pStyle w:val="rowtabella0"/>
              <w:rPr>
                <w:color w:val="002060"/>
              </w:rPr>
            </w:pPr>
            <w:r w:rsidRPr="009C0A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B937"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50A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7F5D"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004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A5FE"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B5B9" w14:textId="77777777" w:rsidR="009C0A61" w:rsidRPr="009C0A61" w:rsidRDefault="009C0A61" w:rsidP="00850FC8">
            <w:pPr>
              <w:pStyle w:val="rowtabella0"/>
              <w:jc w:val="center"/>
              <w:rPr>
                <w:color w:val="002060"/>
              </w:rPr>
            </w:pPr>
            <w:r w:rsidRPr="009C0A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59BD" w14:textId="77777777" w:rsidR="009C0A61" w:rsidRPr="009C0A61" w:rsidRDefault="009C0A61" w:rsidP="00850FC8">
            <w:pPr>
              <w:pStyle w:val="rowtabella0"/>
              <w:jc w:val="center"/>
              <w:rPr>
                <w:color w:val="002060"/>
              </w:rPr>
            </w:pPr>
            <w:r w:rsidRPr="009C0A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9834"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D5FC" w14:textId="77777777" w:rsidR="009C0A61" w:rsidRPr="009C0A61" w:rsidRDefault="009C0A61" w:rsidP="00850FC8">
            <w:pPr>
              <w:pStyle w:val="rowtabella0"/>
              <w:jc w:val="center"/>
              <w:rPr>
                <w:color w:val="002060"/>
              </w:rPr>
            </w:pPr>
            <w:r w:rsidRPr="009C0A61">
              <w:rPr>
                <w:color w:val="002060"/>
              </w:rPr>
              <w:t>0</w:t>
            </w:r>
          </w:p>
        </w:tc>
      </w:tr>
      <w:tr w:rsidR="009C0A61" w:rsidRPr="009C0A61" w14:paraId="5CD8790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5B08A" w14:textId="77777777" w:rsidR="009C0A61" w:rsidRPr="009C0A61" w:rsidRDefault="009C0A61" w:rsidP="00850FC8">
            <w:pPr>
              <w:pStyle w:val="rowtabella0"/>
              <w:rPr>
                <w:color w:val="002060"/>
              </w:rPr>
            </w:pPr>
            <w:r w:rsidRPr="009C0A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7101"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092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1C8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F89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32A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9439"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4132" w14:textId="77777777" w:rsidR="009C0A61" w:rsidRPr="009C0A61" w:rsidRDefault="009C0A61" w:rsidP="00850FC8">
            <w:pPr>
              <w:pStyle w:val="rowtabella0"/>
              <w:jc w:val="center"/>
              <w:rPr>
                <w:color w:val="002060"/>
              </w:rPr>
            </w:pPr>
            <w:r w:rsidRPr="009C0A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09FC" w14:textId="77777777" w:rsidR="009C0A61" w:rsidRPr="009C0A61" w:rsidRDefault="009C0A61" w:rsidP="00850FC8">
            <w:pPr>
              <w:pStyle w:val="rowtabella0"/>
              <w:jc w:val="center"/>
              <w:rPr>
                <w:color w:val="002060"/>
              </w:rPr>
            </w:pPr>
            <w:r w:rsidRPr="009C0A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D4D3" w14:textId="77777777" w:rsidR="009C0A61" w:rsidRPr="009C0A61" w:rsidRDefault="009C0A61" w:rsidP="00850FC8">
            <w:pPr>
              <w:pStyle w:val="rowtabella0"/>
              <w:jc w:val="center"/>
              <w:rPr>
                <w:color w:val="002060"/>
              </w:rPr>
            </w:pPr>
            <w:r w:rsidRPr="009C0A61">
              <w:rPr>
                <w:color w:val="002060"/>
              </w:rPr>
              <w:t>0</w:t>
            </w:r>
          </w:p>
        </w:tc>
      </w:tr>
      <w:tr w:rsidR="009C0A61" w:rsidRPr="009C0A61" w14:paraId="68C957A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88564" w14:textId="77777777" w:rsidR="009C0A61" w:rsidRPr="009C0A61" w:rsidRDefault="009C0A61" w:rsidP="00850FC8">
            <w:pPr>
              <w:pStyle w:val="rowtabella0"/>
              <w:rPr>
                <w:color w:val="002060"/>
              </w:rPr>
            </w:pPr>
            <w:r w:rsidRPr="009C0A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4AD6"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B0CF"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D075"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21D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59B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EA85"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C1C3" w14:textId="77777777" w:rsidR="009C0A61" w:rsidRPr="009C0A61" w:rsidRDefault="009C0A61" w:rsidP="00850FC8">
            <w:pPr>
              <w:pStyle w:val="rowtabella0"/>
              <w:jc w:val="center"/>
              <w:rPr>
                <w:color w:val="002060"/>
              </w:rPr>
            </w:pPr>
            <w:r w:rsidRPr="009C0A6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40B0"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7A87" w14:textId="77777777" w:rsidR="009C0A61" w:rsidRPr="009C0A61" w:rsidRDefault="009C0A61" w:rsidP="00850FC8">
            <w:pPr>
              <w:pStyle w:val="rowtabella0"/>
              <w:jc w:val="center"/>
              <w:rPr>
                <w:color w:val="002060"/>
              </w:rPr>
            </w:pPr>
            <w:r w:rsidRPr="009C0A61">
              <w:rPr>
                <w:color w:val="002060"/>
              </w:rPr>
              <w:t>0</w:t>
            </w:r>
          </w:p>
        </w:tc>
      </w:tr>
      <w:tr w:rsidR="009C0A61" w:rsidRPr="009C0A61" w14:paraId="375B194C"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53808" w14:textId="77777777" w:rsidR="009C0A61" w:rsidRPr="009C0A61" w:rsidRDefault="009C0A61" w:rsidP="00850FC8">
            <w:pPr>
              <w:pStyle w:val="rowtabella0"/>
              <w:rPr>
                <w:color w:val="002060"/>
              </w:rPr>
            </w:pPr>
            <w:r w:rsidRPr="009C0A6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3685"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34DB"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734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1E3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606C"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08C5" w14:textId="77777777" w:rsidR="009C0A61" w:rsidRPr="009C0A61" w:rsidRDefault="009C0A61" w:rsidP="00850FC8">
            <w:pPr>
              <w:pStyle w:val="rowtabella0"/>
              <w:jc w:val="center"/>
              <w:rPr>
                <w:color w:val="002060"/>
              </w:rPr>
            </w:pPr>
            <w:r w:rsidRPr="009C0A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38DE" w14:textId="77777777" w:rsidR="009C0A61" w:rsidRPr="009C0A61" w:rsidRDefault="009C0A61" w:rsidP="00850FC8">
            <w:pPr>
              <w:pStyle w:val="rowtabella0"/>
              <w:jc w:val="center"/>
              <w:rPr>
                <w:color w:val="002060"/>
              </w:rPr>
            </w:pPr>
            <w:r w:rsidRPr="009C0A61">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8B8A" w14:textId="77777777" w:rsidR="009C0A61" w:rsidRPr="009C0A61" w:rsidRDefault="009C0A61" w:rsidP="00850FC8">
            <w:pPr>
              <w:pStyle w:val="rowtabella0"/>
              <w:jc w:val="center"/>
              <w:rPr>
                <w:color w:val="002060"/>
              </w:rPr>
            </w:pPr>
            <w:r w:rsidRPr="009C0A6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26BF" w14:textId="77777777" w:rsidR="009C0A61" w:rsidRPr="009C0A61" w:rsidRDefault="009C0A61" w:rsidP="00850FC8">
            <w:pPr>
              <w:pStyle w:val="rowtabella0"/>
              <w:jc w:val="center"/>
              <w:rPr>
                <w:color w:val="002060"/>
              </w:rPr>
            </w:pPr>
            <w:r w:rsidRPr="009C0A61">
              <w:rPr>
                <w:color w:val="002060"/>
              </w:rPr>
              <w:t>0</w:t>
            </w:r>
          </w:p>
        </w:tc>
      </w:tr>
    </w:tbl>
    <w:p w14:paraId="3CE63D05" w14:textId="77777777" w:rsidR="009C0A61" w:rsidRPr="009C0A61" w:rsidRDefault="009C0A61" w:rsidP="009C0A61">
      <w:pPr>
        <w:pStyle w:val="breakline"/>
        <w:rPr>
          <w:rFonts w:eastAsiaTheme="minorEastAsia"/>
          <w:color w:val="002060"/>
        </w:rPr>
      </w:pPr>
    </w:p>
    <w:p w14:paraId="67BFBC6F" w14:textId="77777777" w:rsidR="009C0A61" w:rsidRPr="009C0A61" w:rsidRDefault="009C0A61" w:rsidP="009C0A61">
      <w:pPr>
        <w:pStyle w:val="breakline"/>
        <w:rPr>
          <w:color w:val="002060"/>
        </w:rPr>
      </w:pPr>
    </w:p>
    <w:p w14:paraId="41ACE370"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780ADEE7"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E15DB"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480D"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DFE3A"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ED94D"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33DD5"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7EC91"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B6EDD"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8D53F"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9BE3B"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3D04C" w14:textId="77777777" w:rsidR="009C0A61" w:rsidRPr="009C0A61" w:rsidRDefault="009C0A61" w:rsidP="00850FC8">
            <w:pPr>
              <w:pStyle w:val="headertabella0"/>
              <w:rPr>
                <w:color w:val="002060"/>
              </w:rPr>
            </w:pPr>
            <w:r w:rsidRPr="009C0A61">
              <w:rPr>
                <w:color w:val="002060"/>
              </w:rPr>
              <w:t>PE</w:t>
            </w:r>
          </w:p>
        </w:tc>
      </w:tr>
      <w:tr w:rsidR="009C0A61" w:rsidRPr="009C0A61" w14:paraId="4EEDED5F"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64851" w14:textId="77777777" w:rsidR="009C0A61" w:rsidRPr="009C0A61" w:rsidRDefault="009C0A61" w:rsidP="00850FC8">
            <w:pPr>
              <w:pStyle w:val="rowtabella0"/>
              <w:rPr>
                <w:color w:val="002060"/>
                <w:lang w:val="en-US"/>
              </w:rPr>
            </w:pPr>
            <w:r w:rsidRPr="009C0A61">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23C3"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F5F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BD74"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D1E0"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43D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2AD4" w14:textId="77777777" w:rsidR="009C0A61" w:rsidRPr="009C0A61" w:rsidRDefault="009C0A61" w:rsidP="00850FC8">
            <w:pPr>
              <w:pStyle w:val="rowtabella0"/>
              <w:jc w:val="center"/>
              <w:rPr>
                <w:color w:val="002060"/>
              </w:rPr>
            </w:pPr>
            <w:r w:rsidRPr="009C0A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E8CD" w14:textId="77777777" w:rsidR="009C0A61" w:rsidRPr="009C0A61" w:rsidRDefault="009C0A61" w:rsidP="00850FC8">
            <w:pPr>
              <w:pStyle w:val="rowtabella0"/>
              <w:jc w:val="center"/>
              <w:rPr>
                <w:color w:val="002060"/>
              </w:rPr>
            </w:pPr>
            <w:r w:rsidRPr="009C0A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B586"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A03C" w14:textId="77777777" w:rsidR="009C0A61" w:rsidRPr="009C0A61" w:rsidRDefault="009C0A61" w:rsidP="00850FC8">
            <w:pPr>
              <w:pStyle w:val="rowtabella0"/>
              <w:jc w:val="center"/>
              <w:rPr>
                <w:color w:val="002060"/>
              </w:rPr>
            </w:pPr>
            <w:r w:rsidRPr="009C0A61">
              <w:rPr>
                <w:color w:val="002060"/>
              </w:rPr>
              <w:t>0</w:t>
            </w:r>
          </w:p>
        </w:tc>
      </w:tr>
      <w:tr w:rsidR="009C0A61" w:rsidRPr="009C0A61" w14:paraId="6B996F5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82B9B" w14:textId="77777777" w:rsidR="009C0A61" w:rsidRPr="009C0A61" w:rsidRDefault="009C0A61" w:rsidP="00850FC8">
            <w:pPr>
              <w:pStyle w:val="rowtabella0"/>
              <w:rPr>
                <w:color w:val="002060"/>
              </w:rPr>
            </w:pPr>
            <w:r w:rsidRPr="009C0A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A7D5"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7E01"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CE4B"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FC9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3BE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9085" w14:textId="77777777" w:rsidR="009C0A61" w:rsidRPr="009C0A61" w:rsidRDefault="009C0A61" w:rsidP="00850FC8">
            <w:pPr>
              <w:pStyle w:val="rowtabella0"/>
              <w:jc w:val="center"/>
              <w:rPr>
                <w:color w:val="002060"/>
              </w:rPr>
            </w:pPr>
            <w:r w:rsidRPr="009C0A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E701"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DD0A"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B402" w14:textId="77777777" w:rsidR="009C0A61" w:rsidRPr="009C0A61" w:rsidRDefault="009C0A61" w:rsidP="00850FC8">
            <w:pPr>
              <w:pStyle w:val="rowtabella0"/>
              <w:jc w:val="center"/>
              <w:rPr>
                <w:color w:val="002060"/>
              </w:rPr>
            </w:pPr>
            <w:r w:rsidRPr="009C0A61">
              <w:rPr>
                <w:color w:val="002060"/>
              </w:rPr>
              <w:t>0</w:t>
            </w:r>
          </w:p>
        </w:tc>
      </w:tr>
      <w:tr w:rsidR="009C0A61" w:rsidRPr="009C0A61" w14:paraId="3CD5DE3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23D4A" w14:textId="77777777" w:rsidR="009C0A61" w:rsidRPr="009C0A61" w:rsidRDefault="009C0A61" w:rsidP="00850FC8">
            <w:pPr>
              <w:pStyle w:val="rowtabella0"/>
              <w:rPr>
                <w:color w:val="002060"/>
              </w:rPr>
            </w:pPr>
            <w:r w:rsidRPr="009C0A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3F7D"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5EC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ACE4"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3944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0FFB"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115B" w14:textId="77777777" w:rsidR="009C0A61" w:rsidRPr="009C0A61" w:rsidRDefault="009C0A61" w:rsidP="00850FC8">
            <w:pPr>
              <w:pStyle w:val="rowtabella0"/>
              <w:jc w:val="center"/>
              <w:rPr>
                <w:color w:val="002060"/>
              </w:rPr>
            </w:pPr>
            <w:r w:rsidRPr="009C0A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D5F6"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E241"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D809" w14:textId="77777777" w:rsidR="009C0A61" w:rsidRPr="009C0A61" w:rsidRDefault="009C0A61" w:rsidP="00850FC8">
            <w:pPr>
              <w:pStyle w:val="rowtabella0"/>
              <w:jc w:val="center"/>
              <w:rPr>
                <w:color w:val="002060"/>
              </w:rPr>
            </w:pPr>
            <w:r w:rsidRPr="009C0A61">
              <w:rPr>
                <w:color w:val="002060"/>
              </w:rPr>
              <w:t>0</w:t>
            </w:r>
          </w:p>
        </w:tc>
      </w:tr>
      <w:tr w:rsidR="009C0A61" w:rsidRPr="009C0A61" w14:paraId="42B4A0B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A8AB7" w14:textId="77777777" w:rsidR="009C0A61" w:rsidRPr="009C0A61" w:rsidRDefault="009C0A61" w:rsidP="00850FC8">
            <w:pPr>
              <w:pStyle w:val="rowtabella0"/>
              <w:rPr>
                <w:color w:val="002060"/>
              </w:rPr>
            </w:pPr>
            <w:r w:rsidRPr="009C0A6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8B29"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8754"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5669"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037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AA4E"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2849"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49F7"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7394"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CF5A" w14:textId="77777777" w:rsidR="009C0A61" w:rsidRPr="009C0A61" w:rsidRDefault="009C0A61" w:rsidP="00850FC8">
            <w:pPr>
              <w:pStyle w:val="rowtabella0"/>
              <w:jc w:val="center"/>
              <w:rPr>
                <w:color w:val="002060"/>
              </w:rPr>
            </w:pPr>
            <w:r w:rsidRPr="009C0A61">
              <w:rPr>
                <w:color w:val="002060"/>
              </w:rPr>
              <w:t>0</w:t>
            </w:r>
          </w:p>
        </w:tc>
      </w:tr>
      <w:tr w:rsidR="009C0A61" w:rsidRPr="009C0A61" w14:paraId="0FE1B63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5567B" w14:textId="77777777" w:rsidR="009C0A61" w:rsidRPr="009C0A61" w:rsidRDefault="009C0A61" w:rsidP="00850FC8">
            <w:pPr>
              <w:pStyle w:val="rowtabella0"/>
              <w:rPr>
                <w:color w:val="002060"/>
              </w:rPr>
            </w:pPr>
            <w:r w:rsidRPr="009C0A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7EA7"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C1E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AB92"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A6E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B65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75E2" w14:textId="77777777" w:rsidR="009C0A61" w:rsidRPr="009C0A61" w:rsidRDefault="009C0A61" w:rsidP="00850FC8">
            <w:pPr>
              <w:pStyle w:val="rowtabella0"/>
              <w:jc w:val="center"/>
              <w:rPr>
                <w:color w:val="002060"/>
              </w:rPr>
            </w:pPr>
            <w:r w:rsidRPr="009C0A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3B1E"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A379"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2DEE" w14:textId="77777777" w:rsidR="009C0A61" w:rsidRPr="009C0A61" w:rsidRDefault="009C0A61" w:rsidP="00850FC8">
            <w:pPr>
              <w:pStyle w:val="rowtabella0"/>
              <w:jc w:val="center"/>
              <w:rPr>
                <w:color w:val="002060"/>
              </w:rPr>
            </w:pPr>
            <w:r w:rsidRPr="009C0A61">
              <w:rPr>
                <w:color w:val="002060"/>
              </w:rPr>
              <w:t>0</w:t>
            </w:r>
          </w:p>
        </w:tc>
      </w:tr>
      <w:tr w:rsidR="009C0A61" w:rsidRPr="009C0A61" w14:paraId="6EF0F4B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72827" w14:textId="77777777" w:rsidR="009C0A61" w:rsidRPr="009C0A61" w:rsidRDefault="009C0A61" w:rsidP="00850FC8">
            <w:pPr>
              <w:pStyle w:val="rowtabella0"/>
              <w:rPr>
                <w:color w:val="002060"/>
              </w:rPr>
            </w:pPr>
            <w:r w:rsidRPr="009C0A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47E8"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687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BD1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403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AF61"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07B0" w14:textId="77777777" w:rsidR="009C0A61" w:rsidRPr="009C0A61" w:rsidRDefault="009C0A61" w:rsidP="00850FC8">
            <w:pPr>
              <w:pStyle w:val="rowtabella0"/>
              <w:jc w:val="center"/>
              <w:rPr>
                <w:color w:val="002060"/>
              </w:rPr>
            </w:pPr>
            <w:r w:rsidRPr="009C0A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B08D"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BAE3"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49A4" w14:textId="77777777" w:rsidR="009C0A61" w:rsidRPr="009C0A61" w:rsidRDefault="009C0A61" w:rsidP="00850FC8">
            <w:pPr>
              <w:pStyle w:val="rowtabella0"/>
              <w:jc w:val="center"/>
              <w:rPr>
                <w:color w:val="002060"/>
              </w:rPr>
            </w:pPr>
            <w:r w:rsidRPr="009C0A61">
              <w:rPr>
                <w:color w:val="002060"/>
              </w:rPr>
              <w:t>0</w:t>
            </w:r>
          </w:p>
        </w:tc>
      </w:tr>
      <w:tr w:rsidR="009C0A61" w:rsidRPr="009C0A61" w14:paraId="1FFCF01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9E089" w14:textId="77777777" w:rsidR="009C0A61" w:rsidRPr="009C0A61" w:rsidRDefault="009C0A61" w:rsidP="00850FC8">
            <w:pPr>
              <w:pStyle w:val="rowtabella0"/>
              <w:rPr>
                <w:color w:val="002060"/>
              </w:rPr>
            </w:pPr>
            <w:r w:rsidRPr="009C0A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B493"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25D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C361"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6071"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A0C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9277"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CFB3" w14:textId="77777777" w:rsidR="009C0A61" w:rsidRPr="009C0A61" w:rsidRDefault="009C0A61" w:rsidP="00850FC8">
            <w:pPr>
              <w:pStyle w:val="rowtabella0"/>
              <w:jc w:val="center"/>
              <w:rPr>
                <w:color w:val="002060"/>
              </w:rPr>
            </w:pPr>
            <w:r w:rsidRPr="009C0A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D23B"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F0DC" w14:textId="77777777" w:rsidR="009C0A61" w:rsidRPr="009C0A61" w:rsidRDefault="009C0A61" w:rsidP="00850FC8">
            <w:pPr>
              <w:pStyle w:val="rowtabella0"/>
              <w:jc w:val="center"/>
              <w:rPr>
                <w:color w:val="002060"/>
              </w:rPr>
            </w:pPr>
            <w:r w:rsidRPr="009C0A61">
              <w:rPr>
                <w:color w:val="002060"/>
              </w:rPr>
              <w:t>0</w:t>
            </w:r>
          </w:p>
        </w:tc>
      </w:tr>
      <w:tr w:rsidR="009C0A61" w:rsidRPr="009C0A61" w14:paraId="53ABD08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30608" w14:textId="77777777" w:rsidR="009C0A61" w:rsidRPr="009C0A61" w:rsidRDefault="009C0A61" w:rsidP="00850FC8">
            <w:pPr>
              <w:pStyle w:val="rowtabella0"/>
              <w:rPr>
                <w:color w:val="002060"/>
              </w:rPr>
            </w:pPr>
            <w:r w:rsidRPr="009C0A61">
              <w:rPr>
                <w:color w:val="002060"/>
              </w:rPr>
              <w:t xml:space="preserve">POL.D. </w:t>
            </w:r>
            <w:proofErr w:type="gramStart"/>
            <w:r w:rsidRPr="009C0A61">
              <w:rPr>
                <w:color w:val="002060"/>
              </w:rPr>
              <w:t>U.MANDOLESI</w:t>
            </w:r>
            <w:proofErr w:type="gramEnd"/>
            <w:r w:rsidRPr="009C0A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47C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AC8F"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A8D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1C9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7FD6"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158C"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8FC6" w14:textId="77777777" w:rsidR="009C0A61" w:rsidRPr="009C0A61" w:rsidRDefault="009C0A61" w:rsidP="00850FC8">
            <w:pPr>
              <w:pStyle w:val="rowtabella0"/>
              <w:jc w:val="center"/>
              <w:rPr>
                <w:color w:val="002060"/>
              </w:rPr>
            </w:pPr>
            <w:r w:rsidRPr="009C0A6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78C5"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EF3C" w14:textId="77777777" w:rsidR="009C0A61" w:rsidRPr="009C0A61" w:rsidRDefault="009C0A61" w:rsidP="00850FC8">
            <w:pPr>
              <w:pStyle w:val="rowtabella0"/>
              <w:jc w:val="center"/>
              <w:rPr>
                <w:color w:val="002060"/>
              </w:rPr>
            </w:pPr>
            <w:r w:rsidRPr="009C0A61">
              <w:rPr>
                <w:color w:val="002060"/>
              </w:rPr>
              <w:t>0</w:t>
            </w:r>
          </w:p>
        </w:tc>
      </w:tr>
      <w:tr w:rsidR="009C0A61" w:rsidRPr="009C0A61" w14:paraId="3169BC9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C7F87" w14:textId="77777777" w:rsidR="009C0A61" w:rsidRPr="009C0A61" w:rsidRDefault="009C0A61" w:rsidP="00850FC8">
            <w:pPr>
              <w:pStyle w:val="rowtabella0"/>
              <w:rPr>
                <w:color w:val="002060"/>
              </w:rPr>
            </w:pPr>
            <w:r w:rsidRPr="009C0A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0A67"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D94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3F2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842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7C7F"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F40B" w14:textId="77777777" w:rsidR="009C0A61" w:rsidRPr="009C0A61" w:rsidRDefault="009C0A61" w:rsidP="00850FC8">
            <w:pPr>
              <w:pStyle w:val="rowtabella0"/>
              <w:jc w:val="center"/>
              <w:rPr>
                <w:color w:val="002060"/>
              </w:rPr>
            </w:pPr>
            <w:r w:rsidRPr="009C0A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3704" w14:textId="77777777" w:rsidR="009C0A61" w:rsidRPr="009C0A61" w:rsidRDefault="009C0A61" w:rsidP="00850FC8">
            <w:pPr>
              <w:pStyle w:val="rowtabella0"/>
              <w:jc w:val="center"/>
              <w:rPr>
                <w:color w:val="002060"/>
              </w:rPr>
            </w:pPr>
            <w:r w:rsidRPr="009C0A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7962"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71C8" w14:textId="77777777" w:rsidR="009C0A61" w:rsidRPr="009C0A61" w:rsidRDefault="009C0A61" w:rsidP="00850FC8">
            <w:pPr>
              <w:pStyle w:val="rowtabella0"/>
              <w:jc w:val="center"/>
              <w:rPr>
                <w:color w:val="002060"/>
              </w:rPr>
            </w:pPr>
            <w:r w:rsidRPr="009C0A61">
              <w:rPr>
                <w:color w:val="002060"/>
              </w:rPr>
              <w:t>0</w:t>
            </w:r>
          </w:p>
        </w:tc>
      </w:tr>
      <w:tr w:rsidR="009C0A61" w:rsidRPr="009C0A61" w14:paraId="566217DC"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45913" w14:textId="77777777" w:rsidR="009C0A61" w:rsidRPr="009C0A61" w:rsidRDefault="009C0A61" w:rsidP="00850FC8">
            <w:pPr>
              <w:pStyle w:val="rowtabella0"/>
              <w:rPr>
                <w:color w:val="002060"/>
                <w:lang w:val="en-US"/>
              </w:rPr>
            </w:pPr>
            <w:r w:rsidRPr="009C0A61">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098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D29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D46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572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43A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EDA9"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2D83" w14:textId="77777777" w:rsidR="009C0A61" w:rsidRPr="009C0A61" w:rsidRDefault="009C0A61" w:rsidP="00850FC8">
            <w:pPr>
              <w:pStyle w:val="rowtabella0"/>
              <w:jc w:val="center"/>
              <w:rPr>
                <w:color w:val="002060"/>
              </w:rPr>
            </w:pPr>
            <w:r w:rsidRPr="009C0A61">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A825" w14:textId="77777777" w:rsidR="009C0A61" w:rsidRPr="009C0A61" w:rsidRDefault="009C0A61" w:rsidP="00850FC8">
            <w:pPr>
              <w:pStyle w:val="rowtabella0"/>
              <w:jc w:val="center"/>
              <w:rPr>
                <w:color w:val="002060"/>
              </w:rPr>
            </w:pPr>
            <w:r w:rsidRPr="009C0A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7E11" w14:textId="77777777" w:rsidR="009C0A61" w:rsidRPr="009C0A61" w:rsidRDefault="009C0A61" w:rsidP="00850FC8">
            <w:pPr>
              <w:pStyle w:val="rowtabella0"/>
              <w:jc w:val="center"/>
              <w:rPr>
                <w:color w:val="002060"/>
              </w:rPr>
            </w:pPr>
            <w:r w:rsidRPr="009C0A61">
              <w:rPr>
                <w:color w:val="002060"/>
              </w:rPr>
              <w:t>0</w:t>
            </w:r>
          </w:p>
        </w:tc>
      </w:tr>
    </w:tbl>
    <w:p w14:paraId="0C3A29EB" w14:textId="77777777" w:rsidR="009C0A61" w:rsidRPr="009C0A61" w:rsidRDefault="009C0A61" w:rsidP="009C0A61">
      <w:pPr>
        <w:pStyle w:val="breakline"/>
        <w:rPr>
          <w:rFonts w:eastAsiaTheme="minorEastAsia"/>
          <w:color w:val="002060"/>
        </w:rPr>
      </w:pPr>
    </w:p>
    <w:p w14:paraId="2E66CB6D" w14:textId="77777777" w:rsidR="009C0A61" w:rsidRPr="009C0A61" w:rsidRDefault="009C0A61" w:rsidP="009C0A61">
      <w:pPr>
        <w:pStyle w:val="breakline"/>
        <w:rPr>
          <w:color w:val="002060"/>
        </w:rPr>
      </w:pPr>
    </w:p>
    <w:p w14:paraId="5AA9B7FA" w14:textId="77777777" w:rsidR="009C0A61" w:rsidRPr="009C0A61" w:rsidRDefault="009C0A61" w:rsidP="009C0A61">
      <w:pPr>
        <w:pStyle w:val="titolocampionato0"/>
        <w:shd w:val="clear" w:color="auto" w:fill="CCCCCC"/>
        <w:spacing w:before="80" w:after="40"/>
        <w:rPr>
          <w:color w:val="002060"/>
        </w:rPr>
      </w:pPr>
      <w:r w:rsidRPr="009C0A61">
        <w:rPr>
          <w:color w:val="002060"/>
        </w:rPr>
        <w:t>UNDER 17 C5 REGIONALI MASCHILI</w:t>
      </w:r>
    </w:p>
    <w:p w14:paraId="3C03E729" w14:textId="77777777" w:rsidR="009C0A61" w:rsidRPr="009C0A61" w:rsidRDefault="009C0A61" w:rsidP="009C0A61">
      <w:pPr>
        <w:pStyle w:val="titoloprinc0"/>
        <w:rPr>
          <w:color w:val="002060"/>
        </w:rPr>
      </w:pPr>
      <w:r w:rsidRPr="009C0A61">
        <w:rPr>
          <w:color w:val="002060"/>
        </w:rPr>
        <w:t>RISULTATI</w:t>
      </w:r>
    </w:p>
    <w:p w14:paraId="7CC7D49A" w14:textId="77777777" w:rsidR="009C0A61" w:rsidRPr="009C0A61" w:rsidRDefault="009C0A61" w:rsidP="009C0A61">
      <w:pPr>
        <w:pStyle w:val="breakline"/>
        <w:rPr>
          <w:color w:val="002060"/>
        </w:rPr>
      </w:pPr>
    </w:p>
    <w:p w14:paraId="19340771" w14:textId="77777777" w:rsidR="009C0A61" w:rsidRPr="009C0A61" w:rsidRDefault="009C0A61" w:rsidP="009C0A61">
      <w:pPr>
        <w:pStyle w:val="sottotitolocampionato10"/>
        <w:rPr>
          <w:color w:val="002060"/>
        </w:rPr>
      </w:pPr>
      <w:r w:rsidRPr="009C0A61">
        <w:rPr>
          <w:color w:val="002060"/>
        </w:rPr>
        <w:t>RISULTATI UFFICIALI GARE DEL 21/12/2024</w:t>
      </w:r>
    </w:p>
    <w:p w14:paraId="3AD6CCDC"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48935317"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2A6D6456"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B37B470"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8720" w14:textId="77777777" w:rsidR="009C0A61" w:rsidRPr="009C0A61" w:rsidRDefault="009C0A61" w:rsidP="00850FC8">
                  <w:pPr>
                    <w:pStyle w:val="headertabella0"/>
                    <w:rPr>
                      <w:color w:val="002060"/>
                    </w:rPr>
                  </w:pPr>
                  <w:r w:rsidRPr="009C0A61">
                    <w:rPr>
                      <w:color w:val="002060"/>
                    </w:rPr>
                    <w:t>GIRONE A - 13 Giornata - A</w:t>
                  </w:r>
                </w:p>
              </w:tc>
            </w:tr>
            <w:tr w:rsidR="009C0A61" w:rsidRPr="009C0A61" w14:paraId="4A8F9137"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1F00C" w14:textId="77777777" w:rsidR="009C0A61" w:rsidRPr="009C0A61" w:rsidRDefault="009C0A61" w:rsidP="00850FC8">
                  <w:pPr>
                    <w:pStyle w:val="rowtabella0"/>
                    <w:rPr>
                      <w:color w:val="002060"/>
                    </w:rPr>
                  </w:pPr>
                  <w:r w:rsidRPr="009C0A61">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2E184" w14:textId="77777777" w:rsidR="009C0A61" w:rsidRPr="009C0A61" w:rsidRDefault="009C0A61" w:rsidP="00850FC8">
                  <w:pPr>
                    <w:pStyle w:val="rowtabella0"/>
                    <w:rPr>
                      <w:color w:val="002060"/>
                    </w:rPr>
                  </w:pPr>
                  <w:r w:rsidRPr="009C0A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240AC" w14:textId="77777777" w:rsidR="009C0A61" w:rsidRPr="009C0A61" w:rsidRDefault="009C0A61" w:rsidP="00850FC8">
                  <w:pPr>
                    <w:pStyle w:val="rowtabella0"/>
                    <w:jc w:val="center"/>
                    <w:rPr>
                      <w:color w:val="002060"/>
                    </w:rPr>
                  </w:pPr>
                  <w:r w:rsidRPr="009C0A6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7D769" w14:textId="77777777" w:rsidR="009C0A61" w:rsidRPr="009C0A61" w:rsidRDefault="009C0A61" w:rsidP="00850FC8">
                  <w:pPr>
                    <w:pStyle w:val="rowtabella0"/>
                    <w:jc w:val="center"/>
                    <w:rPr>
                      <w:color w:val="002060"/>
                    </w:rPr>
                  </w:pPr>
                  <w:r w:rsidRPr="009C0A61">
                    <w:rPr>
                      <w:color w:val="002060"/>
                    </w:rPr>
                    <w:t> </w:t>
                  </w:r>
                </w:p>
              </w:tc>
            </w:tr>
            <w:tr w:rsidR="009C0A61" w:rsidRPr="009C0A61" w14:paraId="3E81086F"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C2BC0F" w14:textId="77777777" w:rsidR="009C0A61" w:rsidRPr="009C0A61" w:rsidRDefault="009C0A61" w:rsidP="00850FC8">
                  <w:pPr>
                    <w:pStyle w:val="rowtabella0"/>
                    <w:rPr>
                      <w:color w:val="002060"/>
                    </w:rPr>
                  </w:pPr>
                  <w:r w:rsidRPr="009C0A61">
                    <w:rPr>
                      <w:color w:val="002060"/>
                    </w:rPr>
                    <w:t xml:space="preserve">AUDAX 1970 </w:t>
                  </w:r>
                  <w:proofErr w:type="gramStart"/>
                  <w:r w:rsidRPr="009C0A61">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54418" w14:textId="77777777" w:rsidR="009C0A61" w:rsidRPr="009C0A61" w:rsidRDefault="009C0A61" w:rsidP="00850FC8">
                  <w:pPr>
                    <w:pStyle w:val="rowtabella0"/>
                    <w:rPr>
                      <w:color w:val="002060"/>
                    </w:rPr>
                  </w:pPr>
                  <w:r w:rsidRPr="009C0A61">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232D9" w14:textId="77777777" w:rsidR="009C0A61" w:rsidRPr="009C0A61" w:rsidRDefault="009C0A61" w:rsidP="00850FC8">
                  <w:pPr>
                    <w:pStyle w:val="rowtabella0"/>
                    <w:jc w:val="center"/>
                    <w:rPr>
                      <w:color w:val="002060"/>
                    </w:rPr>
                  </w:pPr>
                  <w:r w:rsidRPr="009C0A6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6583E0" w14:textId="77777777" w:rsidR="009C0A61" w:rsidRPr="009C0A61" w:rsidRDefault="009C0A61" w:rsidP="00850FC8">
                  <w:pPr>
                    <w:pStyle w:val="rowtabella0"/>
                    <w:jc w:val="center"/>
                    <w:rPr>
                      <w:color w:val="002060"/>
                    </w:rPr>
                  </w:pPr>
                  <w:r w:rsidRPr="009C0A61">
                    <w:rPr>
                      <w:color w:val="002060"/>
                    </w:rPr>
                    <w:t> </w:t>
                  </w:r>
                </w:p>
              </w:tc>
            </w:tr>
            <w:tr w:rsidR="009C0A61" w:rsidRPr="009C0A61" w14:paraId="69F51728"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2D5EEA" w14:textId="77777777" w:rsidR="009C0A61" w:rsidRPr="009C0A61" w:rsidRDefault="009C0A61" w:rsidP="00850FC8">
                  <w:pPr>
                    <w:pStyle w:val="rowtabella0"/>
                    <w:rPr>
                      <w:color w:val="002060"/>
                    </w:rPr>
                  </w:pPr>
                  <w:r w:rsidRPr="009C0A6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9F39FC" w14:textId="77777777" w:rsidR="009C0A61" w:rsidRPr="009C0A61" w:rsidRDefault="009C0A61" w:rsidP="00850FC8">
                  <w:pPr>
                    <w:pStyle w:val="rowtabella0"/>
                    <w:rPr>
                      <w:color w:val="002060"/>
                    </w:rPr>
                  </w:pPr>
                  <w:r w:rsidRPr="009C0A6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03F81" w14:textId="77777777" w:rsidR="009C0A61" w:rsidRPr="009C0A61" w:rsidRDefault="009C0A61" w:rsidP="00850FC8">
                  <w:pPr>
                    <w:pStyle w:val="rowtabella0"/>
                    <w:jc w:val="center"/>
                    <w:rPr>
                      <w:color w:val="002060"/>
                    </w:rPr>
                  </w:pPr>
                  <w:r w:rsidRPr="009C0A6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11123A" w14:textId="77777777" w:rsidR="009C0A61" w:rsidRPr="009C0A61" w:rsidRDefault="009C0A61" w:rsidP="00850FC8">
                  <w:pPr>
                    <w:pStyle w:val="rowtabella0"/>
                    <w:jc w:val="center"/>
                    <w:rPr>
                      <w:color w:val="002060"/>
                    </w:rPr>
                  </w:pPr>
                  <w:r w:rsidRPr="009C0A61">
                    <w:rPr>
                      <w:color w:val="002060"/>
                    </w:rPr>
                    <w:t> </w:t>
                  </w:r>
                </w:p>
              </w:tc>
            </w:tr>
            <w:tr w:rsidR="009C0A61" w:rsidRPr="009C0A61" w14:paraId="3A3BADCC"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863C6F" w14:textId="77777777" w:rsidR="009C0A61" w:rsidRPr="009C0A61" w:rsidRDefault="009C0A61" w:rsidP="00850FC8">
                  <w:pPr>
                    <w:pStyle w:val="rowtabella0"/>
                    <w:rPr>
                      <w:color w:val="002060"/>
                    </w:rPr>
                  </w:pPr>
                  <w:r w:rsidRPr="009C0A61">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9658A" w14:textId="77777777" w:rsidR="009C0A61" w:rsidRPr="009C0A61" w:rsidRDefault="009C0A61" w:rsidP="00850FC8">
                  <w:pPr>
                    <w:pStyle w:val="rowtabella0"/>
                    <w:rPr>
                      <w:color w:val="002060"/>
                    </w:rPr>
                  </w:pPr>
                  <w:r w:rsidRPr="009C0A61">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49124E" w14:textId="77777777" w:rsidR="009C0A61" w:rsidRPr="009C0A61" w:rsidRDefault="009C0A61" w:rsidP="00850FC8">
                  <w:pPr>
                    <w:pStyle w:val="rowtabella0"/>
                    <w:jc w:val="center"/>
                    <w:rPr>
                      <w:color w:val="002060"/>
                    </w:rPr>
                  </w:pPr>
                  <w:r w:rsidRPr="009C0A6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503C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580EFBE1"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8737EA" w14:textId="77777777" w:rsidR="009C0A61" w:rsidRPr="009C0A61" w:rsidRDefault="009C0A61" w:rsidP="00850FC8">
                  <w:pPr>
                    <w:pStyle w:val="rowtabella0"/>
                    <w:rPr>
                      <w:color w:val="002060"/>
                    </w:rPr>
                  </w:pPr>
                  <w:r w:rsidRPr="009C0A61">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78C674" w14:textId="77777777" w:rsidR="009C0A61" w:rsidRPr="009C0A61" w:rsidRDefault="009C0A61" w:rsidP="00850FC8">
                  <w:pPr>
                    <w:pStyle w:val="rowtabella0"/>
                    <w:rPr>
                      <w:color w:val="002060"/>
                    </w:rPr>
                  </w:pPr>
                  <w:r w:rsidRPr="009C0A6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621DB0" w14:textId="77777777" w:rsidR="009C0A61" w:rsidRPr="009C0A61" w:rsidRDefault="009C0A61" w:rsidP="00850FC8">
                  <w:pPr>
                    <w:pStyle w:val="rowtabella0"/>
                    <w:jc w:val="center"/>
                    <w:rPr>
                      <w:color w:val="002060"/>
                    </w:rPr>
                  </w:pPr>
                  <w:r w:rsidRPr="009C0A6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19E911" w14:textId="77777777" w:rsidR="009C0A61" w:rsidRPr="009C0A61" w:rsidRDefault="009C0A61" w:rsidP="00850FC8">
                  <w:pPr>
                    <w:pStyle w:val="rowtabella0"/>
                    <w:jc w:val="center"/>
                    <w:rPr>
                      <w:color w:val="002060"/>
                    </w:rPr>
                  </w:pPr>
                  <w:r w:rsidRPr="009C0A61">
                    <w:rPr>
                      <w:color w:val="002060"/>
                    </w:rPr>
                    <w:t> </w:t>
                  </w:r>
                </w:p>
              </w:tc>
            </w:tr>
            <w:tr w:rsidR="009C0A61" w:rsidRPr="009C0A61" w14:paraId="4F674CAE"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E1C43F" w14:textId="77777777" w:rsidR="009C0A61" w:rsidRPr="009C0A61" w:rsidRDefault="009C0A61" w:rsidP="00850FC8">
                  <w:pPr>
                    <w:pStyle w:val="rowtabella0"/>
                    <w:rPr>
                      <w:color w:val="002060"/>
                    </w:rPr>
                  </w:pPr>
                  <w:r w:rsidRPr="009C0A61">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29919" w14:textId="77777777" w:rsidR="009C0A61" w:rsidRPr="009C0A61" w:rsidRDefault="009C0A61" w:rsidP="00850FC8">
                  <w:pPr>
                    <w:pStyle w:val="rowtabella0"/>
                    <w:rPr>
                      <w:color w:val="002060"/>
                    </w:rPr>
                  </w:pPr>
                  <w:r w:rsidRPr="009C0A6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849B7" w14:textId="77777777" w:rsidR="009C0A61" w:rsidRPr="009C0A61" w:rsidRDefault="009C0A61" w:rsidP="00850FC8">
                  <w:pPr>
                    <w:pStyle w:val="rowtabella0"/>
                    <w:jc w:val="center"/>
                    <w:rPr>
                      <w:color w:val="002060"/>
                    </w:rPr>
                  </w:pPr>
                  <w:r w:rsidRPr="009C0A61">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0F86E" w14:textId="77777777" w:rsidR="009C0A61" w:rsidRPr="009C0A61" w:rsidRDefault="009C0A61" w:rsidP="00850FC8">
                  <w:pPr>
                    <w:pStyle w:val="rowtabella0"/>
                    <w:jc w:val="center"/>
                    <w:rPr>
                      <w:color w:val="002060"/>
                    </w:rPr>
                  </w:pPr>
                  <w:r w:rsidRPr="009C0A61">
                    <w:rPr>
                      <w:color w:val="002060"/>
                    </w:rPr>
                    <w:t> </w:t>
                  </w:r>
                </w:p>
              </w:tc>
            </w:tr>
            <w:tr w:rsidR="009C0A61" w:rsidRPr="009C0A61" w14:paraId="117A4829"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48F59C4E" w14:textId="77777777" w:rsidR="009C0A61" w:rsidRPr="009C0A61" w:rsidRDefault="009C0A61" w:rsidP="00850FC8">
                  <w:pPr>
                    <w:pStyle w:val="rowtabella0"/>
                    <w:rPr>
                      <w:color w:val="002060"/>
                    </w:rPr>
                  </w:pPr>
                  <w:r w:rsidRPr="009C0A61">
                    <w:rPr>
                      <w:color w:val="002060"/>
                    </w:rPr>
                    <w:t>(1) - disputata il 22/12/2024</w:t>
                  </w:r>
                </w:p>
              </w:tc>
            </w:tr>
          </w:tbl>
          <w:p w14:paraId="1B2F0EFC"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285A326"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E94F6" w14:textId="77777777" w:rsidR="009C0A61" w:rsidRPr="009C0A61" w:rsidRDefault="009C0A61" w:rsidP="00850FC8">
                  <w:pPr>
                    <w:pStyle w:val="headertabella0"/>
                    <w:rPr>
                      <w:color w:val="002060"/>
                    </w:rPr>
                  </w:pPr>
                  <w:r w:rsidRPr="009C0A61">
                    <w:rPr>
                      <w:color w:val="002060"/>
                    </w:rPr>
                    <w:t>GIRONE B - 13 Giornata - A</w:t>
                  </w:r>
                </w:p>
              </w:tc>
            </w:tr>
            <w:tr w:rsidR="009C0A61" w:rsidRPr="009C0A61" w14:paraId="67CA3AA3"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08CFE" w14:textId="77777777" w:rsidR="009C0A61" w:rsidRPr="009C0A61" w:rsidRDefault="009C0A61" w:rsidP="00850FC8">
                  <w:pPr>
                    <w:pStyle w:val="rowtabella0"/>
                    <w:rPr>
                      <w:color w:val="002060"/>
                    </w:rPr>
                  </w:pPr>
                  <w:r w:rsidRPr="009C0A61">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DE236" w14:textId="77777777" w:rsidR="009C0A61" w:rsidRPr="009C0A61" w:rsidRDefault="009C0A61" w:rsidP="00850FC8">
                  <w:pPr>
                    <w:pStyle w:val="rowtabella0"/>
                    <w:rPr>
                      <w:color w:val="002060"/>
                    </w:rPr>
                  </w:pPr>
                  <w:r w:rsidRPr="009C0A61">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C1EB7" w14:textId="77777777" w:rsidR="009C0A61" w:rsidRPr="009C0A61" w:rsidRDefault="009C0A61" w:rsidP="00850FC8">
                  <w:pPr>
                    <w:pStyle w:val="rowtabella0"/>
                    <w:jc w:val="center"/>
                    <w:rPr>
                      <w:color w:val="002060"/>
                    </w:rPr>
                  </w:pPr>
                  <w:r w:rsidRPr="009C0A61">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317F1" w14:textId="77777777" w:rsidR="009C0A61" w:rsidRPr="009C0A61" w:rsidRDefault="009C0A61" w:rsidP="00850FC8">
                  <w:pPr>
                    <w:pStyle w:val="rowtabella0"/>
                    <w:jc w:val="center"/>
                    <w:rPr>
                      <w:color w:val="002060"/>
                    </w:rPr>
                  </w:pPr>
                  <w:r w:rsidRPr="009C0A61">
                    <w:rPr>
                      <w:color w:val="002060"/>
                    </w:rPr>
                    <w:t> </w:t>
                  </w:r>
                </w:p>
              </w:tc>
            </w:tr>
            <w:tr w:rsidR="009C0A61" w:rsidRPr="009C0A61" w14:paraId="4582D23E"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3860FF" w14:textId="77777777" w:rsidR="009C0A61" w:rsidRPr="009C0A61" w:rsidRDefault="009C0A61" w:rsidP="00850FC8">
                  <w:pPr>
                    <w:pStyle w:val="rowtabella0"/>
                    <w:rPr>
                      <w:color w:val="002060"/>
                    </w:rPr>
                  </w:pPr>
                  <w:r w:rsidRPr="009C0A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EDF20D" w14:textId="77777777" w:rsidR="009C0A61" w:rsidRPr="009C0A61" w:rsidRDefault="009C0A61" w:rsidP="00850FC8">
                  <w:pPr>
                    <w:pStyle w:val="rowtabella0"/>
                    <w:rPr>
                      <w:color w:val="002060"/>
                    </w:rPr>
                  </w:pPr>
                  <w:r w:rsidRPr="009C0A61">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6BA746" w14:textId="77777777" w:rsidR="009C0A61" w:rsidRPr="009C0A61" w:rsidRDefault="009C0A61" w:rsidP="00850FC8">
                  <w:pPr>
                    <w:pStyle w:val="rowtabella0"/>
                    <w:jc w:val="center"/>
                    <w:rPr>
                      <w:color w:val="002060"/>
                    </w:rPr>
                  </w:pPr>
                  <w:r w:rsidRPr="009C0A61">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D1E5D" w14:textId="77777777" w:rsidR="009C0A61" w:rsidRPr="009C0A61" w:rsidRDefault="009C0A61" w:rsidP="00850FC8">
                  <w:pPr>
                    <w:pStyle w:val="rowtabella0"/>
                    <w:jc w:val="center"/>
                    <w:rPr>
                      <w:color w:val="002060"/>
                    </w:rPr>
                  </w:pPr>
                  <w:r w:rsidRPr="009C0A61">
                    <w:rPr>
                      <w:color w:val="002060"/>
                    </w:rPr>
                    <w:t> </w:t>
                  </w:r>
                </w:p>
              </w:tc>
            </w:tr>
            <w:tr w:rsidR="009C0A61" w:rsidRPr="009C0A61" w14:paraId="5E3FA246"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C86320" w14:textId="77777777" w:rsidR="009C0A61" w:rsidRPr="009C0A61" w:rsidRDefault="009C0A61" w:rsidP="00850FC8">
                  <w:pPr>
                    <w:pStyle w:val="rowtabella0"/>
                    <w:rPr>
                      <w:color w:val="002060"/>
                    </w:rPr>
                  </w:pPr>
                  <w:r w:rsidRPr="009C0A61">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8F8ADC" w14:textId="77777777" w:rsidR="009C0A61" w:rsidRPr="009C0A61" w:rsidRDefault="009C0A61" w:rsidP="00850FC8">
                  <w:pPr>
                    <w:pStyle w:val="rowtabella0"/>
                    <w:rPr>
                      <w:color w:val="002060"/>
                    </w:rPr>
                  </w:pPr>
                  <w:r w:rsidRPr="009C0A61">
                    <w:rPr>
                      <w:color w:val="002060"/>
                    </w:rPr>
                    <w:t>- A.V.I.S.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CED14B" w14:textId="77777777" w:rsidR="009C0A61" w:rsidRPr="009C0A61" w:rsidRDefault="009C0A61" w:rsidP="00850FC8">
                  <w:pPr>
                    <w:pStyle w:val="rowtabella0"/>
                    <w:jc w:val="center"/>
                    <w:rPr>
                      <w:color w:val="002060"/>
                    </w:rPr>
                  </w:pPr>
                  <w:r w:rsidRPr="009C0A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400D01" w14:textId="77777777" w:rsidR="009C0A61" w:rsidRPr="009C0A61" w:rsidRDefault="009C0A61" w:rsidP="00850FC8">
                  <w:pPr>
                    <w:pStyle w:val="rowtabella0"/>
                    <w:jc w:val="center"/>
                    <w:rPr>
                      <w:color w:val="002060"/>
                    </w:rPr>
                  </w:pPr>
                  <w:r w:rsidRPr="009C0A61">
                    <w:rPr>
                      <w:color w:val="002060"/>
                    </w:rPr>
                    <w:t> </w:t>
                  </w:r>
                </w:p>
              </w:tc>
            </w:tr>
            <w:tr w:rsidR="009C0A61" w:rsidRPr="009C0A61" w14:paraId="7578A0C5"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413923" w14:textId="77777777" w:rsidR="009C0A61" w:rsidRPr="009C0A61" w:rsidRDefault="009C0A61" w:rsidP="00850FC8">
                  <w:pPr>
                    <w:pStyle w:val="rowtabella0"/>
                    <w:rPr>
                      <w:color w:val="002060"/>
                    </w:rPr>
                  </w:pPr>
                  <w:r w:rsidRPr="009C0A6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9C829" w14:textId="77777777" w:rsidR="009C0A61" w:rsidRPr="009C0A61" w:rsidRDefault="009C0A61" w:rsidP="00850FC8">
                  <w:pPr>
                    <w:pStyle w:val="rowtabella0"/>
                    <w:rPr>
                      <w:color w:val="002060"/>
                    </w:rPr>
                  </w:pPr>
                  <w:r w:rsidRPr="009C0A61">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09B92" w14:textId="77777777" w:rsidR="009C0A61" w:rsidRPr="009C0A61" w:rsidRDefault="009C0A61" w:rsidP="00850FC8">
                  <w:pPr>
                    <w:pStyle w:val="rowtabella0"/>
                    <w:jc w:val="center"/>
                    <w:rPr>
                      <w:color w:val="002060"/>
                    </w:rPr>
                  </w:pPr>
                  <w:r w:rsidRPr="009C0A6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1CFF3C" w14:textId="77777777" w:rsidR="009C0A61" w:rsidRPr="009C0A61" w:rsidRDefault="009C0A61" w:rsidP="00850FC8">
                  <w:pPr>
                    <w:pStyle w:val="rowtabella0"/>
                    <w:jc w:val="center"/>
                    <w:rPr>
                      <w:color w:val="002060"/>
                    </w:rPr>
                  </w:pPr>
                  <w:r w:rsidRPr="009C0A61">
                    <w:rPr>
                      <w:color w:val="002060"/>
                    </w:rPr>
                    <w:t> </w:t>
                  </w:r>
                </w:p>
              </w:tc>
            </w:tr>
            <w:tr w:rsidR="009C0A61" w:rsidRPr="009C0A61" w14:paraId="4C5E897D"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BCAF10" w14:textId="77777777" w:rsidR="009C0A61" w:rsidRPr="009C0A61" w:rsidRDefault="009C0A61" w:rsidP="00850FC8">
                  <w:pPr>
                    <w:pStyle w:val="rowtabella0"/>
                    <w:rPr>
                      <w:color w:val="002060"/>
                    </w:rPr>
                  </w:pPr>
                  <w:r w:rsidRPr="009C0A61">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94B846" w14:textId="77777777" w:rsidR="009C0A61" w:rsidRPr="009C0A61" w:rsidRDefault="009C0A61" w:rsidP="00850FC8">
                  <w:pPr>
                    <w:pStyle w:val="rowtabella0"/>
                    <w:rPr>
                      <w:color w:val="002060"/>
                    </w:rPr>
                  </w:pPr>
                  <w:r w:rsidRPr="009C0A6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6E4FDE" w14:textId="77777777" w:rsidR="009C0A61" w:rsidRPr="009C0A61" w:rsidRDefault="009C0A61" w:rsidP="00850FC8">
                  <w:pPr>
                    <w:pStyle w:val="rowtabella0"/>
                    <w:jc w:val="center"/>
                    <w:rPr>
                      <w:color w:val="002060"/>
                    </w:rPr>
                  </w:pPr>
                  <w:r w:rsidRPr="009C0A61">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FAA37C" w14:textId="77777777" w:rsidR="009C0A61" w:rsidRPr="009C0A61" w:rsidRDefault="009C0A61" w:rsidP="00850FC8">
                  <w:pPr>
                    <w:pStyle w:val="rowtabella0"/>
                    <w:jc w:val="center"/>
                    <w:rPr>
                      <w:color w:val="002060"/>
                    </w:rPr>
                  </w:pPr>
                  <w:r w:rsidRPr="009C0A61">
                    <w:rPr>
                      <w:color w:val="002060"/>
                    </w:rPr>
                    <w:t> </w:t>
                  </w:r>
                </w:p>
              </w:tc>
            </w:tr>
            <w:tr w:rsidR="009C0A61" w:rsidRPr="009C0A61" w14:paraId="46B32E9E"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CD5826" w14:textId="77777777" w:rsidR="009C0A61" w:rsidRPr="009C0A61" w:rsidRDefault="009C0A61" w:rsidP="00850FC8">
                  <w:pPr>
                    <w:pStyle w:val="rowtabella0"/>
                    <w:rPr>
                      <w:color w:val="002060"/>
                    </w:rPr>
                  </w:pPr>
                  <w:r w:rsidRPr="009C0A6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B9E8C" w14:textId="77777777" w:rsidR="009C0A61" w:rsidRPr="009C0A61" w:rsidRDefault="009C0A61" w:rsidP="00850FC8">
                  <w:pPr>
                    <w:pStyle w:val="rowtabella0"/>
                    <w:rPr>
                      <w:color w:val="002060"/>
                    </w:rPr>
                  </w:pPr>
                  <w:r w:rsidRPr="009C0A61">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E142F" w14:textId="77777777" w:rsidR="009C0A61" w:rsidRPr="009C0A61" w:rsidRDefault="009C0A61" w:rsidP="00850FC8">
                  <w:pPr>
                    <w:pStyle w:val="rowtabella0"/>
                    <w:jc w:val="center"/>
                    <w:rPr>
                      <w:color w:val="002060"/>
                    </w:rPr>
                  </w:pPr>
                  <w:r w:rsidRPr="009C0A61">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9392C" w14:textId="77777777" w:rsidR="009C0A61" w:rsidRPr="009C0A61" w:rsidRDefault="009C0A61" w:rsidP="00850FC8">
                  <w:pPr>
                    <w:pStyle w:val="rowtabella0"/>
                    <w:jc w:val="center"/>
                    <w:rPr>
                      <w:color w:val="002060"/>
                    </w:rPr>
                  </w:pPr>
                  <w:r w:rsidRPr="009C0A61">
                    <w:rPr>
                      <w:color w:val="002060"/>
                    </w:rPr>
                    <w:t> </w:t>
                  </w:r>
                </w:p>
              </w:tc>
            </w:tr>
            <w:tr w:rsidR="009C0A61" w:rsidRPr="009C0A61" w14:paraId="7F2FD42B"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631030DF" w14:textId="77777777" w:rsidR="009C0A61" w:rsidRPr="009C0A61" w:rsidRDefault="009C0A61" w:rsidP="00850FC8">
                  <w:pPr>
                    <w:pStyle w:val="rowtabella0"/>
                    <w:rPr>
                      <w:color w:val="002060"/>
                    </w:rPr>
                  </w:pPr>
                  <w:r w:rsidRPr="009C0A61">
                    <w:rPr>
                      <w:color w:val="002060"/>
                    </w:rPr>
                    <w:t>(1) - disputata il 22/12/2024</w:t>
                  </w:r>
                </w:p>
              </w:tc>
            </w:tr>
          </w:tbl>
          <w:p w14:paraId="68EB6ACF" w14:textId="77777777" w:rsidR="009C0A61" w:rsidRPr="009C0A61" w:rsidRDefault="009C0A61" w:rsidP="00850FC8">
            <w:pPr>
              <w:rPr>
                <w:color w:val="002060"/>
              </w:rPr>
            </w:pPr>
          </w:p>
        </w:tc>
      </w:tr>
    </w:tbl>
    <w:p w14:paraId="41AF089D" w14:textId="77777777" w:rsidR="009C0A61" w:rsidRPr="009C0A61" w:rsidRDefault="009C0A61" w:rsidP="009C0A61">
      <w:pPr>
        <w:pStyle w:val="breakline"/>
        <w:rPr>
          <w:rFonts w:eastAsiaTheme="minorEastAsia"/>
          <w:color w:val="002060"/>
        </w:rPr>
      </w:pPr>
    </w:p>
    <w:p w14:paraId="72EA52E9" w14:textId="77777777" w:rsidR="009C0A61" w:rsidRPr="009C0A61" w:rsidRDefault="009C0A61" w:rsidP="009C0A61">
      <w:pPr>
        <w:pStyle w:val="breakline"/>
        <w:rPr>
          <w:color w:val="002060"/>
        </w:rPr>
      </w:pPr>
    </w:p>
    <w:p w14:paraId="227BB9B8" w14:textId="77777777" w:rsidR="009C0A61" w:rsidRPr="009C0A61" w:rsidRDefault="009C0A61" w:rsidP="009C0A61">
      <w:pPr>
        <w:pStyle w:val="titoloprinc0"/>
        <w:rPr>
          <w:color w:val="002060"/>
        </w:rPr>
      </w:pPr>
      <w:r w:rsidRPr="009C0A61">
        <w:rPr>
          <w:color w:val="002060"/>
        </w:rPr>
        <w:lastRenderedPageBreak/>
        <w:t>GIUDICE SPORTIVO</w:t>
      </w:r>
    </w:p>
    <w:p w14:paraId="7F909218"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6841A325" w14:textId="77777777" w:rsidR="009C0A61" w:rsidRPr="009C0A61" w:rsidRDefault="009C0A61" w:rsidP="009C0A61">
      <w:pPr>
        <w:pStyle w:val="titolo10"/>
        <w:rPr>
          <w:color w:val="002060"/>
        </w:rPr>
      </w:pPr>
      <w:r w:rsidRPr="009C0A61">
        <w:rPr>
          <w:color w:val="002060"/>
        </w:rPr>
        <w:t xml:space="preserve">GARE DEL 21/12/2024 </w:t>
      </w:r>
    </w:p>
    <w:p w14:paraId="391CA905" w14:textId="77777777" w:rsidR="009C0A61" w:rsidRPr="009C0A61" w:rsidRDefault="009C0A61" w:rsidP="009C0A61">
      <w:pPr>
        <w:pStyle w:val="titolo60"/>
        <w:rPr>
          <w:color w:val="002060"/>
        </w:rPr>
      </w:pPr>
      <w:r w:rsidRPr="009C0A61">
        <w:rPr>
          <w:color w:val="002060"/>
        </w:rPr>
        <w:t xml:space="preserve">DECISIONI DEL GIUDICE SPORTIVO </w:t>
      </w:r>
    </w:p>
    <w:p w14:paraId="7AF2B9D5" w14:textId="77777777" w:rsidR="00E2471C" w:rsidRDefault="009C0A61" w:rsidP="009C0A61">
      <w:pPr>
        <w:pStyle w:val="diffida"/>
        <w:spacing w:before="80" w:beforeAutospacing="0" w:after="40" w:afterAutospacing="0"/>
        <w:jc w:val="left"/>
        <w:rPr>
          <w:color w:val="002060"/>
        </w:rPr>
      </w:pPr>
      <w:r w:rsidRPr="009C0A61">
        <w:rPr>
          <w:color w:val="002060"/>
        </w:rPr>
        <w:t xml:space="preserve">gara del 21/12/2024 CALCIO A 5 CORINALDO - JUNIORJESINA LIBERTAS ASD </w:t>
      </w:r>
      <w:r w:rsidRPr="009C0A61">
        <w:rPr>
          <w:color w:val="002060"/>
        </w:rPr>
        <w:br/>
        <w:t xml:space="preserve">Letto il referto arbitrale dal quale si evince che la gara in oggetto non è stata disputata per la mancata presentazione sul terreno di gioco della società Junior Jesina Libertas ASD </w:t>
      </w:r>
    </w:p>
    <w:p w14:paraId="64514A66" w14:textId="01721FEA" w:rsidR="00E2471C" w:rsidRDefault="009C0A61" w:rsidP="00E2471C">
      <w:pPr>
        <w:pStyle w:val="diffida"/>
        <w:spacing w:before="80" w:beforeAutospacing="0" w:after="40" w:afterAutospacing="0"/>
        <w:jc w:val="center"/>
        <w:rPr>
          <w:color w:val="002060"/>
        </w:rPr>
      </w:pPr>
      <w:r w:rsidRPr="009C0A61">
        <w:rPr>
          <w:color w:val="002060"/>
        </w:rPr>
        <w:t>si decide</w:t>
      </w:r>
    </w:p>
    <w:p w14:paraId="1B8CF1D8" w14:textId="1DA013CF" w:rsidR="009C0A61" w:rsidRPr="009C0A61" w:rsidRDefault="009C0A61" w:rsidP="009C0A61">
      <w:pPr>
        <w:pStyle w:val="diffida"/>
        <w:spacing w:before="80" w:beforeAutospacing="0" w:after="40" w:afterAutospacing="0"/>
        <w:jc w:val="left"/>
        <w:rPr>
          <w:color w:val="002060"/>
        </w:rPr>
      </w:pPr>
      <w:r w:rsidRPr="009C0A61">
        <w:rPr>
          <w:color w:val="002060"/>
        </w:rPr>
        <w:t>a) Di considerare la società Junior Jesina rinunciataria alla disputa dell'incontro e di comminarle la sanzione sportiva della perdita della gara con il punteggio di 6 -0 penalizzandola altresì di un punto</w:t>
      </w:r>
      <w:r w:rsidR="00E2471C">
        <w:rPr>
          <w:color w:val="002060"/>
        </w:rPr>
        <w:t xml:space="preserve"> </w:t>
      </w:r>
      <w:r w:rsidRPr="009C0A61">
        <w:rPr>
          <w:color w:val="002060"/>
        </w:rPr>
        <w:t xml:space="preserve">in classifica giusto il disposto dell'art. 10 co. 1 - 4 del C.G.S. </w:t>
      </w:r>
    </w:p>
    <w:p w14:paraId="0926BAD2" w14:textId="1866D42D" w:rsidR="009C0A61" w:rsidRPr="009C0A61" w:rsidRDefault="009C0A61" w:rsidP="009C0A61">
      <w:pPr>
        <w:pStyle w:val="diffida"/>
        <w:spacing w:before="80" w:beforeAutospacing="0" w:after="40" w:afterAutospacing="0"/>
        <w:jc w:val="left"/>
        <w:rPr>
          <w:color w:val="002060"/>
        </w:rPr>
      </w:pPr>
      <w:r w:rsidRPr="009C0A61">
        <w:rPr>
          <w:color w:val="002060"/>
        </w:rPr>
        <w:t xml:space="preserve">b) di comminare alla società Junior Jesina la sanzione dell'ammenda di euro 180,00 (2 rinuncia) così stabilita in relazione alla categoria di appartenenza </w:t>
      </w:r>
      <w:r w:rsidR="00E2471C">
        <w:rPr>
          <w:color w:val="002060"/>
        </w:rPr>
        <w:t>dal Comunicato Ufficiale n° 01 del 01/07/2024 del Settore Giovanile e Scolastico F.I.G.C.</w:t>
      </w:r>
      <w:r w:rsidRPr="009C0A61">
        <w:rPr>
          <w:color w:val="002060"/>
        </w:rPr>
        <w:t xml:space="preserve"> per la stagione sportiva in corso. </w:t>
      </w:r>
    </w:p>
    <w:p w14:paraId="170EF1B9" w14:textId="77777777" w:rsidR="00E2471C" w:rsidRDefault="009C0A61" w:rsidP="009C0A61">
      <w:pPr>
        <w:pStyle w:val="diffida"/>
        <w:spacing w:before="80" w:beforeAutospacing="0" w:after="40" w:afterAutospacing="0"/>
        <w:jc w:val="left"/>
        <w:rPr>
          <w:color w:val="002060"/>
        </w:rPr>
      </w:pPr>
      <w:r w:rsidRPr="009C0A61">
        <w:rPr>
          <w:color w:val="002060"/>
        </w:rPr>
        <w:br/>
        <w:t xml:space="preserve">gara del 21/12/2024 RECANATI CALCIO A 5 - ASCOLI CALCIO A 5 </w:t>
      </w:r>
      <w:r w:rsidRPr="009C0A61">
        <w:rPr>
          <w:color w:val="002060"/>
        </w:rPr>
        <w:br/>
        <w:t xml:space="preserve">Letto il referto arbitrale dal quale si evince che la gara in oggetto non è stata disputata per la mancata presentazione sul terreno di gioco della società Ascoli Calcio A 5 </w:t>
      </w:r>
    </w:p>
    <w:p w14:paraId="6C2E7D2B" w14:textId="4E84CD26" w:rsidR="00E2471C" w:rsidRDefault="009C0A61" w:rsidP="00E2471C">
      <w:pPr>
        <w:pStyle w:val="diffida"/>
        <w:spacing w:before="80" w:beforeAutospacing="0" w:after="40" w:afterAutospacing="0"/>
        <w:jc w:val="center"/>
        <w:rPr>
          <w:color w:val="002060"/>
        </w:rPr>
      </w:pPr>
      <w:r w:rsidRPr="009C0A61">
        <w:rPr>
          <w:color w:val="002060"/>
        </w:rPr>
        <w:t>si decide</w:t>
      </w:r>
    </w:p>
    <w:p w14:paraId="2DD9CB7A" w14:textId="335C04BC" w:rsidR="009C0A61" w:rsidRPr="009C0A61" w:rsidRDefault="009C0A61" w:rsidP="009C0A61">
      <w:pPr>
        <w:pStyle w:val="diffida"/>
        <w:spacing w:before="80" w:beforeAutospacing="0" w:after="40" w:afterAutospacing="0"/>
        <w:jc w:val="left"/>
        <w:rPr>
          <w:color w:val="002060"/>
        </w:rPr>
      </w:pPr>
      <w:r w:rsidRPr="009C0A61">
        <w:rPr>
          <w:color w:val="002060"/>
        </w:rPr>
        <w:t xml:space="preserve">a) Di considerare la società Ascoli Calcio A 5 rinunciataria alla disputa dell'incontro e di comminarle la sanzione sportiva della perdita della gara con il punteggio di 6 -0 penalizzandola altresì di un punto in classifica giusto il disposto dell'art. 10 co. 1 - 4 del C.G.S. </w:t>
      </w:r>
    </w:p>
    <w:p w14:paraId="5475F1C1" w14:textId="51172EFA" w:rsidR="009C0A61" w:rsidRPr="009C0A61" w:rsidRDefault="009C0A61" w:rsidP="00E2471C">
      <w:pPr>
        <w:pStyle w:val="diffida"/>
        <w:spacing w:before="80" w:beforeAutospacing="0" w:after="40" w:afterAutospacing="0"/>
        <w:jc w:val="left"/>
        <w:rPr>
          <w:color w:val="002060"/>
        </w:rPr>
      </w:pPr>
      <w:r w:rsidRPr="009C0A61">
        <w:rPr>
          <w:color w:val="002060"/>
        </w:rPr>
        <w:t xml:space="preserve">b) di comminare alla società Ascoli Calcio A 5 la sanzione dell'ammenda di euro 103,00 (1 rinuncia) così stabilita in relazione alla categoria di appartenenza </w:t>
      </w:r>
      <w:r w:rsidR="00E2471C">
        <w:rPr>
          <w:color w:val="002060"/>
        </w:rPr>
        <w:t>Comunicato Ufficiale n° 01 del 01/07/2024 del Settore Giovanile e Scolastico F.I.G.C.</w:t>
      </w:r>
      <w:r w:rsidR="00E2471C" w:rsidRPr="009C0A61">
        <w:rPr>
          <w:color w:val="002060"/>
        </w:rPr>
        <w:t xml:space="preserve"> per la stagione sportiva in corso</w:t>
      </w:r>
      <w:r w:rsidRPr="009C0A61">
        <w:rPr>
          <w:color w:val="002060"/>
        </w:rPr>
        <w:t xml:space="preserve">. </w:t>
      </w:r>
    </w:p>
    <w:p w14:paraId="4BC86589" w14:textId="77777777" w:rsidR="009C0A61" w:rsidRPr="009C0A61" w:rsidRDefault="009C0A61" w:rsidP="009C0A61">
      <w:pPr>
        <w:pStyle w:val="titolo7a"/>
        <w:rPr>
          <w:color w:val="002060"/>
        </w:rPr>
      </w:pPr>
      <w:r w:rsidRPr="009C0A61">
        <w:rPr>
          <w:color w:val="002060"/>
        </w:rPr>
        <w:t xml:space="preserve">PROVVEDIMENTI DISCIPLINARI </w:t>
      </w:r>
    </w:p>
    <w:p w14:paraId="61EC0C3D"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379E6756" w14:textId="77777777" w:rsidR="009C0A61" w:rsidRPr="009C0A61" w:rsidRDefault="009C0A61" w:rsidP="009C0A61">
      <w:pPr>
        <w:pStyle w:val="titolo30"/>
        <w:rPr>
          <w:color w:val="002060"/>
        </w:rPr>
      </w:pPr>
      <w:r w:rsidRPr="009C0A61">
        <w:rPr>
          <w:color w:val="002060"/>
        </w:rPr>
        <w:t xml:space="preserve">SOCIETA' </w:t>
      </w:r>
    </w:p>
    <w:p w14:paraId="52EF2CA7" w14:textId="77777777" w:rsidR="009C0A61" w:rsidRPr="009C0A61" w:rsidRDefault="009C0A61" w:rsidP="009C0A61">
      <w:pPr>
        <w:pStyle w:val="titolo20"/>
        <w:rPr>
          <w:color w:val="002060"/>
        </w:rPr>
      </w:pPr>
      <w:r w:rsidRPr="009C0A61">
        <w:rPr>
          <w:color w:val="002060"/>
        </w:rPr>
        <w:t xml:space="preserve">PERDITA DELLA GARA: </w:t>
      </w:r>
    </w:p>
    <w:p w14:paraId="3C90D76A"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ASCOLI CALCIO A 5 </w:t>
      </w:r>
      <w:r w:rsidRPr="009C0A61">
        <w:rPr>
          <w:color w:val="002060"/>
        </w:rPr>
        <w:br/>
        <w:t xml:space="preserve">V. Delibera. </w:t>
      </w:r>
    </w:p>
    <w:p w14:paraId="1BA4C1B2" w14:textId="77777777" w:rsidR="009C0A61" w:rsidRPr="009C0A61" w:rsidRDefault="009C0A61" w:rsidP="009C0A61">
      <w:pPr>
        <w:pStyle w:val="diffida"/>
        <w:spacing w:before="80" w:beforeAutospacing="0" w:after="40" w:afterAutospacing="0"/>
        <w:jc w:val="left"/>
        <w:rPr>
          <w:color w:val="002060"/>
        </w:rPr>
      </w:pPr>
      <w:r w:rsidRPr="009C0A61">
        <w:rPr>
          <w:color w:val="002060"/>
        </w:rPr>
        <w:br/>
        <w:t xml:space="preserve">JUNIORJESINA LIBERTAS ASD </w:t>
      </w:r>
      <w:r w:rsidRPr="009C0A61">
        <w:rPr>
          <w:color w:val="002060"/>
        </w:rPr>
        <w:br/>
        <w:t xml:space="preserve">V. Delibera. </w:t>
      </w:r>
    </w:p>
    <w:p w14:paraId="1AA78862" w14:textId="77777777" w:rsidR="009C0A61" w:rsidRPr="009C0A61" w:rsidRDefault="009C0A61" w:rsidP="009C0A61">
      <w:pPr>
        <w:pStyle w:val="titolo20"/>
        <w:rPr>
          <w:color w:val="002060"/>
        </w:rPr>
      </w:pPr>
      <w:r w:rsidRPr="009C0A61">
        <w:rPr>
          <w:color w:val="002060"/>
        </w:rPr>
        <w:t xml:space="preserve">PENALIZZAZIONE PUNTI IN CLASSIFICA: </w:t>
      </w:r>
    </w:p>
    <w:p w14:paraId="2827CC5A"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ASCOLI CALCIO A 5 1 </w:t>
      </w:r>
      <w:r w:rsidRPr="009C0A61">
        <w:rPr>
          <w:color w:val="002060"/>
        </w:rPr>
        <w:br/>
        <w:t xml:space="preserve">V. Delibera. </w:t>
      </w:r>
    </w:p>
    <w:p w14:paraId="19D76DBE" w14:textId="77777777" w:rsidR="009C0A61" w:rsidRPr="009C0A61" w:rsidRDefault="009C0A61" w:rsidP="009C0A61">
      <w:pPr>
        <w:pStyle w:val="diffida"/>
        <w:spacing w:before="80" w:beforeAutospacing="0" w:after="40" w:afterAutospacing="0"/>
        <w:jc w:val="left"/>
        <w:rPr>
          <w:color w:val="002060"/>
        </w:rPr>
      </w:pPr>
      <w:r w:rsidRPr="009C0A61">
        <w:rPr>
          <w:color w:val="002060"/>
        </w:rPr>
        <w:br/>
        <w:t xml:space="preserve">JUNIORJESINA LIBERTAS ASD 1 </w:t>
      </w:r>
      <w:r w:rsidRPr="009C0A61">
        <w:rPr>
          <w:color w:val="002060"/>
        </w:rPr>
        <w:br/>
        <w:t xml:space="preserve">V. Delibera. </w:t>
      </w:r>
    </w:p>
    <w:p w14:paraId="7899CBB7" w14:textId="77777777" w:rsidR="009C0A61" w:rsidRPr="009C0A61" w:rsidRDefault="009C0A61" w:rsidP="009C0A61">
      <w:pPr>
        <w:pStyle w:val="titolo20"/>
        <w:rPr>
          <w:color w:val="002060"/>
        </w:rPr>
      </w:pPr>
      <w:r w:rsidRPr="009C0A61">
        <w:rPr>
          <w:color w:val="002060"/>
        </w:rPr>
        <w:t xml:space="preserve">AMMENDA </w:t>
      </w:r>
    </w:p>
    <w:p w14:paraId="3F292670" w14:textId="77777777" w:rsidR="009C0A61" w:rsidRPr="009C0A61" w:rsidRDefault="009C0A61" w:rsidP="009C0A61">
      <w:pPr>
        <w:pStyle w:val="diffida"/>
        <w:spacing w:before="80" w:beforeAutospacing="0" w:after="40" w:afterAutospacing="0"/>
        <w:jc w:val="left"/>
        <w:rPr>
          <w:color w:val="002060"/>
        </w:rPr>
      </w:pPr>
      <w:r w:rsidRPr="009C0A61">
        <w:rPr>
          <w:color w:val="002060"/>
        </w:rPr>
        <w:lastRenderedPageBreak/>
        <w:t xml:space="preserve">Euro 103,00 ASCOLI CALCIO A 5 </w:t>
      </w:r>
      <w:r w:rsidRPr="009C0A61">
        <w:rPr>
          <w:color w:val="002060"/>
        </w:rPr>
        <w:br/>
      </w:r>
      <w:proofErr w:type="spellStart"/>
      <w:proofErr w:type="gramStart"/>
      <w:r w:rsidRPr="009C0A61">
        <w:rPr>
          <w:color w:val="002060"/>
        </w:rPr>
        <w:t>V.Delibera</w:t>
      </w:r>
      <w:proofErr w:type="spellEnd"/>
      <w:proofErr w:type="gramEnd"/>
      <w:r w:rsidRPr="009C0A61">
        <w:rPr>
          <w:color w:val="002060"/>
        </w:rPr>
        <w:t xml:space="preserve">. </w:t>
      </w:r>
    </w:p>
    <w:p w14:paraId="28B47360" w14:textId="77777777" w:rsidR="009C0A61" w:rsidRPr="009C0A61" w:rsidRDefault="009C0A61" w:rsidP="009C0A61">
      <w:pPr>
        <w:pStyle w:val="diffida"/>
        <w:spacing w:before="80" w:beforeAutospacing="0" w:after="40" w:afterAutospacing="0"/>
        <w:jc w:val="left"/>
        <w:rPr>
          <w:color w:val="002060"/>
        </w:rPr>
      </w:pPr>
      <w:r w:rsidRPr="009C0A61">
        <w:rPr>
          <w:color w:val="002060"/>
        </w:rPr>
        <w:br/>
        <w:t xml:space="preserve">Euro 100,00 JUNIORJESINA LIBERTAS ASD </w:t>
      </w:r>
      <w:r w:rsidRPr="009C0A61">
        <w:rPr>
          <w:color w:val="002060"/>
        </w:rPr>
        <w:br/>
        <w:t xml:space="preserve">V. Delibera. </w:t>
      </w:r>
    </w:p>
    <w:p w14:paraId="2DBAF7CD" w14:textId="77777777" w:rsidR="009C0A61" w:rsidRPr="009C0A61" w:rsidRDefault="009C0A61" w:rsidP="009C0A61">
      <w:pPr>
        <w:pStyle w:val="titolo30"/>
        <w:rPr>
          <w:color w:val="002060"/>
        </w:rPr>
      </w:pPr>
      <w:r w:rsidRPr="009C0A61">
        <w:rPr>
          <w:color w:val="002060"/>
        </w:rPr>
        <w:t xml:space="preserve">DIRIGENTI </w:t>
      </w:r>
    </w:p>
    <w:p w14:paraId="78C149B6" w14:textId="77777777" w:rsidR="009C0A61" w:rsidRPr="009C0A61" w:rsidRDefault="009C0A61" w:rsidP="009C0A61">
      <w:pPr>
        <w:pStyle w:val="titolo20"/>
        <w:rPr>
          <w:color w:val="002060"/>
        </w:rPr>
      </w:pPr>
      <w:r w:rsidRPr="009C0A61">
        <w:rPr>
          <w:color w:val="002060"/>
        </w:rPr>
        <w:t xml:space="preserve">INIBIZIONE A TEMPO OPPURE SQUALIFICA A GARE: FINO AL 22/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5C308DA5" w14:textId="77777777" w:rsidTr="00850FC8">
        <w:tc>
          <w:tcPr>
            <w:tcW w:w="2200" w:type="dxa"/>
            <w:tcMar>
              <w:top w:w="20" w:type="dxa"/>
              <w:left w:w="20" w:type="dxa"/>
              <w:bottom w:w="20" w:type="dxa"/>
              <w:right w:w="20" w:type="dxa"/>
            </w:tcMar>
            <w:vAlign w:val="center"/>
            <w:hideMark/>
          </w:tcPr>
          <w:p w14:paraId="2A35CDF2" w14:textId="77777777" w:rsidR="009C0A61" w:rsidRPr="009C0A61" w:rsidRDefault="009C0A61" w:rsidP="00850FC8">
            <w:pPr>
              <w:pStyle w:val="movimento"/>
              <w:rPr>
                <w:color w:val="002060"/>
              </w:rPr>
            </w:pPr>
            <w:r w:rsidRPr="009C0A61">
              <w:rPr>
                <w:color w:val="002060"/>
              </w:rPr>
              <w:t>ANGELONI FRANCESCO</w:t>
            </w:r>
          </w:p>
        </w:tc>
        <w:tc>
          <w:tcPr>
            <w:tcW w:w="2200" w:type="dxa"/>
            <w:tcMar>
              <w:top w:w="20" w:type="dxa"/>
              <w:left w:w="20" w:type="dxa"/>
              <w:bottom w:w="20" w:type="dxa"/>
              <w:right w:w="20" w:type="dxa"/>
            </w:tcMar>
            <w:vAlign w:val="center"/>
            <w:hideMark/>
          </w:tcPr>
          <w:p w14:paraId="6D2A75EF" w14:textId="77777777" w:rsidR="009C0A61" w:rsidRPr="009C0A61" w:rsidRDefault="009C0A61" w:rsidP="00850FC8">
            <w:pPr>
              <w:pStyle w:val="movimento2"/>
              <w:rPr>
                <w:color w:val="002060"/>
              </w:rPr>
            </w:pPr>
            <w:r w:rsidRPr="009C0A61">
              <w:rPr>
                <w:color w:val="002060"/>
              </w:rPr>
              <w:t xml:space="preserve">(REAL FABRIANO) </w:t>
            </w:r>
          </w:p>
        </w:tc>
        <w:tc>
          <w:tcPr>
            <w:tcW w:w="800" w:type="dxa"/>
            <w:tcMar>
              <w:top w:w="20" w:type="dxa"/>
              <w:left w:w="20" w:type="dxa"/>
              <w:bottom w:w="20" w:type="dxa"/>
              <w:right w:w="20" w:type="dxa"/>
            </w:tcMar>
            <w:vAlign w:val="center"/>
            <w:hideMark/>
          </w:tcPr>
          <w:p w14:paraId="10FB346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0173B4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64ABC8E" w14:textId="77777777" w:rsidR="009C0A61" w:rsidRPr="009C0A61" w:rsidRDefault="009C0A61" w:rsidP="00850FC8">
            <w:pPr>
              <w:pStyle w:val="movimento2"/>
              <w:rPr>
                <w:color w:val="002060"/>
              </w:rPr>
            </w:pPr>
            <w:r w:rsidRPr="009C0A61">
              <w:rPr>
                <w:color w:val="002060"/>
              </w:rPr>
              <w:t> </w:t>
            </w:r>
          </w:p>
        </w:tc>
      </w:tr>
    </w:tbl>
    <w:p w14:paraId="4DB6C8A9" w14:textId="1898F7C6" w:rsidR="009C0A61" w:rsidRPr="009C0A61" w:rsidRDefault="009C0A61" w:rsidP="009C0A61">
      <w:pPr>
        <w:pStyle w:val="diffida"/>
        <w:spacing w:before="80" w:beforeAutospacing="0" w:after="40" w:afterAutospacing="0"/>
        <w:jc w:val="left"/>
        <w:rPr>
          <w:rFonts w:eastAsiaTheme="minorEastAsia"/>
          <w:color w:val="002060"/>
        </w:rPr>
      </w:pPr>
      <w:r w:rsidRPr="009C0A61">
        <w:rPr>
          <w:color w:val="002060"/>
        </w:rPr>
        <w:t>Espulso per somma di ammonizioni, alla notifica del provvedimento disciplinare continuava a protestare e insultava ripetutamente l'arb</w:t>
      </w:r>
      <w:r w:rsidR="00E2471C">
        <w:rPr>
          <w:color w:val="002060"/>
        </w:rPr>
        <w:t>i</w:t>
      </w:r>
      <w:r w:rsidRPr="009C0A61">
        <w:rPr>
          <w:color w:val="002060"/>
        </w:rPr>
        <w:t xml:space="preserve">tro. Allontanato. </w:t>
      </w:r>
    </w:p>
    <w:p w14:paraId="783CCD70" w14:textId="77777777" w:rsidR="009C0A61" w:rsidRPr="009C0A61" w:rsidRDefault="009C0A61" w:rsidP="009C0A61">
      <w:pPr>
        <w:pStyle w:val="titolo20"/>
        <w:rPr>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EC56AFC" w14:textId="77777777" w:rsidTr="00850FC8">
        <w:tc>
          <w:tcPr>
            <w:tcW w:w="2200" w:type="dxa"/>
            <w:tcMar>
              <w:top w:w="20" w:type="dxa"/>
              <w:left w:w="20" w:type="dxa"/>
              <w:bottom w:w="20" w:type="dxa"/>
              <w:right w:w="20" w:type="dxa"/>
            </w:tcMar>
            <w:vAlign w:val="center"/>
            <w:hideMark/>
          </w:tcPr>
          <w:p w14:paraId="4FA23DEB" w14:textId="77777777" w:rsidR="009C0A61" w:rsidRPr="009C0A61" w:rsidRDefault="009C0A61" w:rsidP="00850FC8">
            <w:pPr>
              <w:pStyle w:val="movimento"/>
              <w:rPr>
                <w:color w:val="002060"/>
              </w:rPr>
            </w:pPr>
            <w:r w:rsidRPr="009C0A61">
              <w:rPr>
                <w:color w:val="002060"/>
              </w:rPr>
              <w:t>NEGRONI GABRIELE</w:t>
            </w:r>
          </w:p>
        </w:tc>
        <w:tc>
          <w:tcPr>
            <w:tcW w:w="2200" w:type="dxa"/>
            <w:tcMar>
              <w:top w:w="20" w:type="dxa"/>
              <w:left w:w="20" w:type="dxa"/>
              <w:bottom w:w="20" w:type="dxa"/>
              <w:right w:w="20" w:type="dxa"/>
            </w:tcMar>
            <w:vAlign w:val="center"/>
            <w:hideMark/>
          </w:tcPr>
          <w:p w14:paraId="1E2E405B" w14:textId="77777777" w:rsidR="009C0A61" w:rsidRPr="009C0A61" w:rsidRDefault="009C0A61" w:rsidP="00850FC8">
            <w:pPr>
              <w:pStyle w:val="movimento2"/>
              <w:rPr>
                <w:color w:val="002060"/>
              </w:rPr>
            </w:pPr>
            <w:r w:rsidRPr="009C0A61">
              <w:rPr>
                <w:color w:val="002060"/>
              </w:rPr>
              <w:t xml:space="preserve">(GAGLIOLE CALCIO A 5) </w:t>
            </w:r>
          </w:p>
        </w:tc>
        <w:tc>
          <w:tcPr>
            <w:tcW w:w="800" w:type="dxa"/>
            <w:tcMar>
              <w:top w:w="20" w:type="dxa"/>
              <w:left w:w="20" w:type="dxa"/>
              <w:bottom w:w="20" w:type="dxa"/>
              <w:right w:w="20" w:type="dxa"/>
            </w:tcMar>
            <w:vAlign w:val="center"/>
            <w:hideMark/>
          </w:tcPr>
          <w:p w14:paraId="6F67B0A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7F20A4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B823F5C" w14:textId="77777777" w:rsidR="009C0A61" w:rsidRPr="009C0A61" w:rsidRDefault="009C0A61" w:rsidP="00850FC8">
            <w:pPr>
              <w:pStyle w:val="movimento2"/>
              <w:rPr>
                <w:color w:val="002060"/>
              </w:rPr>
            </w:pPr>
            <w:r w:rsidRPr="009C0A61">
              <w:rPr>
                <w:color w:val="002060"/>
              </w:rPr>
              <w:t> </w:t>
            </w:r>
          </w:p>
        </w:tc>
      </w:tr>
    </w:tbl>
    <w:p w14:paraId="26A63917" w14:textId="77777777" w:rsidR="009C0A61" w:rsidRPr="009C0A61" w:rsidRDefault="009C0A61" w:rsidP="009C0A61">
      <w:pPr>
        <w:pStyle w:val="titolo30"/>
        <w:rPr>
          <w:rFonts w:eastAsiaTheme="minorEastAsia"/>
          <w:color w:val="002060"/>
        </w:rPr>
      </w:pPr>
      <w:r w:rsidRPr="009C0A61">
        <w:rPr>
          <w:color w:val="002060"/>
        </w:rPr>
        <w:t xml:space="preserve">CALCIATORI NON ESPULSI </w:t>
      </w:r>
    </w:p>
    <w:p w14:paraId="51E8DE47" w14:textId="77777777" w:rsidR="009C0A61" w:rsidRPr="009C0A61" w:rsidRDefault="009C0A61" w:rsidP="009C0A61">
      <w:pPr>
        <w:pStyle w:val="titolo20"/>
        <w:rPr>
          <w:color w:val="002060"/>
        </w:rPr>
      </w:pPr>
      <w:r w:rsidRPr="009C0A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B0D4E5A" w14:textId="77777777" w:rsidTr="00850FC8">
        <w:tc>
          <w:tcPr>
            <w:tcW w:w="2200" w:type="dxa"/>
            <w:tcMar>
              <w:top w:w="20" w:type="dxa"/>
              <w:left w:w="20" w:type="dxa"/>
              <w:bottom w:w="20" w:type="dxa"/>
              <w:right w:w="20" w:type="dxa"/>
            </w:tcMar>
            <w:vAlign w:val="center"/>
            <w:hideMark/>
          </w:tcPr>
          <w:p w14:paraId="6DA42919" w14:textId="77777777" w:rsidR="009C0A61" w:rsidRPr="009C0A61" w:rsidRDefault="009C0A61" w:rsidP="00850FC8">
            <w:pPr>
              <w:pStyle w:val="movimento"/>
              <w:rPr>
                <w:color w:val="002060"/>
              </w:rPr>
            </w:pPr>
            <w:r w:rsidRPr="009C0A61">
              <w:rPr>
                <w:color w:val="002060"/>
              </w:rPr>
              <w:t>LEONI TOMMASO</w:t>
            </w:r>
          </w:p>
        </w:tc>
        <w:tc>
          <w:tcPr>
            <w:tcW w:w="2200" w:type="dxa"/>
            <w:tcMar>
              <w:top w:w="20" w:type="dxa"/>
              <w:left w:w="20" w:type="dxa"/>
              <w:bottom w:w="20" w:type="dxa"/>
              <w:right w:w="20" w:type="dxa"/>
            </w:tcMar>
            <w:vAlign w:val="center"/>
            <w:hideMark/>
          </w:tcPr>
          <w:p w14:paraId="4DC9A615" w14:textId="77777777" w:rsidR="009C0A61" w:rsidRPr="009C0A61" w:rsidRDefault="009C0A61" w:rsidP="00850FC8">
            <w:pPr>
              <w:pStyle w:val="movimento2"/>
              <w:rPr>
                <w:color w:val="002060"/>
              </w:rPr>
            </w:pPr>
            <w:r w:rsidRPr="009C0A61">
              <w:rPr>
                <w:color w:val="002060"/>
              </w:rPr>
              <w:t xml:space="preserve">(C.U.S. ANCONA) </w:t>
            </w:r>
          </w:p>
        </w:tc>
        <w:tc>
          <w:tcPr>
            <w:tcW w:w="800" w:type="dxa"/>
            <w:tcMar>
              <w:top w:w="20" w:type="dxa"/>
              <w:left w:w="20" w:type="dxa"/>
              <w:bottom w:w="20" w:type="dxa"/>
              <w:right w:w="20" w:type="dxa"/>
            </w:tcMar>
            <w:vAlign w:val="center"/>
            <w:hideMark/>
          </w:tcPr>
          <w:p w14:paraId="4BF5532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D843C7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50F67C8" w14:textId="77777777" w:rsidR="009C0A61" w:rsidRPr="009C0A61" w:rsidRDefault="009C0A61" w:rsidP="00850FC8">
            <w:pPr>
              <w:pStyle w:val="movimento2"/>
              <w:rPr>
                <w:color w:val="002060"/>
              </w:rPr>
            </w:pPr>
            <w:r w:rsidRPr="009C0A61">
              <w:rPr>
                <w:color w:val="002060"/>
              </w:rPr>
              <w:t> </w:t>
            </w:r>
          </w:p>
        </w:tc>
      </w:tr>
    </w:tbl>
    <w:p w14:paraId="7883C5B5" w14:textId="77777777" w:rsidR="009C0A61" w:rsidRPr="009C0A61" w:rsidRDefault="009C0A61" w:rsidP="009C0A61">
      <w:pPr>
        <w:pStyle w:val="titolo20"/>
        <w:rPr>
          <w:rFonts w:eastAsiaTheme="minorEastAsia"/>
          <w:color w:val="002060"/>
        </w:rPr>
      </w:pPr>
      <w:r w:rsidRPr="009C0A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199AD001" w14:textId="77777777" w:rsidTr="00850FC8">
        <w:tc>
          <w:tcPr>
            <w:tcW w:w="2200" w:type="dxa"/>
            <w:tcMar>
              <w:top w:w="20" w:type="dxa"/>
              <w:left w:w="20" w:type="dxa"/>
              <w:bottom w:w="20" w:type="dxa"/>
              <w:right w:w="20" w:type="dxa"/>
            </w:tcMar>
            <w:vAlign w:val="center"/>
            <w:hideMark/>
          </w:tcPr>
          <w:p w14:paraId="7244AA0F" w14:textId="77777777" w:rsidR="009C0A61" w:rsidRPr="009C0A61" w:rsidRDefault="009C0A61" w:rsidP="00850FC8">
            <w:pPr>
              <w:pStyle w:val="movimento"/>
              <w:rPr>
                <w:color w:val="002060"/>
              </w:rPr>
            </w:pPr>
            <w:r w:rsidRPr="009C0A61">
              <w:rPr>
                <w:color w:val="002060"/>
              </w:rPr>
              <w:t>K THIRI EMIR</w:t>
            </w:r>
          </w:p>
        </w:tc>
        <w:tc>
          <w:tcPr>
            <w:tcW w:w="2200" w:type="dxa"/>
            <w:tcMar>
              <w:top w:w="20" w:type="dxa"/>
              <w:left w:w="20" w:type="dxa"/>
              <w:bottom w:w="20" w:type="dxa"/>
              <w:right w:w="20" w:type="dxa"/>
            </w:tcMar>
            <w:vAlign w:val="center"/>
            <w:hideMark/>
          </w:tcPr>
          <w:p w14:paraId="4F3D04A6" w14:textId="77777777" w:rsidR="009C0A61" w:rsidRPr="009C0A61" w:rsidRDefault="009C0A61" w:rsidP="00850FC8">
            <w:pPr>
              <w:pStyle w:val="movimento2"/>
              <w:rPr>
                <w:color w:val="002060"/>
              </w:rPr>
            </w:pPr>
            <w:r w:rsidRPr="009C0A61">
              <w:rPr>
                <w:color w:val="002060"/>
              </w:rPr>
              <w:t xml:space="preserve">(A.V.I.S. RIPATRANSONE) </w:t>
            </w:r>
          </w:p>
        </w:tc>
        <w:tc>
          <w:tcPr>
            <w:tcW w:w="800" w:type="dxa"/>
            <w:tcMar>
              <w:top w:w="20" w:type="dxa"/>
              <w:left w:w="20" w:type="dxa"/>
              <w:bottom w:w="20" w:type="dxa"/>
              <w:right w:w="20" w:type="dxa"/>
            </w:tcMar>
            <w:vAlign w:val="center"/>
            <w:hideMark/>
          </w:tcPr>
          <w:p w14:paraId="72E8303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508F8F7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E80ADDD" w14:textId="77777777" w:rsidR="009C0A61" w:rsidRPr="009C0A61" w:rsidRDefault="009C0A61" w:rsidP="00850FC8">
            <w:pPr>
              <w:pStyle w:val="movimento2"/>
              <w:rPr>
                <w:color w:val="002060"/>
              </w:rPr>
            </w:pPr>
            <w:r w:rsidRPr="009C0A61">
              <w:rPr>
                <w:color w:val="002060"/>
              </w:rPr>
              <w:t> </w:t>
            </w:r>
          </w:p>
        </w:tc>
      </w:tr>
    </w:tbl>
    <w:p w14:paraId="632A6C3C" w14:textId="77777777" w:rsidR="009C0A61" w:rsidRPr="009C0A61" w:rsidRDefault="009C0A61" w:rsidP="009C0A61">
      <w:pPr>
        <w:pStyle w:val="titolo20"/>
        <w:rPr>
          <w:rFonts w:eastAsiaTheme="minorEastAsia"/>
          <w:color w:val="002060"/>
        </w:rPr>
      </w:pPr>
      <w:r w:rsidRPr="009C0A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75D3CD46" w14:textId="77777777" w:rsidTr="00850FC8">
        <w:tc>
          <w:tcPr>
            <w:tcW w:w="2200" w:type="dxa"/>
            <w:tcMar>
              <w:top w:w="20" w:type="dxa"/>
              <w:left w:w="20" w:type="dxa"/>
              <w:bottom w:w="20" w:type="dxa"/>
              <w:right w:w="20" w:type="dxa"/>
            </w:tcMar>
            <w:vAlign w:val="center"/>
            <w:hideMark/>
          </w:tcPr>
          <w:p w14:paraId="6D872AA3" w14:textId="77777777" w:rsidR="009C0A61" w:rsidRPr="009C0A61" w:rsidRDefault="009C0A61" w:rsidP="00850FC8">
            <w:pPr>
              <w:pStyle w:val="movimento"/>
              <w:rPr>
                <w:color w:val="002060"/>
              </w:rPr>
            </w:pPr>
            <w:r w:rsidRPr="009C0A61">
              <w:rPr>
                <w:color w:val="002060"/>
              </w:rPr>
              <w:t>MARCOZZI PAOLO</w:t>
            </w:r>
          </w:p>
        </w:tc>
        <w:tc>
          <w:tcPr>
            <w:tcW w:w="2200" w:type="dxa"/>
            <w:tcMar>
              <w:top w:w="20" w:type="dxa"/>
              <w:left w:w="20" w:type="dxa"/>
              <w:bottom w:w="20" w:type="dxa"/>
              <w:right w:w="20" w:type="dxa"/>
            </w:tcMar>
            <w:vAlign w:val="center"/>
            <w:hideMark/>
          </w:tcPr>
          <w:p w14:paraId="757B9E2E" w14:textId="77777777" w:rsidR="009C0A61" w:rsidRPr="009C0A61" w:rsidRDefault="009C0A61" w:rsidP="00850FC8">
            <w:pPr>
              <w:pStyle w:val="movimento2"/>
              <w:rPr>
                <w:color w:val="002060"/>
              </w:rPr>
            </w:pPr>
            <w:r w:rsidRPr="009C0A61">
              <w:rPr>
                <w:color w:val="002060"/>
              </w:rPr>
              <w:t xml:space="preserve">(A.V.I.S. RIPATRANSONE) </w:t>
            </w:r>
          </w:p>
        </w:tc>
        <w:tc>
          <w:tcPr>
            <w:tcW w:w="800" w:type="dxa"/>
            <w:tcMar>
              <w:top w:w="20" w:type="dxa"/>
              <w:left w:w="20" w:type="dxa"/>
              <w:bottom w:w="20" w:type="dxa"/>
              <w:right w:w="20" w:type="dxa"/>
            </w:tcMar>
            <w:vAlign w:val="center"/>
            <w:hideMark/>
          </w:tcPr>
          <w:p w14:paraId="22704B5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490803FA" w14:textId="77777777" w:rsidR="009C0A61" w:rsidRPr="009C0A61" w:rsidRDefault="009C0A61" w:rsidP="00850FC8">
            <w:pPr>
              <w:pStyle w:val="movimento"/>
              <w:rPr>
                <w:color w:val="002060"/>
              </w:rPr>
            </w:pPr>
            <w:r w:rsidRPr="009C0A61">
              <w:rPr>
                <w:color w:val="002060"/>
              </w:rPr>
              <w:t>GASHI ELVIS</w:t>
            </w:r>
          </w:p>
        </w:tc>
        <w:tc>
          <w:tcPr>
            <w:tcW w:w="2200" w:type="dxa"/>
            <w:tcMar>
              <w:top w:w="20" w:type="dxa"/>
              <w:left w:w="20" w:type="dxa"/>
              <w:bottom w:w="20" w:type="dxa"/>
              <w:right w:w="20" w:type="dxa"/>
            </w:tcMar>
            <w:vAlign w:val="center"/>
            <w:hideMark/>
          </w:tcPr>
          <w:p w14:paraId="538D7BD0" w14:textId="77777777" w:rsidR="009C0A61" w:rsidRPr="009C0A61" w:rsidRDefault="009C0A61" w:rsidP="00850FC8">
            <w:pPr>
              <w:pStyle w:val="movimento2"/>
              <w:rPr>
                <w:color w:val="002060"/>
              </w:rPr>
            </w:pPr>
            <w:r w:rsidRPr="009C0A61">
              <w:rPr>
                <w:color w:val="002060"/>
              </w:rPr>
              <w:t xml:space="preserve">(CANTINE RIUNITE CSI) </w:t>
            </w:r>
          </w:p>
        </w:tc>
      </w:tr>
      <w:tr w:rsidR="009C0A61" w:rsidRPr="009C0A61" w14:paraId="1C7F8996" w14:textId="77777777" w:rsidTr="00850FC8">
        <w:tc>
          <w:tcPr>
            <w:tcW w:w="2200" w:type="dxa"/>
            <w:tcMar>
              <w:top w:w="20" w:type="dxa"/>
              <w:left w:w="20" w:type="dxa"/>
              <w:bottom w:w="20" w:type="dxa"/>
              <w:right w:w="20" w:type="dxa"/>
            </w:tcMar>
            <w:vAlign w:val="center"/>
            <w:hideMark/>
          </w:tcPr>
          <w:p w14:paraId="5976FA27" w14:textId="77777777" w:rsidR="009C0A61" w:rsidRPr="009C0A61" w:rsidRDefault="009C0A61" w:rsidP="00850FC8">
            <w:pPr>
              <w:pStyle w:val="movimento"/>
              <w:rPr>
                <w:color w:val="002060"/>
              </w:rPr>
            </w:pPr>
            <w:r w:rsidRPr="009C0A61">
              <w:rPr>
                <w:color w:val="002060"/>
              </w:rPr>
              <w:t>FALCONE DAVIDE</w:t>
            </w:r>
          </w:p>
        </w:tc>
        <w:tc>
          <w:tcPr>
            <w:tcW w:w="2200" w:type="dxa"/>
            <w:tcMar>
              <w:top w:w="20" w:type="dxa"/>
              <w:left w:w="20" w:type="dxa"/>
              <w:bottom w:w="20" w:type="dxa"/>
              <w:right w:w="20" w:type="dxa"/>
            </w:tcMar>
            <w:vAlign w:val="center"/>
            <w:hideMark/>
          </w:tcPr>
          <w:p w14:paraId="44679072" w14:textId="77777777" w:rsidR="009C0A61" w:rsidRPr="009C0A61" w:rsidRDefault="009C0A61" w:rsidP="00850FC8">
            <w:pPr>
              <w:pStyle w:val="movimento2"/>
              <w:rPr>
                <w:color w:val="002060"/>
              </w:rPr>
            </w:pPr>
            <w:r w:rsidRPr="009C0A61">
              <w:rPr>
                <w:color w:val="002060"/>
              </w:rPr>
              <w:t xml:space="preserve">(FUTSAL VIRE GEOSISTEM ASD) </w:t>
            </w:r>
          </w:p>
        </w:tc>
        <w:tc>
          <w:tcPr>
            <w:tcW w:w="800" w:type="dxa"/>
            <w:tcMar>
              <w:top w:w="20" w:type="dxa"/>
              <w:left w:w="20" w:type="dxa"/>
              <w:bottom w:w="20" w:type="dxa"/>
              <w:right w:w="20" w:type="dxa"/>
            </w:tcMar>
            <w:vAlign w:val="center"/>
            <w:hideMark/>
          </w:tcPr>
          <w:p w14:paraId="541D3CE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0B7564C"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476614D" w14:textId="77777777" w:rsidR="009C0A61" w:rsidRPr="009C0A61" w:rsidRDefault="009C0A61" w:rsidP="00850FC8">
            <w:pPr>
              <w:pStyle w:val="movimento2"/>
              <w:rPr>
                <w:color w:val="002060"/>
              </w:rPr>
            </w:pPr>
            <w:r w:rsidRPr="009C0A61">
              <w:rPr>
                <w:color w:val="002060"/>
              </w:rPr>
              <w:t> </w:t>
            </w:r>
          </w:p>
        </w:tc>
      </w:tr>
    </w:tbl>
    <w:p w14:paraId="63CE10D3"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364ECBB3" w14:textId="77777777" w:rsidTr="00850FC8">
        <w:tc>
          <w:tcPr>
            <w:tcW w:w="2200" w:type="dxa"/>
            <w:tcMar>
              <w:top w:w="20" w:type="dxa"/>
              <w:left w:w="20" w:type="dxa"/>
              <w:bottom w:w="20" w:type="dxa"/>
              <w:right w:w="20" w:type="dxa"/>
            </w:tcMar>
            <w:vAlign w:val="center"/>
            <w:hideMark/>
          </w:tcPr>
          <w:p w14:paraId="7368623A" w14:textId="77777777" w:rsidR="009C0A61" w:rsidRPr="009C0A61" w:rsidRDefault="009C0A61" w:rsidP="00850FC8">
            <w:pPr>
              <w:pStyle w:val="movimento"/>
              <w:rPr>
                <w:color w:val="002060"/>
              </w:rPr>
            </w:pPr>
            <w:r w:rsidRPr="009C0A61">
              <w:rPr>
                <w:color w:val="002060"/>
              </w:rPr>
              <w:t>TAIBI SALVATORE VINCE</w:t>
            </w:r>
          </w:p>
        </w:tc>
        <w:tc>
          <w:tcPr>
            <w:tcW w:w="2200" w:type="dxa"/>
            <w:tcMar>
              <w:top w:w="20" w:type="dxa"/>
              <w:left w:w="20" w:type="dxa"/>
              <w:bottom w:w="20" w:type="dxa"/>
              <w:right w:w="20" w:type="dxa"/>
            </w:tcMar>
            <w:vAlign w:val="center"/>
            <w:hideMark/>
          </w:tcPr>
          <w:p w14:paraId="068D3F10" w14:textId="77777777" w:rsidR="009C0A61" w:rsidRPr="009C0A61" w:rsidRDefault="009C0A61" w:rsidP="00850FC8">
            <w:pPr>
              <w:pStyle w:val="movimento2"/>
              <w:rPr>
                <w:color w:val="002060"/>
              </w:rPr>
            </w:pPr>
            <w:r w:rsidRPr="009C0A61">
              <w:rPr>
                <w:color w:val="002060"/>
              </w:rPr>
              <w:t xml:space="preserve">(ACLI AUDAX MONTECOSARO C5) </w:t>
            </w:r>
          </w:p>
        </w:tc>
        <w:tc>
          <w:tcPr>
            <w:tcW w:w="800" w:type="dxa"/>
            <w:tcMar>
              <w:top w:w="20" w:type="dxa"/>
              <w:left w:w="20" w:type="dxa"/>
              <w:bottom w:w="20" w:type="dxa"/>
              <w:right w:w="20" w:type="dxa"/>
            </w:tcMar>
            <w:vAlign w:val="center"/>
            <w:hideMark/>
          </w:tcPr>
          <w:p w14:paraId="73B9032E"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BBBE8A9" w14:textId="77777777" w:rsidR="009C0A61" w:rsidRPr="009C0A61" w:rsidRDefault="009C0A61" w:rsidP="00850FC8">
            <w:pPr>
              <w:pStyle w:val="movimento"/>
              <w:rPr>
                <w:color w:val="002060"/>
              </w:rPr>
            </w:pPr>
            <w:r w:rsidRPr="009C0A61">
              <w:rPr>
                <w:color w:val="002060"/>
              </w:rPr>
              <w:t>DISCEPOLI ALESSANDRO</w:t>
            </w:r>
          </w:p>
        </w:tc>
        <w:tc>
          <w:tcPr>
            <w:tcW w:w="2200" w:type="dxa"/>
            <w:tcMar>
              <w:top w:w="20" w:type="dxa"/>
              <w:left w:w="20" w:type="dxa"/>
              <w:bottom w:w="20" w:type="dxa"/>
              <w:right w:w="20" w:type="dxa"/>
            </w:tcMar>
            <w:vAlign w:val="center"/>
            <w:hideMark/>
          </w:tcPr>
          <w:p w14:paraId="12D952EB" w14:textId="77777777" w:rsidR="009C0A61" w:rsidRPr="009C0A61" w:rsidRDefault="009C0A61" w:rsidP="00850FC8">
            <w:pPr>
              <w:pStyle w:val="movimento2"/>
              <w:rPr>
                <w:color w:val="002060"/>
              </w:rPr>
            </w:pPr>
            <w:r w:rsidRPr="009C0A61">
              <w:rPr>
                <w:color w:val="002060"/>
              </w:rPr>
              <w:t xml:space="preserve">(AUDAX 1970 </w:t>
            </w:r>
            <w:proofErr w:type="gramStart"/>
            <w:r w:rsidRPr="009C0A61">
              <w:rPr>
                <w:color w:val="002060"/>
              </w:rPr>
              <w:t>S.ANGELO</w:t>
            </w:r>
            <w:proofErr w:type="gramEnd"/>
            <w:r w:rsidRPr="009C0A61">
              <w:rPr>
                <w:color w:val="002060"/>
              </w:rPr>
              <w:t xml:space="preserve">) </w:t>
            </w:r>
          </w:p>
        </w:tc>
      </w:tr>
      <w:tr w:rsidR="009C0A61" w:rsidRPr="009C0A61" w14:paraId="70E8F08B" w14:textId="77777777" w:rsidTr="00850FC8">
        <w:tc>
          <w:tcPr>
            <w:tcW w:w="2200" w:type="dxa"/>
            <w:tcMar>
              <w:top w:w="20" w:type="dxa"/>
              <w:left w:w="20" w:type="dxa"/>
              <w:bottom w:w="20" w:type="dxa"/>
              <w:right w:w="20" w:type="dxa"/>
            </w:tcMar>
            <w:vAlign w:val="center"/>
            <w:hideMark/>
          </w:tcPr>
          <w:p w14:paraId="07E97310" w14:textId="77777777" w:rsidR="009C0A61" w:rsidRPr="009C0A61" w:rsidRDefault="009C0A61" w:rsidP="00850FC8">
            <w:pPr>
              <w:pStyle w:val="movimento"/>
              <w:rPr>
                <w:color w:val="002060"/>
              </w:rPr>
            </w:pPr>
            <w:r w:rsidRPr="009C0A61">
              <w:rPr>
                <w:color w:val="002060"/>
              </w:rPr>
              <w:t>TONUCCI RICCARDO</w:t>
            </w:r>
          </w:p>
        </w:tc>
        <w:tc>
          <w:tcPr>
            <w:tcW w:w="2200" w:type="dxa"/>
            <w:tcMar>
              <w:top w:w="20" w:type="dxa"/>
              <w:left w:w="20" w:type="dxa"/>
              <w:bottom w:w="20" w:type="dxa"/>
              <w:right w:w="20" w:type="dxa"/>
            </w:tcMar>
            <w:vAlign w:val="center"/>
            <w:hideMark/>
          </w:tcPr>
          <w:p w14:paraId="21EFE8E8" w14:textId="77777777" w:rsidR="009C0A61" w:rsidRPr="009C0A61" w:rsidRDefault="009C0A61" w:rsidP="00850FC8">
            <w:pPr>
              <w:pStyle w:val="movimento2"/>
              <w:rPr>
                <w:color w:val="002060"/>
              </w:rPr>
            </w:pPr>
            <w:r w:rsidRPr="009C0A61">
              <w:rPr>
                <w:color w:val="002060"/>
              </w:rPr>
              <w:t xml:space="preserve">(BULDOG T.N.T. LUCREZIA) </w:t>
            </w:r>
          </w:p>
        </w:tc>
        <w:tc>
          <w:tcPr>
            <w:tcW w:w="800" w:type="dxa"/>
            <w:tcMar>
              <w:top w:w="20" w:type="dxa"/>
              <w:left w:w="20" w:type="dxa"/>
              <w:bottom w:w="20" w:type="dxa"/>
              <w:right w:w="20" w:type="dxa"/>
            </w:tcMar>
            <w:vAlign w:val="center"/>
            <w:hideMark/>
          </w:tcPr>
          <w:p w14:paraId="0BC6D9B0"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6699DA66" w14:textId="77777777" w:rsidR="009C0A61" w:rsidRPr="009C0A61" w:rsidRDefault="009C0A61" w:rsidP="00850FC8">
            <w:pPr>
              <w:pStyle w:val="movimento"/>
              <w:rPr>
                <w:color w:val="002060"/>
              </w:rPr>
            </w:pPr>
            <w:r w:rsidRPr="009C0A61">
              <w:rPr>
                <w:color w:val="002060"/>
              </w:rPr>
              <w:t>CALVISI DANIELE</w:t>
            </w:r>
          </w:p>
        </w:tc>
        <w:tc>
          <w:tcPr>
            <w:tcW w:w="2200" w:type="dxa"/>
            <w:tcMar>
              <w:top w:w="20" w:type="dxa"/>
              <w:left w:w="20" w:type="dxa"/>
              <w:bottom w:w="20" w:type="dxa"/>
              <w:right w:w="20" w:type="dxa"/>
            </w:tcMar>
            <w:vAlign w:val="center"/>
            <w:hideMark/>
          </w:tcPr>
          <w:p w14:paraId="375C745D" w14:textId="77777777" w:rsidR="009C0A61" w:rsidRPr="009C0A61" w:rsidRDefault="009C0A61" w:rsidP="00850FC8">
            <w:pPr>
              <w:pStyle w:val="movimento2"/>
              <w:rPr>
                <w:color w:val="002060"/>
              </w:rPr>
            </w:pPr>
            <w:r w:rsidRPr="009C0A61">
              <w:rPr>
                <w:color w:val="002060"/>
              </w:rPr>
              <w:t xml:space="preserve">(JESINA S.R.L.) </w:t>
            </w:r>
          </w:p>
        </w:tc>
      </w:tr>
      <w:tr w:rsidR="009C0A61" w:rsidRPr="009C0A61" w14:paraId="2E8E5A44" w14:textId="77777777" w:rsidTr="00850FC8">
        <w:tc>
          <w:tcPr>
            <w:tcW w:w="2200" w:type="dxa"/>
            <w:tcMar>
              <w:top w:w="20" w:type="dxa"/>
              <w:left w:w="20" w:type="dxa"/>
              <w:bottom w:w="20" w:type="dxa"/>
              <w:right w:w="20" w:type="dxa"/>
            </w:tcMar>
            <w:vAlign w:val="center"/>
            <w:hideMark/>
          </w:tcPr>
          <w:p w14:paraId="3360FFC1" w14:textId="77777777" w:rsidR="009C0A61" w:rsidRPr="009C0A61" w:rsidRDefault="009C0A61" w:rsidP="00850FC8">
            <w:pPr>
              <w:pStyle w:val="movimento"/>
              <w:rPr>
                <w:color w:val="002060"/>
              </w:rPr>
            </w:pPr>
            <w:r w:rsidRPr="009C0A61">
              <w:rPr>
                <w:color w:val="002060"/>
              </w:rPr>
              <w:t>PERAZZELLI ANTONIO</w:t>
            </w:r>
          </w:p>
        </w:tc>
        <w:tc>
          <w:tcPr>
            <w:tcW w:w="2200" w:type="dxa"/>
            <w:tcMar>
              <w:top w:w="20" w:type="dxa"/>
              <w:left w:w="20" w:type="dxa"/>
              <w:bottom w:w="20" w:type="dxa"/>
              <w:right w:w="20" w:type="dxa"/>
            </w:tcMar>
            <w:vAlign w:val="center"/>
            <w:hideMark/>
          </w:tcPr>
          <w:p w14:paraId="2B406150" w14:textId="77777777" w:rsidR="009C0A61" w:rsidRPr="009C0A61" w:rsidRDefault="009C0A61" w:rsidP="00850FC8">
            <w:pPr>
              <w:pStyle w:val="movimento2"/>
              <w:rPr>
                <w:color w:val="002060"/>
              </w:rPr>
            </w:pPr>
            <w:r w:rsidRPr="009C0A61">
              <w:rPr>
                <w:color w:val="002060"/>
              </w:rPr>
              <w:t xml:space="preserve">(JESINA S.R.L.) </w:t>
            </w:r>
          </w:p>
        </w:tc>
        <w:tc>
          <w:tcPr>
            <w:tcW w:w="800" w:type="dxa"/>
            <w:tcMar>
              <w:top w:w="20" w:type="dxa"/>
              <w:left w:w="20" w:type="dxa"/>
              <w:bottom w:w="20" w:type="dxa"/>
              <w:right w:w="20" w:type="dxa"/>
            </w:tcMar>
            <w:vAlign w:val="center"/>
            <w:hideMark/>
          </w:tcPr>
          <w:p w14:paraId="5FE1F781"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AE0E79A" w14:textId="77777777" w:rsidR="009C0A61" w:rsidRPr="009C0A61" w:rsidRDefault="009C0A61" w:rsidP="00850FC8">
            <w:pPr>
              <w:pStyle w:val="movimento"/>
              <w:rPr>
                <w:color w:val="002060"/>
              </w:rPr>
            </w:pPr>
            <w:r w:rsidRPr="009C0A61">
              <w:rPr>
                <w:color w:val="002060"/>
              </w:rPr>
              <w:t>CAPPELLETTI ROSARIO PIO</w:t>
            </w:r>
          </w:p>
        </w:tc>
        <w:tc>
          <w:tcPr>
            <w:tcW w:w="2200" w:type="dxa"/>
            <w:tcMar>
              <w:top w:w="20" w:type="dxa"/>
              <w:left w:w="20" w:type="dxa"/>
              <w:bottom w:w="20" w:type="dxa"/>
              <w:right w:w="20" w:type="dxa"/>
            </w:tcMar>
            <w:vAlign w:val="center"/>
            <w:hideMark/>
          </w:tcPr>
          <w:p w14:paraId="2121F3B0" w14:textId="77777777" w:rsidR="009C0A61" w:rsidRPr="009C0A61" w:rsidRDefault="009C0A61" w:rsidP="00850FC8">
            <w:pPr>
              <w:pStyle w:val="movimento2"/>
              <w:rPr>
                <w:color w:val="002060"/>
              </w:rPr>
            </w:pPr>
            <w:r w:rsidRPr="009C0A61">
              <w:rPr>
                <w:color w:val="002060"/>
              </w:rPr>
              <w:t xml:space="preserve">(OSIMO FIVE) </w:t>
            </w:r>
          </w:p>
        </w:tc>
      </w:tr>
    </w:tbl>
    <w:p w14:paraId="2629A671" w14:textId="77777777" w:rsidR="009C0A61" w:rsidRDefault="009C0A61" w:rsidP="009C0A61">
      <w:pPr>
        <w:pStyle w:val="breakline"/>
        <w:rPr>
          <w:rFonts w:eastAsiaTheme="minorEastAsia"/>
          <w:color w:val="002060"/>
        </w:rPr>
      </w:pPr>
    </w:p>
    <w:p w14:paraId="7D6B590C"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A442755"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15306A51" w14:textId="77777777" w:rsidR="009C0A61" w:rsidRPr="009C0A61" w:rsidRDefault="009C0A61" w:rsidP="009C0A61">
      <w:pPr>
        <w:pStyle w:val="breakline"/>
        <w:rPr>
          <w:rFonts w:eastAsiaTheme="minorEastAsia"/>
          <w:color w:val="002060"/>
        </w:rPr>
      </w:pPr>
    </w:p>
    <w:p w14:paraId="26E2F852" w14:textId="77777777" w:rsidR="009C0A61" w:rsidRPr="009C0A61" w:rsidRDefault="009C0A61" w:rsidP="009C0A61">
      <w:pPr>
        <w:pStyle w:val="titoloprinc0"/>
        <w:rPr>
          <w:color w:val="002060"/>
        </w:rPr>
      </w:pPr>
      <w:r w:rsidRPr="009C0A61">
        <w:rPr>
          <w:color w:val="002060"/>
        </w:rPr>
        <w:t>CLASSIFICA</w:t>
      </w:r>
    </w:p>
    <w:p w14:paraId="6C5D2F43" w14:textId="77777777" w:rsidR="009C0A61" w:rsidRPr="009C0A61" w:rsidRDefault="009C0A61" w:rsidP="009C0A61">
      <w:pPr>
        <w:pStyle w:val="breakline"/>
        <w:rPr>
          <w:color w:val="002060"/>
        </w:rPr>
      </w:pPr>
    </w:p>
    <w:p w14:paraId="4DEB1680" w14:textId="77777777" w:rsidR="009C0A61" w:rsidRPr="009C0A61" w:rsidRDefault="009C0A61" w:rsidP="009C0A61">
      <w:pPr>
        <w:pStyle w:val="breakline"/>
        <w:rPr>
          <w:color w:val="002060"/>
        </w:rPr>
      </w:pPr>
    </w:p>
    <w:p w14:paraId="4ECAFB66"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6006E29A"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B5C28"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5E26"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795B1"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A8D9"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8F36"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C031"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BECC5"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71AA9"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77C0"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CB69F" w14:textId="77777777" w:rsidR="009C0A61" w:rsidRPr="009C0A61" w:rsidRDefault="009C0A61" w:rsidP="00850FC8">
            <w:pPr>
              <w:pStyle w:val="headertabella0"/>
              <w:rPr>
                <w:color w:val="002060"/>
              </w:rPr>
            </w:pPr>
            <w:r w:rsidRPr="009C0A61">
              <w:rPr>
                <w:color w:val="002060"/>
              </w:rPr>
              <w:t>PE</w:t>
            </w:r>
          </w:p>
        </w:tc>
      </w:tr>
      <w:tr w:rsidR="009C0A61" w:rsidRPr="009C0A61" w14:paraId="1610EEAF"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01CEB" w14:textId="77777777" w:rsidR="009C0A61" w:rsidRPr="009C0A61" w:rsidRDefault="009C0A61" w:rsidP="00850FC8">
            <w:pPr>
              <w:pStyle w:val="rowtabella0"/>
              <w:rPr>
                <w:color w:val="002060"/>
              </w:rPr>
            </w:pPr>
            <w:r w:rsidRPr="009C0A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1738"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B3D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DAB5"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3F2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8D2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6CFA" w14:textId="77777777" w:rsidR="009C0A61" w:rsidRPr="009C0A61" w:rsidRDefault="009C0A61" w:rsidP="00850FC8">
            <w:pPr>
              <w:pStyle w:val="rowtabella0"/>
              <w:jc w:val="center"/>
              <w:rPr>
                <w:color w:val="002060"/>
              </w:rPr>
            </w:pPr>
            <w:r w:rsidRPr="009C0A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96EC" w14:textId="77777777" w:rsidR="009C0A61" w:rsidRPr="009C0A61" w:rsidRDefault="009C0A61" w:rsidP="00850FC8">
            <w:pPr>
              <w:pStyle w:val="rowtabella0"/>
              <w:jc w:val="center"/>
              <w:rPr>
                <w:color w:val="002060"/>
              </w:rPr>
            </w:pPr>
            <w:r w:rsidRPr="009C0A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CF5A" w14:textId="77777777" w:rsidR="009C0A61" w:rsidRPr="009C0A61" w:rsidRDefault="009C0A61" w:rsidP="00850FC8">
            <w:pPr>
              <w:pStyle w:val="rowtabella0"/>
              <w:jc w:val="center"/>
              <w:rPr>
                <w:color w:val="002060"/>
              </w:rPr>
            </w:pPr>
            <w:r w:rsidRPr="009C0A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6D96" w14:textId="77777777" w:rsidR="009C0A61" w:rsidRPr="009C0A61" w:rsidRDefault="009C0A61" w:rsidP="00850FC8">
            <w:pPr>
              <w:pStyle w:val="rowtabella0"/>
              <w:jc w:val="center"/>
              <w:rPr>
                <w:color w:val="002060"/>
              </w:rPr>
            </w:pPr>
            <w:r w:rsidRPr="009C0A61">
              <w:rPr>
                <w:color w:val="002060"/>
              </w:rPr>
              <w:t>0</w:t>
            </w:r>
          </w:p>
        </w:tc>
      </w:tr>
      <w:tr w:rsidR="009C0A61" w:rsidRPr="009C0A61" w14:paraId="3BA9C13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1653A" w14:textId="77777777" w:rsidR="009C0A61" w:rsidRPr="009C0A61" w:rsidRDefault="009C0A61" w:rsidP="00850FC8">
            <w:pPr>
              <w:pStyle w:val="rowtabella0"/>
              <w:rPr>
                <w:color w:val="002060"/>
              </w:rPr>
            </w:pPr>
            <w:r w:rsidRPr="009C0A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17A5"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E9E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68B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CD0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C85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08FE" w14:textId="77777777" w:rsidR="009C0A61" w:rsidRPr="009C0A61" w:rsidRDefault="009C0A61" w:rsidP="00850FC8">
            <w:pPr>
              <w:pStyle w:val="rowtabella0"/>
              <w:jc w:val="center"/>
              <w:rPr>
                <w:color w:val="002060"/>
              </w:rPr>
            </w:pPr>
            <w:r w:rsidRPr="009C0A61">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E73F"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0FD0" w14:textId="77777777" w:rsidR="009C0A61" w:rsidRPr="009C0A61" w:rsidRDefault="009C0A61" w:rsidP="00850FC8">
            <w:pPr>
              <w:pStyle w:val="rowtabella0"/>
              <w:jc w:val="center"/>
              <w:rPr>
                <w:color w:val="002060"/>
              </w:rPr>
            </w:pPr>
            <w:r w:rsidRPr="009C0A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73AE" w14:textId="77777777" w:rsidR="009C0A61" w:rsidRPr="009C0A61" w:rsidRDefault="009C0A61" w:rsidP="00850FC8">
            <w:pPr>
              <w:pStyle w:val="rowtabella0"/>
              <w:jc w:val="center"/>
              <w:rPr>
                <w:color w:val="002060"/>
              </w:rPr>
            </w:pPr>
            <w:r w:rsidRPr="009C0A61">
              <w:rPr>
                <w:color w:val="002060"/>
              </w:rPr>
              <w:t>0</w:t>
            </w:r>
          </w:p>
        </w:tc>
      </w:tr>
      <w:tr w:rsidR="009C0A61" w:rsidRPr="009C0A61" w14:paraId="343F10C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711A1" w14:textId="77777777" w:rsidR="009C0A61" w:rsidRPr="009C0A61" w:rsidRDefault="009C0A61" w:rsidP="00850FC8">
            <w:pPr>
              <w:pStyle w:val="rowtabella0"/>
              <w:rPr>
                <w:color w:val="002060"/>
              </w:rPr>
            </w:pPr>
            <w:r w:rsidRPr="009C0A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50D6"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0B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791F"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B9A77"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98F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8F2D" w14:textId="77777777" w:rsidR="009C0A61" w:rsidRPr="009C0A61" w:rsidRDefault="009C0A61" w:rsidP="00850FC8">
            <w:pPr>
              <w:pStyle w:val="rowtabella0"/>
              <w:jc w:val="center"/>
              <w:rPr>
                <w:color w:val="002060"/>
              </w:rPr>
            </w:pPr>
            <w:r w:rsidRPr="009C0A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A1D1"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9B0D"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308A" w14:textId="77777777" w:rsidR="009C0A61" w:rsidRPr="009C0A61" w:rsidRDefault="009C0A61" w:rsidP="00850FC8">
            <w:pPr>
              <w:pStyle w:val="rowtabella0"/>
              <w:jc w:val="center"/>
              <w:rPr>
                <w:color w:val="002060"/>
              </w:rPr>
            </w:pPr>
            <w:r w:rsidRPr="009C0A61">
              <w:rPr>
                <w:color w:val="002060"/>
              </w:rPr>
              <w:t>0</w:t>
            </w:r>
          </w:p>
        </w:tc>
      </w:tr>
      <w:tr w:rsidR="009C0A61" w:rsidRPr="009C0A61" w14:paraId="5E42298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35252" w14:textId="77777777" w:rsidR="009C0A61" w:rsidRPr="009C0A61" w:rsidRDefault="009C0A61" w:rsidP="00850FC8">
            <w:pPr>
              <w:pStyle w:val="rowtabella0"/>
              <w:rPr>
                <w:color w:val="002060"/>
              </w:rPr>
            </w:pPr>
            <w:r w:rsidRPr="009C0A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FE30"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4E9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86720"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E48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02B0"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0861" w14:textId="77777777" w:rsidR="009C0A61" w:rsidRPr="009C0A61" w:rsidRDefault="009C0A61" w:rsidP="00850FC8">
            <w:pPr>
              <w:pStyle w:val="rowtabella0"/>
              <w:jc w:val="center"/>
              <w:rPr>
                <w:color w:val="002060"/>
              </w:rPr>
            </w:pPr>
            <w:r w:rsidRPr="009C0A6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6766"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9F21" w14:textId="77777777" w:rsidR="009C0A61" w:rsidRPr="009C0A61" w:rsidRDefault="009C0A61" w:rsidP="00850FC8">
            <w:pPr>
              <w:pStyle w:val="rowtabella0"/>
              <w:jc w:val="center"/>
              <w:rPr>
                <w:color w:val="002060"/>
              </w:rPr>
            </w:pPr>
            <w:r w:rsidRPr="009C0A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7E1E" w14:textId="77777777" w:rsidR="009C0A61" w:rsidRPr="009C0A61" w:rsidRDefault="009C0A61" w:rsidP="00850FC8">
            <w:pPr>
              <w:pStyle w:val="rowtabella0"/>
              <w:jc w:val="center"/>
              <w:rPr>
                <w:color w:val="002060"/>
              </w:rPr>
            </w:pPr>
            <w:r w:rsidRPr="009C0A61">
              <w:rPr>
                <w:color w:val="002060"/>
              </w:rPr>
              <w:t>0</w:t>
            </w:r>
          </w:p>
        </w:tc>
      </w:tr>
      <w:tr w:rsidR="009C0A61" w:rsidRPr="009C0A61" w14:paraId="76A4925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FF7C9" w14:textId="77777777" w:rsidR="009C0A61" w:rsidRPr="009C0A61" w:rsidRDefault="009C0A61" w:rsidP="00850FC8">
            <w:pPr>
              <w:pStyle w:val="rowtabella0"/>
              <w:rPr>
                <w:color w:val="002060"/>
              </w:rPr>
            </w:pPr>
            <w:r w:rsidRPr="009C0A61">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A865"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0461"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E756"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AFE0"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F1DA"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0AF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811A"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7938"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2AB7" w14:textId="77777777" w:rsidR="009C0A61" w:rsidRPr="009C0A61" w:rsidRDefault="009C0A61" w:rsidP="00850FC8">
            <w:pPr>
              <w:pStyle w:val="rowtabella0"/>
              <w:jc w:val="center"/>
              <w:rPr>
                <w:color w:val="002060"/>
              </w:rPr>
            </w:pPr>
            <w:r w:rsidRPr="009C0A61">
              <w:rPr>
                <w:color w:val="002060"/>
              </w:rPr>
              <w:t>0</w:t>
            </w:r>
          </w:p>
        </w:tc>
      </w:tr>
      <w:tr w:rsidR="009C0A61" w:rsidRPr="009C0A61" w14:paraId="1222D78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FB222" w14:textId="77777777" w:rsidR="009C0A61" w:rsidRPr="009C0A61" w:rsidRDefault="009C0A61" w:rsidP="00850FC8">
            <w:pPr>
              <w:pStyle w:val="rowtabella0"/>
              <w:rPr>
                <w:color w:val="002060"/>
              </w:rPr>
            </w:pPr>
            <w:r w:rsidRPr="009C0A6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8C9A"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F060"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5318"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666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8CF4"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2DD3" w14:textId="77777777" w:rsidR="009C0A61" w:rsidRPr="009C0A61" w:rsidRDefault="009C0A61" w:rsidP="00850FC8">
            <w:pPr>
              <w:pStyle w:val="rowtabella0"/>
              <w:jc w:val="center"/>
              <w:rPr>
                <w:color w:val="002060"/>
              </w:rPr>
            </w:pPr>
            <w:r w:rsidRPr="009C0A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F8E7"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9C7E"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813D" w14:textId="77777777" w:rsidR="009C0A61" w:rsidRPr="009C0A61" w:rsidRDefault="009C0A61" w:rsidP="00850FC8">
            <w:pPr>
              <w:pStyle w:val="rowtabella0"/>
              <w:jc w:val="center"/>
              <w:rPr>
                <w:color w:val="002060"/>
              </w:rPr>
            </w:pPr>
            <w:r w:rsidRPr="009C0A61">
              <w:rPr>
                <w:color w:val="002060"/>
              </w:rPr>
              <w:t>0</w:t>
            </w:r>
          </w:p>
        </w:tc>
      </w:tr>
      <w:tr w:rsidR="009C0A61" w:rsidRPr="009C0A61" w14:paraId="1D45693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4269F" w14:textId="77777777" w:rsidR="009C0A61" w:rsidRPr="009C0A61" w:rsidRDefault="009C0A61" w:rsidP="00850FC8">
            <w:pPr>
              <w:pStyle w:val="rowtabella0"/>
              <w:rPr>
                <w:color w:val="002060"/>
              </w:rPr>
            </w:pPr>
            <w:r w:rsidRPr="009C0A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78E7"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1946"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66BA"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AE5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E423"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11F2" w14:textId="77777777" w:rsidR="009C0A61" w:rsidRPr="009C0A61" w:rsidRDefault="009C0A61" w:rsidP="00850FC8">
            <w:pPr>
              <w:pStyle w:val="rowtabella0"/>
              <w:jc w:val="center"/>
              <w:rPr>
                <w:color w:val="002060"/>
              </w:rPr>
            </w:pPr>
            <w:r w:rsidRPr="009C0A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34BA" w14:textId="77777777" w:rsidR="009C0A61" w:rsidRPr="009C0A61" w:rsidRDefault="009C0A61" w:rsidP="00850FC8">
            <w:pPr>
              <w:pStyle w:val="rowtabella0"/>
              <w:jc w:val="center"/>
              <w:rPr>
                <w:color w:val="002060"/>
              </w:rPr>
            </w:pPr>
            <w:r w:rsidRPr="009C0A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85CE"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1F8E" w14:textId="77777777" w:rsidR="009C0A61" w:rsidRPr="009C0A61" w:rsidRDefault="009C0A61" w:rsidP="00850FC8">
            <w:pPr>
              <w:pStyle w:val="rowtabella0"/>
              <w:jc w:val="center"/>
              <w:rPr>
                <w:color w:val="002060"/>
              </w:rPr>
            </w:pPr>
            <w:r w:rsidRPr="009C0A61">
              <w:rPr>
                <w:color w:val="002060"/>
              </w:rPr>
              <w:t>0</w:t>
            </w:r>
          </w:p>
        </w:tc>
      </w:tr>
      <w:tr w:rsidR="009C0A61" w:rsidRPr="009C0A61" w14:paraId="0A7EC9C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272FF" w14:textId="77777777" w:rsidR="009C0A61" w:rsidRPr="009C0A61" w:rsidRDefault="009C0A61" w:rsidP="00850FC8">
            <w:pPr>
              <w:pStyle w:val="rowtabella0"/>
              <w:rPr>
                <w:color w:val="002060"/>
              </w:rPr>
            </w:pPr>
            <w:r w:rsidRPr="009C0A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5876"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6B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FE4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B3ED"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70C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4881"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37E9"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9E36"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8324" w14:textId="77777777" w:rsidR="009C0A61" w:rsidRPr="009C0A61" w:rsidRDefault="009C0A61" w:rsidP="00850FC8">
            <w:pPr>
              <w:pStyle w:val="rowtabella0"/>
              <w:jc w:val="center"/>
              <w:rPr>
                <w:color w:val="002060"/>
              </w:rPr>
            </w:pPr>
            <w:r w:rsidRPr="009C0A61">
              <w:rPr>
                <w:color w:val="002060"/>
              </w:rPr>
              <w:t>0</w:t>
            </w:r>
          </w:p>
        </w:tc>
      </w:tr>
      <w:tr w:rsidR="009C0A61" w:rsidRPr="009C0A61" w14:paraId="2225412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FBEFF" w14:textId="77777777" w:rsidR="009C0A61" w:rsidRPr="009C0A61" w:rsidRDefault="009C0A61" w:rsidP="00850FC8">
            <w:pPr>
              <w:pStyle w:val="rowtabella0"/>
              <w:rPr>
                <w:color w:val="002060"/>
              </w:rPr>
            </w:pPr>
            <w:r w:rsidRPr="009C0A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FF1A"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405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36C7"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3CB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432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D136"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09D6"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554C"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1682" w14:textId="77777777" w:rsidR="009C0A61" w:rsidRPr="009C0A61" w:rsidRDefault="009C0A61" w:rsidP="00850FC8">
            <w:pPr>
              <w:pStyle w:val="rowtabella0"/>
              <w:jc w:val="center"/>
              <w:rPr>
                <w:color w:val="002060"/>
              </w:rPr>
            </w:pPr>
            <w:r w:rsidRPr="009C0A61">
              <w:rPr>
                <w:color w:val="002060"/>
              </w:rPr>
              <w:t>0</w:t>
            </w:r>
          </w:p>
        </w:tc>
      </w:tr>
      <w:tr w:rsidR="009C0A61" w:rsidRPr="009C0A61" w14:paraId="33D05CF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183C3" w14:textId="77777777" w:rsidR="009C0A61" w:rsidRPr="009C0A61" w:rsidRDefault="009C0A61" w:rsidP="00850FC8">
            <w:pPr>
              <w:pStyle w:val="rowtabella0"/>
              <w:rPr>
                <w:color w:val="002060"/>
              </w:rPr>
            </w:pPr>
            <w:r w:rsidRPr="009C0A6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765B"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4278"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E56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E11B"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8FFE"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CC2D"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D070" w14:textId="77777777" w:rsidR="009C0A61" w:rsidRPr="009C0A61" w:rsidRDefault="009C0A61" w:rsidP="00850FC8">
            <w:pPr>
              <w:pStyle w:val="rowtabella0"/>
              <w:jc w:val="center"/>
              <w:rPr>
                <w:color w:val="002060"/>
              </w:rPr>
            </w:pPr>
            <w:r w:rsidRPr="009C0A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165B"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758" w14:textId="77777777" w:rsidR="009C0A61" w:rsidRPr="009C0A61" w:rsidRDefault="009C0A61" w:rsidP="00850FC8">
            <w:pPr>
              <w:pStyle w:val="rowtabella0"/>
              <w:jc w:val="center"/>
              <w:rPr>
                <w:color w:val="002060"/>
              </w:rPr>
            </w:pPr>
            <w:r w:rsidRPr="009C0A61">
              <w:rPr>
                <w:color w:val="002060"/>
              </w:rPr>
              <w:t>0</w:t>
            </w:r>
          </w:p>
        </w:tc>
      </w:tr>
      <w:tr w:rsidR="009C0A61" w:rsidRPr="009C0A61" w14:paraId="4B4E76B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BE3FF" w14:textId="77777777" w:rsidR="009C0A61" w:rsidRPr="009C0A61" w:rsidRDefault="009C0A61" w:rsidP="00850FC8">
            <w:pPr>
              <w:pStyle w:val="rowtabella0"/>
              <w:rPr>
                <w:color w:val="002060"/>
              </w:rPr>
            </w:pPr>
            <w:r w:rsidRPr="009C0A61">
              <w:rPr>
                <w:color w:val="002060"/>
              </w:rPr>
              <w:t xml:space="preserve">G.S. AUDAX 1970 </w:t>
            </w:r>
            <w:proofErr w:type="gramStart"/>
            <w:r w:rsidRPr="009C0A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68D2C"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9B2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6D5A"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006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EF58"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D5EA"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4EC5" w14:textId="77777777" w:rsidR="009C0A61" w:rsidRPr="009C0A61" w:rsidRDefault="009C0A61" w:rsidP="00850FC8">
            <w:pPr>
              <w:pStyle w:val="rowtabella0"/>
              <w:jc w:val="center"/>
              <w:rPr>
                <w:color w:val="002060"/>
              </w:rPr>
            </w:pPr>
            <w:r w:rsidRPr="009C0A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B075"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70FE" w14:textId="77777777" w:rsidR="009C0A61" w:rsidRPr="009C0A61" w:rsidRDefault="009C0A61" w:rsidP="00850FC8">
            <w:pPr>
              <w:pStyle w:val="rowtabella0"/>
              <w:jc w:val="center"/>
              <w:rPr>
                <w:color w:val="002060"/>
              </w:rPr>
            </w:pPr>
            <w:r w:rsidRPr="009C0A61">
              <w:rPr>
                <w:color w:val="002060"/>
              </w:rPr>
              <w:t>0</w:t>
            </w:r>
          </w:p>
        </w:tc>
      </w:tr>
      <w:tr w:rsidR="009C0A61" w:rsidRPr="009C0A61" w14:paraId="51EC5A29"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E5940" w14:textId="77777777" w:rsidR="009C0A61" w:rsidRPr="009C0A61" w:rsidRDefault="009C0A61" w:rsidP="00850FC8">
            <w:pPr>
              <w:pStyle w:val="rowtabella0"/>
              <w:rPr>
                <w:color w:val="002060"/>
                <w:lang w:val="en-US"/>
              </w:rPr>
            </w:pPr>
            <w:r w:rsidRPr="009C0A6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BA40"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0677"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B53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920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5C2D"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F128" w14:textId="77777777" w:rsidR="009C0A61" w:rsidRPr="009C0A61" w:rsidRDefault="009C0A61" w:rsidP="00850FC8">
            <w:pPr>
              <w:pStyle w:val="rowtabella0"/>
              <w:jc w:val="center"/>
              <w:rPr>
                <w:color w:val="002060"/>
              </w:rPr>
            </w:pPr>
            <w:r w:rsidRPr="009C0A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57F5" w14:textId="77777777" w:rsidR="009C0A61" w:rsidRPr="009C0A61" w:rsidRDefault="009C0A61" w:rsidP="00850FC8">
            <w:pPr>
              <w:pStyle w:val="rowtabella0"/>
              <w:jc w:val="center"/>
              <w:rPr>
                <w:color w:val="002060"/>
              </w:rPr>
            </w:pPr>
            <w:r w:rsidRPr="009C0A6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3656" w14:textId="77777777" w:rsidR="009C0A61" w:rsidRPr="009C0A61" w:rsidRDefault="009C0A61" w:rsidP="00850FC8">
            <w:pPr>
              <w:pStyle w:val="rowtabella0"/>
              <w:jc w:val="center"/>
              <w:rPr>
                <w:color w:val="002060"/>
              </w:rPr>
            </w:pPr>
            <w:r w:rsidRPr="009C0A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3D09" w14:textId="77777777" w:rsidR="009C0A61" w:rsidRPr="009C0A61" w:rsidRDefault="009C0A61" w:rsidP="00850FC8">
            <w:pPr>
              <w:pStyle w:val="rowtabella0"/>
              <w:jc w:val="center"/>
              <w:rPr>
                <w:color w:val="002060"/>
              </w:rPr>
            </w:pPr>
            <w:r w:rsidRPr="009C0A61">
              <w:rPr>
                <w:color w:val="002060"/>
              </w:rPr>
              <w:t>2</w:t>
            </w:r>
          </w:p>
        </w:tc>
      </w:tr>
      <w:tr w:rsidR="009C0A61" w:rsidRPr="009C0A61" w14:paraId="790C9AF1"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BB334" w14:textId="77777777" w:rsidR="009C0A61" w:rsidRPr="009C0A61" w:rsidRDefault="009C0A61" w:rsidP="00850FC8">
            <w:pPr>
              <w:pStyle w:val="rowtabella0"/>
              <w:rPr>
                <w:color w:val="002060"/>
                <w:lang w:val="en-US"/>
              </w:rPr>
            </w:pPr>
            <w:r w:rsidRPr="009C0A61">
              <w:rPr>
                <w:color w:val="002060"/>
                <w:lang w:val="en-U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C9B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C2F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C5D6"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694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932A"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A711"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3E33" w14:textId="77777777" w:rsidR="009C0A61" w:rsidRPr="009C0A61" w:rsidRDefault="009C0A61" w:rsidP="00850FC8">
            <w:pPr>
              <w:pStyle w:val="rowtabella0"/>
              <w:jc w:val="center"/>
              <w:rPr>
                <w:color w:val="002060"/>
              </w:rPr>
            </w:pPr>
            <w:r w:rsidRPr="009C0A6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EA25" w14:textId="77777777" w:rsidR="009C0A61" w:rsidRPr="009C0A61" w:rsidRDefault="009C0A61" w:rsidP="00850FC8">
            <w:pPr>
              <w:pStyle w:val="rowtabella0"/>
              <w:jc w:val="center"/>
              <w:rPr>
                <w:color w:val="002060"/>
              </w:rPr>
            </w:pPr>
            <w:r w:rsidRPr="009C0A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4915" w14:textId="77777777" w:rsidR="009C0A61" w:rsidRPr="009C0A61" w:rsidRDefault="009C0A61" w:rsidP="00850FC8">
            <w:pPr>
              <w:pStyle w:val="rowtabella0"/>
              <w:jc w:val="center"/>
              <w:rPr>
                <w:color w:val="002060"/>
              </w:rPr>
            </w:pPr>
            <w:r w:rsidRPr="009C0A61">
              <w:rPr>
                <w:color w:val="002060"/>
              </w:rPr>
              <w:t>0</w:t>
            </w:r>
          </w:p>
        </w:tc>
      </w:tr>
    </w:tbl>
    <w:p w14:paraId="73A11A77" w14:textId="77777777" w:rsidR="009C0A61" w:rsidRPr="009C0A61" w:rsidRDefault="009C0A61" w:rsidP="009C0A61">
      <w:pPr>
        <w:pStyle w:val="breakline"/>
        <w:rPr>
          <w:rFonts w:eastAsiaTheme="minorEastAsia"/>
          <w:color w:val="002060"/>
        </w:rPr>
      </w:pPr>
    </w:p>
    <w:p w14:paraId="06813E4C" w14:textId="77777777" w:rsidR="009C0A61" w:rsidRPr="009C0A61" w:rsidRDefault="009C0A61" w:rsidP="009C0A61">
      <w:pPr>
        <w:pStyle w:val="breakline"/>
        <w:rPr>
          <w:color w:val="002060"/>
        </w:rPr>
      </w:pPr>
    </w:p>
    <w:p w14:paraId="273F8EDA"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7B5DEF52"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7FF3C"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89EB"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2F681"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78F8D"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AE227"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2A20B"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F82D3"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A91AB"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35616"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8BB2" w14:textId="77777777" w:rsidR="009C0A61" w:rsidRPr="009C0A61" w:rsidRDefault="009C0A61" w:rsidP="00850FC8">
            <w:pPr>
              <w:pStyle w:val="headertabella0"/>
              <w:rPr>
                <w:color w:val="002060"/>
              </w:rPr>
            </w:pPr>
            <w:r w:rsidRPr="009C0A61">
              <w:rPr>
                <w:color w:val="002060"/>
              </w:rPr>
              <w:t>PE</w:t>
            </w:r>
          </w:p>
        </w:tc>
      </w:tr>
      <w:tr w:rsidR="009C0A61" w:rsidRPr="009C0A61" w14:paraId="46052C71"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31DD0" w14:textId="77777777" w:rsidR="009C0A61" w:rsidRPr="009C0A61" w:rsidRDefault="009C0A61" w:rsidP="00850FC8">
            <w:pPr>
              <w:pStyle w:val="rowtabella0"/>
              <w:rPr>
                <w:color w:val="002060"/>
              </w:rPr>
            </w:pPr>
            <w:r w:rsidRPr="009C0A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AC86"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6319"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AECC"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6D3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13F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E8A5" w14:textId="77777777" w:rsidR="009C0A61" w:rsidRPr="009C0A61" w:rsidRDefault="009C0A61" w:rsidP="00850FC8">
            <w:pPr>
              <w:pStyle w:val="rowtabella0"/>
              <w:jc w:val="center"/>
              <w:rPr>
                <w:color w:val="002060"/>
              </w:rPr>
            </w:pPr>
            <w:r w:rsidRPr="009C0A6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AEAD"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E72E"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C2BB" w14:textId="77777777" w:rsidR="009C0A61" w:rsidRPr="009C0A61" w:rsidRDefault="009C0A61" w:rsidP="00850FC8">
            <w:pPr>
              <w:pStyle w:val="rowtabella0"/>
              <w:jc w:val="center"/>
              <w:rPr>
                <w:color w:val="002060"/>
              </w:rPr>
            </w:pPr>
            <w:r w:rsidRPr="009C0A61">
              <w:rPr>
                <w:color w:val="002060"/>
              </w:rPr>
              <w:t>0</w:t>
            </w:r>
          </w:p>
        </w:tc>
      </w:tr>
      <w:tr w:rsidR="009C0A61" w:rsidRPr="009C0A61" w14:paraId="3FAFC8D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6C0D8" w14:textId="77777777" w:rsidR="009C0A61" w:rsidRPr="009C0A61" w:rsidRDefault="009C0A61" w:rsidP="00850FC8">
            <w:pPr>
              <w:pStyle w:val="rowtabella0"/>
              <w:rPr>
                <w:color w:val="002060"/>
                <w:lang w:val="en-US"/>
              </w:rPr>
            </w:pPr>
            <w:r w:rsidRPr="009C0A61">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F77B"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21C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492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3AC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F90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4A5F" w14:textId="77777777" w:rsidR="009C0A61" w:rsidRPr="009C0A61" w:rsidRDefault="009C0A61" w:rsidP="00850FC8">
            <w:pPr>
              <w:pStyle w:val="rowtabella0"/>
              <w:jc w:val="center"/>
              <w:rPr>
                <w:color w:val="002060"/>
              </w:rPr>
            </w:pPr>
            <w:r w:rsidRPr="009C0A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0DA2"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C1B6" w14:textId="77777777" w:rsidR="009C0A61" w:rsidRPr="009C0A61" w:rsidRDefault="009C0A61" w:rsidP="00850FC8">
            <w:pPr>
              <w:pStyle w:val="rowtabella0"/>
              <w:jc w:val="center"/>
              <w:rPr>
                <w:color w:val="002060"/>
              </w:rPr>
            </w:pPr>
            <w:r w:rsidRPr="009C0A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565B" w14:textId="77777777" w:rsidR="009C0A61" w:rsidRPr="009C0A61" w:rsidRDefault="009C0A61" w:rsidP="00850FC8">
            <w:pPr>
              <w:pStyle w:val="rowtabella0"/>
              <w:jc w:val="center"/>
              <w:rPr>
                <w:color w:val="002060"/>
              </w:rPr>
            </w:pPr>
            <w:r w:rsidRPr="009C0A61">
              <w:rPr>
                <w:color w:val="002060"/>
              </w:rPr>
              <w:t>0</w:t>
            </w:r>
          </w:p>
        </w:tc>
      </w:tr>
      <w:tr w:rsidR="009C0A61" w:rsidRPr="009C0A61" w14:paraId="53F91D9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8832C" w14:textId="77777777" w:rsidR="009C0A61" w:rsidRPr="009C0A61" w:rsidRDefault="009C0A61" w:rsidP="00850FC8">
            <w:pPr>
              <w:pStyle w:val="rowtabella0"/>
              <w:rPr>
                <w:color w:val="002060"/>
              </w:rPr>
            </w:pPr>
            <w:r w:rsidRPr="009C0A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0920"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D7C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E91C"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8088"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C56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1FF9"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5578"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B769"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F051" w14:textId="77777777" w:rsidR="009C0A61" w:rsidRPr="009C0A61" w:rsidRDefault="009C0A61" w:rsidP="00850FC8">
            <w:pPr>
              <w:pStyle w:val="rowtabella0"/>
              <w:jc w:val="center"/>
              <w:rPr>
                <w:color w:val="002060"/>
              </w:rPr>
            </w:pPr>
            <w:r w:rsidRPr="009C0A61">
              <w:rPr>
                <w:color w:val="002060"/>
              </w:rPr>
              <w:t>0</w:t>
            </w:r>
          </w:p>
        </w:tc>
      </w:tr>
      <w:tr w:rsidR="009C0A61" w:rsidRPr="009C0A61" w14:paraId="4E6A86D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19668" w14:textId="77777777" w:rsidR="009C0A61" w:rsidRPr="009C0A61" w:rsidRDefault="009C0A61" w:rsidP="00850FC8">
            <w:pPr>
              <w:pStyle w:val="rowtabella0"/>
              <w:rPr>
                <w:color w:val="002060"/>
              </w:rPr>
            </w:pPr>
            <w:r w:rsidRPr="009C0A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D81E"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C38C"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CB18"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2D8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D39C"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B30E" w14:textId="77777777" w:rsidR="009C0A61" w:rsidRPr="009C0A61" w:rsidRDefault="009C0A61" w:rsidP="00850FC8">
            <w:pPr>
              <w:pStyle w:val="rowtabella0"/>
              <w:jc w:val="center"/>
              <w:rPr>
                <w:color w:val="002060"/>
              </w:rPr>
            </w:pPr>
            <w:r w:rsidRPr="009C0A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0072"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DF84"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BD71" w14:textId="77777777" w:rsidR="009C0A61" w:rsidRPr="009C0A61" w:rsidRDefault="009C0A61" w:rsidP="00850FC8">
            <w:pPr>
              <w:pStyle w:val="rowtabella0"/>
              <w:jc w:val="center"/>
              <w:rPr>
                <w:color w:val="002060"/>
              </w:rPr>
            </w:pPr>
            <w:r w:rsidRPr="009C0A61">
              <w:rPr>
                <w:color w:val="002060"/>
              </w:rPr>
              <w:t>0</w:t>
            </w:r>
          </w:p>
        </w:tc>
      </w:tr>
      <w:tr w:rsidR="009C0A61" w:rsidRPr="009C0A61" w14:paraId="2F11E63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4E549" w14:textId="77777777" w:rsidR="009C0A61" w:rsidRPr="009C0A61" w:rsidRDefault="009C0A61" w:rsidP="00850FC8">
            <w:pPr>
              <w:pStyle w:val="rowtabella0"/>
              <w:rPr>
                <w:color w:val="002060"/>
                <w:lang w:val="en-US"/>
              </w:rPr>
            </w:pPr>
            <w:r w:rsidRPr="009C0A61">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1E47" w14:textId="77777777" w:rsidR="009C0A61" w:rsidRPr="009C0A61" w:rsidRDefault="009C0A61" w:rsidP="00850FC8">
            <w:pPr>
              <w:pStyle w:val="rowtabella0"/>
              <w:jc w:val="center"/>
              <w:rPr>
                <w:color w:val="002060"/>
              </w:rPr>
            </w:pPr>
            <w:r w:rsidRPr="009C0A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4DD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9528"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02E3"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92C2"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0394" w14:textId="77777777" w:rsidR="009C0A61" w:rsidRPr="009C0A61" w:rsidRDefault="009C0A61" w:rsidP="00850FC8">
            <w:pPr>
              <w:pStyle w:val="rowtabella0"/>
              <w:jc w:val="center"/>
              <w:rPr>
                <w:color w:val="002060"/>
              </w:rPr>
            </w:pPr>
            <w:r w:rsidRPr="009C0A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1C34"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F61E" w14:textId="77777777" w:rsidR="009C0A61" w:rsidRPr="009C0A61" w:rsidRDefault="009C0A61" w:rsidP="00850FC8">
            <w:pPr>
              <w:pStyle w:val="rowtabella0"/>
              <w:jc w:val="center"/>
              <w:rPr>
                <w:color w:val="002060"/>
              </w:rPr>
            </w:pPr>
            <w:r w:rsidRPr="009C0A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C71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BABE615"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99C4D" w14:textId="77777777" w:rsidR="009C0A61" w:rsidRPr="009C0A61" w:rsidRDefault="009C0A61" w:rsidP="00850FC8">
            <w:pPr>
              <w:pStyle w:val="rowtabella0"/>
              <w:rPr>
                <w:color w:val="002060"/>
                <w:lang w:val="en-US"/>
              </w:rPr>
            </w:pPr>
            <w:r w:rsidRPr="009C0A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2B62" w14:textId="77777777" w:rsidR="009C0A61" w:rsidRPr="009C0A61" w:rsidRDefault="009C0A61" w:rsidP="00850FC8">
            <w:pPr>
              <w:pStyle w:val="rowtabella0"/>
              <w:jc w:val="center"/>
              <w:rPr>
                <w:color w:val="002060"/>
              </w:rPr>
            </w:pPr>
            <w:r w:rsidRPr="009C0A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40A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BEF4"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5549"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7F4D"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8622" w14:textId="77777777" w:rsidR="009C0A61" w:rsidRPr="009C0A61" w:rsidRDefault="009C0A61" w:rsidP="00850FC8">
            <w:pPr>
              <w:pStyle w:val="rowtabella0"/>
              <w:jc w:val="center"/>
              <w:rPr>
                <w:color w:val="002060"/>
              </w:rPr>
            </w:pPr>
            <w:r w:rsidRPr="009C0A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CC67" w14:textId="77777777" w:rsidR="009C0A61" w:rsidRPr="009C0A61" w:rsidRDefault="009C0A61" w:rsidP="00850FC8">
            <w:pPr>
              <w:pStyle w:val="rowtabella0"/>
              <w:jc w:val="center"/>
              <w:rPr>
                <w:color w:val="002060"/>
              </w:rPr>
            </w:pPr>
            <w:r w:rsidRPr="009C0A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3D3E"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6BB6" w14:textId="77777777" w:rsidR="009C0A61" w:rsidRPr="009C0A61" w:rsidRDefault="009C0A61" w:rsidP="00850FC8">
            <w:pPr>
              <w:pStyle w:val="rowtabella0"/>
              <w:jc w:val="center"/>
              <w:rPr>
                <w:color w:val="002060"/>
              </w:rPr>
            </w:pPr>
            <w:r w:rsidRPr="009C0A61">
              <w:rPr>
                <w:color w:val="002060"/>
              </w:rPr>
              <w:t>0</w:t>
            </w:r>
          </w:p>
        </w:tc>
      </w:tr>
      <w:tr w:rsidR="009C0A61" w:rsidRPr="009C0A61" w14:paraId="60B2133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6799C" w14:textId="77777777" w:rsidR="009C0A61" w:rsidRPr="009C0A61" w:rsidRDefault="009C0A61" w:rsidP="00850FC8">
            <w:pPr>
              <w:pStyle w:val="rowtabella0"/>
              <w:rPr>
                <w:color w:val="002060"/>
              </w:rPr>
            </w:pPr>
            <w:r w:rsidRPr="009C0A6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488A"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9B24"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9915"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8EC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1B18"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4766" w14:textId="77777777" w:rsidR="009C0A61" w:rsidRPr="009C0A61" w:rsidRDefault="009C0A61" w:rsidP="00850FC8">
            <w:pPr>
              <w:pStyle w:val="rowtabella0"/>
              <w:jc w:val="center"/>
              <w:rPr>
                <w:color w:val="002060"/>
              </w:rPr>
            </w:pPr>
            <w:r w:rsidRPr="009C0A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128A"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DC9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AB37" w14:textId="77777777" w:rsidR="009C0A61" w:rsidRPr="009C0A61" w:rsidRDefault="009C0A61" w:rsidP="00850FC8">
            <w:pPr>
              <w:pStyle w:val="rowtabella0"/>
              <w:jc w:val="center"/>
              <w:rPr>
                <w:color w:val="002060"/>
              </w:rPr>
            </w:pPr>
            <w:r w:rsidRPr="009C0A61">
              <w:rPr>
                <w:color w:val="002060"/>
              </w:rPr>
              <w:t>0</w:t>
            </w:r>
          </w:p>
        </w:tc>
      </w:tr>
      <w:tr w:rsidR="009C0A61" w:rsidRPr="009C0A61" w14:paraId="1202813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88565" w14:textId="77777777" w:rsidR="009C0A61" w:rsidRPr="009C0A61" w:rsidRDefault="009C0A61" w:rsidP="00850FC8">
            <w:pPr>
              <w:pStyle w:val="rowtabella0"/>
              <w:rPr>
                <w:color w:val="002060"/>
              </w:rPr>
            </w:pPr>
            <w:r w:rsidRPr="009C0A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3EB2"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05A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EE4E"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F71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BFAB"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DC82"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5BD0"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2CAD"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DB4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96A6C3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30534" w14:textId="77777777" w:rsidR="009C0A61" w:rsidRPr="009C0A61" w:rsidRDefault="009C0A61" w:rsidP="00850FC8">
            <w:pPr>
              <w:pStyle w:val="rowtabella0"/>
              <w:rPr>
                <w:color w:val="002060"/>
              </w:rPr>
            </w:pPr>
            <w:r w:rsidRPr="009C0A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4B8C" w14:textId="77777777" w:rsidR="009C0A61" w:rsidRPr="009C0A61" w:rsidRDefault="009C0A61" w:rsidP="00850FC8">
            <w:pPr>
              <w:pStyle w:val="rowtabella0"/>
              <w:jc w:val="center"/>
              <w:rPr>
                <w:color w:val="002060"/>
              </w:rPr>
            </w:pPr>
            <w:r w:rsidRPr="009C0A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016B"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2B40"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3E1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04B2"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02AB" w14:textId="77777777" w:rsidR="009C0A61" w:rsidRPr="009C0A61" w:rsidRDefault="009C0A61" w:rsidP="00850FC8">
            <w:pPr>
              <w:pStyle w:val="rowtabella0"/>
              <w:jc w:val="center"/>
              <w:rPr>
                <w:color w:val="002060"/>
              </w:rPr>
            </w:pPr>
            <w:r w:rsidRPr="009C0A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4A71" w14:textId="77777777" w:rsidR="009C0A61" w:rsidRPr="009C0A61" w:rsidRDefault="009C0A61" w:rsidP="00850FC8">
            <w:pPr>
              <w:pStyle w:val="rowtabella0"/>
              <w:jc w:val="center"/>
              <w:rPr>
                <w:color w:val="002060"/>
              </w:rPr>
            </w:pPr>
            <w:r w:rsidRPr="009C0A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8F3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0E3A" w14:textId="77777777" w:rsidR="009C0A61" w:rsidRPr="009C0A61" w:rsidRDefault="009C0A61" w:rsidP="00850FC8">
            <w:pPr>
              <w:pStyle w:val="rowtabella0"/>
              <w:jc w:val="center"/>
              <w:rPr>
                <w:color w:val="002060"/>
              </w:rPr>
            </w:pPr>
            <w:r w:rsidRPr="009C0A61">
              <w:rPr>
                <w:color w:val="002060"/>
              </w:rPr>
              <w:t>0</w:t>
            </w:r>
          </w:p>
        </w:tc>
      </w:tr>
      <w:tr w:rsidR="009C0A61" w:rsidRPr="009C0A61" w14:paraId="3BD04FDD"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7173B" w14:textId="77777777" w:rsidR="009C0A61" w:rsidRPr="009C0A61" w:rsidRDefault="009C0A61" w:rsidP="00850FC8">
            <w:pPr>
              <w:pStyle w:val="rowtabella0"/>
              <w:rPr>
                <w:color w:val="002060"/>
              </w:rPr>
            </w:pPr>
            <w:r w:rsidRPr="009C0A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2B2E"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65CA"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EDA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998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ADA8"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F467" w14:textId="77777777" w:rsidR="009C0A61" w:rsidRPr="009C0A61" w:rsidRDefault="009C0A61" w:rsidP="00850FC8">
            <w:pPr>
              <w:pStyle w:val="rowtabella0"/>
              <w:jc w:val="center"/>
              <w:rPr>
                <w:color w:val="002060"/>
              </w:rPr>
            </w:pPr>
            <w:r w:rsidRPr="009C0A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DC40" w14:textId="77777777" w:rsidR="009C0A61" w:rsidRPr="009C0A61" w:rsidRDefault="009C0A61" w:rsidP="00850FC8">
            <w:pPr>
              <w:pStyle w:val="rowtabella0"/>
              <w:jc w:val="center"/>
              <w:rPr>
                <w:color w:val="002060"/>
              </w:rPr>
            </w:pPr>
            <w:r w:rsidRPr="009C0A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4C02"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AA84" w14:textId="77777777" w:rsidR="009C0A61" w:rsidRPr="009C0A61" w:rsidRDefault="009C0A61" w:rsidP="00850FC8">
            <w:pPr>
              <w:pStyle w:val="rowtabella0"/>
              <w:jc w:val="center"/>
              <w:rPr>
                <w:color w:val="002060"/>
              </w:rPr>
            </w:pPr>
            <w:r w:rsidRPr="009C0A61">
              <w:rPr>
                <w:color w:val="002060"/>
              </w:rPr>
              <w:t>0</w:t>
            </w:r>
          </w:p>
        </w:tc>
      </w:tr>
      <w:tr w:rsidR="009C0A61" w:rsidRPr="009C0A61" w14:paraId="635279A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496D2" w14:textId="77777777" w:rsidR="009C0A61" w:rsidRPr="009C0A61" w:rsidRDefault="009C0A61" w:rsidP="00850FC8">
            <w:pPr>
              <w:pStyle w:val="rowtabella0"/>
              <w:rPr>
                <w:color w:val="002060"/>
              </w:rPr>
            </w:pPr>
            <w:r w:rsidRPr="009C0A61">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BF57"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70A2"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AC46"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6D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0DF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5496"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E8BD"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8A3B"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BEAB" w14:textId="77777777" w:rsidR="009C0A61" w:rsidRPr="009C0A61" w:rsidRDefault="009C0A61" w:rsidP="00850FC8">
            <w:pPr>
              <w:pStyle w:val="rowtabella0"/>
              <w:jc w:val="center"/>
              <w:rPr>
                <w:color w:val="002060"/>
              </w:rPr>
            </w:pPr>
            <w:r w:rsidRPr="009C0A61">
              <w:rPr>
                <w:color w:val="002060"/>
              </w:rPr>
              <w:t>0</w:t>
            </w:r>
          </w:p>
        </w:tc>
      </w:tr>
      <w:tr w:rsidR="009C0A61" w:rsidRPr="009C0A61" w14:paraId="695CA79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25CE6" w14:textId="77777777" w:rsidR="009C0A61" w:rsidRPr="009C0A61" w:rsidRDefault="009C0A61" w:rsidP="00850FC8">
            <w:pPr>
              <w:pStyle w:val="rowtabella0"/>
              <w:rPr>
                <w:color w:val="002060"/>
              </w:rPr>
            </w:pPr>
            <w:r w:rsidRPr="009C0A61">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E435"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9A7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F56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898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AA80"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B06B" w14:textId="77777777" w:rsidR="009C0A61" w:rsidRPr="009C0A61" w:rsidRDefault="009C0A61" w:rsidP="00850FC8">
            <w:pPr>
              <w:pStyle w:val="rowtabella0"/>
              <w:jc w:val="center"/>
              <w:rPr>
                <w:color w:val="002060"/>
              </w:rPr>
            </w:pPr>
            <w:r w:rsidRPr="009C0A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C105" w14:textId="77777777" w:rsidR="009C0A61" w:rsidRPr="009C0A61" w:rsidRDefault="009C0A61" w:rsidP="00850FC8">
            <w:pPr>
              <w:pStyle w:val="rowtabella0"/>
              <w:jc w:val="center"/>
              <w:rPr>
                <w:color w:val="002060"/>
              </w:rPr>
            </w:pPr>
            <w:r w:rsidRPr="009C0A61">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A44D"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DC63" w14:textId="77777777" w:rsidR="009C0A61" w:rsidRPr="009C0A61" w:rsidRDefault="009C0A61" w:rsidP="00850FC8">
            <w:pPr>
              <w:pStyle w:val="rowtabella0"/>
              <w:jc w:val="center"/>
              <w:rPr>
                <w:color w:val="002060"/>
              </w:rPr>
            </w:pPr>
            <w:r w:rsidRPr="009C0A61">
              <w:rPr>
                <w:color w:val="002060"/>
              </w:rPr>
              <w:t>0</w:t>
            </w:r>
          </w:p>
        </w:tc>
      </w:tr>
      <w:tr w:rsidR="009C0A61" w:rsidRPr="009C0A61" w14:paraId="2EF6C81B"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54B35" w14:textId="77777777" w:rsidR="009C0A61" w:rsidRPr="009C0A61" w:rsidRDefault="009C0A61" w:rsidP="00850FC8">
            <w:pPr>
              <w:pStyle w:val="rowtabella0"/>
              <w:rPr>
                <w:color w:val="002060"/>
              </w:rPr>
            </w:pPr>
            <w:r w:rsidRPr="009C0A6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E87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667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78D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830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779D"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943C"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7F3C" w14:textId="77777777" w:rsidR="009C0A61" w:rsidRPr="009C0A61" w:rsidRDefault="009C0A61" w:rsidP="00850FC8">
            <w:pPr>
              <w:pStyle w:val="rowtabella0"/>
              <w:jc w:val="center"/>
              <w:rPr>
                <w:color w:val="002060"/>
              </w:rPr>
            </w:pPr>
            <w:r w:rsidRPr="009C0A61">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1EE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60AE" w14:textId="77777777" w:rsidR="009C0A61" w:rsidRPr="009C0A61" w:rsidRDefault="009C0A61" w:rsidP="00850FC8">
            <w:pPr>
              <w:pStyle w:val="rowtabella0"/>
              <w:jc w:val="center"/>
              <w:rPr>
                <w:color w:val="002060"/>
              </w:rPr>
            </w:pPr>
            <w:r w:rsidRPr="009C0A61">
              <w:rPr>
                <w:color w:val="002060"/>
              </w:rPr>
              <w:t>1</w:t>
            </w:r>
          </w:p>
        </w:tc>
      </w:tr>
    </w:tbl>
    <w:p w14:paraId="4C6785EE" w14:textId="77777777" w:rsidR="009C0A61" w:rsidRPr="009C0A61" w:rsidRDefault="009C0A61" w:rsidP="009C0A61">
      <w:pPr>
        <w:pStyle w:val="breakline"/>
        <w:rPr>
          <w:rFonts w:eastAsiaTheme="minorEastAsia"/>
          <w:color w:val="002060"/>
        </w:rPr>
      </w:pPr>
    </w:p>
    <w:p w14:paraId="3A89D84C" w14:textId="77777777" w:rsidR="009C0A61" w:rsidRPr="009C0A61" w:rsidRDefault="009C0A61" w:rsidP="009C0A61">
      <w:pPr>
        <w:pStyle w:val="breakline"/>
        <w:rPr>
          <w:color w:val="002060"/>
        </w:rPr>
      </w:pPr>
    </w:p>
    <w:p w14:paraId="553BB778" w14:textId="77777777" w:rsidR="009C0A61" w:rsidRPr="009C0A61" w:rsidRDefault="009C0A61" w:rsidP="009C0A61">
      <w:pPr>
        <w:pStyle w:val="titolocampionato0"/>
        <w:shd w:val="clear" w:color="auto" w:fill="CCCCCC"/>
        <w:spacing w:before="80" w:after="40"/>
        <w:rPr>
          <w:color w:val="002060"/>
        </w:rPr>
      </w:pPr>
      <w:r w:rsidRPr="009C0A61">
        <w:rPr>
          <w:color w:val="002060"/>
        </w:rPr>
        <w:t>UNDER 15 C5 REGIONALI MASCHILI</w:t>
      </w:r>
    </w:p>
    <w:p w14:paraId="6EFA6AF4" w14:textId="77777777" w:rsidR="009C0A61" w:rsidRPr="009C0A61" w:rsidRDefault="009C0A61" w:rsidP="009C0A61">
      <w:pPr>
        <w:pStyle w:val="titoloprinc0"/>
        <w:rPr>
          <w:color w:val="002060"/>
        </w:rPr>
      </w:pPr>
      <w:r w:rsidRPr="009C0A61">
        <w:rPr>
          <w:color w:val="002060"/>
        </w:rPr>
        <w:t>RISULTATI</w:t>
      </w:r>
    </w:p>
    <w:p w14:paraId="17E61638" w14:textId="77777777" w:rsidR="009C0A61" w:rsidRPr="009C0A61" w:rsidRDefault="009C0A61" w:rsidP="009C0A61">
      <w:pPr>
        <w:pStyle w:val="breakline"/>
        <w:rPr>
          <w:color w:val="002060"/>
        </w:rPr>
      </w:pPr>
    </w:p>
    <w:p w14:paraId="70EF1451" w14:textId="77777777" w:rsidR="009C0A61" w:rsidRPr="009C0A61" w:rsidRDefault="009C0A61" w:rsidP="009C0A61">
      <w:pPr>
        <w:pStyle w:val="sottotitolocampionato10"/>
        <w:rPr>
          <w:color w:val="002060"/>
        </w:rPr>
      </w:pPr>
      <w:r w:rsidRPr="009C0A61">
        <w:rPr>
          <w:color w:val="002060"/>
        </w:rPr>
        <w:t>RISULTATI UFFICIALI GARE DEL 21/12/2024</w:t>
      </w:r>
    </w:p>
    <w:p w14:paraId="6E42A8BF" w14:textId="77777777" w:rsidR="009C0A61" w:rsidRPr="009C0A61" w:rsidRDefault="009C0A61" w:rsidP="009C0A61">
      <w:pPr>
        <w:pStyle w:val="sottotitolocampionato20"/>
        <w:spacing w:before="0" w:beforeAutospacing="0" w:after="0" w:afterAutospacing="0"/>
        <w:rPr>
          <w:rFonts w:ascii="Arial" w:hAnsi="Arial" w:cs="Arial"/>
          <w:color w:val="002060"/>
          <w:sz w:val="20"/>
          <w:szCs w:val="20"/>
        </w:rPr>
      </w:pPr>
      <w:r w:rsidRPr="009C0A61">
        <w:rPr>
          <w:rFonts w:ascii="Arial" w:hAnsi="Arial" w:cs="Arial"/>
          <w:color w:val="002060"/>
          <w:sz w:val="20"/>
          <w:szCs w:val="20"/>
        </w:rPr>
        <w:t>Si trascrivono qui di seguito i risultati ufficiali delle gare disputate</w:t>
      </w:r>
    </w:p>
    <w:p w14:paraId="48D672F1" w14:textId="77777777" w:rsidR="009C0A61" w:rsidRPr="009C0A61" w:rsidRDefault="009C0A61" w:rsidP="009C0A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0A61" w:rsidRPr="009C0A61" w14:paraId="5E1D92DF"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53FBC9C3"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74A5" w14:textId="77777777" w:rsidR="009C0A61" w:rsidRPr="009C0A61" w:rsidRDefault="009C0A61" w:rsidP="00850FC8">
                  <w:pPr>
                    <w:pStyle w:val="headertabella0"/>
                    <w:rPr>
                      <w:color w:val="002060"/>
                    </w:rPr>
                  </w:pPr>
                  <w:r w:rsidRPr="009C0A61">
                    <w:rPr>
                      <w:color w:val="002060"/>
                    </w:rPr>
                    <w:t>GIRONE A - 4 Giornata - R</w:t>
                  </w:r>
                </w:p>
              </w:tc>
            </w:tr>
            <w:tr w:rsidR="009C0A61" w:rsidRPr="009C0A61" w14:paraId="78711C98"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82649" w14:textId="77777777" w:rsidR="009C0A61" w:rsidRPr="009C0A61" w:rsidRDefault="009C0A61" w:rsidP="00850FC8">
                  <w:pPr>
                    <w:pStyle w:val="rowtabella0"/>
                    <w:rPr>
                      <w:color w:val="002060"/>
                    </w:rPr>
                  </w:pPr>
                  <w:r w:rsidRPr="009C0A6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1C6AB" w14:textId="77777777" w:rsidR="009C0A61" w:rsidRPr="009C0A61" w:rsidRDefault="009C0A61" w:rsidP="00850FC8">
                  <w:pPr>
                    <w:pStyle w:val="rowtabella0"/>
                    <w:rPr>
                      <w:color w:val="002060"/>
                    </w:rPr>
                  </w:pPr>
                  <w:r w:rsidRPr="009C0A61">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F4340" w14:textId="77777777" w:rsidR="009C0A61" w:rsidRPr="009C0A61" w:rsidRDefault="009C0A61" w:rsidP="00850FC8">
                  <w:pPr>
                    <w:pStyle w:val="rowtabella0"/>
                    <w:jc w:val="center"/>
                    <w:rPr>
                      <w:color w:val="002060"/>
                    </w:rPr>
                  </w:pPr>
                  <w:r w:rsidRPr="009C0A61">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39969" w14:textId="77777777" w:rsidR="009C0A61" w:rsidRPr="009C0A61" w:rsidRDefault="009C0A61" w:rsidP="00850FC8">
                  <w:pPr>
                    <w:pStyle w:val="rowtabella0"/>
                    <w:jc w:val="center"/>
                    <w:rPr>
                      <w:color w:val="002060"/>
                    </w:rPr>
                  </w:pPr>
                  <w:r w:rsidRPr="009C0A61">
                    <w:rPr>
                      <w:color w:val="002060"/>
                    </w:rPr>
                    <w:t> </w:t>
                  </w:r>
                </w:p>
              </w:tc>
            </w:tr>
            <w:tr w:rsidR="009C0A61" w:rsidRPr="009C0A61" w14:paraId="6047A243"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62F00D" w14:textId="77777777" w:rsidR="009C0A61" w:rsidRPr="009C0A61" w:rsidRDefault="009C0A61" w:rsidP="00850FC8">
                  <w:pPr>
                    <w:pStyle w:val="rowtabella0"/>
                    <w:rPr>
                      <w:color w:val="002060"/>
                    </w:rPr>
                  </w:pPr>
                  <w:r w:rsidRPr="009C0A61">
                    <w:rPr>
                      <w:color w:val="002060"/>
                    </w:rPr>
                    <w:t>(1) AMICI DEL CENTROSOCIOSQ.B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FEDBA" w14:textId="77777777" w:rsidR="009C0A61" w:rsidRPr="009C0A61" w:rsidRDefault="009C0A61" w:rsidP="00850FC8">
                  <w:pPr>
                    <w:pStyle w:val="rowtabella0"/>
                    <w:rPr>
                      <w:color w:val="002060"/>
                    </w:rPr>
                  </w:pPr>
                  <w:r w:rsidRPr="009C0A61">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6FCB97" w14:textId="77777777" w:rsidR="009C0A61" w:rsidRPr="009C0A61" w:rsidRDefault="009C0A61" w:rsidP="00850FC8">
                  <w:pPr>
                    <w:pStyle w:val="rowtabella0"/>
                    <w:jc w:val="center"/>
                    <w:rPr>
                      <w:color w:val="002060"/>
                    </w:rPr>
                  </w:pPr>
                  <w:r w:rsidRPr="009C0A6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24397" w14:textId="77777777" w:rsidR="009C0A61" w:rsidRPr="009C0A61" w:rsidRDefault="009C0A61" w:rsidP="00850FC8">
                  <w:pPr>
                    <w:pStyle w:val="rowtabella0"/>
                    <w:jc w:val="center"/>
                    <w:rPr>
                      <w:color w:val="002060"/>
                    </w:rPr>
                  </w:pPr>
                  <w:r w:rsidRPr="009C0A61">
                    <w:rPr>
                      <w:color w:val="002060"/>
                    </w:rPr>
                    <w:t> </w:t>
                  </w:r>
                </w:p>
              </w:tc>
            </w:tr>
            <w:tr w:rsidR="009C0A61" w:rsidRPr="009C0A61" w14:paraId="667C8D44"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8DD34" w14:textId="77777777" w:rsidR="009C0A61" w:rsidRPr="009C0A61" w:rsidRDefault="009C0A61" w:rsidP="00850FC8">
                  <w:pPr>
                    <w:pStyle w:val="rowtabella0"/>
                    <w:rPr>
                      <w:color w:val="002060"/>
                    </w:rPr>
                  </w:pPr>
                  <w:r w:rsidRPr="009C0A61">
                    <w:rPr>
                      <w:color w:val="002060"/>
                    </w:rPr>
                    <w:t xml:space="preserve">(1) ITALSERVICE C5 </w:t>
                  </w:r>
                  <w:proofErr w:type="gramStart"/>
                  <w:r w:rsidRPr="009C0A61">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ADDD9" w14:textId="77777777" w:rsidR="009C0A61" w:rsidRPr="009C0A61" w:rsidRDefault="009C0A61" w:rsidP="00850FC8">
                  <w:pPr>
                    <w:pStyle w:val="rowtabella0"/>
                    <w:rPr>
                      <w:color w:val="002060"/>
                    </w:rPr>
                  </w:pPr>
                  <w:r w:rsidRPr="009C0A61">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DD8C05" w14:textId="77777777" w:rsidR="009C0A61" w:rsidRPr="009C0A61" w:rsidRDefault="009C0A61" w:rsidP="00850FC8">
                  <w:pPr>
                    <w:pStyle w:val="rowtabella0"/>
                    <w:jc w:val="center"/>
                    <w:rPr>
                      <w:color w:val="002060"/>
                    </w:rPr>
                  </w:pPr>
                  <w:r w:rsidRPr="009C0A61">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5192E1" w14:textId="77777777" w:rsidR="009C0A61" w:rsidRPr="009C0A61" w:rsidRDefault="009C0A61" w:rsidP="00850FC8">
                  <w:pPr>
                    <w:pStyle w:val="rowtabella0"/>
                    <w:jc w:val="center"/>
                    <w:rPr>
                      <w:color w:val="002060"/>
                    </w:rPr>
                  </w:pPr>
                  <w:r w:rsidRPr="009C0A61">
                    <w:rPr>
                      <w:color w:val="002060"/>
                    </w:rPr>
                    <w:t> </w:t>
                  </w:r>
                </w:p>
              </w:tc>
            </w:tr>
            <w:tr w:rsidR="009C0A61" w:rsidRPr="009C0A61" w14:paraId="0F47A1C4"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444723" w14:textId="77777777" w:rsidR="009C0A61" w:rsidRPr="009C0A61" w:rsidRDefault="009C0A61" w:rsidP="00850FC8">
                  <w:pPr>
                    <w:pStyle w:val="rowtabella0"/>
                    <w:rPr>
                      <w:color w:val="002060"/>
                    </w:rPr>
                  </w:pPr>
                  <w:r w:rsidRPr="009C0A61">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9F6F5" w14:textId="77777777" w:rsidR="009C0A61" w:rsidRPr="009C0A61" w:rsidRDefault="009C0A61" w:rsidP="00850FC8">
                  <w:pPr>
                    <w:pStyle w:val="rowtabella0"/>
                    <w:rPr>
                      <w:color w:val="002060"/>
                    </w:rPr>
                  </w:pPr>
                  <w:r w:rsidRPr="009C0A61">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40EC3" w14:textId="77777777" w:rsidR="009C0A61" w:rsidRPr="009C0A61" w:rsidRDefault="009C0A61" w:rsidP="00850FC8">
                  <w:pPr>
                    <w:pStyle w:val="rowtabella0"/>
                    <w:jc w:val="center"/>
                    <w:rPr>
                      <w:color w:val="002060"/>
                    </w:rPr>
                  </w:pPr>
                  <w:r w:rsidRPr="009C0A61">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72F20" w14:textId="77777777" w:rsidR="009C0A61" w:rsidRPr="009C0A61" w:rsidRDefault="009C0A61" w:rsidP="00850FC8">
                  <w:pPr>
                    <w:pStyle w:val="rowtabella0"/>
                    <w:jc w:val="center"/>
                    <w:rPr>
                      <w:color w:val="002060"/>
                    </w:rPr>
                  </w:pPr>
                  <w:r w:rsidRPr="009C0A61">
                    <w:rPr>
                      <w:color w:val="002060"/>
                    </w:rPr>
                    <w:t> </w:t>
                  </w:r>
                </w:p>
              </w:tc>
            </w:tr>
            <w:tr w:rsidR="009C0A61" w:rsidRPr="009C0A61" w14:paraId="36C5E870"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4A158616" w14:textId="77777777" w:rsidR="009C0A61" w:rsidRPr="009C0A61" w:rsidRDefault="009C0A61" w:rsidP="00850FC8">
                  <w:pPr>
                    <w:pStyle w:val="rowtabella0"/>
                    <w:rPr>
                      <w:color w:val="002060"/>
                    </w:rPr>
                  </w:pPr>
                  <w:r w:rsidRPr="009C0A61">
                    <w:rPr>
                      <w:color w:val="002060"/>
                    </w:rPr>
                    <w:t>(1) - disputata il 22/12/2024</w:t>
                  </w:r>
                </w:p>
              </w:tc>
            </w:tr>
          </w:tbl>
          <w:p w14:paraId="6172E07C" w14:textId="77777777" w:rsidR="009C0A61" w:rsidRPr="009C0A61" w:rsidRDefault="009C0A61" w:rsidP="00850FC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1511EE86"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AE00C" w14:textId="77777777" w:rsidR="009C0A61" w:rsidRPr="009C0A61" w:rsidRDefault="009C0A61" w:rsidP="00850FC8">
                  <w:pPr>
                    <w:pStyle w:val="headertabella0"/>
                    <w:rPr>
                      <w:color w:val="002060"/>
                    </w:rPr>
                  </w:pPr>
                  <w:r w:rsidRPr="009C0A61">
                    <w:rPr>
                      <w:color w:val="002060"/>
                    </w:rPr>
                    <w:t>GIRONE B - 4 Giornata - R</w:t>
                  </w:r>
                </w:p>
              </w:tc>
            </w:tr>
            <w:tr w:rsidR="009C0A61" w:rsidRPr="009C0A61" w14:paraId="554EF9AD"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84D10" w14:textId="77777777" w:rsidR="009C0A61" w:rsidRPr="009C0A61" w:rsidRDefault="009C0A61" w:rsidP="00850FC8">
                  <w:pPr>
                    <w:pStyle w:val="rowtabella0"/>
                    <w:rPr>
                      <w:color w:val="002060"/>
                    </w:rPr>
                  </w:pPr>
                  <w:r w:rsidRPr="009C0A6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15C78" w14:textId="77777777" w:rsidR="009C0A61" w:rsidRPr="009C0A61" w:rsidRDefault="009C0A61" w:rsidP="00850FC8">
                  <w:pPr>
                    <w:pStyle w:val="rowtabella0"/>
                    <w:rPr>
                      <w:color w:val="002060"/>
                    </w:rPr>
                  </w:pPr>
                  <w:r w:rsidRPr="009C0A61">
                    <w:rPr>
                      <w:color w:val="002060"/>
                    </w:rPr>
                    <w:t xml:space="preserve">- CALCIO A 5 CORINALDO </w:t>
                  </w:r>
                  <w:proofErr w:type="gramStart"/>
                  <w:r w:rsidRPr="009C0A61">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53299" w14:textId="77777777" w:rsidR="009C0A61" w:rsidRPr="009C0A61" w:rsidRDefault="009C0A61" w:rsidP="00850FC8">
                  <w:pPr>
                    <w:pStyle w:val="rowtabella0"/>
                    <w:jc w:val="center"/>
                    <w:rPr>
                      <w:color w:val="002060"/>
                    </w:rPr>
                  </w:pPr>
                  <w:r w:rsidRPr="009C0A6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2EA9B" w14:textId="77777777" w:rsidR="009C0A61" w:rsidRPr="009C0A61" w:rsidRDefault="009C0A61" w:rsidP="00850FC8">
                  <w:pPr>
                    <w:pStyle w:val="rowtabella0"/>
                    <w:jc w:val="center"/>
                    <w:rPr>
                      <w:color w:val="002060"/>
                    </w:rPr>
                  </w:pPr>
                  <w:r w:rsidRPr="009C0A61">
                    <w:rPr>
                      <w:color w:val="002060"/>
                    </w:rPr>
                    <w:t> </w:t>
                  </w:r>
                </w:p>
              </w:tc>
            </w:tr>
            <w:tr w:rsidR="009C0A61" w:rsidRPr="009C0A61" w14:paraId="27E00DD0"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D329F" w14:textId="77777777" w:rsidR="009C0A61" w:rsidRPr="009C0A61" w:rsidRDefault="009C0A61" w:rsidP="00850FC8">
                  <w:pPr>
                    <w:pStyle w:val="rowtabella0"/>
                    <w:rPr>
                      <w:color w:val="002060"/>
                    </w:rPr>
                  </w:pPr>
                  <w:r w:rsidRPr="009C0A61">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BD042" w14:textId="77777777" w:rsidR="009C0A61" w:rsidRPr="009C0A61" w:rsidRDefault="009C0A61" w:rsidP="00850FC8">
                  <w:pPr>
                    <w:pStyle w:val="rowtabella0"/>
                    <w:rPr>
                      <w:color w:val="002060"/>
                    </w:rPr>
                  </w:pPr>
                  <w:r w:rsidRPr="009C0A6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114D4A" w14:textId="77777777" w:rsidR="009C0A61" w:rsidRPr="009C0A61" w:rsidRDefault="009C0A61" w:rsidP="00850FC8">
                  <w:pPr>
                    <w:pStyle w:val="rowtabella0"/>
                    <w:jc w:val="center"/>
                    <w:rPr>
                      <w:color w:val="002060"/>
                    </w:rPr>
                  </w:pPr>
                  <w:r w:rsidRPr="009C0A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EFD81" w14:textId="77777777" w:rsidR="009C0A61" w:rsidRPr="009C0A61" w:rsidRDefault="009C0A61" w:rsidP="00850FC8">
                  <w:pPr>
                    <w:pStyle w:val="rowtabella0"/>
                    <w:jc w:val="center"/>
                    <w:rPr>
                      <w:color w:val="002060"/>
                    </w:rPr>
                  </w:pPr>
                  <w:r w:rsidRPr="009C0A61">
                    <w:rPr>
                      <w:color w:val="002060"/>
                    </w:rPr>
                    <w:t> </w:t>
                  </w:r>
                </w:p>
              </w:tc>
            </w:tr>
            <w:tr w:rsidR="009C0A61" w:rsidRPr="009C0A61" w14:paraId="54D79712"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7EB722" w14:textId="77777777" w:rsidR="009C0A61" w:rsidRPr="009C0A61" w:rsidRDefault="009C0A61" w:rsidP="00850FC8">
                  <w:pPr>
                    <w:pStyle w:val="rowtabella0"/>
                    <w:rPr>
                      <w:color w:val="002060"/>
                    </w:rPr>
                  </w:pPr>
                  <w:r w:rsidRPr="009C0A61">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4473A2" w14:textId="77777777" w:rsidR="009C0A61" w:rsidRPr="009C0A61" w:rsidRDefault="009C0A61" w:rsidP="00850FC8">
                  <w:pPr>
                    <w:pStyle w:val="rowtabella0"/>
                    <w:rPr>
                      <w:color w:val="002060"/>
                    </w:rPr>
                  </w:pPr>
                  <w:r w:rsidRPr="009C0A61">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14F759" w14:textId="77777777" w:rsidR="009C0A61" w:rsidRPr="009C0A61" w:rsidRDefault="009C0A61" w:rsidP="00850FC8">
                  <w:pPr>
                    <w:pStyle w:val="rowtabella0"/>
                    <w:jc w:val="center"/>
                    <w:rPr>
                      <w:color w:val="002060"/>
                    </w:rPr>
                  </w:pPr>
                  <w:r w:rsidRPr="009C0A6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207F2" w14:textId="77777777" w:rsidR="009C0A61" w:rsidRPr="009C0A61" w:rsidRDefault="009C0A61" w:rsidP="00850FC8">
                  <w:pPr>
                    <w:pStyle w:val="rowtabella0"/>
                    <w:jc w:val="center"/>
                    <w:rPr>
                      <w:color w:val="002060"/>
                    </w:rPr>
                  </w:pPr>
                  <w:r w:rsidRPr="009C0A61">
                    <w:rPr>
                      <w:color w:val="002060"/>
                    </w:rPr>
                    <w:t> </w:t>
                  </w:r>
                </w:p>
              </w:tc>
            </w:tr>
            <w:tr w:rsidR="009C0A61" w:rsidRPr="009C0A61" w14:paraId="2D1FA7A7"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B644E" w14:textId="77777777" w:rsidR="009C0A61" w:rsidRPr="009C0A61" w:rsidRDefault="009C0A61" w:rsidP="00850FC8">
                  <w:pPr>
                    <w:pStyle w:val="rowtabella0"/>
                    <w:rPr>
                      <w:color w:val="002060"/>
                    </w:rPr>
                  </w:pPr>
                  <w:r w:rsidRPr="009C0A61">
                    <w:rPr>
                      <w:color w:val="002060"/>
                    </w:rPr>
                    <w:t>(1) ITALSERVICE C5 SQ.C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3EB37" w14:textId="77777777" w:rsidR="009C0A61" w:rsidRPr="009C0A61" w:rsidRDefault="009C0A61" w:rsidP="00850FC8">
                  <w:pPr>
                    <w:pStyle w:val="rowtabella0"/>
                    <w:rPr>
                      <w:color w:val="002060"/>
                    </w:rPr>
                  </w:pPr>
                  <w:r w:rsidRPr="009C0A61">
                    <w:rPr>
                      <w:color w:val="002060"/>
                    </w:rPr>
                    <w:t xml:space="preserve">- AUDAX 1970 </w:t>
                  </w:r>
                  <w:proofErr w:type="gramStart"/>
                  <w:r w:rsidRPr="009C0A61">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35F98" w14:textId="77777777" w:rsidR="009C0A61" w:rsidRPr="009C0A61" w:rsidRDefault="009C0A61" w:rsidP="00850FC8">
                  <w:pPr>
                    <w:pStyle w:val="rowtabella0"/>
                    <w:jc w:val="center"/>
                    <w:rPr>
                      <w:color w:val="002060"/>
                    </w:rPr>
                  </w:pPr>
                  <w:r w:rsidRPr="009C0A61">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7100E" w14:textId="77777777" w:rsidR="009C0A61" w:rsidRPr="009C0A61" w:rsidRDefault="009C0A61" w:rsidP="00850FC8">
                  <w:pPr>
                    <w:pStyle w:val="rowtabella0"/>
                    <w:jc w:val="center"/>
                    <w:rPr>
                      <w:color w:val="002060"/>
                    </w:rPr>
                  </w:pPr>
                  <w:r w:rsidRPr="009C0A61">
                    <w:rPr>
                      <w:color w:val="002060"/>
                    </w:rPr>
                    <w:t> </w:t>
                  </w:r>
                </w:p>
              </w:tc>
            </w:tr>
            <w:tr w:rsidR="009C0A61" w:rsidRPr="009C0A61" w14:paraId="7A6201C0"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326F7ED8" w14:textId="77777777" w:rsidR="009C0A61" w:rsidRPr="009C0A61" w:rsidRDefault="009C0A61" w:rsidP="00850FC8">
                  <w:pPr>
                    <w:pStyle w:val="rowtabella0"/>
                    <w:rPr>
                      <w:color w:val="002060"/>
                    </w:rPr>
                  </w:pPr>
                  <w:r w:rsidRPr="009C0A61">
                    <w:rPr>
                      <w:color w:val="002060"/>
                    </w:rPr>
                    <w:t>(1) - disputata il 22/12/2024</w:t>
                  </w:r>
                </w:p>
              </w:tc>
            </w:tr>
          </w:tbl>
          <w:p w14:paraId="1CEA286D" w14:textId="77777777" w:rsidR="009C0A61" w:rsidRPr="009C0A61" w:rsidRDefault="009C0A61" w:rsidP="00850FC8">
            <w:pPr>
              <w:rPr>
                <w:color w:val="002060"/>
              </w:rPr>
            </w:pPr>
          </w:p>
        </w:tc>
      </w:tr>
    </w:tbl>
    <w:p w14:paraId="2F985479" w14:textId="77777777" w:rsidR="009C0A61" w:rsidRPr="009C0A61" w:rsidRDefault="009C0A61" w:rsidP="009C0A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0A61" w:rsidRPr="009C0A61" w14:paraId="2FE8E0B9" w14:textId="77777777" w:rsidTr="00850F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0A61" w:rsidRPr="009C0A61" w14:paraId="0BE86DD7" w14:textId="77777777" w:rsidTr="00850F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D692C" w14:textId="77777777" w:rsidR="009C0A61" w:rsidRPr="009C0A61" w:rsidRDefault="009C0A61" w:rsidP="00850FC8">
                  <w:pPr>
                    <w:pStyle w:val="headertabella0"/>
                    <w:rPr>
                      <w:color w:val="002060"/>
                    </w:rPr>
                  </w:pPr>
                  <w:r w:rsidRPr="009C0A61">
                    <w:rPr>
                      <w:color w:val="002060"/>
                    </w:rPr>
                    <w:t>GIRONE C - 4 Giornata - R</w:t>
                  </w:r>
                </w:p>
              </w:tc>
            </w:tr>
            <w:tr w:rsidR="009C0A61" w:rsidRPr="009C0A61" w14:paraId="7F651ADE" w14:textId="77777777" w:rsidTr="00850FC8">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A9511" w14:textId="77777777" w:rsidR="009C0A61" w:rsidRPr="009C0A61" w:rsidRDefault="009C0A61" w:rsidP="00850FC8">
                  <w:pPr>
                    <w:pStyle w:val="rowtabella0"/>
                    <w:rPr>
                      <w:color w:val="002060"/>
                    </w:rPr>
                  </w:pPr>
                  <w:r w:rsidRPr="009C0A61">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59457" w14:textId="77777777" w:rsidR="009C0A61" w:rsidRPr="009C0A61" w:rsidRDefault="009C0A61" w:rsidP="00850FC8">
                  <w:pPr>
                    <w:pStyle w:val="rowtabella0"/>
                    <w:rPr>
                      <w:color w:val="002060"/>
                    </w:rPr>
                  </w:pPr>
                  <w:r w:rsidRPr="009C0A61">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8C32A" w14:textId="77777777" w:rsidR="009C0A61" w:rsidRPr="009C0A61" w:rsidRDefault="009C0A61" w:rsidP="00850FC8">
                  <w:pPr>
                    <w:pStyle w:val="rowtabella0"/>
                    <w:jc w:val="center"/>
                    <w:rPr>
                      <w:color w:val="002060"/>
                    </w:rPr>
                  </w:pPr>
                  <w:r w:rsidRPr="009C0A6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42250" w14:textId="77777777" w:rsidR="009C0A61" w:rsidRPr="009C0A61" w:rsidRDefault="009C0A61" w:rsidP="00850FC8">
                  <w:pPr>
                    <w:pStyle w:val="rowtabella0"/>
                    <w:jc w:val="center"/>
                    <w:rPr>
                      <w:color w:val="002060"/>
                    </w:rPr>
                  </w:pPr>
                  <w:r w:rsidRPr="009C0A61">
                    <w:rPr>
                      <w:color w:val="002060"/>
                    </w:rPr>
                    <w:t> </w:t>
                  </w:r>
                </w:p>
              </w:tc>
            </w:tr>
            <w:tr w:rsidR="009C0A61" w:rsidRPr="009C0A61" w14:paraId="586D4797"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C4C59C" w14:textId="77777777" w:rsidR="009C0A61" w:rsidRPr="009C0A61" w:rsidRDefault="009C0A61" w:rsidP="00850FC8">
                  <w:pPr>
                    <w:pStyle w:val="rowtabella0"/>
                    <w:rPr>
                      <w:color w:val="002060"/>
                    </w:rPr>
                  </w:pPr>
                  <w:r w:rsidRPr="009C0A6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DDECED" w14:textId="77777777" w:rsidR="009C0A61" w:rsidRPr="009C0A61" w:rsidRDefault="009C0A61" w:rsidP="00850FC8">
                  <w:pPr>
                    <w:pStyle w:val="rowtabella0"/>
                    <w:rPr>
                      <w:color w:val="002060"/>
                    </w:rPr>
                  </w:pPr>
                  <w:r w:rsidRPr="009C0A6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D73895" w14:textId="77777777" w:rsidR="009C0A61" w:rsidRPr="009C0A61" w:rsidRDefault="009C0A61" w:rsidP="00850FC8">
                  <w:pPr>
                    <w:pStyle w:val="rowtabella0"/>
                    <w:jc w:val="center"/>
                    <w:rPr>
                      <w:color w:val="002060"/>
                    </w:rPr>
                  </w:pPr>
                  <w:r w:rsidRPr="009C0A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A288F7" w14:textId="77777777" w:rsidR="009C0A61" w:rsidRPr="009C0A61" w:rsidRDefault="009C0A61" w:rsidP="00850FC8">
                  <w:pPr>
                    <w:pStyle w:val="rowtabella0"/>
                    <w:jc w:val="center"/>
                    <w:rPr>
                      <w:color w:val="002060"/>
                    </w:rPr>
                  </w:pPr>
                  <w:r w:rsidRPr="009C0A61">
                    <w:rPr>
                      <w:color w:val="002060"/>
                    </w:rPr>
                    <w:t> </w:t>
                  </w:r>
                </w:p>
              </w:tc>
            </w:tr>
            <w:tr w:rsidR="009C0A61" w:rsidRPr="009C0A61" w14:paraId="77A1A3A4"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06037" w14:textId="77777777" w:rsidR="009C0A61" w:rsidRPr="009C0A61" w:rsidRDefault="009C0A61" w:rsidP="00850FC8">
                  <w:pPr>
                    <w:pStyle w:val="rowtabella0"/>
                    <w:rPr>
                      <w:color w:val="002060"/>
                    </w:rPr>
                  </w:pPr>
                  <w:r w:rsidRPr="009C0A6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58218E" w14:textId="77777777" w:rsidR="009C0A61" w:rsidRPr="009C0A61" w:rsidRDefault="009C0A61" w:rsidP="00850FC8">
                  <w:pPr>
                    <w:pStyle w:val="rowtabella0"/>
                    <w:rPr>
                      <w:color w:val="002060"/>
                    </w:rPr>
                  </w:pPr>
                  <w:r w:rsidRPr="009C0A61">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0C1CEC" w14:textId="77777777" w:rsidR="009C0A61" w:rsidRPr="009C0A61" w:rsidRDefault="009C0A61" w:rsidP="00850FC8">
                  <w:pPr>
                    <w:pStyle w:val="rowtabella0"/>
                    <w:jc w:val="center"/>
                    <w:rPr>
                      <w:color w:val="002060"/>
                    </w:rPr>
                  </w:pPr>
                  <w:r w:rsidRPr="009C0A61">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BE8FDC" w14:textId="77777777" w:rsidR="009C0A61" w:rsidRPr="009C0A61" w:rsidRDefault="009C0A61" w:rsidP="00850FC8">
                  <w:pPr>
                    <w:pStyle w:val="rowtabella0"/>
                    <w:jc w:val="center"/>
                    <w:rPr>
                      <w:color w:val="002060"/>
                    </w:rPr>
                  </w:pPr>
                  <w:r w:rsidRPr="009C0A61">
                    <w:rPr>
                      <w:color w:val="002060"/>
                    </w:rPr>
                    <w:t> </w:t>
                  </w:r>
                </w:p>
              </w:tc>
            </w:tr>
            <w:tr w:rsidR="009C0A61" w:rsidRPr="009C0A61" w14:paraId="2998CCE3" w14:textId="77777777" w:rsidTr="00850FC8">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FB7AD" w14:textId="77777777" w:rsidR="009C0A61" w:rsidRPr="009C0A61" w:rsidRDefault="009C0A61" w:rsidP="00850FC8">
                  <w:pPr>
                    <w:pStyle w:val="rowtabella0"/>
                    <w:rPr>
                      <w:color w:val="002060"/>
                    </w:rPr>
                  </w:pPr>
                  <w:r w:rsidRPr="009C0A61">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062D4E" w14:textId="77777777" w:rsidR="009C0A61" w:rsidRPr="009C0A61" w:rsidRDefault="009C0A61" w:rsidP="00850FC8">
                  <w:pPr>
                    <w:pStyle w:val="rowtabella0"/>
                    <w:rPr>
                      <w:color w:val="002060"/>
                    </w:rPr>
                  </w:pPr>
                  <w:r w:rsidRPr="009C0A6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4F1CA" w14:textId="77777777" w:rsidR="009C0A61" w:rsidRPr="009C0A61" w:rsidRDefault="009C0A61" w:rsidP="00850FC8">
                  <w:pPr>
                    <w:pStyle w:val="rowtabella0"/>
                    <w:jc w:val="center"/>
                    <w:rPr>
                      <w:color w:val="002060"/>
                    </w:rPr>
                  </w:pPr>
                  <w:r w:rsidRPr="009C0A61">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C8DCD" w14:textId="77777777" w:rsidR="009C0A61" w:rsidRPr="009C0A61" w:rsidRDefault="009C0A61" w:rsidP="00850FC8">
                  <w:pPr>
                    <w:pStyle w:val="rowtabella0"/>
                    <w:jc w:val="center"/>
                    <w:rPr>
                      <w:color w:val="002060"/>
                    </w:rPr>
                  </w:pPr>
                  <w:r w:rsidRPr="009C0A61">
                    <w:rPr>
                      <w:color w:val="002060"/>
                    </w:rPr>
                    <w:t> </w:t>
                  </w:r>
                </w:p>
              </w:tc>
            </w:tr>
            <w:tr w:rsidR="009C0A61" w:rsidRPr="009C0A61" w14:paraId="05E26B1B" w14:textId="77777777" w:rsidTr="00850FC8">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8EB04" w14:textId="77777777" w:rsidR="009C0A61" w:rsidRPr="009C0A61" w:rsidRDefault="009C0A61" w:rsidP="00850FC8">
                  <w:pPr>
                    <w:pStyle w:val="rowtabella0"/>
                    <w:rPr>
                      <w:color w:val="002060"/>
                    </w:rPr>
                  </w:pPr>
                  <w:r w:rsidRPr="009C0A61">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CEE65" w14:textId="77777777" w:rsidR="009C0A61" w:rsidRPr="009C0A61" w:rsidRDefault="009C0A61" w:rsidP="00850FC8">
                  <w:pPr>
                    <w:pStyle w:val="rowtabella0"/>
                    <w:rPr>
                      <w:color w:val="002060"/>
                    </w:rPr>
                  </w:pPr>
                  <w:r w:rsidRPr="009C0A6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2486C" w14:textId="77777777" w:rsidR="009C0A61" w:rsidRPr="009C0A61" w:rsidRDefault="009C0A61" w:rsidP="00850FC8">
                  <w:pPr>
                    <w:pStyle w:val="rowtabella0"/>
                    <w:jc w:val="center"/>
                    <w:rPr>
                      <w:color w:val="002060"/>
                    </w:rPr>
                  </w:pPr>
                  <w:r w:rsidRPr="009C0A61">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25C3" w14:textId="77777777" w:rsidR="009C0A61" w:rsidRPr="009C0A61" w:rsidRDefault="009C0A61" w:rsidP="00850FC8">
                  <w:pPr>
                    <w:pStyle w:val="rowtabella0"/>
                    <w:jc w:val="center"/>
                    <w:rPr>
                      <w:color w:val="002060"/>
                    </w:rPr>
                  </w:pPr>
                  <w:r w:rsidRPr="009C0A61">
                    <w:rPr>
                      <w:color w:val="002060"/>
                    </w:rPr>
                    <w:t> </w:t>
                  </w:r>
                </w:p>
              </w:tc>
            </w:tr>
            <w:tr w:rsidR="009C0A61" w:rsidRPr="009C0A61" w14:paraId="0A7FBA5B" w14:textId="77777777" w:rsidTr="00850FC8">
              <w:tc>
                <w:tcPr>
                  <w:tcW w:w="4700" w:type="dxa"/>
                  <w:gridSpan w:val="4"/>
                  <w:tcBorders>
                    <w:top w:val="nil"/>
                    <w:left w:val="nil"/>
                    <w:bottom w:val="nil"/>
                    <w:right w:val="nil"/>
                  </w:tcBorders>
                  <w:tcMar>
                    <w:top w:w="20" w:type="dxa"/>
                    <w:left w:w="20" w:type="dxa"/>
                    <w:bottom w:w="20" w:type="dxa"/>
                    <w:right w:w="20" w:type="dxa"/>
                  </w:tcMar>
                  <w:vAlign w:val="center"/>
                  <w:hideMark/>
                </w:tcPr>
                <w:p w14:paraId="5A33A64D" w14:textId="77777777" w:rsidR="009C0A61" w:rsidRPr="009C0A61" w:rsidRDefault="009C0A61" w:rsidP="00850FC8">
                  <w:pPr>
                    <w:pStyle w:val="rowtabella0"/>
                    <w:rPr>
                      <w:color w:val="002060"/>
                    </w:rPr>
                  </w:pPr>
                  <w:r w:rsidRPr="009C0A61">
                    <w:rPr>
                      <w:color w:val="002060"/>
                    </w:rPr>
                    <w:t>(1) - disputata il 22/12/2024</w:t>
                  </w:r>
                </w:p>
              </w:tc>
            </w:tr>
          </w:tbl>
          <w:p w14:paraId="611CFB7D" w14:textId="77777777" w:rsidR="009C0A61" w:rsidRPr="009C0A61" w:rsidRDefault="009C0A61" w:rsidP="00850FC8">
            <w:pPr>
              <w:rPr>
                <w:color w:val="002060"/>
              </w:rPr>
            </w:pPr>
          </w:p>
        </w:tc>
      </w:tr>
    </w:tbl>
    <w:p w14:paraId="1401EBC8" w14:textId="77777777" w:rsidR="009C0A61" w:rsidRPr="009C0A61" w:rsidRDefault="009C0A61" w:rsidP="009C0A61">
      <w:pPr>
        <w:pStyle w:val="breakline"/>
        <w:rPr>
          <w:rFonts w:eastAsiaTheme="minorEastAsia"/>
          <w:color w:val="002060"/>
        </w:rPr>
      </w:pPr>
    </w:p>
    <w:p w14:paraId="28BF1194" w14:textId="77777777" w:rsidR="009C0A61" w:rsidRPr="009C0A61" w:rsidRDefault="009C0A61" w:rsidP="009C0A61">
      <w:pPr>
        <w:pStyle w:val="breakline"/>
        <w:rPr>
          <w:color w:val="002060"/>
        </w:rPr>
      </w:pPr>
    </w:p>
    <w:p w14:paraId="45121DE7" w14:textId="77777777" w:rsidR="009C0A61" w:rsidRPr="009C0A61" w:rsidRDefault="009C0A61" w:rsidP="009C0A61">
      <w:pPr>
        <w:pStyle w:val="titoloprinc0"/>
        <w:rPr>
          <w:color w:val="002060"/>
        </w:rPr>
      </w:pPr>
      <w:r w:rsidRPr="009C0A61">
        <w:rPr>
          <w:color w:val="002060"/>
        </w:rPr>
        <w:t>GIUDICE SPORTIVO</w:t>
      </w:r>
    </w:p>
    <w:p w14:paraId="6311F72A" w14:textId="77777777" w:rsidR="009C0A61" w:rsidRPr="009C0A61" w:rsidRDefault="009C0A61" w:rsidP="009C0A61">
      <w:pPr>
        <w:pStyle w:val="diffida"/>
        <w:rPr>
          <w:color w:val="002060"/>
        </w:rPr>
      </w:pPr>
      <w:r w:rsidRPr="009C0A61">
        <w:rPr>
          <w:color w:val="002060"/>
        </w:rPr>
        <w:t>Il Giudice Sportivo Avv. Agnese Lazzaretti, con l'assistenza del segretario Angelo Castellana, nella seduta del 23/12/2024, ha adottato le decisioni che di seguito integralmente si riportano:</w:t>
      </w:r>
    </w:p>
    <w:p w14:paraId="4343F4B4" w14:textId="77777777" w:rsidR="009C0A61" w:rsidRPr="009C0A61" w:rsidRDefault="009C0A61" w:rsidP="009C0A61">
      <w:pPr>
        <w:pStyle w:val="titolo10"/>
        <w:rPr>
          <w:color w:val="002060"/>
        </w:rPr>
      </w:pPr>
      <w:r w:rsidRPr="009C0A61">
        <w:rPr>
          <w:color w:val="002060"/>
        </w:rPr>
        <w:t xml:space="preserve">GARE DEL 21/12/2024 </w:t>
      </w:r>
    </w:p>
    <w:p w14:paraId="210F6D31" w14:textId="77777777" w:rsidR="009C0A61" w:rsidRPr="009C0A61" w:rsidRDefault="009C0A61" w:rsidP="009C0A61">
      <w:pPr>
        <w:pStyle w:val="titolo7a"/>
        <w:rPr>
          <w:color w:val="002060"/>
        </w:rPr>
      </w:pPr>
      <w:r w:rsidRPr="009C0A61">
        <w:rPr>
          <w:color w:val="002060"/>
        </w:rPr>
        <w:t xml:space="preserve">PROVVEDIMENTI DISCIPLINARI </w:t>
      </w:r>
    </w:p>
    <w:p w14:paraId="67DCB56F"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9294BDA" w14:textId="77777777" w:rsidR="009C0A61" w:rsidRPr="009C0A61" w:rsidRDefault="009C0A61" w:rsidP="009C0A61">
      <w:pPr>
        <w:pStyle w:val="titolo30"/>
        <w:rPr>
          <w:color w:val="002060"/>
        </w:rPr>
      </w:pPr>
      <w:r w:rsidRPr="009C0A61">
        <w:rPr>
          <w:color w:val="002060"/>
        </w:rPr>
        <w:t xml:space="preserve">SOCIETA' </w:t>
      </w:r>
    </w:p>
    <w:p w14:paraId="604FAC95" w14:textId="77777777" w:rsidR="009C0A61" w:rsidRPr="009C0A61" w:rsidRDefault="009C0A61" w:rsidP="009C0A61">
      <w:pPr>
        <w:pStyle w:val="titolo20"/>
        <w:rPr>
          <w:color w:val="002060"/>
        </w:rPr>
      </w:pPr>
      <w:r w:rsidRPr="009C0A61">
        <w:rPr>
          <w:color w:val="002060"/>
        </w:rPr>
        <w:t xml:space="preserve">AMMENDA </w:t>
      </w:r>
    </w:p>
    <w:p w14:paraId="6B9CA76B" w14:textId="77777777" w:rsidR="009C0A61" w:rsidRPr="009C0A61" w:rsidRDefault="009C0A61" w:rsidP="009C0A61">
      <w:pPr>
        <w:pStyle w:val="diffida"/>
        <w:spacing w:before="80" w:beforeAutospacing="0" w:after="40" w:afterAutospacing="0"/>
        <w:jc w:val="left"/>
        <w:rPr>
          <w:color w:val="002060"/>
        </w:rPr>
      </w:pPr>
      <w:r w:rsidRPr="009C0A61">
        <w:rPr>
          <w:color w:val="002060"/>
        </w:rPr>
        <w:t xml:space="preserve">Euro 50,00 ASCOLI CALCIO A 5 </w:t>
      </w:r>
      <w:r w:rsidRPr="009C0A61">
        <w:rPr>
          <w:color w:val="002060"/>
        </w:rPr>
        <w:br/>
        <w:t xml:space="preserve">Per mancanza di acqua calda negli spogliatoi. </w:t>
      </w:r>
    </w:p>
    <w:p w14:paraId="73CFA529" w14:textId="77777777" w:rsidR="009C0A61" w:rsidRPr="009C0A61" w:rsidRDefault="009C0A61" w:rsidP="009C0A61">
      <w:pPr>
        <w:pStyle w:val="titolo30"/>
        <w:rPr>
          <w:color w:val="002060"/>
        </w:rPr>
      </w:pPr>
      <w:r w:rsidRPr="009C0A61">
        <w:rPr>
          <w:color w:val="002060"/>
        </w:rPr>
        <w:t xml:space="preserve">CALCIATORI NON ESPULSI </w:t>
      </w:r>
    </w:p>
    <w:p w14:paraId="00000850" w14:textId="77777777" w:rsidR="009C0A61" w:rsidRPr="009C0A61" w:rsidRDefault="009C0A61" w:rsidP="009C0A61">
      <w:pPr>
        <w:pStyle w:val="titolo20"/>
        <w:rPr>
          <w:color w:val="002060"/>
        </w:rPr>
      </w:pPr>
      <w:r w:rsidRPr="009C0A61">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551C4C7B" w14:textId="77777777" w:rsidTr="00850FC8">
        <w:tc>
          <w:tcPr>
            <w:tcW w:w="2200" w:type="dxa"/>
            <w:tcMar>
              <w:top w:w="20" w:type="dxa"/>
              <w:left w:w="20" w:type="dxa"/>
              <w:bottom w:w="20" w:type="dxa"/>
              <w:right w:w="20" w:type="dxa"/>
            </w:tcMar>
            <w:vAlign w:val="center"/>
            <w:hideMark/>
          </w:tcPr>
          <w:p w14:paraId="1C4BA6A1" w14:textId="77777777" w:rsidR="009C0A61" w:rsidRPr="009C0A61" w:rsidRDefault="009C0A61" w:rsidP="00850FC8">
            <w:pPr>
              <w:pStyle w:val="movimento"/>
              <w:rPr>
                <w:color w:val="002060"/>
              </w:rPr>
            </w:pPr>
            <w:r w:rsidRPr="009C0A61">
              <w:rPr>
                <w:color w:val="002060"/>
              </w:rPr>
              <w:t>CIUTI MICHAEL</w:t>
            </w:r>
          </w:p>
        </w:tc>
        <w:tc>
          <w:tcPr>
            <w:tcW w:w="2200" w:type="dxa"/>
            <w:tcMar>
              <w:top w:w="20" w:type="dxa"/>
              <w:left w:w="20" w:type="dxa"/>
              <w:bottom w:w="20" w:type="dxa"/>
              <w:right w:w="20" w:type="dxa"/>
            </w:tcMar>
            <w:vAlign w:val="center"/>
            <w:hideMark/>
          </w:tcPr>
          <w:p w14:paraId="1D441F7F" w14:textId="77777777" w:rsidR="009C0A61" w:rsidRPr="009C0A61" w:rsidRDefault="009C0A61" w:rsidP="00850FC8">
            <w:pPr>
              <w:pStyle w:val="movimento2"/>
              <w:rPr>
                <w:color w:val="002060"/>
              </w:rPr>
            </w:pPr>
            <w:r w:rsidRPr="009C0A61">
              <w:rPr>
                <w:color w:val="002060"/>
              </w:rPr>
              <w:t xml:space="preserve">(SANGIORGIO) </w:t>
            </w:r>
          </w:p>
        </w:tc>
        <w:tc>
          <w:tcPr>
            <w:tcW w:w="800" w:type="dxa"/>
            <w:tcMar>
              <w:top w:w="20" w:type="dxa"/>
              <w:left w:w="20" w:type="dxa"/>
              <w:bottom w:w="20" w:type="dxa"/>
              <w:right w:w="20" w:type="dxa"/>
            </w:tcMar>
            <w:vAlign w:val="center"/>
            <w:hideMark/>
          </w:tcPr>
          <w:p w14:paraId="5979047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12ACD49F"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B65A29E" w14:textId="77777777" w:rsidR="009C0A61" w:rsidRPr="009C0A61" w:rsidRDefault="009C0A61" w:rsidP="00850FC8">
            <w:pPr>
              <w:pStyle w:val="movimento2"/>
              <w:rPr>
                <w:color w:val="002060"/>
              </w:rPr>
            </w:pPr>
            <w:r w:rsidRPr="009C0A61">
              <w:rPr>
                <w:color w:val="002060"/>
              </w:rPr>
              <w:t> </w:t>
            </w:r>
          </w:p>
        </w:tc>
      </w:tr>
    </w:tbl>
    <w:p w14:paraId="39AEF6A8" w14:textId="77777777" w:rsidR="009C0A61" w:rsidRPr="009C0A61" w:rsidRDefault="009C0A61" w:rsidP="009C0A61">
      <w:pPr>
        <w:pStyle w:val="titolo20"/>
        <w:rPr>
          <w:rFonts w:eastAsiaTheme="minorEastAsia"/>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42CFDEB6" w14:textId="77777777" w:rsidTr="00850FC8">
        <w:tc>
          <w:tcPr>
            <w:tcW w:w="2200" w:type="dxa"/>
            <w:tcMar>
              <w:top w:w="20" w:type="dxa"/>
              <w:left w:w="20" w:type="dxa"/>
              <w:bottom w:w="20" w:type="dxa"/>
              <w:right w:w="20" w:type="dxa"/>
            </w:tcMar>
            <w:vAlign w:val="center"/>
            <w:hideMark/>
          </w:tcPr>
          <w:p w14:paraId="08395B0F" w14:textId="77777777" w:rsidR="009C0A61" w:rsidRPr="009C0A61" w:rsidRDefault="009C0A61" w:rsidP="00850FC8">
            <w:pPr>
              <w:pStyle w:val="movimento"/>
              <w:rPr>
                <w:color w:val="002060"/>
              </w:rPr>
            </w:pPr>
            <w:r w:rsidRPr="009C0A61">
              <w:rPr>
                <w:color w:val="002060"/>
              </w:rPr>
              <w:t>PIERMATTEI PIETRO</w:t>
            </w:r>
          </w:p>
        </w:tc>
        <w:tc>
          <w:tcPr>
            <w:tcW w:w="2200" w:type="dxa"/>
            <w:tcMar>
              <w:top w:w="20" w:type="dxa"/>
              <w:left w:w="20" w:type="dxa"/>
              <w:bottom w:w="20" w:type="dxa"/>
              <w:right w:w="20" w:type="dxa"/>
            </w:tcMar>
            <w:vAlign w:val="center"/>
            <w:hideMark/>
          </w:tcPr>
          <w:p w14:paraId="1B6701A1" w14:textId="77777777" w:rsidR="009C0A61" w:rsidRPr="009C0A61" w:rsidRDefault="009C0A61" w:rsidP="00850FC8">
            <w:pPr>
              <w:pStyle w:val="movimento2"/>
              <w:rPr>
                <w:color w:val="002060"/>
              </w:rPr>
            </w:pPr>
            <w:r w:rsidRPr="009C0A61">
              <w:rPr>
                <w:color w:val="002060"/>
              </w:rPr>
              <w:t xml:space="preserve">(CALCIO A 5 CORINALDO </w:t>
            </w:r>
            <w:proofErr w:type="gramStart"/>
            <w:r w:rsidRPr="009C0A61">
              <w:rPr>
                <w:color w:val="002060"/>
              </w:rPr>
              <w:t>SQ.B</w:t>
            </w:r>
            <w:proofErr w:type="gramEnd"/>
            <w:r w:rsidRPr="009C0A61">
              <w:rPr>
                <w:color w:val="002060"/>
              </w:rPr>
              <w:t xml:space="preserve">) </w:t>
            </w:r>
          </w:p>
        </w:tc>
        <w:tc>
          <w:tcPr>
            <w:tcW w:w="800" w:type="dxa"/>
            <w:tcMar>
              <w:top w:w="20" w:type="dxa"/>
              <w:left w:w="20" w:type="dxa"/>
              <w:bottom w:w="20" w:type="dxa"/>
              <w:right w:w="20" w:type="dxa"/>
            </w:tcMar>
            <w:vAlign w:val="center"/>
            <w:hideMark/>
          </w:tcPr>
          <w:p w14:paraId="59B63349"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3DDA6165"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7DD72C6A" w14:textId="77777777" w:rsidR="009C0A61" w:rsidRPr="009C0A61" w:rsidRDefault="009C0A61" w:rsidP="00850FC8">
            <w:pPr>
              <w:pStyle w:val="movimento2"/>
              <w:rPr>
                <w:color w:val="002060"/>
              </w:rPr>
            </w:pPr>
            <w:r w:rsidRPr="009C0A61">
              <w:rPr>
                <w:color w:val="002060"/>
              </w:rPr>
              <w:t> </w:t>
            </w:r>
          </w:p>
        </w:tc>
      </w:tr>
    </w:tbl>
    <w:p w14:paraId="3B9FBDDD" w14:textId="77777777" w:rsidR="009C0A61" w:rsidRPr="009C0A61" w:rsidRDefault="009C0A61" w:rsidP="009C0A61">
      <w:pPr>
        <w:pStyle w:val="titolo10"/>
        <w:rPr>
          <w:rFonts w:eastAsiaTheme="minorEastAsia"/>
          <w:color w:val="002060"/>
        </w:rPr>
      </w:pPr>
      <w:r w:rsidRPr="009C0A61">
        <w:rPr>
          <w:color w:val="002060"/>
        </w:rPr>
        <w:t xml:space="preserve">GARE DEL 22/12/2024 </w:t>
      </w:r>
    </w:p>
    <w:p w14:paraId="7A43A7A4" w14:textId="77777777" w:rsidR="009C0A61" w:rsidRPr="009C0A61" w:rsidRDefault="009C0A61" w:rsidP="009C0A61">
      <w:pPr>
        <w:pStyle w:val="titolo7a"/>
        <w:rPr>
          <w:color w:val="002060"/>
        </w:rPr>
      </w:pPr>
      <w:r w:rsidRPr="009C0A61">
        <w:rPr>
          <w:color w:val="002060"/>
        </w:rPr>
        <w:t xml:space="preserve">PROVVEDIMENTI DISCIPLINARI </w:t>
      </w:r>
    </w:p>
    <w:p w14:paraId="10832F0C" w14:textId="77777777" w:rsidR="009C0A61" w:rsidRPr="009C0A61" w:rsidRDefault="009C0A61" w:rsidP="009C0A61">
      <w:pPr>
        <w:pStyle w:val="titolo7b0"/>
        <w:rPr>
          <w:color w:val="002060"/>
        </w:rPr>
      </w:pPr>
      <w:r w:rsidRPr="009C0A61">
        <w:rPr>
          <w:color w:val="002060"/>
        </w:rPr>
        <w:t xml:space="preserve">In base alle risultanze degli atti ufficiali sono state deliberate le seguenti sanzioni disciplinari. </w:t>
      </w:r>
    </w:p>
    <w:p w14:paraId="13B0AB91" w14:textId="77777777" w:rsidR="009C0A61" w:rsidRPr="009C0A61" w:rsidRDefault="009C0A61" w:rsidP="009C0A61">
      <w:pPr>
        <w:pStyle w:val="titolo30"/>
        <w:rPr>
          <w:color w:val="002060"/>
        </w:rPr>
      </w:pPr>
      <w:r w:rsidRPr="009C0A61">
        <w:rPr>
          <w:color w:val="002060"/>
        </w:rPr>
        <w:t xml:space="preserve">CALCIATORI NON ESPULSI </w:t>
      </w:r>
    </w:p>
    <w:p w14:paraId="7BB282BC" w14:textId="77777777" w:rsidR="009C0A61" w:rsidRPr="009C0A61" w:rsidRDefault="009C0A61" w:rsidP="009C0A61">
      <w:pPr>
        <w:pStyle w:val="titolo20"/>
        <w:rPr>
          <w:color w:val="002060"/>
        </w:rPr>
      </w:pPr>
      <w:r w:rsidRPr="009C0A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0A61" w:rsidRPr="009C0A61" w14:paraId="6E9202F3" w14:textId="77777777" w:rsidTr="00850FC8">
        <w:tc>
          <w:tcPr>
            <w:tcW w:w="2200" w:type="dxa"/>
            <w:tcMar>
              <w:top w:w="20" w:type="dxa"/>
              <w:left w:w="20" w:type="dxa"/>
              <w:bottom w:w="20" w:type="dxa"/>
              <w:right w:w="20" w:type="dxa"/>
            </w:tcMar>
            <w:vAlign w:val="center"/>
            <w:hideMark/>
          </w:tcPr>
          <w:p w14:paraId="0A4E54D2" w14:textId="77777777" w:rsidR="009C0A61" w:rsidRPr="009C0A61" w:rsidRDefault="009C0A61" w:rsidP="00850FC8">
            <w:pPr>
              <w:pStyle w:val="movimento"/>
              <w:rPr>
                <w:color w:val="002060"/>
              </w:rPr>
            </w:pPr>
            <w:r w:rsidRPr="009C0A61">
              <w:rPr>
                <w:color w:val="002060"/>
              </w:rPr>
              <w:t>SELVINO VINCENZO</w:t>
            </w:r>
          </w:p>
        </w:tc>
        <w:tc>
          <w:tcPr>
            <w:tcW w:w="2200" w:type="dxa"/>
            <w:tcMar>
              <w:top w:w="20" w:type="dxa"/>
              <w:left w:w="20" w:type="dxa"/>
              <w:bottom w:w="20" w:type="dxa"/>
              <w:right w:w="20" w:type="dxa"/>
            </w:tcMar>
            <w:vAlign w:val="center"/>
            <w:hideMark/>
          </w:tcPr>
          <w:p w14:paraId="7A18ACC4" w14:textId="77777777" w:rsidR="009C0A61" w:rsidRPr="009C0A61" w:rsidRDefault="009C0A61" w:rsidP="00850FC8">
            <w:pPr>
              <w:pStyle w:val="movimento2"/>
              <w:rPr>
                <w:color w:val="002060"/>
              </w:rPr>
            </w:pPr>
            <w:r w:rsidRPr="009C0A61">
              <w:rPr>
                <w:color w:val="002060"/>
              </w:rPr>
              <w:t xml:space="preserve">(CANTINE RIUNITE CSI) </w:t>
            </w:r>
          </w:p>
        </w:tc>
        <w:tc>
          <w:tcPr>
            <w:tcW w:w="800" w:type="dxa"/>
            <w:tcMar>
              <w:top w:w="20" w:type="dxa"/>
              <w:left w:w="20" w:type="dxa"/>
              <w:bottom w:w="20" w:type="dxa"/>
              <w:right w:w="20" w:type="dxa"/>
            </w:tcMar>
            <w:vAlign w:val="center"/>
            <w:hideMark/>
          </w:tcPr>
          <w:p w14:paraId="1FA8C90D"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2935B624" w14:textId="77777777" w:rsidR="009C0A61" w:rsidRPr="009C0A61" w:rsidRDefault="009C0A61" w:rsidP="00850FC8">
            <w:pPr>
              <w:pStyle w:val="movimento"/>
              <w:rPr>
                <w:color w:val="002060"/>
              </w:rPr>
            </w:pPr>
            <w:r w:rsidRPr="009C0A61">
              <w:rPr>
                <w:color w:val="002060"/>
              </w:rPr>
              <w:t> </w:t>
            </w:r>
          </w:p>
        </w:tc>
        <w:tc>
          <w:tcPr>
            <w:tcW w:w="2200" w:type="dxa"/>
            <w:tcMar>
              <w:top w:w="20" w:type="dxa"/>
              <w:left w:w="20" w:type="dxa"/>
              <w:bottom w:w="20" w:type="dxa"/>
              <w:right w:w="20" w:type="dxa"/>
            </w:tcMar>
            <w:vAlign w:val="center"/>
            <w:hideMark/>
          </w:tcPr>
          <w:p w14:paraId="0C994252" w14:textId="77777777" w:rsidR="009C0A61" w:rsidRPr="009C0A61" w:rsidRDefault="009C0A61" w:rsidP="00850FC8">
            <w:pPr>
              <w:pStyle w:val="movimento2"/>
              <w:rPr>
                <w:color w:val="002060"/>
              </w:rPr>
            </w:pPr>
            <w:r w:rsidRPr="009C0A61">
              <w:rPr>
                <w:color w:val="002060"/>
              </w:rPr>
              <w:t> </w:t>
            </w:r>
          </w:p>
        </w:tc>
      </w:tr>
    </w:tbl>
    <w:p w14:paraId="72882933" w14:textId="77777777" w:rsidR="009C0A61" w:rsidRDefault="009C0A61" w:rsidP="009C0A61">
      <w:pPr>
        <w:pStyle w:val="breakline"/>
        <w:rPr>
          <w:rFonts w:eastAsiaTheme="minorEastAsia"/>
          <w:color w:val="002060"/>
        </w:rPr>
      </w:pPr>
    </w:p>
    <w:p w14:paraId="02940A35" w14:textId="77777777" w:rsidR="009C0A61" w:rsidRPr="00783D73" w:rsidRDefault="009C0A61" w:rsidP="009C0A61">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4583D71" w14:textId="77777777" w:rsidR="009C0A61" w:rsidRPr="00783D73" w:rsidRDefault="009C0A61" w:rsidP="009C0A61">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2697400" w14:textId="77777777" w:rsidR="009C0A61" w:rsidRPr="009C0A61" w:rsidRDefault="009C0A61" w:rsidP="009C0A61">
      <w:pPr>
        <w:pStyle w:val="breakline"/>
        <w:rPr>
          <w:rFonts w:eastAsiaTheme="minorEastAsia"/>
          <w:color w:val="002060"/>
        </w:rPr>
      </w:pPr>
    </w:p>
    <w:p w14:paraId="6CA16C35" w14:textId="77777777" w:rsidR="009C0A61" w:rsidRPr="009C0A61" w:rsidRDefault="009C0A61" w:rsidP="009C0A61">
      <w:pPr>
        <w:pStyle w:val="titoloprinc0"/>
        <w:rPr>
          <w:color w:val="002060"/>
        </w:rPr>
      </w:pPr>
      <w:r w:rsidRPr="009C0A61">
        <w:rPr>
          <w:color w:val="002060"/>
        </w:rPr>
        <w:t>CLASSIFICA</w:t>
      </w:r>
    </w:p>
    <w:p w14:paraId="07C10FA3" w14:textId="77777777" w:rsidR="009C0A61" w:rsidRPr="009C0A61" w:rsidRDefault="009C0A61" w:rsidP="009C0A61">
      <w:pPr>
        <w:pStyle w:val="breakline"/>
        <w:rPr>
          <w:color w:val="002060"/>
        </w:rPr>
      </w:pPr>
    </w:p>
    <w:p w14:paraId="1481A6BA" w14:textId="77777777" w:rsidR="009C0A61" w:rsidRPr="009C0A61" w:rsidRDefault="009C0A61" w:rsidP="009C0A61">
      <w:pPr>
        <w:pStyle w:val="breakline"/>
        <w:rPr>
          <w:color w:val="002060"/>
        </w:rPr>
      </w:pPr>
    </w:p>
    <w:p w14:paraId="4CE5DE20" w14:textId="77777777" w:rsidR="009C0A61" w:rsidRPr="009C0A61" w:rsidRDefault="009C0A61" w:rsidP="009C0A61">
      <w:pPr>
        <w:pStyle w:val="sottotitolocampionato10"/>
        <w:rPr>
          <w:color w:val="002060"/>
        </w:rPr>
      </w:pPr>
      <w:r w:rsidRPr="009C0A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6AEE5AB6"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74014"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F98F"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FC8EC"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C0E1B"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5EBC3"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7C65"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FF64"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6ADB"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430FE"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6D85" w14:textId="77777777" w:rsidR="009C0A61" w:rsidRPr="009C0A61" w:rsidRDefault="009C0A61" w:rsidP="00850FC8">
            <w:pPr>
              <w:pStyle w:val="headertabella0"/>
              <w:rPr>
                <w:color w:val="002060"/>
              </w:rPr>
            </w:pPr>
            <w:r w:rsidRPr="009C0A61">
              <w:rPr>
                <w:color w:val="002060"/>
              </w:rPr>
              <w:t>PE</w:t>
            </w:r>
          </w:p>
        </w:tc>
      </w:tr>
      <w:tr w:rsidR="009C0A61" w:rsidRPr="009C0A61" w14:paraId="29822424"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AD853" w14:textId="77777777" w:rsidR="009C0A61" w:rsidRPr="009C0A61" w:rsidRDefault="009C0A61" w:rsidP="00850FC8">
            <w:pPr>
              <w:pStyle w:val="rowtabella0"/>
              <w:rPr>
                <w:color w:val="002060"/>
              </w:rPr>
            </w:pPr>
            <w:r w:rsidRPr="009C0A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CAB0"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6FF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5EA0"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E41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B6A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EDFB" w14:textId="77777777" w:rsidR="009C0A61" w:rsidRPr="009C0A61" w:rsidRDefault="009C0A61" w:rsidP="00850FC8">
            <w:pPr>
              <w:pStyle w:val="rowtabella0"/>
              <w:jc w:val="center"/>
              <w:rPr>
                <w:color w:val="002060"/>
              </w:rPr>
            </w:pPr>
            <w:r w:rsidRPr="009C0A61">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7593"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5580" w14:textId="77777777" w:rsidR="009C0A61" w:rsidRPr="009C0A61" w:rsidRDefault="009C0A61" w:rsidP="00850FC8">
            <w:pPr>
              <w:pStyle w:val="rowtabella0"/>
              <w:jc w:val="center"/>
              <w:rPr>
                <w:color w:val="002060"/>
              </w:rPr>
            </w:pPr>
            <w:r w:rsidRPr="009C0A61">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0C2E" w14:textId="77777777" w:rsidR="009C0A61" w:rsidRPr="009C0A61" w:rsidRDefault="009C0A61" w:rsidP="00850FC8">
            <w:pPr>
              <w:pStyle w:val="rowtabella0"/>
              <w:jc w:val="center"/>
              <w:rPr>
                <w:color w:val="002060"/>
              </w:rPr>
            </w:pPr>
            <w:r w:rsidRPr="009C0A61">
              <w:rPr>
                <w:color w:val="002060"/>
              </w:rPr>
              <w:t>0</w:t>
            </w:r>
          </w:p>
        </w:tc>
      </w:tr>
      <w:tr w:rsidR="009C0A61" w:rsidRPr="009C0A61" w14:paraId="7567FF4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1546B" w14:textId="77777777" w:rsidR="009C0A61" w:rsidRPr="009C0A61" w:rsidRDefault="009C0A61" w:rsidP="00850FC8">
            <w:pPr>
              <w:pStyle w:val="rowtabella0"/>
              <w:rPr>
                <w:color w:val="002060"/>
              </w:rPr>
            </w:pPr>
            <w:r w:rsidRPr="009C0A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5075"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6C3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C1C0"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9D1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74D9"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6DFE" w14:textId="77777777" w:rsidR="009C0A61" w:rsidRPr="009C0A61" w:rsidRDefault="009C0A61" w:rsidP="00850FC8">
            <w:pPr>
              <w:pStyle w:val="rowtabella0"/>
              <w:jc w:val="center"/>
              <w:rPr>
                <w:color w:val="002060"/>
              </w:rPr>
            </w:pPr>
            <w:r w:rsidRPr="009C0A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75D9"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F818" w14:textId="77777777" w:rsidR="009C0A61" w:rsidRPr="009C0A61" w:rsidRDefault="009C0A61" w:rsidP="00850FC8">
            <w:pPr>
              <w:pStyle w:val="rowtabella0"/>
              <w:jc w:val="center"/>
              <w:rPr>
                <w:color w:val="002060"/>
              </w:rPr>
            </w:pPr>
            <w:r w:rsidRPr="009C0A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B0FE" w14:textId="77777777" w:rsidR="009C0A61" w:rsidRPr="009C0A61" w:rsidRDefault="009C0A61" w:rsidP="00850FC8">
            <w:pPr>
              <w:pStyle w:val="rowtabella0"/>
              <w:jc w:val="center"/>
              <w:rPr>
                <w:color w:val="002060"/>
              </w:rPr>
            </w:pPr>
            <w:r w:rsidRPr="009C0A61">
              <w:rPr>
                <w:color w:val="002060"/>
              </w:rPr>
              <w:t>0</w:t>
            </w:r>
          </w:p>
        </w:tc>
      </w:tr>
      <w:tr w:rsidR="009C0A61" w:rsidRPr="009C0A61" w14:paraId="0BD4CD4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91C23" w14:textId="77777777" w:rsidR="009C0A61" w:rsidRPr="009C0A61" w:rsidRDefault="009C0A61" w:rsidP="00850FC8">
            <w:pPr>
              <w:pStyle w:val="rowtabella0"/>
              <w:rPr>
                <w:color w:val="002060"/>
                <w:lang w:val="en-US"/>
              </w:rPr>
            </w:pPr>
            <w:r w:rsidRPr="009C0A61">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405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D480"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0C7E"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F705"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4BF7"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11B4" w14:textId="77777777" w:rsidR="009C0A61" w:rsidRPr="009C0A61" w:rsidRDefault="009C0A61" w:rsidP="00850FC8">
            <w:pPr>
              <w:pStyle w:val="rowtabella0"/>
              <w:jc w:val="center"/>
              <w:rPr>
                <w:color w:val="002060"/>
              </w:rPr>
            </w:pPr>
            <w:r w:rsidRPr="009C0A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1177"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CB6F"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4CED" w14:textId="77777777" w:rsidR="009C0A61" w:rsidRPr="009C0A61" w:rsidRDefault="009C0A61" w:rsidP="00850FC8">
            <w:pPr>
              <w:pStyle w:val="rowtabella0"/>
              <w:jc w:val="center"/>
              <w:rPr>
                <w:color w:val="002060"/>
              </w:rPr>
            </w:pPr>
            <w:r w:rsidRPr="009C0A61">
              <w:rPr>
                <w:color w:val="002060"/>
              </w:rPr>
              <w:t>0</w:t>
            </w:r>
          </w:p>
        </w:tc>
      </w:tr>
      <w:tr w:rsidR="009C0A61" w:rsidRPr="009C0A61" w14:paraId="04E3A7F3"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40AEF" w14:textId="77777777" w:rsidR="009C0A61" w:rsidRPr="009C0A61" w:rsidRDefault="009C0A61" w:rsidP="00850FC8">
            <w:pPr>
              <w:pStyle w:val="rowtabella0"/>
              <w:rPr>
                <w:color w:val="002060"/>
              </w:rPr>
            </w:pPr>
            <w:r w:rsidRPr="009C0A6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737A" w14:textId="77777777" w:rsidR="009C0A61" w:rsidRPr="009C0A61" w:rsidRDefault="009C0A61" w:rsidP="00850FC8">
            <w:pPr>
              <w:pStyle w:val="rowtabella0"/>
              <w:jc w:val="center"/>
              <w:rPr>
                <w:color w:val="002060"/>
              </w:rPr>
            </w:pPr>
            <w:r w:rsidRPr="009C0A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E484"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6396"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3DD8"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64D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FF4B" w14:textId="77777777" w:rsidR="009C0A61" w:rsidRPr="009C0A61" w:rsidRDefault="009C0A61" w:rsidP="00850FC8">
            <w:pPr>
              <w:pStyle w:val="rowtabella0"/>
              <w:jc w:val="center"/>
              <w:rPr>
                <w:color w:val="002060"/>
              </w:rPr>
            </w:pPr>
            <w:r w:rsidRPr="009C0A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B7D7" w14:textId="77777777" w:rsidR="009C0A61" w:rsidRPr="009C0A61" w:rsidRDefault="009C0A61" w:rsidP="00850FC8">
            <w:pPr>
              <w:pStyle w:val="rowtabella0"/>
              <w:jc w:val="center"/>
              <w:rPr>
                <w:color w:val="002060"/>
              </w:rPr>
            </w:pPr>
            <w:r w:rsidRPr="009C0A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738C"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7D6D" w14:textId="77777777" w:rsidR="009C0A61" w:rsidRPr="009C0A61" w:rsidRDefault="009C0A61" w:rsidP="00850FC8">
            <w:pPr>
              <w:pStyle w:val="rowtabella0"/>
              <w:jc w:val="center"/>
              <w:rPr>
                <w:color w:val="002060"/>
              </w:rPr>
            </w:pPr>
            <w:r w:rsidRPr="009C0A61">
              <w:rPr>
                <w:color w:val="002060"/>
              </w:rPr>
              <w:t>0</w:t>
            </w:r>
          </w:p>
        </w:tc>
      </w:tr>
      <w:tr w:rsidR="009C0A61" w:rsidRPr="009C0A61" w14:paraId="1431AC3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ED797" w14:textId="77777777" w:rsidR="009C0A61" w:rsidRPr="009C0A61" w:rsidRDefault="009C0A61" w:rsidP="00850FC8">
            <w:pPr>
              <w:pStyle w:val="rowtabella0"/>
              <w:rPr>
                <w:color w:val="002060"/>
              </w:rPr>
            </w:pPr>
            <w:r w:rsidRPr="009C0A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8C2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8FC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F784"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E5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4B29"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11AD"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F303" w14:textId="77777777" w:rsidR="009C0A61" w:rsidRPr="009C0A61" w:rsidRDefault="009C0A61" w:rsidP="00850FC8">
            <w:pPr>
              <w:pStyle w:val="rowtabella0"/>
              <w:jc w:val="center"/>
              <w:rPr>
                <w:color w:val="002060"/>
              </w:rPr>
            </w:pPr>
            <w:r w:rsidRPr="009C0A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99C7"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190C" w14:textId="77777777" w:rsidR="009C0A61" w:rsidRPr="009C0A61" w:rsidRDefault="009C0A61" w:rsidP="00850FC8">
            <w:pPr>
              <w:pStyle w:val="rowtabella0"/>
              <w:jc w:val="center"/>
              <w:rPr>
                <w:color w:val="002060"/>
              </w:rPr>
            </w:pPr>
            <w:r w:rsidRPr="009C0A61">
              <w:rPr>
                <w:color w:val="002060"/>
              </w:rPr>
              <w:t>0</w:t>
            </w:r>
          </w:p>
        </w:tc>
      </w:tr>
      <w:tr w:rsidR="009C0A61" w:rsidRPr="009C0A61" w14:paraId="36F11D3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89611" w14:textId="77777777" w:rsidR="009C0A61" w:rsidRPr="009C0A61" w:rsidRDefault="009C0A61" w:rsidP="00850FC8">
            <w:pPr>
              <w:pStyle w:val="rowtabella0"/>
              <w:rPr>
                <w:color w:val="002060"/>
                <w:lang w:val="en-US"/>
              </w:rPr>
            </w:pPr>
            <w:r w:rsidRPr="009C0A61">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ED14"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0F79"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94DC"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9829"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2760"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567C"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86E5" w14:textId="77777777" w:rsidR="009C0A61" w:rsidRPr="009C0A61" w:rsidRDefault="009C0A61" w:rsidP="00850FC8">
            <w:pPr>
              <w:pStyle w:val="rowtabella0"/>
              <w:jc w:val="center"/>
              <w:rPr>
                <w:color w:val="002060"/>
              </w:rPr>
            </w:pPr>
            <w:r w:rsidRPr="009C0A6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F3B4" w14:textId="77777777" w:rsidR="009C0A61" w:rsidRPr="009C0A61" w:rsidRDefault="009C0A61" w:rsidP="00850FC8">
            <w:pPr>
              <w:pStyle w:val="rowtabella0"/>
              <w:jc w:val="center"/>
              <w:rPr>
                <w:color w:val="002060"/>
              </w:rPr>
            </w:pPr>
            <w:r w:rsidRPr="009C0A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2B8A" w14:textId="77777777" w:rsidR="009C0A61" w:rsidRPr="009C0A61" w:rsidRDefault="009C0A61" w:rsidP="00850FC8">
            <w:pPr>
              <w:pStyle w:val="rowtabella0"/>
              <w:jc w:val="center"/>
              <w:rPr>
                <w:color w:val="002060"/>
              </w:rPr>
            </w:pPr>
            <w:r w:rsidRPr="009C0A61">
              <w:rPr>
                <w:color w:val="002060"/>
              </w:rPr>
              <w:t>0</w:t>
            </w:r>
          </w:p>
        </w:tc>
      </w:tr>
      <w:tr w:rsidR="009C0A61" w:rsidRPr="009C0A61" w14:paraId="657D553F"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B40F1" w14:textId="77777777" w:rsidR="009C0A61" w:rsidRPr="009C0A61" w:rsidRDefault="009C0A61" w:rsidP="00850FC8">
            <w:pPr>
              <w:pStyle w:val="rowtabella0"/>
              <w:rPr>
                <w:color w:val="002060"/>
              </w:rPr>
            </w:pPr>
            <w:r w:rsidRPr="009C0A6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3597"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CC1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F10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EBC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725B"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D0B7"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FD82" w14:textId="77777777" w:rsidR="009C0A61" w:rsidRPr="009C0A61" w:rsidRDefault="009C0A61" w:rsidP="00850FC8">
            <w:pPr>
              <w:pStyle w:val="rowtabella0"/>
              <w:jc w:val="center"/>
              <w:rPr>
                <w:color w:val="002060"/>
              </w:rPr>
            </w:pPr>
            <w:r w:rsidRPr="009C0A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35D2" w14:textId="77777777" w:rsidR="009C0A61" w:rsidRPr="009C0A61" w:rsidRDefault="009C0A61" w:rsidP="00850FC8">
            <w:pPr>
              <w:pStyle w:val="rowtabella0"/>
              <w:jc w:val="center"/>
              <w:rPr>
                <w:color w:val="002060"/>
              </w:rPr>
            </w:pPr>
            <w:r w:rsidRPr="009C0A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B213" w14:textId="77777777" w:rsidR="009C0A61" w:rsidRPr="009C0A61" w:rsidRDefault="009C0A61" w:rsidP="00850FC8">
            <w:pPr>
              <w:pStyle w:val="rowtabella0"/>
              <w:jc w:val="center"/>
              <w:rPr>
                <w:color w:val="002060"/>
              </w:rPr>
            </w:pPr>
            <w:r w:rsidRPr="009C0A61">
              <w:rPr>
                <w:color w:val="002060"/>
              </w:rPr>
              <w:t>0</w:t>
            </w:r>
          </w:p>
        </w:tc>
      </w:tr>
      <w:tr w:rsidR="009C0A61" w:rsidRPr="009C0A61" w14:paraId="0C3EB11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C43A2" w14:textId="77777777" w:rsidR="009C0A61" w:rsidRPr="009C0A61" w:rsidRDefault="009C0A61" w:rsidP="00850FC8">
            <w:pPr>
              <w:pStyle w:val="rowtabella0"/>
              <w:rPr>
                <w:color w:val="002060"/>
              </w:rPr>
            </w:pPr>
            <w:r w:rsidRPr="009C0A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46F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F2709"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56E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364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675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DEAE"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A422" w14:textId="77777777" w:rsidR="009C0A61" w:rsidRPr="009C0A61" w:rsidRDefault="009C0A61" w:rsidP="00850FC8">
            <w:pPr>
              <w:pStyle w:val="rowtabella0"/>
              <w:jc w:val="center"/>
              <w:rPr>
                <w:color w:val="002060"/>
              </w:rPr>
            </w:pPr>
            <w:r w:rsidRPr="009C0A6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8DEA" w14:textId="77777777" w:rsidR="009C0A61" w:rsidRPr="009C0A61" w:rsidRDefault="009C0A61" w:rsidP="00850FC8">
            <w:pPr>
              <w:pStyle w:val="rowtabella0"/>
              <w:jc w:val="center"/>
              <w:rPr>
                <w:color w:val="002060"/>
              </w:rPr>
            </w:pPr>
            <w:r w:rsidRPr="009C0A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EA28" w14:textId="77777777" w:rsidR="009C0A61" w:rsidRPr="009C0A61" w:rsidRDefault="009C0A61" w:rsidP="00850FC8">
            <w:pPr>
              <w:pStyle w:val="rowtabella0"/>
              <w:jc w:val="center"/>
              <w:rPr>
                <w:color w:val="002060"/>
              </w:rPr>
            </w:pPr>
            <w:r w:rsidRPr="009C0A61">
              <w:rPr>
                <w:color w:val="002060"/>
              </w:rPr>
              <w:t>0</w:t>
            </w:r>
          </w:p>
        </w:tc>
      </w:tr>
      <w:tr w:rsidR="009C0A61" w:rsidRPr="009C0A61" w14:paraId="52DD7727"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C7E72" w14:textId="77777777" w:rsidR="009C0A61" w:rsidRPr="009C0A61" w:rsidRDefault="009C0A61" w:rsidP="00850FC8">
            <w:pPr>
              <w:pStyle w:val="rowtabella0"/>
              <w:rPr>
                <w:color w:val="002060"/>
              </w:rPr>
            </w:pPr>
            <w:proofErr w:type="spellStart"/>
            <w:proofErr w:type="gramStart"/>
            <w:r w:rsidRPr="009C0A61">
              <w:rPr>
                <w:color w:val="002060"/>
              </w:rPr>
              <w:t>sq.B</w:t>
            </w:r>
            <w:proofErr w:type="spellEnd"/>
            <w:proofErr w:type="gramEnd"/>
            <w:r w:rsidRPr="009C0A61">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B30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142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713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27C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32B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A6F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306F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D70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AC5E" w14:textId="77777777" w:rsidR="009C0A61" w:rsidRPr="009C0A61" w:rsidRDefault="009C0A61" w:rsidP="00850FC8">
            <w:pPr>
              <w:pStyle w:val="rowtabella0"/>
              <w:jc w:val="center"/>
              <w:rPr>
                <w:color w:val="002060"/>
              </w:rPr>
            </w:pPr>
            <w:r w:rsidRPr="009C0A61">
              <w:rPr>
                <w:color w:val="002060"/>
              </w:rPr>
              <w:t>0</w:t>
            </w:r>
          </w:p>
        </w:tc>
      </w:tr>
      <w:tr w:rsidR="009C0A61" w:rsidRPr="009C0A61" w14:paraId="51A61477"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0E751" w14:textId="77777777" w:rsidR="009C0A61" w:rsidRPr="009C0A61" w:rsidRDefault="009C0A61" w:rsidP="00850FC8">
            <w:pPr>
              <w:pStyle w:val="rowtabella0"/>
              <w:rPr>
                <w:color w:val="002060"/>
                <w:lang w:val="en-US"/>
              </w:rPr>
            </w:pPr>
            <w:proofErr w:type="spellStart"/>
            <w:proofErr w:type="gramStart"/>
            <w:r w:rsidRPr="009C0A61">
              <w:rPr>
                <w:color w:val="002060"/>
                <w:lang w:val="en-US"/>
              </w:rPr>
              <w:t>sq.B</w:t>
            </w:r>
            <w:proofErr w:type="spellEnd"/>
            <w:proofErr w:type="gramEnd"/>
            <w:r w:rsidRPr="009C0A61">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C13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ADC1"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9D3A"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AB49"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FB0C"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A1A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302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042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B217" w14:textId="77777777" w:rsidR="009C0A61" w:rsidRPr="009C0A61" w:rsidRDefault="009C0A61" w:rsidP="00850FC8">
            <w:pPr>
              <w:pStyle w:val="rowtabella0"/>
              <w:jc w:val="center"/>
              <w:rPr>
                <w:color w:val="002060"/>
              </w:rPr>
            </w:pPr>
            <w:r w:rsidRPr="009C0A61">
              <w:rPr>
                <w:color w:val="002060"/>
              </w:rPr>
              <w:t>0</w:t>
            </w:r>
          </w:p>
        </w:tc>
      </w:tr>
    </w:tbl>
    <w:p w14:paraId="6B6BF996" w14:textId="77777777" w:rsidR="009C0A61" w:rsidRPr="009C0A61" w:rsidRDefault="009C0A61" w:rsidP="009C0A61">
      <w:pPr>
        <w:pStyle w:val="breakline"/>
        <w:rPr>
          <w:rFonts w:eastAsiaTheme="minorEastAsia"/>
          <w:color w:val="002060"/>
        </w:rPr>
      </w:pPr>
    </w:p>
    <w:p w14:paraId="2852DFF6" w14:textId="77777777" w:rsidR="009C0A61" w:rsidRPr="009C0A61" w:rsidRDefault="009C0A61" w:rsidP="009C0A61">
      <w:pPr>
        <w:pStyle w:val="breakline"/>
        <w:rPr>
          <w:color w:val="002060"/>
        </w:rPr>
      </w:pPr>
    </w:p>
    <w:p w14:paraId="0E66AC93" w14:textId="77777777" w:rsidR="009C0A61" w:rsidRPr="009C0A61" w:rsidRDefault="009C0A61" w:rsidP="009C0A61">
      <w:pPr>
        <w:pStyle w:val="sottotitolocampionato10"/>
        <w:rPr>
          <w:color w:val="002060"/>
        </w:rPr>
      </w:pPr>
      <w:r w:rsidRPr="009C0A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54EBE36D"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72C77"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9964"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641BA"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489CF"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B32D"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18B2F"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548A3"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88C2"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B3166"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F55E" w14:textId="77777777" w:rsidR="009C0A61" w:rsidRPr="009C0A61" w:rsidRDefault="009C0A61" w:rsidP="00850FC8">
            <w:pPr>
              <w:pStyle w:val="headertabella0"/>
              <w:rPr>
                <w:color w:val="002060"/>
              </w:rPr>
            </w:pPr>
            <w:r w:rsidRPr="009C0A61">
              <w:rPr>
                <w:color w:val="002060"/>
              </w:rPr>
              <w:t>PE</w:t>
            </w:r>
          </w:p>
        </w:tc>
      </w:tr>
      <w:tr w:rsidR="009C0A61" w:rsidRPr="009C0A61" w14:paraId="04CE4D93"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80A2FD" w14:textId="77777777" w:rsidR="009C0A61" w:rsidRPr="009C0A61" w:rsidRDefault="009C0A61" w:rsidP="00850FC8">
            <w:pPr>
              <w:pStyle w:val="rowtabella0"/>
              <w:rPr>
                <w:color w:val="002060"/>
              </w:rPr>
            </w:pPr>
            <w:r w:rsidRPr="009C0A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AE4E" w14:textId="77777777" w:rsidR="009C0A61" w:rsidRPr="009C0A61" w:rsidRDefault="009C0A61" w:rsidP="00850FC8">
            <w:pPr>
              <w:pStyle w:val="rowtabella0"/>
              <w:jc w:val="center"/>
              <w:rPr>
                <w:color w:val="002060"/>
              </w:rPr>
            </w:pPr>
            <w:r w:rsidRPr="009C0A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E3D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928A"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6D1C"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8EC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7C2D" w14:textId="77777777" w:rsidR="009C0A61" w:rsidRPr="009C0A61" w:rsidRDefault="009C0A61" w:rsidP="00850FC8">
            <w:pPr>
              <w:pStyle w:val="rowtabella0"/>
              <w:jc w:val="center"/>
              <w:rPr>
                <w:color w:val="002060"/>
              </w:rPr>
            </w:pPr>
            <w:r w:rsidRPr="009C0A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79B4"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C071" w14:textId="77777777" w:rsidR="009C0A61" w:rsidRPr="009C0A61" w:rsidRDefault="009C0A61" w:rsidP="00850FC8">
            <w:pPr>
              <w:pStyle w:val="rowtabella0"/>
              <w:jc w:val="center"/>
              <w:rPr>
                <w:color w:val="002060"/>
              </w:rPr>
            </w:pPr>
            <w:r w:rsidRPr="009C0A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5E8F" w14:textId="77777777" w:rsidR="009C0A61" w:rsidRPr="009C0A61" w:rsidRDefault="009C0A61" w:rsidP="00850FC8">
            <w:pPr>
              <w:pStyle w:val="rowtabella0"/>
              <w:jc w:val="center"/>
              <w:rPr>
                <w:color w:val="002060"/>
              </w:rPr>
            </w:pPr>
            <w:r w:rsidRPr="009C0A61">
              <w:rPr>
                <w:color w:val="002060"/>
              </w:rPr>
              <w:t>0</w:t>
            </w:r>
          </w:p>
        </w:tc>
      </w:tr>
      <w:tr w:rsidR="009C0A61" w:rsidRPr="009C0A61" w14:paraId="0B40DEE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2A7A9" w14:textId="77777777" w:rsidR="009C0A61" w:rsidRPr="009C0A61" w:rsidRDefault="009C0A61" w:rsidP="00850FC8">
            <w:pPr>
              <w:pStyle w:val="rowtabella0"/>
              <w:rPr>
                <w:color w:val="002060"/>
              </w:rPr>
            </w:pPr>
            <w:r w:rsidRPr="009C0A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057E" w14:textId="77777777" w:rsidR="009C0A61" w:rsidRPr="009C0A61" w:rsidRDefault="009C0A61" w:rsidP="00850FC8">
            <w:pPr>
              <w:pStyle w:val="rowtabella0"/>
              <w:jc w:val="center"/>
              <w:rPr>
                <w:color w:val="002060"/>
              </w:rPr>
            </w:pPr>
            <w:r w:rsidRPr="009C0A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796F"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55D1"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F92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6EC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E76A" w14:textId="77777777" w:rsidR="009C0A61" w:rsidRPr="009C0A61" w:rsidRDefault="009C0A61" w:rsidP="00850FC8">
            <w:pPr>
              <w:pStyle w:val="rowtabella0"/>
              <w:jc w:val="center"/>
              <w:rPr>
                <w:color w:val="002060"/>
              </w:rPr>
            </w:pPr>
            <w:r w:rsidRPr="009C0A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864E"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2C09" w14:textId="77777777" w:rsidR="009C0A61" w:rsidRPr="009C0A61" w:rsidRDefault="009C0A61" w:rsidP="00850FC8">
            <w:pPr>
              <w:pStyle w:val="rowtabella0"/>
              <w:jc w:val="center"/>
              <w:rPr>
                <w:color w:val="002060"/>
              </w:rPr>
            </w:pPr>
            <w:r w:rsidRPr="009C0A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3CF8" w14:textId="77777777" w:rsidR="009C0A61" w:rsidRPr="009C0A61" w:rsidRDefault="009C0A61" w:rsidP="00850FC8">
            <w:pPr>
              <w:pStyle w:val="rowtabella0"/>
              <w:jc w:val="center"/>
              <w:rPr>
                <w:color w:val="002060"/>
              </w:rPr>
            </w:pPr>
            <w:r w:rsidRPr="009C0A61">
              <w:rPr>
                <w:color w:val="002060"/>
              </w:rPr>
              <w:t>0</w:t>
            </w:r>
          </w:p>
        </w:tc>
      </w:tr>
      <w:tr w:rsidR="009C0A61" w:rsidRPr="009C0A61" w14:paraId="4433EC9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4BBA1" w14:textId="77777777" w:rsidR="009C0A61" w:rsidRPr="009C0A61" w:rsidRDefault="009C0A61" w:rsidP="00850FC8">
            <w:pPr>
              <w:pStyle w:val="rowtabella0"/>
              <w:rPr>
                <w:color w:val="002060"/>
              </w:rPr>
            </w:pPr>
            <w:r w:rsidRPr="009C0A61">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FCA8"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ABD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7B9E"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3E8D"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A57B"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15B5" w14:textId="77777777" w:rsidR="009C0A61" w:rsidRPr="009C0A61" w:rsidRDefault="009C0A61" w:rsidP="00850FC8">
            <w:pPr>
              <w:pStyle w:val="rowtabella0"/>
              <w:jc w:val="center"/>
              <w:rPr>
                <w:color w:val="002060"/>
              </w:rPr>
            </w:pPr>
            <w:r w:rsidRPr="009C0A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992B"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ED59"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4A5E" w14:textId="77777777" w:rsidR="009C0A61" w:rsidRPr="009C0A61" w:rsidRDefault="009C0A61" w:rsidP="00850FC8">
            <w:pPr>
              <w:pStyle w:val="rowtabella0"/>
              <w:jc w:val="center"/>
              <w:rPr>
                <w:color w:val="002060"/>
              </w:rPr>
            </w:pPr>
            <w:r w:rsidRPr="009C0A61">
              <w:rPr>
                <w:color w:val="002060"/>
              </w:rPr>
              <w:t>0</w:t>
            </w:r>
          </w:p>
        </w:tc>
      </w:tr>
      <w:tr w:rsidR="009C0A61" w:rsidRPr="009C0A61" w14:paraId="0D9B876C"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81AAD" w14:textId="77777777" w:rsidR="009C0A61" w:rsidRPr="009C0A61" w:rsidRDefault="009C0A61" w:rsidP="00850FC8">
            <w:pPr>
              <w:pStyle w:val="rowtabella0"/>
              <w:rPr>
                <w:color w:val="002060"/>
              </w:rPr>
            </w:pPr>
            <w:r w:rsidRPr="009C0A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0CB5"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358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313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F00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90C9"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45DD" w14:textId="77777777" w:rsidR="009C0A61" w:rsidRPr="009C0A61" w:rsidRDefault="009C0A61" w:rsidP="00850FC8">
            <w:pPr>
              <w:pStyle w:val="rowtabella0"/>
              <w:jc w:val="center"/>
              <w:rPr>
                <w:color w:val="002060"/>
              </w:rPr>
            </w:pPr>
            <w:r w:rsidRPr="009C0A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F6C3"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A1FB"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FFDC" w14:textId="77777777" w:rsidR="009C0A61" w:rsidRPr="009C0A61" w:rsidRDefault="009C0A61" w:rsidP="00850FC8">
            <w:pPr>
              <w:pStyle w:val="rowtabella0"/>
              <w:jc w:val="center"/>
              <w:rPr>
                <w:color w:val="002060"/>
              </w:rPr>
            </w:pPr>
            <w:r w:rsidRPr="009C0A61">
              <w:rPr>
                <w:color w:val="002060"/>
              </w:rPr>
              <w:t>0</w:t>
            </w:r>
          </w:p>
        </w:tc>
      </w:tr>
      <w:tr w:rsidR="009C0A61" w:rsidRPr="009C0A61" w14:paraId="6F52571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6EE50" w14:textId="77777777" w:rsidR="009C0A61" w:rsidRPr="009C0A61" w:rsidRDefault="009C0A61" w:rsidP="00850FC8">
            <w:pPr>
              <w:pStyle w:val="rowtabella0"/>
              <w:rPr>
                <w:color w:val="002060"/>
              </w:rPr>
            </w:pPr>
            <w:r w:rsidRPr="009C0A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2FC0" w14:textId="77777777" w:rsidR="009C0A61" w:rsidRPr="009C0A61" w:rsidRDefault="009C0A61" w:rsidP="00850FC8">
            <w:pPr>
              <w:pStyle w:val="rowtabella0"/>
              <w:jc w:val="center"/>
              <w:rPr>
                <w:color w:val="002060"/>
              </w:rPr>
            </w:pPr>
            <w:r w:rsidRPr="009C0A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DDE6"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91D9"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351B"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2FA5"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7089"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F5F7"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BA91"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26DA" w14:textId="77777777" w:rsidR="009C0A61" w:rsidRPr="009C0A61" w:rsidRDefault="009C0A61" w:rsidP="00850FC8">
            <w:pPr>
              <w:pStyle w:val="rowtabella0"/>
              <w:jc w:val="center"/>
              <w:rPr>
                <w:color w:val="002060"/>
              </w:rPr>
            </w:pPr>
            <w:r w:rsidRPr="009C0A61">
              <w:rPr>
                <w:color w:val="002060"/>
              </w:rPr>
              <w:t>0</w:t>
            </w:r>
          </w:p>
        </w:tc>
      </w:tr>
      <w:tr w:rsidR="009C0A61" w:rsidRPr="009C0A61" w14:paraId="765895C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38AF5" w14:textId="77777777" w:rsidR="009C0A61" w:rsidRPr="009C0A61" w:rsidRDefault="009C0A61" w:rsidP="00850FC8">
            <w:pPr>
              <w:pStyle w:val="rowtabella0"/>
              <w:rPr>
                <w:color w:val="002060"/>
              </w:rPr>
            </w:pPr>
            <w:r w:rsidRPr="009C0A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BA09"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CDB9"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25F9"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8D4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FC7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3DFE"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0E2A" w14:textId="77777777" w:rsidR="009C0A61" w:rsidRPr="009C0A61" w:rsidRDefault="009C0A61" w:rsidP="00850FC8">
            <w:pPr>
              <w:pStyle w:val="rowtabella0"/>
              <w:jc w:val="center"/>
              <w:rPr>
                <w:color w:val="002060"/>
              </w:rPr>
            </w:pPr>
            <w:r w:rsidRPr="009C0A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59BE" w14:textId="77777777" w:rsidR="009C0A61" w:rsidRPr="009C0A61" w:rsidRDefault="009C0A61" w:rsidP="00850FC8">
            <w:pPr>
              <w:pStyle w:val="rowtabella0"/>
              <w:jc w:val="center"/>
              <w:rPr>
                <w:color w:val="002060"/>
              </w:rPr>
            </w:pPr>
            <w:r w:rsidRPr="009C0A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AADC" w14:textId="77777777" w:rsidR="009C0A61" w:rsidRPr="009C0A61" w:rsidRDefault="009C0A61" w:rsidP="00850FC8">
            <w:pPr>
              <w:pStyle w:val="rowtabella0"/>
              <w:jc w:val="center"/>
              <w:rPr>
                <w:color w:val="002060"/>
              </w:rPr>
            </w:pPr>
            <w:r w:rsidRPr="009C0A61">
              <w:rPr>
                <w:color w:val="002060"/>
              </w:rPr>
              <w:t>0</w:t>
            </w:r>
          </w:p>
        </w:tc>
      </w:tr>
      <w:tr w:rsidR="009C0A61" w:rsidRPr="009C0A61" w14:paraId="02D39794"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70E05" w14:textId="77777777" w:rsidR="009C0A61" w:rsidRPr="009C0A61" w:rsidRDefault="009C0A61" w:rsidP="00850FC8">
            <w:pPr>
              <w:pStyle w:val="rowtabella0"/>
              <w:rPr>
                <w:color w:val="002060"/>
              </w:rPr>
            </w:pPr>
            <w:r w:rsidRPr="009C0A61">
              <w:rPr>
                <w:color w:val="002060"/>
              </w:rPr>
              <w:t xml:space="preserve">G.S. AUDAX 1970 </w:t>
            </w:r>
            <w:proofErr w:type="gramStart"/>
            <w:r w:rsidRPr="009C0A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B31A"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CBC2"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86C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5336"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01D4"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F93C" w14:textId="77777777" w:rsidR="009C0A61" w:rsidRPr="009C0A61" w:rsidRDefault="009C0A61" w:rsidP="00850FC8">
            <w:pPr>
              <w:pStyle w:val="rowtabella0"/>
              <w:jc w:val="center"/>
              <w:rPr>
                <w:color w:val="002060"/>
              </w:rPr>
            </w:pPr>
            <w:r w:rsidRPr="009C0A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36C2" w14:textId="77777777" w:rsidR="009C0A61" w:rsidRPr="009C0A61" w:rsidRDefault="009C0A61" w:rsidP="00850FC8">
            <w:pPr>
              <w:pStyle w:val="rowtabella0"/>
              <w:jc w:val="center"/>
              <w:rPr>
                <w:color w:val="002060"/>
              </w:rPr>
            </w:pPr>
            <w:r w:rsidRPr="009C0A6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80A7" w14:textId="77777777" w:rsidR="009C0A61" w:rsidRPr="009C0A61" w:rsidRDefault="009C0A61" w:rsidP="00850FC8">
            <w:pPr>
              <w:pStyle w:val="rowtabella0"/>
              <w:jc w:val="center"/>
              <w:rPr>
                <w:color w:val="002060"/>
              </w:rPr>
            </w:pPr>
            <w:r w:rsidRPr="009C0A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47C8" w14:textId="77777777" w:rsidR="009C0A61" w:rsidRPr="009C0A61" w:rsidRDefault="009C0A61" w:rsidP="00850FC8">
            <w:pPr>
              <w:pStyle w:val="rowtabella0"/>
              <w:jc w:val="center"/>
              <w:rPr>
                <w:color w:val="002060"/>
              </w:rPr>
            </w:pPr>
            <w:r w:rsidRPr="009C0A61">
              <w:rPr>
                <w:color w:val="002060"/>
              </w:rPr>
              <w:t>0</w:t>
            </w:r>
          </w:p>
        </w:tc>
      </w:tr>
      <w:tr w:rsidR="009C0A61" w:rsidRPr="009C0A61" w14:paraId="7A221228"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ACD07" w14:textId="77777777" w:rsidR="009C0A61" w:rsidRPr="009C0A61" w:rsidRDefault="009C0A61" w:rsidP="00850FC8">
            <w:pPr>
              <w:pStyle w:val="rowtabella0"/>
              <w:rPr>
                <w:color w:val="002060"/>
              </w:rPr>
            </w:pPr>
            <w:proofErr w:type="spellStart"/>
            <w:r w:rsidRPr="009C0A61">
              <w:rPr>
                <w:color w:val="002060"/>
              </w:rPr>
              <w:t>sq.C</w:t>
            </w:r>
            <w:proofErr w:type="spellEnd"/>
            <w:r w:rsidRPr="009C0A61">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4B3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DE0D"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A28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7D4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69D4"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E412"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829E"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DFC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DE10" w14:textId="77777777" w:rsidR="009C0A61" w:rsidRPr="009C0A61" w:rsidRDefault="009C0A61" w:rsidP="00850FC8">
            <w:pPr>
              <w:pStyle w:val="rowtabella0"/>
              <w:jc w:val="center"/>
              <w:rPr>
                <w:color w:val="002060"/>
              </w:rPr>
            </w:pPr>
            <w:r w:rsidRPr="009C0A61">
              <w:rPr>
                <w:color w:val="002060"/>
              </w:rPr>
              <w:t>0</w:t>
            </w:r>
          </w:p>
        </w:tc>
      </w:tr>
      <w:tr w:rsidR="009C0A61" w:rsidRPr="009C0A61" w14:paraId="095A4D6E"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F7C99" w14:textId="77777777" w:rsidR="009C0A61" w:rsidRPr="009C0A61" w:rsidRDefault="009C0A61" w:rsidP="00850FC8">
            <w:pPr>
              <w:pStyle w:val="rowtabella0"/>
              <w:rPr>
                <w:color w:val="002060"/>
              </w:rPr>
            </w:pPr>
            <w:proofErr w:type="spellStart"/>
            <w:proofErr w:type="gramStart"/>
            <w:r w:rsidRPr="009C0A61">
              <w:rPr>
                <w:color w:val="002060"/>
              </w:rPr>
              <w:t>sq.B</w:t>
            </w:r>
            <w:proofErr w:type="spellEnd"/>
            <w:proofErr w:type="gramEnd"/>
            <w:r w:rsidRPr="009C0A61">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BAF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9210"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705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A9A9B"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1B9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CC7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BB71"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A45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3942" w14:textId="77777777" w:rsidR="009C0A61" w:rsidRPr="009C0A61" w:rsidRDefault="009C0A61" w:rsidP="00850FC8">
            <w:pPr>
              <w:pStyle w:val="rowtabella0"/>
              <w:jc w:val="center"/>
              <w:rPr>
                <w:color w:val="002060"/>
              </w:rPr>
            </w:pPr>
            <w:r w:rsidRPr="009C0A61">
              <w:rPr>
                <w:color w:val="002060"/>
              </w:rPr>
              <w:t>0</w:t>
            </w:r>
          </w:p>
        </w:tc>
      </w:tr>
      <w:tr w:rsidR="009C0A61" w:rsidRPr="009C0A61" w14:paraId="00559D3F"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92E21" w14:textId="77777777" w:rsidR="009C0A61" w:rsidRPr="009C0A61" w:rsidRDefault="009C0A61" w:rsidP="00850FC8">
            <w:pPr>
              <w:pStyle w:val="rowtabella0"/>
              <w:rPr>
                <w:color w:val="002060"/>
                <w:lang w:val="en-US"/>
              </w:rPr>
            </w:pPr>
            <w:proofErr w:type="spellStart"/>
            <w:r w:rsidRPr="009C0A61">
              <w:rPr>
                <w:color w:val="002060"/>
                <w:lang w:val="en-US"/>
              </w:rPr>
              <w:t>sq.C</w:t>
            </w:r>
            <w:proofErr w:type="spellEnd"/>
            <w:r w:rsidRPr="009C0A61">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9888"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6C81"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553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522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819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06ED"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64BF"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EB80"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477F" w14:textId="77777777" w:rsidR="009C0A61" w:rsidRPr="009C0A61" w:rsidRDefault="009C0A61" w:rsidP="00850FC8">
            <w:pPr>
              <w:pStyle w:val="rowtabella0"/>
              <w:jc w:val="center"/>
              <w:rPr>
                <w:color w:val="002060"/>
              </w:rPr>
            </w:pPr>
            <w:r w:rsidRPr="009C0A61">
              <w:rPr>
                <w:color w:val="002060"/>
              </w:rPr>
              <w:t>0</w:t>
            </w:r>
          </w:p>
        </w:tc>
      </w:tr>
    </w:tbl>
    <w:p w14:paraId="6F7E1FA6" w14:textId="77777777" w:rsidR="009C0A61" w:rsidRPr="009C0A61" w:rsidRDefault="009C0A61" w:rsidP="009C0A61">
      <w:pPr>
        <w:pStyle w:val="breakline"/>
        <w:rPr>
          <w:rFonts w:eastAsiaTheme="minorEastAsia"/>
          <w:color w:val="002060"/>
        </w:rPr>
      </w:pPr>
    </w:p>
    <w:p w14:paraId="54911220" w14:textId="77777777" w:rsidR="009C0A61" w:rsidRPr="009C0A61" w:rsidRDefault="009C0A61" w:rsidP="009C0A61">
      <w:pPr>
        <w:pStyle w:val="breakline"/>
        <w:rPr>
          <w:color w:val="002060"/>
        </w:rPr>
      </w:pPr>
    </w:p>
    <w:p w14:paraId="5C713036" w14:textId="77777777" w:rsidR="009C0A61" w:rsidRPr="009C0A61" w:rsidRDefault="009C0A61" w:rsidP="009C0A61">
      <w:pPr>
        <w:pStyle w:val="sottotitolocampionato10"/>
        <w:rPr>
          <w:color w:val="002060"/>
        </w:rPr>
      </w:pPr>
      <w:r w:rsidRPr="009C0A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0A61" w:rsidRPr="009C0A61" w14:paraId="5673F7B9" w14:textId="77777777" w:rsidTr="00850F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789B" w14:textId="77777777" w:rsidR="009C0A61" w:rsidRPr="009C0A61" w:rsidRDefault="009C0A61" w:rsidP="00850FC8">
            <w:pPr>
              <w:pStyle w:val="headertabella0"/>
              <w:rPr>
                <w:color w:val="002060"/>
              </w:rPr>
            </w:pPr>
            <w:r w:rsidRPr="009C0A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6CF38" w14:textId="77777777" w:rsidR="009C0A61" w:rsidRPr="009C0A61" w:rsidRDefault="009C0A61" w:rsidP="00850FC8">
            <w:pPr>
              <w:pStyle w:val="headertabella0"/>
              <w:rPr>
                <w:color w:val="002060"/>
              </w:rPr>
            </w:pPr>
            <w:r w:rsidRPr="009C0A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84306" w14:textId="77777777" w:rsidR="009C0A61" w:rsidRPr="009C0A61" w:rsidRDefault="009C0A61" w:rsidP="00850FC8">
            <w:pPr>
              <w:pStyle w:val="headertabella0"/>
              <w:rPr>
                <w:color w:val="002060"/>
              </w:rPr>
            </w:pPr>
            <w:r w:rsidRPr="009C0A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03969" w14:textId="77777777" w:rsidR="009C0A61" w:rsidRPr="009C0A61" w:rsidRDefault="009C0A61" w:rsidP="00850FC8">
            <w:pPr>
              <w:pStyle w:val="headertabella0"/>
              <w:rPr>
                <w:color w:val="002060"/>
              </w:rPr>
            </w:pPr>
            <w:r w:rsidRPr="009C0A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75121" w14:textId="77777777" w:rsidR="009C0A61" w:rsidRPr="009C0A61" w:rsidRDefault="009C0A61" w:rsidP="00850FC8">
            <w:pPr>
              <w:pStyle w:val="headertabella0"/>
              <w:rPr>
                <w:color w:val="002060"/>
              </w:rPr>
            </w:pPr>
            <w:r w:rsidRPr="009C0A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02C9C" w14:textId="77777777" w:rsidR="009C0A61" w:rsidRPr="009C0A61" w:rsidRDefault="009C0A61" w:rsidP="00850FC8">
            <w:pPr>
              <w:pStyle w:val="headertabella0"/>
              <w:rPr>
                <w:color w:val="002060"/>
              </w:rPr>
            </w:pPr>
            <w:r w:rsidRPr="009C0A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C63C5" w14:textId="77777777" w:rsidR="009C0A61" w:rsidRPr="009C0A61" w:rsidRDefault="009C0A61" w:rsidP="00850FC8">
            <w:pPr>
              <w:pStyle w:val="headertabella0"/>
              <w:rPr>
                <w:color w:val="002060"/>
              </w:rPr>
            </w:pPr>
            <w:r w:rsidRPr="009C0A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C433A" w14:textId="77777777" w:rsidR="009C0A61" w:rsidRPr="009C0A61" w:rsidRDefault="009C0A61" w:rsidP="00850FC8">
            <w:pPr>
              <w:pStyle w:val="headertabella0"/>
              <w:rPr>
                <w:color w:val="002060"/>
              </w:rPr>
            </w:pPr>
            <w:r w:rsidRPr="009C0A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C690" w14:textId="77777777" w:rsidR="009C0A61" w:rsidRPr="009C0A61" w:rsidRDefault="009C0A61" w:rsidP="00850FC8">
            <w:pPr>
              <w:pStyle w:val="headertabella0"/>
              <w:rPr>
                <w:color w:val="002060"/>
              </w:rPr>
            </w:pPr>
            <w:r w:rsidRPr="009C0A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D4885" w14:textId="77777777" w:rsidR="009C0A61" w:rsidRPr="009C0A61" w:rsidRDefault="009C0A61" w:rsidP="00850FC8">
            <w:pPr>
              <w:pStyle w:val="headertabella0"/>
              <w:rPr>
                <w:color w:val="002060"/>
              </w:rPr>
            </w:pPr>
            <w:r w:rsidRPr="009C0A61">
              <w:rPr>
                <w:color w:val="002060"/>
              </w:rPr>
              <w:t>PE</w:t>
            </w:r>
          </w:p>
        </w:tc>
      </w:tr>
      <w:tr w:rsidR="009C0A61" w:rsidRPr="009C0A61" w14:paraId="6947562D" w14:textId="77777777" w:rsidTr="00850F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35324" w14:textId="77777777" w:rsidR="009C0A61" w:rsidRPr="009C0A61" w:rsidRDefault="009C0A61" w:rsidP="00850FC8">
            <w:pPr>
              <w:pStyle w:val="rowtabella0"/>
              <w:rPr>
                <w:color w:val="002060"/>
              </w:rPr>
            </w:pPr>
            <w:r w:rsidRPr="009C0A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6B3D"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D0DD"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6F9F"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0F95"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CBC2"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71EB" w14:textId="77777777" w:rsidR="009C0A61" w:rsidRPr="009C0A61" w:rsidRDefault="009C0A61" w:rsidP="00850FC8">
            <w:pPr>
              <w:pStyle w:val="rowtabella0"/>
              <w:jc w:val="center"/>
              <w:rPr>
                <w:color w:val="002060"/>
              </w:rPr>
            </w:pPr>
            <w:r w:rsidRPr="009C0A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372A"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0439" w14:textId="77777777" w:rsidR="009C0A61" w:rsidRPr="009C0A61" w:rsidRDefault="009C0A61" w:rsidP="00850FC8">
            <w:pPr>
              <w:pStyle w:val="rowtabella0"/>
              <w:jc w:val="center"/>
              <w:rPr>
                <w:color w:val="002060"/>
              </w:rPr>
            </w:pPr>
            <w:r w:rsidRPr="009C0A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E0DE" w14:textId="77777777" w:rsidR="009C0A61" w:rsidRPr="009C0A61" w:rsidRDefault="009C0A61" w:rsidP="00850FC8">
            <w:pPr>
              <w:pStyle w:val="rowtabella0"/>
              <w:jc w:val="center"/>
              <w:rPr>
                <w:color w:val="002060"/>
              </w:rPr>
            </w:pPr>
            <w:r w:rsidRPr="009C0A61">
              <w:rPr>
                <w:color w:val="002060"/>
              </w:rPr>
              <w:t>0</w:t>
            </w:r>
          </w:p>
        </w:tc>
      </w:tr>
      <w:tr w:rsidR="009C0A61" w:rsidRPr="009C0A61" w14:paraId="3CEF1386"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1D8A8" w14:textId="77777777" w:rsidR="009C0A61" w:rsidRPr="009C0A61" w:rsidRDefault="009C0A61" w:rsidP="00850FC8">
            <w:pPr>
              <w:pStyle w:val="rowtabella0"/>
              <w:rPr>
                <w:color w:val="002060"/>
              </w:rPr>
            </w:pPr>
            <w:r w:rsidRPr="009C0A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9CD7"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CF0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211A"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A8F4"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6F8F"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8F67" w14:textId="77777777" w:rsidR="009C0A61" w:rsidRPr="009C0A61" w:rsidRDefault="009C0A61" w:rsidP="00850FC8">
            <w:pPr>
              <w:pStyle w:val="rowtabella0"/>
              <w:jc w:val="center"/>
              <w:rPr>
                <w:color w:val="002060"/>
              </w:rPr>
            </w:pPr>
            <w:r w:rsidRPr="009C0A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1CB7"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5818" w14:textId="77777777" w:rsidR="009C0A61" w:rsidRPr="009C0A61" w:rsidRDefault="009C0A61" w:rsidP="00850FC8">
            <w:pPr>
              <w:pStyle w:val="rowtabella0"/>
              <w:jc w:val="center"/>
              <w:rPr>
                <w:color w:val="002060"/>
              </w:rPr>
            </w:pPr>
            <w:r w:rsidRPr="009C0A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72BA" w14:textId="77777777" w:rsidR="009C0A61" w:rsidRPr="009C0A61" w:rsidRDefault="009C0A61" w:rsidP="00850FC8">
            <w:pPr>
              <w:pStyle w:val="rowtabella0"/>
              <w:jc w:val="center"/>
              <w:rPr>
                <w:color w:val="002060"/>
              </w:rPr>
            </w:pPr>
            <w:r w:rsidRPr="009C0A61">
              <w:rPr>
                <w:color w:val="002060"/>
              </w:rPr>
              <w:t>0</w:t>
            </w:r>
          </w:p>
        </w:tc>
      </w:tr>
      <w:tr w:rsidR="009C0A61" w:rsidRPr="009C0A61" w14:paraId="2C6D4D90"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CE03C" w14:textId="77777777" w:rsidR="009C0A61" w:rsidRPr="009C0A61" w:rsidRDefault="009C0A61" w:rsidP="00850FC8">
            <w:pPr>
              <w:pStyle w:val="rowtabella0"/>
              <w:rPr>
                <w:color w:val="002060"/>
              </w:rPr>
            </w:pPr>
            <w:r w:rsidRPr="009C0A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2E7E" w14:textId="77777777" w:rsidR="009C0A61" w:rsidRPr="009C0A61" w:rsidRDefault="009C0A61" w:rsidP="00850FC8">
            <w:pPr>
              <w:pStyle w:val="rowtabella0"/>
              <w:jc w:val="center"/>
              <w:rPr>
                <w:color w:val="002060"/>
              </w:rPr>
            </w:pPr>
            <w:r w:rsidRPr="009C0A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89A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1C32"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710C"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ACC2"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4853" w14:textId="77777777" w:rsidR="009C0A61" w:rsidRPr="009C0A61" w:rsidRDefault="009C0A61" w:rsidP="00850FC8">
            <w:pPr>
              <w:pStyle w:val="rowtabella0"/>
              <w:jc w:val="center"/>
              <w:rPr>
                <w:color w:val="002060"/>
              </w:rPr>
            </w:pPr>
            <w:r w:rsidRPr="009C0A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5451" w14:textId="77777777" w:rsidR="009C0A61" w:rsidRPr="009C0A61" w:rsidRDefault="009C0A61" w:rsidP="00850FC8">
            <w:pPr>
              <w:pStyle w:val="rowtabella0"/>
              <w:jc w:val="center"/>
              <w:rPr>
                <w:color w:val="002060"/>
              </w:rPr>
            </w:pPr>
            <w:r w:rsidRPr="009C0A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A229" w14:textId="77777777" w:rsidR="009C0A61" w:rsidRPr="009C0A61" w:rsidRDefault="009C0A61" w:rsidP="00850FC8">
            <w:pPr>
              <w:pStyle w:val="rowtabella0"/>
              <w:jc w:val="center"/>
              <w:rPr>
                <w:color w:val="002060"/>
              </w:rPr>
            </w:pPr>
            <w:r w:rsidRPr="009C0A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DD9A" w14:textId="77777777" w:rsidR="009C0A61" w:rsidRPr="009C0A61" w:rsidRDefault="009C0A61" w:rsidP="00850FC8">
            <w:pPr>
              <w:pStyle w:val="rowtabella0"/>
              <w:jc w:val="center"/>
              <w:rPr>
                <w:color w:val="002060"/>
              </w:rPr>
            </w:pPr>
            <w:r w:rsidRPr="009C0A61">
              <w:rPr>
                <w:color w:val="002060"/>
              </w:rPr>
              <w:t>0</w:t>
            </w:r>
          </w:p>
        </w:tc>
      </w:tr>
      <w:tr w:rsidR="009C0A61" w:rsidRPr="009C0A61" w14:paraId="4EFA02D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56773" w14:textId="77777777" w:rsidR="009C0A61" w:rsidRPr="009C0A61" w:rsidRDefault="009C0A61" w:rsidP="00850FC8">
            <w:pPr>
              <w:pStyle w:val="rowtabella0"/>
              <w:rPr>
                <w:color w:val="002060"/>
              </w:rPr>
            </w:pPr>
            <w:r w:rsidRPr="009C0A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9453" w14:textId="77777777" w:rsidR="009C0A61" w:rsidRPr="009C0A61" w:rsidRDefault="009C0A61" w:rsidP="00850FC8">
            <w:pPr>
              <w:pStyle w:val="rowtabella0"/>
              <w:jc w:val="center"/>
              <w:rPr>
                <w:color w:val="002060"/>
              </w:rPr>
            </w:pPr>
            <w:r w:rsidRPr="009C0A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FD0E"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F82C"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9403"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23BC" w14:textId="77777777" w:rsidR="009C0A61" w:rsidRPr="009C0A61" w:rsidRDefault="009C0A61" w:rsidP="00850FC8">
            <w:pPr>
              <w:pStyle w:val="rowtabella0"/>
              <w:jc w:val="center"/>
              <w:rPr>
                <w:color w:val="002060"/>
              </w:rPr>
            </w:pPr>
            <w:r w:rsidRPr="009C0A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CBAC" w14:textId="77777777" w:rsidR="009C0A61" w:rsidRPr="009C0A61" w:rsidRDefault="009C0A61" w:rsidP="00850FC8">
            <w:pPr>
              <w:pStyle w:val="rowtabella0"/>
              <w:jc w:val="center"/>
              <w:rPr>
                <w:color w:val="002060"/>
              </w:rPr>
            </w:pPr>
            <w:r w:rsidRPr="009C0A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604D"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2325" w14:textId="77777777" w:rsidR="009C0A61" w:rsidRPr="009C0A61" w:rsidRDefault="009C0A61" w:rsidP="00850FC8">
            <w:pPr>
              <w:pStyle w:val="rowtabella0"/>
              <w:jc w:val="center"/>
              <w:rPr>
                <w:color w:val="002060"/>
              </w:rPr>
            </w:pPr>
            <w:r w:rsidRPr="009C0A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0C9F" w14:textId="77777777" w:rsidR="009C0A61" w:rsidRPr="009C0A61" w:rsidRDefault="009C0A61" w:rsidP="00850FC8">
            <w:pPr>
              <w:pStyle w:val="rowtabella0"/>
              <w:jc w:val="center"/>
              <w:rPr>
                <w:color w:val="002060"/>
              </w:rPr>
            </w:pPr>
            <w:r w:rsidRPr="009C0A61">
              <w:rPr>
                <w:color w:val="002060"/>
              </w:rPr>
              <w:t>0</w:t>
            </w:r>
          </w:p>
        </w:tc>
      </w:tr>
      <w:tr w:rsidR="009C0A61" w:rsidRPr="009C0A61" w14:paraId="3AE9EE2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C7641" w14:textId="77777777" w:rsidR="009C0A61" w:rsidRPr="009C0A61" w:rsidRDefault="009C0A61" w:rsidP="00850FC8">
            <w:pPr>
              <w:pStyle w:val="rowtabella0"/>
              <w:rPr>
                <w:color w:val="002060"/>
              </w:rPr>
            </w:pPr>
            <w:r w:rsidRPr="009C0A6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8EA1" w14:textId="77777777" w:rsidR="009C0A61" w:rsidRPr="009C0A61" w:rsidRDefault="009C0A61" w:rsidP="00850FC8">
            <w:pPr>
              <w:pStyle w:val="rowtabella0"/>
              <w:jc w:val="center"/>
              <w:rPr>
                <w:color w:val="002060"/>
              </w:rPr>
            </w:pPr>
            <w:r w:rsidRPr="009C0A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895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6437"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6AF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8A61" w14:textId="77777777" w:rsidR="009C0A61" w:rsidRPr="009C0A61" w:rsidRDefault="009C0A61" w:rsidP="00850FC8">
            <w:pPr>
              <w:pStyle w:val="rowtabella0"/>
              <w:jc w:val="center"/>
              <w:rPr>
                <w:color w:val="002060"/>
              </w:rPr>
            </w:pPr>
            <w:r w:rsidRPr="009C0A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B1F6" w14:textId="77777777" w:rsidR="009C0A61" w:rsidRPr="009C0A61" w:rsidRDefault="009C0A61" w:rsidP="00850FC8">
            <w:pPr>
              <w:pStyle w:val="rowtabella0"/>
              <w:jc w:val="center"/>
              <w:rPr>
                <w:color w:val="002060"/>
              </w:rPr>
            </w:pPr>
            <w:r w:rsidRPr="009C0A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F478" w14:textId="77777777" w:rsidR="009C0A61" w:rsidRPr="009C0A61" w:rsidRDefault="009C0A61" w:rsidP="00850FC8">
            <w:pPr>
              <w:pStyle w:val="rowtabella0"/>
              <w:jc w:val="center"/>
              <w:rPr>
                <w:color w:val="002060"/>
              </w:rPr>
            </w:pPr>
            <w:r w:rsidRPr="009C0A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9215"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1E73" w14:textId="77777777" w:rsidR="009C0A61" w:rsidRPr="009C0A61" w:rsidRDefault="009C0A61" w:rsidP="00850FC8">
            <w:pPr>
              <w:pStyle w:val="rowtabella0"/>
              <w:jc w:val="center"/>
              <w:rPr>
                <w:color w:val="002060"/>
              </w:rPr>
            </w:pPr>
            <w:r w:rsidRPr="009C0A61">
              <w:rPr>
                <w:color w:val="002060"/>
              </w:rPr>
              <w:t>0</w:t>
            </w:r>
          </w:p>
        </w:tc>
      </w:tr>
      <w:tr w:rsidR="009C0A61" w:rsidRPr="009C0A61" w14:paraId="63F1B572"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14559" w14:textId="77777777" w:rsidR="009C0A61" w:rsidRPr="009C0A61" w:rsidRDefault="009C0A61" w:rsidP="00850FC8">
            <w:pPr>
              <w:pStyle w:val="rowtabella0"/>
              <w:rPr>
                <w:color w:val="002060"/>
              </w:rPr>
            </w:pPr>
            <w:r w:rsidRPr="009C0A6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4D9D" w14:textId="77777777" w:rsidR="009C0A61" w:rsidRPr="009C0A61" w:rsidRDefault="009C0A61" w:rsidP="00850FC8">
            <w:pPr>
              <w:pStyle w:val="rowtabella0"/>
              <w:jc w:val="center"/>
              <w:rPr>
                <w:color w:val="002060"/>
              </w:rPr>
            </w:pPr>
            <w:r w:rsidRPr="009C0A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3130"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DE45"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E31E"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DEE0"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FD49" w14:textId="77777777" w:rsidR="009C0A61" w:rsidRPr="009C0A61" w:rsidRDefault="009C0A61" w:rsidP="00850FC8">
            <w:pPr>
              <w:pStyle w:val="rowtabella0"/>
              <w:jc w:val="center"/>
              <w:rPr>
                <w:color w:val="002060"/>
              </w:rPr>
            </w:pPr>
            <w:r w:rsidRPr="009C0A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9F0D" w14:textId="77777777" w:rsidR="009C0A61" w:rsidRPr="009C0A61" w:rsidRDefault="009C0A61" w:rsidP="00850FC8">
            <w:pPr>
              <w:pStyle w:val="rowtabella0"/>
              <w:jc w:val="center"/>
              <w:rPr>
                <w:color w:val="002060"/>
              </w:rPr>
            </w:pPr>
            <w:r w:rsidRPr="009C0A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A524" w14:textId="77777777" w:rsidR="009C0A61" w:rsidRPr="009C0A61" w:rsidRDefault="009C0A61" w:rsidP="00850FC8">
            <w:pPr>
              <w:pStyle w:val="rowtabella0"/>
              <w:jc w:val="center"/>
              <w:rPr>
                <w:color w:val="002060"/>
              </w:rPr>
            </w:pPr>
            <w:r w:rsidRPr="009C0A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33BC" w14:textId="77777777" w:rsidR="009C0A61" w:rsidRPr="009C0A61" w:rsidRDefault="009C0A61" w:rsidP="00850FC8">
            <w:pPr>
              <w:pStyle w:val="rowtabella0"/>
              <w:jc w:val="center"/>
              <w:rPr>
                <w:color w:val="002060"/>
              </w:rPr>
            </w:pPr>
            <w:r w:rsidRPr="009C0A61">
              <w:rPr>
                <w:color w:val="002060"/>
              </w:rPr>
              <w:t>0</w:t>
            </w:r>
          </w:p>
        </w:tc>
      </w:tr>
      <w:tr w:rsidR="009C0A61" w:rsidRPr="009C0A61" w14:paraId="2B38601B"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AC3E2" w14:textId="77777777" w:rsidR="009C0A61" w:rsidRPr="009C0A61" w:rsidRDefault="009C0A61" w:rsidP="00850FC8">
            <w:pPr>
              <w:pStyle w:val="rowtabella0"/>
              <w:rPr>
                <w:color w:val="002060"/>
              </w:rPr>
            </w:pPr>
            <w:r w:rsidRPr="009C0A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9D66"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4C43"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89FE"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C571"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56AB"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B70F" w14:textId="77777777" w:rsidR="009C0A61" w:rsidRPr="009C0A61" w:rsidRDefault="009C0A61" w:rsidP="00850FC8">
            <w:pPr>
              <w:pStyle w:val="rowtabella0"/>
              <w:jc w:val="center"/>
              <w:rPr>
                <w:color w:val="002060"/>
              </w:rPr>
            </w:pPr>
            <w:r w:rsidRPr="009C0A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AB97" w14:textId="77777777" w:rsidR="009C0A61" w:rsidRPr="009C0A61" w:rsidRDefault="009C0A61" w:rsidP="00850FC8">
            <w:pPr>
              <w:pStyle w:val="rowtabella0"/>
              <w:jc w:val="center"/>
              <w:rPr>
                <w:color w:val="002060"/>
              </w:rPr>
            </w:pPr>
            <w:r w:rsidRPr="009C0A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A456" w14:textId="77777777" w:rsidR="009C0A61" w:rsidRPr="009C0A61" w:rsidRDefault="009C0A61" w:rsidP="00850FC8">
            <w:pPr>
              <w:pStyle w:val="rowtabella0"/>
              <w:jc w:val="center"/>
              <w:rPr>
                <w:color w:val="002060"/>
              </w:rPr>
            </w:pPr>
            <w:r w:rsidRPr="009C0A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40F8" w14:textId="77777777" w:rsidR="009C0A61" w:rsidRPr="009C0A61" w:rsidRDefault="009C0A61" w:rsidP="00850FC8">
            <w:pPr>
              <w:pStyle w:val="rowtabella0"/>
              <w:jc w:val="center"/>
              <w:rPr>
                <w:color w:val="002060"/>
              </w:rPr>
            </w:pPr>
            <w:r w:rsidRPr="009C0A61">
              <w:rPr>
                <w:color w:val="002060"/>
              </w:rPr>
              <w:t>0</w:t>
            </w:r>
          </w:p>
        </w:tc>
      </w:tr>
      <w:tr w:rsidR="009C0A61" w:rsidRPr="009C0A61" w14:paraId="6A373A31"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BC8F2" w14:textId="77777777" w:rsidR="009C0A61" w:rsidRPr="009C0A61" w:rsidRDefault="009C0A61" w:rsidP="00850FC8">
            <w:pPr>
              <w:pStyle w:val="rowtabella0"/>
              <w:rPr>
                <w:color w:val="002060"/>
              </w:rPr>
            </w:pPr>
            <w:r w:rsidRPr="009C0A6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BD4A" w14:textId="77777777" w:rsidR="009C0A61" w:rsidRPr="009C0A61" w:rsidRDefault="009C0A61" w:rsidP="00850FC8">
            <w:pPr>
              <w:pStyle w:val="rowtabella0"/>
              <w:jc w:val="center"/>
              <w:rPr>
                <w:color w:val="002060"/>
              </w:rPr>
            </w:pPr>
            <w:r w:rsidRPr="009C0A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7D67"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90C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7974" w14:textId="77777777" w:rsidR="009C0A61" w:rsidRPr="009C0A61" w:rsidRDefault="009C0A61" w:rsidP="00850FC8">
            <w:pPr>
              <w:pStyle w:val="rowtabella0"/>
              <w:jc w:val="center"/>
              <w:rPr>
                <w:color w:val="002060"/>
              </w:rPr>
            </w:pPr>
            <w:r w:rsidRPr="009C0A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5791" w14:textId="77777777" w:rsidR="009C0A61" w:rsidRPr="009C0A61" w:rsidRDefault="009C0A61" w:rsidP="00850FC8">
            <w:pPr>
              <w:pStyle w:val="rowtabella0"/>
              <w:jc w:val="center"/>
              <w:rPr>
                <w:color w:val="002060"/>
              </w:rPr>
            </w:pPr>
            <w:r w:rsidRPr="009C0A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3C41"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56A4" w14:textId="77777777" w:rsidR="009C0A61" w:rsidRPr="009C0A61" w:rsidRDefault="009C0A61" w:rsidP="00850FC8">
            <w:pPr>
              <w:pStyle w:val="rowtabella0"/>
              <w:jc w:val="center"/>
              <w:rPr>
                <w:color w:val="002060"/>
              </w:rPr>
            </w:pPr>
            <w:r w:rsidRPr="009C0A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A0EE" w14:textId="77777777" w:rsidR="009C0A61" w:rsidRPr="009C0A61" w:rsidRDefault="009C0A61" w:rsidP="00850FC8">
            <w:pPr>
              <w:pStyle w:val="rowtabella0"/>
              <w:jc w:val="center"/>
              <w:rPr>
                <w:color w:val="002060"/>
              </w:rPr>
            </w:pPr>
            <w:r w:rsidRPr="009C0A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8BA6" w14:textId="77777777" w:rsidR="009C0A61" w:rsidRPr="009C0A61" w:rsidRDefault="009C0A61" w:rsidP="00850FC8">
            <w:pPr>
              <w:pStyle w:val="rowtabella0"/>
              <w:jc w:val="center"/>
              <w:rPr>
                <w:color w:val="002060"/>
              </w:rPr>
            </w:pPr>
            <w:r w:rsidRPr="009C0A61">
              <w:rPr>
                <w:color w:val="002060"/>
              </w:rPr>
              <w:t>0</w:t>
            </w:r>
          </w:p>
        </w:tc>
      </w:tr>
      <w:tr w:rsidR="009C0A61" w:rsidRPr="009C0A61" w14:paraId="139A59FA" w14:textId="77777777" w:rsidTr="00850F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0504D" w14:textId="77777777" w:rsidR="009C0A61" w:rsidRPr="009C0A61" w:rsidRDefault="009C0A61" w:rsidP="00850FC8">
            <w:pPr>
              <w:pStyle w:val="rowtabella0"/>
              <w:rPr>
                <w:color w:val="002060"/>
              </w:rPr>
            </w:pPr>
            <w:r w:rsidRPr="009C0A61">
              <w:rPr>
                <w:color w:val="002060"/>
              </w:rPr>
              <w:lastRenderedPageBreak/>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8664" w14:textId="77777777" w:rsidR="009C0A61" w:rsidRPr="009C0A61" w:rsidRDefault="009C0A61" w:rsidP="00850FC8">
            <w:pPr>
              <w:pStyle w:val="rowtabella0"/>
              <w:jc w:val="center"/>
              <w:rPr>
                <w:color w:val="002060"/>
              </w:rPr>
            </w:pPr>
            <w:r w:rsidRPr="009C0A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A42A"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A013"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B0F2"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2F05" w14:textId="77777777" w:rsidR="009C0A61" w:rsidRPr="009C0A61" w:rsidRDefault="009C0A61" w:rsidP="00850FC8">
            <w:pPr>
              <w:pStyle w:val="rowtabella0"/>
              <w:jc w:val="center"/>
              <w:rPr>
                <w:color w:val="002060"/>
              </w:rPr>
            </w:pPr>
            <w:r w:rsidRPr="009C0A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BD71" w14:textId="77777777" w:rsidR="009C0A61" w:rsidRPr="009C0A61" w:rsidRDefault="009C0A61" w:rsidP="00850FC8">
            <w:pPr>
              <w:pStyle w:val="rowtabella0"/>
              <w:jc w:val="center"/>
              <w:rPr>
                <w:color w:val="002060"/>
              </w:rPr>
            </w:pPr>
            <w:r w:rsidRPr="009C0A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5DBD" w14:textId="77777777" w:rsidR="009C0A61" w:rsidRPr="009C0A61" w:rsidRDefault="009C0A61" w:rsidP="00850FC8">
            <w:pPr>
              <w:pStyle w:val="rowtabella0"/>
              <w:jc w:val="center"/>
              <w:rPr>
                <w:color w:val="002060"/>
              </w:rPr>
            </w:pPr>
            <w:r w:rsidRPr="009C0A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CC4A" w14:textId="77777777" w:rsidR="009C0A61" w:rsidRPr="009C0A61" w:rsidRDefault="009C0A61" w:rsidP="00850FC8">
            <w:pPr>
              <w:pStyle w:val="rowtabella0"/>
              <w:jc w:val="center"/>
              <w:rPr>
                <w:color w:val="002060"/>
              </w:rPr>
            </w:pPr>
            <w:r w:rsidRPr="009C0A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084D" w14:textId="77777777" w:rsidR="009C0A61" w:rsidRPr="009C0A61" w:rsidRDefault="009C0A61" w:rsidP="00850FC8">
            <w:pPr>
              <w:pStyle w:val="rowtabella0"/>
              <w:jc w:val="center"/>
              <w:rPr>
                <w:color w:val="002060"/>
              </w:rPr>
            </w:pPr>
            <w:r w:rsidRPr="009C0A61">
              <w:rPr>
                <w:color w:val="002060"/>
              </w:rPr>
              <w:t>2</w:t>
            </w:r>
          </w:p>
        </w:tc>
      </w:tr>
      <w:tr w:rsidR="009C0A61" w:rsidRPr="009C0A61" w14:paraId="1245C449" w14:textId="77777777" w:rsidTr="00850F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7A83CB" w14:textId="77777777" w:rsidR="009C0A61" w:rsidRPr="009C0A61" w:rsidRDefault="009C0A61" w:rsidP="00850FC8">
            <w:pPr>
              <w:pStyle w:val="rowtabella0"/>
              <w:rPr>
                <w:color w:val="002060"/>
              </w:rPr>
            </w:pPr>
            <w:r w:rsidRPr="009C0A6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D086" w14:textId="77777777" w:rsidR="009C0A61" w:rsidRPr="009C0A61" w:rsidRDefault="009C0A61" w:rsidP="00850FC8">
            <w:pPr>
              <w:pStyle w:val="rowtabella0"/>
              <w:jc w:val="center"/>
              <w:rPr>
                <w:color w:val="002060"/>
              </w:rPr>
            </w:pPr>
            <w:r w:rsidRPr="009C0A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6CFC" w14:textId="77777777" w:rsidR="009C0A61" w:rsidRPr="009C0A61" w:rsidRDefault="009C0A61" w:rsidP="00850FC8">
            <w:pPr>
              <w:pStyle w:val="rowtabella0"/>
              <w:jc w:val="center"/>
              <w:rPr>
                <w:color w:val="002060"/>
              </w:rPr>
            </w:pPr>
            <w:r w:rsidRPr="009C0A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BE43F" w14:textId="77777777" w:rsidR="009C0A61" w:rsidRPr="009C0A61" w:rsidRDefault="009C0A61" w:rsidP="00850FC8">
            <w:pPr>
              <w:pStyle w:val="rowtabella0"/>
              <w:jc w:val="center"/>
              <w:rPr>
                <w:color w:val="002060"/>
              </w:rPr>
            </w:pPr>
            <w:r w:rsidRPr="009C0A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49E3" w14:textId="77777777" w:rsidR="009C0A61" w:rsidRPr="009C0A61" w:rsidRDefault="009C0A61" w:rsidP="00850FC8">
            <w:pPr>
              <w:pStyle w:val="rowtabella0"/>
              <w:jc w:val="center"/>
              <w:rPr>
                <w:color w:val="002060"/>
              </w:rPr>
            </w:pPr>
            <w:r w:rsidRPr="009C0A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4CD3" w14:textId="77777777" w:rsidR="009C0A61" w:rsidRPr="009C0A61" w:rsidRDefault="009C0A61" w:rsidP="00850FC8">
            <w:pPr>
              <w:pStyle w:val="rowtabella0"/>
              <w:jc w:val="center"/>
              <w:rPr>
                <w:color w:val="002060"/>
              </w:rPr>
            </w:pPr>
            <w:r w:rsidRPr="009C0A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1FCE" w14:textId="77777777" w:rsidR="009C0A61" w:rsidRPr="009C0A61" w:rsidRDefault="009C0A61" w:rsidP="00850FC8">
            <w:pPr>
              <w:pStyle w:val="rowtabella0"/>
              <w:jc w:val="center"/>
              <w:rPr>
                <w:color w:val="002060"/>
              </w:rPr>
            </w:pPr>
            <w:r w:rsidRPr="009C0A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03EA" w14:textId="77777777" w:rsidR="009C0A61" w:rsidRPr="009C0A61" w:rsidRDefault="009C0A61" w:rsidP="00850FC8">
            <w:pPr>
              <w:pStyle w:val="rowtabella0"/>
              <w:jc w:val="center"/>
              <w:rPr>
                <w:color w:val="002060"/>
              </w:rPr>
            </w:pPr>
            <w:r w:rsidRPr="009C0A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1F4B" w14:textId="77777777" w:rsidR="009C0A61" w:rsidRPr="009C0A61" w:rsidRDefault="009C0A61" w:rsidP="00850FC8">
            <w:pPr>
              <w:pStyle w:val="rowtabella0"/>
              <w:jc w:val="center"/>
              <w:rPr>
                <w:color w:val="002060"/>
              </w:rPr>
            </w:pPr>
            <w:r w:rsidRPr="009C0A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60AF" w14:textId="77777777" w:rsidR="009C0A61" w:rsidRPr="009C0A61" w:rsidRDefault="009C0A61" w:rsidP="00850FC8">
            <w:pPr>
              <w:pStyle w:val="rowtabella0"/>
              <w:jc w:val="center"/>
              <w:rPr>
                <w:color w:val="002060"/>
              </w:rPr>
            </w:pPr>
            <w:r w:rsidRPr="009C0A61">
              <w:rPr>
                <w:color w:val="002060"/>
              </w:rPr>
              <w:t>0</w:t>
            </w:r>
          </w:p>
        </w:tc>
      </w:tr>
    </w:tbl>
    <w:p w14:paraId="4DEEF889" w14:textId="77777777" w:rsidR="009C0A61" w:rsidRPr="007F2715" w:rsidRDefault="009C0A61" w:rsidP="000E6C22">
      <w:pPr>
        <w:pStyle w:val="breakline"/>
        <w:rPr>
          <w:color w:val="002060"/>
        </w:rPr>
      </w:pPr>
    </w:p>
    <w:p w14:paraId="5E2F0B91"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4DDBB169" w14:textId="77777777" w:rsidR="009A0AD6" w:rsidRPr="00ED3E93" w:rsidRDefault="009A0AD6" w:rsidP="009A0AD6">
      <w:pPr>
        <w:pStyle w:val="breakline"/>
        <w:rPr>
          <w:color w:val="002060"/>
        </w:rPr>
      </w:pPr>
    </w:p>
    <w:p w14:paraId="0031ED07" w14:textId="77777777" w:rsidR="009A0AD6" w:rsidRPr="00ED3E93" w:rsidRDefault="009A0AD6" w:rsidP="009A0AD6">
      <w:pPr>
        <w:pStyle w:val="sottotitolocampionato10"/>
        <w:rPr>
          <w:color w:val="002060"/>
        </w:rPr>
      </w:pPr>
      <w:r w:rsidRPr="00ED3E9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A0AD6" w:rsidRPr="00ED3E93" w14:paraId="0F6C40F9"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EDDE4"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33E15"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1940F"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9ED19"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9B644"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234E7"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478D4"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5F823ADC"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054FC5" w14:textId="77777777" w:rsidR="009A0AD6" w:rsidRPr="00ED3E93" w:rsidRDefault="009A0AD6" w:rsidP="00850FC8">
            <w:pPr>
              <w:pStyle w:val="rowtabella0"/>
              <w:rPr>
                <w:color w:val="002060"/>
              </w:rPr>
            </w:pPr>
            <w:r w:rsidRPr="00ED3E93">
              <w:rPr>
                <w:color w:val="002060"/>
              </w:rPr>
              <w:t>SPORTFLY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22510" w14:textId="77777777" w:rsidR="009A0AD6" w:rsidRPr="00ED3E93" w:rsidRDefault="009A0AD6" w:rsidP="00850FC8">
            <w:pPr>
              <w:pStyle w:val="rowtabella0"/>
              <w:rPr>
                <w:color w:val="002060"/>
              </w:rPr>
            </w:pPr>
            <w:r w:rsidRPr="00ED3E93">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4B140" w14:textId="77777777" w:rsidR="009A0AD6" w:rsidRPr="00ED3E93" w:rsidRDefault="009A0AD6" w:rsidP="00850FC8">
            <w:pPr>
              <w:pStyle w:val="rowtabella0"/>
              <w:jc w:val="center"/>
              <w:rPr>
                <w:color w:val="002060"/>
              </w:rPr>
            </w:pPr>
            <w:r w:rsidRPr="00ED3E9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0C74F" w14:textId="77777777" w:rsidR="009A0AD6" w:rsidRPr="00ED3E93" w:rsidRDefault="009A0AD6" w:rsidP="00850FC8">
            <w:pPr>
              <w:pStyle w:val="rowtabella0"/>
              <w:rPr>
                <w:color w:val="002060"/>
              </w:rPr>
            </w:pPr>
            <w:r w:rsidRPr="00ED3E93">
              <w:rPr>
                <w:color w:val="002060"/>
              </w:rPr>
              <w:t>29/12/2024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ADA1F" w14:textId="77777777" w:rsidR="009A0AD6" w:rsidRPr="00ED3E93" w:rsidRDefault="009A0AD6" w:rsidP="00850FC8">
            <w:pPr>
              <w:pStyle w:val="rowtabella0"/>
              <w:rPr>
                <w:color w:val="002060"/>
              </w:rPr>
            </w:pPr>
            <w:r w:rsidRPr="00ED3E93">
              <w:rPr>
                <w:color w:val="002060"/>
              </w:rPr>
              <w:t xml:space="preserve">5453 </w:t>
            </w:r>
            <w:proofErr w:type="gramStart"/>
            <w:r w:rsidRPr="00ED3E93">
              <w:rPr>
                <w:color w:val="002060"/>
              </w:rPr>
              <w:t>C.SCOP.CIRCOLO</w:t>
            </w:r>
            <w:proofErr w:type="gramEnd"/>
            <w:r w:rsidRPr="00ED3E93">
              <w:rPr>
                <w:color w:val="002060"/>
              </w:rPr>
              <w:t xml:space="preserve"> 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EA87D" w14:textId="77777777" w:rsidR="009A0AD6" w:rsidRPr="00ED3E93" w:rsidRDefault="009A0AD6" w:rsidP="00850FC8">
            <w:pPr>
              <w:pStyle w:val="rowtabella0"/>
              <w:rPr>
                <w:color w:val="002060"/>
              </w:rPr>
            </w:pPr>
            <w:r w:rsidRPr="00ED3E93">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272FE" w14:textId="77777777" w:rsidR="009A0AD6" w:rsidRPr="00ED3E93" w:rsidRDefault="009A0AD6" w:rsidP="00850FC8">
            <w:pPr>
              <w:pStyle w:val="rowtabella0"/>
              <w:rPr>
                <w:color w:val="002060"/>
              </w:rPr>
            </w:pPr>
            <w:r w:rsidRPr="00ED3E93">
              <w:rPr>
                <w:color w:val="002060"/>
              </w:rPr>
              <w:t>VILLA TOMBARI</w:t>
            </w:r>
          </w:p>
        </w:tc>
      </w:tr>
    </w:tbl>
    <w:p w14:paraId="2AC7612A" w14:textId="77777777" w:rsidR="0039603B" w:rsidRDefault="0039603B" w:rsidP="0039603B">
      <w:pPr>
        <w:pStyle w:val="breakline"/>
        <w:rPr>
          <w:rFonts w:eastAsiaTheme="minorEastAsia"/>
          <w:color w:val="002060"/>
        </w:rPr>
      </w:pPr>
    </w:p>
    <w:p w14:paraId="78FDED9B" w14:textId="77777777" w:rsidR="009A0AD6" w:rsidRPr="00ED3E93" w:rsidRDefault="009A0AD6" w:rsidP="009A0AD6">
      <w:pPr>
        <w:pStyle w:val="breakline"/>
        <w:rPr>
          <w:rFonts w:eastAsiaTheme="minorEastAsia"/>
          <w:color w:val="002060"/>
        </w:rPr>
      </w:pPr>
    </w:p>
    <w:p w14:paraId="4091492C" w14:textId="77777777" w:rsidR="009A0AD6" w:rsidRPr="00ED3E93" w:rsidRDefault="009A0AD6" w:rsidP="009A0AD6">
      <w:pPr>
        <w:pStyle w:val="titolocampionato0"/>
        <w:shd w:val="clear" w:color="auto" w:fill="CCCCCC"/>
        <w:spacing w:before="80" w:after="40"/>
        <w:rPr>
          <w:color w:val="002060"/>
        </w:rPr>
      </w:pPr>
      <w:r w:rsidRPr="00ED3E93">
        <w:rPr>
          <w:color w:val="002060"/>
        </w:rPr>
        <w:t>COPPA ITALIA CALCIO A 5</w:t>
      </w:r>
    </w:p>
    <w:p w14:paraId="20B0EC30"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3E61A0B0" w14:textId="77777777" w:rsidR="009A0AD6" w:rsidRPr="00ED3E93" w:rsidRDefault="009A0AD6" w:rsidP="009A0AD6">
      <w:pPr>
        <w:pStyle w:val="breakline"/>
        <w:rPr>
          <w:color w:val="002060"/>
        </w:rPr>
      </w:pPr>
    </w:p>
    <w:p w14:paraId="425E6311" w14:textId="77777777" w:rsidR="009A0AD6" w:rsidRPr="00ED3E93" w:rsidRDefault="009A0AD6" w:rsidP="009A0AD6">
      <w:pPr>
        <w:pStyle w:val="sottotitolocampionato10"/>
        <w:rPr>
          <w:color w:val="002060"/>
        </w:rPr>
      </w:pPr>
      <w:r w:rsidRPr="00ED3E9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5"/>
        <w:gridCol w:w="385"/>
        <w:gridCol w:w="898"/>
        <w:gridCol w:w="1176"/>
        <w:gridCol w:w="1547"/>
        <w:gridCol w:w="1547"/>
      </w:tblGrid>
      <w:tr w:rsidR="009A0AD6" w:rsidRPr="00ED3E93" w14:paraId="634F7181"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68EE"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53F8F"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44DA1"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2FCEB"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D9EA2"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B8FD5"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9B633"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14D4A3FC" w14:textId="77777777" w:rsidTr="00850FC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25DCB" w14:textId="77777777" w:rsidR="009A0AD6" w:rsidRPr="00ED3E93" w:rsidRDefault="009A0AD6" w:rsidP="00850FC8">
            <w:pPr>
              <w:pStyle w:val="rowtabella0"/>
              <w:rPr>
                <w:color w:val="002060"/>
              </w:rPr>
            </w:pPr>
            <w:r w:rsidRPr="00ED3E93">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51F38" w14:textId="77777777" w:rsidR="009A0AD6" w:rsidRPr="00ED3E93" w:rsidRDefault="009A0AD6" w:rsidP="00850FC8">
            <w:pPr>
              <w:pStyle w:val="rowtabella0"/>
              <w:rPr>
                <w:color w:val="002060"/>
              </w:rPr>
            </w:pPr>
            <w:r w:rsidRPr="00ED3E93">
              <w:rPr>
                <w:color w:val="002060"/>
              </w:rPr>
              <w:t>GAGLIOLE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B8587"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E723E" w14:textId="77777777" w:rsidR="009A0AD6" w:rsidRPr="00ED3E93" w:rsidRDefault="009A0AD6" w:rsidP="00850FC8">
            <w:pPr>
              <w:pStyle w:val="rowtabella0"/>
              <w:rPr>
                <w:color w:val="002060"/>
              </w:rPr>
            </w:pPr>
            <w:r w:rsidRPr="00ED3E93">
              <w:rPr>
                <w:color w:val="002060"/>
              </w:rPr>
              <w:t>03/01/2025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1AB70"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AA55B"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65A58" w14:textId="77777777" w:rsidR="009A0AD6" w:rsidRPr="00ED3E93" w:rsidRDefault="009A0AD6" w:rsidP="00850FC8">
            <w:pPr>
              <w:pStyle w:val="rowtabella0"/>
              <w:rPr>
                <w:color w:val="002060"/>
              </w:rPr>
            </w:pPr>
            <w:r w:rsidRPr="00ED3E93">
              <w:rPr>
                <w:color w:val="002060"/>
              </w:rPr>
              <w:t>VIA FALCONARA</w:t>
            </w:r>
          </w:p>
        </w:tc>
      </w:tr>
      <w:tr w:rsidR="009A0AD6" w:rsidRPr="00ED3E93" w14:paraId="1EDD15E7" w14:textId="77777777" w:rsidTr="00850FC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3AEFF" w14:textId="77777777" w:rsidR="009A0AD6" w:rsidRPr="00ED3E93" w:rsidRDefault="009A0AD6" w:rsidP="00850FC8">
            <w:pPr>
              <w:pStyle w:val="rowtabella0"/>
              <w:rPr>
                <w:color w:val="002060"/>
              </w:rPr>
            </w:pPr>
            <w:r w:rsidRPr="00ED3E93">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D4C2B" w14:textId="77777777" w:rsidR="009A0AD6" w:rsidRPr="00ED3E93" w:rsidRDefault="009A0AD6" w:rsidP="00850FC8">
            <w:pPr>
              <w:pStyle w:val="rowtabella0"/>
              <w:rPr>
                <w:color w:val="002060"/>
              </w:rPr>
            </w:pPr>
            <w:r w:rsidRPr="00ED3E9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FFE2A" w14:textId="77777777" w:rsidR="009A0AD6" w:rsidRPr="00ED3E93" w:rsidRDefault="009A0AD6" w:rsidP="00850FC8">
            <w:pPr>
              <w:pStyle w:val="rowtabella0"/>
              <w:jc w:val="center"/>
              <w:rPr>
                <w:color w:val="002060"/>
              </w:rPr>
            </w:pPr>
            <w:r w:rsidRPr="00ED3E9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6645A" w14:textId="77777777" w:rsidR="009A0AD6" w:rsidRPr="00ED3E93" w:rsidRDefault="009A0AD6" w:rsidP="00850FC8">
            <w:pPr>
              <w:pStyle w:val="rowtabella0"/>
              <w:rPr>
                <w:color w:val="002060"/>
              </w:rPr>
            </w:pPr>
            <w:r w:rsidRPr="00ED3E93">
              <w:rPr>
                <w:color w:val="002060"/>
              </w:rPr>
              <w:t>03/01/2025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4BB65"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5DE58" w14:textId="77777777" w:rsidR="009A0AD6" w:rsidRPr="00ED3E93" w:rsidRDefault="009A0AD6" w:rsidP="00850FC8">
            <w:pPr>
              <w:pStyle w:val="rowtabella0"/>
              <w:rPr>
                <w:color w:val="002060"/>
              </w:rPr>
            </w:pPr>
            <w:r w:rsidRPr="00ED3E9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FA8D8" w14:textId="77777777" w:rsidR="009A0AD6" w:rsidRPr="00ED3E93" w:rsidRDefault="009A0AD6" w:rsidP="00850FC8">
            <w:pPr>
              <w:pStyle w:val="rowtabella0"/>
              <w:rPr>
                <w:color w:val="002060"/>
              </w:rPr>
            </w:pPr>
            <w:r w:rsidRPr="00ED3E93">
              <w:rPr>
                <w:color w:val="002060"/>
              </w:rPr>
              <w:t>VIA FALCONARA</w:t>
            </w:r>
          </w:p>
        </w:tc>
      </w:tr>
      <w:tr w:rsidR="009A0AD6" w:rsidRPr="00ED3E93" w14:paraId="1485CC8A" w14:textId="77777777" w:rsidTr="00850FC8">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DF192" w14:textId="77777777" w:rsidR="009A0AD6" w:rsidRPr="00ED3E93" w:rsidRDefault="009A0AD6" w:rsidP="00850FC8">
            <w:pPr>
              <w:pStyle w:val="rowtabella0"/>
              <w:rPr>
                <w:color w:val="002060"/>
              </w:rPr>
            </w:pPr>
            <w:r w:rsidRPr="00ED3E9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493FCA" w14:textId="77777777" w:rsidR="009A0AD6" w:rsidRPr="00ED3E93" w:rsidRDefault="009A0AD6" w:rsidP="00850FC8">
            <w:pPr>
              <w:pStyle w:val="rowtabella0"/>
              <w:rPr>
                <w:color w:val="002060"/>
              </w:rPr>
            </w:pPr>
            <w:r w:rsidRPr="00ED3E9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20E261" w14:textId="77777777" w:rsidR="009A0AD6" w:rsidRPr="00ED3E93" w:rsidRDefault="009A0AD6" w:rsidP="00850FC8">
            <w:pPr>
              <w:pStyle w:val="rowtabella0"/>
              <w:jc w:val="center"/>
              <w:rPr>
                <w:color w:val="002060"/>
              </w:rPr>
            </w:pPr>
            <w:r w:rsidRPr="00ED3E9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96D58" w14:textId="77777777" w:rsidR="009A0AD6" w:rsidRPr="00ED3E93" w:rsidRDefault="009A0AD6" w:rsidP="00850FC8">
            <w:pPr>
              <w:pStyle w:val="rowtabella0"/>
              <w:rPr>
                <w:color w:val="002060"/>
              </w:rPr>
            </w:pPr>
            <w:r w:rsidRPr="00ED3E93">
              <w:rPr>
                <w:color w:val="002060"/>
              </w:rPr>
              <w:t>03/01/2025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49519"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8A88A" w14:textId="77777777" w:rsidR="009A0AD6" w:rsidRPr="00ED3E93" w:rsidRDefault="009A0AD6" w:rsidP="00850FC8">
            <w:pPr>
              <w:pStyle w:val="rowtabella0"/>
              <w:rPr>
                <w:color w:val="002060"/>
              </w:rPr>
            </w:pPr>
            <w:r w:rsidRPr="00ED3E9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6826A" w14:textId="77777777" w:rsidR="009A0AD6" w:rsidRPr="00ED3E93" w:rsidRDefault="009A0AD6" w:rsidP="00850FC8">
            <w:pPr>
              <w:pStyle w:val="rowtabella0"/>
              <w:rPr>
                <w:color w:val="002060"/>
              </w:rPr>
            </w:pPr>
            <w:r w:rsidRPr="00ED3E93">
              <w:rPr>
                <w:color w:val="002060"/>
              </w:rPr>
              <w:t>VIA FALCONARA</w:t>
            </w:r>
          </w:p>
        </w:tc>
      </w:tr>
      <w:tr w:rsidR="009A0AD6" w:rsidRPr="00ED3E93" w14:paraId="497C56A0" w14:textId="77777777" w:rsidTr="00850FC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48E2B" w14:textId="77777777" w:rsidR="009A0AD6" w:rsidRPr="00ED3E93" w:rsidRDefault="009A0AD6" w:rsidP="00850FC8">
            <w:pPr>
              <w:pStyle w:val="rowtabella0"/>
              <w:rPr>
                <w:color w:val="002060"/>
              </w:rPr>
            </w:pPr>
            <w:r w:rsidRPr="00ED3E93">
              <w:rPr>
                <w:color w:val="002060"/>
              </w:rPr>
              <w:t>SAMBENEDETTESE C5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EF5C5" w14:textId="77777777" w:rsidR="009A0AD6" w:rsidRPr="00ED3E93" w:rsidRDefault="009A0AD6" w:rsidP="00850FC8">
            <w:pPr>
              <w:pStyle w:val="rowtabella0"/>
              <w:rPr>
                <w:color w:val="002060"/>
              </w:rPr>
            </w:pPr>
            <w:r w:rsidRPr="00ED3E93">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73A7D" w14:textId="77777777" w:rsidR="009A0AD6" w:rsidRPr="00ED3E93" w:rsidRDefault="009A0AD6" w:rsidP="00850FC8">
            <w:pPr>
              <w:pStyle w:val="rowtabella0"/>
              <w:jc w:val="center"/>
              <w:rPr>
                <w:color w:val="002060"/>
              </w:rPr>
            </w:pPr>
            <w:r w:rsidRPr="00ED3E9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BC8E4" w14:textId="77777777" w:rsidR="009A0AD6" w:rsidRPr="00ED3E93" w:rsidRDefault="009A0AD6" w:rsidP="00850FC8">
            <w:pPr>
              <w:pStyle w:val="rowtabella0"/>
              <w:rPr>
                <w:color w:val="002060"/>
              </w:rPr>
            </w:pPr>
            <w:r w:rsidRPr="00ED3E93">
              <w:rPr>
                <w:color w:val="002060"/>
              </w:rPr>
              <w:t>03/01/2025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6B9DA"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4D709" w14:textId="77777777" w:rsidR="009A0AD6" w:rsidRPr="00ED3E93" w:rsidRDefault="009A0AD6" w:rsidP="00850FC8">
            <w:pPr>
              <w:pStyle w:val="rowtabella0"/>
              <w:rPr>
                <w:color w:val="002060"/>
              </w:rPr>
            </w:pPr>
            <w:r w:rsidRPr="00ED3E9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A2AE5" w14:textId="77777777" w:rsidR="009A0AD6" w:rsidRPr="00ED3E93" w:rsidRDefault="009A0AD6" w:rsidP="00850FC8">
            <w:pPr>
              <w:pStyle w:val="rowtabella0"/>
              <w:rPr>
                <w:color w:val="002060"/>
              </w:rPr>
            </w:pPr>
            <w:r w:rsidRPr="00ED3E93">
              <w:rPr>
                <w:color w:val="002060"/>
              </w:rPr>
              <w:t>VIA FALCONARA</w:t>
            </w:r>
          </w:p>
        </w:tc>
      </w:tr>
    </w:tbl>
    <w:p w14:paraId="4214243F" w14:textId="77777777" w:rsidR="009A0AD6" w:rsidRPr="00ED3E93" w:rsidRDefault="009A0AD6" w:rsidP="009A0AD6">
      <w:pPr>
        <w:pStyle w:val="breakline"/>
        <w:rPr>
          <w:rFonts w:eastAsiaTheme="minorEastAsia"/>
          <w:color w:val="002060"/>
        </w:rPr>
      </w:pPr>
    </w:p>
    <w:p w14:paraId="19BF62D9" w14:textId="77777777" w:rsidR="009A0AD6" w:rsidRPr="00ED3E93" w:rsidRDefault="009A0AD6" w:rsidP="009A0AD6">
      <w:pPr>
        <w:pStyle w:val="titolocampionato0"/>
        <w:shd w:val="clear" w:color="auto" w:fill="CCCCCC"/>
        <w:spacing w:before="80" w:after="40"/>
        <w:rPr>
          <w:color w:val="002060"/>
        </w:rPr>
      </w:pPr>
      <w:r w:rsidRPr="00ED3E93">
        <w:rPr>
          <w:color w:val="002060"/>
        </w:rPr>
        <w:t>COPPA MARCHE CALCIO 5 serie D</w:t>
      </w:r>
    </w:p>
    <w:p w14:paraId="5E3FF021"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55EBFEE6" w14:textId="77777777" w:rsidR="009A0AD6" w:rsidRPr="00ED3E93" w:rsidRDefault="009A0AD6" w:rsidP="009A0AD6">
      <w:pPr>
        <w:pStyle w:val="breakline"/>
        <w:rPr>
          <w:color w:val="002060"/>
        </w:rPr>
      </w:pPr>
    </w:p>
    <w:p w14:paraId="599EA062" w14:textId="77777777" w:rsidR="009A0AD6" w:rsidRPr="00ED3E93" w:rsidRDefault="009A0AD6" w:rsidP="009A0AD6">
      <w:pPr>
        <w:pStyle w:val="sottotitolocampionato10"/>
        <w:rPr>
          <w:color w:val="002060"/>
        </w:rPr>
      </w:pPr>
      <w:r w:rsidRPr="00ED3E9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A0AD6" w:rsidRPr="00ED3E93" w14:paraId="632DEAAE"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BFD8"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B9F0D"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1B0E9"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C7F6F"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A648"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4F3A5"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3D277"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4E60CC3B" w14:textId="77777777" w:rsidTr="00850FC8">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1120A" w14:textId="77777777" w:rsidR="009A0AD6" w:rsidRPr="00ED3E93" w:rsidRDefault="009A0AD6" w:rsidP="00850FC8">
            <w:pPr>
              <w:pStyle w:val="rowtabella0"/>
              <w:rPr>
                <w:color w:val="002060"/>
              </w:rPr>
            </w:pPr>
            <w:r w:rsidRPr="00ED3E93">
              <w:rPr>
                <w:color w:val="002060"/>
              </w:rPr>
              <w:t>DURANTINA SANTA CECILIA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DFB00" w14:textId="77777777" w:rsidR="009A0AD6" w:rsidRPr="00ED3E93" w:rsidRDefault="009A0AD6" w:rsidP="00850FC8">
            <w:pPr>
              <w:pStyle w:val="rowtabella0"/>
              <w:rPr>
                <w:color w:val="002060"/>
              </w:rPr>
            </w:pPr>
            <w:r w:rsidRPr="00ED3E93">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30218"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43D6A" w14:textId="77777777" w:rsidR="009A0AD6" w:rsidRPr="00ED3E93" w:rsidRDefault="009A0AD6" w:rsidP="00850FC8">
            <w:pPr>
              <w:pStyle w:val="rowtabella0"/>
              <w:rPr>
                <w:color w:val="002060"/>
              </w:rPr>
            </w:pPr>
            <w:r w:rsidRPr="00ED3E93">
              <w:rPr>
                <w:color w:val="002060"/>
              </w:rPr>
              <w:t>04/01/2025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4FE85"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52DA1"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42FF6" w14:textId="77777777" w:rsidR="009A0AD6" w:rsidRPr="00ED3E93" w:rsidRDefault="009A0AD6" w:rsidP="00850FC8">
            <w:pPr>
              <w:pStyle w:val="rowtabella0"/>
              <w:rPr>
                <w:color w:val="002060"/>
              </w:rPr>
            </w:pPr>
            <w:r w:rsidRPr="00ED3E93">
              <w:rPr>
                <w:color w:val="002060"/>
              </w:rPr>
              <w:t>VIA FALCONARA</w:t>
            </w:r>
          </w:p>
        </w:tc>
      </w:tr>
      <w:tr w:rsidR="009A0AD6" w:rsidRPr="00ED3E93" w14:paraId="2CBFE44D" w14:textId="77777777" w:rsidTr="00850FC8">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7C16E" w14:textId="77777777" w:rsidR="009A0AD6" w:rsidRPr="00ED3E93" w:rsidRDefault="009A0AD6" w:rsidP="00850FC8">
            <w:pPr>
              <w:pStyle w:val="rowtabella0"/>
              <w:rPr>
                <w:color w:val="002060"/>
              </w:rPr>
            </w:pPr>
            <w:r w:rsidRPr="00ED3E93">
              <w:rPr>
                <w:color w:val="002060"/>
              </w:rPr>
              <w:t>G.S.A. LE DUE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49C89" w14:textId="77777777" w:rsidR="009A0AD6" w:rsidRPr="00ED3E93" w:rsidRDefault="009A0AD6" w:rsidP="00850FC8">
            <w:pPr>
              <w:pStyle w:val="rowtabella0"/>
              <w:rPr>
                <w:color w:val="002060"/>
              </w:rPr>
            </w:pPr>
            <w:r w:rsidRPr="00ED3E93">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60C1B" w14:textId="77777777" w:rsidR="009A0AD6" w:rsidRPr="00ED3E93" w:rsidRDefault="009A0AD6" w:rsidP="00850FC8">
            <w:pPr>
              <w:pStyle w:val="rowtabella0"/>
              <w:jc w:val="center"/>
              <w:rPr>
                <w:color w:val="002060"/>
              </w:rPr>
            </w:pPr>
            <w:r w:rsidRPr="00ED3E9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B6DEF" w14:textId="77777777" w:rsidR="009A0AD6" w:rsidRPr="00ED3E93" w:rsidRDefault="009A0AD6" w:rsidP="00850FC8">
            <w:pPr>
              <w:pStyle w:val="rowtabella0"/>
              <w:rPr>
                <w:color w:val="002060"/>
              </w:rPr>
            </w:pPr>
            <w:r w:rsidRPr="00ED3E93">
              <w:rPr>
                <w:color w:val="002060"/>
              </w:rPr>
              <w:t>04/01/2025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5228C"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B1B98" w14:textId="77777777" w:rsidR="009A0AD6" w:rsidRPr="00ED3E93" w:rsidRDefault="009A0AD6" w:rsidP="00850FC8">
            <w:pPr>
              <w:pStyle w:val="rowtabella0"/>
              <w:rPr>
                <w:color w:val="002060"/>
              </w:rPr>
            </w:pPr>
            <w:r w:rsidRPr="00ED3E9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E5BAE" w14:textId="77777777" w:rsidR="009A0AD6" w:rsidRPr="00ED3E93" w:rsidRDefault="009A0AD6" w:rsidP="00850FC8">
            <w:pPr>
              <w:pStyle w:val="rowtabella0"/>
              <w:rPr>
                <w:color w:val="002060"/>
              </w:rPr>
            </w:pPr>
            <w:r w:rsidRPr="00ED3E93">
              <w:rPr>
                <w:color w:val="002060"/>
              </w:rPr>
              <w:t>VIA FALCONARA</w:t>
            </w:r>
          </w:p>
        </w:tc>
      </w:tr>
    </w:tbl>
    <w:p w14:paraId="58A61964" w14:textId="77777777" w:rsidR="009A0AD6" w:rsidRDefault="009A0AD6" w:rsidP="009A0AD6">
      <w:pPr>
        <w:pStyle w:val="breakline"/>
        <w:rPr>
          <w:color w:val="002060"/>
        </w:rPr>
      </w:pPr>
    </w:p>
    <w:p w14:paraId="744FC12E" w14:textId="77777777" w:rsidR="000918DD" w:rsidRDefault="000918DD" w:rsidP="009A0AD6">
      <w:pPr>
        <w:pStyle w:val="breakline"/>
        <w:rPr>
          <w:color w:val="002060"/>
        </w:rPr>
      </w:pPr>
    </w:p>
    <w:p w14:paraId="7728ECBD" w14:textId="77777777" w:rsidR="009A0AD6" w:rsidRPr="00ED3E93" w:rsidRDefault="009A0AD6" w:rsidP="009A0AD6">
      <w:pPr>
        <w:pStyle w:val="titolocampionato0"/>
        <w:shd w:val="clear" w:color="auto" w:fill="CCCCCC"/>
        <w:spacing w:before="80" w:after="40"/>
        <w:rPr>
          <w:color w:val="002060"/>
        </w:rPr>
      </w:pPr>
      <w:r w:rsidRPr="00ED3E93">
        <w:rPr>
          <w:color w:val="002060"/>
        </w:rPr>
        <w:t>COPPA ITALIA FEMM.LE CALCIO A5</w:t>
      </w:r>
    </w:p>
    <w:p w14:paraId="780EFF93"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726FA069" w14:textId="77777777" w:rsidR="009A0AD6" w:rsidRPr="00ED3E93" w:rsidRDefault="009A0AD6" w:rsidP="009A0AD6">
      <w:pPr>
        <w:pStyle w:val="breakline"/>
        <w:rPr>
          <w:color w:val="002060"/>
        </w:rPr>
      </w:pPr>
    </w:p>
    <w:p w14:paraId="3F69DFA5" w14:textId="77777777" w:rsidR="009A0AD6" w:rsidRPr="00ED3E93" w:rsidRDefault="009A0AD6" w:rsidP="009A0AD6">
      <w:pPr>
        <w:pStyle w:val="sottotitolocampionato10"/>
        <w:rPr>
          <w:color w:val="002060"/>
        </w:rPr>
      </w:pPr>
      <w:r w:rsidRPr="00ED3E9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A0AD6" w:rsidRPr="00ED3E93" w14:paraId="7E819C6C"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58E63"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456D0"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34427"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A56CC"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0A6A7"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626A4"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307B"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1CE702AB"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ACED9" w14:textId="77777777" w:rsidR="009A0AD6" w:rsidRPr="00ED3E93" w:rsidRDefault="009A0AD6" w:rsidP="00850FC8">
            <w:pPr>
              <w:pStyle w:val="rowtabella0"/>
              <w:rPr>
                <w:color w:val="002060"/>
              </w:rPr>
            </w:pPr>
            <w:r w:rsidRPr="00ED3E93">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E3F2A" w14:textId="77777777" w:rsidR="009A0AD6" w:rsidRPr="00ED3E93" w:rsidRDefault="009A0AD6" w:rsidP="00850FC8">
            <w:pPr>
              <w:pStyle w:val="rowtabella0"/>
              <w:rPr>
                <w:color w:val="002060"/>
              </w:rPr>
            </w:pPr>
            <w:r w:rsidRPr="00ED3E93">
              <w:rPr>
                <w:color w:val="002060"/>
              </w:rPr>
              <w:t>TRODICA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9EA0D"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4CC9D" w14:textId="77777777" w:rsidR="009A0AD6" w:rsidRPr="00ED3E93" w:rsidRDefault="009A0AD6" w:rsidP="00850FC8">
            <w:pPr>
              <w:pStyle w:val="rowtabella0"/>
              <w:rPr>
                <w:color w:val="002060"/>
              </w:rPr>
            </w:pPr>
            <w:r w:rsidRPr="00ED3E93">
              <w:rPr>
                <w:color w:val="002060"/>
              </w:rPr>
              <w:t>05/01/2025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A7F59"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44AC7"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59F24" w14:textId="77777777" w:rsidR="009A0AD6" w:rsidRPr="00ED3E93" w:rsidRDefault="009A0AD6" w:rsidP="00850FC8">
            <w:pPr>
              <w:pStyle w:val="rowtabella0"/>
              <w:rPr>
                <w:color w:val="002060"/>
              </w:rPr>
            </w:pPr>
            <w:r w:rsidRPr="00ED3E93">
              <w:rPr>
                <w:color w:val="002060"/>
              </w:rPr>
              <w:t>VIA FALCONARA</w:t>
            </w:r>
          </w:p>
        </w:tc>
      </w:tr>
    </w:tbl>
    <w:p w14:paraId="655E24BF" w14:textId="77777777" w:rsidR="009A0AD6" w:rsidRDefault="009A0AD6" w:rsidP="009A0AD6">
      <w:pPr>
        <w:pStyle w:val="breakline"/>
        <w:rPr>
          <w:color w:val="002060"/>
        </w:rPr>
      </w:pPr>
    </w:p>
    <w:p w14:paraId="194340CD" w14:textId="77777777" w:rsidR="000918DD" w:rsidRDefault="000918DD" w:rsidP="009A0AD6">
      <w:pPr>
        <w:pStyle w:val="breakline"/>
        <w:rPr>
          <w:color w:val="002060"/>
        </w:rPr>
      </w:pPr>
    </w:p>
    <w:p w14:paraId="67B4B04A" w14:textId="77777777" w:rsidR="009A0AD6" w:rsidRPr="00ED3E93" w:rsidRDefault="009A0AD6" w:rsidP="009A0AD6">
      <w:pPr>
        <w:pStyle w:val="titolocampionato0"/>
        <w:shd w:val="clear" w:color="auto" w:fill="CCCCCC"/>
        <w:spacing w:before="80" w:after="40"/>
        <w:rPr>
          <w:color w:val="002060"/>
        </w:rPr>
      </w:pPr>
      <w:r w:rsidRPr="00ED3E93">
        <w:rPr>
          <w:color w:val="002060"/>
        </w:rPr>
        <w:t>COPPA MARCHE UNDER 19 CALCIO 5</w:t>
      </w:r>
    </w:p>
    <w:p w14:paraId="19DBFF38"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27DAD63F" w14:textId="77777777" w:rsidR="009A0AD6" w:rsidRPr="00ED3E93" w:rsidRDefault="009A0AD6" w:rsidP="009A0AD6">
      <w:pPr>
        <w:pStyle w:val="breakline"/>
        <w:rPr>
          <w:color w:val="002060"/>
        </w:rPr>
      </w:pPr>
    </w:p>
    <w:p w14:paraId="1159ECA1" w14:textId="77777777" w:rsidR="009A0AD6" w:rsidRPr="00ED3E93" w:rsidRDefault="009A0AD6" w:rsidP="009A0AD6">
      <w:pPr>
        <w:pStyle w:val="breakline"/>
        <w:rPr>
          <w:color w:val="002060"/>
        </w:rPr>
      </w:pPr>
    </w:p>
    <w:p w14:paraId="41D7A9BD" w14:textId="77777777" w:rsidR="009A0AD6" w:rsidRPr="00ED3E93" w:rsidRDefault="009A0AD6" w:rsidP="009A0AD6">
      <w:pPr>
        <w:pStyle w:val="sottotitolocampionato10"/>
        <w:rPr>
          <w:color w:val="002060"/>
        </w:rPr>
      </w:pPr>
      <w:r w:rsidRPr="00ED3E9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A0AD6" w:rsidRPr="00ED3E93" w14:paraId="6ACB6116"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79BEB"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53B33"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CC92D"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E9F49"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1887C"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DFC80"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934B"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70B2FCA7"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5875B7" w14:textId="77777777" w:rsidR="009A0AD6" w:rsidRPr="00ED3E93" w:rsidRDefault="009A0AD6" w:rsidP="00850FC8">
            <w:pPr>
              <w:pStyle w:val="rowtabella0"/>
              <w:rPr>
                <w:color w:val="002060"/>
              </w:rPr>
            </w:pPr>
            <w:r w:rsidRPr="00ED3E93">
              <w:rPr>
                <w:color w:val="002060"/>
              </w:rPr>
              <w:lastRenderedPageBreak/>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8B689" w14:textId="77777777" w:rsidR="009A0AD6" w:rsidRPr="00ED3E93" w:rsidRDefault="009A0AD6" w:rsidP="00850FC8">
            <w:pPr>
              <w:pStyle w:val="rowtabella0"/>
              <w:rPr>
                <w:color w:val="002060"/>
              </w:rPr>
            </w:pPr>
            <w:r w:rsidRPr="00ED3E93">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F836E"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1EEBF" w14:textId="77777777" w:rsidR="009A0AD6" w:rsidRPr="00ED3E93" w:rsidRDefault="009A0AD6" w:rsidP="00850FC8">
            <w:pPr>
              <w:pStyle w:val="rowtabella0"/>
              <w:rPr>
                <w:color w:val="002060"/>
              </w:rPr>
            </w:pPr>
            <w:r w:rsidRPr="00ED3E93">
              <w:rPr>
                <w:color w:val="002060"/>
              </w:rPr>
              <w:t>05/01/2025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102C9"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493FC"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E28E0" w14:textId="77777777" w:rsidR="009A0AD6" w:rsidRPr="00ED3E93" w:rsidRDefault="009A0AD6" w:rsidP="00850FC8">
            <w:pPr>
              <w:pStyle w:val="rowtabella0"/>
              <w:rPr>
                <w:color w:val="002060"/>
              </w:rPr>
            </w:pPr>
            <w:r w:rsidRPr="00ED3E93">
              <w:rPr>
                <w:color w:val="002060"/>
              </w:rPr>
              <w:t>VIA FALCONARA</w:t>
            </w:r>
          </w:p>
        </w:tc>
      </w:tr>
    </w:tbl>
    <w:p w14:paraId="1D93865C" w14:textId="77777777" w:rsidR="009A0AD6" w:rsidRDefault="009A0AD6" w:rsidP="009A0AD6">
      <w:pPr>
        <w:pStyle w:val="breakline"/>
        <w:rPr>
          <w:color w:val="002060"/>
        </w:rPr>
      </w:pPr>
    </w:p>
    <w:p w14:paraId="28F76EAA" w14:textId="77777777" w:rsidR="000918DD" w:rsidRDefault="000918DD" w:rsidP="009A0AD6">
      <w:pPr>
        <w:pStyle w:val="breakline"/>
        <w:rPr>
          <w:color w:val="002060"/>
        </w:rPr>
      </w:pPr>
    </w:p>
    <w:p w14:paraId="3F963C48" w14:textId="77777777" w:rsidR="009A0AD6" w:rsidRPr="00ED3E93" w:rsidRDefault="009A0AD6" w:rsidP="009A0AD6">
      <w:pPr>
        <w:pStyle w:val="titolocampionato0"/>
        <w:shd w:val="clear" w:color="auto" w:fill="CCCCCC"/>
        <w:spacing w:before="80" w:after="40"/>
        <w:rPr>
          <w:color w:val="002060"/>
        </w:rPr>
      </w:pPr>
      <w:r w:rsidRPr="00ED3E93">
        <w:rPr>
          <w:color w:val="002060"/>
        </w:rPr>
        <w:t>COPPA MARCHE UNDER17 CALCIO A5</w:t>
      </w:r>
    </w:p>
    <w:p w14:paraId="01936D3A"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0FD20019" w14:textId="77777777" w:rsidR="009A0AD6" w:rsidRPr="00ED3E93" w:rsidRDefault="009A0AD6" w:rsidP="009A0AD6">
      <w:pPr>
        <w:pStyle w:val="breakline"/>
        <w:rPr>
          <w:color w:val="002060"/>
        </w:rPr>
      </w:pPr>
    </w:p>
    <w:p w14:paraId="065A7124" w14:textId="77777777" w:rsidR="009A0AD6" w:rsidRPr="00ED3E93" w:rsidRDefault="009A0AD6" w:rsidP="009A0AD6">
      <w:pPr>
        <w:pStyle w:val="sottotitolocampionato10"/>
        <w:rPr>
          <w:color w:val="002060"/>
        </w:rPr>
      </w:pPr>
      <w:r w:rsidRPr="00ED3E9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A0AD6" w:rsidRPr="00ED3E93" w14:paraId="67C7253D"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31794"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C7261"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CBACC"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6E97E"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6842"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46B97"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061DD"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7257F769"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EC79B6" w14:textId="77777777" w:rsidR="009A0AD6" w:rsidRPr="00ED3E93" w:rsidRDefault="009A0AD6" w:rsidP="00850FC8">
            <w:pPr>
              <w:pStyle w:val="rowtabella0"/>
              <w:rPr>
                <w:color w:val="002060"/>
              </w:rPr>
            </w:pPr>
            <w:r w:rsidRPr="00ED3E93">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6322D" w14:textId="77777777" w:rsidR="009A0AD6" w:rsidRPr="00ED3E93" w:rsidRDefault="009A0AD6" w:rsidP="00850FC8">
            <w:pPr>
              <w:pStyle w:val="rowtabella0"/>
              <w:rPr>
                <w:color w:val="002060"/>
              </w:rPr>
            </w:pPr>
            <w:r w:rsidRPr="00ED3E93">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FDA3E"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43399" w14:textId="77777777" w:rsidR="009A0AD6" w:rsidRPr="00ED3E93" w:rsidRDefault="009A0AD6" w:rsidP="00850FC8">
            <w:pPr>
              <w:pStyle w:val="rowtabella0"/>
              <w:rPr>
                <w:color w:val="002060"/>
              </w:rPr>
            </w:pPr>
            <w:r w:rsidRPr="00ED3E93">
              <w:rPr>
                <w:color w:val="002060"/>
              </w:rPr>
              <w:t>06/01/2025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C3B78"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217A0"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13555" w14:textId="77777777" w:rsidR="009A0AD6" w:rsidRPr="00ED3E93" w:rsidRDefault="009A0AD6" w:rsidP="00850FC8">
            <w:pPr>
              <w:pStyle w:val="rowtabella0"/>
              <w:rPr>
                <w:color w:val="002060"/>
              </w:rPr>
            </w:pPr>
            <w:r w:rsidRPr="00ED3E93">
              <w:rPr>
                <w:color w:val="002060"/>
              </w:rPr>
              <w:t>VIA FALCONARA</w:t>
            </w:r>
          </w:p>
        </w:tc>
      </w:tr>
    </w:tbl>
    <w:p w14:paraId="33BB68D0" w14:textId="77777777" w:rsidR="009A0AD6" w:rsidRDefault="009A0AD6" w:rsidP="009A0AD6">
      <w:pPr>
        <w:pStyle w:val="breakline"/>
        <w:rPr>
          <w:rFonts w:eastAsiaTheme="minorEastAsia"/>
          <w:color w:val="002060"/>
        </w:rPr>
      </w:pPr>
    </w:p>
    <w:p w14:paraId="0F9E329D" w14:textId="77777777" w:rsidR="000918DD" w:rsidRPr="00ED3E93" w:rsidRDefault="000918DD" w:rsidP="009A0AD6">
      <w:pPr>
        <w:pStyle w:val="breakline"/>
        <w:rPr>
          <w:rFonts w:eastAsiaTheme="minorEastAsia"/>
          <w:color w:val="002060"/>
        </w:rPr>
      </w:pPr>
    </w:p>
    <w:p w14:paraId="37B0BC2B" w14:textId="77777777" w:rsidR="009A0AD6" w:rsidRPr="00ED3E93" w:rsidRDefault="009A0AD6" w:rsidP="009A0AD6">
      <w:pPr>
        <w:pStyle w:val="titolocampionato0"/>
        <w:shd w:val="clear" w:color="auto" w:fill="CCCCCC"/>
        <w:spacing w:before="80" w:after="40"/>
        <w:rPr>
          <w:color w:val="002060"/>
        </w:rPr>
      </w:pPr>
      <w:r w:rsidRPr="00ED3E93">
        <w:rPr>
          <w:color w:val="002060"/>
        </w:rPr>
        <w:t>COPPA MARCHE UNDER15 CALCIO A5</w:t>
      </w:r>
    </w:p>
    <w:p w14:paraId="122F97D6"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46E0BAE4" w14:textId="77777777" w:rsidR="009A0AD6" w:rsidRPr="00ED3E93" w:rsidRDefault="009A0AD6" w:rsidP="009A0AD6">
      <w:pPr>
        <w:pStyle w:val="breakline"/>
        <w:rPr>
          <w:color w:val="002060"/>
        </w:rPr>
      </w:pPr>
    </w:p>
    <w:p w14:paraId="366EA7FA" w14:textId="77777777" w:rsidR="009A0AD6" w:rsidRPr="00ED3E93" w:rsidRDefault="009A0AD6" w:rsidP="009A0AD6">
      <w:pPr>
        <w:pStyle w:val="sottotitolocampionato10"/>
        <w:rPr>
          <w:color w:val="002060"/>
        </w:rPr>
      </w:pPr>
      <w:r w:rsidRPr="00ED3E9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A0AD6" w:rsidRPr="00ED3E93" w14:paraId="14EB50D7"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F1EB"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3A4E0"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23C7"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E739E"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44A6"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45C62"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911C3"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1AF107EE"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890A45" w14:textId="77777777" w:rsidR="009A0AD6" w:rsidRPr="00ED3E93" w:rsidRDefault="009A0AD6" w:rsidP="00850FC8">
            <w:pPr>
              <w:pStyle w:val="rowtabella0"/>
              <w:rPr>
                <w:color w:val="002060"/>
              </w:rPr>
            </w:pPr>
            <w:r w:rsidRPr="00ED3E93">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BBB73" w14:textId="77777777" w:rsidR="009A0AD6" w:rsidRPr="00ED3E93" w:rsidRDefault="009A0AD6" w:rsidP="00850FC8">
            <w:pPr>
              <w:pStyle w:val="rowtabella0"/>
              <w:rPr>
                <w:color w:val="002060"/>
              </w:rPr>
            </w:pPr>
            <w:r w:rsidRPr="00ED3E93">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3286F"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2F553" w14:textId="77777777" w:rsidR="009A0AD6" w:rsidRPr="00ED3E93" w:rsidRDefault="009A0AD6" w:rsidP="00850FC8">
            <w:pPr>
              <w:pStyle w:val="rowtabella0"/>
              <w:rPr>
                <w:color w:val="002060"/>
              </w:rPr>
            </w:pPr>
            <w:r w:rsidRPr="00ED3E93">
              <w:rPr>
                <w:color w:val="002060"/>
              </w:rPr>
              <w:t>05/01/2025 17:15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A6A89"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5ED80"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51847" w14:textId="77777777" w:rsidR="009A0AD6" w:rsidRPr="00ED3E93" w:rsidRDefault="009A0AD6" w:rsidP="00850FC8">
            <w:pPr>
              <w:pStyle w:val="rowtabella0"/>
              <w:rPr>
                <w:color w:val="002060"/>
              </w:rPr>
            </w:pPr>
            <w:r w:rsidRPr="00ED3E93">
              <w:rPr>
                <w:color w:val="002060"/>
              </w:rPr>
              <w:t>VIA FALCONARA</w:t>
            </w:r>
          </w:p>
        </w:tc>
      </w:tr>
    </w:tbl>
    <w:p w14:paraId="2BC9E86A" w14:textId="77777777" w:rsidR="009A0AD6" w:rsidRDefault="009A0AD6" w:rsidP="009A0AD6">
      <w:pPr>
        <w:pStyle w:val="breakline"/>
        <w:rPr>
          <w:rFonts w:eastAsiaTheme="minorEastAsia"/>
          <w:color w:val="002060"/>
        </w:rPr>
      </w:pPr>
    </w:p>
    <w:p w14:paraId="33836D15" w14:textId="77777777" w:rsidR="000918DD" w:rsidRPr="00ED3E93" w:rsidRDefault="000918DD" w:rsidP="009A0AD6">
      <w:pPr>
        <w:pStyle w:val="breakline"/>
        <w:rPr>
          <w:rFonts w:eastAsiaTheme="minorEastAsia"/>
          <w:color w:val="002060"/>
        </w:rPr>
      </w:pPr>
    </w:p>
    <w:p w14:paraId="7BE5F1C3" w14:textId="77777777" w:rsidR="009A0AD6" w:rsidRPr="00ED3E93" w:rsidRDefault="009A0AD6" w:rsidP="009A0AD6">
      <w:pPr>
        <w:pStyle w:val="titolocampionato0"/>
        <w:shd w:val="clear" w:color="auto" w:fill="CCCCCC"/>
        <w:spacing w:before="80" w:after="40"/>
        <w:rPr>
          <w:color w:val="002060"/>
        </w:rPr>
      </w:pPr>
      <w:r w:rsidRPr="00ED3E93">
        <w:rPr>
          <w:color w:val="002060"/>
        </w:rPr>
        <w:t>COPPA MARCHE C5 GIOV.SIMI FEMM</w:t>
      </w:r>
    </w:p>
    <w:p w14:paraId="3F78BC14" w14:textId="77777777" w:rsidR="009A0AD6" w:rsidRPr="00ED3E93" w:rsidRDefault="009A0AD6" w:rsidP="009A0AD6">
      <w:pPr>
        <w:pStyle w:val="breakline"/>
        <w:jc w:val="center"/>
        <w:rPr>
          <w:rFonts w:ascii="Arial" w:hAnsi="Arial" w:cs="Arial"/>
          <w:b/>
          <w:bCs/>
          <w:color w:val="002060"/>
          <w:sz w:val="36"/>
          <w:szCs w:val="36"/>
        </w:rPr>
      </w:pPr>
      <w:r>
        <w:rPr>
          <w:rFonts w:ascii="Arial" w:hAnsi="Arial" w:cs="Arial"/>
          <w:b/>
          <w:bCs/>
          <w:color w:val="002060"/>
          <w:sz w:val="36"/>
          <w:szCs w:val="36"/>
        </w:rPr>
        <w:t>PROGRAMMA GARE</w:t>
      </w:r>
    </w:p>
    <w:p w14:paraId="15D416DF" w14:textId="77777777" w:rsidR="009A0AD6" w:rsidRPr="00ED3E93" w:rsidRDefault="009A0AD6" w:rsidP="009A0AD6">
      <w:pPr>
        <w:pStyle w:val="breakline"/>
        <w:rPr>
          <w:color w:val="002060"/>
        </w:rPr>
      </w:pPr>
    </w:p>
    <w:p w14:paraId="047E270E" w14:textId="77777777" w:rsidR="009A0AD6" w:rsidRPr="00ED3E93" w:rsidRDefault="009A0AD6" w:rsidP="009A0AD6">
      <w:pPr>
        <w:pStyle w:val="sottotitolocampionato10"/>
        <w:rPr>
          <w:color w:val="002060"/>
        </w:rPr>
      </w:pPr>
      <w:r w:rsidRPr="00ED3E9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A0AD6" w:rsidRPr="00ED3E93" w14:paraId="1F03B889" w14:textId="77777777" w:rsidTr="00850F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D06D8" w14:textId="77777777" w:rsidR="009A0AD6" w:rsidRPr="00ED3E93" w:rsidRDefault="009A0AD6" w:rsidP="00850FC8">
            <w:pPr>
              <w:pStyle w:val="headertabella0"/>
              <w:rPr>
                <w:color w:val="002060"/>
              </w:rPr>
            </w:pPr>
            <w:r w:rsidRPr="00ED3E9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C869A" w14:textId="77777777" w:rsidR="009A0AD6" w:rsidRPr="00ED3E93" w:rsidRDefault="009A0AD6" w:rsidP="00850FC8">
            <w:pPr>
              <w:pStyle w:val="headertabella0"/>
              <w:rPr>
                <w:color w:val="002060"/>
              </w:rPr>
            </w:pPr>
            <w:r w:rsidRPr="00ED3E9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49EA2" w14:textId="77777777" w:rsidR="009A0AD6" w:rsidRPr="00ED3E93" w:rsidRDefault="009A0AD6" w:rsidP="00850FC8">
            <w:pPr>
              <w:pStyle w:val="headertabella0"/>
              <w:rPr>
                <w:color w:val="002060"/>
              </w:rPr>
            </w:pPr>
            <w:r w:rsidRPr="00ED3E9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67AC7" w14:textId="77777777" w:rsidR="009A0AD6" w:rsidRPr="00ED3E93" w:rsidRDefault="009A0AD6" w:rsidP="00850FC8">
            <w:pPr>
              <w:pStyle w:val="headertabella0"/>
              <w:rPr>
                <w:color w:val="002060"/>
              </w:rPr>
            </w:pPr>
            <w:r w:rsidRPr="00ED3E9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FA8A" w14:textId="77777777" w:rsidR="009A0AD6" w:rsidRPr="00ED3E93" w:rsidRDefault="009A0AD6" w:rsidP="00850FC8">
            <w:pPr>
              <w:pStyle w:val="headertabella0"/>
              <w:rPr>
                <w:color w:val="002060"/>
              </w:rPr>
            </w:pPr>
            <w:r w:rsidRPr="00ED3E9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8363B" w14:textId="77777777" w:rsidR="009A0AD6" w:rsidRPr="00ED3E93" w:rsidRDefault="009A0AD6" w:rsidP="00850FC8">
            <w:pPr>
              <w:pStyle w:val="headertabella0"/>
              <w:rPr>
                <w:color w:val="002060"/>
              </w:rPr>
            </w:pPr>
            <w:proofErr w:type="spellStart"/>
            <w:r w:rsidRPr="00ED3E93">
              <w:rPr>
                <w:color w:val="002060"/>
              </w:rPr>
              <w:t>Localita'</w:t>
            </w:r>
            <w:proofErr w:type="spellEnd"/>
            <w:r w:rsidRPr="00ED3E9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554D1" w14:textId="77777777" w:rsidR="009A0AD6" w:rsidRPr="00ED3E93" w:rsidRDefault="009A0AD6" w:rsidP="00850FC8">
            <w:pPr>
              <w:pStyle w:val="headertabella0"/>
              <w:rPr>
                <w:color w:val="002060"/>
              </w:rPr>
            </w:pPr>
            <w:r w:rsidRPr="00ED3E93">
              <w:rPr>
                <w:color w:val="002060"/>
              </w:rPr>
              <w:t>Indirizzo Impianto</w:t>
            </w:r>
          </w:p>
        </w:tc>
      </w:tr>
      <w:tr w:rsidR="009A0AD6" w:rsidRPr="00ED3E93" w14:paraId="0542B51D" w14:textId="77777777" w:rsidTr="00850FC8">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CB14BE" w14:textId="77777777" w:rsidR="009A0AD6" w:rsidRPr="00ED3E93" w:rsidRDefault="009A0AD6" w:rsidP="00850FC8">
            <w:pPr>
              <w:pStyle w:val="rowtabella0"/>
              <w:rPr>
                <w:color w:val="002060"/>
              </w:rPr>
            </w:pPr>
            <w:r w:rsidRPr="00ED3E93">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7A6F9" w14:textId="77777777" w:rsidR="009A0AD6" w:rsidRPr="00ED3E93" w:rsidRDefault="009A0AD6" w:rsidP="00850FC8">
            <w:pPr>
              <w:pStyle w:val="rowtabella0"/>
              <w:rPr>
                <w:color w:val="002060"/>
              </w:rPr>
            </w:pPr>
            <w:proofErr w:type="gramStart"/>
            <w:r w:rsidRPr="00ED3E93">
              <w:rPr>
                <w:color w:val="002060"/>
              </w:rPr>
              <w:t>CITTA</w:t>
            </w:r>
            <w:proofErr w:type="gramEnd"/>
            <w:r w:rsidRPr="00ED3E93">
              <w:rPr>
                <w:color w:val="002060"/>
              </w:rPr>
              <w:t xml:space="preserve"> DI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D7226" w14:textId="77777777" w:rsidR="009A0AD6" w:rsidRPr="00ED3E93" w:rsidRDefault="009A0AD6" w:rsidP="00850FC8">
            <w:pPr>
              <w:pStyle w:val="rowtabella0"/>
              <w:jc w:val="center"/>
              <w:rPr>
                <w:color w:val="002060"/>
              </w:rPr>
            </w:pPr>
            <w:r w:rsidRPr="00ED3E9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117E3" w14:textId="77777777" w:rsidR="009A0AD6" w:rsidRPr="00ED3E93" w:rsidRDefault="009A0AD6" w:rsidP="00850FC8">
            <w:pPr>
              <w:pStyle w:val="rowtabella0"/>
              <w:rPr>
                <w:color w:val="002060"/>
              </w:rPr>
            </w:pPr>
            <w:r w:rsidRPr="00ED3E93">
              <w:rPr>
                <w:color w:val="002060"/>
              </w:rPr>
              <w:t>05/01/2025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E3184" w14:textId="77777777" w:rsidR="009A0AD6" w:rsidRPr="00ED3E93" w:rsidRDefault="009A0AD6" w:rsidP="00850FC8">
            <w:pPr>
              <w:pStyle w:val="rowtabella0"/>
              <w:rPr>
                <w:color w:val="002060"/>
              </w:rPr>
            </w:pPr>
            <w:r w:rsidRPr="00ED3E9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E4474" w14:textId="77777777" w:rsidR="009A0AD6" w:rsidRPr="00ED3E93" w:rsidRDefault="009A0AD6" w:rsidP="00850FC8">
            <w:pPr>
              <w:pStyle w:val="rowtabella0"/>
              <w:rPr>
                <w:color w:val="002060"/>
              </w:rPr>
            </w:pPr>
            <w:r w:rsidRPr="00ED3E9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51C7D" w14:textId="77777777" w:rsidR="009A0AD6" w:rsidRPr="00ED3E93" w:rsidRDefault="009A0AD6" w:rsidP="00850FC8">
            <w:pPr>
              <w:pStyle w:val="rowtabella0"/>
              <w:rPr>
                <w:color w:val="002060"/>
              </w:rPr>
            </w:pPr>
            <w:r w:rsidRPr="00ED3E93">
              <w:rPr>
                <w:color w:val="002060"/>
              </w:rPr>
              <w:t>VIA FALCONARA</w:t>
            </w:r>
          </w:p>
        </w:tc>
      </w:tr>
    </w:tbl>
    <w:p w14:paraId="6B2ADADF" w14:textId="77777777" w:rsidR="009A0AD6" w:rsidRPr="00ED3E93" w:rsidRDefault="009A0AD6" w:rsidP="009A0AD6">
      <w:pPr>
        <w:pStyle w:val="breakline"/>
        <w:rPr>
          <w:rFonts w:eastAsiaTheme="minorEastAsia"/>
          <w:color w:val="002060"/>
        </w:rPr>
      </w:pPr>
    </w:p>
    <w:p w14:paraId="019739A2" w14:textId="77777777" w:rsidR="007F2715" w:rsidRDefault="007F2715" w:rsidP="007F2715">
      <w:pPr>
        <w:pStyle w:val="breakline"/>
        <w:rPr>
          <w:color w:val="002060"/>
        </w:rPr>
      </w:pPr>
    </w:p>
    <w:p w14:paraId="3E55EDF9" w14:textId="77777777" w:rsidR="007F2715" w:rsidRDefault="007F2715" w:rsidP="0039603B">
      <w:pPr>
        <w:pStyle w:val="breakline"/>
        <w:rPr>
          <w:rFonts w:eastAsiaTheme="minorEastAsia"/>
          <w:color w:val="002060"/>
        </w:rPr>
      </w:pPr>
    </w:p>
    <w:p w14:paraId="3D582A3F" w14:textId="77777777" w:rsidR="005C693C" w:rsidRDefault="005C693C" w:rsidP="00630727">
      <w:pPr>
        <w:pStyle w:val="Corpodeltesto21"/>
        <w:jc w:val="center"/>
        <w:rPr>
          <w:rFonts w:ascii="Arial" w:hAnsi="Arial" w:cs="Arial"/>
          <w:bCs/>
          <w:color w:val="002060"/>
          <w:sz w:val="22"/>
          <w:szCs w:val="22"/>
        </w:rPr>
      </w:pPr>
    </w:p>
    <w:p w14:paraId="6A083863" w14:textId="77777777" w:rsidR="005231AB" w:rsidRPr="00DE1EF7" w:rsidRDefault="005231AB" w:rsidP="005231AB">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58682C5E" w14:textId="77777777" w:rsidR="005231AB" w:rsidRDefault="005231AB" w:rsidP="005231AB">
      <w:pPr>
        <w:pStyle w:val="LndNormale1"/>
        <w:rPr>
          <w:rFonts w:cs="Arial"/>
          <w:color w:val="002060"/>
        </w:rPr>
      </w:pPr>
    </w:p>
    <w:p w14:paraId="2F7AFC66" w14:textId="0BF9F19A" w:rsidR="005231AB" w:rsidRPr="002F286D" w:rsidRDefault="005231AB" w:rsidP="005231AB">
      <w:pPr>
        <w:pStyle w:val="LndNormale1"/>
        <w:rPr>
          <w:b/>
          <w:color w:val="002060"/>
          <w:sz w:val="28"/>
          <w:szCs w:val="28"/>
        </w:rPr>
      </w:pPr>
      <w:r>
        <w:rPr>
          <w:b/>
          <w:color w:val="002060"/>
          <w:sz w:val="28"/>
          <w:szCs w:val="28"/>
        </w:rPr>
        <w:t>CAMPIONATO REGIONALE CALCIO A CINQUE SERIE C2, GIRONE “A”</w:t>
      </w:r>
    </w:p>
    <w:p w14:paraId="1C319E43" w14:textId="77777777" w:rsidR="005231AB" w:rsidRPr="002F286D" w:rsidRDefault="005231AB" w:rsidP="005231AB">
      <w:pPr>
        <w:pStyle w:val="LndNormale1"/>
        <w:rPr>
          <w:rFonts w:cs="Arial"/>
          <w:color w:val="002060"/>
          <w:szCs w:val="22"/>
        </w:rPr>
      </w:pPr>
    </w:p>
    <w:p w14:paraId="36913593" w14:textId="787FC57D" w:rsidR="005231AB" w:rsidRPr="00FC6D72" w:rsidRDefault="005231AB" w:rsidP="005231AB">
      <w:pPr>
        <w:pStyle w:val="breakline"/>
        <w:jc w:val="both"/>
        <w:rPr>
          <w:rFonts w:ascii="Arial" w:hAnsi="Arial" w:cs="Arial"/>
          <w:b/>
          <w:bCs/>
          <w:color w:val="002060"/>
          <w:sz w:val="22"/>
          <w:szCs w:val="22"/>
        </w:rPr>
      </w:pPr>
      <w:r>
        <w:rPr>
          <w:rFonts w:ascii="Arial" w:hAnsi="Arial" w:cs="Arial"/>
          <w:color w:val="002060"/>
          <w:sz w:val="22"/>
          <w:szCs w:val="22"/>
        </w:rPr>
        <w:t>A seguito di un ricontrollo periodico dei dati e degli atti di gara</w:t>
      </w:r>
      <w:r w:rsidRPr="002F286D">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40</w:t>
      </w:r>
      <w:r w:rsidRPr="002F286D">
        <w:rPr>
          <w:rFonts w:ascii="Arial" w:hAnsi="Arial" w:cs="Arial"/>
          <w:color w:val="002060"/>
          <w:sz w:val="22"/>
          <w:szCs w:val="22"/>
        </w:rPr>
        <w:t xml:space="preserve"> del </w:t>
      </w:r>
      <w:r>
        <w:rPr>
          <w:rFonts w:ascii="Arial" w:hAnsi="Arial" w:cs="Arial"/>
          <w:color w:val="002060"/>
          <w:sz w:val="22"/>
          <w:szCs w:val="22"/>
        </w:rPr>
        <w:t>06</w:t>
      </w:r>
      <w:r w:rsidRPr="002F286D">
        <w:rPr>
          <w:rFonts w:ascii="Arial" w:hAnsi="Arial" w:cs="Arial"/>
          <w:color w:val="002060"/>
          <w:sz w:val="22"/>
          <w:szCs w:val="22"/>
        </w:rPr>
        <w:t>/</w:t>
      </w:r>
      <w:r>
        <w:rPr>
          <w:rFonts w:ascii="Arial" w:hAnsi="Arial" w:cs="Arial"/>
          <w:color w:val="002060"/>
          <w:sz w:val="22"/>
          <w:szCs w:val="22"/>
        </w:rPr>
        <w:t>11</w:t>
      </w:r>
      <w:r w:rsidRPr="002F286D">
        <w:rPr>
          <w:rFonts w:ascii="Arial" w:hAnsi="Arial" w:cs="Arial"/>
          <w:color w:val="002060"/>
          <w:sz w:val="22"/>
          <w:szCs w:val="22"/>
        </w:rPr>
        <w:t>/2024 è stat</w:t>
      </w:r>
      <w:r>
        <w:rPr>
          <w:rFonts w:ascii="Arial" w:hAnsi="Arial" w:cs="Arial"/>
          <w:color w:val="002060"/>
          <w:sz w:val="22"/>
          <w:szCs w:val="22"/>
        </w:rPr>
        <w:t xml:space="preserve">o erroneamente sanzionato con l’ammonizione (I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il calciatore della Società </w:t>
      </w:r>
      <w:r>
        <w:rPr>
          <w:rFonts w:ascii="Arial" w:hAnsi="Arial" w:cs="Arial"/>
          <w:b/>
          <w:bCs/>
          <w:color w:val="002060"/>
          <w:sz w:val="22"/>
          <w:szCs w:val="22"/>
        </w:rPr>
        <w:t xml:space="preserve">VERBENA C5 ANCONA </w:t>
      </w:r>
      <w:r>
        <w:rPr>
          <w:rFonts w:ascii="Arial" w:hAnsi="Arial" w:cs="Arial"/>
          <w:color w:val="002060"/>
          <w:sz w:val="22"/>
          <w:szCs w:val="22"/>
        </w:rPr>
        <w:t xml:space="preserve">Sig. </w:t>
      </w:r>
      <w:r>
        <w:rPr>
          <w:rFonts w:ascii="Arial" w:hAnsi="Arial" w:cs="Arial"/>
          <w:b/>
          <w:bCs/>
          <w:color w:val="002060"/>
          <w:sz w:val="22"/>
          <w:szCs w:val="22"/>
        </w:rPr>
        <w:t>DE ANGELI CHRISTIAN</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o con l’ammonizione (II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il calciatore della Società </w:t>
      </w:r>
      <w:r>
        <w:rPr>
          <w:rFonts w:ascii="Arial" w:hAnsi="Arial" w:cs="Arial"/>
          <w:b/>
          <w:bCs/>
          <w:color w:val="002060"/>
          <w:sz w:val="22"/>
          <w:szCs w:val="22"/>
        </w:rPr>
        <w:t>VERBENA C5 ANCONA</w:t>
      </w:r>
      <w:r>
        <w:rPr>
          <w:rFonts w:ascii="Arial" w:hAnsi="Arial" w:cs="Arial"/>
          <w:color w:val="002060"/>
          <w:sz w:val="22"/>
          <w:szCs w:val="22"/>
        </w:rPr>
        <w:t xml:space="preserve"> Sig. </w:t>
      </w:r>
      <w:r>
        <w:rPr>
          <w:rFonts w:ascii="Arial" w:hAnsi="Arial" w:cs="Arial"/>
          <w:b/>
          <w:bCs/>
          <w:color w:val="002060"/>
          <w:sz w:val="22"/>
          <w:szCs w:val="22"/>
        </w:rPr>
        <w:t xml:space="preserve">DIOTALLEVI </w:t>
      </w:r>
      <w:r w:rsidR="001F1E63" w:rsidRPr="001F1E63">
        <w:rPr>
          <w:rFonts w:ascii="Arial" w:hAnsi="Arial" w:cs="Arial"/>
          <w:color w:val="002060"/>
          <w:sz w:val="22"/>
          <w:szCs w:val="22"/>
        </w:rPr>
        <w:t>DAVIDE</w:t>
      </w:r>
      <w:r w:rsidR="001F1E63">
        <w:rPr>
          <w:rFonts w:ascii="Arial" w:hAnsi="Arial" w:cs="Arial"/>
          <w:color w:val="002060"/>
          <w:sz w:val="22"/>
          <w:szCs w:val="22"/>
        </w:rPr>
        <w:t xml:space="preserve"> </w:t>
      </w:r>
      <w:r w:rsidRPr="001F1E63">
        <w:rPr>
          <w:rFonts w:ascii="Arial" w:hAnsi="Arial" w:cs="Arial"/>
          <w:color w:val="002060"/>
          <w:sz w:val="22"/>
          <w:szCs w:val="22"/>
        </w:rPr>
        <w:t>come</w:t>
      </w:r>
      <w:r w:rsidRPr="002F286D">
        <w:rPr>
          <w:rFonts w:ascii="Arial" w:hAnsi="Arial" w:cs="Arial"/>
          <w:color w:val="002060"/>
          <w:sz w:val="22"/>
          <w:szCs w:val="22"/>
        </w:rPr>
        <w:t xml:space="preserve"> da relativo paragrafo del presente Comunicato Ufficiale.</w:t>
      </w:r>
    </w:p>
    <w:p w14:paraId="7BC11BF2" w14:textId="77777777" w:rsidR="005231AB" w:rsidRPr="00466F19" w:rsidRDefault="005231AB" w:rsidP="005231AB">
      <w:pPr>
        <w:pStyle w:val="breakline"/>
        <w:rPr>
          <w:rFonts w:eastAsiaTheme="minorEastAsia"/>
          <w:color w:val="002060"/>
        </w:rPr>
      </w:pPr>
    </w:p>
    <w:p w14:paraId="71E1445B" w14:textId="77777777" w:rsidR="005231AB" w:rsidRPr="00F20605" w:rsidRDefault="005231AB"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11234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E06C1">
        <w:rPr>
          <w:rFonts w:ascii="Arial" w:hAnsi="Arial" w:cs="Arial"/>
          <w:b/>
          <w:bCs/>
          <w:color w:val="002060"/>
        </w:rPr>
        <w:t>6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lastRenderedPageBreak/>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B9F743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D0BF9">
        <w:rPr>
          <w:b/>
          <w:color w:val="002060"/>
          <w:u w:val="single"/>
        </w:rPr>
        <w:t>2</w:t>
      </w:r>
      <w:r w:rsidR="005E06C1">
        <w:rPr>
          <w:b/>
          <w:color w:val="002060"/>
          <w:u w:val="single"/>
        </w:rPr>
        <w:t>3</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CB4DB" w14:textId="77777777" w:rsidR="0081697D" w:rsidRDefault="0081697D">
      <w:r>
        <w:separator/>
      </w:r>
    </w:p>
  </w:endnote>
  <w:endnote w:type="continuationSeparator" w:id="0">
    <w:p w14:paraId="667C4D5A" w14:textId="77777777" w:rsidR="0081697D" w:rsidRDefault="0081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1B5EA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5E06C1">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A36D1" w14:textId="77777777" w:rsidR="0081697D" w:rsidRDefault="0081697D">
      <w:r>
        <w:separator/>
      </w:r>
    </w:p>
  </w:footnote>
  <w:footnote w:type="continuationSeparator" w:id="0">
    <w:p w14:paraId="48838387" w14:textId="77777777" w:rsidR="0081697D" w:rsidRDefault="00816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24</Pages>
  <Words>7594</Words>
  <Characters>43292</Characters>
  <Application>Microsoft Office Word</Application>
  <DocSecurity>0</DocSecurity>
  <Lines>360</Lines>
  <Paragraphs>101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50785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2024-12-23T19:14:00Z</cp:lastPrinted>
  <dcterms:created xsi:type="dcterms:W3CDTF">2024-12-23T19:14:00Z</dcterms:created>
  <dcterms:modified xsi:type="dcterms:W3CDTF">2024-12-23T19:14:00Z</dcterms:modified>
</cp:coreProperties>
</file>