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5ACA2136"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712C2C">
              <w:rPr>
                <w:rFonts w:ascii="Arial" w:hAnsi="Arial" w:cs="Arial"/>
                <w:color w:val="002060"/>
                <w:sz w:val="40"/>
                <w:szCs w:val="40"/>
              </w:rPr>
              <w:t>6</w:t>
            </w:r>
            <w:r w:rsidR="00D20917">
              <w:rPr>
                <w:rFonts w:ascii="Arial" w:hAnsi="Arial" w:cs="Arial"/>
                <w:color w:val="002060"/>
                <w:sz w:val="40"/>
                <w:szCs w:val="40"/>
              </w:rPr>
              <w:t>9</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FE3D87">
              <w:rPr>
                <w:rFonts w:ascii="Arial" w:hAnsi="Arial" w:cs="Arial"/>
                <w:color w:val="002060"/>
                <w:sz w:val="40"/>
                <w:szCs w:val="40"/>
              </w:rPr>
              <w:t>0</w:t>
            </w:r>
            <w:r w:rsidR="00D20917">
              <w:rPr>
                <w:rFonts w:ascii="Arial" w:hAnsi="Arial" w:cs="Arial"/>
                <w:color w:val="002060"/>
                <w:sz w:val="40"/>
                <w:szCs w:val="40"/>
              </w:rPr>
              <w:t>8</w:t>
            </w:r>
            <w:r w:rsidR="00580BE5">
              <w:rPr>
                <w:rFonts w:ascii="Arial" w:hAnsi="Arial" w:cs="Arial"/>
                <w:color w:val="002060"/>
                <w:sz w:val="40"/>
                <w:szCs w:val="40"/>
              </w:rPr>
              <w:t>/</w:t>
            </w:r>
            <w:r w:rsidR="00FE3D87">
              <w:rPr>
                <w:rFonts w:ascii="Arial" w:hAnsi="Arial" w:cs="Arial"/>
                <w:color w:val="002060"/>
                <w:sz w:val="40"/>
                <w:szCs w:val="40"/>
              </w:rPr>
              <w:t>01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3B2B4DDD"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76310E">
          <w:rPr>
            <w:noProof/>
            <w:webHidden/>
          </w:rPr>
          <w:t>1</w:t>
        </w:r>
        <w:r w:rsidR="00AC19D9" w:rsidRPr="00DE1EF7">
          <w:rPr>
            <w:noProof/>
            <w:webHidden/>
          </w:rPr>
          <w:fldChar w:fldCharType="end"/>
        </w:r>
      </w:hyperlink>
    </w:p>
    <w:p w14:paraId="112EDB38" w14:textId="76B74E9F"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76310E">
          <w:rPr>
            <w:noProof/>
            <w:webHidden/>
          </w:rPr>
          <w:t>1</w:t>
        </w:r>
        <w:r w:rsidRPr="00DE1EF7">
          <w:rPr>
            <w:noProof/>
            <w:webHidden/>
          </w:rPr>
          <w:fldChar w:fldCharType="end"/>
        </w:r>
      </w:hyperlink>
    </w:p>
    <w:p w14:paraId="4D9CAD43" w14:textId="2A19497B"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76310E">
          <w:rPr>
            <w:noProof/>
            <w:webHidden/>
          </w:rPr>
          <w:t>1</w:t>
        </w:r>
        <w:r w:rsidRPr="00DE1EF7">
          <w:rPr>
            <w:noProof/>
            <w:webHidden/>
          </w:rPr>
          <w:fldChar w:fldCharType="end"/>
        </w:r>
      </w:hyperlink>
    </w:p>
    <w:p w14:paraId="0EAFCCD8" w14:textId="47D0F7AA"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76310E">
          <w:rPr>
            <w:noProof/>
            <w:webHidden/>
          </w:rPr>
          <w:t>1</w:t>
        </w:r>
        <w:r w:rsidRPr="00DE1EF7">
          <w:rPr>
            <w:noProof/>
            <w:webHidden/>
          </w:rPr>
          <w:fldChar w:fldCharType="end"/>
        </w:r>
      </w:hyperlink>
    </w:p>
    <w:p w14:paraId="0952245B" w14:textId="1BDD091A"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76310E">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5CFBF24F" w14:textId="34264BD3" w:rsidR="00F85FEE" w:rsidRPr="00A041DB" w:rsidRDefault="00C967AF" w:rsidP="00A041DB">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7D7D99F4" w14:textId="77777777" w:rsidR="00531B6C" w:rsidRDefault="00531B6C" w:rsidP="00F336CC">
      <w:pPr>
        <w:rPr>
          <w:rFonts w:ascii="Arial" w:hAnsi="Arial" w:cs="Arial"/>
          <w:color w:val="002060"/>
          <w:sz w:val="22"/>
          <w:szCs w:val="22"/>
        </w:rPr>
      </w:pPr>
    </w:p>
    <w:p w14:paraId="209F33D6" w14:textId="77777777" w:rsidR="00B1393C" w:rsidRPr="00B1393C" w:rsidRDefault="00B1393C" w:rsidP="00B1393C">
      <w:pPr>
        <w:pStyle w:val="LndNormale1"/>
        <w:rPr>
          <w:b/>
          <w:color w:val="002060"/>
          <w:sz w:val="28"/>
          <w:szCs w:val="28"/>
        </w:rPr>
      </w:pPr>
      <w:r w:rsidRPr="00B1393C">
        <w:rPr>
          <w:b/>
          <w:color w:val="002060"/>
          <w:sz w:val="28"/>
          <w:szCs w:val="28"/>
        </w:rPr>
        <w:t>CIRCOLARE N. 40 DEL 03.01.2025</w:t>
      </w:r>
    </w:p>
    <w:p w14:paraId="4185FCBC" w14:textId="77777777" w:rsidR="00B1393C" w:rsidRDefault="00B1393C" w:rsidP="00B1393C">
      <w:pPr>
        <w:pStyle w:val="LndNormale1"/>
        <w:rPr>
          <w:color w:val="002060"/>
        </w:rPr>
      </w:pPr>
    </w:p>
    <w:p w14:paraId="16946F23" w14:textId="3D109DE4" w:rsidR="00B1393C" w:rsidRPr="00B1393C" w:rsidRDefault="00B1393C" w:rsidP="00B1393C">
      <w:pPr>
        <w:pStyle w:val="LndNormale1"/>
        <w:rPr>
          <w:color w:val="002060"/>
        </w:rPr>
      </w:pPr>
      <w:r w:rsidRPr="00B1393C">
        <w:rPr>
          <w:color w:val="002060"/>
        </w:rPr>
        <w:t>Si trasmette, per opportuna conoscenza, copia della Circolare n. 02-2025 elaborata dal Centro Studi Tributari della L.N.D. avente per oggetto:</w:t>
      </w:r>
    </w:p>
    <w:p w14:paraId="577855C0" w14:textId="77777777" w:rsidR="00B1393C" w:rsidRPr="00B1393C" w:rsidRDefault="00B1393C" w:rsidP="00B1393C">
      <w:pPr>
        <w:pStyle w:val="LndNormale1"/>
        <w:rPr>
          <w:b/>
          <w:i/>
          <w:color w:val="002060"/>
        </w:rPr>
      </w:pPr>
      <w:r w:rsidRPr="00B1393C">
        <w:rPr>
          <w:b/>
          <w:i/>
          <w:color w:val="002060"/>
        </w:rPr>
        <w:t>“Decreto 27 dicembre 2024 del Vice Ministro Mef, Maurizio Leo, concernente disciplina delle modalità di applicazione dei poarametri per la richiesta di dilazione dei pagamenti”</w:t>
      </w:r>
    </w:p>
    <w:p w14:paraId="77089DEB" w14:textId="77777777" w:rsidR="00B1393C" w:rsidRDefault="00B1393C" w:rsidP="00F336CC">
      <w:pPr>
        <w:rPr>
          <w:rFonts w:ascii="Arial" w:hAnsi="Arial" w:cs="Arial"/>
          <w:color w:val="002060"/>
          <w:sz w:val="22"/>
          <w:szCs w:val="22"/>
        </w:rPr>
      </w:pPr>
    </w:p>
    <w:p w14:paraId="6F980BD8" w14:textId="77777777" w:rsidR="00B1393C" w:rsidRPr="00B1393C" w:rsidRDefault="00B1393C"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lastRenderedPageBreak/>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36492B88" w14:textId="77777777" w:rsidR="00C579A1" w:rsidRPr="00AC16D9" w:rsidRDefault="00C579A1"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lastRenderedPageBreak/>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663FD87B" w14:textId="77777777" w:rsidR="00C579A1" w:rsidRPr="00773D3E" w:rsidRDefault="00C579A1" w:rsidP="00C579A1">
      <w:pPr>
        <w:pStyle w:val="LndNormale1"/>
        <w:rPr>
          <w:color w:val="002060"/>
        </w:rPr>
      </w:pPr>
    </w:p>
    <w:p w14:paraId="3A60CA6A" w14:textId="77777777" w:rsidR="00C579A1" w:rsidRPr="007535EB" w:rsidRDefault="00C579A1" w:rsidP="00C579A1">
      <w:pPr>
        <w:rPr>
          <w:rFonts w:ascii="Arial" w:hAnsi="Arial" w:cs="Arial"/>
          <w:b/>
          <w:color w:val="002060"/>
          <w:sz w:val="28"/>
          <w:szCs w:val="28"/>
        </w:rPr>
      </w:pPr>
      <w:r w:rsidRPr="007535EB">
        <w:rPr>
          <w:rFonts w:ascii="Arial" w:hAnsi="Arial" w:cs="Arial"/>
          <w:b/>
          <w:color w:val="002060"/>
          <w:sz w:val="28"/>
          <w:szCs w:val="28"/>
        </w:rPr>
        <w:t>SPORTELLO DELLE SOCIETA’</w:t>
      </w:r>
    </w:p>
    <w:p w14:paraId="2E421548" w14:textId="77777777" w:rsidR="00C579A1" w:rsidRPr="007535EB" w:rsidRDefault="00C579A1" w:rsidP="00C579A1">
      <w:pPr>
        <w:rPr>
          <w:bCs/>
          <w:iCs/>
          <w:color w:val="002060"/>
          <w:sz w:val="24"/>
          <w:szCs w:val="24"/>
        </w:rPr>
      </w:pPr>
    </w:p>
    <w:p w14:paraId="38373DA7" w14:textId="77777777" w:rsidR="00C579A1" w:rsidRPr="007535EB" w:rsidRDefault="00C579A1" w:rsidP="00C579A1">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A4508FC" w14:textId="77777777" w:rsidR="00C579A1" w:rsidRPr="007535EB" w:rsidRDefault="00C579A1" w:rsidP="00C579A1">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057672CF" w14:textId="77777777" w:rsidR="00C579A1" w:rsidRPr="007535EB" w:rsidRDefault="00C579A1" w:rsidP="00C579A1">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3DB9302C" w14:textId="77777777" w:rsidR="00C61BBC" w:rsidRPr="00B1393C" w:rsidRDefault="00C61BBC" w:rsidP="00C61BBC">
      <w:pPr>
        <w:pStyle w:val="LndNormale1"/>
        <w:rPr>
          <w:color w:val="002060"/>
          <w:szCs w:val="22"/>
        </w:rPr>
      </w:pPr>
    </w:p>
    <w:p w14:paraId="52C44784" w14:textId="77777777" w:rsidR="00B1393C" w:rsidRPr="00B1393C" w:rsidRDefault="00B1393C" w:rsidP="00C61BBC">
      <w:pPr>
        <w:pStyle w:val="LndNormale1"/>
        <w:rPr>
          <w:color w:val="002060"/>
          <w:szCs w:val="22"/>
        </w:rPr>
      </w:pPr>
    </w:p>
    <w:p w14:paraId="133CC8C9" w14:textId="77777777" w:rsidR="00B1393C" w:rsidRPr="00B1393C" w:rsidRDefault="00B1393C" w:rsidP="00B1393C">
      <w:pPr>
        <w:pStyle w:val="LndNormale1"/>
        <w:rPr>
          <w:b/>
          <w:color w:val="002060"/>
          <w:sz w:val="28"/>
          <w:szCs w:val="28"/>
        </w:rPr>
      </w:pPr>
      <w:r w:rsidRPr="00B1393C">
        <w:rPr>
          <w:b/>
          <w:color w:val="002060"/>
          <w:sz w:val="28"/>
          <w:szCs w:val="28"/>
        </w:rPr>
        <w:t>SVINCOLI EX ART. 117 BIS NOIF</w:t>
      </w:r>
    </w:p>
    <w:p w14:paraId="1DEF8B82" w14:textId="77777777" w:rsidR="00B1393C" w:rsidRPr="00B1393C" w:rsidRDefault="00B1393C" w:rsidP="00B1393C">
      <w:pPr>
        <w:pStyle w:val="LndNormale1"/>
        <w:rPr>
          <w:color w:val="002060"/>
        </w:rPr>
      </w:pPr>
    </w:p>
    <w:p w14:paraId="09C7AE75" w14:textId="77777777" w:rsidR="00B1393C" w:rsidRPr="00B1393C" w:rsidRDefault="00B1393C" w:rsidP="00B1393C">
      <w:pPr>
        <w:pStyle w:val="LndNormale1"/>
        <w:rPr>
          <w:color w:val="002060"/>
        </w:rPr>
      </w:pPr>
      <w:r w:rsidRPr="00B1393C">
        <w:rPr>
          <w:color w:val="002060"/>
        </w:rPr>
        <w:t xml:space="preserve">Secondo quanto previsto dall’art. 117 Bis delle NOIF per la risoluzione del rapporto contrattuale di </w:t>
      </w:r>
    </w:p>
    <w:p w14:paraId="4C7C62C5" w14:textId="43429AA9" w:rsidR="00B1393C" w:rsidRPr="00B1393C" w:rsidRDefault="00B1393C" w:rsidP="00B1393C">
      <w:pPr>
        <w:pStyle w:val="LndNormale1"/>
        <w:rPr>
          <w:b/>
          <w:color w:val="002060"/>
        </w:rPr>
      </w:pPr>
      <w:r w:rsidRPr="00B1393C">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w:t>
      </w:r>
      <w:r>
        <w:rPr>
          <w:color w:val="002060"/>
        </w:rPr>
        <w:t>no</w:t>
      </w:r>
      <w:r w:rsidRPr="00B1393C">
        <w:rPr>
          <w:color w:val="002060"/>
        </w:rPr>
        <w:t xml:space="preserve"> svincolat</w:t>
      </w:r>
      <w:r>
        <w:rPr>
          <w:color w:val="002060"/>
        </w:rPr>
        <w:t>i</w:t>
      </w:r>
      <w:r w:rsidRPr="00B1393C">
        <w:rPr>
          <w:color w:val="002060"/>
        </w:rPr>
        <w:t xml:space="preserve"> i seguent</w:t>
      </w:r>
      <w:r>
        <w:rPr>
          <w:color w:val="002060"/>
        </w:rPr>
        <w:t>i</w:t>
      </w:r>
      <w:r w:rsidRPr="00B1393C">
        <w:rPr>
          <w:color w:val="002060"/>
        </w:rPr>
        <w:t xml:space="preserve"> calciator</w:t>
      </w:r>
      <w:r>
        <w:rPr>
          <w:color w:val="002060"/>
        </w:rPr>
        <w:t>i</w:t>
      </w:r>
      <w:r w:rsidRPr="00B1393C">
        <w:rPr>
          <w:color w:val="002060"/>
        </w:rPr>
        <w:t xml:space="preserve"> a decorrere dal </w:t>
      </w:r>
      <w:r w:rsidRPr="00B1393C">
        <w:rPr>
          <w:b/>
          <w:color w:val="002060"/>
        </w:rPr>
        <w:t>03.01.2025:</w:t>
      </w:r>
    </w:p>
    <w:tbl>
      <w:tblPr>
        <w:tblStyle w:val="Grigliatabella"/>
        <w:tblW w:w="0" w:type="auto"/>
        <w:tblLook w:val="04A0" w:firstRow="1" w:lastRow="0" w:firstColumn="1" w:lastColumn="0" w:noHBand="0" w:noVBand="1"/>
      </w:tblPr>
      <w:tblGrid>
        <w:gridCol w:w="1264"/>
        <w:gridCol w:w="2717"/>
        <w:gridCol w:w="1272"/>
        <w:gridCol w:w="1182"/>
        <w:gridCol w:w="3477"/>
      </w:tblGrid>
      <w:tr w:rsidR="00B1393C" w:rsidRPr="00B1393C" w14:paraId="6288BA67" w14:textId="77777777" w:rsidTr="00AC7481">
        <w:tc>
          <w:tcPr>
            <w:tcW w:w="1264" w:type="dxa"/>
            <w:tcBorders>
              <w:top w:val="single" w:sz="4" w:space="0" w:color="auto"/>
              <w:left w:val="single" w:sz="4" w:space="0" w:color="auto"/>
              <w:bottom w:val="single" w:sz="4" w:space="0" w:color="auto"/>
              <w:right w:val="single" w:sz="4" w:space="0" w:color="auto"/>
            </w:tcBorders>
            <w:hideMark/>
          </w:tcPr>
          <w:p w14:paraId="5AE5F61B" w14:textId="77777777" w:rsidR="00B1393C" w:rsidRPr="00B1393C" w:rsidRDefault="00B1393C" w:rsidP="00AC7481">
            <w:pPr>
              <w:pStyle w:val="LndNormale1"/>
              <w:jc w:val="center"/>
              <w:textAlignment w:val="baseline"/>
              <w:rPr>
                <w:b/>
                <w:color w:val="002060"/>
              </w:rPr>
            </w:pPr>
            <w:r w:rsidRPr="00B1393C">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431F6225" w14:textId="77777777" w:rsidR="00B1393C" w:rsidRPr="00B1393C" w:rsidRDefault="00B1393C" w:rsidP="00AC7481">
            <w:pPr>
              <w:pStyle w:val="LndNormale1"/>
              <w:jc w:val="center"/>
              <w:textAlignment w:val="baseline"/>
              <w:rPr>
                <w:b/>
                <w:color w:val="002060"/>
              </w:rPr>
            </w:pPr>
            <w:r w:rsidRPr="00B1393C">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2604F458" w14:textId="77777777" w:rsidR="00B1393C" w:rsidRPr="00B1393C" w:rsidRDefault="00B1393C" w:rsidP="00AC7481">
            <w:pPr>
              <w:pStyle w:val="LndNormale1"/>
              <w:jc w:val="center"/>
              <w:textAlignment w:val="baseline"/>
              <w:rPr>
                <w:b/>
                <w:color w:val="002060"/>
              </w:rPr>
            </w:pPr>
            <w:r w:rsidRPr="00B1393C">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71E91B6" w14:textId="77777777" w:rsidR="00B1393C" w:rsidRPr="00B1393C" w:rsidRDefault="00B1393C" w:rsidP="00AC7481">
            <w:pPr>
              <w:pStyle w:val="LndNormale1"/>
              <w:jc w:val="center"/>
              <w:textAlignment w:val="baseline"/>
              <w:rPr>
                <w:b/>
                <w:color w:val="002060"/>
              </w:rPr>
            </w:pPr>
            <w:r w:rsidRPr="00B1393C">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5AC8C05E" w14:textId="77777777" w:rsidR="00B1393C" w:rsidRPr="00B1393C" w:rsidRDefault="00B1393C" w:rsidP="00AC7481">
            <w:pPr>
              <w:pStyle w:val="LndNormale1"/>
              <w:jc w:val="center"/>
              <w:textAlignment w:val="baseline"/>
              <w:rPr>
                <w:b/>
                <w:color w:val="002060"/>
              </w:rPr>
            </w:pPr>
            <w:r w:rsidRPr="00B1393C">
              <w:rPr>
                <w:b/>
                <w:color w:val="002060"/>
              </w:rPr>
              <w:t>Società</w:t>
            </w:r>
          </w:p>
        </w:tc>
      </w:tr>
      <w:tr w:rsidR="00B1393C" w:rsidRPr="00B1393C" w14:paraId="38DF1D6C" w14:textId="77777777" w:rsidTr="00AC7481">
        <w:tc>
          <w:tcPr>
            <w:tcW w:w="1264" w:type="dxa"/>
          </w:tcPr>
          <w:p w14:paraId="3263DC9B" w14:textId="77777777" w:rsidR="00B1393C" w:rsidRPr="00B1393C" w:rsidRDefault="00B1393C" w:rsidP="00AC7481">
            <w:pPr>
              <w:pStyle w:val="LndNormale1"/>
              <w:textAlignment w:val="baseline"/>
              <w:rPr>
                <w:color w:val="002060"/>
                <w:sz w:val="20"/>
              </w:rPr>
            </w:pPr>
            <w:r w:rsidRPr="00B1393C">
              <w:rPr>
                <w:color w:val="002060"/>
                <w:sz w:val="20"/>
              </w:rPr>
              <w:t>2039274</w:t>
            </w:r>
          </w:p>
        </w:tc>
        <w:tc>
          <w:tcPr>
            <w:tcW w:w="2717" w:type="dxa"/>
          </w:tcPr>
          <w:p w14:paraId="3C130252" w14:textId="77777777" w:rsidR="00B1393C" w:rsidRPr="00B1393C" w:rsidRDefault="00B1393C" w:rsidP="00AC7481">
            <w:pPr>
              <w:pStyle w:val="LndNormale1"/>
              <w:textAlignment w:val="baseline"/>
              <w:rPr>
                <w:color w:val="002060"/>
                <w:sz w:val="20"/>
              </w:rPr>
            </w:pPr>
            <w:r w:rsidRPr="00B1393C">
              <w:rPr>
                <w:color w:val="002060"/>
                <w:sz w:val="20"/>
              </w:rPr>
              <w:t>FRASCARELLI EDOARDO</w:t>
            </w:r>
          </w:p>
        </w:tc>
        <w:tc>
          <w:tcPr>
            <w:tcW w:w="1272" w:type="dxa"/>
          </w:tcPr>
          <w:p w14:paraId="404CDFBA" w14:textId="77777777" w:rsidR="00B1393C" w:rsidRPr="00B1393C" w:rsidRDefault="00B1393C" w:rsidP="00AC7481">
            <w:pPr>
              <w:pStyle w:val="LndNormale1"/>
              <w:textAlignment w:val="baseline"/>
              <w:rPr>
                <w:color w:val="002060"/>
                <w:sz w:val="20"/>
              </w:rPr>
            </w:pPr>
            <w:r w:rsidRPr="00B1393C">
              <w:rPr>
                <w:color w:val="002060"/>
                <w:sz w:val="20"/>
              </w:rPr>
              <w:t>20.09.2004</w:t>
            </w:r>
          </w:p>
        </w:tc>
        <w:tc>
          <w:tcPr>
            <w:tcW w:w="1182" w:type="dxa"/>
          </w:tcPr>
          <w:p w14:paraId="602FB78A" w14:textId="77777777" w:rsidR="00B1393C" w:rsidRPr="00B1393C" w:rsidRDefault="00B1393C" w:rsidP="00AC7481">
            <w:pPr>
              <w:pStyle w:val="LndNormale1"/>
              <w:textAlignment w:val="baseline"/>
              <w:rPr>
                <w:color w:val="002060"/>
                <w:sz w:val="20"/>
              </w:rPr>
            </w:pPr>
            <w:r w:rsidRPr="00B1393C">
              <w:rPr>
                <w:color w:val="002060"/>
                <w:sz w:val="20"/>
              </w:rPr>
              <w:t>700349</w:t>
            </w:r>
          </w:p>
        </w:tc>
        <w:tc>
          <w:tcPr>
            <w:tcW w:w="3477" w:type="dxa"/>
          </w:tcPr>
          <w:p w14:paraId="21A1023A" w14:textId="77777777" w:rsidR="00B1393C" w:rsidRPr="00B1393C" w:rsidRDefault="00B1393C" w:rsidP="00AC7481">
            <w:pPr>
              <w:pStyle w:val="LndNormale1"/>
              <w:textAlignment w:val="baseline"/>
              <w:rPr>
                <w:color w:val="002060"/>
                <w:sz w:val="20"/>
              </w:rPr>
            </w:pPr>
            <w:r w:rsidRPr="00B1393C">
              <w:rPr>
                <w:color w:val="002060"/>
                <w:sz w:val="20"/>
              </w:rPr>
              <w:t>A.P. AURORA TREIA</w:t>
            </w:r>
          </w:p>
        </w:tc>
      </w:tr>
      <w:tr w:rsidR="00B1393C" w:rsidRPr="00B1393C" w14:paraId="3AF3819A" w14:textId="77777777" w:rsidTr="00AC7481">
        <w:tc>
          <w:tcPr>
            <w:tcW w:w="1264" w:type="dxa"/>
          </w:tcPr>
          <w:p w14:paraId="62789478" w14:textId="77777777" w:rsidR="00B1393C" w:rsidRPr="00B1393C" w:rsidRDefault="00B1393C" w:rsidP="00AC7481">
            <w:pPr>
              <w:pStyle w:val="LndNormale1"/>
              <w:textAlignment w:val="baseline"/>
              <w:rPr>
                <w:color w:val="002060"/>
                <w:sz w:val="20"/>
              </w:rPr>
            </w:pPr>
            <w:r w:rsidRPr="00B1393C">
              <w:rPr>
                <w:color w:val="002060"/>
                <w:sz w:val="20"/>
              </w:rPr>
              <w:t>1085960</w:t>
            </w:r>
          </w:p>
        </w:tc>
        <w:tc>
          <w:tcPr>
            <w:tcW w:w="2717" w:type="dxa"/>
          </w:tcPr>
          <w:p w14:paraId="46E4B070" w14:textId="77777777" w:rsidR="00B1393C" w:rsidRPr="00B1393C" w:rsidRDefault="00B1393C" w:rsidP="00AC7481">
            <w:pPr>
              <w:pStyle w:val="LndNormale1"/>
              <w:textAlignment w:val="baseline"/>
              <w:rPr>
                <w:color w:val="002060"/>
                <w:sz w:val="20"/>
              </w:rPr>
            </w:pPr>
            <w:r w:rsidRPr="00B1393C">
              <w:rPr>
                <w:color w:val="002060"/>
                <w:sz w:val="20"/>
              </w:rPr>
              <w:t>AYODELE AYOMIDE JAME</w:t>
            </w:r>
          </w:p>
        </w:tc>
        <w:tc>
          <w:tcPr>
            <w:tcW w:w="1272" w:type="dxa"/>
          </w:tcPr>
          <w:p w14:paraId="4E51814B" w14:textId="77777777" w:rsidR="00B1393C" w:rsidRPr="00B1393C" w:rsidRDefault="00B1393C" w:rsidP="00AC7481">
            <w:pPr>
              <w:pStyle w:val="LndNormale1"/>
              <w:textAlignment w:val="baseline"/>
              <w:rPr>
                <w:color w:val="002060"/>
                <w:sz w:val="20"/>
              </w:rPr>
            </w:pPr>
            <w:r w:rsidRPr="00B1393C">
              <w:rPr>
                <w:color w:val="002060"/>
                <w:sz w:val="20"/>
              </w:rPr>
              <w:t>12.06.2001</w:t>
            </w:r>
          </w:p>
        </w:tc>
        <w:tc>
          <w:tcPr>
            <w:tcW w:w="1182" w:type="dxa"/>
          </w:tcPr>
          <w:p w14:paraId="27D9F476" w14:textId="77777777" w:rsidR="00B1393C" w:rsidRPr="00B1393C" w:rsidRDefault="00B1393C" w:rsidP="00AC7481">
            <w:pPr>
              <w:pStyle w:val="LndNormale1"/>
              <w:textAlignment w:val="baseline"/>
              <w:rPr>
                <w:color w:val="002060"/>
                <w:sz w:val="20"/>
              </w:rPr>
            </w:pPr>
            <w:r w:rsidRPr="00B1393C">
              <w:rPr>
                <w:color w:val="002060"/>
                <w:sz w:val="20"/>
              </w:rPr>
              <w:t>962405</w:t>
            </w:r>
          </w:p>
        </w:tc>
        <w:tc>
          <w:tcPr>
            <w:tcW w:w="3477" w:type="dxa"/>
          </w:tcPr>
          <w:p w14:paraId="6F842104" w14:textId="77777777" w:rsidR="00B1393C" w:rsidRPr="00B1393C" w:rsidRDefault="00B1393C" w:rsidP="00AC7481">
            <w:pPr>
              <w:pStyle w:val="LndNormale1"/>
              <w:textAlignment w:val="baseline"/>
              <w:rPr>
                <w:color w:val="002060"/>
                <w:sz w:val="20"/>
              </w:rPr>
            </w:pPr>
            <w:r w:rsidRPr="00B1393C">
              <w:rPr>
                <w:color w:val="002060"/>
                <w:sz w:val="20"/>
              </w:rPr>
              <w:t>VISSO.ALTONERA CALCIO1970</w:t>
            </w:r>
          </w:p>
        </w:tc>
      </w:tr>
      <w:tr w:rsidR="00B1393C" w:rsidRPr="00B1393C" w14:paraId="6386533F" w14:textId="77777777" w:rsidTr="00AC7481">
        <w:tc>
          <w:tcPr>
            <w:tcW w:w="1264" w:type="dxa"/>
          </w:tcPr>
          <w:p w14:paraId="2ABFC10C" w14:textId="77777777" w:rsidR="00B1393C" w:rsidRPr="00B1393C" w:rsidRDefault="00B1393C" w:rsidP="00AC7481">
            <w:pPr>
              <w:pStyle w:val="LndNormale1"/>
              <w:textAlignment w:val="baseline"/>
              <w:rPr>
                <w:color w:val="002060"/>
                <w:sz w:val="20"/>
              </w:rPr>
            </w:pPr>
            <w:r w:rsidRPr="00B1393C">
              <w:rPr>
                <w:color w:val="002060"/>
                <w:sz w:val="20"/>
              </w:rPr>
              <w:t>5834479</w:t>
            </w:r>
          </w:p>
        </w:tc>
        <w:tc>
          <w:tcPr>
            <w:tcW w:w="2717" w:type="dxa"/>
          </w:tcPr>
          <w:p w14:paraId="195DA382" w14:textId="77777777" w:rsidR="00B1393C" w:rsidRPr="00B1393C" w:rsidRDefault="00B1393C" w:rsidP="00AC7481">
            <w:pPr>
              <w:pStyle w:val="LndNormale1"/>
              <w:textAlignment w:val="baseline"/>
              <w:rPr>
                <w:color w:val="002060"/>
                <w:sz w:val="20"/>
              </w:rPr>
            </w:pPr>
            <w:r w:rsidRPr="00B1393C">
              <w:rPr>
                <w:color w:val="002060"/>
                <w:sz w:val="20"/>
              </w:rPr>
              <w:t>CAPODACQUA FRANCES</w:t>
            </w:r>
          </w:p>
        </w:tc>
        <w:tc>
          <w:tcPr>
            <w:tcW w:w="1272" w:type="dxa"/>
          </w:tcPr>
          <w:p w14:paraId="385663E8" w14:textId="77777777" w:rsidR="00B1393C" w:rsidRPr="00B1393C" w:rsidRDefault="00B1393C" w:rsidP="00AC7481">
            <w:pPr>
              <w:pStyle w:val="LndNormale1"/>
              <w:textAlignment w:val="baseline"/>
              <w:rPr>
                <w:color w:val="002060"/>
                <w:sz w:val="20"/>
              </w:rPr>
            </w:pPr>
            <w:r w:rsidRPr="00B1393C">
              <w:rPr>
                <w:color w:val="002060"/>
                <w:sz w:val="20"/>
              </w:rPr>
              <w:t>21.12.2002</w:t>
            </w:r>
          </w:p>
        </w:tc>
        <w:tc>
          <w:tcPr>
            <w:tcW w:w="1182" w:type="dxa"/>
          </w:tcPr>
          <w:p w14:paraId="65437F2A" w14:textId="77777777" w:rsidR="00B1393C" w:rsidRPr="00B1393C" w:rsidRDefault="00B1393C" w:rsidP="00AC7481">
            <w:pPr>
              <w:pStyle w:val="LndNormale1"/>
              <w:textAlignment w:val="baseline"/>
              <w:rPr>
                <w:color w:val="002060"/>
                <w:sz w:val="20"/>
              </w:rPr>
            </w:pPr>
            <w:r w:rsidRPr="00B1393C">
              <w:rPr>
                <w:color w:val="002060"/>
                <w:sz w:val="20"/>
              </w:rPr>
              <w:t>60247</w:t>
            </w:r>
          </w:p>
        </w:tc>
        <w:tc>
          <w:tcPr>
            <w:tcW w:w="3477" w:type="dxa"/>
          </w:tcPr>
          <w:p w14:paraId="69725DD3" w14:textId="77777777" w:rsidR="00B1393C" w:rsidRPr="00B1393C" w:rsidRDefault="00B1393C" w:rsidP="00AC7481">
            <w:pPr>
              <w:pStyle w:val="LndNormale1"/>
              <w:textAlignment w:val="baseline"/>
              <w:rPr>
                <w:color w:val="002060"/>
                <w:sz w:val="20"/>
              </w:rPr>
            </w:pPr>
            <w:r w:rsidRPr="00B1393C">
              <w:rPr>
                <w:color w:val="002060"/>
                <w:sz w:val="20"/>
              </w:rPr>
              <w:t>A.S.D. BELFORTESE R.SALVATOR</w:t>
            </w:r>
          </w:p>
        </w:tc>
      </w:tr>
    </w:tbl>
    <w:p w14:paraId="333491CC" w14:textId="77777777" w:rsidR="00B1393C" w:rsidRPr="00B1393C" w:rsidRDefault="00B1393C" w:rsidP="00B1393C">
      <w:pPr>
        <w:pStyle w:val="LndNormale1"/>
        <w:rPr>
          <w:color w:val="002060"/>
        </w:rPr>
      </w:pPr>
      <w:bookmarkStart w:id="6" w:name="_Toc186472779"/>
      <w:bookmarkStart w:id="7" w:name="_Toc186474064"/>
      <w:bookmarkStart w:id="8" w:name="_Toc186723951"/>
    </w:p>
    <w:p w14:paraId="02CA06E5" w14:textId="77777777" w:rsidR="00B1393C" w:rsidRPr="00B1393C" w:rsidRDefault="00B1393C" w:rsidP="00B1393C">
      <w:pPr>
        <w:pStyle w:val="LndNormale1"/>
        <w:rPr>
          <w:color w:val="002060"/>
        </w:rPr>
      </w:pPr>
      <w:r w:rsidRPr="00B1393C">
        <w:rPr>
          <w:color w:val="002060"/>
        </w:rPr>
        <w:t xml:space="preserve">Secondo quanto previsto dall’art. 117 Bis delle NOIF per la risoluzione del rapporto contrattuale di </w:t>
      </w:r>
    </w:p>
    <w:p w14:paraId="1B77331F" w14:textId="3070E4F1" w:rsidR="00B1393C" w:rsidRPr="00B1393C" w:rsidRDefault="00B1393C" w:rsidP="00B1393C">
      <w:pPr>
        <w:pStyle w:val="LndNormale1"/>
        <w:rPr>
          <w:b/>
          <w:color w:val="002060"/>
        </w:rPr>
      </w:pPr>
      <w:r w:rsidRPr="00B1393C">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w:t>
      </w:r>
      <w:r>
        <w:rPr>
          <w:color w:val="002060"/>
        </w:rPr>
        <w:t>no</w:t>
      </w:r>
      <w:r w:rsidRPr="00B1393C">
        <w:rPr>
          <w:color w:val="002060"/>
        </w:rPr>
        <w:t xml:space="preserve"> svincolat</w:t>
      </w:r>
      <w:r>
        <w:rPr>
          <w:color w:val="002060"/>
        </w:rPr>
        <w:t>i</w:t>
      </w:r>
      <w:r w:rsidRPr="00B1393C">
        <w:rPr>
          <w:color w:val="002060"/>
        </w:rPr>
        <w:t xml:space="preserve"> i seguent</w:t>
      </w:r>
      <w:r>
        <w:rPr>
          <w:color w:val="002060"/>
        </w:rPr>
        <w:t>i</w:t>
      </w:r>
      <w:r w:rsidRPr="00B1393C">
        <w:rPr>
          <w:color w:val="002060"/>
        </w:rPr>
        <w:t xml:space="preserve"> calciator</w:t>
      </w:r>
      <w:r>
        <w:rPr>
          <w:color w:val="002060"/>
        </w:rPr>
        <w:t>i</w:t>
      </w:r>
      <w:r w:rsidRPr="00B1393C">
        <w:rPr>
          <w:color w:val="002060"/>
        </w:rPr>
        <w:t xml:space="preserve"> a decorrere dal </w:t>
      </w:r>
      <w:r w:rsidRPr="00B1393C">
        <w:rPr>
          <w:b/>
          <w:color w:val="002060"/>
        </w:rPr>
        <w:t>04.01.2025:</w:t>
      </w:r>
    </w:p>
    <w:tbl>
      <w:tblPr>
        <w:tblStyle w:val="Grigliatabella"/>
        <w:tblW w:w="0" w:type="auto"/>
        <w:tblLook w:val="04A0" w:firstRow="1" w:lastRow="0" w:firstColumn="1" w:lastColumn="0" w:noHBand="0" w:noVBand="1"/>
      </w:tblPr>
      <w:tblGrid>
        <w:gridCol w:w="1264"/>
        <w:gridCol w:w="2717"/>
        <w:gridCol w:w="1272"/>
        <w:gridCol w:w="1182"/>
        <w:gridCol w:w="3477"/>
      </w:tblGrid>
      <w:tr w:rsidR="00B1393C" w:rsidRPr="00B1393C" w14:paraId="1FD7B228" w14:textId="77777777" w:rsidTr="00AC7481">
        <w:tc>
          <w:tcPr>
            <w:tcW w:w="1264" w:type="dxa"/>
            <w:tcBorders>
              <w:top w:val="single" w:sz="4" w:space="0" w:color="auto"/>
              <w:left w:val="single" w:sz="4" w:space="0" w:color="auto"/>
              <w:bottom w:val="single" w:sz="4" w:space="0" w:color="auto"/>
              <w:right w:val="single" w:sz="4" w:space="0" w:color="auto"/>
            </w:tcBorders>
            <w:hideMark/>
          </w:tcPr>
          <w:p w14:paraId="46F0DB05" w14:textId="77777777" w:rsidR="00B1393C" w:rsidRPr="00B1393C" w:rsidRDefault="00B1393C" w:rsidP="00AC7481">
            <w:pPr>
              <w:pStyle w:val="LndNormale1"/>
              <w:jc w:val="center"/>
              <w:textAlignment w:val="baseline"/>
              <w:rPr>
                <w:b/>
                <w:color w:val="002060"/>
              </w:rPr>
            </w:pPr>
            <w:r w:rsidRPr="00B1393C">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210F267C" w14:textId="77777777" w:rsidR="00B1393C" w:rsidRPr="00B1393C" w:rsidRDefault="00B1393C" w:rsidP="00AC7481">
            <w:pPr>
              <w:pStyle w:val="LndNormale1"/>
              <w:jc w:val="center"/>
              <w:textAlignment w:val="baseline"/>
              <w:rPr>
                <w:b/>
                <w:color w:val="002060"/>
              </w:rPr>
            </w:pPr>
            <w:r w:rsidRPr="00B1393C">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5D442A74" w14:textId="77777777" w:rsidR="00B1393C" w:rsidRPr="00B1393C" w:rsidRDefault="00B1393C" w:rsidP="00AC7481">
            <w:pPr>
              <w:pStyle w:val="LndNormale1"/>
              <w:jc w:val="center"/>
              <w:textAlignment w:val="baseline"/>
              <w:rPr>
                <w:b/>
                <w:color w:val="002060"/>
              </w:rPr>
            </w:pPr>
            <w:r w:rsidRPr="00B1393C">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B1D81F4" w14:textId="77777777" w:rsidR="00B1393C" w:rsidRPr="00B1393C" w:rsidRDefault="00B1393C" w:rsidP="00AC7481">
            <w:pPr>
              <w:pStyle w:val="LndNormale1"/>
              <w:jc w:val="center"/>
              <w:textAlignment w:val="baseline"/>
              <w:rPr>
                <w:b/>
                <w:color w:val="002060"/>
              </w:rPr>
            </w:pPr>
            <w:r w:rsidRPr="00B1393C">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560F3100" w14:textId="77777777" w:rsidR="00B1393C" w:rsidRPr="00B1393C" w:rsidRDefault="00B1393C" w:rsidP="00AC7481">
            <w:pPr>
              <w:pStyle w:val="LndNormale1"/>
              <w:jc w:val="center"/>
              <w:textAlignment w:val="baseline"/>
              <w:rPr>
                <w:b/>
                <w:color w:val="002060"/>
              </w:rPr>
            </w:pPr>
            <w:r w:rsidRPr="00B1393C">
              <w:rPr>
                <w:b/>
                <w:color w:val="002060"/>
              </w:rPr>
              <w:t>Società</w:t>
            </w:r>
          </w:p>
        </w:tc>
      </w:tr>
      <w:tr w:rsidR="00B1393C" w:rsidRPr="00B1393C" w14:paraId="1A615A91" w14:textId="77777777" w:rsidTr="00AC7481">
        <w:tc>
          <w:tcPr>
            <w:tcW w:w="1264" w:type="dxa"/>
          </w:tcPr>
          <w:p w14:paraId="30DA6440" w14:textId="77777777" w:rsidR="00B1393C" w:rsidRPr="00B1393C" w:rsidRDefault="00B1393C" w:rsidP="00AC7481">
            <w:pPr>
              <w:pStyle w:val="LndNormale1"/>
              <w:textAlignment w:val="baseline"/>
              <w:rPr>
                <w:color w:val="002060"/>
                <w:sz w:val="20"/>
              </w:rPr>
            </w:pPr>
            <w:r w:rsidRPr="00B1393C">
              <w:rPr>
                <w:color w:val="002060"/>
                <w:sz w:val="20"/>
              </w:rPr>
              <w:t>2006321</w:t>
            </w:r>
          </w:p>
        </w:tc>
        <w:tc>
          <w:tcPr>
            <w:tcW w:w="2717" w:type="dxa"/>
          </w:tcPr>
          <w:p w14:paraId="4544BC2C" w14:textId="77777777" w:rsidR="00B1393C" w:rsidRPr="00B1393C" w:rsidRDefault="00B1393C" w:rsidP="00AC7481">
            <w:pPr>
              <w:pStyle w:val="LndNormale1"/>
              <w:textAlignment w:val="baseline"/>
              <w:rPr>
                <w:color w:val="002060"/>
                <w:sz w:val="20"/>
              </w:rPr>
            </w:pPr>
            <w:r w:rsidRPr="00B1393C">
              <w:rPr>
                <w:color w:val="002060"/>
                <w:sz w:val="20"/>
              </w:rPr>
              <w:t>MARCOALDI MICHELANG</w:t>
            </w:r>
          </w:p>
        </w:tc>
        <w:tc>
          <w:tcPr>
            <w:tcW w:w="1272" w:type="dxa"/>
          </w:tcPr>
          <w:p w14:paraId="78F3C46A" w14:textId="77777777" w:rsidR="00B1393C" w:rsidRPr="00B1393C" w:rsidRDefault="00B1393C" w:rsidP="00AC7481">
            <w:pPr>
              <w:pStyle w:val="LndNormale1"/>
              <w:textAlignment w:val="baseline"/>
              <w:rPr>
                <w:color w:val="002060"/>
                <w:sz w:val="20"/>
              </w:rPr>
            </w:pPr>
            <w:r w:rsidRPr="00B1393C">
              <w:rPr>
                <w:color w:val="002060"/>
                <w:sz w:val="20"/>
              </w:rPr>
              <w:t>18.01.2005</w:t>
            </w:r>
          </w:p>
        </w:tc>
        <w:tc>
          <w:tcPr>
            <w:tcW w:w="1182" w:type="dxa"/>
          </w:tcPr>
          <w:p w14:paraId="3AC30DF2" w14:textId="77777777" w:rsidR="00B1393C" w:rsidRPr="00B1393C" w:rsidRDefault="00B1393C" w:rsidP="00AC7481">
            <w:pPr>
              <w:pStyle w:val="LndNormale1"/>
              <w:textAlignment w:val="baseline"/>
              <w:rPr>
                <w:color w:val="002060"/>
                <w:sz w:val="20"/>
              </w:rPr>
            </w:pPr>
            <w:r w:rsidRPr="00B1393C">
              <w:rPr>
                <w:color w:val="002060"/>
                <w:sz w:val="20"/>
              </w:rPr>
              <w:t>36160</w:t>
            </w:r>
          </w:p>
        </w:tc>
        <w:tc>
          <w:tcPr>
            <w:tcW w:w="3477" w:type="dxa"/>
          </w:tcPr>
          <w:p w14:paraId="67FAC4EB" w14:textId="77777777" w:rsidR="00B1393C" w:rsidRPr="00B1393C" w:rsidRDefault="00B1393C" w:rsidP="00AC7481">
            <w:pPr>
              <w:pStyle w:val="LndNormale1"/>
              <w:textAlignment w:val="baseline"/>
              <w:rPr>
                <w:color w:val="002060"/>
                <w:sz w:val="20"/>
              </w:rPr>
            </w:pPr>
            <w:r w:rsidRPr="00B1393C">
              <w:rPr>
                <w:color w:val="002060"/>
                <w:sz w:val="20"/>
              </w:rPr>
              <w:t>G.S. PALMENSE SSDARL</w:t>
            </w:r>
          </w:p>
        </w:tc>
      </w:tr>
      <w:tr w:rsidR="00B1393C" w:rsidRPr="00B1393C" w14:paraId="4AB6969D" w14:textId="77777777" w:rsidTr="00AC7481">
        <w:tc>
          <w:tcPr>
            <w:tcW w:w="1264" w:type="dxa"/>
          </w:tcPr>
          <w:p w14:paraId="23DC356F" w14:textId="77777777" w:rsidR="00B1393C" w:rsidRPr="00B1393C" w:rsidRDefault="00B1393C" w:rsidP="00AC7481">
            <w:pPr>
              <w:pStyle w:val="LndNormale1"/>
              <w:textAlignment w:val="baseline"/>
              <w:rPr>
                <w:color w:val="002060"/>
                <w:sz w:val="20"/>
              </w:rPr>
            </w:pPr>
            <w:r w:rsidRPr="00B1393C">
              <w:rPr>
                <w:color w:val="002060"/>
                <w:sz w:val="20"/>
              </w:rPr>
              <w:t>1097605</w:t>
            </w:r>
          </w:p>
        </w:tc>
        <w:tc>
          <w:tcPr>
            <w:tcW w:w="2717" w:type="dxa"/>
          </w:tcPr>
          <w:p w14:paraId="51FAA51C" w14:textId="77777777" w:rsidR="00B1393C" w:rsidRPr="00B1393C" w:rsidRDefault="00B1393C" w:rsidP="00AC7481">
            <w:pPr>
              <w:pStyle w:val="LndNormale1"/>
              <w:textAlignment w:val="baseline"/>
              <w:rPr>
                <w:color w:val="002060"/>
                <w:sz w:val="20"/>
              </w:rPr>
            </w:pPr>
            <w:r w:rsidRPr="00B1393C">
              <w:rPr>
                <w:color w:val="002060"/>
                <w:sz w:val="20"/>
              </w:rPr>
              <w:t>MUNOZ VALENTIN</w:t>
            </w:r>
          </w:p>
        </w:tc>
        <w:tc>
          <w:tcPr>
            <w:tcW w:w="1272" w:type="dxa"/>
          </w:tcPr>
          <w:p w14:paraId="179D0F72" w14:textId="77777777" w:rsidR="00B1393C" w:rsidRPr="00B1393C" w:rsidRDefault="00B1393C" w:rsidP="00AC7481">
            <w:pPr>
              <w:pStyle w:val="LndNormale1"/>
              <w:textAlignment w:val="baseline"/>
              <w:rPr>
                <w:color w:val="002060"/>
                <w:sz w:val="20"/>
              </w:rPr>
            </w:pPr>
            <w:r w:rsidRPr="00B1393C">
              <w:rPr>
                <w:color w:val="002060"/>
                <w:sz w:val="20"/>
              </w:rPr>
              <w:t>16.06.2002</w:t>
            </w:r>
          </w:p>
        </w:tc>
        <w:tc>
          <w:tcPr>
            <w:tcW w:w="1182" w:type="dxa"/>
          </w:tcPr>
          <w:p w14:paraId="7F664DF2" w14:textId="77777777" w:rsidR="00B1393C" w:rsidRPr="00B1393C" w:rsidRDefault="00B1393C" w:rsidP="00AC7481">
            <w:pPr>
              <w:pStyle w:val="LndNormale1"/>
              <w:textAlignment w:val="baseline"/>
              <w:rPr>
                <w:color w:val="002060"/>
                <w:sz w:val="20"/>
              </w:rPr>
            </w:pPr>
            <w:r w:rsidRPr="00B1393C">
              <w:rPr>
                <w:color w:val="002060"/>
                <w:sz w:val="20"/>
              </w:rPr>
              <w:t>935632</w:t>
            </w:r>
          </w:p>
        </w:tc>
        <w:tc>
          <w:tcPr>
            <w:tcW w:w="3477" w:type="dxa"/>
          </w:tcPr>
          <w:p w14:paraId="12C92C56" w14:textId="77777777" w:rsidR="00B1393C" w:rsidRPr="00B1393C" w:rsidRDefault="00B1393C" w:rsidP="00AC7481">
            <w:pPr>
              <w:pStyle w:val="LndNormale1"/>
              <w:textAlignment w:val="baseline"/>
              <w:rPr>
                <w:color w:val="002060"/>
                <w:sz w:val="20"/>
              </w:rPr>
            </w:pPr>
            <w:r w:rsidRPr="00B1393C">
              <w:rPr>
                <w:color w:val="002060"/>
                <w:sz w:val="20"/>
              </w:rPr>
              <w:t>A.S.D. PORTO POTENZA CALCIO</w:t>
            </w:r>
          </w:p>
        </w:tc>
      </w:tr>
      <w:bookmarkEnd w:id="6"/>
      <w:bookmarkEnd w:id="7"/>
      <w:bookmarkEnd w:id="8"/>
    </w:tbl>
    <w:p w14:paraId="59BCE7CA" w14:textId="77777777" w:rsidR="00B1393C" w:rsidRPr="00B1393C" w:rsidRDefault="00B1393C" w:rsidP="00B1393C">
      <w:pPr>
        <w:pStyle w:val="LndNormale1"/>
        <w:rPr>
          <w:color w:val="002060"/>
        </w:rPr>
      </w:pPr>
    </w:p>
    <w:p w14:paraId="3F1519A8" w14:textId="77777777" w:rsidR="00B1393C" w:rsidRPr="00B1393C" w:rsidRDefault="00B1393C" w:rsidP="00B1393C">
      <w:pPr>
        <w:pStyle w:val="LndNormale1"/>
        <w:rPr>
          <w:color w:val="002060"/>
        </w:rPr>
      </w:pPr>
      <w:r w:rsidRPr="00B1393C">
        <w:rPr>
          <w:color w:val="002060"/>
        </w:rPr>
        <w:t xml:space="preserve">Secondo quanto previsto dall’art. 117 Bis delle NOIF per la risoluzione del rapporto contrattuale di </w:t>
      </w:r>
    </w:p>
    <w:p w14:paraId="278623BD" w14:textId="3A02E0FB" w:rsidR="00B1393C" w:rsidRPr="00B1393C" w:rsidRDefault="00B1393C" w:rsidP="00B1393C">
      <w:pPr>
        <w:pStyle w:val="LndNormale1"/>
        <w:rPr>
          <w:b/>
          <w:color w:val="002060"/>
        </w:rPr>
      </w:pPr>
      <w:r w:rsidRPr="00B1393C">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w:t>
      </w:r>
      <w:r>
        <w:rPr>
          <w:color w:val="002060"/>
        </w:rPr>
        <w:t>l</w:t>
      </w:r>
      <w:r w:rsidRPr="00B1393C">
        <w:rPr>
          <w:color w:val="002060"/>
        </w:rPr>
        <w:t xml:space="preserve"> seguente calciatore a decorrere dal </w:t>
      </w:r>
      <w:r w:rsidRPr="00B1393C">
        <w:rPr>
          <w:b/>
          <w:color w:val="002060"/>
        </w:rPr>
        <w:t>05.01.2025:</w:t>
      </w:r>
    </w:p>
    <w:tbl>
      <w:tblPr>
        <w:tblStyle w:val="Grigliatabella"/>
        <w:tblW w:w="0" w:type="auto"/>
        <w:tblLook w:val="04A0" w:firstRow="1" w:lastRow="0" w:firstColumn="1" w:lastColumn="0" w:noHBand="0" w:noVBand="1"/>
      </w:tblPr>
      <w:tblGrid>
        <w:gridCol w:w="1264"/>
        <w:gridCol w:w="2717"/>
        <w:gridCol w:w="1272"/>
        <w:gridCol w:w="1182"/>
        <w:gridCol w:w="3477"/>
      </w:tblGrid>
      <w:tr w:rsidR="00B1393C" w:rsidRPr="00B1393C" w14:paraId="28EEC13E" w14:textId="77777777" w:rsidTr="00AC7481">
        <w:tc>
          <w:tcPr>
            <w:tcW w:w="1264" w:type="dxa"/>
            <w:tcBorders>
              <w:top w:val="single" w:sz="4" w:space="0" w:color="auto"/>
              <w:left w:val="single" w:sz="4" w:space="0" w:color="auto"/>
              <w:bottom w:val="single" w:sz="4" w:space="0" w:color="auto"/>
              <w:right w:val="single" w:sz="4" w:space="0" w:color="auto"/>
            </w:tcBorders>
            <w:hideMark/>
          </w:tcPr>
          <w:p w14:paraId="6015DE1A" w14:textId="77777777" w:rsidR="00B1393C" w:rsidRPr="00B1393C" w:rsidRDefault="00B1393C" w:rsidP="00AC7481">
            <w:pPr>
              <w:pStyle w:val="LndNormale1"/>
              <w:jc w:val="center"/>
              <w:textAlignment w:val="baseline"/>
              <w:rPr>
                <w:b/>
                <w:color w:val="002060"/>
              </w:rPr>
            </w:pPr>
            <w:r w:rsidRPr="00B1393C">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41F6807C" w14:textId="77777777" w:rsidR="00B1393C" w:rsidRPr="00B1393C" w:rsidRDefault="00B1393C" w:rsidP="00AC7481">
            <w:pPr>
              <w:pStyle w:val="LndNormale1"/>
              <w:jc w:val="center"/>
              <w:textAlignment w:val="baseline"/>
              <w:rPr>
                <w:b/>
                <w:color w:val="002060"/>
              </w:rPr>
            </w:pPr>
            <w:r w:rsidRPr="00B1393C">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28ABE43F" w14:textId="77777777" w:rsidR="00B1393C" w:rsidRPr="00B1393C" w:rsidRDefault="00B1393C" w:rsidP="00AC7481">
            <w:pPr>
              <w:pStyle w:val="LndNormale1"/>
              <w:jc w:val="center"/>
              <w:textAlignment w:val="baseline"/>
              <w:rPr>
                <w:b/>
                <w:color w:val="002060"/>
              </w:rPr>
            </w:pPr>
            <w:r w:rsidRPr="00B1393C">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65601E80" w14:textId="77777777" w:rsidR="00B1393C" w:rsidRPr="00B1393C" w:rsidRDefault="00B1393C" w:rsidP="00AC7481">
            <w:pPr>
              <w:pStyle w:val="LndNormale1"/>
              <w:jc w:val="center"/>
              <w:textAlignment w:val="baseline"/>
              <w:rPr>
                <w:b/>
                <w:color w:val="002060"/>
              </w:rPr>
            </w:pPr>
            <w:r w:rsidRPr="00B1393C">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337EF7A2" w14:textId="77777777" w:rsidR="00B1393C" w:rsidRPr="00B1393C" w:rsidRDefault="00B1393C" w:rsidP="00AC7481">
            <w:pPr>
              <w:pStyle w:val="LndNormale1"/>
              <w:jc w:val="center"/>
              <w:textAlignment w:val="baseline"/>
              <w:rPr>
                <w:b/>
                <w:color w:val="002060"/>
              </w:rPr>
            </w:pPr>
            <w:r w:rsidRPr="00B1393C">
              <w:rPr>
                <w:b/>
                <w:color w:val="002060"/>
              </w:rPr>
              <w:t>Società</w:t>
            </w:r>
          </w:p>
        </w:tc>
      </w:tr>
      <w:tr w:rsidR="00B1393C" w:rsidRPr="00B1393C" w14:paraId="34FE5602" w14:textId="77777777" w:rsidTr="00AC7481">
        <w:tc>
          <w:tcPr>
            <w:tcW w:w="1264" w:type="dxa"/>
          </w:tcPr>
          <w:p w14:paraId="6A78349F" w14:textId="77777777" w:rsidR="00B1393C" w:rsidRPr="00B1393C" w:rsidRDefault="00B1393C" w:rsidP="00AC7481">
            <w:pPr>
              <w:pStyle w:val="LndNormale1"/>
              <w:textAlignment w:val="baseline"/>
              <w:rPr>
                <w:color w:val="002060"/>
                <w:sz w:val="20"/>
              </w:rPr>
            </w:pPr>
            <w:r w:rsidRPr="00B1393C">
              <w:rPr>
                <w:color w:val="002060"/>
                <w:sz w:val="20"/>
              </w:rPr>
              <w:t>5746725</w:t>
            </w:r>
          </w:p>
        </w:tc>
        <w:tc>
          <w:tcPr>
            <w:tcW w:w="2717" w:type="dxa"/>
          </w:tcPr>
          <w:p w14:paraId="2087B472" w14:textId="77777777" w:rsidR="00B1393C" w:rsidRPr="00B1393C" w:rsidRDefault="00B1393C" w:rsidP="00AC7481">
            <w:pPr>
              <w:pStyle w:val="LndNormale1"/>
              <w:textAlignment w:val="baseline"/>
              <w:rPr>
                <w:color w:val="002060"/>
                <w:sz w:val="20"/>
              </w:rPr>
            </w:pPr>
            <w:r w:rsidRPr="00B1393C">
              <w:rPr>
                <w:color w:val="002060"/>
                <w:sz w:val="20"/>
              </w:rPr>
              <w:t>MANDOLESI CHRISTIAN</w:t>
            </w:r>
          </w:p>
        </w:tc>
        <w:tc>
          <w:tcPr>
            <w:tcW w:w="1272" w:type="dxa"/>
          </w:tcPr>
          <w:p w14:paraId="1122367C" w14:textId="77777777" w:rsidR="00B1393C" w:rsidRPr="00B1393C" w:rsidRDefault="00B1393C" w:rsidP="00AC7481">
            <w:pPr>
              <w:pStyle w:val="LndNormale1"/>
              <w:textAlignment w:val="baseline"/>
              <w:rPr>
                <w:color w:val="002060"/>
                <w:sz w:val="20"/>
              </w:rPr>
            </w:pPr>
            <w:r w:rsidRPr="00B1393C">
              <w:rPr>
                <w:color w:val="002060"/>
                <w:sz w:val="20"/>
              </w:rPr>
              <w:t>30.01.2002</w:t>
            </w:r>
          </w:p>
        </w:tc>
        <w:tc>
          <w:tcPr>
            <w:tcW w:w="1182" w:type="dxa"/>
          </w:tcPr>
          <w:p w14:paraId="6890E7F2" w14:textId="77777777" w:rsidR="00B1393C" w:rsidRPr="00B1393C" w:rsidRDefault="00B1393C" w:rsidP="00AC7481">
            <w:pPr>
              <w:pStyle w:val="LndNormale1"/>
              <w:textAlignment w:val="baseline"/>
              <w:rPr>
                <w:color w:val="002060"/>
                <w:sz w:val="20"/>
              </w:rPr>
            </w:pPr>
            <w:r w:rsidRPr="00B1393C">
              <w:rPr>
                <w:color w:val="002060"/>
                <w:sz w:val="20"/>
              </w:rPr>
              <w:t>75969</w:t>
            </w:r>
          </w:p>
        </w:tc>
        <w:tc>
          <w:tcPr>
            <w:tcW w:w="3477" w:type="dxa"/>
          </w:tcPr>
          <w:p w14:paraId="1A1F11E6" w14:textId="77777777" w:rsidR="00B1393C" w:rsidRPr="00B1393C" w:rsidRDefault="00B1393C" w:rsidP="00AC7481">
            <w:pPr>
              <w:pStyle w:val="LndNormale1"/>
              <w:textAlignment w:val="baseline"/>
              <w:rPr>
                <w:color w:val="002060"/>
                <w:sz w:val="20"/>
                <w:lang w:val="en-US"/>
              </w:rPr>
            </w:pPr>
            <w:r w:rsidRPr="00B1393C">
              <w:rPr>
                <w:color w:val="002060"/>
                <w:sz w:val="20"/>
                <w:lang w:val="en-US"/>
              </w:rPr>
              <w:t>U.S.D. SANGIORGESE M.RUBBIA</w:t>
            </w:r>
          </w:p>
        </w:tc>
      </w:tr>
    </w:tbl>
    <w:p w14:paraId="1C366013" w14:textId="77777777" w:rsidR="00B1393C" w:rsidRPr="00B1393C" w:rsidRDefault="00B1393C" w:rsidP="00B1393C">
      <w:pPr>
        <w:pStyle w:val="LndNormale1"/>
        <w:rPr>
          <w:color w:val="002060"/>
        </w:rPr>
      </w:pPr>
    </w:p>
    <w:p w14:paraId="6D10681B" w14:textId="77777777" w:rsidR="00B1393C" w:rsidRPr="00B1393C" w:rsidRDefault="00B1393C" w:rsidP="00B1393C">
      <w:pPr>
        <w:pStyle w:val="LndNormale1"/>
        <w:rPr>
          <w:color w:val="002060"/>
        </w:rPr>
      </w:pPr>
      <w:r w:rsidRPr="00B1393C">
        <w:rPr>
          <w:color w:val="002060"/>
        </w:rPr>
        <w:lastRenderedPageBreak/>
        <w:t xml:space="preserve">Secondo quanto previsto dall’art. 117 Bis delle NOIF per la risoluzione del rapporto contrattuale di </w:t>
      </w:r>
    </w:p>
    <w:p w14:paraId="2976BE49" w14:textId="45A3535E" w:rsidR="00B1393C" w:rsidRPr="00B1393C" w:rsidRDefault="00B1393C" w:rsidP="00B1393C">
      <w:pPr>
        <w:pStyle w:val="LndNormale1"/>
        <w:rPr>
          <w:b/>
          <w:color w:val="002060"/>
        </w:rPr>
      </w:pPr>
      <w:r w:rsidRPr="00B1393C">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w:t>
      </w:r>
      <w:r>
        <w:rPr>
          <w:color w:val="002060"/>
        </w:rPr>
        <w:t>no</w:t>
      </w:r>
      <w:r w:rsidRPr="00B1393C">
        <w:rPr>
          <w:color w:val="002060"/>
        </w:rPr>
        <w:t xml:space="preserve"> svincolat</w:t>
      </w:r>
      <w:r>
        <w:rPr>
          <w:color w:val="002060"/>
        </w:rPr>
        <w:t>i</w:t>
      </w:r>
      <w:r w:rsidRPr="00B1393C">
        <w:rPr>
          <w:color w:val="002060"/>
        </w:rPr>
        <w:t xml:space="preserve"> i seguent</w:t>
      </w:r>
      <w:r>
        <w:rPr>
          <w:color w:val="002060"/>
        </w:rPr>
        <w:t>i</w:t>
      </w:r>
      <w:r w:rsidRPr="00B1393C">
        <w:rPr>
          <w:color w:val="002060"/>
        </w:rPr>
        <w:t xml:space="preserve"> calciator</w:t>
      </w:r>
      <w:r>
        <w:rPr>
          <w:color w:val="002060"/>
        </w:rPr>
        <w:t>i</w:t>
      </w:r>
      <w:r w:rsidRPr="00B1393C">
        <w:rPr>
          <w:color w:val="002060"/>
        </w:rPr>
        <w:t xml:space="preserve"> a decorrere dal </w:t>
      </w:r>
      <w:r w:rsidRPr="00B1393C">
        <w:rPr>
          <w:b/>
          <w:color w:val="002060"/>
        </w:rPr>
        <w:t>06.01.2025:</w:t>
      </w:r>
    </w:p>
    <w:tbl>
      <w:tblPr>
        <w:tblStyle w:val="Grigliatabella"/>
        <w:tblW w:w="0" w:type="auto"/>
        <w:tblLook w:val="04A0" w:firstRow="1" w:lastRow="0" w:firstColumn="1" w:lastColumn="0" w:noHBand="0" w:noVBand="1"/>
      </w:tblPr>
      <w:tblGrid>
        <w:gridCol w:w="1264"/>
        <w:gridCol w:w="2717"/>
        <w:gridCol w:w="1272"/>
        <w:gridCol w:w="1182"/>
        <w:gridCol w:w="3477"/>
      </w:tblGrid>
      <w:tr w:rsidR="00B1393C" w:rsidRPr="00B1393C" w14:paraId="176A2C8C" w14:textId="77777777" w:rsidTr="00AC7481">
        <w:tc>
          <w:tcPr>
            <w:tcW w:w="1264" w:type="dxa"/>
            <w:tcBorders>
              <w:top w:val="single" w:sz="4" w:space="0" w:color="auto"/>
              <w:left w:val="single" w:sz="4" w:space="0" w:color="auto"/>
              <w:bottom w:val="single" w:sz="4" w:space="0" w:color="auto"/>
              <w:right w:val="single" w:sz="4" w:space="0" w:color="auto"/>
            </w:tcBorders>
            <w:hideMark/>
          </w:tcPr>
          <w:p w14:paraId="4B6EAE57" w14:textId="77777777" w:rsidR="00B1393C" w:rsidRPr="00B1393C" w:rsidRDefault="00B1393C" w:rsidP="00AC7481">
            <w:pPr>
              <w:pStyle w:val="LndNormale1"/>
              <w:jc w:val="center"/>
              <w:textAlignment w:val="baseline"/>
              <w:rPr>
                <w:b/>
                <w:color w:val="002060"/>
              </w:rPr>
            </w:pPr>
            <w:r w:rsidRPr="00B1393C">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702325CE" w14:textId="77777777" w:rsidR="00B1393C" w:rsidRPr="00B1393C" w:rsidRDefault="00B1393C" w:rsidP="00AC7481">
            <w:pPr>
              <w:pStyle w:val="LndNormale1"/>
              <w:jc w:val="center"/>
              <w:textAlignment w:val="baseline"/>
              <w:rPr>
                <w:b/>
                <w:color w:val="002060"/>
              </w:rPr>
            </w:pPr>
            <w:r w:rsidRPr="00B1393C">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0F6E46C0" w14:textId="77777777" w:rsidR="00B1393C" w:rsidRPr="00B1393C" w:rsidRDefault="00B1393C" w:rsidP="00AC7481">
            <w:pPr>
              <w:pStyle w:val="LndNormale1"/>
              <w:jc w:val="center"/>
              <w:textAlignment w:val="baseline"/>
              <w:rPr>
                <w:b/>
                <w:color w:val="002060"/>
              </w:rPr>
            </w:pPr>
            <w:r w:rsidRPr="00B1393C">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49CF16B" w14:textId="77777777" w:rsidR="00B1393C" w:rsidRPr="00B1393C" w:rsidRDefault="00B1393C" w:rsidP="00AC7481">
            <w:pPr>
              <w:pStyle w:val="LndNormale1"/>
              <w:jc w:val="center"/>
              <w:textAlignment w:val="baseline"/>
              <w:rPr>
                <w:b/>
                <w:color w:val="002060"/>
              </w:rPr>
            </w:pPr>
            <w:r w:rsidRPr="00B1393C">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63E65C27" w14:textId="77777777" w:rsidR="00B1393C" w:rsidRPr="00B1393C" w:rsidRDefault="00B1393C" w:rsidP="00AC7481">
            <w:pPr>
              <w:pStyle w:val="LndNormale1"/>
              <w:jc w:val="center"/>
              <w:textAlignment w:val="baseline"/>
              <w:rPr>
                <w:b/>
                <w:color w:val="002060"/>
              </w:rPr>
            </w:pPr>
            <w:r w:rsidRPr="00B1393C">
              <w:rPr>
                <w:b/>
                <w:color w:val="002060"/>
              </w:rPr>
              <w:t>Società</w:t>
            </w:r>
          </w:p>
        </w:tc>
      </w:tr>
      <w:tr w:rsidR="00B1393C" w:rsidRPr="00B1393C" w14:paraId="22553468" w14:textId="77777777" w:rsidTr="00AC7481">
        <w:tc>
          <w:tcPr>
            <w:tcW w:w="1264" w:type="dxa"/>
          </w:tcPr>
          <w:p w14:paraId="5F3BAB4F" w14:textId="77777777" w:rsidR="00B1393C" w:rsidRPr="00B1393C" w:rsidRDefault="00B1393C" w:rsidP="00AC7481">
            <w:pPr>
              <w:pStyle w:val="LndNormale1"/>
              <w:textAlignment w:val="baseline"/>
              <w:rPr>
                <w:color w:val="002060"/>
                <w:sz w:val="20"/>
              </w:rPr>
            </w:pPr>
            <w:r w:rsidRPr="00B1393C">
              <w:rPr>
                <w:color w:val="002060"/>
                <w:sz w:val="20"/>
              </w:rPr>
              <w:t>3663983</w:t>
            </w:r>
          </w:p>
        </w:tc>
        <w:tc>
          <w:tcPr>
            <w:tcW w:w="2717" w:type="dxa"/>
          </w:tcPr>
          <w:p w14:paraId="0F27D53C" w14:textId="77777777" w:rsidR="00B1393C" w:rsidRPr="00B1393C" w:rsidRDefault="00B1393C" w:rsidP="00AC7481">
            <w:pPr>
              <w:pStyle w:val="LndNormale1"/>
              <w:textAlignment w:val="baseline"/>
              <w:rPr>
                <w:color w:val="002060"/>
                <w:sz w:val="20"/>
              </w:rPr>
            </w:pPr>
            <w:r w:rsidRPr="00B1393C">
              <w:rPr>
                <w:color w:val="002060"/>
                <w:sz w:val="20"/>
              </w:rPr>
              <w:t>MASTRI MATTEO</w:t>
            </w:r>
          </w:p>
        </w:tc>
        <w:tc>
          <w:tcPr>
            <w:tcW w:w="1272" w:type="dxa"/>
          </w:tcPr>
          <w:p w14:paraId="062C28FB" w14:textId="77777777" w:rsidR="00B1393C" w:rsidRPr="00B1393C" w:rsidRDefault="00B1393C" w:rsidP="00AC7481">
            <w:pPr>
              <w:pStyle w:val="LndNormale1"/>
              <w:textAlignment w:val="baseline"/>
              <w:rPr>
                <w:color w:val="002060"/>
                <w:sz w:val="20"/>
              </w:rPr>
            </w:pPr>
            <w:r w:rsidRPr="00B1393C">
              <w:rPr>
                <w:color w:val="002060"/>
                <w:sz w:val="20"/>
              </w:rPr>
              <w:t>24.02.1984</w:t>
            </w:r>
          </w:p>
        </w:tc>
        <w:tc>
          <w:tcPr>
            <w:tcW w:w="1182" w:type="dxa"/>
          </w:tcPr>
          <w:p w14:paraId="672CD1EA" w14:textId="77777777" w:rsidR="00B1393C" w:rsidRPr="00B1393C" w:rsidRDefault="00B1393C" w:rsidP="00AC7481">
            <w:pPr>
              <w:pStyle w:val="LndNormale1"/>
              <w:textAlignment w:val="baseline"/>
              <w:rPr>
                <w:color w:val="002060"/>
                <w:sz w:val="20"/>
              </w:rPr>
            </w:pPr>
            <w:r w:rsidRPr="00B1393C">
              <w:rPr>
                <w:color w:val="002060"/>
                <w:sz w:val="20"/>
              </w:rPr>
              <w:t>81861</w:t>
            </w:r>
          </w:p>
        </w:tc>
        <w:tc>
          <w:tcPr>
            <w:tcW w:w="3477" w:type="dxa"/>
          </w:tcPr>
          <w:p w14:paraId="3D7DE8B5" w14:textId="77777777" w:rsidR="00B1393C" w:rsidRPr="00B1393C" w:rsidRDefault="00B1393C" w:rsidP="00AC7481">
            <w:pPr>
              <w:pStyle w:val="LndNormale1"/>
              <w:textAlignment w:val="baseline"/>
              <w:rPr>
                <w:color w:val="002060"/>
                <w:sz w:val="20"/>
              </w:rPr>
            </w:pPr>
            <w:r w:rsidRPr="00B1393C">
              <w:rPr>
                <w:color w:val="002060"/>
                <w:sz w:val="20"/>
              </w:rPr>
              <w:t>U.S. FILOTTRANESE A.S.D.</w:t>
            </w:r>
          </w:p>
        </w:tc>
      </w:tr>
      <w:tr w:rsidR="00B1393C" w:rsidRPr="00B1393C" w14:paraId="6125D4E7" w14:textId="77777777" w:rsidTr="00AC7481">
        <w:tc>
          <w:tcPr>
            <w:tcW w:w="1264" w:type="dxa"/>
          </w:tcPr>
          <w:p w14:paraId="39C84CA7" w14:textId="77777777" w:rsidR="00B1393C" w:rsidRPr="00B1393C" w:rsidRDefault="00B1393C" w:rsidP="00AC7481">
            <w:pPr>
              <w:pStyle w:val="LndNormale1"/>
              <w:textAlignment w:val="baseline"/>
              <w:rPr>
                <w:color w:val="002060"/>
                <w:sz w:val="20"/>
              </w:rPr>
            </w:pPr>
            <w:r w:rsidRPr="00B1393C">
              <w:rPr>
                <w:color w:val="002060"/>
                <w:sz w:val="20"/>
              </w:rPr>
              <w:t>5428045</w:t>
            </w:r>
          </w:p>
        </w:tc>
        <w:tc>
          <w:tcPr>
            <w:tcW w:w="2717" w:type="dxa"/>
          </w:tcPr>
          <w:p w14:paraId="54317876" w14:textId="77777777" w:rsidR="00B1393C" w:rsidRPr="00B1393C" w:rsidRDefault="00B1393C" w:rsidP="00AC7481">
            <w:pPr>
              <w:pStyle w:val="LndNormale1"/>
              <w:textAlignment w:val="baseline"/>
              <w:rPr>
                <w:color w:val="002060"/>
                <w:sz w:val="20"/>
              </w:rPr>
            </w:pPr>
            <w:r w:rsidRPr="00B1393C">
              <w:rPr>
                <w:color w:val="002060"/>
                <w:sz w:val="20"/>
              </w:rPr>
              <w:t>NACCIARRITI ENRICO</w:t>
            </w:r>
          </w:p>
        </w:tc>
        <w:tc>
          <w:tcPr>
            <w:tcW w:w="1272" w:type="dxa"/>
          </w:tcPr>
          <w:p w14:paraId="08E71FE3" w14:textId="77777777" w:rsidR="00B1393C" w:rsidRPr="00B1393C" w:rsidRDefault="00B1393C" w:rsidP="00AC7481">
            <w:pPr>
              <w:pStyle w:val="LndNormale1"/>
              <w:textAlignment w:val="baseline"/>
              <w:rPr>
                <w:color w:val="002060"/>
                <w:sz w:val="20"/>
              </w:rPr>
            </w:pPr>
            <w:r w:rsidRPr="00B1393C">
              <w:rPr>
                <w:color w:val="002060"/>
                <w:sz w:val="20"/>
              </w:rPr>
              <w:t>12.09.1997</w:t>
            </w:r>
          </w:p>
        </w:tc>
        <w:tc>
          <w:tcPr>
            <w:tcW w:w="1182" w:type="dxa"/>
          </w:tcPr>
          <w:p w14:paraId="25BEF2DA" w14:textId="77777777" w:rsidR="00B1393C" w:rsidRPr="00B1393C" w:rsidRDefault="00B1393C" w:rsidP="00AC7481">
            <w:pPr>
              <w:pStyle w:val="LndNormale1"/>
              <w:textAlignment w:val="baseline"/>
              <w:rPr>
                <w:color w:val="002060"/>
                <w:sz w:val="20"/>
              </w:rPr>
            </w:pPr>
            <w:r w:rsidRPr="00B1393C">
              <w:rPr>
                <w:color w:val="002060"/>
                <w:sz w:val="20"/>
              </w:rPr>
              <w:t>932339</w:t>
            </w:r>
          </w:p>
        </w:tc>
        <w:tc>
          <w:tcPr>
            <w:tcW w:w="3477" w:type="dxa"/>
          </w:tcPr>
          <w:p w14:paraId="29774F31" w14:textId="77777777" w:rsidR="00B1393C" w:rsidRPr="00B1393C" w:rsidRDefault="00B1393C" w:rsidP="00AC7481">
            <w:pPr>
              <w:pStyle w:val="LndNormale1"/>
              <w:textAlignment w:val="baseline"/>
              <w:rPr>
                <w:color w:val="002060"/>
                <w:sz w:val="20"/>
              </w:rPr>
            </w:pPr>
            <w:r w:rsidRPr="00B1393C">
              <w:rPr>
                <w:color w:val="002060"/>
                <w:sz w:val="20"/>
              </w:rPr>
              <w:t>MOIE VALLESINA A.S.D.</w:t>
            </w:r>
          </w:p>
        </w:tc>
      </w:tr>
      <w:tr w:rsidR="00B1393C" w:rsidRPr="00B1393C" w14:paraId="7479FBD3" w14:textId="77777777" w:rsidTr="00AC7481">
        <w:tc>
          <w:tcPr>
            <w:tcW w:w="1264" w:type="dxa"/>
          </w:tcPr>
          <w:p w14:paraId="0365946A" w14:textId="77777777" w:rsidR="00B1393C" w:rsidRPr="00B1393C" w:rsidRDefault="00B1393C" w:rsidP="00AC7481">
            <w:pPr>
              <w:pStyle w:val="LndNormale1"/>
              <w:textAlignment w:val="baseline"/>
              <w:rPr>
                <w:color w:val="002060"/>
                <w:sz w:val="20"/>
              </w:rPr>
            </w:pPr>
            <w:r w:rsidRPr="00B1393C">
              <w:rPr>
                <w:color w:val="002060"/>
                <w:sz w:val="20"/>
              </w:rPr>
              <w:t>6699293</w:t>
            </w:r>
          </w:p>
        </w:tc>
        <w:tc>
          <w:tcPr>
            <w:tcW w:w="2717" w:type="dxa"/>
          </w:tcPr>
          <w:p w14:paraId="6AFB4899" w14:textId="77777777" w:rsidR="00B1393C" w:rsidRPr="00B1393C" w:rsidRDefault="00B1393C" w:rsidP="00AC7481">
            <w:pPr>
              <w:pStyle w:val="LndNormale1"/>
              <w:textAlignment w:val="baseline"/>
              <w:rPr>
                <w:color w:val="002060"/>
                <w:sz w:val="20"/>
              </w:rPr>
            </w:pPr>
            <w:r w:rsidRPr="00B1393C">
              <w:rPr>
                <w:color w:val="002060"/>
                <w:sz w:val="20"/>
              </w:rPr>
              <w:t>LUCIANI FRANCESCO</w:t>
            </w:r>
          </w:p>
        </w:tc>
        <w:tc>
          <w:tcPr>
            <w:tcW w:w="1272" w:type="dxa"/>
          </w:tcPr>
          <w:p w14:paraId="451D0839" w14:textId="77777777" w:rsidR="00B1393C" w:rsidRPr="00B1393C" w:rsidRDefault="00B1393C" w:rsidP="00AC7481">
            <w:pPr>
              <w:pStyle w:val="LndNormale1"/>
              <w:textAlignment w:val="baseline"/>
              <w:rPr>
                <w:color w:val="002060"/>
                <w:sz w:val="20"/>
              </w:rPr>
            </w:pPr>
            <w:r w:rsidRPr="00B1393C">
              <w:rPr>
                <w:color w:val="002060"/>
                <w:sz w:val="20"/>
              </w:rPr>
              <w:t>11.03.2003</w:t>
            </w:r>
          </w:p>
        </w:tc>
        <w:tc>
          <w:tcPr>
            <w:tcW w:w="1182" w:type="dxa"/>
          </w:tcPr>
          <w:p w14:paraId="05D1491A" w14:textId="77777777" w:rsidR="00B1393C" w:rsidRPr="00B1393C" w:rsidRDefault="00B1393C" w:rsidP="00AC7481">
            <w:pPr>
              <w:pStyle w:val="LndNormale1"/>
              <w:textAlignment w:val="baseline"/>
              <w:rPr>
                <w:color w:val="002060"/>
                <w:sz w:val="20"/>
              </w:rPr>
            </w:pPr>
            <w:r w:rsidRPr="00B1393C">
              <w:rPr>
                <w:color w:val="002060"/>
                <w:sz w:val="20"/>
              </w:rPr>
              <w:t>940728</w:t>
            </w:r>
          </w:p>
        </w:tc>
        <w:tc>
          <w:tcPr>
            <w:tcW w:w="3477" w:type="dxa"/>
          </w:tcPr>
          <w:p w14:paraId="48EE2E7B" w14:textId="77777777" w:rsidR="00B1393C" w:rsidRPr="00B1393C" w:rsidRDefault="00B1393C" w:rsidP="00AC7481">
            <w:pPr>
              <w:pStyle w:val="LndNormale1"/>
              <w:textAlignment w:val="baseline"/>
              <w:rPr>
                <w:color w:val="002060"/>
                <w:sz w:val="20"/>
              </w:rPr>
            </w:pPr>
            <w:r w:rsidRPr="00B1393C">
              <w:rPr>
                <w:color w:val="002060"/>
                <w:sz w:val="20"/>
              </w:rPr>
              <w:t>S.S.D. MONTEFANO CALCIO  A RL</w:t>
            </w:r>
          </w:p>
        </w:tc>
      </w:tr>
    </w:tbl>
    <w:p w14:paraId="06BEB103" w14:textId="77777777" w:rsidR="00B1393C" w:rsidRPr="00B1393C" w:rsidRDefault="00B1393C" w:rsidP="00B1393C">
      <w:pPr>
        <w:pStyle w:val="LndNormale1"/>
        <w:rPr>
          <w:color w:val="002060"/>
          <w:szCs w:val="22"/>
        </w:rPr>
      </w:pPr>
    </w:p>
    <w:p w14:paraId="5C996E05" w14:textId="77777777" w:rsidR="00B1393C" w:rsidRPr="00B1393C" w:rsidRDefault="00B1393C" w:rsidP="00B1393C">
      <w:pPr>
        <w:pStyle w:val="LndNormale1"/>
        <w:rPr>
          <w:color w:val="002060"/>
        </w:rPr>
      </w:pPr>
      <w:r w:rsidRPr="00B1393C">
        <w:rPr>
          <w:color w:val="002060"/>
        </w:rPr>
        <w:t xml:space="preserve">Secondo quanto previsto dall’art. 117 Bis delle NOIF per la risoluzione del rapporto contrattuale di </w:t>
      </w:r>
    </w:p>
    <w:p w14:paraId="051E9CEC" w14:textId="245FDDE9" w:rsidR="00B1393C" w:rsidRPr="00B1393C" w:rsidRDefault="00B1393C" w:rsidP="00B1393C">
      <w:pPr>
        <w:pStyle w:val="LndNormale1"/>
        <w:rPr>
          <w:b/>
          <w:color w:val="002060"/>
        </w:rPr>
      </w:pPr>
      <w:r w:rsidRPr="00B1393C">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w:t>
      </w:r>
      <w:r>
        <w:rPr>
          <w:color w:val="002060"/>
        </w:rPr>
        <w:t>no</w:t>
      </w:r>
      <w:r w:rsidRPr="00B1393C">
        <w:rPr>
          <w:color w:val="002060"/>
        </w:rPr>
        <w:t xml:space="preserve"> svincolat</w:t>
      </w:r>
      <w:r>
        <w:rPr>
          <w:color w:val="002060"/>
        </w:rPr>
        <w:t>i</w:t>
      </w:r>
      <w:r w:rsidRPr="00B1393C">
        <w:rPr>
          <w:color w:val="002060"/>
        </w:rPr>
        <w:t xml:space="preserve"> i seguent</w:t>
      </w:r>
      <w:r>
        <w:rPr>
          <w:color w:val="002060"/>
        </w:rPr>
        <w:t>i</w:t>
      </w:r>
      <w:r w:rsidRPr="00B1393C">
        <w:rPr>
          <w:color w:val="002060"/>
        </w:rPr>
        <w:t xml:space="preserve"> calciator</w:t>
      </w:r>
      <w:r>
        <w:rPr>
          <w:color w:val="002060"/>
        </w:rPr>
        <w:t>i</w:t>
      </w:r>
      <w:r w:rsidRPr="00B1393C">
        <w:rPr>
          <w:color w:val="002060"/>
        </w:rPr>
        <w:t xml:space="preserve"> a decorrere dal </w:t>
      </w:r>
      <w:r w:rsidRPr="00B1393C">
        <w:rPr>
          <w:b/>
          <w:color w:val="002060"/>
        </w:rPr>
        <w:t>07.01.2025:</w:t>
      </w:r>
    </w:p>
    <w:tbl>
      <w:tblPr>
        <w:tblStyle w:val="Grigliatabella"/>
        <w:tblW w:w="0" w:type="auto"/>
        <w:tblLook w:val="04A0" w:firstRow="1" w:lastRow="0" w:firstColumn="1" w:lastColumn="0" w:noHBand="0" w:noVBand="1"/>
      </w:tblPr>
      <w:tblGrid>
        <w:gridCol w:w="1264"/>
        <w:gridCol w:w="2717"/>
        <w:gridCol w:w="1272"/>
        <w:gridCol w:w="1182"/>
        <w:gridCol w:w="3477"/>
      </w:tblGrid>
      <w:tr w:rsidR="00B1393C" w:rsidRPr="00B1393C" w14:paraId="5A99676C" w14:textId="77777777" w:rsidTr="00AC7481">
        <w:tc>
          <w:tcPr>
            <w:tcW w:w="1264" w:type="dxa"/>
            <w:tcBorders>
              <w:top w:val="single" w:sz="4" w:space="0" w:color="auto"/>
              <w:left w:val="single" w:sz="4" w:space="0" w:color="auto"/>
              <w:bottom w:val="single" w:sz="4" w:space="0" w:color="auto"/>
              <w:right w:val="single" w:sz="4" w:space="0" w:color="auto"/>
            </w:tcBorders>
            <w:hideMark/>
          </w:tcPr>
          <w:p w14:paraId="0276BAD1" w14:textId="77777777" w:rsidR="00B1393C" w:rsidRPr="00B1393C" w:rsidRDefault="00B1393C" w:rsidP="00AC7481">
            <w:pPr>
              <w:pStyle w:val="LndNormale1"/>
              <w:jc w:val="center"/>
              <w:textAlignment w:val="baseline"/>
              <w:rPr>
                <w:b/>
                <w:color w:val="002060"/>
              </w:rPr>
            </w:pPr>
            <w:r w:rsidRPr="00B1393C">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1FE9966E" w14:textId="77777777" w:rsidR="00B1393C" w:rsidRPr="00B1393C" w:rsidRDefault="00B1393C" w:rsidP="00AC7481">
            <w:pPr>
              <w:pStyle w:val="LndNormale1"/>
              <w:jc w:val="center"/>
              <w:textAlignment w:val="baseline"/>
              <w:rPr>
                <w:b/>
                <w:color w:val="002060"/>
              </w:rPr>
            </w:pPr>
            <w:r w:rsidRPr="00B1393C">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5F3CBDC6" w14:textId="77777777" w:rsidR="00B1393C" w:rsidRPr="00B1393C" w:rsidRDefault="00B1393C" w:rsidP="00AC7481">
            <w:pPr>
              <w:pStyle w:val="LndNormale1"/>
              <w:jc w:val="center"/>
              <w:textAlignment w:val="baseline"/>
              <w:rPr>
                <w:b/>
                <w:color w:val="002060"/>
              </w:rPr>
            </w:pPr>
            <w:r w:rsidRPr="00B1393C">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8492E2C" w14:textId="77777777" w:rsidR="00B1393C" w:rsidRPr="00B1393C" w:rsidRDefault="00B1393C" w:rsidP="00AC7481">
            <w:pPr>
              <w:pStyle w:val="LndNormale1"/>
              <w:jc w:val="center"/>
              <w:textAlignment w:val="baseline"/>
              <w:rPr>
                <w:b/>
                <w:color w:val="002060"/>
              </w:rPr>
            </w:pPr>
            <w:r w:rsidRPr="00B1393C">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6A7D0E45" w14:textId="77777777" w:rsidR="00B1393C" w:rsidRPr="00B1393C" w:rsidRDefault="00B1393C" w:rsidP="00AC7481">
            <w:pPr>
              <w:pStyle w:val="LndNormale1"/>
              <w:jc w:val="center"/>
              <w:textAlignment w:val="baseline"/>
              <w:rPr>
                <w:b/>
                <w:color w:val="002060"/>
              </w:rPr>
            </w:pPr>
            <w:r w:rsidRPr="00B1393C">
              <w:rPr>
                <w:b/>
                <w:color w:val="002060"/>
              </w:rPr>
              <w:t>Società</w:t>
            </w:r>
          </w:p>
        </w:tc>
      </w:tr>
      <w:tr w:rsidR="00B1393C" w:rsidRPr="00B1393C" w14:paraId="6E1D37EF" w14:textId="77777777" w:rsidTr="00AC7481">
        <w:tc>
          <w:tcPr>
            <w:tcW w:w="1264" w:type="dxa"/>
          </w:tcPr>
          <w:p w14:paraId="4A218BD3" w14:textId="77777777" w:rsidR="00B1393C" w:rsidRPr="00B1393C" w:rsidRDefault="00B1393C" w:rsidP="00AC7481">
            <w:pPr>
              <w:pStyle w:val="LndNormale1"/>
              <w:textAlignment w:val="baseline"/>
              <w:rPr>
                <w:color w:val="002060"/>
                <w:sz w:val="20"/>
              </w:rPr>
            </w:pPr>
            <w:r w:rsidRPr="00B1393C">
              <w:rPr>
                <w:color w:val="002060"/>
                <w:sz w:val="20"/>
              </w:rPr>
              <w:t>6644681</w:t>
            </w:r>
          </w:p>
        </w:tc>
        <w:tc>
          <w:tcPr>
            <w:tcW w:w="2717" w:type="dxa"/>
          </w:tcPr>
          <w:p w14:paraId="03FE0595" w14:textId="77777777" w:rsidR="00B1393C" w:rsidRPr="00B1393C" w:rsidRDefault="00B1393C" w:rsidP="00AC7481">
            <w:pPr>
              <w:pStyle w:val="LndNormale1"/>
              <w:textAlignment w:val="baseline"/>
              <w:rPr>
                <w:color w:val="002060"/>
                <w:sz w:val="20"/>
              </w:rPr>
            </w:pPr>
            <w:r w:rsidRPr="00B1393C">
              <w:rPr>
                <w:color w:val="002060"/>
                <w:sz w:val="20"/>
              </w:rPr>
              <w:t>LAMI JONUS</w:t>
            </w:r>
          </w:p>
        </w:tc>
        <w:tc>
          <w:tcPr>
            <w:tcW w:w="1272" w:type="dxa"/>
          </w:tcPr>
          <w:p w14:paraId="4328D622" w14:textId="77777777" w:rsidR="00B1393C" w:rsidRPr="00B1393C" w:rsidRDefault="00B1393C" w:rsidP="00AC7481">
            <w:pPr>
              <w:pStyle w:val="LndNormale1"/>
              <w:textAlignment w:val="baseline"/>
              <w:rPr>
                <w:color w:val="002060"/>
                <w:sz w:val="20"/>
              </w:rPr>
            </w:pPr>
            <w:r w:rsidRPr="00B1393C">
              <w:rPr>
                <w:color w:val="002060"/>
                <w:sz w:val="20"/>
              </w:rPr>
              <w:t>15.04.2004</w:t>
            </w:r>
          </w:p>
        </w:tc>
        <w:tc>
          <w:tcPr>
            <w:tcW w:w="1182" w:type="dxa"/>
          </w:tcPr>
          <w:p w14:paraId="10ABA840" w14:textId="77777777" w:rsidR="00B1393C" w:rsidRPr="00B1393C" w:rsidRDefault="00B1393C" w:rsidP="00AC7481">
            <w:pPr>
              <w:pStyle w:val="LndNormale1"/>
              <w:textAlignment w:val="baseline"/>
              <w:rPr>
                <w:color w:val="002060"/>
                <w:sz w:val="20"/>
              </w:rPr>
            </w:pPr>
            <w:r w:rsidRPr="00B1393C">
              <w:rPr>
                <w:color w:val="002060"/>
                <w:sz w:val="20"/>
              </w:rPr>
              <w:t>963319</w:t>
            </w:r>
          </w:p>
        </w:tc>
        <w:tc>
          <w:tcPr>
            <w:tcW w:w="3477" w:type="dxa"/>
          </w:tcPr>
          <w:p w14:paraId="2462672F" w14:textId="77777777" w:rsidR="00B1393C" w:rsidRPr="00B1393C" w:rsidRDefault="00B1393C" w:rsidP="00AC7481">
            <w:pPr>
              <w:pStyle w:val="LndNormale1"/>
              <w:textAlignment w:val="baseline"/>
              <w:rPr>
                <w:color w:val="002060"/>
                <w:sz w:val="20"/>
              </w:rPr>
            </w:pPr>
            <w:r w:rsidRPr="00B1393C">
              <w:rPr>
                <w:color w:val="002060"/>
                <w:sz w:val="20"/>
              </w:rPr>
              <w:t>REAL PORTO SANT’ELPIDIO 24</w:t>
            </w:r>
          </w:p>
        </w:tc>
      </w:tr>
      <w:tr w:rsidR="00B1393C" w:rsidRPr="00B1393C" w14:paraId="638C14DF" w14:textId="77777777" w:rsidTr="00AC7481">
        <w:tc>
          <w:tcPr>
            <w:tcW w:w="1264" w:type="dxa"/>
          </w:tcPr>
          <w:p w14:paraId="71F7BF10" w14:textId="77777777" w:rsidR="00B1393C" w:rsidRPr="00B1393C" w:rsidRDefault="00B1393C" w:rsidP="00AC7481">
            <w:pPr>
              <w:pStyle w:val="LndNormale1"/>
              <w:textAlignment w:val="baseline"/>
              <w:rPr>
                <w:color w:val="002060"/>
                <w:sz w:val="20"/>
              </w:rPr>
            </w:pPr>
            <w:r w:rsidRPr="00B1393C">
              <w:rPr>
                <w:color w:val="002060"/>
                <w:sz w:val="20"/>
              </w:rPr>
              <w:t>2044577</w:t>
            </w:r>
          </w:p>
        </w:tc>
        <w:tc>
          <w:tcPr>
            <w:tcW w:w="2717" w:type="dxa"/>
          </w:tcPr>
          <w:p w14:paraId="4869B097" w14:textId="77777777" w:rsidR="00B1393C" w:rsidRPr="00B1393C" w:rsidRDefault="00B1393C" w:rsidP="00AC7481">
            <w:pPr>
              <w:pStyle w:val="LndNormale1"/>
              <w:textAlignment w:val="baseline"/>
              <w:rPr>
                <w:color w:val="002060"/>
                <w:sz w:val="20"/>
              </w:rPr>
            </w:pPr>
            <w:r w:rsidRPr="00B1393C">
              <w:rPr>
                <w:color w:val="002060"/>
                <w:sz w:val="20"/>
              </w:rPr>
              <w:t>KALEMI ARNELD</w:t>
            </w:r>
          </w:p>
        </w:tc>
        <w:tc>
          <w:tcPr>
            <w:tcW w:w="1272" w:type="dxa"/>
          </w:tcPr>
          <w:p w14:paraId="19A85A5D" w14:textId="77777777" w:rsidR="00B1393C" w:rsidRPr="00B1393C" w:rsidRDefault="00B1393C" w:rsidP="00AC7481">
            <w:pPr>
              <w:pStyle w:val="LndNormale1"/>
              <w:textAlignment w:val="baseline"/>
              <w:rPr>
                <w:color w:val="002060"/>
                <w:sz w:val="20"/>
              </w:rPr>
            </w:pPr>
            <w:r w:rsidRPr="00B1393C">
              <w:rPr>
                <w:color w:val="002060"/>
                <w:sz w:val="20"/>
              </w:rPr>
              <w:t>03.03.2001</w:t>
            </w:r>
          </w:p>
        </w:tc>
        <w:tc>
          <w:tcPr>
            <w:tcW w:w="1182" w:type="dxa"/>
          </w:tcPr>
          <w:p w14:paraId="6A9F5C87" w14:textId="77777777" w:rsidR="00B1393C" w:rsidRPr="00B1393C" w:rsidRDefault="00B1393C" w:rsidP="00AC7481">
            <w:pPr>
              <w:pStyle w:val="LndNormale1"/>
              <w:textAlignment w:val="baseline"/>
              <w:rPr>
                <w:color w:val="002060"/>
                <w:sz w:val="20"/>
              </w:rPr>
            </w:pPr>
            <w:r w:rsidRPr="00B1393C">
              <w:rPr>
                <w:color w:val="002060"/>
                <w:sz w:val="20"/>
              </w:rPr>
              <w:t>932898</w:t>
            </w:r>
          </w:p>
        </w:tc>
        <w:tc>
          <w:tcPr>
            <w:tcW w:w="3477" w:type="dxa"/>
          </w:tcPr>
          <w:p w14:paraId="7EAD9077" w14:textId="77777777" w:rsidR="00B1393C" w:rsidRPr="00B1393C" w:rsidRDefault="00B1393C" w:rsidP="00AC7481">
            <w:pPr>
              <w:pStyle w:val="LndNormale1"/>
              <w:textAlignment w:val="baseline"/>
              <w:rPr>
                <w:color w:val="002060"/>
                <w:sz w:val="20"/>
              </w:rPr>
            </w:pPr>
            <w:r w:rsidRPr="00B1393C">
              <w:rPr>
                <w:color w:val="002060"/>
                <w:sz w:val="20"/>
              </w:rPr>
              <w:t>A.S.D. K SPORT MONTECCHIO GA</w:t>
            </w:r>
          </w:p>
        </w:tc>
      </w:tr>
      <w:tr w:rsidR="00B1393C" w:rsidRPr="00B1393C" w14:paraId="68ADFDF3" w14:textId="77777777" w:rsidTr="00AC7481">
        <w:tc>
          <w:tcPr>
            <w:tcW w:w="1264" w:type="dxa"/>
          </w:tcPr>
          <w:p w14:paraId="1009A195" w14:textId="77777777" w:rsidR="00B1393C" w:rsidRPr="00B1393C" w:rsidRDefault="00B1393C" w:rsidP="00AC7481">
            <w:pPr>
              <w:pStyle w:val="LndNormale1"/>
              <w:textAlignment w:val="baseline"/>
              <w:rPr>
                <w:color w:val="002060"/>
                <w:sz w:val="20"/>
              </w:rPr>
            </w:pPr>
            <w:r w:rsidRPr="00B1393C">
              <w:rPr>
                <w:color w:val="002060"/>
                <w:sz w:val="20"/>
              </w:rPr>
              <w:t>4042864</w:t>
            </w:r>
          </w:p>
        </w:tc>
        <w:tc>
          <w:tcPr>
            <w:tcW w:w="2717" w:type="dxa"/>
          </w:tcPr>
          <w:p w14:paraId="5C887A30" w14:textId="77777777" w:rsidR="00B1393C" w:rsidRPr="00B1393C" w:rsidRDefault="00B1393C" w:rsidP="00AC7481">
            <w:pPr>
              <w:pStyle w:val="LndNormale1"/>
              <w:textAlignment w:val="baseline"/>
              <w:rPr>
                <w:color w:val="002060"/>
                <w:sz w:val="20"/>
              </w:rPr>
            </w:pPr>
            <w:r w:rsidRPr="00B1393C">
              <w:rPr>
                <w:color w:val="002060"/>
                <w:sz w:val="20"/>
              </w:rPr>
              <w:t>SARTORI MATTEO</w:t>
            </w:r>
          </w:p>
        </w:tc>
        <w:tc>
          <w:tcPr>
            <w:tcW w:w="1272" w:type="dxa"/>
          </w:tcPr>
          <w:p w14:paraId="7AC471F4" w14:textId="77777777" w:rsidR="00B1393C" w:rsidRPr="00B1393C" w:rsidRDefault="00B1393C" w:rsidP="00AC7481">
            <w:pPr>
              <w:pStyle w:val="LndNormale1"/>
              <w:textAlignment w:val="baseline"/>
              <w:rPr>
                <w:color w:val="002060"/>
                <w:sz w:val="20"/>
              </w:rPr>
            </w:pPr>
            <w:r w:rsidRPr="00B1393C">
              <w:rPr>
                <w:color w:val="002060"/>
                <w:sz w:val="20"/>
              </w:rPr>
              <w:t>28.06.1991</w:t>
            </w:r>
          </w:p>
        </w:tc>
        <w:tc>
          <w:tcPr>
            <w:tcW w:w="1182" w:type="dxa"/>
          </w:tcPr>
          <w:p w14:paraId="5D549AC5" w14:textId="77777777" w:rsidR="00B1393C" w:rsidRPr="00B1393C" w:rsidRDefault="00B1393C" w:rsidP="00AC7481">
            <w:pPr>
              <w:pStyle w:val="LndNormale1"/>
              <w:textAlignment w:val="baseline"/>
              <w:rPr>
                <w:color w:val="002060"/>
                <w:sz w:val="20"/>
              </w:rPr>
            </w:pPr>
            <w:r w:rsidRPr="00B1393C">
              <w:rPr>
                <w:color w:val="002060"/>
                <w:sz w:val="20"/>
              </w:rPr>
              <w:t>935627</w:t>
            </w:r>
          </w:p>
        </w:tc>
        <w:tc>
          <w:tcPr>
            <w:tcW w:w="3477" w:type="dxa"/>
          </w:tcPr>
          <w:p w14:paraId="11C25E72" w14:textId="77777777" w:rsidR="00B1393C" w:rsidRPr="00B1393C" w:rsidRDefault="00B1393C" w:rsidP="00AC7481">
            <w:pPr>
              <w:pStyle w:val="LndNormale1"/>
              <w:textAlignment w:val="baseline"/>
              <w:rPr>
                <w:color w:val="002060"/>
                <w:sz w:val="20"/>
              </w:rPr>
            </w:pPr>
            <w:r w:rsidRPr="00B1393C">
              <w:rPr>
                <w:color w:val="002060"/>
                <w:sz w:val="20"/>
              </w:rPr>
              <w:t>A.S.D. LMV URBINO CALCIO</w:t>
            </w:r>
          </w:p>
        </w:tc>
      </w:tr>
    </w:tbl>
    <w:p w14:paraId="3302F34E" w14:textId="77777777" w:rsidR="00B1393C" w:rsidRDefault="00B1393C" w:rsidP="00C61BBC">
      <w:pPr>
        <w:pStyle w:val="LndNormale1"/>
        <w:rPr>
          <w:color w:val="002060"/>
          <w:szCs w:val="22"/>
        </w:rPr>
      </w:pPr>
    </w:p>
    <w:p w14:paraId="2002072E" w14:textId="77777777" w:rsidR="00411935" w:rsidRPr="00411935" w:rsidRDefault="00411935" w:rsidP="00411935">
      <w:pPr>
        <w:pStyle w:val="LndNormale1"/>
        <w:rPr>
          <w:color w:val="002060"/>
        </w:rPr>
      </w:pPr>
      <w:r w:rsidRPr="00411935">
        <w:rPr>
          <w:color w:val="002060"/>
        </w:rPr>
        <w:t xml:space="preserve">Secondo quanto previsto dall’art. 117 Bis delle NOIF per la risoluzione del rapporto contrattuale di </w:t>
      </w:r>
    </w:p>
    <w:p w14:paraId="08DA3E50" w14:textId="243C1969" w:rsidR="00411935" w:rsidRPr="00411935" w:rsidRDefault="00411935" w:rsidP="00411935">
      <w:pPr>
        <w:pStyle w:val="LndNormale1"/>
        <w:rPr>
          <w:b/>
          <w:color w:val="002060"/>
        </w:rPr>
      </w:pPr>
      <w:r w:rsidRPr="00411935">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w:t>
      </w:r>
      <w:r w:rsidRPr="00B1393C">
        <w:rPr>
          <w:color w:val="002060"/>
        </w:rPr>
        <w:t>si dichiara</w:t>
      </w:r>
      <w:r>
        <w:rPr>
          <w:color w:val="002060"/>
        </w:rPr>
        <w:t>no</w:t>
      </w:r>
      <w:r w:rsidRPr="00B1393C">
        <w:rPr>
          <w:color w:val="002060"/>
        </w:rPr>
        <w:t xml:space="preserve"> svincolat</w:t>
      </w:r>
      <w:r>
        <w:rPr>
          <w:color w:val="002060"/>
        </w:rPr>
        <w:t>i</w:t>
      </w:r>
      <w:r w:rsidRPr="00B1393C">
        <w:rPr>
          <w:color w:val="002060"/>
        </w:rPr>
        <w:t xml:space="preserve"> i seguent</w:t>
      </w:r>
      <w:r>
        <w:rPr>
          <w:color w:val="002060"/>
        </w:rPr>
        <w:t>i</w:t>
      </w:r>
      <w:r w:rsidRPr="00B1393C">
        <w:rPr>
          <w:color w:val="002060"/>
        </w:rPr>
        <w:t xml:space="preserve"> calciator</w:t>
      </w:r>
      <w:r>
        <w:rPr>
          <w:color w:val="002060"/>
        </w:rPr>
        <w:t>i</w:t>
      </w:r>
      <w:r w:rsidRPr="00B1393C">
        <w:rPr>
          <w:color w:val="002060"/>
        </w:rPr>
        <w:t xml:space="preserve"> </w:t>
      </w:r>
      <w:r w:rsidRPr="00411935">
        <w:rPr>
          <w:color w:val="002060"/>
        </w:rPr>
        <w:t xml:space="preserve">a decorrere dal </w:t>
      </w:r>
      <w:r w:rsidRPr="00411935">
        <w:rPr>
          <w:b/>
          <w:color w:val="002060"/>
        </w:rPr>
        <w:t>07.01.2025:</w:t>
      </w:r>
    </w:p>
    <w:tbl>
      <w:tblPr>
        <w:tblStyle w:val="Grigliatabella"/>
        <w:tblW w:w="0" w:type="auto"/>
        <w:tblLook w:val="04A0" w:firstRow="1" w:lastRow="0" w:firstColumn="1" w:lastColumn="0" w:noHBand="0" w:noVBand="1"/>
      </w:tblPr>
      <w:tblGrid>
        <w:gridCol w:w="1264"/>
        <w:gridCol w:w="2717"/>
        <w:gridCol w:w="1272"/>
        <w:gridCol w:w="1182"/>
        <w:gridCol w:w="3477"/>
      </w:tblGrid>
      <w:tr w:rsidR="00411935" w:rsidRPr="00411935" w14:paraId="58FF2FD8" w14:textId="77777777" w:rsidTr="00AC7481">
        <w:tc>
          <w:tcPr>
            <w:tcW w:w="1264" w:type="dxa"/>
            <w:tcBorders>
              <w:top w:val="single" w:sz="4" w:space="0" w:color="auto"/>
              <w:left w:val="single" w:sz="4" w:space="0" w:color="auto"/>
              <w:bottom w:val="single" w:sz="4" w:space="0" w:color="auto"/>
              <w:right w:val="single" w:sz="4" w:space="0" w:color="auto"/>
            </w:tcBorders>
            <w:hideMark/>
          </w:tcPr>
          <w:p w14:paraId="37954B4B" w14:textId="77777777" w:rsidR="00411935" w:rsidRPr="00411935" w:rsidRDefault="00411935" w:rsidP="00AC7481">
            <w:pPr>
              <w:pStyle w:val="LndNormale1"/>
              <w:jc w:val="center"/>
              <w:textAlignment w:val="baseline"/>
              <w:rPr>
                <w:b/>
                <w:color w:val="002060"/>
              </w:rPr>
            </w:pPr>
            <w:r w:rsidRPr="00411935">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757659FA" w14:textId="77777777" w:rsidR="00411935" w:rsidRPr="00411935" w:rsidRDefault="00411935" w:rsidP="00AC7481">
            <w:pPr>
              <w:pStyle w:val="LndNormale1"/>
              <w:jc w:val="center"/>
              <w:textAlignment w:val="baseline"/>
              <w:rPr>
                <w:b/>
                <w:color w:val="002060"/>
              </w:rPr>
            </w:pPr>
            <w:r w:rsidRPr="00411935">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5866D4F0" w14:textId="77777777" w:rsidR="00411935" w:rsidRPr="00411935" w:rsidRDefault="00411935" w:rsidP="00AC7481">
            <w:pPr>
              <w:pStyle w:val="LndNormale1"/>
              <w:jc w:val="center"/>
              <w:textAlignment w:val="baseline"/>
              <w:rPr>
                <w:b/>
                <w:color w:val="002060"/>
              </w:rPr>
            </w:pPr>
            <w:r w:rsidRPr="00411935">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C03E475" w14:textId="77777777" w:rsidR="00411935" w:rsidRPr="00411935" w:rsidRDefault="00411935" w:rsidP="00AC7481">
            <w:pPr>
              <w:pStyle w:val="LndNormale1"/>
              <w:jc w:val="center"/>
              <w:textAlignment w:val="baseline"/>
              <w:rPr>
                <w:b/>
                <w:color w:val="002060"/>
              </w:rPr>
            </w:pPr>
            <w:r w:rsidRPr="00411935">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3C606493" w14:textId="77777777" w:rsidR="00411935" w:rsidRPr="00411935" w:rsidRDefault="00411935" w:rsidP="00AC7481">
            <w:pPr>
              <w:pStyle w:val="LndNormale1"/>
              <w:jc w:val="center"/>
              <w:textAlignment w:val="baseline"/>
              <w:rPr>
                <w:b/>
                <w:color w:val="002060"/>
              </w:rPr>
            </w:pPr>
            <w:r w:rsidRPr="00411935">
              <w:rPr>
                <w:b/>
                <w:color w:val="002060"/>
              </w:rPr>
              <w:t>Società</w:t>
            </w:r>
          </w:p>
        </w:tc>
      </w:tr>
      <w:tr w:rsidR="00411935" w:rsidRPr="00411935" w14:paraId="2B61902E" w14:textId="77777777" w:rsidTr="00AC7481">
        <w:tc>
          <w:tcPr>
            <w:tcW w:w="1264" w:type="dxa"/>
          </w:tcPr>
          <w:p w14:paraId="50DB6682" w14:textId="77777777" w:rsidR="00411935" w:rsidRPr="00411935" w:rsidRDefault="00411935" w:rsidP="00AC7481">
            <w:pPr>
              <w:pStyle w:val="LndNormale1"/>
              <w:textAlignment w:val="baseline"/>
              <w:rPr>
                <w:color w:val="002060"/>
                <w:sz w:val="20"/>
              </w:rPr>
            </w:pPr>
            <w:r w:rsidRPr="00411935">
              <w:rPr>
                <w:color w:val="002060"/>
                <w:sz w:val="20"/>
              </w:rPr>
              <w:t>3875097</w:t>
            </w:r>
          </w:p>
        </w:tc>
        <w:tc>
          <w:tcPr>
            <w:tcW w:w="2717" w:type="dxa"/>
          </w:tcPr>
          <w:p w14:paraId="0BF8586E" w14:textId="77777777" w:rsidR="00411935" w:rsidRPr="00411935" w:rsidRDefault="00411935" w:rsidP="00AC7481">
            <w:pPr>
              <w:pStyle w:val="LndNormale1"/>
              <w:textAlignment w:val="baseline"/>
              <w:rPr>
                <w:color w:val="002060"/>
                <w:sz w:val="20"/>
              </w:rPr>
            </w:pPr>
            <w:r w:rsidRPr="00411935">
              <w:rPr>
                <w:color w:val="002060"/>
                <w:sz w:val="20"/>
              </w:rPr>
              <w:t>BATTAGLINI FEDERICO</w:t>
            </w:r>
          </w:p>
        </w:tc>
        <w:tc>
          <w:tcPr>
            <w:tcW w:w="1272" w:type="dxa"/>
          </w:tcPr>
          <w:p w14:paraId="51652736" w14:textId="77777777" w:rsidR="00411935" w:rsidRPr="00411935" w:rsidRDefault="00411935" w:rsidP="00AC7481">
            <w:pPr>
              <w:pStyle w:val="LndNormale1"/>
              <w:textAlignment w:val="baseline"/>
              <w:rPr>
                <w:color w:val="002060"/>
                <w:sz w:val="20"/>
              </w:rPr>
            </w:pPr>
            <w:r w:rsidRPr="00411935">
              <w:rPr>
                <w:color w:val="002060"/>
                <w:sz w:val="20"/>
              </w:rPr>
              <w:t>22.02.1999</w:t>
            </w:r>
          </w:p>
        </w:tc>
        <w:tc>
          <w:tcPr>
            <w:tcW w:w="1182" w:type="dxa"/>
          </w:tcPr>
          <w:p w14:paraId="309E25C0" w14:textId="77777777" w:rsidR="00411935" w:rsidRPr="00411935" w:rsidRDefault="00411935" w:rsidP="00AC7481">
            <w:pPr>
              <w:pStyle w:val="LndNormale1"/>
              <w:textAlignment w:val="baseline"/>
              <w:rPr>
                <w:color w:val="002060"/>
                <w:sz w:val="20"/>
              </w:rPr>
            </w:pPr>
            <w:r w:rsidRPr="00411935">
              <w:rPr>
                <w:color w:val="002060"/>
                <w:sz w:val="20"/>
              </w:rPr>
              <w:t>66941</w:t>
            </w:r>
          </w:p>
        </w:tc>
        <w:tc>
          <w:tcPr>
            <w:tcW w:w="3477" w:type="dxa"/>
          </w:tcPr>
          <w:p w14:paraId="3E1AF624" w14:textId="77777777" w:rsidR="00411935" w:rsidRPr="00411935" w:rsidRDefault="00411935" w:rsidP="00AC7481">
            <w:pPr>
              <w:pStyle w:val="LndNormale1"/>
              <w:textAlignment w:val="baseline"/>
              <w:rPr>
                <w:color w:val="002060"/>
                <w:sz w:val="20"/>
              </w:rPr>
            </w:pPr>
            <w:r w:rsidRPr="00411935">
              <w:rPr>
                <w:color w:val="002060"/>
                <w:sz w:val="20"/>
              </w:rPr>
              <w:t>A.S.D. SAN BIAGIO</w:t>
            </w:r>
          </w:p>
        </w:tc>
      </w:tr>
      <w:tr w:rsidR="00411935" w:rsidRPr="00411935" w14:paraId="4629B0F0" w14:textId="77777777" w:rsidTr="00AC7481">
        <w:tc>
          <w:tcPr>
            <w:tcW w:w="1264" w:type="dxa"/>
          </w:tcPr>
          <w:p w14:paraId="58E50B07" w14:textId="77777777" w:rsidR="00411935" w:rsidRPr="00411935" w:rsidRDefault="00411935" w:rsidP="00AC7481">
            <w:pPr>
              <w:pStyle w:val="LndNormale1"/>
              <w:textAlignment w:val="baseline"/>
              <w:rPr>
                <w:color w:val="002060"/>
                <w:sz w:val="20"/>
              </w:rPr>
            </w:pPr>
            <w:r w:rsidRPr="00411935">
              <w:rPr>
                <w:color w:val="002060"/>
                <w:sz w:val="20"/>
              </w:rPr>
              <w:t>5875091</w:t>
            </w:r>
          </w:p>
        </w:tc>
        <w:tc>
          <w:tcPr>
            <w:tcW w:w="2717" w:type="dxa"/>
          </w:tcPr>
          <w:p w14:paraId="65E4EEF9" w14:textId="77777777" w:rsidR="00411935" w:rsidRPr="00411935" w:rsidRDefault="00411935" w:rsidP="00AC7481">
            <w:pPr>
              <w:pStyle w:val="LndNormale1"/>
              <w:textAlignment w:val="baseline"/>
              <w:rPr>
                <w:color w:val="002060"/>
                <w:sz w:val="20"/>
              </w:rPr>
            </w:pPr>
            <w:r w:rsidRPr="00411935">
              <w:rPr>
                <w:color w:val="002060"/>
                <w:sz w:val="20"/>
              </w:rPr>
              <w:t>BENAICH ALI</w:t>
            </w:r>
          </w:p>
        </w:tc>
        <w:tc>
          <w:tcPr>
            <w:tcW w:w="1272" w:type="dxa"/>
          </w:tcPr>
          <w:p w14:paraId="1AB0A1B9" w14:textId="77777777" w:rsidR="00411935" w:rsidRPr="00411935" w:rsidRDefault="00411935" w:rsidP="00AC7481">
            <w:pPr>
              <w:pStyle w:val="LndNormale1"/>
              <w:textAlignment w:val="baseline"/>
              <w:rPr>
                <w:color w:val="002060"/>
                <w:sz w:val="20"/>
              </w:rPr>
            </w:pPr>
            <w:r w:rsidRPr="00411935">
              <w:rPr>
                <w:color w:val="002060"/>
                <w:sz w:val="20"/>
              </w:rPr>
              <w:t>17.03.1998</w:t>
            </w:r>
          </w:p>
        </w:tc>
        <w:tc>
          <w:tcPr>
            <w:tcW w:w="1182" w:type="dxa"/>
          </w:tcPr>
          <w:p w14:paraId="0538F2D4" w14:textId="77777777" w:rsidR="00411935" w:rsidRPr="00411935" w:rsidRDefault="00411935" w:rsidP="00AC7481">
            <w:pPr>
              <w:pStyle w:val="LndNormale1"/>
              <w:textAlignment w:val="baseline"/>
              <w:rPr>
                <w:color w:val="002060"/>
                <w:sz w:val="20"/>
              </w:rPr>
            </w:pPr>
            <w:r w:rsidRPr="00411935">
              <w:rPr>
                <w:color w:val="002060"/>
                <w:sz w:val="20"/>
              </w:rPr>
              <w:t>934078</w:t>
            </w:r>
          </w:p>
        </w:tc>
        <w:tc>
          <w:tcPr>
            <w:tcW w:w="3477" w:type="dxa"/>
          </w:tcPr>
          <w:p w14:paraId="74C86077" w14:textId="77777777" w:rsidR="00411935" w:rsidRPr="00411935" w:rsidRDefault="00411935" w:rsidP="00AC7481">
            <w:pPr>
              <w:pStyle w:val="LndNormale1"/>
              <w:textAlignment w:val="baseline"/>
              <w:rPr>
                <w:color w:val="002060"/>
                <w:sz w:val="20"/>
              </w:rPr>
            </w:pPr>
            <w:r w:rsidRPr="00411935">
              <w:rPr>
                <w:color w:val="002060"/>
                <w:sz w:val="20"/>
              </w:rPr>
              <w:t>A.S.D. PIANE MG</w:t>
            </w:r>
          </w:p>
        </w:tc>
      </w:tr>
      <w:tr w:rsidR="00411935" w:rsidRPr="00411935" w14:paraId="0F8429CD" w14:textId="77777777" w:rsidTr="00AC7481">
        <w:tc>
          <w:tcPr>
            <w:tcW w:w="1264" w:type="dxa"/>
          </w:tcPr>
          <w:p w14:paraId="4875BCD5" w14:textId="77777777" w:rsidR="00411935" w:rsidRPr="00411935" w:rsidRDefault="00411935" w:rsidP="00AC7481">
            <w:pPr>
              <w:pStyle w:val="LndNormale1"/>
              <w:textAlignment w:val="baseline"/>
              <w:rPr>
                <w:color w:val="002060"/>
                <w:sz w:val="20"/>
              </w:rPr>
            </w:pPr>
            <w:r w:rsidRPr="00411935">
              <w:rPr>
                <w:color w:val="002060"/>
                <w:sz w:val="20"/>
              </w:rPr>
              <w:t>4258512</w:t>
            </w:r>
          </w:p>
        </w:tc>
        <w:tc>
          <w:tcPr>
            <w:tcW w:w="2717" w:type="dxa"/>
          </w:tcPr>
          <w:p w14:paraId="67DA0274" w14:textId="77777777" w:rsidR="00411935" w:rsidRPr="00411935" w:rsidRDefault="00411935" w:rsidP="00AC7481">
            <w:pPr>
              <w:pStyle w:val="LndNormale1"/>
              <w:textAlignment w:val="baseline"/>
              <w:rPr>
                <w:color w:val="002060"/>
                <w:sz w:val="20"/>
              </w:rPr>
            </w:pPr>
            <w:r w:rsidRPr="00411935">
              <w:rPr>
                <w:color w:val="002060"/>
                <w:sz w:val="20"/>
              </w:rPr>
              <w:t>PACINI EDOARDO LUDOV</w:t>
            </w:r>
          </w:p>
        </w:tc>
        <w:tc>
          <w:tcPr>
            <w:tcW w:w="1272" w:type="dxa"/>
          </w:tcPr>
          <w:p w14:paraId="319D1C7E" w14:textId="77777777" w:rsidR="00411935" w:rsidRPr="00411935" w:rsidRDefault="00411935" w:rsidP="00AC7481">
            <w:pPr>
              <w:pStyle w:val="LndNormale1"/>
              <w:textAlignment w:val="baseline"/>
              <w:rPr>
                <w:color w:val="002060"/>
                <w:sz w:val="20"/>
              </w:rPr>
            </w:pPr>
            <w:r w:rsidRPr="00411935">
              <w:rPr>
                <w:color w:val="002060"/>
                <w:sz w:val="20"/>
              </w:rPr>
              <w:t>04.08.1991</w:t>
            </w:r>
          </w:p>
        </w:tc>
        <w:tc>
          <w:tcPr>
            <w:tcW w:w="1182" w:type="dxa"/>
          </w:tcPr>
          <w:p w14:paraId="735AED61" w14:textId="77777777" w:rsidR="00411935" w:rsidRPr="00411935" w:rsidRDefault="00411935" w:rsidP="00AC7481">
            <w:pPr>
              <w:pStyle w:val="LndNormale1"/>
              <w:textAlignment w:val="baseline"/>
              <w:rPr>
                <w:color w:val="002060"/>
                <w:sz w:val="20"/>
              </w:rPr>
            </w:pPr>
            <w:r w:rsidRPr="00411935">
              <w:rPr>
                <w:color w:val="002060"/>
                <w:sz w:val="20"/>
              </w:rPr>
              <w:t>938405</w:t>
            </w:r>
          </w:p>
        </w:tc>
        <w:tc>
          <w:tcPr>
            <w:tcW w:w="3477" w:type="dxa"/>
          </w:tcPr>
          <w:p w14:paraId="025199C1" w14:textId="77777777" w:rsidR="00411935" w:rsidRPr="00411935" w:rsidRDefault="00411935" w:rsidP="00AC7481">
            <w:pPr>
              <w:pStyle w:val="LndNormale1"/>
              <w:textAlignment w:val="baseline"/>
              <w:rPr>
                <w:color w:val="002060"/>
                <w:sz w:val="20"/>
              </w:rPr>
            </w:pPr>
            <w:r w:rsidRPr="00411935">
              <w:rPr>
                <w:color w:val="002060"/>
                <w:sz w:val="20"/>
              </w:rPr>
              <w:t>A.S.D. MONTE SAN PIETRANGELI</w:t>
            </w:r>
          </w:p>
        </w:tc>
      </w:tr>
      <w:tr w:rsidR="00411935" w:rsidRPr="00411935" w14:paraId="78202206" w14:textId="77777777" w:rsidTr="00AC7481">
        <w:tc>
          <w:tcPr>
            <w:tcW w:w="1264" w:type="dxa"/>
          </w:tcPr>
          <w:p w14:paraId="5C446927" w14:textId="77777777" w:rsidR="00411935" w:rsidRPr="00411935" w:rsidRDefault="00411935" w:rsidP="00AC7481">
            <w:pPr>
              <w:pStyle w:val="LndNormale1"/>
              <w:textAlignment w:val="baseline"/>
              <w:rPr>
                <w:color w:val="002060"/>
                <w:sz w:val="20"/>
              </w:rPr>
            </w:pPr>
            <w:r w:rsidRPr="00411935">
              <w:rPr>
                <w:color w:val="002060"/>
                <w:sz w:val="20"/>
              </w:rPr>
              <w:t>3587689</w:t>
            </w:r>
          </w:p>
        </w:tc>
        <w:tc>
          <w:tcPr>
            <w:tcW w:w="2717" w:type="dxa"/>
          </w:tcPr>
          <w:p w14:paraId="4782D92E" w14:textId="77777777" w:rsidR="00411935" w:rsidRPr="00411935" w:rsidRDefault="00411935" w:rsidP="00AC7481">
            <w:pPr>
              <w:pStyle w:val="LndNormale1"/>
              <w:textAlignment w:val="baseline"/>
              <w:rPr>
                <w:color w:val="002060"/>
                <w:sz w:val="20"/>
              </w:rPr>
            </w:pPr>
            <w:r w:rsidRPr="00411935">
              <w:rPr>
                <w:color w:val="002060"/>
                <w:sz w:val="20"/>
              </w:rPr>
              <w:t>RAMADORI MANUELE</w:t>
            </w:r>
          </w:p>
        </w:tc>
        <w:tc>
          <w:tcPr>
            <w:tcW w:w="1272" w:type="dxa"/>
          </w:tcPr>
          <w:p w14:paraId="01D295A7" w14:textId="77777777" w:rsidR="00411935" w:rsidRPr="00411935" w:rsidRDefault="00411935" w:rsidP="00AC7481">
            <w:pPr>
              <w:pStyle w:val="LndNormale1"/>
              <w:textAlignment w:val="baseline"/>
              <w:rPr>
                <w:color w:val="002060"/>
                <w:sz w:val="20"/>
              </w:rPr>
            </w:pPr>
            <w:r w:rsidRPr="00411935">
              <w:rPr>
                <w:color w:val="002060"/>
                <w:sz w:val="20"/>
              </w:rPr>
              <w:t>05.07.1983</w:t>
            </w:r>
          </w:p>
        </w:tc>
        <w:tc>
          <w:tcPr>
            <w:tcW w:w="1182" w:type="dxa"/>
          </w:tcPr>
          <w:p w14:paraId="06C3D647" w14:textId="77777777" w:rsidR="00411935" w:rsidRPr="00411935" w:rsidRDefault="00411935" w:rsidP="00AC7481">
            <w:pPr>
              <w:pStyle w:val="LndNormale1"/>
              <w:textAlignment w:val="baseline"/>
              <w:rPr>
                <w:color w:val="002060"/>
                <w:sz w:val="20"/>
              </w:rPr>
            </w:pPr>
            <w:r w:rsidRPr="00411935">
              <w:rPr>
                <w:color w:val="002060"/>
                <w:sz w:val="20"/>
              </w:rPr>
              <w:t>700111</w:t>
            </w:r>
          </w:p>
        </w:tc>
        <w:tc>
          <w:tcPr>
            <w:tcW w:w="3477" w:type="dxa"/>
          </w:tcPr>
          <w:p w14:paraId="22001486" w14:textId="77777777" w:rsidR="00411935" w:rsidRPr="00411935" w:rsidRDefault="00411935" w:rsidP="00AC7481">
            <w:pPr>
              <w:pStyle w:val="LndNormale1"/>
              <w:textAlignment w:val="baseline"/>
              <w:rPr>
                <w:color w:val="002060"/>
                <w:sz w:val="20"/>
              </w:rPr>
            </w:pPr>
            <w:r w:rsidRPr="00411935">
              <w:rPr>
                <w:color w:val="002060"/>
                <w:sz w:val="20"/>
              </w:rPr>
              <w:t>A.S.D. CASETTE D’ETE 1968 CALC</w:t>
            </w:r>
          </w:p>
        </w:tc>
      </w:tr>
      <w:tr w:rsidR="00411935" w:rsidRPr="00411935" w14:paraId="5BA1A9E9" w14:textId="77777777" w:rsidTr="00AC7481">
        <w:tc>
          <w:tcPr>
            <w:tcW w:w="1264" w:type="dxa"/>
          </w:tcPr>
          <w:p w14:paraId="03C62A78" w14:textId="77777777" w:rsidR="00411935" w:rsidRPr="00411935" w:rsidRDefault="00411935" w:rsidP="00AC7481">
            <w:pPr>
              <w:pStyle w:val="LndNormale1"/>
              <w:textAlignment w:val="baseline"/>
              <w:rPr>
                <w:color w:val="002060"/>
                <w:sz w:val="20"/>
              </w:rPr>
            </w:pPr>
            <w:r w:rsidRPr="00411935">
              <w:rPr>
                <w:color w:val="002060"/>
                <w:sz w:val="20"/>
              </w:rPr>
              <w:t>6923461</w:t>
            </w:r>
          </w:p>
        </w:tc>
        <w:tc>
          <w:tcPr>
            <w:tcW w:w="2717" w:type="dxa"/>
          </w:tcPr>
          <w:p w14:paraId="6457F710" w14:textId="77777777" w:rsidR="00411935" w:rsidRPr="00411935" w:rsidRDefault="00411935" w:rsidP="00AC7481">
            <w:pPr>
              <w:pStyle w:val="LndNormale1"/>
              <w:textAlignment w:val="baseline"/>
              <w:rPr>
                <w:color w:val="002060"/>
                <w:sz w:val="20"/>
              </w:rPr>
            </w:pPr>
            <w:r w:rsidRPr="00411935">
              <w:rPr>
                <w:color w:val="002060"/>
                <w:sz w:val="20"/>
              </w:rPr>
              <w:t>TAMAGNINI GIOELE</w:t>
            </w:r>
          </w:p>
        </w:tc>
        <w:tc>
          <w:tcPr>
            <w:tcW w:w="1272" w:type="dxa"/>
          </w:tcPr>
          <w:p w14:paraId="1DAE06DE" w14:textId="77777777" w:rsidR="00411935" w:rsidRPr="00411935" w:rsidRDefault="00411935" w:rsidP="00AC7481">
            <w:pPr>
              <w:pStyle w:val="LndNormale1"/>
              <w:textAlignment w:val="baseline"/>
              <w:rPr>
                <w:color w:val="002060"/>
                <w:sz w:val="20"/>
              </w:rPr>
            </w:pPr>
            <w:r w:rsidRPr="00411935">
              <w:rPr>
                <w:color w:val="002060"/>
                <w:sz w:val="20"/>
              </w:rPr>
              <w:t>03.06.2004</w:t>
            </w:r>
          </w:p>
        </w:tc>
        <w:tc>
          <w:tcPr>
            <w:tcW w:w="1182" w:type="dxa"/>
          </w:tcPr>
          <w:p w14:paraId="384A3543" w14:textId="77777777" w:rsidR="00411935" w:rsidRPr="00411935" w:rsidRDefault="00411935" w:rsidP="00AC7481">
            <w:pPr>
              <w:pStyle w:val="LndNormale1"/>
              <w:textAlignment w:val="baseline"/>
              <w:rPr>
                <w:color w:val="002060"/>
                <w:sz w:val="20"/>
              </w:rPr>
            </w:pPr>
            <w:r w:rsidRPr="00411935">
              <w:rPr>
                <w:color w:val="002060"/>
                <w:sz w:val="20"/>
              </w:rPr>
              <w:t>915606</w:t>
            </w:r>
          </w:p>
        </w:tc>
        <w:tc>
          <w:tcPr>
            <w:tcW w:w="3477" w:type="dxa"/>
          </w:tcPr>
          <w:p w14:paraId="11EA112D" w14:textId="77777777" w:rsidR="00411935" w:rsidRPr="00411935" w:rsidRDefault="00411935" w:rsidP="00AC7481">
            <w:pPr>
              <w:pStyle w:val="LndNormale1"/>
              <w:textAlignment w:val="baseline"/>
              <w:rPr>
                <w:color w:val="002060"/>
                <w:sz w:val="20"/>
              </w:rPr>
            </w:pPr>
            <w:r w:rsidRPr="00411935">
              <w:rPr>
                <w:color w:val="002060"/>
                <w:sz w:val="20"/>
              </w:rPr>
              <w:t>A.S.D. GABICCE-GRADARA</w:t>
            </w:r>
          </w:p>
        </w:tc>
      </w:tr>
      <w:tr w:rsidR="00411935" w:rsidRPr="00411935" w14:paraId="3F4511B6" w14:textId="77777777" w:rsidTr="00AC7481">
        <w:tc>
          <w:tcPr>
            <w:tcW w:w="1264" w:type="dxa"/>
          </w:tcPr>
          <w:p w14:paraId="6400432F" w14:textId="77777777" w:rsidR="00411935" w:rsidRPr="00411935" w:rsidRDefault="00411935" w:rsidP="00AC7481">
            <w:pPr>
              <w:pStyle w:val="LndNormale1"/>
              <w:textAlignment w:val="baseline"/>
              <w:rPr>
                <w:color w:val="002060"/>
                <w:sz w:val="20"/>
              </w:rPr>
            </w:pPr>
            <w:r w:rsidRPr="00411935">
              <w:rPr>
                <w:color w:val="002060"/>
                <w:sz w:val="20"/>
              </w:rPr>
              <w:t>6701986</w:t>
            </w:r>
          </w:p>
        </w:tc>
        <w:tc>
          <w:tcPr>
            <w:tcW w:w="2717" w:type="dxa"/>
          </w:tcPr>
          <w:p w14:paraId="791E3F5B" w14:textId="77777777" w:rsidR="00411935" w:rsidRPr="00411935" w:rsidRDefault="00411935" w:rsidP="00AC7481">
            <w:pPr>
              <w:pStyle w:val="LndNormale1"/>
              <w:textAlignment w:val="baseline"/>
              <w:rPr>
                <w:color w:val="002060"/>
                <w:sz w:val="20"/>
              </w:rPr>
            </w:pPr>
            <w:r w:rsidRPr="00411935">
              <w:rPr>
                <w:color w:val="002060"/>
                <w:sz w:val="20"/>
              </w:rPr>
              <w:t>TODISCO FABIO</w:t>
            </w:r>
          </w:p>
        </w:tc>
        <w:tc>
          <w:tcPr>
            <w:tcW w:w="1272" w:type="dxa"/>
          </w:tcPr>
          <w:p w14:paraId="18718BBC" w14:textId="77777777" w:rsidR="00411935" w:rsidRPr="00411935" w:rsidRDefault="00411935" w:rsidP="00AC7481">
            <w:pPr>
              <w:pStyle w:val="LndNormale1"/>
              <w:textAlignment w:val="baseline"/>
              <w:rPr>
                <w:color w:val="002060"/>
                <w:sz w:val="20"/>
              </w:rPr>
            </w:pPr>
            <w:r w:rsidRPr="00411935">
              <w:rPr>
                <w:color w:val="002060"/>
                <w:sz w:val="20"/>
              </w:rPr>
              <w:t>08.11.2004</w:t>
            </w:r>
          </w:p>
        </w:tc>
        <w:tc>
          <w:tcPr>
            <w:tcW w:w="1182" w:type="dxa"/>
          </w:tcPr>
          <w:p w14:paraId="570A6092" w14:textId="77777777" w:rsidR="00411935" w:rsidRPr="00411935" w:rsidRDefault="00411935" w:rsidP="00AC7481">
            <w:pPr>
              <w:pStyle w:val="LndNormale1"/>
              <w:textAlignment w:val="baseline"/>
              <w:rPr>
                <w:color w:val="002060"/>
                <w:sz w:val="20"/>
              </w:rPr>
            </w:pPr>
            <w:r w:rsidRPr="00411935">
              <w:rPr>
                <w:color w:val="002060"/>
                <w:sz w:val="20"/>
              </w:rPr>
              <w:t>81859</w:t>
            </w:r>
          </w:p>
        </w:tc>
        <w:tc>
          <w:tcPr>
            <w:tcW w:w="3477" w:type="dxa"/>
          </w:tcPr>
          <w:p w14:paraId="4427A07F" w14:textId="77777777" w:rsidR="00411935" w:rsidRPr="00411935" w:rsidRDefault="00411935" w:rsidP="00AC7481">
            <w:pPr>
              <w:pStyle w:val="LndNormale1"/>
              <w:textAlignment w:val="baseline"/>
              <w:rPr>
                <w:color w:val="002060"/>
                <w:sz w:val="20"/>
              </w:rPr>
            </w:pPr>
            <w:r w:rsidRPr="00411935">
              <w:rPr>
                <w:color w:val="002060"/>
                <w:sz w:val="20"/>
              </w:rPr>
              <w:t>S.S.D. GROTTAMMARE C.1899 AR</w:t>
            </w:r>
          </w:p>
        </w:tc>
      </w:tr>
      <w:tr w:rsidR="00411935" w:rsidRPr="00411935" w14:paraId="2112FA19" w14:textId="77777777" w:rsidTr="00AC7481">
        <w:tc>
          <w:tcPr>
            <w:tcW w:w="1264" w:type="dxa"/>
          </w:tcPr>
          <w:p w14:paraId="57C54A55" w14:textId="77777777" w:rsidR="00411935" w:rsidRPr="00411935" w:rsidRDefault="00411935" w:rsidP="00AC7481">
            <w:pPr>
              <w:pStyle w:val="LndNormale1"/>
              <w:textAlignment w:val="baseline"/>
              <w:rPr>
                <w:color w:val="002060"/>
                <w:sz w:val="20"/>
              </w:rPr>
            </w:pPr>
            <w:r w:rsidRPr="00411935">
              <w:rPr>
                <w:color w:val="002060"/>
                <w:sz w:val="20"/>
              </w:rPr>
              <w:t>2235879</w:t>
            </w:r>
          </w:p>
        </w:tc>
        <w:tc>
          <w:tcPr>
            <w:tcW w:w="2717" w:type="dxa"/>
          </w:tcPr>
          <w:p w14:paraId="46C18934" w14:textId="77777777" w:rsidR="00411935" w:rsidRPr="00411935" w:rsidRDefault="00411935" w:rsidP="00AC7481">
            <w:pPr>
              <w:pStyle w:val="LndNormale1"/>
              <w:textAlignment w:val="baseline"/>
              <w:rPr>
                <w:color w:val="002060"/>
                <w:sz w:val="20"/>
              </w:rPr>
            </w:pPr>
            <w:r w:rsidRPr="00411935">
              <w:rPr>
                <w:color w:val="002060"/>
                <w:sz w:val="20"/>
              </w:rPr>
              <w:t>TUCCI RICCARDO</w:t>
            </w:r>
          </w:p>
        </w:tc>
        <w:tc>
          <w:tcPr>
            <w:tcW w:w="1272" w:type="dxa"/>
          </w:tcPr>
          <w:p w14:paraId="09B96011" w14:textId="77777777" w:rsidR="00411935" w:rsidRPr="00411935" w:rsidRDefault="00411935" w:rsidP="00AC7481">
            <w:pPr>
              <w:pStyle w:val="LndNormale1"/>
              <w:textAlignment w:val="baseline"/>
              <w:rPr>
                <w:color w:val="002060"/>
                <w:sz w:val="20"/>
              </w:rPr>
            </w:pPr>
            <w:r w:rsidRPr="00411935">
              <w:rPr>
                <w:color w:val="002060"/>
                <w:sz w:val="20"/>
              </w:rPr>
              <w:t>11.06.2007</w:t>
            </w:r>
          </w:p>
        </w:tc>
        <w:tc>
          <w:tcPr>
            <w:tcW w:w="1182" w:type="dxa"/>
          </w:tcPr>
          <w:p w14:paraId="27A72D4A" w14:textId="77777777" w:rsidR="00411935" w:rsidRPr="00411935" w:rsidRDefault="00411935" w:rsidP="00AC7481">
            <w:pPr>
              <w:pStyle w:val="LndNormale1"/>
              <w:textAlignment w:val="baseline"/>
              <w:rPr>
                <w:color w:val="002060"/>
                <w:sz w:val="20"/>
              </w:rPr>
            </w:pPr>
            <w:r w:rsidRPr="00411935">
              <w:rPr>
                <w:color w:val="002060"/>
                <w:sz w:val="20"/>
              </w:rPr>
              <w:t>920713</w:t>
            </w:r>
          </w:p>
        </w:tc>
        <w:tc>
          <w:tcPr>
            <w:tcW w:w="3477" w:type="dxa"/>
          </w:tcPr>
          <w:p w14:paraId="538143CD" w14:textId="77777777" w:rsidR="00411935" w:rsidRPr="00411935" w:rsidRDefault="00411935" w:rsidP="00AC7481">
            <w:pPr>
              <w:pStyle w:val="LndNormale1"/>
              <w:textAlignment w:val="baseline"/>
              <w:rPr>
                <w:color w:val="002060"/>
                <w:sz w:val="20"/>
              </w:rPr>
            </w:pPr>
            <w:r w:rsidRPr="00411935">
              <w:rPr>
                <w:color w:val="002060"/>
                <w:sz w:val="20"/>
              </w:rPr>
              <w:t>U.S.D. OSIMANA</w:t>
            </w:r>
          </w:p>
        </w:tc>
      </w:tr>
    </w:tbl>
    <w:p w14:paraId="5387E8FD" w14:textId="77777777" w:rsidR="00411935" w:rsidRPr="00411935" w:rsidRDefault="00411935" w:rsidP="00C61BBC">
      <w:pPr>
        <w:pStyle w:val="LndNormale1"/>
        <w:rPr>
          <w:color w:val="002060"/>
          <w:szCs w:val="22"/>
        </w:rPr>
      </w:pPr>
    </w:p>
    <w:p w14:paraId="3183B260" w14:textId="77777777" w:rsidR="0094176A" w:rsidRPr="00531B6C" w:rsidRDefault="0094176A"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1A85A70A" w14:textId="77777777" w:rsidR="0099748E" w:rsidRDefault="0099748E" w:rsidP="0099748E">
      <w:pPr>
        <w:pStyle w:val="breakline"/>
        <w:rPr>
          <w:rFonts w:eastAsiaTheme="minorEastAsia"/>
          <w:color w:val="002060"/>
        </w:rPr>
      </w:pPr>
    </w:p>
    <w:p w14:paraId="06076A84" w14:textId="77777777" w:rsidR="002E769F" w:rsidRPr="009E20C8" w:rsidRDefault="002E769F" w:rsidP="002E769F">
      <w:pPr>
        <w:pStyle w:val="titolocampionato0"/>
        <w:shd w:val="clear" w:color="auto" w:fill="CCCCCC"/>
        <w:spacing w:before="80" w:after="40"/>
        <w:rPr>
          <w:color w:val="002060"/>
        </w:rPr>
      </w:pPr>
      <w:r w:rsidRPr="009E20C8">
        <w:rPr>
          <w:color w:val="002060"/>
        </w:rPr>
        <w:t>CALCIO A CINQUE SERIE C1</w:t>
      </w:r>
    </w:p>
    <w:p w14:paraId="658E03B9" w14:textId="77777777" w:rsidR="002E769F" w:rsidRPr="009E20C8" w:rsidRDefault="002E769F" w:rsidP="002E769F">
      <w:pPr>
        <w:pStyle w:val="titoloprinc0"/>
        <w:rPr>
          <w:color w:val="002060"/>
        </w:rPr>
      </w:pPr>
      <w:r w:rsidRPr="009E20C8">
        <w:rPr>
          <w:color w:val="002060"/>
        </w:rPr>
        <w:t>CLASSIFICA</w:t>
      </w:r>
    </w:p>
    <w:p w14:paraId="1431ABC6" w14:textId="77777777" w:rsidR="002E769F" w:rsidRPr="009E20C8" w:rsidRDefault="002E769F" w:rsidP="002E769F">
      <w:pPr>
        <w:pStyle w:val="breakline"/>
        <w:rPr>
          <w:color w:val="002060"/>
        </w:rPr>
      </w:pPr>
    </w:p>
    <w:p w14:paraId="50977D0E" w14:textId="77777777" w:rsidR="002E769F" w:rsidRPr="009E20C8" w:rsidRDefault="002E769F" w:rsidP="002E769F">
      <w:pPr>
        <w:pStyle w:val="breakline"/>
        <w:rPr>
          <w:color w:val="002060"/>
        </w:rPr>
      </w:pPr>
    </w:p>
    <w:p w14:paraId="5EA56FC8" w14:textId="77777777" w:rsidR="002E769F" w:rsidRPr="009E20C8" w:rsidRDefault="002E769F" w:rsidP="002E769F">
      <w:pPr>
        <w:pStyle w:val="sottotitolocampionato10"/>
        <w:rPr>
          <w:color w:val="002060"/>
        </w:rPr>
      </w:pPr>
      <w:r w:rsidRPr="009E20C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E769F" w:rsidRPr="009E20C8" w14:paraId="60009396" w14:textId="77777777" w:rsidTr="00AC748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E2280" w14:textId="77777777" w:rsidR="002E769F" w:rsidRPr="009E20C8" w:rsidRDefault="002E769F" w:rsidP="00AC7481">
            <w:pPr>
              <w:pStyle w:val="headertabella0"/>
              <w:rPr>
                <w:color w:val="002060"/>
              </w:rPr>
            </w:pPr>
            <w:r w:rsidRPr="009E20C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E4FFC" w14:textId="77777777" w:rsidR="002E769F" w:rsidRPr="009E20C8" w:rsidRDefault="002E769F" w:rsidP="00AC7481">
            <w:pPr>
              <w:pStyle w:val="headertabella0"/>
              <w:rPr>
                <w:color w:val="002060"/>
              </w:rPr>
            </w:pPr>
            <w:r w:rsidRPr="009E20C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F34F7" w14:textId="77777777" w:rsidR="002E769F" w:rsidRPr="009E20C8" w:rsidRDefault="002E769F" w:rsidP="00AC7481">
            <w:pPr>
              <w:pStyle w:val="headertabella0"/>
              <w:rPr>
                <w:color w:val="002060"/>
              </w:rPr>
            </w:pPr>
            <w:r w:rsidRPr="009E20C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FA6F8" w14:textId="77777777" w:rsidR="002E769F" w:rsidRPr="009E20C8" w:rsidRDefault="002E769F" w:rsidP="00AC7481">
            <w:pPr>
              <w:pStyle w:val="headertabella0"/>
              <w:rPr>
                <w:color w:val="002060"/>
              </w:rPr>
            </w:pPr>
            <w:r w:rsidRPr="009E20C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55DA0" w14:textId="77777777" w:rsidR="002E769F" w:rsidRPr="009E20C8" w:rsidRDefault="002E769F" w:rsidP="00AC7481">
            <w:pPr>
              <w:pStyle w:val="headertabella0"/>
              <w:rPr>
                <w:color w:val="002060"/>
              </w:rPr>
            </w:pPr>
            <w:r w:rsidRPr="009E20C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57B65" w14:textId="77777777" w:rsidR="002E769F" w:rsidRPr="009E20C8" w:rsidRDefault="002E769F" w:rsidP="00AC7481">
            <w:pPr>
              <w:pStyle w:val="headertabella0"/>
              <w:rPr>
                <w:color w:val="002060"/>
              </w:rPr>
            </w:pPr>
            <w:r w:rsidRPr="009E20C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BBB57" w14:textId="77777777" w:rsidR="002E769F" w:rsidRPr="009E20C8" w:rsidRDefault="002E769F" w:rsidP="00AC7481">
            <w:pPr>
              <w:pStyle w:val="headertabella0"/>
              <w:rPr>
                <w:color w:val="002060"/>
              </w:rPr>
            </w:pPr>
            <w:r w:rsidRPr="009E20C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ED6CA" w14:textId="77777777" w:rsidR="002E769F" w:rsidRPr="009E20C8" w:rsidRDefault="002E769F" w:rsidP="00AC7481">
            <w:pPr>
              <w:pStyle w:val="headertabella0"/>
              <w:rPr>
                <w:color w:val="002060"/>
              </w:rPr>
            </w:pPr>
            <w:r w:rsidRPr="009E20C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2E995" w14:textId="77777777" w:rsidR="002E769F" w:rsidRPr="009E20C8" w:rsidRDefault="002E769F" w:rsidP="00AC7481">
            <w:pPr>
              <w:pStyle w:val="headertabella0"/>
              <w:rPr>
                <w:color w:val="002060"/>
              </w:rPr>
            </w:pPr>
            <w:r w:rsidRPr="009E20C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7F00A" w14:textId="77777777" w:rsidR="002E769F" w:rsidRPr="009E20C8" w:rsidRDefault="002E769F" w:rsidP="00AC7481">
            <w:pPr>
              <w:pStyle w:val="headertabella0"/>
              <w:rPr>
                <w:color w:val="002060"/>
              </w:rPr>
            </w:pPr>
            <w:r w:rsidRPr="009E20C8">
              <w:rPr>
                <w:color w:val="002060"/>
              </w:rPr>
              <w:t>PE</w:t>
            </w:r>
          </w:p>
        </w:tc>
      </w:tr>
      <w:tr w:rsidR="002E769F" w:rsidRPr="009E20C8" w14:paraId="752EB8D0" w14:textId="77777777" w:rsidTr="00AC748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2AC72C" w14:textId="77777777" w:rsidR="002E769F" w:rsidRPr="009E20C8" w:rsidRDefault="002E769F" w:rsidP="00AC7481">
            <w:pPr>
              <w:pStyle w:val="rowtabella0"/>
              <w:rPr>
                <w:color w:val="002060"/>
              </w:rPr>
            </w:pPr>
            <w:r w:rsidRPr="009E20C8">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7A91E" w14:textId="77777777" w:rsidR="002E769F" w:rsidRPr="009E20C8" w:rsidRDefault="002E769F" w:rsidP="00AC7481">
            <w:pPr>
              <w:pStyle w:val="rowtabella0"/>
              <w:jc w:val="center"/>
              <w:rPr>
                <w:color w:val="002060"/>
              </w:rPr>
            </w:pPr>
            <w:r w:rsidRPr="009E20C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FBE56"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5CC4B" w14:textId="77777777" w:rsidR="002E769F" w:rsidRPr="009E20C8" w:rsidRDefault="002E769F" w:rsidP="00AC7481">
            <w:pPr>
              <w:pStyle w:val="rowtabella0"/>
              <w:jc w:val="center"/>
              <w:rPr>
                <w:color w:val="002060"/>
              </w:rPr>
            </w:pPr>
            <w:r w:rsidRPr="009E20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B5E64" w14:textId="77777777" w:rsidR="002E769F" w:rsidRPr="009E20C8" w:rsidRDefault="002E769F" w:rsidP="00AC7481">
            <w:pPr>
              <w:pStyle w:val="rowtabella0"/>
              <w:jc w:val="center"/>
              <w:rPr>
                <w:color w:val="002060"/>
              </w:rPr>
            </w:pPr>
            <w:r w:rsidRPr="009E20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119FD"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EDBE6" w14:textId="77777777" w:rsidR="002E769F" w:rsidRPr="009E20C8" w:rsidRDefault="002E769F" w:rsidP="00AC7481">
            <w:pPr>
              <w:pStyle w:val="rowtabella0"/>
              <w:jc w:val="center"/>
              <w:rPr>
                <w:color w:val="002060"/>
              </w:rPr>
            </w:pPr>
            <w:r w:rsidRPr="009E20C8">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6C9FD" w14:textId="77777777" w:rsidR="002E769F" w:rsidRPr="009E20C8" w:rsidRDefault="002E769F" w:rsidP="00AC7481">
            <w:pPr>
              <w:pStyle w:val="rowtabella0"/>
              <w:jc w:val="center"/>
              <w:rPr>
                <w:color w:val="002060"/>
              </w:rPr>
            </w:pPr>
            <w:r w:rsidRPr="009E20C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FDB08" w14:textId="77777777" w:rsidR="002E769F" w:rsidRPr="009E20C8" w:rsidRDefault="002E769F" w:rsidP="00AC7481">
            <w:pPr>
              <w:pStyle w:val="rowtabella0"/>
              <w:jc w:val="center"/>
              <w:rPr>
                <w:color w:val="002060"/>
              </w:rPr>
            </w:pPr>
            <w:r w:rsidRPr="009E20C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29FF2" w14:textId="77777777" w:rsidR="002E769F" w:rsidRPr="009E20C8" w:rsidRDefault="002E769F" w:rsidP="00AC7481">
            <w:pPr>
              <w:pStyle w:val="rowtabella0"/>
              <w:jc w:val="center"/>
              <w:rPr>
                <w:color w:val="002060"/>
              </w:rPr>
            </w:pPr>
            <w:r w:rsidRPr="009E20C8">
              <w:rPr>
                <w:color w:val="002060"/>
              </w:rPr>
              <w:t>2</w:t>
            </w:r>
          </w:p>
        </w:tc>
      </w:tr>
      <w:tr w:rsidR="002E769F" w:rsidRPr="009E20C8" w14:paraId="72A1D09D"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7502B8" w14:textId="77777777" w:rsidR="002E769F" w:rsidRPr="009E20C8" w:rsidRDefault="002E769F" w:rsidP="00AC7481">
            <w:pPr>
              <w:pStyle w:val="rowtabella0"/>
              <w:rPr>
                <w:color w:val="002060"/>
              </w:rPr>
            </w:pPr>
            <w:r w:rsidRPr="009E20C8">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609C3" w14:textId="77777777" w:rsidR="002E769F" w:rsidRPr="009E20C8" w:rsidRDefault="002E769F" w:rsidP="00AC7481">
            <w:pPr>
              <w:pStyle w:val="rowtabella0"/>
              <w:jc w:val="center"/>
              <w:rPr>
                <w:color w:val="002060"/>
              </w:rPr>
            </w:pPr>
            <w:r w:rsidRPr="009E20C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14B2B"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D757B" w14:textId="77777777" w:rsidR="002E769F" w:rsidRPr="009E20C8" w:rsidRDefault="002E769F" w:rsidP="00AC7481">
            <w:pPr>
              <w:pStyle w:val="rowtabella0"/>
              <w:jc w:val="center"/>
              <w:rPr>
                <w:color w:val="002060"/>
              </w:rPr>
            </w:pPr>
            <w:r w:rsidRPr="009E20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0C6C0"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59024" w14:textId="77777777" w:rsidR="002E769F" w:rsidRPr="009E20C8" w:rsidRDefault="002E769F" w:rsidP="00AC7481">
            <w:pPr>
              <w:pStyle w:val="rowtabella0"/>
              <w:jc w:val="center"/>
              <w:rPr>
                <w:color w:val="002060"/>
              </w:rPr>
            </w:pPr>
            <w:r w:rsidRPr="009E20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76722" w14:textId="77777777" w:rsidR="002E769F" w:rsidRPr="009E20C8" w:rsidRDefault="002E769F" w:rsidP="00AC7481">
            <w:pPr>
              <w:pStyle w:val="rowtabella0"/>
              <w:jc w:val="center"/>
              <w:rPr>
                <w:color w:val="002060"/>
              </w:rPr>
            </w:pPr>
            <w:r w:rsidRPr="009E20C8">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C43B6" w14:textId="77777777" w:rsidR="002E769F" w:rsidRPr="009E20C8" w:rsidRDefault="002E769F" w:rsidP="00AC7481">
            <w:pPr>
              <w:pStyle w:val="rowtabella0"/>
              <w:jc w:val="center"/>
              <w:rPr>
                <w:color w:val="002060"/>
              </w:rPr>
            </w:pPr>
            <w:r w:rsidRPr="009E20C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E9E72" w14:textId="77777777" w:rsidR="002E769F" w:rsidRPr="009E20C8" w:rsidRDefault="002E769F" w:rsidP="00AC7481">
            <w:pPr>
              <w:pStyle w:val="rowtabella0"/>
              <w:jc w:val="center"/>
              <w:rPr>
                <w:color w:val="002060"/>
              </w:rPr>
            </w:pPr>
            <w:r w:rsidRPr="009E20C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14285" w14:textId="77777777" w:rsidR="002E769F" w:rsidRPr="009E20C8" w:rsidRDefault="002E769F" w:rsidP="00AC7481">
            <w:pPr>
              <w:pStyle w:val="rowtabella0"/>
              <w:jc w:val="center"/>
              <w:rPr>
                <w:color w:val="002060"/>
              </w:rPr>
            </w:pPr>
            <w:r w:rsidRPr="009E20C8">
              <w:rPr>
                <w:color w:val="002060"/>
              </w:rPr>
              <w:t>0</w:t>
            </w:r>
          </w:p>
        </w:tc>
      </w:tr>
      <w:tr w:rsidR="002E769F" w:rsidRPr="009E20C8" w14:paraId="13798D36"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CD113E" w14:textId="77777777" w:rsidR="002E769F" w:rsidRPr="009E20C8" w:rsidRDefault="002E769F" w:rsidP="00AC7481">
            <w:pPr>
              <w:pStyle w:val="rowtabella0"/>
              <w:rPr>
                <w:color w:val="002060"/>
                <w:lang w:val="en-US"/>
              </w:rPr>
            </w:pPr>
            <w:r w:rsidRPr="009E20C8">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B5B42" w14:textId="77777777" w:rsidR="002E769F" w:rsidRPr="009E20C8" w:rsidRDefault="002E769F" w:rsidP="00AC7481">
            <w:pPr>
              <w:pStyle w:val="rowtabella0"/>
              <w:jc w:val="center"/>
              <w:rPr>
                <w:color w:val="002060"/>
              </w:rPr>
            </w:pPr>
            <w:r w:rsidRPr="009E20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89D63"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AB176" w14:textId="77777777" w:rsidR="002E769F" w:rsidRPr="009E20C8" w:rsidRDefault="002E769F" w:rsidP="00AC7481">
            <w:pPr>
              <w:pStyle w:val="rowtabella0"/>
              <w:jc w:val="center"/>
              <w:rPr>
                <w:color w:val="002060"/>
              </w:rPr>
            </w:pPr>
            <w:r w:rsidRPr="009E20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6D52E" w14:textId="77777777" w:rsidR="002E769F" w:rsidRPr="009E20C8" w:rsidRDefault="002E769F" w:rsidP="00AC7481">
            <w:pPr>
              <w:pStyle w:val="rowtabella0"/>
              <w:jc w:val="center"/>
              <w:rPr>
                <w:color w:val="002060"/>
              </w:rPr>
            </w:pPr>
            <w:r w:rsidRPr="009E20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D3354" w14:textId="77777777" w:rsidR="002E769F" w:rsidRPr="009E20C8" w:rsidRDefault="002E769F" w:rsidP="00AC7481">
            <w:pPr>
              <w:pStyle w:val="rowtabella0"/>
              <w:jc w:val="center"/>
              <w:rPr>
                <w:color w:val="002060"/>
              </w:rPr>
            </w:pPr>
            <w:r w:rsidRPr="009E20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713D5" w14:textId="77777777" w:rsidR="002E769F" w:rsidRPr="009E20C8" w:rsidRDefault="002E769F" w:rsidP="00AC7481">
            <w:pPr>
              <w:pStyle w:val="rowtabella0"/>
              <w:jc w:val="center"/>
              <w:rPr>
                <w:color w:val="002060"/>
              </w:rPr>
            </w:pPr>
            <w:r w:rsidRPr="009E20C8">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07E96" w14:textId="77777777" w:rsidR="002E769F" w:rsidRPr="009E20C8" w:rsidRDefault="002E769F" w:rsidP="00AC7481">
            <w:pPr>
              <w:pStyle w:val="rowtabella0"/>
              <w:jc w:val="center"/>
              <w:rPr>
                <w:color w:val="002060"/>
              </w:rPr>
            </w:pPr>
            <w:r w:rsidRPr="009E20C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520C6" w14:textId="77777777" w:rsidR="002E769F" w:rsidRPr="009E20C8" w:rsidRDefault="002E769F" w:rsidP="00AC7481">
            <w:pPr>
              <w:pStyle w:val="rowtabella0"/>
              <w:jc w:val="center"/>
              <w:rPr>
                <w:color w:val="002060"/>
              </w:rPr>
            </w:pPr>
            <w:r w:rsidRPr="009E20C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7356D" w14:textId="77777777" w:rsidR="002E769F" w:rsidRPr="009E20C8" w:rsidRDefault="002E769F" w:rsidP="00AC7481">
            <w:pPr>
              <w:pStyle w:val="rowtabella0"/>
              <w:jc w:val="center"/>
              <w:rPr>
                <w:color w:val="002060"/>
              </w:rPr>
            </w:pPr>
            <w:r w:rsidRPr="009E20C8">
              <w:rPr>
                <w:color w:val="002060"/>
              </w:rPr>
              <w:t>0</w:t>
            </w:r>
          </w:p>
        </w:tc>
      </w:tr>
      <w:tr w:rsidR="002E769F" w:rsidRPr="009E20C8" w14:paraId="7DC6B65F"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2B18C6" w14:textId="77777777" w:rsidR="002E769F" w:rsidRPr="009E20C8" w:rsidRDefault="002E769F" w:rsidP="00AC7481">
            <w:pPr>
              <w:pStyle w:val="rowtabella0"/>
              <w:rPr>
                <w:color w:val="002060"/>
              </w:rPr>
            </w:pPr>
            <w:r w:rsidRPr="009E20C8">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23AB2" w14:textId="77777777" w:rsidR="002E769F" w:rsidRPr="009E20C8" w:rsidRDefault="002E769F" w:rsidP="00AC7481">
            <w:pPr>
              <w:pStyle w:val="rowtabella0"/>
              <w:jc w:val="center"/>
              <w:rPr>
                <w:color w:val="002060"/>
              </w:rPr>
            </w:pPr>
            <w:r w:rsidRPr="009E20C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2A58A"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58809" w14:textId="77777777" w:rsidR="002E769F" w:rsidRPr="009E20C8" w:rsidRDefault="002E769F" w:rsidP="00AC7481">
            <w:pPr>
              <w:pStyle w:val="rowtabella0"/>
              <w:jc w:val="center"/>
              <w:rPr>
                <w:color w:val="002060"/>
              </w:rPr>
            </w:pPr>
            <w:r w:rsidRPr="009E20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08023"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08166" w14:textId="77777777" w:rsidR="002E769F" w:rsidRPr="009E20C8" w:rsidRDefault="002E769F" w:rsidP="00AC7481">
            <w:pPr>
              <w:pStyle w:val="rowtabella0"/>
              <w:jc w:val="center"/>
              <w:rPr>
                <w:color w:val="002060"/>
              </w:rPr>
            </w:pPr>
            <w:r w:rsidRPr="009E20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11939" w14:textId="77777777" w:rsidR="002E769F" w:rsidRPr="009E20C8" w:rsidRDefault="002E769F" w:rsidP="00AC7481">
            <w:pPr>
              <w:pStyle w:val="rowtabella0"/>
              <w:jc w:val="center"/>
              <w:rPr>
                <w:color w:val="002060"/>
              </w:rPr>
            </w:pPr>
            <w:r w:rsidRPr="009E20C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15A27" w14:textId="77777777" w:rsidR="002E769F" w:rsidRPr="009E20C8" w:rsidRDefault="002E769F" w:rsidP="00AC7481">
            <w:pPr>
              <w:pStyle w:val="rowtabella0"/>
              <w:jc w:val="center"/>
              <w:rPr>
                <w:color w:val="002060"/>
              </w:rPr>
            </w:pPr>
            <w:r w:rsidRPr="009E20C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C57B8" w14:textId="77777777" w:rsidR="002E769F" w:rsidRPr="009E20C8" w:rsidRDefault="002E769F" w:rsidP="00AC7481">
            <w:pPr>
              <w:pStyle w:val="rowtabella0"/>
              <w:jc w:val="center"/>
              <w:rPr>
                <w:color w:val="002060"/>
              </w:rPr>
            </w:pPr>
            <w:r w:rsidRPr="009E20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E079B" w14:textId="77777777" w:rsidR="002E769F" w:rsidRPr="009E20C8" w:rsidRDefault="002E769F" w:rsidP="00AC7481">
            <w:pPr>
              <w:pStyle w:val="rowtabella0"/>
              <w:jc w:val="center"/>
              <w:rPr>
                <w:color w:val="002060"/>
              </w:rPr>
            </w:pPr>
            <w:r w:rsidRPr="009E20C8">
              <w:rPr>
                <w:color w:val="002060"/>
              </w:rPr>
              <w:t>0</w:t>
            </w:r>
          </w:p>
        </w:tc>
      </w:tr>
      <w:tr w:rsidR="002E769F" w:rsidRPr="009E20C8" w14:paraId="41C73E32"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4F5E63" w14:textId="77777777" w:rsidR="002E769F" w:rsidRPr="009E20C8" w:rsidRDefault="002E769F" w:rsidP="00AC7481">
            <w:pPr>
              <w:pStyle w:val="rowtabella0"/>
              <w:rPr>
                <w:color w:val="002060"/>
              </w:rPr>
            </w:pPr>
            <w:r w:rsidRPr="009E20C8">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4C9D1" w14:textId="77777777" w:rsidR="002E769F" w:rsidRPr="009E20C8" w:rsidRDefault="002E769F" w:rsidP="00AC7481">
            <w:pPr>
              <w:pStyle w:val="rowtabella0"/>
              <w:jc w:val="center"/>
              <w:rPr>
                <w:color w:val="002060"/>
              </w:rPr>
            </w:pPr>
            <w:r w:rsidRPr="009E20C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F2633"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9531C" w14:textId="77777777" w:rsidR="002E769F" w:rsidRPr="009E20C8" w:rsidRDefault="002E769F" w:rsidP="00AC7481">
            <w:pPr>
              <w:pStyle w:val="rowtabella0"/>
              <w:jc w:val="center"/>
              <w:rPr>
                <w:color w:val="002060"/>
              </w:rPr>
            </w:pPr>
            <w:r w:rsidRPr="009E20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6382F"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622D6" w14:textId="77777777" w:rsidR="002E769F" w:rsidRPr="009E20C8" w:rsidRDefault="002E769F" w:rsidP="00AC7481">
            <w:pPr>
              <w:pStyle w:val="rowtabella0"/>
              <w:jc w:val="center"/>
              <w:rPr>
                <w:color w:val="002060"/>
              </w:rPr>
            </w:pPr>
            <w:r w:rsidRPr="009E20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35BB0" w14:textId="77777777" w:rsidR="002E769F" w:rsidRPr="009E20C8" w:rsidRDefault="002E769F" w:rsidP="00AC7481">
            <w:pPr>
              <w:pStyle w:val="rowtabella0"/>
              <w:jc w:val="center"/>
              <w:rPr>
                <w:color w:val="002060"/>
              </w:rPr>
            </w:pPr>
            <w:r w:rsidRPr="009E20C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130A7" w14:textId="77777777" w:rsidR="002E769F" w:rsidRPr="009E20C8" w:rsidRDefault="002E769F" w:rsidP="00AC7481">
            <w:pPr>
              <w:pStyle w:val="rowtabella0"/>
              <w:jc w:val="center"/>
              <w:rPr>
                <w:color w:val="002060"/>
              </w:rPr>
            </w:pPr>
            <w:r w:rsidRPr="009E20C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4359C" w14:textId="77777777" w:rsidR="002E769F" w:rsidRPr="009E20C8" w:rsidRDefault="002E769F" w:rsidP="00AC7481">
            <w:pPr>
              <w:pStyle w:val="rowtabella0"/>
              <w:jc w:val="center"/>
              <w:rPr>
                <w:color w:val="002060"/>
              </w:rPr>
            </w:pPr>
            <w:r w:rsidRPr="009E20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96B54" w14:textId="77777777" w:rsidR="002E769F" w:rsidRPr="009E20C8" w:rsidRDefault="002E769F" w:rsidP="00AC7481">
            <w:pPr>
              <w:pStyle w:val="rowtabella0"/>
              <w:jc w:val="center"/>
              <w:rPr>
                <w:color w:val="002060"/>
              </w:rPr>
            </w:pPr>
            <w:r w:rsidRPr="009E20C8">
              <w:rPr>
                <w:color w:val="002060"/>
              </w:rPr>
              <w:t>0</w:t>
            </w:r>
          </w:p>
        </w:tc>
      </w:tr>
      <w:tr w:rsidR="002E769F" w:rsidRPr="009E20C8" w14:paraId="7F5A0BC5"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A9E559" w14:textId="77777777" w:rsidR="002E769F" w:rsidRPr="009E20C8" w:rsidRDefault="002E769F" w:rsidP="00AC7481">
            <w:pPr>
              <w:pStyle w:val="rowtabella0"/>
              <w:rPr>
                <w:color w:val="002060"/>
              </w:rPr>
            </w:pPr>
            <w:r w:rsidRPr="009E20C8">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0515C" w14:textId="77777777" w:rsidR="002E769F" w:rsidRPr="009E20C8" w:rsidRDefault="002E769F" w:rsidP="00AC7481">
            <w:pPr>
              <w:pStyle w:val="rowtabella0"/>
              <w:jc w:val="center"/>
              <w:rPr>
                <w:color w:val="002060"/>
              </w:rPr>
            </w:pPr>
            <w:r w:rsidRPr="009E20C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E21F3"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90D91" w14:textId="77777777" w:rsidR="002E769F" w:rsidRPr="009E20C8" w:rsidRDefault="002E769F" w:rsidP="00AC7481">
            <w:pPr>
              <w:pStyle w:val="rowtabella0"/>
              <w:jc w:val="center"/>
              <w:rPr>
                <w:color w:val="002060"/>
              </w:rPr>
            </w:pPr>
            <w:r w:rsidRPr="009E20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A468B" w14:textId="77777777" w:rsidR="002E769F" w:rsidRPr="009E20C8" w:rsidRDefault="002E769F" w:rsidP="00AC7481">
            <w:pPr>
              <w:pStyle w:val="rowtabella0"/>
              <w:jc w:val="center"/>
              <w:rPr>
                <w:color w:val="002060"/>
              </w:rPr>
            </w:pPr>
            <w:r w:rsidRPr="009E20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13EA8" w14:textId="77777777" w:rsidR="002E769F" w:rsidRPr="009E20C8" w:rsidRDefault="002E769F" w:rsidP="00AC7481">
            <w:pPr>
              <w:pStyle w:val="rowtabella0"/>
              <w:jc w:val="center"/>
              <w:rPr>
                <w:color w:val="002060"/>
              </w:rPr>
            </w:pPr>
            <w:r w:rsidRPr="009E20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D65AE" w14:textId="77777777" w:rsidR="002E769F" w:rsidRPr="009E20C8" w:rsidRDefault="002E769F" w:rsidP="00AC7481">
            <w:pPr>
              <w:pStyle w:val="rowtabella0"/>
              <w:jc w:val="center"/>
              <w:rPr>
                <w:color w:val="002060"/>
              </w:rPr>
            </w:pPr>
            <w:r w:rsidRPr="009E20C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2BC52" w14:textId="77777777" w:rsidR="002E769F" w:rsidRPr="009E20C8" w:rsidRDefault="002E769F" w:rsidP="00AC7481">
            <w:pPr>
              <w:pStyle w:val="rowtabella0"/>
              <w:jc w:val="center"/>
              <w:rPr>
                <w:color w:val="002060"/>
              </w:rPr>
            </w:pPr>
            <w:r w:rsidRPr="009E20C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F7627"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459E9" w14:textId="77777777" w:rsidR="002E769F" w:rsidRPr="009E20C8" w:rsidRDefault="002E769F" w:rsidP="00AC7481">
            <w:pPr>
              <w:pStyle w:val="rowtabella0"/>
              <w:jc w:val="center"/>
              <w:rPr>
                <w:color w:val="002060"/>
              </w:rPr>
            </w:pPr>
            <w:r w:rsidRPr="009E20C8">
              <w:rPr>
                <w:color w:val="002060"/>
              </w:rPr>
              <w:t>0</w:t>
            </w:r>
          </w:p>
        </w:tc>
      </w:tr>
      <w:tr w:rsidR="002E769F" w:rsidRPr="009E20C8" w14:paraId="5E2198ED"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827363" w14:textId="77777777" w:rsidR="002E769F" w:rsidRPr="009E20C8" w:rsidRDefault="002E769F" w:rsidP="00AC7481">
            <w:pPr>
              <w:pStyle w:val="rowtabella0"/>
              <w:rPr>
                <w:color w:val="002060"/>
              </w:rPr>
            </w:pPr>
            <w:r w:rsidRPr="009E20C8">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16950" w14:textId="77777777" w:rsidR="002E769F" w:rsidRPr="009E20C8" w:rsidRDefault="002E769F" w:rsidP="00AC7481">
            <w:pPr>
              <w:pStyle w:val="rowtabella0"/>
              <w:jc w:val="center"/>
              <w:rPr>
                <w:color w:val="002060"/>
              </w:rPr>
            </w:pPr>
            <w:r w:rsidRPr="009E20C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225CA"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0764D" w14:textId="77777777" w:rsidR="002E769F" w:rsidRPr="009E20C8" w:rsidRDefault="002E769F" w:rsidP="00AC7481">
            <w:pPr>
              <w:pStyle w:val="rowtabella0"/>
              <w:jc w:val="center"/>
              <w:rPr>
                <w:color w:val="002060"/>
              </w:rPr>
            </w:pPr>
            <w:r w:rsidRPr="009E20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7191F" w14:textId="77777777" w:rsidR="002E769F" w:rsidRPr="009E20C8" w:rsidRDefault="002E769F" w:rsidP="00AC7481">
            <w:pPr>
              <w:pStyle w:val="rowtabella0"/>
              <w:jc w:val="center"/>
              <w:rPr>
                <w:color w:val="002060"/>
              </w:rPr>
            </w:pPr>
            <w:r w:rsidRPr="009E20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BC075" w14:textId="77777777" w:rsidR="002E769F" w:rsidRPr="009E20C8" w:rsidRDefault="002E769F" w:rsidP="00AC7481">
            <w:pPr>
              <w:pStyle w:val="rowtabella0"/>
              <w:jc w:val="center"/>
              <w:rPr>
                <w:color w:val="002060"/>
              </w:rPr>
            </w:pPr>
            <w:r w:rsidRPr="009E20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32EA1" w14:textId="77777777" w:rsidR="002E769F" w:rsidRPr="009E20C8" w:rsidRDefault="002E769F" w:rsidP="00AC7481">
            <w:pPr>
              <w:pStyle w:val="rowtabella0"/>
              <w:jc w:val="center"/>
              <w:rPr>
                <w:color w:val="002060"/>
              </w:rPr>
            </w:pPr>
            <w:r w:rsidRPr="009E20C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0C66E" w14:textId="77777777" w:rsidR="002E769F" w:rsidRPr="009E20C8" w:rsidRDefault="002E769F" w:rsidP="00AC7481">
            <w:pPr>
              <w:pStyle w:val="rowtabella0"/>
              <w:jc w:val="center"/>
              <w:rPr>
                <w:color w:val="002060"/>
              </w:rPr>
            </w:pPr>
            <w:r w:rsidRPr="009E20C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95209" w14:textId="77777777" w:rsidR="002E769F" w:rsidRPr="009E20C8" w:rsidRDefault="002E769F" w:rsidP="00AC7481">
            <w:pPr>
              <w:pStyle w:val="rowtabella0"/>
              <w:jc w:val="center"/>
              <w:rPr>
                <w:color w:val="002060"/>
              </w:rPr>
            </w:pPr>
            <w:r w:rsidRPr="009E20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D08A5" w14:textId="77777777" w:rsidR="002E769F" w:rsidRPr="009E20C8" w:rsidRDefault="002E769F" w:rsidP="00AC7481">
            <w:pPr>
              <w:pStyle w:val="rowtabella0"/>
              <w:jc w:val="center"/>
              <w:rPr>
                <w:color w:val="002060"/>
              </w:rPr>
            </w:pPr>
            <w:r w:rsidRPr="009E20C8">
              <w:rPr>
                <w:color w:val="002060"/>
              </w:rPr>
              <w:t>0</w:t>
            </w:r>
          </w:p>
        </w:tc>
      </w:tr>
      <w:tr w:rsidR="002E769F" w:rsidRPr="009E20C8" w14:paraId="5C82DFAC"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F4A705" w14:textId="77777777" w:rsidR="002E769F" w:rsidRPr="009E20C8" w:rsidRDefault="002E769F" w:rsidP="00AC7481">
            <w:pPr>
              <w:pStyle w:val="rowtabella0"/>
              <w:rPr>
                <w:color w:val="002060"/>
              </w:rPr>
            </w:pPr>
            <w:r w:rsidRPr="009E20C8">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84C5F" w14:textId="77777777" w:rsidR="002E769F" w:rsidRPr="009E20C8" w:rsidRDefault="002E769F" w:rsidP="00AC7481">
            <w:pPr>
              <w:pStyle w:val="rowtabella0"/>
              <w:jc w:val="center"/>
              <w:rPr>
                <w:color w:val="002060"/>
              </w:rPr>
            </w:pPr>
            <w:r w:rsidRPr="009E20C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6C562"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F1785" w14:textId="77777777" w:rsidR="002E769F" w:rsidRPr="009E20C8" w:rsidRDefault="002E769F" w:rsidP="00AC7481">
            <w:pPr>
              <w:pStyle w:val="rowtabella0"/>
              <w:jc w:val="center"/>
              <w:rPr>
                <w:color w:val="002060"/>
              </w:rPr>
            </w:pPr>
            <w:r w:rsidRPr="009E20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617C5" w14:textId="77777777" w:rsidR="002E769F" w:rsidRPr="009E20C8" w:rsidRDefault="002E769F" w:rsidP="00AC7481">
            <w:pPr>
              <w:pStyle w:val="rowtabella0"/>
              <w:jc w:val="center"/>
              <w:rPr>
                <w:color w:val="002060"/>
              </w:rPr>
            </w:pPr>
            <w:r w:rsidRPr="009E20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A9ADC" w14:textId="77777777" w:rsidR="002E769F" w:rsidRPr="009E20C8" w:rsidRDefault="002E769F" w:rsidP="00AC7481">
            <w:pPr>
              <w:pStyle w:val="rowtabella0"/>
              <w:jc w:val="center"/>
              <w:rPr>
                <w:color w:val="002060"/>
              </w:rPr>
            </w:pPr>
            <w:r w:rsidRPr="009E20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3CFE6" w14:textId="77777777" w:rsidR="002E769F" w:rsidRPr="009E20C8" w:rsidRDefault="002E769F" w:rsidP="00AC7481">
            <w:pPr>
              <w:pStyle w:val="rowtabella0"/>
              <w:jc w:val="center"/>
              <w:rPr>
                <w:color w:val="002060"/>
              </w:rPr>
            </w:pPr>
            <w:r w:rsidRPr="009E20C8">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B8C90" w14:textId="77777777" w:rsidR="002E769F" w:rsidRPr="009E20C8" w:rsidRDefault="002E769F" w:rsidP="00AC7481">
            <w:pPr>
              <w:pStyle w:val="rowtabella0"/>
              <w:jc w:val="center"/>
              <w:rPr>
                <w:color w:val="002060"/>
              </w:rPr>
            </w:pPr>
            <w:r w:rsidRPr="009E20C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C3A45" w14:textId="77777777" w:rsidR="002E769F" w:rsidRPr="009E20C8" w:rsidRDefault="002E769F" w:rsidP="00AC7481">
            <w:pPr>
              <w:pStyle w:val="rowtabella0"/>
              <w:jc w:val="center"/>
              <w:rPr>
                <w:color w:val="002060"/>
              </w:rPr>
            </w:pPr>
            <w:r w:rsidRPr="009E20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42742" w14:textId="77777777" w:rsidR="002E769F" w:rsidRPr="009E20C8" w:rsidRDefault="002E769F" w:rsidP="00AC7481">
            <w:pPr>
              <w:pStyle w:val="rowtabella0"/>
              <w:jc w:val="center"/>
              <w:rPr>
                <w:color w:val="002060"/>
              </w:rPr>
            </w:pPr>
            <w:r w:rsidRPr="009E20C8">
              <w:rPr>
                <w:color w:val="002060"/>
              </w:rPr>
              <w:t>0</w:t>
            </w:r>
          </w:p>
        </w:tc>
      </w:tr>
      <w:tr w:rsidR="002E769F" w:rsidRPr="009E20C8" w14:paraId="537C8338"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CBBB61" w14:textId="77777777" w:rsidR="002E769F" w:rsidRPr="009E20C8" w:rsidRDefault="002E769F" w:rsidP="00AC7481">
            <w:pPr>
              <w:pStyle w:val="rowtabella0"/>
              <w:rPr>
                <w:color w:val="002060"/>
              </w:rPr>
            </w:pPr>
            <w:r w:rsidRPr="009E20C8">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02F4F" w14:textId="77777777" w:rsidR="002E769F" w:rsidRPr="009E20C8" w:rsidRDefault="002E769F" w:rsidP="00AC7481">
            <w:pPr>
              <w:pStyle w:val="rowtabella0"/>
              <w:jc w:val="center"/>
              <w:rPr>
                <w:color w:val="002060"/>
              </w:rPr>
            </w:pPr>
            <w:r w:rsidRPr="009E20C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3D6F3"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9D54F" w14:textId="77777777" w:rsidR="002E769F" w:rsidRPr="009E20C8" w:rsidRDefault="002E769F" w:rsidP="00AC7481">
            <w:pPr>
              <w:pStyle w:val="rowtabella0"/>
              <w:jc w:val="center"/>
              <w:rPr>
                <w:color w:val="002060"/>
              </w:rPr>
            </w:pPr>
            <w:r w:rsidRPr="009E20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917E8" w14:textId="77777777" w:rsidR="002E769F" w:rsidRPr="009E20C8" w:rsidRDefault="002E769F" w:rsidP="00AC7481">
            <w:pPr>
              <w:pStyle w:val="rowtabella0"/>
              <w:jc w:val="center"/>
              <w:rPr>
                <w:color w:val="002060"/>
              </w:rPr>
            </w:pPr>
            <w:r w:rsidRPr="009E20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701CF" w14:textId="77777777" w:rsidR="002E769F" w:rsidRPr="009E20C8" w:rsidRDefault="002E769F" w:rsidP="00AC7481">
            <w:pPr>
              <w:pStyle w:val="rowtabella0"/>
              <w:jc w:val="center"/>
              <w:rPr>
                <w:color w:val="002060"/>
              </w:rPr>
            </w:pPr>
            <w:r w:rsidRPr="009E20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D5D01" w14:textId="77777777" w:rsidR="002E769F" w:rsidRPr="009E20C8" w:rsidRDefault="002E769F" w:rsidP="00AC7481">
            <w:pPr>
              <w:pStyle w:val="rowtabella0"/>
              <w:jc w:val="center"/>
              <w:rPr>
                <w:color w:val="002060"/>
              </w:rPr>
            </w:pPr>
            <w:r w:rsidRPr="009E20C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5E467" w14:textId="77777777" w:rsidR="002E769F" w:rsidRPr="009E20C8" w:rsidRDefault="002E769F" w:rsidP="00AC7481">
            <w:pPr>
              <w:pStyle w:val="rowtabella0"/>
              <w:jc w:val="center"/>
              <w:rPr>
                <w:color w:val="002060"/>
              </w:rPr>
            </w:pPr>
            <w:r w:rsidRPr="009E20C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8129F"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F1104" w14:textId="77777777" w:rsidR="002E769F" w:rsidRPr="009E20C8" w:rsidRDefault="002E769F" w:rsidP="00AC7481">
            <w:pPr>
              <w:pStyle w:val="rowtabella0"/>
              <w:jc w:val="center"/>
              <w:rPr>
                <w:color w:val="002060"/>
              </w:rPr>
            </w:pPr>
            <w:r w:rsidRPr="009E20C8">
              <w:rPr>
                <w:color w:val="002060"/>
              </w:rPr>
              <w:t>0</w:t>
            </w:r>
          </w:p>
        </w:tc>
      </w:tr>
      <w:tr w:rsidR="002E769F" w:rsidRPr="009E20C8" w14:paraId="17CC4031"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C2E118" w14:textId="77777777" w:rsidR="002E769F" w:rsidRPr="009E20C8" w:rsidRDefault="002E769F" w:rsidP="00AC7481">
            <w:pPr>
              <w:pStyle w:val="rowtabella0"/>
              <w:rPr>
                <w:color w:val="002060"/>
              </w:rPr>
            </w:pPr>
            <w:r w:rsidRPr="009E20C8">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2492F" w14:textId="77777777" w:rsidR="002E769F" w:rsidRPr="009E20C8" w:rsidRDefault="002E769F" w:rsidP="00AC7481">
            <w:pPr>
              <w:pStyle w:val="rowtabella0"/>
              <w:jc w:val="center"/>
              <w:rPr>
                <w:color w:val="002060"/>
              </w:rPr>
            </w:pPr>
            <w:r w:rsidRPr="009E20C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E6663"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AEDC3" w14:textId="77777777" w:rsidR="002E769F" w:rsidRPr="009E20C8" w:rsidRDefault="002E769F" w:rsidP="00AC7481">
            <w:pPr>
              <w:pStyle w:val="rowtabella0"/>
              <w:jc w:val="center"/>
              <w:rPr>
                <w:color w:val="002060"/>
              </w:rPr>
            </w:pPr>
            <w:r w:rsidRPr="009E20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006D0" w14:textId="77777777" w:rsidR="002E769F" w:rsidRPr="009E20C8" w:rsidRDefault="002E769F" w:rsidP="00AC7481">
            <w:pPr>
              <w:pStyle w:val="rowtabella0"/>
              <w:jc w:val="center"/>
              <w:rPr>
                <w:color w:val="002060"/>
              </w:rPr>
            </w:pPr>
            <w:r w:rsidRPr="009E20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24384" w14:textId="77777777" w:rsidR="002E769F" w:rsidRPr="009E20C8" w:rsidRDefault="002E769F" w:rsidP="00AC7481">
            <w:pPr>
              <w:pStyle w:val="rowtabella0"/>
              <w:jc w:val="center"/>
              <w:rPr>
                <w:color w:val="002060"/>
              </w:rPr>
            </w:pPr>
            <w:r w:rsidRPr="009E20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4CC48" w14:textId="77777777" w:rsidR="002E769F" w:rsidRPr="009E20C8" w:rsidRDefault="002E769F" w:rsidP="00AC7481">
            <w:pPr>
              <w:pStyle w:val="rowtabella0"/>
              <w:jc w:val="center"/>
              <w:rPr>
                <w:color w:val="002060"/>
              </w:rPr>
            </w:pPr>
            <w:r w:rsidRPr="009E20C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DE23C" w14:textId="77777777" w:rsidR="002E769F" w:rsidRPr="009E20C8" w:rsidRDefault="002E769F" w:rsidP="00AC7481">
            <w:pPr>
              <w:pStyle w:val="rowtabella0"/>
              <w:jc w:val="center"/>
              <w:rPr>
                <w:color w:val="002060"/>
              </w:rPr>
            </w:pPr>
            <w:r w:rsidRPr="009E20C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D1034"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39733" w14:textId="77777777" w:rsidR="002E769F" w:rsidRPr="009E20C8" w:rsidRDefault="002E769F" w:rsidP="00AC7481">
            <w:pPr>
              <w:pStyle w:val="rowtabella0"/>
              <w:jc w:val="center"/>
              <w:rPr>
                <w:color w:val="002060"/>
              </w:rPr>
            </w:pPr>
            <w:r w:rsidRPr="009E20C8">
              <w:rPr>
                <w:color w:val="002060"/>
              </w:rPr>
              <w:t>0</w:t>
            </w:r>
          </w:p>
        </w:tc>
      </w:tr>
      <w:tr w:rsidR="002E769F" w:rsidRPr="009E20C8" w14:paraId="099D1D57"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C76847" w14:textId="77777777" w:rsidR="002E769F" w:rsidRPr="009E20C8" w:rsidRDefault="002E769F" w:rsidP="00AC7481">
            <w:pPr>
              <w:pStyle w:val="rowtabella0"/>
              <w:rPr>
                <w:color w:val="002060"/>
              </w:rPr>
            </w:pPr>
            <w:r w:rsidRPr="009E20C8">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8226B"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D264F"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36A75" w14:textId="77777777" w:rsidR="002E769F" w:rsidRPr="009E20C8" w:rsidRDefault="002E769F" w:rsidP="00AC7481">
            <w:pPr>
              <w:pStyle w:val="rowtabella0"/>
              <w:jc w:val="center"/>
              <w:rPr>
                <w:color w:val="002060"/>
              </w:rPr>
            </w:pPr>
            <w:r w:rsidRPr="009E20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7E878"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DEE87" w14:textId="77777777" w:rsidR="002E769F" w:rsidRPr="009E20C8" w:rsidRDefault="002E769F" w:rsidP="00AC7481">
            <w:pPr>
              <w:pStyle w:val="rowtabella0"/>
              <w:jc w:val="center"/>
              <w:rPr>
                <w:color w:val="002060"/>
              </w:rPr>
            </w:pPr>
            <w:r w:rsidRPr="009E20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48DF5" w14:textId="77777777" w:rsidR="002E769F" w:rsidRPr="009E20C8" w:rsidRDefault="002E769F" w:rsidP="00AC7481">
            <w:pPr>
              <w:pStyle w:val="rowtabella0"/>
              <w:jc w:val="center"/>
              <w:rPr>
                <w:color w:val="002060"/>
              </w:rPr>
            </w:pPr>
            <w:r w:rsidRPr="009E20C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6AC79" w14:textId="77777777" w:rsidR="002E769F" w:rsidRPr="009E20C8" w:rsidRDefault="002E769F" w:rsidP="00AC7481">
            <w:pPr>
              <w:pStyle w:val="rowtabella0"/>
              <w:jc w:val="center"/>
              <w:rPr>
                <w:color w:val="002060"/>
              </w:rPr>
            </w:pPr>
            <w:r w:rsidRPr="009E20C8">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367D6" w14:textId="77777777" w:rsidR="002E769F" w:rsidRPr="009E20C8" w:rsidRDefault="002E769F" w:rsidP="00AC7481">
            <w:pPr>
              <w:pStyle w:val="rowtabella0"/>
              <w:jc w:val="center"/>
              <w:rPr>
                <w:color w:val="002060"/>
              </w:rPr>
            </w:pPr>
            <w:r w:rsidRPr="009E20C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35A53" w14:textId="77777777" w:rsidR="002E769F" w:rsidRPr="009E20C8" w:rsidRDefault="002E769F" w:rsidP="00AC7481">
            <w:pPr>
              <w:pStyle w:val="rowtabella0"/>
              <w:jc w:val="center"/>
              <w:rPr>
                <w:color w:val="002060"/>
              </w:rPr>
            </w:pPr>
            <w:r w:rsidRPr="009E20C8">
              <w:rPr>
                <w:color w:val="002060"/>
              </w:rPr>
              <w:t>0</w:t>
            </w:r>
          </w:p>
        </w:tc>
      </w:tr>
      <w:tr w:rsidR="002E769F" w:rsidRPr="009E20C8" w14:paraId="6A74D6C3"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7B3765" w14:textId="77777777" w:rsidR="002E769F" w:rsidRPr="009E20C8" w:rsidRDefault="002E769F" w:rsidP="00AC7481">
            <w:pPr>
              <w:pStyle w:val="rowtabella0"/>
              <w:rPr>
                <w:color w:val="002060"/>
              </w:rPr>
            </w:pPr>
            <w:r w:rsidRPr="009E20C8">
              <w:rPr>
                <w:color w:val="002060"/>
              </w:rPr>
              <w:lastRenderedPageBreak/>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8FEA5" w14:textId="77777777" w:rsidR="002E769F" w:rsidRPr="009E20C8" w:rsidRDefault="002E769F" w:rsidP="00AC7481">
            <w:pPr>
              <w:pStyle w:val="rowtabella0"/>
              <w:jc w:val="center"/>
              <w:rPr>
                <w:color w:val="002060"/>
              </w:rPr>
            </w:pPr>
            <w:r w:rsidRPr="009E20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E01CC"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79A57" w14:textId="77777777" w:rsidR="002E769F" w:rsidRPr="009E20C8" w:rsidRDefault="002E769F" w:rsidP="00AC7481">
            <w:pPr>
              <w:pStyle w:val="rowtabella0"/>
              <w:jc w:val="center"/>
              <w:rPr>
                <w:color w:val="002060"/>
              </w:rPr>
            </w:pPr>
            <w:r w:rsidRPr="009E20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8F465" w14:textId="77777777" w:rsidR="002E769F" w:rsidRPr="009E20C8" w:rsidRDefault="002E769F" w:rsidP="00AC7481">
            <w:pPr>
              <w:pStyle w:val="rowtabella0"/>
              <w:jc w:val="center"/>
              <w:rPr>
                <w:color w:val="002060"/>
              </w:rPr>
            </w:pPr>
            <w:r w:rsidRPr="009E20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47E36" w14:textId="77777777" w:rsidR="002E769F" w:rsidRPr="009E20C8" w:rsidRDefault="002E769F" w:rsidP="00AC7481">
            <w:pPr>
              <w:pStyle w:val="rowtabella0"/>
              <w:jc w:val="center"/>
              <w:rPr>
                <w:color w:val="002060"/>
              </w:rPr>
            </w:pPr>
            <w:r w:rsidRPr="009E20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ACE4F" w14:textId="77777777" w:rsidR="002E769F" w:rsidRPr="009E20C8" w:rsidRDefault="002E769F" w:rsidP="00AC7481">
            <w:pPr>
              <w:pStyle w:val="rowtabella0"/>
              <w:jc w:val="center"/>
              <w:rPr>
                <w:color w:val="002060"/>
              </w:rPr>
            </w:pPr>
            <w:r w:rsidRPr="009E20C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98DBC" w14:textId="77777777" w:rsidR="002E769F" w:rsidRPr="009E20C8" w:rsidRDefault="002E769F" w:rsidP="00AC7481">
            <w:pPr>
              <w:pStyle w:val="rowtabella0"/>
              <w:jc w:val="center"/>
              <w:rPr>
                <w:color w:val="002060"/>
              </w:rPr>
            </w:pPr>
            <w:r w:rsidRPr="009E20C8">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F2165" w14:textId="77777777" w:rsidR="002E769F" w:rsidRPr="009E20C8" w:rsidRDefault="002E769F" w:rsidP="00AC7481">
            <w:pPr>
              <w:pStyle w:val="rowtabella0"/>
              <w:jc w:val="center"/>
              <w:rPr>
                <w:color w:val="002060"/>
              </w:rPr>
            </w:pPr>
            <w:r w:rsidRPr="009E20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0C6BC" w14:textId="77777777" w:rsidR="002E769F" w:rsidRPr="009E20C8" w:rsidRDefault="002E769F" w:rsidP="00AC7481">
            <w:pPr>
              <w:pStyle w:val="rowtabella0"/>
              <w:jc w:val="center"/>
              <w:rPr>
                <w:color w:val="002060"/>
              </w:rPr>
            </w:pPr>
            <w:r w:rsidRPr="009E20C8">
              <w:rPr>
                <w:color w:val="002060"/>
              </w:rPr>
              <w:t>0</w:t>
            </w:r>
          </w:p>
        </w:tc>
      </w:tr>
      <w:tr w:rsidR="002E769F" w:rsidRPr="009E20C8" w14:paraId="404E010A"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5FE716" w14:textId="77777777" w:rsidR="002E769F" w:rsidRPr="009E20C8" w:rsidRDefault="002E769F" w:rsidP="00AC7481">
            <w:pPr>
              <w:pStyle w:val="rowtabella0"/>
              <w:rPr>
                <w:color w:val="002060"/>
              </w:rPr>
            </w:pPr>
            <w:r w:rsidRPr="009E20C8">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0EE37" w14:textId="77777777" w:rsidR="002E769F" w:rsidRPr="009E20C8" w:rsidRDefault="002E769F" w:rsidP="00AC7481">
            <w:pPr>
              <w:pStyle w:val="rowtabella0"/>
              <w:jc w:val="center"/>
              <w:rPr>
                <w:color w:val="002060"/>
              </w:rPr>
            </w:pPr>
            <w:r w:rsidRPr="009E20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F88CD"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FEBA0" w14:textId="77777777" w:rsidR="002E769F" w:rsidRPr="009E20C8" w:rsidRDefault="002E769F" w:rsidP="00AC7481">
            <w:pPr>
              <w:pStyle w:val="rowtabella0"/>
              <w:jc w:val="center"/>
              <w:rPr>
                <w:color w:val="002060"/>
              </w:rPr>
            </w:pPr>
            <w:r w:rsidRPr="009E20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F3A15"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4131D" w14:textId="77777777" w:rsidR="002E769F" w:rsidRPr="009E20C8" w:rsidRDefault="002E769F" w:rsidP="00AC7481">
            <w:pPr>
              <w:pStyle w:val="rowtabella0"/>
              <w:jc w:val="center"/>
              <w:rPr>
                <w:color w:val="002060"/>
              </w:rPr>
            </w:pPr>
            <w:r w:rsidRPr="009E20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E376B" w14:textId="77777777" w:rsidR="002E769F" w:rsidRPr="009E20C8" w:rsidRDefault="002E769F" w:rsidP="00AC7481">
            <w:pPr>
              <w:pStyle w:val="rowtabella0"/>
              <w:jc w:val="center"/>
              <w:rPr>
                <w:color w:val="002060"/>
              </w:rPr>
            </w:pPr>
            <w:r w:rsidRPr="009E20C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0F5B0" w14:textId="77777777" w:rsidR="002E769F" w:rsidRPr="009E20C8" w:rsidRDefault="002E769F" w:rsidP="00AC7481">
            <w:pPr>
              <w:pStyle w:val="rowtabella0"/>
              <w:jc w:val="center"/>
              <w:rPr>
                <w:color w:val="002060"/>
              </w:rPr>
            </w:pPr>
            <w:r w:rsidRPr="009E20C8">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E3768" w14:textId="77777777" w:rsidR="002E769F" w:rsidRPr="009E20C8" w:rsidRDefault="002E769F" w:rsidP="00AC7481">
            <w:pPr>
              <w:pStyle w:val="rowtabella0"/>
              <w:jc w:val="center"/>
              <w:rPr>
                <w:color w:val="002060"/>
              </w:rPr>
            </w:pPr>
            <w:r w:rsidRPr="009E20C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05BC8" w14:textId="77777777" w:rsidR="002E769F" w:rsidRPr="009E20C8" w:rsidRDefault="002E769F" w:rsidP="00AC7481">
            <w:pPr>
              <w:pStyle w:val="rowtabella0"/>
              <w:jc w:val="center"/>
              <w:rPr>
                <w:color w:val="002060"/>
              </w:rPr>
            </w:pPr>
            <w:r w:rsidRPr="009E20C8">
              <w:rPr>
                <w:color w:val="002060"/>
              </w:rPr>
              <w:t>0</w:t>
            </w:r>
          </w:p>
        </w:tc>
      </w:tr>
      <w:tr w:rsidR="002E769F" w:rsidRPr="009E20C8" w14:paraId="545B327A" w14:textId="77777777" w:rsidTr="00AC748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8AC05E" w14:textId="77777777" w:rsidR="002E769F" w:rsidRPr="009E20C8" w:rsidRDefault="002E769F" w:rsidP="00AC7481">
            <w:pPr>
              <w:pStyle w:val="rowtabella0"/>
              <w:rPr>
                <w:color w:val="002060"/>
              </w:rPr>
            </w:pPr>
            <w:r w:rsidRPr="009E20C8">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2808E" w14:textId="77777777" w:rsidR="002E769F" w:rsidRPr="009E20C8" w:rsidRDefault="002E769F" w:rsidP="00AC7481">
            <w:pPr>
              <w:pStyle w:val="rowtabella0"/>
              <w:jc w:val="center"/>
              <w:rPr>
                <w:color w:val="002060"/>
              </w:rPr>
            </w:pPr>
            <w:r w:rsidRPr="009E20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AC072"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5AEBB"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D0331" w14:textId="77777777" w:rsidR="002E769F" w:rsidRPr="009E20C8" w:rsidRDefault="002E769F" w:rsidP="00AC7481">
            <w:pPr>
              <w:pStyle w:val="rowtabella0"/>
              <w:jc w:val="center"/>
              <w:rPr>
                <w:color w:val="002060"/>
              </w:rPr>
            </w:pPr>
            <w:r w:rsidRPr="009E20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03EAC" w14:textId="77777777" w:rsidR="002E769F" w:rsidRPr="009E20C8" w:rsidRDefault="002E769F" w:rsidP="00AC7481">
            <w:pPr>
              <w:pStyle w:val="rowtabella0"/>
              <w:jc w:val="center"/>
              <w:rPr>
                <w:color w:val="002060"/>
              </w:rPr>
            </w:pPr>
            <w:r w:rsidRPr="009E20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13E74" w14:textId="77777777" w:rsidR="002E769F" w:rsidRPr="009E20C8" w:rsidRDefault="002E769F" w:rsidP="00AC7481">
            <w:pPr>
              <w:pStyle w:val="rowtabella0"/>
              <w:jc w:val="center"/>
              <w:rPr>
                <w:color w:val="002060"/>
              </w:rPr>
            </w:pPr>
            <w:r w:rsidRPr="009E20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5A641" w14:textId="77777777" w:rsidR="002E769F" w:rsidRPr="009E20C8" w:rsidRDefault="002E769F" w:rsidP="00AC7481">
            <w:pPr>
              <w:pStyle w:val="rowtabella0"/>
              <w:jc w:val="center"/>
              <w:rPr>
                <w:color w:val="002060"/>
              </w:rPr>
            </w:pPr>
            <w:r w:rsidRPr="009E20C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7FBB4" w14:textId="77777777" w:rsidR="002E769F" w:rsidRPr="009E20C8" w:rsidRDefault="002E769F" w:rsidP="00AC7481">
            <w:pPr>
              <w:pStyle w:val="rowtabella0"/>
              <w:jc w:val="center"/>
              <w:rPr>
                <w:color w:val="002060"/>
              </w:rPr>
            </w:pPr>
            <w:r w:rsidRPr="009E20C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01E67" w14:textId="77777777" w:rsidR="002E769F" w:rsidRPr="009E20C8" w:rsidRDefault="002E769F" w:rsidP="00AC7481">
            <w:pPr>
              <w:pStyle w:val="rowtabella0"/>
              <w:jc w:val="center"/>
              <w:rPr>
                <w:color w:val="002060"/>
              </w:rPr>
            </w:pPr>
            <w:r w:rsidRPr="009E20C8">
              <w:rPr>
                <w:color w:val="002060"/>
              </w:rPr>
              <w:t>0</w:t>
            </w:r>
          </w:p>
        </w:tc>
      </w:tr>
    </w:tbl>
    <w:p w14:paraId="49AC6316" w14:textId="77777777" w:rsidR="002E769F" w:rsidRDefault="002E769F" w:rsidP="002E769F">
      <w:pPr>
        <w:pStyle w:val="breakline"/>
        <w:rPr>
          <w:color w:val="002060"/>
        </w:rPr>
      </w:pPr>
    </w:p>
    <w:p w14:paraId="75622AFD" w14:textId="77777777" w:rsidR="002E769F" w:rsidRPr="009E20C8" w:rsidRDefault="002E769F" w:rsidP="002E769F">
      <w:pPr>
        <w:pStyle w:val="titoloprinc0"/>
        <w:rPr>
          <w:color w:val="002060"/>
        </w:rPr>
      </w:pPr>
      <w:r>
        <w:rPr>
          <w:color w:val="002060"/>
        </w:rPr>
        <w:t>PROGRAMMA GARE</w:t>
      </w:r>
    </w:p>
    <w:p w14:paraId="5218309B" w14:textId="77777777" w:rsidR="002E769F" w:rsidRDefault="002E769F" w:rsidP="002E769F">
      <w:pPr>
        <w:pStyle w:val="breakline"/>
        <w:rPr>
          <w:color w:val="002060"/>
        </w:rPr>
      </w:pPr>
    </w:p>
    <w:p w14:paraId="050D9E87" w14:textId="77777777" w:rsidR="002E769F" w:rsidRPr="00D2140F" w:rsidRDefault="002E769F" w:rsidP="002E769F">
      <w:pPr>
        <w:pStyle w:val="sottotitolocampionato10"/>
        <w:rPr>
          <w:color w:val="002060"/>
        </w:rPr>
      </w:pPr>
      <w:r w:rsidRPr="00D2140F">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12"/>
        <w:gridCol w:w="385"/>
        <w:gridCol w:w="898"/>
        <w:gridCol w:w="1180"/>
        <w:gridCol w:w="1544"/>
        <w:gridCol w:w="1551"/>
      </w:tblGrid>
      <w:tr w:rsidR="002E769F" w:rsidRPr="00D2140F" w14:paraId="44A995F5" w14:textId="77777777" w:rsidTr="00AC748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749F3" w14:textId="77777777" w:rsidR="002E769F" w:rsidRPr="00D2140F" w:rsidRDefault="002E769F" w:rsidP="00AC7481">
            <w:pPr>
              <w:pStyle w:val="headertabella0"/>
              <w:rPr>
                <w:color w:val="002060"/>
              </w:rPr>
            </w:pPr>
            <w:r w:rsidRPr="00D214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CF639" w14:textId="77777777" w:rsidR="002E769F" w:rsidRPr="00D2140F" w:rsidRDefault="002E769F" w:rsidP="00AC7481">
            <w:pPr>
              <w:pStyle w:val="headertabella0"/>
              <w:rPr>
                <w:color w:val="002060"/>
              </w:rPr>
            </w:pPr>
            <w:r w:rsidRPr="00D2140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EC7CB" w14:textId="77777777" w:rsidR="002E769F" w:rsidRPr="00D2140F" w:rsidRDefault="002E769F" w:rsidP="00AC7481">
            <w:pPr>
              <w:pStyle w:val="headertabella0"/>
              <w:rPr>
                <w:color w:val="002060"/>
              </w:rPr>
            </w:pPr>
            <w:r w:rsidRPr="00D214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37D7A" w14:textId="77777777" w:rsidR="002E769F" w:rsidRPr="00D2140F" w:rsidRDefault="002E769F" w:rsidP="00AC7481">
            <w:pPr>
              <w:pStyle w:val="headertabella0"/>
              <w:rPr>
                <w:color w:val="002060"/>
              </w:rPr>
            </w:pPr>
            <w:r w:rsidRPr="00D214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19D24" w14:textId="77777777" w:rsidR="002E769F" w:rsidRPr="00D2140F" w:rsidRDefault="002E769F" w:rsidP="00AC7481">
            <w:pPr>
              <w:pStyle w:val="headertabella0"/>
              <w:rPr>
                <w:color w:val="002060"/>
              </w:rPr>
            </w:pPr>
            <w:r w:rsidRPr="00D214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6569A" w14:textId="77777777" w:rsidR="002E769F" w:rsidRPr="00D2140F" w:rsidRDefault="002E769F" w:rsidP="00AC7481">
            <w:pPr>
              <w:pStyle w:val="headertabella0"/>
              <w:rPr>
                <w:color w:val="002060"/>
              </w:rPr>
            </w:pPr>
            <w:proofErr w:type="spellStart"/>
            <w:r w:rsidRPr="00D2140F">
              <w:rPr>
                <w:color w:val="002060"/>
              </w:rPr>
              <w:t>Localita'</w:t>
            </w:r>
            <w:proofErr w:type="spellEnd"/>
            <w:r w:rsidRPr="00D2140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53AB2" w14:textId="77777777" w:rsidR="002E769F" w:rsidRPr="00D2140F" w:rsidRDefault="002E769F" w:rsidP="00AC7481">
            <w:pPr>
              <w:pStyle w:val="headertabella0"/>
              <w:rPr>
                <w:color w:val="002060"/>
              </w:rPr>
            </w:pPr>
            <w:r w:rsidRPr="00D2140F">
              <w:rPr>
                <w:color w:val="002060"/>
              </w:rPr>
              <w:t>Indirizzo Impianto</w:t>
            </w:r>
          </w:p>
        </w:tc>
      </w:tr>
      <w:tr w:rsidR="002E769F" w:rsidRPr="00D2140F" w14:paraId="0E75BA86" w14:textId="77777777" w:rsidTr="00AC748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EAA2EF" w14:textId="77777777" w:rsidR="002E769F" w:rsidRPr="00D2140F" w:rsidRDefault="002E769F" w:rsidP="00AC7481">
            <w:pPr>
              <w:pStyle w:val="rowtabella0"/>
              <w:rPr>
                <w:color w:val="002060"/>
              </w:rPr>
            </w:pPr>
            <w:r w:rsidRPr="00D2140F">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7976E1" w14:textId="77777777" w:rsidR="002E769F" w:rsidRPr="00D2140F" w:rsidRDefault="002E769F" w:rsidP="00AC7481">
            <w:pPr>
              <w:pStyle w:val="rowtabella0"/>
              <w:rPr>
                <w:color w:val="002060"/>
              </w:rPr>
            </w:pPr>
            <w:r w:rsidRPr="00D2140F">
              <w:rPr>
                <w:color w:val="002060"/>
              </w:rPr>
              <w:t>CHIARAVALLE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D25739" w14:textId="77777777" w:rsidR="002E769F" w:rsidRPr="00D2140F" w:rsidRDefault="002E769F" w:rsidP="00AC7481">
            <w:pPr>
              <w:pStyle w:val="rowtabella0"/>
              <w:jc w:val="center"/>
              <w:rPr>
                <w:color w:val="002060"/>
              </w:rPr>
            </w:pPr>
            <w:r w:rsidRPr="00D2140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691C77" w14:textId="77777777" w:rsidR="002E769F" w:rsidRPr="00D2140F" w:rsidRDefault="002E769F" w:rsidP="00AC7481">
            <w:pPr>
              <w:pStyle w:val="rowtabella0"/>
              <w:rPr>
                <w:color w:val="002060"/>
              </w:rPr>
            </w:pPr>
            <w:r w:rsidRPr="00D2140F">
              <w:rPr>
                <w:color w:val="002060"/>
              </w:rPr>
              <w:t>10/01/2025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75FDB0" w14:textId="77777777" w:rsidR="002E769F" w:rsidRPr="00D2140F" w:rsidRDefault="002E769F" w:rsidP="00AC7481">
            <w:pPr>
              <w:pStyle w:val="rowtabella0"/>
              <w:rPr>
                <w:color w:val="002060"/>
              </w:rPr>
            </w:pPr>
            <w:r w:rsidRPr="00D2140F">
              <w:rPr>
                <w:color w:val="002060"/>
              </w:rPr>
              <w:t xml:space="preserve">5429 PAL.COM. </w:t>
            </w:r>
            <w:proofErr w:type="gramStart"/>
            <w:r w:rsidRPr="00D2140F">
              <w:rPr>
                <w:color w:val="002060"/>
              </w:rPr>
              <w:t>S.MICHELE</w:t>
            </w:r>
            <w:proofErr w:type="gramEnd"/>
            <w:r w:rsidRPr="00D2140F">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921789" w14:textId="77777777" w:rsidR="002E769F" w:rsidRPr="00D2140F" w:rsidRDefault="002E769F" w:rsidP="00AC7481">
            <w:pPr>
              <w:pStyle w:val="rowtabella0"/>
              <w:rPr>
                <w:color w:val="002060"/>
              </w:rPr>
            </w:pPr>
            <w:r w:rsidRPr="00D2140F">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9DD15D" w14:textId="77777777" w:rsidR="002E769F" w:rsidRPr="00D2140F" w:rsidRDefault="002E769F" w:rsidP="00AC7481">
            <w:pPr>
              <w:pStyle w:val="rowtabella0"/>
              <w:rPr>
                <w:color w:val="002060"/>
              </w:rPr>
            </w:pPr>
            <w:r w:rsidRPr="00D2140F">
              <w:rPr>
                <w:color w:val="002060"/>
              </w:rPr>
              <w:t>VIA LORETO</w:t>
            </w:r>
          </w:p>
        </w:tc>
      </w:tr>
      <w:tr w:rsidR="002E769F" w:rsidRPr="00D2140F" w14:paraId="28A84C8A"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816312" w14:textId="77777777" w:rsidR="002E769F" w:rsidRPr="00D2140F" w:rsidRDefault="002E769F" w:rsidP="00AC7481">
            <w:pPr>
              <w:pStyle w:val="rowtabella0"/>
              <w:rPr>
                <w:color w:val="002060"/>
              </w:rPr>
            </w:pPr>
            <w:r w:rsidRPr="00D2140F">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C292D0" w14:textId="77777777" w:rsidR="002E769F" w:rsidRPr="00D2140F" w:rsidRDefault="002E769F" w:rsidP="00AC7481">
            <w:pPr>
              <w:pStyle w:val="rowtabella0"/>
              <w:rPr>
                <w:color w:val="002060"/>
              </w:rPr>
            </w:pPr>
            <w:r w:rsidRPr="00D2140F">
              <w:rPr>
                <w:color w:val="002060"/>
              </w:rPr>
              <w:t>GAGLIOLE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871745"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948683" w14:textId="77777777" w:rsidR="002E769F" w:rsidRPr="00D2140F" w:rsidRDefault="002E769F" w:rsidP="00AC7481">
            <w:pPr>
              <w:pStyle w:val="rowtabella0"/>
              <w:rPr>
                <w:color w:val="002060"/>
              </w:rPr>
            </w:pPr>
            <w:r w:rsidRPr="00D2140F">
              <w:rPr>
                <w:color w:val="002060"/>
              </w:rPr>
              <w:t>10/01/2025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F91E44" w14:textId="77777777" w:rsidR="002E769F" w:rsidRPr="00D2140F" w:rsidRDefault="002E769F" w:rsidP="00AC7481">
            <w:pPr>
              <w:pStyle w:val="rowtabella0"/>
              <w:rPr>
                <w:color w:val="002060"/>
              </w:rPr>
            </w:pPr>
            <w:r w:rsidRPr="00D2140F">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0AE5E8" w14:textId="77777777" w:rsidR="002E769F" w:rsidRPr="00D2140F" w:rsidRDefault="002E769F" w:rsidP="00AC7481">
            <w:pPr>
              <w:pStyle w:val="rowtabella0"/>
              <w:rPr>
                <w:color w:val="002060"/>
              </w:rPr>
            </w:pPr>
            <w:r w:rsidRPr="00D2140F">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22A889" w14:textId="77777777" w:rsidR="002E769F" w:rsidRPr="00D2140F" w:rsidRDefault="002E769F" w:rsidP="00AC7481">
            <w:pPr>
              <w:pStyle w:val="rowtabella0"/>
              <w:rPr>
                <w:color w:val="002060"/>
              </w:rPr>
            </w:pPr>
            <w:r w:rsidRPr="00D2140F">
              <w:rPr>
                <w:color w:val="002060"/>
              </w:rPr>
              <w:t>VIA SALVO D'ACQUISTO</w:t>
            </w:r>
          </w:p>
        </w:tc>
      </w:tr>
      <w:tr w:rsidR="002E769F" w:rsidRPr="00D2140F" w14:paraId="478085FA"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8D0985" w14:textId="77777777" w:rsidR="002E769F" w:rsidRPr="00D2140F" w:rsidRDefault="002E769F" w:rsidP="00AC7481">
            <w:pPr>
              <w:pStyle w:val="rowtabella0"/>
              <w:rPr>
                <w:color w:val="002060"/>
              </w:rPr>
            </w:pPr>
            <w:r w:rsidRPr="00D2140F">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B326C8" w14:textId="77777777" w:rsidR="002E769F" w:rsidRPr="00D2140F" w:rsidRDefault="002E769F" w:rsidP="00AC7481">
            <w:pPr>
              <w:pStyle w:val="rowtabella0"/>
              <w:rPr>
                <w:color w:val="002060"/>
              </w:rPr>
            </w:pPr>
            <w:r w:rsidRPr="00D2140F">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E39CFA"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09DFE3" w14:textId="77777777" w:rsidR="002E769F" w:rsidRPr="00D2140F" w:rsidRDefault="002E769F" w:rsidP="00AC7481">
            <w:pPr>
              <w:pStyle w:val="rowtabella0"/>
              <w:rPr>
                <w:color w:val="002060"/>
              </w:rPr>
            </w:pPr>
            <w:r w:rsidRPr="00D2140F">
              <w:rPr>
                <w:color w:val="002060"/>
              </w:rPr>
              <w:t>10/01/2025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DEE2BA" w14:textId="77777777" w:rsidR="002E769F" w:rsidRPr="00D2140F" w:rsidRDefault="002E769F" w:rsidP="00AC7481">
            <w:pPr>
              <w:pStyle w:val="rowtabella0"/>
              <w:rPr>
                <w:color w:val="002060"/>
              </w:rPr>
            </w:pPr>
            <w:r w:rsidRPr="00D2140F">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ACDC8E" w14:textId="77777777" w:rsidR="002E769F" w:rsidRPr="00D2140F" w:rsidRDefault="002E769F" w:rsidP="00AC7481">
            <w:pPr>
              <w:pStyle w:val="rowtabella0"/>
              <w:rPr>
                <w:color w:val="002060"/>
              </w:rPr>
            </w:pPr>
            <w:r w:rsidRPr="00D2140F">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95E50A" w14:textId="77777777" w:rsidR="002E769F" w:rsidRPr="00D2140F" w:rsidRDefault="002E769F" w:rsidP="00AC7481">
            <w:pPr>
              <w:pStyle w:val="rowtabella0"/>
              <w:rPr>
                <w:color w:val="002060"/>
              </w:rPr>
            </w:pPr>
            <w:r w:rsidRPr="00D2140F">
              <w:rPr>
                <w:color w:val="002060"/>
              </w:rPr>
              <w:t>VIA OLIMPIADI</w:t>
            </w:r>
          </w:p>
        </w:tc>
      </w:tr>
      <w:tr w:rsidR="002E769F" w:rsidRPr="00D2140F" w14:paraId="700316A6"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A09D64" w14:textId="77777777" w:rsidR="002E769F" w:rsidRPr="00D2140F" w:rsidRDefault="002E769F" w:rsidP="00AC7481">
            <w:pPr>
              <w:pStyle w:val="rowtabella0"/>
              <w:rPr>
                <w:color w:val="002060"/>
              </w:rPr>
            </w:pPr>
            <w:r w:rsidRPr="00D2140F">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C2C970" w14:textId="77777777" w:rsidR="002E769F" w:rsidRPr="00D2140F" w:rsidRDefault="002E769F" w:rsidP="00AC7481">
            <w:pPr>
              <w:pStyle w:val="rowtabella0"/>
              <w:rPr>
                <w:color w:val="002060"/>
              </w:rPr>
            </w:pPr>
            <w:r w:rsidRPr="00D2140F">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B6ABCC"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E99059" w14:textId="77777777" w:rsidR="002E769F" w:rsidRPr="00D2140F" w:rsidRDefault="002E769F" w:rsidP="00AC7481">
            <w:pPr>
              <w:pStyle w:val="rowtabella0"/>
              <w:rPr>
                <w:color w:val="002060"/>
              </w:rPr>
            </w:pPr>
            <w:r w:rsidRPr="00D2140F">
              <w:rPr>
                <w:color w:val="002060"/>
              </w:rPr>
              <w:t>10/01/2025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5354A3" w14:textId="77777777" w:rsidR="002E769F" w:rsidRPr="00D2140F" w:rsidRDefault="002E769F" w:rsidP="00AC7481">
            <w:pPr>
              <w:pStyle w:val="rowtabella0"/>
              <w:rPr>
                <w:color w:val="002060"/>
              </w:rPr>
            </w:pPr>
            <w:r w:rsidRPr="00D2140F">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E2D4CC" w14:textId="77777777" w:rsidR="002E769F" w:rsidRPr="00D2140F" w:rsidRDefault="002E769F" w:rsidP="00AC7481">
            <w:pPr>
              <w:pStyle w:val="rowtabella0"/>
              <w:rPr>
                <w:color w:val="002060"/>
              </w:rPr>
            </w:pPr>
            <w:r w:rsidRPr="00D2140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0A58F1" w14:textId="77777777" w:rsidR="002E769F" w:rsidRPr="00D2140F" w:rsidRDefault="002E769F" w:rsidP="00AC7481">
            <w:pPr>
              <w:pStyle w:val="rowtabella0"/>
              <w:rPr>
                <w:color w:val="002060"/>
              </w:rPr>
            </w:pPr>
            <w:r w:rsidRPr="00D2140F">
              <w:rPr>
                <w:color w:val="002060"/>
              </w:rPr>
              <w:t>VIA MONTEPELAGO</w:t>
            </w:r>
          </w:p>
        </w:tc>
      </w:tr>
      <w:tr w:rsidR="002E769F" w:rsidRPr="00D2140F" w14:paraId="0DCA274F"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88DD3C" w14:textId="77777777" w:rsidR="002E769F" w:rsidRPr="00D2140F" w:rsidRDefault="002E769F" w:rsidP="00AC7481">
            <w:pPr>
              <w:pStyle w:val="rowtabella0"/>
              <w:rPr>
                <w:color w:val="002060"/>
              </w:rPr>
            </w:pPr>
            <w:r w:rsidRPr="00D2140F">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9C1519" w14:textId="77777777" w:rsidR="002E769F" w:rsidRPr="00D2140F" w:rsidRDefault="002E769F" w:rsidP="00AC7481">
            <w:pPr>
              <w:pStyle w:val="rowtabella0"/>
              <w:rPr>
                <w:color w:val="002060"/>
              </w:rPr>
            </w:pPr>
            <w:r w:rsidRPr="00D2140F">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E232CE"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C3D0B1" w14:textId="77777777" w:rsidR="002E769F" w:rsidRPr="00D2140F" w:rsidRDefault="002E769F" w:rsidP="00AC7481">
            <w:pPr>
              <w:pStyle w:val="rowtabella0"/>
              <w:rPr>
                <w:color w:val="002060"/>
              </w:rPr>
            </w:pPr>
            <w:r w:rsidRPr="00D2140F">
              <w:rPr>
                <w:color w:val="002060"/>
              </w:rPr>
              <w:t>10/01/2025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29F790" w14:textId="77777777" w:rsidR="002E769F" w:rsidRPr="00D2140F" w:rsidRDefault="002E769F" w:rsidP="00AC7481">
            <w:pPr>
              <w:pStyle w:val="rowtabella0"/>
              <w:rPr>
                <w:color w:val="002060"/>
              </w:rPr>
            </w:pPr>
            <w:r w:rsidRPr="00D2140F">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0AF9F2" w14:textId="77777777" w:rsidR="002E769F" w:rsidRPr="00D2140F" w:rsidRDefault="002E769F" w:rsidP="00AC7481">
            <w:pPr>
              <w:pStyle w:val="rowtabella0"/>
              <w:rPr>
                <w:color w:val="002060"/>
              </w:rPr>
            </w:pPr>
            <w:r w:rsidRPr="00D2140F">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23A051" w14:textId="77777777" w:rsidR="002E769F" w:rsidRPr="00D2140F" w:rsidRDefault="002E769F" w:rsidP="00AC7481">
            <w:pPr>
              <w:pStyle w:val="rowtabella0"/>
              <w:rPr>
                <w:color w:val="002060"/>
              </w:rPr>
            </w:pPr>
            <w:r w:rsidRPr="00D2140F">
              <w:rPr>
                <w:color w:val="002060"/>
              </w:rPr>
              <w:t>VIA BRAMANTE</w:t>
            </w:r>
          </w:p>
        </w:tc>
      </w:tr>
      <w:tr w:rsidR="002E769F" w:rsidRPr="00D2140F" w14:paraId="4C1CD519"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52BA0C" w14:textId="77777777" w:rsidR="002E769F" w:rsidRPr="00D2140F" w:rsidRDefault="002E769F" w:rsidP="00AC7481">
            <w:pPr>
              <w:pStyle w:val="rowtabella0"/>
              <w:rPr>
                <w:color w:val="002060"/>
              </w:rPr>
            </w:pPr>
            <w:r w:rsidRPr="00D2140F">
              <w:rPr>
                <w:color w:val="002060"/>
              </w:rPr>
              <w:t>SAMBENEDETTESE C5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B8289D" w14:textId="77777777" w:rsidR="002E769F" w:rsidRPr="00D2140F" w:rsidRDefault="002E769F" w:rsidP="00AC7481">
            <w:pPr>
              <w:pStyle w:val="rowtabella0"/>
              <w:rPr>
                <w:color w:val="002060"/>
              </w:rPr>
            </w:pPr>
            <w:r w:rsidRPr="00D2140F">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FAE91A"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CD4AA8" w14:textId="77777777" w:rsidR="002E769F" w:rsidRPr="00D2140F" w:rsidRDefault="002E769F" w:rsidP="00AC7481">
            <w:pPr>
              <w:pStyle w:val="rowtabella0"/>
              <w:rPr>
                <w:color w:val="002060"/>
              </w:rPr>
            </w:pPr>
            <w:r w:rsidRPr="00D2140F">
              <w:rPr>
                <w:color w:val="002060"/>
              </w:rPr>
              <w:t>10/01/2025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B6026C" w14:textId="77777777" w:rsidR="002E769F" w:rsidRPr="00D2140F" w:rsidRDefault="002E769F" w:rsidP="00AC7481">
            <w:pPr>
              <w:pStyle w:val="rowtabella0"/>
              <w:rPr>
                <w:color w:val="002060"/>
              </w:rPr>
            </w:pPr>
            <w:r w:rsidRPr="00D2140F">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87B896" w14:textId="77777777" w:rsidR="002E769F" w:rsidRPr="00D2140F" w:rsidRDefault="002E769F" w:rsidP="00AC7481">
            <w:pPr>
              <w:pStyle w:val="rowtabella0"/>
              <w:rPr>
                <w:color w:val="002060"/>
              </w:rPr>
            </w:pPr>
            <w:r w:rsidRPr="00D2140F">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C113AE" w14:textId="77777777" w:rsidR="002E769F" w:rsidRPr="00D2140F" w:rsidRDefault="002E769F" w:rsidP="00AC7481">
            <w:pPr>
              <w:pStyle w:val="rowtabella0"/>
              <w:rPr>
                <w:color w:val="002060"/>
              </w:rPr>
            </w:pPr>
            <w:r w:rsidRPr="00D2140F">
              <w:rPr>
                <w:color w:val="002060"/>
              </w:rPr>
              <w:t>VIA DELLO SPORT</w:t>
            </w:r>
          </w:p>
        </w:tc>
      </w:tr>
      <w:tr w:rsidR="002E769F" w:rsidRPr="00D2140F" w14:paraId="3FB0A9C5" w14:textId="77777777" w:rsidTr="00AC748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280696" w14:textId="77777777" w:rsidR="002E769F" w:rsidRPr="00D2140F" w:rsidRDefault="002E769F" w:rsidP="00AC7481">
            <w:pPr>
              <w:pStyle w:val="rowtabella0"/>
              <w:rPr>
                <w:color w:val="002060"/>
              </w:rPr>
            </w:pPr>
            <w:r w:rsidRPr="00D2140F">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916E8C" w14:textId="77777777" w:rsidR="002E769F" w:rsidRPr="00D2140F" w:rsidRDefault="002E769F" w:rsidP="00AC7481">
            <w:pPr>
              <w:pStyle w:val="rowtabella0"/>
              <w:rPr>
                <w:color w:val="002060"/>
              </w:rPr>
            </w:pPr>
            <w:r w:rsidRPr="00D2140F">
              <w:rPr>
                <w:color w:val="002060"/>
              </w:rPr>
              <w:t>U.S. FORTUNA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4AEAB1"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1A6F79" w14:textId="77777777" w:rsidR="002E769F" w:rsidRPr="00D2140F" w:rsidRDefault="002E769F" w:rsidP="00AC7481">
            <w:pPr>
              <w:pStyle w:val="rowtabella0"/>
              <w:rPr>
                <w:color w:val="002060"/>
              </w:rPr>
            </w:pPr>
            <w:r w:rsidRPr="00D2140F">
              <w:rPr>
                <w:color w:val="002060"/>
              </w:rPr>
              <w:t>10/01/2025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3379BA" w14:textId="77777777" w:rsidR="002E769F" w:rsidRPr="00D2140F" w:rsidRDefault="002E769F" w:rsidP="00AC7481">
            <w:pPr>
              <w:pStyle w:val="rowtabella0"/>
              <w:rPr>
                <w:color w:val="002060"/>
              </w:rPr>
            </w:pPr>
            <w:r w:rsidRPr="00D2140F">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D1CFAD" w14:textId="77777777" w:rsidR="002E769F" w:rsidRPr="00D2140F" w:rsidRDefault="002E769F" w:rsidP="00AC7481">
            <w:pPr>
              <w:pStyle w:val="rowtabella0"/>
              <w:rPr>
                <w:color w:val="002060"/>
              </w:rPr>
            </w:pPr>
            <w:r w:rsidRPr="00D2140F">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190A66" w14:textId="77777777" w:rsidR="002E769F" w:rsidRPr="00D2140F" w:rsidRDefault="002E769F" w:rsidP="00AC7481">
            <w:pPr>
              <w:pStyle w:val="rowtabella0"/>
              <w:rPr>
                <w:color w:val="002060"/>
              </w:rPr>
            </w:pPr>
            <w:r w:rsidRPr="00D2140F">
              <w:rPr>
                <w:color w:val="002060"/>
              </w:rPr>
              <w:t>VIA LUDOVICO SCARFIOTTI</w:t>
            </w:r>
          </w:p>
        </w:tc>
      </w:tr>
    </w:tbl>
    <w:p w14:paraId="776DC5AD" w14:textId="77777777" w:rsidR="002E769F" w:rsidRPr="009E20C8" w:rsidRDefault="002E769F" w:rsidP="002E769F">
      <w:pPr>
        <w:pStyle w:val="breakline"/>
        <w:rPr>
          <w:rFonts w:eastAsiaTheme="minorEastAsia"/>
          <w:color w:val="002060"/>
        </w:rPr>
      </w:pPr>
    </w:p>
    <w:p w14:paraId="49457941" w14:textId="77777777" w:rsidR="002E769F" w:rsidRPr="009E20C8" w:rsidRDefault="002E769F" w:rsidP="002E769F">
      <w:pPr>
        <w:pStyle w:val="breakline"/>
        <w:rPr>
          <w:color w:val="002060"/>
        </w:rPr>
      </w:pPr>
    </w:p>
    <w:p w14:paraId="094992C0" w14:textId="77777777" w:rsidR="002E769F" w:rsidRPr="009E20C8" w:rsidRDefault="002E769F" w:rsidP="002E769F">
      <w:pPr>
        <w:pStyle w:val="titolocampionato0"/>
        <w:shd w:val="clear" w:color="auto" w:fill="CCCCCC"/>
        <w:spacing w:before="80" w:after="40"/>
        <w:rPr>
          <w:color w:val="002060"/>
        </w:rPr>
      </w:pPr>
      <w:r w:rsidRPr="009E20C8">
        <w:rPr>
          <w:color w:val="002060"/>
        </w:rPr>
        <w:t>CALCIO A CINQUE SERIE C2</w:t>
      </w:r>
    </w:p>
    <w:p w14:paraId="668F84F2" w14:textId="77777777" w:rsidR="002E769F" w:rsidRPr="00FD14DB" w:rsidRDefault="002E769F" w:rsidP="002E769F">
      <w:pPr>
        <w:pStyle w:val="titoloprinc0"/>
        <w:rPr>
          <w:color w:val="002060"/>
        </w:rPr>
      </w:pPr>
      <w:r w:rsidRPr="00FD14DB">
        <w:rPr>
          <w:color w:val="002060"/>
        </w:rPr>
        <w:t>ANAGRAFICA/INDIRIZZARIO/VARIAZIONI CALENDARIO</w:t>
      </w:r>
    </w:p>
    <w:p w14:paraId="2AEC36C5" w14:textId="77777777" w:rsidR="002E769F" w:rsidRDefault="002E769F" w:rsidP="002E769F">
      <w:pPr>
        <w:pStyle w:val="titoloprinc0"/>
        <w:jc w:val="both"/>
        <w:rPr>
          <w:b w:val="0"/>
          <w:bCs w:val="0"/>
          <w:color w:val="002060"/>
          <w:sz w:val="22"/>
          <w:szCs w:val="22"/>
        </w:rPr>
      </w:pPr>
    </w:p>
    <w:p w14:paraId="42FDEAE6" w14:textId="77777777" w:rsidR="002E769F" w:rsidRPr="00FD14DB" w:rsidRDefault="002E769F" w:rsidP="002E769F">
      <w:pPr>
        <w:pStyle w:val="titoloprinc0"/>
        <w:jc w:val="both"/>
        <w:rPr>
          <w:color w:val="002060"/>
          <w:sz w:val="22"/>
          <w:szCs w:val="22"/>
        </w:rPr>
      </w:pPr>
      <w:r w:rsidRPr="00FD14DB">
        <w:rPr>
          <w:color w:val="002060"/>
          <w:sz w:val="22"/>
          <w:szCs w:val="22"/>
        </w:rPr>
        <w:t>GIRONE “</w:t>
      </w:r>
      <w:r>
        <w:rPr>
          <w:color w:val="002060"/>
          <w:sz w:val="22"/>
          <w:szCs w:val="22"/>
        </w:rPr>
        <w:t>C</w:t>
      </w:r>
      <w:r w:rsidRPr="00FD14DB">
        <w:rPr>
          <w:color w:val="002060"/>
          <w:sz w:val="22"/>
          <w:szCs w:val="22"/>
        </w:rPr>
        <w:t>”</w:t>
      </w:r>
    </w:p>
    <w:p w14:paraId="22295066" w14:textId="77777777" w:rsidR="002E769F" w:rsidRPr="00FD14DB" w:rsidRDefault="002E769F" w:rsidP="002E769F">
      <w:pPr>
        <w:pStyle w:val="titoloprinc0"/>
        <w:jc w:val="both"/>
        <w:rPr>
          <w:b w:val="0"/>
          <w:bCs w:val="0"/>
          <w:color w:val="002060"/>
          <w:sz w:val="22"/>
          <w:szCs w:val="22"/>
        </w:rPr>
      </w:pPr>
    </w:p>
    <w:p w14:paraId="25FE208A" w14:textId="77777777" w:rsidR="002E769F" w:rsidRDefault="002E769F" w:rsidP="002E769F">
      <w:pPr>
        <w:pStyle w:val="titoloprinc0"/>
        <w:jc w:val="both"/>
        <w:rPr>
          <w:b w:val="0"/>
          <w:bCs w:val="0"/>
          <w:color w:val="002060"/>
          <w:sz w:val="22"/>
          <w:szCs w:val="22"/>
        </w:rPr>
      </w:pPr>
      <w:r w:rsidRPr="00785760">
        <w:rPr>
          <w:b w:val="0"/>
          <w:bCs w:val="0"/>
          <w:color w:val="002060"/>
          <w:sz w:val="22"/>
          <w:szCs w:val="22"/>
        </w:rPr>
        <w:t xml:space="preserve">La Società </w:t>
      </w:r>
      <w:r>
        <w:rPr>
          <w:color w:val="002060"/>
          <w:sz w:val="22"/>
          <w:szCs w:val="22"/>
        </w:rPr>
        <w:t>SPORTING GROTTAMMARE</w:t>
      </w:r>
      <w:r w:rsidRPr="00785760">
        <w:rPr>
          <w:color w:val="002060"/>
          <w:sz w:val="22"/>
          <w:szCs w:val="22"/>
        </w:rPr>
        <w:t xml:space="preserve"> </w:t>
      </w:r>
      <w:r w:rsidRPr="00785760">
        <w:rPr>
          <w:b w:val="0"/>
          <w:bCs w:val="0"/>
          <w:color w:val="002060"/>
          <w:sz w:val="22"/>
          <w:szCs w:val="22"/>
        </w:rPr>
        <w:t xml:space="preserve">comunica che disputerà </w:t>
      </w:r>
      <w:r w:rsidRPr="00785760">
        <w:rPr>
          <w:b w:val="0"/>
          <w:bCs w:val="0"/>
          <w:color w:val="002060"/>
          <w:sz w:val="22"/>
          <w:szCs w:val="22"/>
          <w:u w:val="single"/>
        </w:rPr>
        <w:t>tutte le gare interne con decorrenza immediata</w:t>
      </w:r>
      <w:r w:rsidRPr="00785760">
        <w:rPr>
          <w:b w:val="0"/>
          <w:bCs w:val="0"/>
          <w:color w:val="002060"/>
          <w:sz w:val="22"/>
          <w:szCs w:val="22"/>
        </w:rPr>
        <w:t xml:space="preserve"> il </w:t>
      </w:r>
      <w:r>
        <w:rPr>
          <w:color w:val="002060"/>
          <w:sz w:val="22"/>
          <w:szCs w:val="22"/>
        </w:rPr>
        <w:t>VENERDI’</w:t>
      </w:r>
      <w:r w:rsidRPr="00785760">
        <w:rPr>
          <w:color w:val="002060"/>
          <w:sz w:val="22"/>
          <w:szCs w:val="22"/>
        </w:rPr>
        <w:t xml:space="preserve"> </w:t>
      </w:r>
      <w:r w:rsidRPr="00785760">
        <w:rPr>
          <w:b w:val="0"/>
          <w:bCs w:val="0"/>
          <w:color w:val="002060"/>
          <w:sz w:val="22"/>
          <w:szCs w:val="22"/>
        </w:rPr>
        <w:t xml:space="preserve">alle </w:t>
      </w:r>
      <w:r w:rsidRPr="00785760">
        <w:rPr>
          <w:color w:val="002060"/>
          <w:sz w:val="22"/>
          <w:szCs w:val="22"/>
        </w:rPr>
        <w:t xml:space="preserve">ore </w:t>
      </w:r>
      <w:r>
        <w:rPr>
          <w:color w:val="002060"/>
          <w:sz w:val="22"/>
          <w:szCs w:val="22"/>
        </w:rPr>
        <w:t>21:</w:t>
      </w:r>
      <w:r w:rsidRPr="00785760">
        <w:rPr>
          <w:color w:val="002060"/>
          <w:sz w:val="22"/>
          <w:szCs w:val="22"/>
        </w:rPr>
        <w:t>30</w:t>
      </w:r>
      <w:r>
        <w:rPr>
          <w:b w:val="0"/>
          <w:bCs w:val="0"/>
          <w:color w:val="002060"/>
          <w:sz w:val="22"/>
          <w:szCs w:val="22"/>
        </w:rPr>
        <w:t>, campo calcio a cinque “</w:t>
      </w:r>
      <w:r w:rsidRPr="002D3EE2">
        <w:rPr>
          <w:color w:val="002060"/>
          <w:sz w:val="22"/>
          <w:szCs w:val="22"/>
        </w:rPr>
        <w:t>Sporting Village”</w:t>
      </w:r>
      <w:r>
        <w:rPr>
          <w:b w:val="0"/>
          <w:bCs w:val="0"/>
          <w:color w:val="002060"/>
          <w:sz w:val="22"/>
          <w:szCs w:val="22"/>
        </w:rPr>
        <w:t xml:space="preserve"> via Sandro Pertini di </w:t>
      </w:r>
      <w:r w:rsidRPr="002D3EE2">
        <w:rPr>
          <w:color w:val="002060"/>
          <w:sz w:val="22"/>
          <w:szCs w:val="22"/>
        </w:rPr>
        <w:t>GROTTAMMARE</w:t>
      </w:r>
      <w:r>
        <w:rPr>
          <w:b w:val="0"/>
          <w:bCs w:val="0"/>
          <w:color w:val="002060"/>
          <w:sz w:val="22"/>
          <w:szCs w:val="22"/>
        </w:rPr>
        <w:t>.</w:t>
      </w:r>
      <w:r w:rsidRPr="00785760">
        <w:rPr>
          <w:b w:val="0"/>
          <w:bCs w:val="0"/>
          <w:color w:val="002060"/>
          <w:sz w:val="22"/>
          <w:szCs w:val="22"/>
        </w:rPr>
        <w:t xml:space="preserve"> </w:t>
      </w:r>
    </w:p>
    <w:p w14:paraId="21330C8D" w14:textId="77777777" w:rsidR="002E769F" w:rsidRPr="00EB37BA" w:rsidRDefault="002E769F" w:rsidP="002E769F">
      <w:pPr>
        <w:pStyle w:val="breakline"/>
        <w:rPr>
          <w:rFonts w:eastAsiaTheme="minorEastAsia"/>
          <w:color w:val="002060"/>
        </w:rPr>
      </w:pPr>
    </w:p>
    <w:p w14:paraId="3E753C76" w14:textId="77777777" w:rsidR="002E769F" w:rsidRPr="009E20C8" w:rsidRDefault="002E769F" w:rsidP="002E769F">
      <w:pPr>
        <w:pStyle w:val="titoloprinc0"/>
        <w:rPr>
          <w:color w:val="002060"/>
        </w:rPr>
      </w:pPr>
      <w:r>
        <w:rPr>
          <w:color w:val="002060"/>
        </w:rPr>
        <w:t>PROGRAMMA GARE</w:t>
      </w:r>
    </w:p>
    <w:p w14:paraId="329D6065" w14:textId="77777777" w:rsidR="002E769F" w:rsidRDefault="002E769F" w:rsidP="002E769F">
      <w:pPr>
        <w:pStyle w:val="breakline"/>
        <w:rPr>
          <w:color w:val="002060"/>
        </w:rPr>
      </w:pPr>
    </w:p>
    <w:p w14:paraId="5A87E140" w14:textId="77777777" w:rsidR="002E769F" w:rsidRPr="00D2140F" w:rsidRDefault="002E769F" w:rsidP="002E769F">
      <w:pPr>
        <w:pStyle w:val="sottotitolocampionato10"/>
        <w:rPr>
          <w:color w:val="002060"/>
        </w:rPr>
      </w:pPr>
      <w:r w:rsidRPr="00D2140F">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3"/>
        <w:gridCol w:w="385"/>
        <w:gridCol w:w="898"/>
        <w:gridCol w:w="1183"/>
        <w:gridCol w:w="1549"/>
        <w:gridCol w:w="1549"/>
      </w:tblGrid>
      <w:tr w:rsidR="002E769F" w:rsidRPr="00D2140F" w14:paraId="21B3C339" w14:textId="77777777" w:rsidTr="00AC748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936EF" w14:textId="77777777" w:rsidR="002E769F" w:rsidRPr="00D2140F" w:rsidRDefault="002E769F" w:rsidP="00AC7481">
            <w:pPr>
              <w:pStyle w:val="headertabella0"/>
              <w:rPr>
                <w:color w:val="002060"/>
              </w:rPr>
            </w:pPr>
            <w:r w:rsidRPr="00D214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D2AC5" w14:textId="77777777" w:rsidR="002E769F" w:rsidRPr="00D2140F" w:rsidRDefault="002E769F" w:rsidP="00AC7481">
            <w:pPr>
              <w:pStyle w:val="headertabella0"/>
              <w:rPr>
                <w:color w:val="002060"/>
              </w:rPr>
            </w:pPr>
            <w:r w:rsidRPr="00D2140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E8708" w14:textId="77777777" w:rsidR="002E769F" w:rsidRPr="00D2140F" w:rsidRDefault="002E769F" w:rsidP="00AC7481">
            <w:pPr>
              <w:pStyle w:val="headertabella0"/>
              <w:rPr>
                <w:color w:val="002060"/>
              </w:rPr>
            </w:pPr>
            <w:r w:rsidRPr="00D214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F11F9" w14:textId="77777777" w:rsidR="002E769F" w:rsidRPr="00D2140F" w:rsidRDefault="002E769F" w:rsidP="00AC7481">
            <w:pPr>
              <w:pStyle w:val="headertabella0"/>
              <w:rPr>
                <w:color w:val="002060"/>
              </w:rPr>
            </w:pPr>
            <w:r w:rsidRPr="00D214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17605" w14:textId="77777777" w:rsidR="002E769F" w:rsidRPr="00D2140F" w:rsidRDefault="002E769F" w:rsidP="00AC7481">
            <w:pPr>
              <w:pStyle w:val="headertabella0"/>
              <w:rPr>
                <w:color w:val="002060"/>
              </w:rPr>
            </w:pPr>
            <w:r w:rsidRPr="00D214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95B42" w14:textId="77777777" w:rsidR="002E769F" w:rsidRPr="00D2140F" w:rsidRDefault="002E769F" w:rsidP="00AC7481">
            <w:pPr>
              <w:pStyle w:val="headertabella0"/>
              <w:rPr>
                <w:color w:val="002060"/>
              </w:rPr>
            </w:pPr>
            <w:proofErr w:type="spellStart"/>
            <w:r w:rsidRPr="00D2140F">
              <w:rPr>
                <w:color w:val="002060"/>
              </w:rPr>
              <w:t>Localita'</w:t>
            </w:r>
            <w:proofErr w:type="spellEnd"/>
            <w:r w:rsidRPr="00D2140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ECAB8" w14:textId="77777777" w:rsidR="002E769F" w:rsidRPr="00D2140F" w:rsidRDefault="002E769F" w:rsidP="00AC7481">
            <w:pPr>
              <w:pStyle w:val="headertabella0"/>
              <w:rPr>
                <w:color w:val="002060"/>
              </w:rPr>
            </w:pPr>
            <w:r w:rsidRPr="00D2140F">
              <w:rPr>
                <w:color w:val="002060"/>
              </w:rPr>
              <w:t>Indirizzo Impianto</w:t>
            </w:r>
          </w:p>
        </w:tc>
      </w:tr>
      <w:tr w:rsidR="002E769F" w:rsidRPr="00D2140F" w14:paraId="52D5116A" w14:textId="77777777" w:rsidTr="00AC748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551509" w14:textId="77777777" w:rsidR="002E769F" w:rsidRPr="00D2140F" w:rsidRDefault="002E769F" w:rsidP="00AC7481">
            <w:pPr>
              <w:pStyle w:val="rowtabella0"/>
              <w:rPr>
                <w:color w:val="002060"/>
              </w:rPr>
            </w:pPr>
            <w:r w:rsidRPr="00D2140F">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14BE01" w14:textId="77777777" w:rsidR="002E769F" w:rsidRPr="00D2140F" w:rsidRDefault="002E769F" w:rsidP="00AC7481">
            <w:pPr>
              <w:pStyle w:val="rowtabella0"/>
              <w:rPr>
                <w:color w:val="002060"/>
              </w:rPr>
            </w:pPr>
            <w:r w:rsidRPr="00D2140F">
              <w:rPr>
                <w:color w:val="002060"/>
              </w:rPr>
              <w:t>VILLA CECCOLINI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CA0E00" w14:textId="77777777" w:rsidR="002E769F" w:rsidRPr="00D2140F" w:rsidRDefault="002E769F" w:rsidP="00AC7481">
            <w:pPr>
              <w:pStyle w:val="rowtabella0"/>
              <w:jc w:val="center"/>
              <w:rPr>
                <w:color w:val="002060"/>
              </w:rPr>
            </w:pPr>
            <w:r w:rsidRPr="00D2140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87BD1D" w14:textId="77777777" w:rsidR="002E769F" w:rsidRPr="00D2140F" w:rsidRDefault="002E769F" w:rsidP="00AC7481">
            <w:pPr>
              <w:pStyle w:val="rowtabella0"/>
              <w:rPr>
                <w:color w:val="002060"/>
              </w:rPr>
            </w:pPr>
            <w:r w:rsidRPr="00D2140F">
              <w:rPr>
                <w:color w:val="002060"/>
              </w:rPr>
              <w:t>10/01/2025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6ED455" w14:textId="77777777" w:rsidR="002E769F" w:rsidRPr="00D2140F" w:rsidRDefault="002E769F" w:rsidP="00AC7481">
            <w:pPr>
              <w:pStyle w:val="rowtabella0"/>
              <w:rPr>
                <w:color w:val="002060"/>
              </w:rPr>
            </w:pPr>
            <w:r w:rsidRPr="00D2140F">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D48FB4" w14:textId="77777777" w:rsidR="002E769F" w:rsidRPr="00D2140F" w:rsidRDefault="002E769F" w:rsidP="00AC7481">
            <w:pPr>
              <w:pStyle w:val="rowtabella0"/>
              <w:rPr>
                <w:color w:val="002060"/>
              </w:rPr>
            </w:pPr>
            <w:r w:rsidRPr="00D2140F">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99C987" w14:textId="77777777" w:rsidR="002E769F" w:rsidRPr="00D2140F" w:rsidRDefault="002E769F" w:rsidP="00AC7481">
            <w:pPr>
              <w:pStyle w:val="rowtabella0"/>
              <w:rPr>
                <w:color w:val="002060"/>
              </w:rPr>
            </w:pPr>
            <w:r w:rsidRPr="00D2140F">
              <w:rPr>
                <w:color w:val="002060"/>
              </w:rPr>
              <w:t>VIA MADRE TERESA DI CALCUTTA</w:t>
            </w:r>
          </w:p>
        </w:tc>
      </w:tr>
      <w:tr w:rsidR="002E769F" w:rsidRPr="00D2140F" w14:paraId="5EBDB64B"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09F363" w14:textId="77777777" w:rsidR="002E769F" w:rsidRPr="00D2140F" w:rsidRDefault="002E769F" w:rsidP="00AC7481">
            <w:pPr>
              <w:pStyle w:val="rowtabella0"/>
              <w:rPr>
                <w:color w:val="002060"/>
              </w:rPr>
            </w:pPr>
            <w:r w:rsidRPr="00D2140F">
              <w:rPr>
                <w:color w:val="002060"/>
              </w:rPr>
              <w:t>ACQUALAGNA CALCIO C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CAFBAD" w14:textId="77777777" w:rsidR="002E769F" w:rsidRPr="00D2140F" w:rsidRDefault="002E769F" w:rsidP="00AC7481">
            <w:pPr>
              <w:pStyle w:val="rowtabella0"/>
              <w:rPr>
                <w:color w:val="002060"/>
              </w:rPr>
            </w:pPr>
            <w:proofErr w:type="gramStart"/>
            <w:r w:rsidRPr="00D2140F">
              <w:rPr>
                <w:color w:val="002060"/>
              </w:rPr>
              <w:t>CITTA</w:t>
            </w:r>
            <w:proofErr w:type="gramEnd"/>
            <w:r w:rsidRPr="00D2140F">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25E619"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F94D82" w14:textId="77777777" w:rsidR="002E769F" w:rsidRPr="00D2140F" w:rsidRDefault="002E769F" w:rsidP="00AC7481">
            <w:pPr>
              <w:pStyle w:val="rowtabella0"/>
              <w:rPr>
                <w:color w:val="002060"/>
              </w:rPr>
            </w:pPr>
            <w:r w:rsidRPr="00D2140F">
              <w:rPr>
                <w:color w:val="002060"/>
              </w:rPr>
              <w:t>10/01/2025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1F5ACF" w14:textId="77777777" w:rsidR="002E769F" w:rsidRPr="00D2140F" w:rsidRDefault="002E769F" w:rsidP="00AC7481">
            <w:pPr>
              <w:pStyle w:val="rowtabella0"/>
              <w:rPr>
                <w:color w:val="002060"/>
              </w:rPr>
            </w:pPr>
            <w:r w:rsidRPr="00D2140F">
              <w:rPr>
                <w:color w:val="002060"/>
              </w:rPr>
              <w:t>5482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EB5DF1" w14:textId="77777777" w:rsidR="002E769F" w:rsidRPr="00D2140F" w:rsidRDefault="002E769F" w:rsidP="00AC7481">
            <w:pPr>
              <w:pStyle w:val="rowtabella0"/>
              <w:rPr>
                <w:color w:val="002060"/>
              </w:rPr>
            </w:pPr>
            <w:r w:rsidRPr="00D2140F">
              <w:rPr>
                <w:color w:val="002060"/>
              </w:rPr>
              <w:t>ACQUALAGNA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7F9681" w14:textId="77777777" w:rsidR="002E769F" w:rsidRPr="00D2140F" w:rsidRDefault="002E769F" w:rsidP="00AC7481">
            <w:pPr>
              <w:pStyle w:val="rowtabella0"/>
              <w:rPr>
                <w:color w:val="002060"/>
              </w:rPr>
            </w:pPr>
            <w:r w:rsidRPr="00D2140F">
              <w:rPr>
                <w:color w:val="002060"/>
              </w:rPr>
              <w:t>VIA ALDO GAMBA SNC</w:t>
            </w:r>
          </w:p>
        </w:tc>
      </w:tr>
      <w:tr w:rsidR="002E769F" w:rsidRPr="00D2140F" w14:paraId="121327C1"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073683" w14:textId="77777777" w:rsidR="002E769F" w:rsidRPr="00D2140F" w:rsidRDefault="002E769F" w:rsidP="00AC7481">
            <w:pPr>
              <w:pStyle w:val="rowtabella0"/>
              <w:rPr>
                <w:color w:val="002060"/>
              </w:rPr>
            </w:pPr>
            <w:r w:rsidRPr="00D2140F">
              <w:rPr>
                <w:color w:val="002060"/>
              </w:rPr>
              <w:t>ASPIO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C2FC35" w14:textId="77777777" w:rsidR="002E769F" w:rsidRPr="00D2140F" w:rsidRDefault="002E769F" w:rsidP="00AC7481">
            <w:pPr>
              <w:pStyle w:val="rowtabella0"/>
              <w:rPr>
                <w:color w:val="002060"/>
              </w:rPr>
            </w:pPr>
            <w:r w:rsidRPr="00D2140F">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525512"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9668E1" w14:textId="77777777" w:rsidR="002E769F" w:rsidRPr="00D2140F" w:rsidRDefault="002E769F" w:rsidP="00AC7481">
            <w:pPr>
              <w:pStyle w:val="rowtabella0"/>
              <w:rPr>
                <w:color w:val="002060"/>
              </w:rPr>
            </w:pPr>
            <w:r w:rsidRPr="00D2140F">
              <w:rPr>
                <w:color w:val="002060"/>
              </w:rPr>
              <w:t>10/01/2025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427BAC" w14:textId="77777777" w:rsidR="002E769F" w:rsidRPr="00D2140F" w:rsidRDefault="002E769F" w:rsidP="00AC7481">
            <w:pPr>
              <w:pStyle w:val="rowtabella0"/>
              <w:rPr>
                <w:color w:val="002060"/>
              </w:rPr>
            </w:pPr>
            <w:r w:rsidRPr="00D2140F">
              <w:rPr>
                <w:color w:val="002060"/>
              </w:rPr>
              <w:t>5050 PALLONE GEODETICO "VARANO"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8F3998" w14:textId="77777777" w:rsidR="002E769F" w:rsidRPr="00D2140F" w:rsidRDefault="002E769F" w:rsidP="00AC7481">
            <w:pPr>
              <w:pStyle w:val="rowtabella0"/>
              <w:rPr>
                <w:color w:val="002060"/>
              </w:rPr>
            </w:pPr>
            <w:r w:rsidRPr="00D2140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A15A54" w14:textId="77777777" w:rsidR="002E769F" w:rsidRPr="00D2140F" w:rsidRDefault="002E769F" w:rsidP="00AC7481">
            <w:pPr>
              <w:pStyle w:val="rowtabella0"/>
              <w:rPr>
                <w:color w:val="002060"/>
              </w:rPr>
            </w:pPr>
            <w:r w:rsidRPr="00D2140F">
              <w:rPr>
                <w:color w:val="002060"/>
              </w:rPr>
              <w:t>CONTRADA DEL POZZO</w:t>
            </w:r>
          </w:p>
        </w:tc>
      </w:tr>
      <w:tr w:rsidR="002E769F" w:rsidRPr="00D2140F" w14:paraId="41D6A90B"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E8C56C" w14:textId="77777777" w:rsidR="002E769F" w:rsidRPr="00D2140F" w:rsidRDefault="002E769F" w:rsidP="00AC7481">
            <w:pPr>
              <w:pStyle w:val="rowtabella0"/>
              <w:rPr>
                <w:color w:val="002060"/>
              </w:rPr>
            </w:pPr>
            <w:r w:rsidRPr="00D2140F">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EA7D74" w14:textId="77777777" w:rsidR="002E769F" w:rsidRPr="00D2140F" w:rsidRDefault="002E769F" w:rsidP="00AC7481">
            <w:pPr>
              <w:pStyle w:val="rowtabella0"/>
              <w:rPr>
                <w:color w:val="002060"/>
              </w:rPr>
            </w:pPr>
            <w:r w:rsidRPr="00D2140F">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DB8DFB"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E28A8E" w14:textId="77777777" w:rsidR="002E769F" w:rsidRPr="00D2140F" w:rsidRDefault="002E769F" w:rsidP="00AC7481">
            <w:pPr>
              <w:pStyle w:val="rowtabella0"/>
              <w:rPr>
                <w:color w:val="002060"/>
              </w:rPr>
            </w:pPr>
            <w:r w:rsidRPr="00D2140F">
              <w:rPr>
                <w:color w:val="002060"/>
              </w:rPr>
              <w:t>10/01/2025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EA6883" w14:textId="77777777" w:rsidR="002E769F" w:rsidRPr="00D2140F" w:rsidRDefault="002E769F" w:rsidP="00AC7481">
            <w:pPr>
              <w:pStyle w:val="rowtabella0"/>
              <w:rPr>
                <w:color w:val="002060"/>
              </w:rPr>
            </w:pPr>
            <w:r w:rsidRPr="00D2140F">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B85E40" w14:textId="77777777" w:rsidR="002E769F" w:rsidRPr="00D2140F" w:rsidRDefault="002E769F" w:rsidP="00AC7481">
            <w:pPr>
              <w:pStyle w:val="rowtabella0"/>
              <w:rPr>
                <w:color w:val="002060"/>
              </w:rPr>
            </w:pPr>
            <w:r w:rsidRPr="00D2140F">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04B669" w14:textId="77777777" w:rsidR="002E769F" w:rsidRPr="00D2140F" w:rsidRDefault="002E769F" w:rsidP="00AC7481">
            <w:pPr>
              <w:pStyle w:val="rowtabella0"/>
              <w:rPr>
                <w:color w:val="002060"/>
              </w:rPr>
            </w:pPr>
            <w:r w:rsidRPr="00D2140F">
              <w:rPr>
                <w:color w:val="002060"/>
              </w:rPr>
              <w:t>VIA DELLO STADIO</w:t>
            </w:r>
          </w:p>
        </w:tc>
      </w:tr>
      <w:tr w:rsidR="002E769F" w:rsidRPr="00D2140F" w14:paraId="2F8F876D"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1FEF19" w14:textId="77777777" w:rsidR="002E769F" w:rsidRPr="00D2140F" w:rsidRDefault="002E769F" w:rsidP="00AC7481">
            <w:pPr>
              <w:pStyle w:val="rowtabella0"/>
              <w:rPr>
                <w:color w:val="002060"/>
              </w:rPr>
            </w:pPr>
            <w:r w:rsidRPr="00D2140F">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2485B2" w14:textId="77777777" w:rsidR="002E769F" w:rsidRPr="00D2140F" w:rsidRDefault="002E769F" w:rsidP="00AC7481">
            <w:pPr>
              <w:pStyle w:val="rowtabella0"/>
              <w:rPr>
                <w:color w:val="002060"/>
              </w:rPr>
            </w:pPr>
            <w:r w:rsidRPr="00D2140F">
              <w:rPr>
                <w:color w:val="002060"/>
              </w:rPr>
              <w:t>GIOVANI SANT IPPOLITO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29E1EC"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CCCF90" w14:textId="77777777" w:rsidR="002E769F" w:rsidRPr="00D2140F" w:rsidRDefault="002E769F" w:rsidP="00AC7481">
            <w:pPr>
              <w:pStyle w:val="rowtabella0"/>
              <w:rPr>
                <w:color w:val="002060"/>
              </w:rPr>
            </w:pPr>
            <w:r w:rsidRPr="00D2140F">
              <w:rPr>
                <w:color w:val="002060"/>
              </w:rPr>
              <w:t>10/01/2025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437CF7" w14:textId="77777777" w:rsidR="002E769F" w:rsidRPr="00D2140F" w:rsidRDefault="002E769F" w:rsidP="00AC7481">
            <w:pPr>
              <w:pStyle w:val="rowtabella0"/>
              <w:rPr>
                <w:color w:val="002060"/>
              </w:rPr>
            </w:pPr>
            <w:r w:rsidRPr="00D2140F">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1DC54E" w14:textId="77777777" w:rsidR="002E769F" w:rsidRPr="00D2140F" w:rsidRDefault="002E769F" w:rsidP="00AC7481">
            <w:pPr>
              <w:pStyle w:val="rowtabella0"/>
              <w:rPr>
                <w:color w:val="002060"/>
              </w:rPr>
            </w:pPr>
            <w:r w:rsidRPr="00D2140F">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27164F" w14:textId="77777777" w:rsidR="002E769F" w:rsidRPr="00D2140F" w:rsidRDefault="002E769F" w:rsidP="00AC7481">
            <w:pPr>
              <w:pStyle w:val="rowtabella0"/>
              <w:rPr>
                <w:color w:val="002060"/>
              </w:rPr>
            </w:pPr>
            <w:r w:rsidRPr="00D2140F">
              <w:rPr>
                <w:color w:val="002060"/>
              </w:rPr>
              <w:t>VIA NAZARIO SAURO</w:t>
            </w:r>
          </w:p>
        </w:tc>
      </w:tr>
      <w:tr w:rsidR="002E769F" w:rsidRPr="00D2140F" w14:paraId="493C469E" w14:textId="77777777" w:rsidTr="00AC748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4B3950" w14:textId="77777777" w:rsidR="002E769F" w:rsidRPr="00D2140F" w:rsidRDefault="002E769F" w:rsidP="00AC7481">
            <w:pPr>
              <w:pStyle w:val="rowtabella0"/>
              <w:rPr>
                <w:color w:val="002060"/>
              </w:rPr>
            </w:pPr>
            <w:r w:rsidRPr="00D2140F">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E28E4C" w14:textId="77777777" w:rsidR="002E769F" w:rsidRPr="00D2140F" w:rsidRDefault="002E769F" w:rsidP="00AC7481">
            <w:pPr>
              <w:pStyle w:val="rowtabella0"/>
              <w:rPr>
                <w:color w:val="002060"/>
              </w:rPr>
            </w:pPr>
            <w:r w:rsidRPr="00D2140F">
              <w:rPr>
                <w:color w:val="002060"/>
              </w:rPr>
              <w:t>CASTELBELLINO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79EA74"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242CBF" w14:textId="77777777" w:rsidR="002E769F" w:rsidRPr="00D2140F" w:rsidRDefault="002E769F" w:rsidP="00AC7481">
            <w:pPr>
              <w:pStyle w:val="rowtabella0"/>
              <w:rPr>
                <w:color w:val="002060"/>
              </w:rPr>
            </w:pPr>
            <w:r w:rsidRPr="00D2140F">
              <w:rPr>
                <w:color w:val="002060"/>
              </w:rPr>
              <w:t>10/01/2025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D57599" w14:textId="77777777" w:rsidR="002E769F" w:rsidRPr="00D2140F" w:rsidRDefault="002E769F" w:rsidP="00AC7481">
            <w:pPr>
              <w:pStyle w:val="rowtabella0"/>
              <w:rPr>
                <w:color w:val="002060"/>
              </w:rPr>
            </w:pPr>
            <w:r w:rsidRPr="00D2140F">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0D6319" w14:textId="77777777" w:rsidR="002E769F" w:rsidRPr="00D2140F" w:rsidRDefault="002E769F" w:rsidP="00AC7481">
            <w:pPr>
              <w:pStyle w:val="rowtabella0"/>
              <w:rPr>
                <w:color w:val="002060"/>
              </w:rPr>
            </w:pPr>
            <w:r w:rsidRPr="00D2140F">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9F7AF0" w14:textId="77777777" w:rsidR="002E769F" w:rsidRPr="00D2140F" w:rsidRDefault="002E769F" w:rsidP="00AC7481">
            <w:pPr>
              <w:pStyle w:val="rowtabella0"/>
              <w:rPr>
                <w:color w:val="002060"/>
              </w:rPr>
            </w:pPr>
            <w:r w:rsidRPr="00D2140F">
              <w:rPr>
                <w:color w:val="002060"/>
              </w:rPr>
              <w:t>VIA PETRARCA</w:t>
            </w:r>
          </w:p>
        </w:tc>
      </w:tr>
    </w:tbl>
    <w:p w14:paraId="286DF7C9" w14:textId="77777777" w:rsidR="002E769F" w:rsidRPr="00D2140F" w:rsidRDefault="002E769F" w:rsidP="002E769F">
      <w:pPr>
        <w:pStyle w:val="breakline"/>
        <w:rPr>
          <w:rFonts w:eastAsiaTheme="minorEastAsia"/>
          <w:color w:val="002060"/>
        </w:rPr>
      </w:pPr>
    </w:p>
    <w:p w14:paraId="1DC7B270" w14:textId="77777777" w:rsidR="002E769F" w:rsidRPr="00D2140F" w:rsidRDefault="002E769F" w:rsidP="002E769F">
      <w:pPr>
        <w:pStyle w:val="breakline"/>
        <w:rPr>
          <w:color w:val="002060"/>
        </w:rPr>
      </w:pPr>
    </w:p>
    <w:p w14:paraId="1115330E" w14:textId="77777777" w:rsidR="002E769F" w:rsidRPr="00D2140F" w:rsidRDefault="002E769F" w:rsidP="002E769F">
      <w:pPr>
        <w:pStyle w:val="breakline"/>
        <w:rPr>
          <w:color w:val="002060"/>
        </w:rPr>
      </w:pPr>
    </w:p>
    <w:p w14:paraId="755454AF" w14:textId="77777777" w:rsidR="002E769F" w:rsidRPr="00D2140F" w:rsidRDefault="002E769F" w:rsidP="002E769F">
      <w:pPr>
        <w:pStyle w:val="sottotitolocampionato10"/>
        <w:rPr>
          <w:color w:val="002060"/>
        </w:rPr>
      </w:pPr>
      <w:r w:rsidRPr="00D2140F">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8"/>
        <w:gridCol w:w="385"/>
        <w:gridCol w:w="898"/>
        <w:gridCol w:w="1175"/>
        <w:gridCol w:w="1561"/>
        <w:gridCol w:w="1544"/>
      </w:tblGrid>
      <w:tr w:rsidR="002E769F" w:rsidRPr="00D2140F" w14:paraId="442B091C" w14:textId="77777777" w:rsidTr="00AC748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1AB0B" w14:textId="77777777" w:rsidR="002E769F" w:rsidRPr="00D2140F" w:rsidRDefault="002E769F" w:rsidP="00AC7481">
            <w:pPr>
              <w:pStyle w:val="headertabella0"/>
              <w:rPr>
                <w:color w:val="002060"/>
              </w:rPr>
            </w:pPr>
            <w:r w:rsidRPr="00D214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BAD5F" w14:textId="77777777" w:rsidR="002E769F" w:rsidRPr="00D2140F" w:rsidRDefault="002E769F" w:rsidP="00AC7481">
            <w:pPr>
              <w:pStyle w:val="headertabella0"/>
              <w:rPr>
                <w:color w:val="002060"/>
              </w:rPr>
            </w:pPr>
            <w:r w:rsidRPr="00D2140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6F053" w14:textId="77777777" w:rsidR="002E769F" w:rsidRPr="00D2140F" w:rsidRDefault="002E769F" w:rsidP="00AC7481">
            <w:pPr>
              <w:pStyle w:val="headertabella0"/>
              <w:rPr>
                <w:color w:val="002060"/>
              </w:rPr>
            </w:pPr>
            <w:r w:rsidRPr="00D214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E7FAF" w14:textId="77777777" w:rsidR="002E769F" w:rsidRPr="00D2140F" w:rsidRDefault="002E769F" w:rsidP="00AC7481">
            <w:pPr>
              <w:pStyle w:val="headertabella0"/>
              <w:rPr>
                <w:color w:val="002060"/>
              </w:rPr>
            </w:pPr>
            <w:r w:rsidRPr="00D214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54D1F" w14:textId="77777777" w:rsidR="002E769F" w:rsidRPr="00D2140F" w:rsidRDefault="002E769F" w:rsidP="00AC7481">
            <w:pPr>
              <w:pStyle w:val="headertabella0"/>
              <w:rPr>
                <w:color w:val="002060"/>
              </w:rPr>
            </w:pPr>
            <w:r w:rsidRPr="00D214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C4AFF" w14:textId="77777777" w:rsidR="002E769F" w:rsidRPr="00D2140F" w:rsidRDefault="002E769F" w:rsidP="00AC7481">
            <w:pPr>
              <w:pStyle w:val="headertabella0"/>
              <w:rPr>
                <w:color w:val="002060"/>
              </w:rPr>
            </w:pPr>
            <w:proofErr w:type="spellStart"/>
            <w:r w:rsidRPr="00D2140F">
              <w:rPr>
                <w:color w:val="002060"/>
              </w:rPr>
              <w:t>Localita'</w:t>
            </w:r>
            <w:proofErr w:type="spellEnd"/>
            <w:r w:rsidRPr="00D2140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5DCFA" w14:textId="77777777" w:rsidR="002E769F" w:rsidRPr="00D2140F" w:rsidRDefault="002E769F" w:rsidP="00AC7481">
            <w:pPr>
              <w:pStyle w:val="headertabella0"/>
              <w:rPr>
                <w:color w:val="002060"/>
              </w:rPr>
            </w:pPr>
            <w:r w:rsidRPr="00D2140F">
              <w:rPr>
                <w:color w:val="002060"/>
              </w:rPr>
              <w:t>Indirizzo Impianto</w:t>
            </w:r>
          </w:p>
        </w:tc>
      </w:tr>
      <w:tr w:rsidR="002E769F" w:rsidRPr="00D2140F" w14:paraId="7BBBDBF4" w14:textId="77777777" w:rsidTr="00AC748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094A0B" w14:textId="77777777" w:rsidR="002E769F" w:rsidRPr="00D2140F" w:rsidRDefault="002E769F" w:rsidP="00AC7481">
            <w:pPr>
              <w:pStyle w:val="rowtabella0"/>
              <w:rPr>
                <w:color w:val="002060"/>
              </w:rPr>
            </w:pPr>
            <w:r w:rsidRPr="00D2140F">
              <w:rPr>
                <w:color w:val="002060"/>
              </w:rPr>
              <w:t>FUTSAL SAMBUCHETO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6A5DC9" w14:textId="77777777" w:rsidR="002E769F" w:rsidRPr="00D2140F" w:rsidRDefault="002E769F" w:rsidP="00AC7481">
            <w:pPr>
              <w:pStyle w:val="rowtabella0"/>
              <w:rPr>
                <w:color w:val="002060"/>
              </w:rPr>
            </w:pPr>
            <w:r w:rsidRPr="00D2140F">
              <w:rPr>
                <w:color w:val="002060"/>
              </w:rPr>
              <w:t>CASTELRAIMONDO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9CE767" w14:textId="77777777" w:rsidR="002E769F" w:rsidRPr="00D2140F" w:rsidRDefault="002E769F" w:rsidP="00AC7481">
            <w:pPr>
              <w:pStyle w:val="rowtabella0"/>
              <w:jc w:val="center"/>
              <w:rPr>
                <w:color w:val="002060"/>
              </w:rPr>
            </w:pPr>
            <w:r w:rsidRPr="00D2140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6605CE" w14:textId="77777777" w:rsidR="002E769F" w:rsidRPr="00D2140F" w:rsidRDefault="002E769F" w:rsidP="00AC7481">
            <w:pPr>
              <w:pStyle w:val="rowtabella0"/>
              <w:rPr>
                <w:color w:val="002060"/>
              </w:rPr>
            </w:pPr>
            <w:r w:rsidRPr="00D2140F">
              <w:rPr>
                <w:color w:val="002060"/>
              </w:rPr>
              <w:t>10/01/2025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F969D5" w14:textId="77777777" w:rsidR="002E769F" w:rsidRPr="00D2140F" w:rsidRDefault="002E769F" w:rsidP="00AC7481">
            <w:pPr>
              <w:pStyle w:val="rowtabella0"/>
              <w:rPr>
                <w:color w:val="002060"/>
              </w:rPr>
            </w:pPr>
            <w:r w:rsidRPr="00D2140F">
              <w:rPr>
                <w:color w:val="002060"/>
              </w:rPr>
              <w:t>5300 IMPIANTO C5 "SAN LIBERATO"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5DE5FC" w14:textId="77777777" w:rsidR="002E769F" w:rsidRPr="00D2140F" w:rsidRDefault="002E769F" w:rsidP="00AC7481">
            <w:pPr>
              <w:pStyle w:val="rowtabella0"/>
              <w:rPr>
                <w:color w:val="002060"/>
              </w:rPr>
            </w:pPr>
            <w:r w:rsidRPr="00D2140F">
              <w:rPr>
                <w:color w:val="002060"/>
              </w:rPr>
              <w:t>MONTECASSIANO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4CCF5B" w14:textId="77777777" w:rsidR="002E769F" w:rsidRPr="00D2140F" w:rsidRDefault="002E769F" w:rsidP="00AC7481">
            <w:pPr>
              <w:pStyle w:val="rowtabella0"/>
              <w:rPr>
                <w:color w:val="002060"/>
              </w:rPr>
            </w:pPr>
            <w:r w:rsidRPr="00D2140F">
              <w:rPr>
                <w:color w:val="002060"/>
              </w:rPr>
              <w:t>LOC. SAN LIBERATO</w:t>
            </w:r>
          </w:p>
        </w:tc>
      </w:tr>
      <w:tr w:rsidR="002E769F" w:rsidRPr="00D2140F" w14:paraId="205EF542"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F21041" w14:textId="77777777" w:rsidR="002E769F" w:rsidRPr="00D2140F" w:rsidRDefault="002E769F" w:rsidP="00AC7481">
            <w:pPr>
              <w:pStyle w:val="rowtabella0"/>
              <w:rPr>
                <w:color w:val="002060"/>
              </w:rPr>
            </w:pPr>
            <w:r w:rsidRPr="00D2140F">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668E1E" w14:textId="77777777" w:rsidR="002E769F" w:rsidRPr="00D2140F" w:rsidRDefault="002E769F" w:rsidP="00AC7481">
            <w:pPr>
              <w:pStyle w:val="rowtabella0"/>
              <w:rPr>
                <w:color w:val="002060"/>
              </w:rPr>
            </w:pPr>
            <w:r w:rsidRPr="00D2140F">
              <w:rPr>
                <w:color w:val="002060"/>
              </w:rPr>
              <w:t>FUTSAL RECANATI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66DC28"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18BA67" w14:textId="77777777" w:rsidR="002E769F" w:rsidRPr="00D2140F" w:rsidRDefault="002E769F" w:rsidP="00AC7481">
            <w:pPr>
              <w:pStyle w:val="rowtabella0"/>
              <w:rPr>
                <w:color w:val="002060"/>
              </w:rPr>
            </w:pPr>
            <w:r w:rsidRPr="00D2140F">
              <w:rPr>
                <w:color w:val="002060"/>
              </w:rPr>
              <w:t>10/01/2025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B3F362" w14:textId="77777777" w:rsidR="002E769F" w:rsidRPr="00D2140F" w:rsidRDefault="002E769F" w:rsidP="00AC7481">
            <w:pPr>
              <w:pStyle w:val="rowtabella0"/>
              <w:rPr>
                <w:color w:val="002060"/>
              </w:rPr>
            </w:pPr>
            <w:r w:rsidRPr="00D2140F">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8CDB01" w14:textId="77777777" w:rsidR="002E769F" w:rsidRPr="00D2140F" w:rsidRDefault="002E769F" w:rsidP="00AC7481">
            <w:pPr>
              <w:pStyle w:val="rowtabella0"/>
              <w:rPr>
                <w:color w:val="002060"/>
              </w:rPr>
            </w:pPr>
            <w:r w:rsidRPr="00D2140F">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BA9E7C" w14:textId="77777777" w:rsidR="002E769F" w:rsidRPr="00D2140F" w:rsidRDefault="002E769F" w:rsidP="00AC7481">
            <w:pPr>
              <w:pStyle w:val="rowtabella0"/>
              <w:rPr>
                <w:color w:val="002060"/>
              </w:rPr>
            </w:pPr>
            <w:r w:rsidRPr="00D2140F">
              <w:rPr>
                <w:color w:val="002060"/>
              </w:rPr>
              <w:t xml:space="preserve">VIA </w:t>
            </w:r>
            <w:proofErr w:type="gramStart"/>
            <w:r w:rsidRPr="00D2140F">
              <w:rPr>
                <w:color w:val="002060"/>
              </w:rPr>
              <w:t>B.BUOZZI</w:t>
            </w:r>
            <w:proofErr w:type="gramEnd"/>
          </w:p>
        </w:tc>
      </w:tr>
      <w:tr w:rsidR="002E769F" w:rsidRPr="00D2140F" w14:paraId="32633AC1"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F3A244" w14:textId="77777777" w:rsidR="002E769F" w:rsidRPr="00D2140F" w:rsidRDefault="002E769F" w:rsidP="00AC7481">
            <w:pPr>
              <w:pStyle w:val="rowtabella0"/>
              <w:rPr>
                <w:color w:val="002060"/>
              </w:rPr>
            </w:pPr>
            <w:r w:rsidRPr="00D2140F">
              <w:rPr>
                <w:color w:val="002060"/>
              </w:rPr>
              <w:lastRenderedPageBreak/>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A4FAE0" w14:textId="77777777" w:rsidR="002E769F" w:rsidRPr="00D2140F" w:rsidRDefault="002E769F" w:rsidP="00AC7481">
            <w:pPr>
              <w:pStyle w:val="rowtabella0"/>
              <w:rPr>
                <w:color w:val="002060"/>
              </w:rPr>
            </w:pPr>
            <w:r w:rsidRPr="00D2140F">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3913B4"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B5C04D" w14:textId="77777777" w:rsidR="002E769F" w:rsidRPr="00D2140F" w:rsidRDefault="002E769F" w:rsidP="00AC7481">
            <w:pPr>
              <w:pStyle w:val="rowtabella0"/>
              <w:rPr>
                <w:color w:val="002060"/>
              </w:rPr>
            </w:pPr>
            <w:r w:rsidRPr="00D2140F">
              <w:rPr>
                <w:color w:val="002060"/>
              </w:rPr>
              <w:t>10/01/2025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9F10A1" w14:textId="77777777" w:rsidR="002E769F" w:rsidRPr="00D2140F" w:rsidRDefault="002E769F" w:rsidP="00AC7481">
            <w:pPr>
              <w:pStyle w:val="rowtabella0"/>
              <w:rPr>
                <w:color w:val="002060"/>
              </w:rPr>
            </w:pPr>
            <w:r w:rsidRPr="00D2140F">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4DD558" w14:textId="77777777" w:rsidR="002E769F" w:rsidRPr="00D2140F" w:rsidRDefault="002E769F" w:rsidP="00AC7481">
            <w:pPr>
              <w:pStyle w:val="rowtabella0"/>
              <w:rPr>
                <w:color w:val="002060"/>
              </w:rPr>
            </w:pPr>
            <w:r w:rsidRPr="00D2140F">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FE572D" w14:textId="77777777" w:rsidR="002E769F" w:rsidRPr="00D2140F" w:rsidRDefault="002E769F" w:rsidP="00AC7481">
            <w:pPr>
              <w:pStyle w:val="rowtabella0"/>
              <w:rPr>
                <w:color w:val="002060"/>
              </w:rPr>
            </w:pPr>
            <w:r w:rsidRPr="00D2140F">
              <w:rPr>
                <w:color w:val="002060"/>
              </w:rPr>
              <w:t>VIA CERQUATTI</w:t>
            </w:r>
          </w:p>
        </w:tc>
      </w:tr>
      <w:tr w:rsidR="002E769F" w:rsidRPr="00D2140F" w14:paraId="09F51F32"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D1DD0D" w14:textId="77777777" w:rsidR="002E769F" w:rsidRPr="00D2140F" w:rsidRDefault="002E769F" w:rsidP="00AC7481">
            <w:pPr>
              <w:pStyle w:val="rowtabella0"/>
              <w:rPr>
                <w:color w:val="002060"/>
              </w:rPr>
            </w:pPr>
            <w:r w:rsidRPr="00D2140F">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19F485" w14:textId="77777777" w:rsidR="002E769F" w:rsidRPr="00D2140F" w:rsidRDefault="002E769F" w:rsidP="00AC7481">
            <w:pPr>
              <w:pStyle w:val="rowtabella0"/>
              <w:rPr>
                <w:color w:val="002060"/>
              </w:rPr>
            </w:pPr>
            <w:r w:rsidRPr="00D2140F">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C66005"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5E6127" w14:textId="77777777" w:rsidR="002E769F" w:rsidRPr="00D2140F" w:rsidRDefault="002E769F" w:rsidP="00AC7481">
            <w:pPr>
              <w:pStyle w:val="rowtabella0"/>
              <w:rPr>
                <w:color w:val="002060"/>
              </w:rPr>
            </w:pPr>
            <w:r w:rsidRPr="00D2140F">
              <w:rPr>
                <w:color w:val="002060"/>
              </w:rPr>
              <w:t>10/01/2025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C1FDFE" w14:textId="77777777" w:rsidR="002E769F" w:rsidRPr="00D2140F" w:rsidRDefault="002E769F" w:rsidP="00AC7481">
            <w:pPr>
              <w:pStyle w:val="rowtabella0"/>
              <w:rPr>
                <w:color w:val="002060"/>
              </w:rPr>
            </w:pPr>
            <w:r w:rsidRPr="00D2140F">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39D789" w14:textId="77777777" w:rsidR="002E769F" w:rsidRPr="00D2140F" w:rsidRDefault="002E769F" w:rsidP="00AC7481">
            <w:pPr>
              <w:pStyle w:val="rowtabella0"/>
              <w:rPr>
                <w:color w:val="002060"/>
              </w:rPr>
            </w:pPr>
            <w:r w:rsidRPr="00D2140F">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0E6993" w14:textId="77777777" w:rsidR="002E769F" w:rsidRPr="00D2140F" w:rsidRDefault="002E769F" w:rsidP="00AC7481">
            <w:pPr>
              <w:pStyle w:val="rowtabella0"/>
              <w:rPr>
                <w:color w:val="002060"/>
              </w:rPr>
            </w:pPr>
            <w:r w:rsidRPr="00D2140F">
              <w:rPr>
                <w:color w:val="002060"/>
              </w:rPr>
              <w:t>VIALE MAZZINI</w:t>
            </w:r>
          </w:p>
        </w:tc>
      </w:tr>
      <w:tr w:rsidR="002E769F" w:rsidRPr="00D2140F" w14:paraId="4CCCEC2B"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BA7F22" w14:textId="77777777" w:rsidR="002E769F" w:rsidRPr="00D2140F" w:rsidRDefault="002E769F" w:rsidP="00AC7481">
            <w:pPr>
              <w:pStyle w:val="rowtabella0"/>
              <w:rPr>
                <w:color w:val="002060"/>
              </w:rPr>
            </w:pPr>
            <w:r w:rsidRPr="00D2140F">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ABF725" w14:textId="77777777" w:rsidR="002E769F" w:rsidRPr="00D2140F" w:rsidRDefault="002E769F" w:rsidP="00AC7481">
            <w:pPr>
              <w:pStyle w:val="rowtabella0"/>
              <w:rPr>
                <w:color w:val="002060"/>
              </w:rPr>
            </w:pPr>
            <w:r w:rsidRPr="00D2140F">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351E55"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D97F31" w14:textId="77777777" w:rsidR="002E769F" w:rsidRPr="00D2140F" w:rsidRDefault="002E769F" w:rsidP="00AC7481">
            <w:pPr>
              <w:pStyle w:val="rowtabella0"/>
              <w:rPr>
                <w:color w:val="002060"/>
              </w:rPr>
            </w:pPr>
            <w:r w:rsidRPr="00D2140F">
              <w:rPr>
                <w:color w:val="002060"/>
              </w:rPr>
              <w:t>11/01/2025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F14C40" w14:textId="77777777" w:rsidR="002E769F" w:rsidRPr="00D2140F" w:rsidRDefault="002E769F" w:rsidP="00AC7481">
            <w:pPr>
              <w:pStyle w:val="rowtabella0"/>
              <w:rPr>
                <w:color w:val="002060"/>
              </w:rPr>
            </w:pPr>
            <w:r w:rsidRPr="00D2140F">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06F7BB" w14:textId="77777777" w:rsidR="002E769F" w:rsidRPr="00D2140F" w:rsidRDefault="002E769F" w:rsidP="00AC7481">
            <w:pPr>
              <w:pStyle w:val="rowtabella0"/>
              <w:rPr>
                <w:color w:val="002060"/>
              </w:rPr>
            </w:pPr>
            <w:r w:rsidRPr="00D2140F">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5AC1E2" w14:textId="77777777" w:rsidR="002E769F" w:rsidRPr="00D2140F" w:rsidRDefault="002E769F" w:rsidP="00AC7481">
            <w:pPr>
              <w:pStyle w:val="rowtabella0"/>
              <w:rPr>
                <w:color w:val="002060"/>
              </w:rPr>
            </w:pPr>
            <w:r w:rsidRPr="00D2140F">
              <w:rPr>
                <w:color w:val="002060"/>
              </w:rPr>
              <w:t>VIA DELLO SPORT</w:t>
            </w:r>
          </w:p>
        </w:tc>
      </w:tr>
      <w:tr w:rsidR="002E769F" w:rsidRPr="00D2140F" w14:paraId="177FE89B" w14:textId="77777777" w:rsidTr="00AC748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8D0B34" w14:textId="77777777" w:rsidR="002E769F" w:rsidRPr="00D2140F" w:rsidRDefault="002E769F" w:rsidP="00AC7481">
            <w:pPr>
              <w:pStyle w:val="rowtabella0"/>
              <w:rPr>
                <w:color w:val="002060"/>
              </w:rPr>
            </w:pPr>
            <w:r w:rsidRPr="00D2140F">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F3C512" w14:textId="77777777" w:rsidR="002E769F" w:rsidRPr="00D2140F" w:rsidRDefault="002E769F" w:rsidP="00AC7481">
            <w:pPr>
              <w:pStyle w:val="rowtabella0"/>
              <w:rPr>
                <w:color w:val="002060"/>
              </w:rPr>
            </w:pPr>
            <w:r w:rsidRPr="00D2140F">
              <w:rPr>
                <w:color w:val="002060"/>
              </w:rPr>
              <w:t>AVENALE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DC350F"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EC3B1D" w14:textId="77777777" w:rsidR="002E769F" w:rsidRPr="00D2140F" w:rsidRDefault="002E769F" w:rsidP="00AC7481">
            <w:pPr>
              <w:pStyle w:val="rowtabella0"/>
              <w:rPr>
                <w:color w:val="002060"/>
              </w:rPr>
            </w:pPr>
            <w:r w:rsidRPr="00D2140F">
              <w:rPr>
                <w:color w:val="002060"/>
              </w:rPr>
              <w:t>11/01/2025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A4D05C" w14:textId="77777777" w:rsidR="002E769F" w:rsidRPr="00D2140F" w:rsidRDefault="002E769F" w:rsidP="00AC7481">
            <w:pPr>
              <w:pStyle w:val="rowtabella0"/>
              <w:rPr>
                <w:color w:val="002060"/>
              </w:rPr>
            </w:pPr>
            <w:r w:rsidRPr="00D2140F">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DA0077" w14:textId="77777777" w:rsidR="002E769F" w:rsidRPr="00D2140F" w:rsidRDefault="002E769F" w:rsidP="00AC7481">
            <w:pPr>
              <w:pStyle w:val="rowtabella0"/>
              <w:rPr>
                <w:color w:val="002060"/>
              </w:rPr>
            </w:pPr>
            <w:r w:rsidRPr="00D2140F">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507AB2" w14:textId="77777777" w:rsidR="002E769F" w:rsidRPr="00D2140F" w:rsidRDefault="002E769F" w:rsidP="00AC7481">
            <w:pPr>
              <w:pStyle w:val="rowtabella0"/>
              <w:rPr>
                <w:color w:val="002060"/>
              </w:rPr>
            </w:pPr>
            <w:r w:rsidRPr="00D2140F">
              <w:rPr>
                <w:color w:val="002060"/>
              </w:rPr>
              <w:t>VIA VESCOVARA, 7</w:t>
            </w:r>
          </w:p>
        </w:tc>
      </w:tr>
    </w:tbl>
    <w:p w14:paraId="210B46B8" w14:textId="77777777" w:rsidR="002E769F" w:rsidRPr="00D2140F" w:rsidRDefault="002E769F" w:rsidP="002E769F">
      <w:pPr>
        <w:pStyle w:val="breakline"/>
        <w:rPr>
          <w:rFonts w:eastAsiaTheme="minorEastAsia"/>
          <w:color w:val="002060"/>
        </w:rPr>
      </w:pPr>
    </w:p>
    <w:p w14:paraId="48A4D477" w14:textId="77777777" w:rsidR="002E769F" w:rsidRPr="00D2140F" w:rsidRDefault="002E769F" w:rsidP="002E769F">
      <w:pPr>
        <w:pStyle w:val="breakline"/>
        <w:rPr>
          <w:color w:val="002060"/>
        </w:rPr>
      </w:pPr>
    </w:p>
    <w:p w14:paraId="7677A7FA" w14:textId="77777777" w:rsidR="002E769F" w:rsidRPr="00D2140F" w:rsidRDefault="002E769F" w:rsidP="002E769F">
      <w:pPr>
        <w:pStyle w:val="breakline"/>
        <w:rPr>
          <w:color w:val="002060"/>
        </w:rPr>
      </w:pPr>
    </w:p>
    <w:p w14:paraId="67741E59" w14:textId="77777777" w:rsidR="002E769F" w:rsidRPr="00D2140F" w:rsidRDefault="002E769F" w:rsidP="002E769F">
      <w:pPr>
        <w:pStyle w:val="sottotitolocampionato10"/>
        <w:rPr>
          <w:color w:val="002060"/>
        </w:rPr>
      </w:pPr>
      <w:r w:rsidRPr="00D2140F">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3"/>
        <w:gridCol w:w="385"/>
        <w:gridCol w:w="898"/>
        <w:gridCol w:w="1173"/>
        <w:gridCol w:w="1557"/>
        <w:gridCol w:w="1567"/>
      </w:tblGrid>
      <w:tr w:rsidR="002E769F" w:rsidRPr="00D2140F" w14:paraId="5F173E1A" w14:textId="77777777" w:rsidTr="00AC748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D3830" w14:textId="77777777" w:rsidR="002E769F" w:rsidRPr="00D2140F" w:rsidRDefault="002E769F" w:rsidP="00AC7481">
            <w:pPr>
              <w:pStyle w:val="headertabella0"/>
              <w:rPr>
                <w:color w:val="002060"/>
              </w:rPr>
            </w:pPr>
            <w:r w:rsidRPr="00D214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16CF2" w14:textId="77777777" w:rsidR="002E769F" w:rsidRPr="00D2140F" w:rsidRDefault="002E769F" w:rsidP="00AC7481">
            <w:pPr>
              <w:pStyle w:val="headertabella0"/>
              <w:rPr>
                <w:color w:val="002060"/>
              </w:rPr>
            </w:pPr>
            <w:r w:rsidRPr="00D2140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D3BC8" w14:textId="77777777" w:rsidR="002E769F" w:rsidRPr="00D2140F" w:rsidRDefault="002E769F" w:rsidP="00AC7481">
            <w:pPr>
              <w:pStyle w:val="headertabella0"/>
              <w:rPr>
                <w:color w:val="002060"/>
              </w:rPr>
            </w:pPr>
            <w:r w:rsidRPr="00D214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B4684" w14:textId="77777777" w:rsidR="002E769F" w:rsidRPr="00D2140F" w:rsidRDefault="002E769F" w:rsidP="00AC7481">
            <w:pPr>
              <w:pStyle w:val="headertabella0"/>
              <w:rPr>
                <w:color w:val="002060"/>
              </w:rPr>
            </w:pPr>
            <w:r w:rsidRPr="00D214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D0E25" w14:textId="77777777" w:rsidR="002E769F" w:rsidRPr="00D2140F" w:rsidRDefault="002E769F" w:rsidP="00AC7481">
            <w:pPr>
              <w:pStyle w:val="headertabella0"/>
              <w:rPr>
                <w:color w:val="002060"/>
              </w:rPr>
            </w:pPr>
            <w:r w:rsidRPr="00D214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47344" w14:textId="77777777" w:rsidR="002E769F" w:rsidRPr="00D2140F" w:rsidRDefault="002E769F" w:rsidP="00AC7481">
            <w:pPr>
              <w:pStyle w:val="headertabella0"/>
              <w:rPr>
                <w:color w:val="002060"/>
              </w:rPr>
            </w:pPr>
            <w:proofErr w:type="spellStart"/>
            <w:r w:rsidRPr="00D2140F">
              <w:rPr>
                <w:color w:val="002060"/>
              </w:rPr>
              <w:t>Localita'</w:t>
            </w:r>
            <w:proofErr w:type="spellEnd"/>
            <w:r w:rsidRPr="00D2140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6B8AA" w14:textId="77777777" w:rsidR="002E769F" w:rsidRPr="00D2140F" w:rsidRDefault="002E769F" w:rsidP="00AC7481">
            <w:pPr>
              <w:pStyle w:val="headertabella0"/>
              <w:rPr>
                <w:color w:val="002060"/>
              </w:rPr>
            </w:pPr>
            <w:r w:rsidRPr="00D2140F">
              <w:rPr>
                <w:color w:val="002060"/>
              </w:rPr>
              <w:t>Indirizzo Impianto</w:t>
            </w:r>
          </w:p>
        </w:tc>
      </w:tr>
      <w:tr w:rsidR="002E769F" w:rsidRPr="00D2140F" w14:paraId="7938FFB5" w14:textId="77777777" w:rsidTr="00AC748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B65E50" w14:textId="77777777" w:rsidR="002E769F" w:rsidRPr="00D2140F" w:rsidRDefault="002E769F" w:rsidP="00AC7481">
            <w:pPr>
              <w:pStyle w:val="rowtabella0"/>
              <w:rPr>
                <w:color w:val="002060"/>
              </w:rPr>
            </w:pPr>
            <w:r w:rsidRPr="00D2140F">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4CE800" w14:textId="77777777" w:rsidR="002E769F" w:rsidRPr="00D2140F" w:rsidRDefault="002E769F" w:rsidP="00AC7481">
            <w:pPr>
              <w:pStyle w:val="rowtabella0"/>
              <w:rPr>
                <w:color w:val="002060"/>
              </w:rPr>
            </w:pPr>
            <w:proofErr w:type="gramStart"/>
            <w:r w:rsidRPr="00D2140F">
              <w:rPr>
                <w:color w:val="002060"/>
              </w:rPr>
              <w:t>U.MANDOLESI</w:t>
            </w:r>
            <w:proofErr w:type="gramEnd"/>
            <w:r w:rsidRPr="00D2140F">
              <w:rPr>
                <w:color w:val="002060"/>
              </w:rPr>
              <w:t xml:space="preserve">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6CFFAD" w14:textId="77777777" w:rsidR="002E769F" w:rsidRPr="00D2140F" w:rsidRDefault="002E769F" w:rsidP="00AC7481">
            <w:pPr>
              <w:pStyle w:val="rowtabella0"/>
              <w:jc w:val="center"/>
              <w:rPr>
                <w:color w:val="002060"/>
              </w:rPr>
            </w:pPr>
            <w:r w:rsidRPr="00D2140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9941C1" w14:textId="77777777" w:rsidR="002E769F" w:rsidRPr="00D2140F" w:rsidRDefault="002E769F" w:rsidP="00AC7481">
            <w:pPr>
              <w:pStyle w:val="rowtabella0"/>
              <w:rPr>
                <w:color w:val="002060"/>
              </w:rPr>
            </w:pPr>
            <w:r w:rsidRPr="00D2140F">
              <w:rPr>
                <w:color w:val="002060"/>
              </w:rPr>
              <w:t>10/01/2025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7C3B8A" w14:textId="77777777" w:rsidR="002E769F" w:rsidRPr="00D2140F" w:rsidRDefault="002E769F" w:rsidP="00AC7481">
            <w:pPr>
              <w:pStyle w:val="rowtabella0"/>
              <w:rPr>
                <w:color w:val="002060"/>
              </w:rPr>
            </w:pPr>
            <w:r w:rsidRPr="00D2140F">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050057" w14:textId="77777777" w:rsidR="002E769F" w:rsidRPr="00D2140F" w:rsidRDefault="002E769F" w:rsidP="00AC7481">
            <w:pPr>
              <w:pStyle w:val="rowtabella0"/>
              <w:rPr>
                <w:color w:val="002060"/>
              </w:rPr>
            </w:pPr>
            <w:r w:rsidRPr="00D2140F">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EACFF8" w14:textId="77777777" w:rsidR="002E769F" w:rsidRPr="00D2140F" w:rsidRDefault="002E769F" w:rsidP="00AC7481">
            <w:pPr>
              <w:pStyle w:val="rowtabella0"/>
              <w:rPr>
                <w:color w:val="002060"/>
              </w:rPr>
            </w:pPr>
            <w:r w:rsidRPr="00D2140F">
              <w:rPr>
                <w:color w:val="002060"/>
              </w:rPr>
              <w:t>VIA CORRADI</w:t>
            </w:r>
          </w:p>
        </w:tc>
      </w:tr>
      <w:tr w:rsidR="002E769F" w:rsidRPr="00D2140F" w14:paraId="531A27E3"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B6BFD0" w14:textId="77777777" w:rsidR="002E769F" w:rsidRPr="00D2140F" w:rsidRDefault="002E769F" w:rsidP="00AC7481">
            <w:pPr>
              <w:pStyle w:val="rowtabella0"/>
              <w:rPr>
                <w:color w:val="002060"/>
              </w:rPr>
            </w:pPr>
            <w:r w:rsidRPr="00D2140F">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E9482E" w14:textId="77777777" w:rsidR="002E769F" w:rsidRPr="00D2140F" w:rsidRDefault="002E769F" w:rsidP="00AC7481">
            <w:pPr>
              <w:pStyle w:val="rowtabella0"/>
              <w:rPr>
                <w:color w:val="002060"/>
              </w:rPr>
            </w:pPr>
            <w:r w:rsidRPr="00D2140F">
              <w:rPr>
                <w:color w:val="002060"/>
              </w:rPr>
              <w:t>CASTRUM LAURI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8300B3"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BEB3C3" w14:textId="77777777" w:rsidR="002E769F" w:rsidRPr="00D2140F" w:rsidRDefault="002E769F" w:rsidP="00AC7481">
            <w:pPr>
              <w:pStyle w:val="rowtabella0"/>
              <w:rPr>
                <w:color w:val="002060"/>
              </w:rPr>
            </w:pPr>
            <w:r w:rsidRPr="00D2140F">
              <w:rPr>
                <w:color w:val="002060"/>
              </w:rPr>
              <w:t>10/01/2025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03066C" w14:textId="77777777" w:rsidR="002E769F" w:rsidRPr="00D2140F" w:rsidRDefault="002E769F" w:rsidP="00AC7481">
            <w:pPr>
              <w:pStyle w:val="rowtabella0"/>
              <w:rPr>
                <w:color w:val="002060"/>
              </w:rPr>
            </w:pPr>
            <w:r w:rsidRPr="00D2140F">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1A3B1F" w14:textId="77777777" w:rsidR="002E769F" w:rsidRPr="00D2140F" w:rsidRDefault="002E769F" w:rsidP="00AC7481">
            <w:pPr>
              <w:pStyle w:val="rowtabella0"/>
              <w:rPr>
                <w:color w:val="002060"/>
              </w:rPr>
            </w:pPr>
            <w:r w:rsidRPr="00D2140F">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5ADE97" w14:textId="77777777" w:rsidR="002E769F" w:rsidRPr="00D2140F" w:rsidRDefault="002E769F" w:rsidP="00AC7481">
            <w:pPr>
              <w:pStyle w:val="rowtabella0"/>
              <w:rPr>
                <w:color w:val="002060"/>
              </w:rPr>
            </w:pPr>
            <w:r w:rsidRPr="00D2140F">
              <w:rPr>
                <w:color w:val="002060"/>
              </w:rPr>
              <w:t xml:space="preserve">LOC.MONTEROCCO VIA </w:t>
            </w:r>
            <w:proofErr w:type="gramStart"/>
            <w:r w:rsidRPr="00D2140F">
              <w:rPr>
                <w:color w:val="002060"/>
              </w:rPr>
              <w:t>A.MANCINI</w:t>
            </w:r>
            <w:proofErr w:type="gramEnd"/>
          </w:p>
        </w:tc>
      </w:tr>
      <w:tr w:rsidR="002E769F" w:rsidRPr="00D2140F" w14:paraId="4BC7B0F6"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7911EC" w14:textId="77777777" w:rsidR="002E769F" w:rsidRPr="00D2140F" w:rsidRDefault="002E769F" w:rsidP="00AC7481">
            <w:pPr>
              <w:pStyle w:val="rowtabella0"/>
              <w:rPr>
                <w:color w:val="002060"/>
              </w:rPr>
            </w:pPr>
            <w:r w:rsidRPr="00D2140F">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B15823" w14:textId="77777777" w:rsidR="002E769F" w:rsidRPr="00D2140F" w:rsidRDefault="002E769F" w:rsidP="00AC7481">
            <w:pPr>
              <w:pStyle w:val="rowtabella0"/>
              <w:rPr>
                <w:color w:val="002060"/>
              </w:rPr>
            </w:pPr>
            <w:r w:rsidRPr="00D2140F">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8F028A"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616172" w14:textId="77777777" w:rsidR="002E769F" w:rsidRPr="00D2140F" w:rsidRDefault="002E769F" w:rsidP="00AC7481">
            <w:pPr>
              <w:pStyle w:val="rowtabella0"/>
              <w:rPr>
                <w:color w:val="002060"/>
              </w:rPr>
            </w:pPr>
            <w:r w:rsidRPr="00D2140F">
              <w:rPr>
                <w:color w:val="002060"/>
              </w:rPr>
              <w:t>10/01/2025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E408D1" w14:textId="77777777" w:rsidR="002E769F" w:rsidRPr="00D2140F" w:rsidRDefault="002E769F" w:rsidP="00AC7481">
            <w:pPr>
              <w:pStyle w:val="rowtabella0"/>
              <w:rPr>
                <w:color w:val="002060"/>
              </w:rPr>
            </w:pPr>
            <w:r w:rsidRPr="00D2140F">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32E876" w14:textId="77777777" w:rsidR="002E769F" w:rsidRPr="00D2140F" w:rsidRDefault="002E769F" w:rsidP="00AC7481">
            <w:pPr>
              <w:pStyle w:val="rowtabella0"/>
              <w:rPr>
                <w:color w:val="002060"/>
              </w:rPr>
            </w:pPr>
            <w:r w:rsidRPr="00D2140F">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0CA2A0" w14:textId="77777777" w:rsidR="002E769F" w:rsidRPr="00D2140F" w:rsidRDefault="002E769F" w:rsidP="00AC7481">
            <w:pPr>
              <w:pStyle w:val="rowtabella0"/>
              <w:rPr>
                <w:color w:val="002060"/>
              </w:rPr>
            </w:pPr>
            <w:r w:rsidRPr="00D2140F">
              <w:rPr>
                <w:color w:val="002060"/>
              </w:rPr>
              <w:t>VIA FONTE DI MONSIGNORE</w:t>
            </w:r>
          </w:p>
        </w:tc>
      </w:tr>
      <w:tr w:rsidR="002E769F" w:rsidRPr="00D2140F" w14:paraId="445B98EC"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DCB79E" w14:textId="77777777" w:rsidR="002E769F" w:rsidRPr="00D2140F" w:rsidRDefault="002E769F" w:rsidP="00AC7481">
            <w:pPr>
              <w:pStyle w:val="rowtabella0"/>
              <w:rPr>
                <w:color w:val="002060"/>
              </w:rPr>
            </w:pPr>
            <w:r w:rsidRPr="00D2140F">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7CF19B" w14:textId="77777777" w:rsidR="002E769F" w:rsidRPr="00D2140F" w:rsidRDefault="002E769F" w:rsidP="00AC7481">
            <w:pPr>
              <w:pStyle w:val="rowtabella0"/>
              <w:rPr>
                <w:color w:val="002060"/>
              </w:rPr>
            </w:pPr>
            <w:r w:rsidRPr="00D2140F">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4D8C8C"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15840B" w14:textId="77777777" w:rsidR="002E769F" w:rsidRPr="00D2140F" w:rsidRDefault="002E769F" w:rsidP="00AC7481">
            <w:pPr>
              <w:pStyle w:val="rowtabella0"/>
              <w:rPr>
                <w:color w:val="002060"/>
              </w:rPr>
            </w:pPr>
            <w:r w:rsidRPr="00D2140F">
              <w:rPr>
                <w:color w:val="002060"/>
              </w:rPr>
              <w:t>10/01/2025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7761C7" w14:textId="77777777" w:rsidR="002E769F" w:rsidRPr="00D2140F" w:rsidRDefault="002E769F" w:rsidP="00AC7481">
            <w:pPr>
              <w:pStyle w:val="rowtabella0"/>
              <w:rPr>
                <w:color w:val="002060"/>
              </w:rPr>
            </w:pPr>
            <w:r w:rsidRPr="00D2140F">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EEF7F9" w14:textId="77777777" w:rsidR="002E769F" w:rsidRPr="00D2140F" w:rsidRDefault="002E769F" w:rsidP="00AC7481">
            <w:pPr>
              <w:pStyle w:val="rowtabella0"/>
              <w:rPr>
                <w:color w:val="002060"/>
              </w:rPr>
            </w:pPr>
            <w:r w:rsidRPr="00D2140F">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ABB56B" w14:textId="77777777" w:rsidR="002E769F" w:rsidRPr="00D2140F" w:rsidRDefault="002E769F" w:rsidP="00AC7481">
            <w:pPr>
              <w:pStyle w:val="rowtabella0"/>
              <w:rPr>
                <w:color w:val="002060"/>
              </w:rPr>
            </w:pPr>
            <w:r w:rsidRPr="00D2140F">
              <w:rPr>
                <w:color w:val="002060"/>
              </w:rPr>
              <w:t>FRAZ.PAGLIARE VIA VECCHI</w:t>
            </w:r>
          </w:p>
        </w:tc>
      </w:tr>
      <w:tr w:rsidR="002E769F" w:rsidRPr="00D2140F" w14:paraId="7DD306FF"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06616A" w14:textId="77777777" w:rsidR="002E769F" w:rsidRPr="00D2140F" w:rsidRDefault="002E769F" w:rsidP="00AC7481">
            <w:pPr>
              <w:pStyle w:val="rowtabella0"/>
              <w:rPr>
                <w:color w:val="002060"/>
              </w:rPr>
            </w:pPr>
            <w:r w:rsidRPr="00D2140F">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D3E484" w14:textId="77777777" w:rsidR="002E769F" w:rsidRPr="00D2140F" w:rsidRDefault="002E769F" w:rsidP="00AC7481">
            <w:pPr>
              <w:pStyle w:val="rowtabella0"/>
              <w:rPr>
                <w:color w:val="002060"/>
              </w:rPr>
            </w:pPr>
            <w:r w:rsidRPr="00D2140F">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F280F4"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4A0B25" w14:textId="77777777" w:rsidR="002E769F" w:rsidRPr="00D2140F" w:rsidRDefault="002E769F" w:rsidP="00AC7481">
            <w:pPr>
              <w:pStyle w:val="rowtabella0"/>
              <w:rPr>
                <w:color w:val="002060"/>
              </w:rPr>
            </w:pPr>
            <w:r w:rsidRPr="00D2140F">
              <w:rPr>
                <w:color w:val="002060"/>
              </w:rPr>
              <w:t>10/01/2025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9A89F8" w14:textId="77777777" w:rsidR="002E769F" w:rsidRPr="00D2140F" w:rsidRDefault="002E769F" w:rsidP="00AC7481">
            <w:pPr>
              <w:pStyle w:val="rowtabella0"/>
              <w:rPr>
                <w:color w:val="002060"/>
              </w:rPr>
            </w:pPr>
            <w:r w:rsidRPr="00D2140F">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ABCEC7" w14:textId="77777777" w:rsidR="002E769F" w:rsidRPr="00D2140F" w:rsidRDefault="002E769F" w:rsidP="00AC7481">
            <w:pPr>
              <w:pStyle w:val="rowtabella0"/>
              <w:rPr>
                <w:color w:val="002060"/>
              </w:rPr>
            </w:pPr>
            <w:r w:rsidRPr="00D2140F">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28806A" w14:textId="77777777" w:rsidR="002E769F" w:rsidRPr="00D2140F" w:rsidRDefault="002E769F" w:rsidP="00AC7481">
            <w:pPr>
              <w:pStyle w:val="rowtabella0"/>
              <w:rPr>
                <w:color w:val="002060"/>
              </w:rPr>
            </w:pPr>
            <w:r w:rsidRPr="00D2140F">
              <w:rPr>
                <w:color w:val="002060"/>
              </w:rPr>
              <w:t>VIA NENNI</w:t>
            </w:r>
          </w:p>
        </w:tc>
      </w:tr>
      <w:tr w:rsidR="002E769F" w:rsidRPr="00D2140F" w14:paraId="4A60B058" w14:textId="77777777" w:rsidTr="00AC748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C05016" w14:textId="77777777" w:rsidR="002E769F" w:rsidRPr="00D2140F" w:rsidRDefault="002E769F" w:rsidP="00AC7481">
            <w:pPr>
              <w:pStyle w:val="rowtabella0"/>
              <w:rPr>
                <w:color w:val="002060"/>
              </w:rPr>
            </w:pPr>
            <w:r w:rsidRPr="00D2140F">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CD219A" w14:textId="77777777" w:rsidR="002E769F" w:rsidRPr="00D2140F" w:rsidRDefault="002E769F" w:rsidP="00AC7481">
            <w:pPr>
              <w:pStyle w:val="rowtabella0"/>
              <w:rPr>
                <w:color w:val="002060"/>
              </w:rPr>
            </w:pPr>
            <w:r w:rsidRPr="00D2140F">
              <w:rPr>
                <w:color w:val="002060"/>
              </w:rPr>
              <w:t>ASCOLI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8EE0F9"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5963A1" w14:textId="77777777" w:rsidR="002E769F" w:rsidRPr="00D2140F" w:rsidRDefault="002E769F" w:rsidP="00AC7481">
            <w:pPr>
              <w:pStyle w:val="rowtabella0"/>
              <w:rPr>
                <w:color w:val="002060"/>
              </w:rPr>
            </w:pPr>
            <w:r w:rsidRPr="00D2140F">
              <w:rPr>
                <w:color w:val="002060"/>
              </w:rPr>
              <w:t>10/01/2025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501A04" w14:textId="77777777" w:rsidR="002E769F" w:rsidRPr="00D2140F" w:rsidRDefault="002E769F" w:rsidP="00AC7481">
            <w:pPr>
              <w:pStyle w:val="rowtabella0"/>
              <w:rPr>
                <w:color w:val="002060"/>
              </w:rPr>
            </w:pPr>
            <w:r w:rsidRPr="00D2140F">
              <w:rPr>
                <w:color w:val="002060"/>
              </w:rPr>
              <w:t>5749 CAMPO C5 "SPORTING VILLAGE"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02CEF8" w14:textId="77777777" w:rsidR="002E769F" w:rsidRPr="00D2140F" w:rsidRDefault="002E769F" w:rsidP="00AC7481">
            <w:pPr>
              <w:pStyle w:val="rowtabella0"/>
              <w:rPr>
                <w:color w:val="002060"/>
              </w:rPr>
            </w:pPr>
            <w:r w:rsidRPr="00D2140F">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CAA676" w14:textId="77777777" w:rsidR="002E769F" w:rsidRPr="00D2140F" w:rsidRDefault="002E769F" w:rsidP="00AC7481">
            <w:pPr>
              <w:pStyle w:val="rowtabella0"/>
              <w:rPr>
                <w:color w:val="002060"/>
              </w:rPr>
            </w:pPr>
            <w:r w:rsidRPr="00D2140F">
              <w:rPr>
                <w:color w:val="002060"/>
              </w:rPr>
              <w:t>VIA PERTINI</w:t>
            </w:r>
          </w:p>
        </w:tc>
      </w:tr>
    </w:tbl>
    <w:p w14:paraId="7A59F1A3" w14:textId="77777777" w:rsidR="002E769F" w:rsidRPr="009E20C8" w:rsidRDefault="002E769F" w:rsidP="002E769F">
      <w:pPr>
        <w:pStyle w:val="breakline"/>
        <w:rPr>
          <w:rFonts w:eastAsiaTheme="minorEastAsia"/>
          <w:color w:val="002060"/>
        </w:rPr>
      </w:pPr>
    </w:p>
    <w:p w14:paraId="6797F9F7" w14:textId="77777777" w:rsidR="002E769F" w:rsidRPr="009E20C8" w:rsidRDefault="002E769F" w:rsidP="002E769F">
      <w:pPr>
        <w:pStyle w:val="breakline"/>
        <w:rPr>
          <w:color w:val="002060"/>
        </w:rPr>
      </w:pPr>
    </w:p>
    <w:p w14:paraId="61A6575E" w14:textId="1BCE63A9" w:rsidR="002E769F" w:rsidRPr="009E20C8" w:rsidRDefault="002E769F" w:rsidP="00AE6933">
      <w:pPr>
        <w:pStyle w:val="titolocampionato0"/>
        <w:shd w:val="clear" w:color="auto" w:fill="CCCCCC"/>
        <w:spacing w:before="80" w:after="40"/>
        <w:rPr>
          <w:color w:val="002060"/>
        </w:rPr>
      </w:pPr>
      <w:r w:rsidRPr="009E20C8">
        <w:rPr>
          <w:color w:val="002060"/>
        </w:rPr>
        <w:t>CALCIO A CINQUE SERIE D</w:t>
      </w:r>
    </w:p>
    <w:p w14:paraId="45729CAC" w14:textId="77777777" w:rsidR="002E769F" w:rsidRPr="00EB37BA" w:rsidRDefault="002E769F" w:rsidP="002E769F">
      <w:pPr>
        <w:pStyle w:val="titoloprinc0"/>
        <w:rPr>
          <w:color w:val="002060"/>
        </w:rPr>
      </w:pPr>
      <w:r w:rsidRPr="00EB37BA">
        <w:rPr>
          <w:color w:val="002060"/>
        </w:rPr>
        <w:t>RISULTATI</w:t>
      </w:r>
    </w:p>
    <w:p w14:paraId="58F13F0F" w14:textId="77777777" w:rsidR="002E769F" w:rsidRPr="00EB37BA" w:rsidRDefault="002E769F" w:rsidP="002E769F">
      <w:pPr>
        <w:pStyle w:val="breakline"/>
        <w:rPr>
          <w:color w:val="002060"/>
        </w:rPr>
      </w:pPr>
    </w:p>
    <w:p w14:paraId="3A0D14B7" w14:textId="77777777" w:rsidR="002E769F" w:rsidRPr="00EB37BA" w:rsidRDefault="002E769F" w:rsidP="002E769F">
      <w:pPr>
        <w:pStyle w:val="sottotitolocampionato10"/>
        <w:rPr>
          <w:color w:val="002060"/>
        </w:rPr>
      </w:pPr>
      <w:r w:rsidRPr="00EB37BA">
        <w:rPr>
          <w:color w:val="002060"/>
        </w:rPr>
        <w:t>RISULTATI UFFICIALI GARE DEL 04/01/2025</w:t>
      </w:r>
    </w:p>
    <w:p w14:paraId="22E08A66" w14:textId="77777777" w:rsidR="002E769F" w:rsidRPr="00EB37BA" w:rsidRDefault="002E769F" w:rsidP="002E769F">
      <w:pPr>
        <w:pStyle w:val="sottotitolocampionato20"/>
        <w:spacing w:before="0" w:beforeAutospacing="0" w:after="0" w:afterAutospacing="0"/>
        <w:rPr>
          <w:rFonts w:ascii="Arial" w:hAnsi="Arial" w:cs="Arial"/>
          <w:color w:val="002060"/>
          <w:sz w:val="20"/>
          <w:szCs w:val="20"/>
        </w:rPr>
      </w:pPr>
      <w:r w:rsidRPr="00EB37BA">
        <w:rPr>
          <w:rFonts w:ascii="Arial" w:hAnsi="Arial" w:cs="Arial"/>
          <w:color w:val="002060"/>
          <w:sz w:val="20"/>
          <w:szCs w:val="20"/>
        </w:rPr>
        <w:t>Si trascrivono qui di seguito i risultati ufficiali delle gare disputate</w:t>
      </w:r>
    </w:p>
    <w:p w14:paraId="1B2A1D56" w14:textId="77777777" w:rsidR="002E769F" w:rsidRPr="00EB37BA" w:rsidRDefault="002E769F" w:rsidP="002E769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E769F" w:rsidRPr="00EB37BA" w14:paraId="33EB358D" w14:textId="77777777" w:rsidTr="00AC748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E769F" w:rsidRPr="00EB37BA" w14:paraId="4D824F67" w14:textId="77777777" w:rsidTr="00AC748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41B26" w14:textId="77777777" w:rsidR="002E769F" w:rsidRPr="00EB37BA" w:rsidRDefault="002E769F" w:rsidP="00AC7481">
                  <w:pPr>
                    <w:pStyle w:val="headertabella0"/>
                    <w:rPr>
                      <w:color w:val="002060"/>
                    </w:rPr>
                  </w:pPr>
                  <w:r w:rsidRPr="00EB37BA">
                    <w:rPr>
                      <w:color w:val="002060"/>
                    </w:rPr>
                    <w:t>GIRONE F - 13 Giornata - A</w:t>
                  </w:r>
                </w:p>
              </w:tc>
            </w:tr>
            <w:tr w:rsidR="002E769F" w:rsidRPr="00EB37BA" w14:paraId="6ED5D7CA" w14:textId="77777777" w:rsidTr="00AC7481">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B2D1104" w14:textId="77777777" w:rsidR="002E769F" w:rsidRPr="00EB37BA" w:rsidRDefault="002E769F" w:rsidP="00AC7481">
                  <w:pPr>
                    <w:pStyle w:val="rowtabella0"/>
                    <w:rPr>
                      <w:color w:val="002060"/>
                    </w:rPr>
                  </w:pPr>
                  <w:r w:rsidRPr="00EB37BA">
                    <w:rPr>
                      <w:color w:val="002060"/>
                    </w:rPr>
                    <w:t>SPORTING GROTTAMMARE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F27DD4" w14:textId="77777777" w:rsidR="002E769F" w:rsidRPr="00EB37BA" w:rsidRDefault="002E769F" w:rsidP="00AC7481">
                  <w:pPr>
                    <w:pStyle w:val="rowtabella0"/>
                    <w:rPr>
                      <w:color w:val="002060"/>
                    </w:rPr>
                  </w:pPr>
                  <w:r w:rsidRPr="00EB37BA">
                    <w:rPr>
                      <w:color w:val="002060"/>
                    </w:rPr>
                    <w:t>- RIPABERARDA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D1EA69" w14:textId="77777777" w:rsidR="002E769F" w:rsidRPr="00EB37BA" w:rsidRDefault="002E769F" w:rsidP="00AC7481">
                  <w:pPr>
                    <w:pStyle w:val="rowtabella0"/>
                    <w:jc w:val="center"/>
                    <w:rPr>
                      <w:color w:val="002060"/>
                    </w:rPr>
                  </w:pPr>
                  <w:r w:rsidRPr="00EB37BA">
                    <w:rPr>
                      <w:color w:val="002060"/>
                    </w:rPr>
                    <w:t>1 - 4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1A810F" w14:textId="77777777" w:rsidR="002E769F" w:rsidRPr="00EB37BA" w:rsidRDefault="002E769F" w:rsidP="00AC7481">
                  <w:pPr>
                    <w:pStyle w:val="rowtabella0"/>
                    <w:jc w:val="center"/>
                    <w:rPr>
                      <w:color w:val="002060"/>
                    </w:rPr>
                  </w:pPr>
                  <w:r w:rsidRPr="00EB37BA">
                    <w:rPr>
                      <w:color w:val="002060"/>
                    </w:rPr>
                    <w:t> </w:t>
                  </w:r>
                </w:p>
              </w:tc>
            </w:tr>
          </w:tbl>
          <w:p w14:paraId="1CC45B31" w14:textId="77777777" w:rsidR="002E769F" w:rsidRPr="00EB37BA" w:rsidRDefault="002E769F" w:rsidP="00AC7481">
            <w:pPr>
              <w:rPr>
                <w:color w:val="002060"/>
              </w:rPr>
            </w:pPr>
          </w:p>
        </w:tc>
      </w:tr>
    </w:tbl>
    <w:p w14:paraId="61723863" w14:textId="77777777" w:rsidR="002E769F" w:rsidRPr="00EB37BA" w:rsidRDefault="002E769F" w:rsidP="002E769F">
      <w:pPr>
        <w:pStyle w:val="breakline"/>
        <w:rPr>
          <w:rFonts w:eastAsiaTheme="minorEastAsia"/>
          <w:color w:val="002060"/>
        </w:rPr>
      </w:pPr>
    </w:p>
    <w:p w14:paraId="75EA29D1" w14:textId="77777777" w:rsidR="002E769F" w:rsidRPr="00EB37BA" w:rsidRDefault="002E769F" w:rsidP="002E769F">
      <w:pPr>
        <w:pStyle w:val="breakline"/>
        <w:rPr>
          <w:color w:val="002060"/>
        </w:rPr>
      </w:pPr>
    </w:p>
    <w:p w14:paraId="335340CC" w14:textId="77777777" w:rsidR="002E769F" w:rsidRPr="00EB37BA" w:rsidRDefault="002E769F" w:rsidP="002E769F">
      <w:pPr>
        <w:pStyle w:val="titoloprinc0"/>
        <w:rPr>
          <w:color w:val="002060"/>
        </w:rPr>
      </w:pPr>
      <w:r w:rsidRPr="00EB37BA">
        <w:rPr>
          <w:color w:val="002060"/>
        </w:rPr>
        <w:t>GIUDICE SPORTIVO</w:t>
      </w:r>
    </w:p>
    <w:p w14:paraId="1BE98DFB" w14:textId="77777777" w:rsidR="002E769F" w:rsidRPr="009C0A61" w:rsidRDefault="002E769F" w:rsidP="002E769F">
      <w:pPr>
        <w:pStyle w:val="diffida"/>
        <w:rPr>
          <w:color w:val="002060"/>
        </w:rPr>
      </w:pPr>
      <w:r w:rsidRPr="009C0A61">
        <w:rPr>
          <w:color w:val="002060"/>
        </w:rPr>
        <w:t xml:space="preserve">Il Giudice Sportivo Avv. Agnese Lazzaretti, con l'assistenza del segretario Angelo Castellana, nella seduta del </w:t>
      </w:r>
      <w:r>
        <w:rPr>
          <w:color w:val="002060"/>
        </w:rPr>
        <w:t>07</w:t>
      </w:r>
      <w:r w:rsidRPr="009C0A61">
        <w:rPr>
          <w:color w:val="002060"/>
        </w:rPr>
        <w:t>/</w:t>
      </w:r>
      <w:r>
        <w:rPr>
          <w:color w:val="002060"/>
        </w:rPr>
        <w:t>01</w:t>
      </w:r>
      <w:r w:rsidRPr="009C0A61">
        <w:rPr>
          <w:color w:val="002060"/>
        </w:rPr>
        <w:t>/202</w:t>
      </w:r>
      <w:r>
        <w:rPr>
          <w:color w:val="002060"/>
        </w:rPr>
        <w:t>5</w:t>
      </w:r>
      <w:r w:rsidRPr="009C0A61">
        <w:rPr>
          <w:color w:val="002060"/>
        </w:rPr>
        <w:t>, ha adottato le decisioni che di seguito integralmente si riportano:</w:t>
      </w:r>
    </w:p>
    <w:p w14:paraId="69F88EAD" w14:textId="77777777" w:rsidR="002E769F" w:rsidRPr="00EB37BA" w:rsidRDefault="002E769F" w:rsidP="002E769F">
      <w:pPr>
        <w:pStyle w:val="titolo10"/>
        <w:rPr>
          <w:color w:val="002060"/>
        </w:rPr>
      </w:pPr>
      <w:r w:rsidRPr="00EB37BA">
        <w:rPr>
          <w:color w:val="002060"/>
        </w:rPr>
        <w:t xml:space="preserve">GARE DEL 4/ 1/2025 </w:t>
      </w:r>
    </w:p>
    <w:p w14:paraId="7F868166" w14:textId="77777777" w:rsidR="002E769F" w:rsidRPr="00EB37BA" w:rsidRDefault="002E769F" w:rsidP="002E769F">
      <w:pPr>
        <w:pStyle w:val="titolo7a"/>
        <w:rPr>
          <w:color w:val="002060"/>
        </w:rPr>
      </w:pPr>
      <w:r w:rsidRPr="00EB37BA">
        <w:rPr>
          <w:color w:val="002060"/>
        </w:rPr>
        <w:t xml:space="preserve">PROVVEDIMENTI DISCIPLINARI </w:t>
      </w:r>
    </w:p>
    <w:p w14:paraId="661F1E3D" w14:textId="77777777" w:rsidR="002E769F" w:rsidRPr="00EB37BA" w:rsidRDefault="002E769F" w:rsidP="002E769F">
      <w:pPr>
        <w:pStyle w:val="titolo7b0"/>
        <w:rPr>
          <w:color w:val="002060"/>
        </w:rPr>
      </w:pPr>
      <w:r w:rsidRPr="00EB37BA">
        <w:rPr>
          <w:color w:val="002060"/>
        </w:rPr>
        <w:t xml:space="preserve">In base alle risultanze degli atti ufficiali sono state deliberate le seguenti sanzioni disciplinari. </w:t>
      </w:r>
    </w:p>
    <w:p w14:paraId="52D7F17C" w14:textId="77777777" w:rsidR="002E769F" w:rsidRPr="00EB37BA" w:rsidRDefault="002E769F" w:rsidP="002E769F">
      <w:pPr>
        <w:pStyle w:val="titolo30"/>
        <w:rPr>
          <w:color w:val="002060"/>
        </w:rPr>
      </w:pPr>
      <w:r w:rsidRPr="00EB37BA">
        <w:rPr>
          <w:color w:val="002060"/>
        </w:rPr>
        <w:t xml:space="preserve">CALCIATORI NON ESPULSI </w:t>
      </w:r>
    </w:p>
    <w:p w14:paraId="41580E65" w14:textId="77777777" w:rsidR="002E769F" w:rsidRPr="00EB37BA" w:rsidRDefault="002E769F" w:rsidP="002E769F">
      <w:pPr>
        <w:pStyle w:val="titolo20"/>
        <w:rPr>
          <w:color w:val="002060"/>
        </w:rPr>
      </w:pPr>
      <w:r w:rsidRPr="00EB37B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E769F" w:rsidRPr="00EB37BA" w14:paraId="0C0777A5" w14:textId="77777777" w:rsidTr="00AC7481">
        <w:tc>
          <w:tcPr>
            <w:tcW w:w="2200" w:type="dxa"/>
            <w:tcMar>
              <w:top w:w="20" w:type="dxa"/>
              <w:left w:w="20" w:type="dxa"/>
              <w:bottom w:w="20" w:type="dxa"/>
              <w:right w:w="20" w:type="dxa"/>
            </w:tcMar>
            <w:vAlign w:val="center"/>
            <w:hideMark/>
          </w:tcPr>
          <w:p w14:paraId="6A2D0531" w14:textId="77777777" w:rsidR="002E769F" w:rsidRPr="00EB37BA" w:rsidRDefault="002E769F" w:rsidP="00AC7481">
            <w:pPr>
              <w:pStyle w:val="movimento"/>
              <w:rPr>
                <w:color w:val="002060"/>
              </w:rPr>
            </w:pPr>
            <w:r w:rsidRPr="00EB37BA">
              <w:rPr>
                <w:color w:val="002060"/>
              </w:rPr>
              <w:t>GASPARRI MARCO</w:t>
            </w:r>
          </w:p>
        </w:tc>
        <w:tc>
          <w:tcPr>
            <w:tcW w:w="2200" w:type="dxa"/>
            <w:tcMar>
              <w:top w:w="20" w:type="dxa"/>
              <w:left w:w="20" w:type="dxa"/>
              <w:bottom w:w="20" w:type="dxa"/>
              <w:right w:w="20" w:type="dxa"/>
            </w:tcMar>
            <w:vAlign w:val="center"/>
            <w:hideMark/>
          </w:tcPr>
          <w:p w14:paraId="5C2D1419" w14:textId="77777777" w:rsidR="002E769F" w:rsidRPr="00EB37BA" w:rsidRDefault="002E769F" w:rsidP="00AC7481">
            <w:pPr>
              <w:pStyle w:val="movimento2"/>
              <w:rPr>
                <w:color w:val="002060"/>
              </w:rPr>
            </w:pPr>
            <w:r w:rsidRPr="00EB37BA">
              <w:rPr>
                <w:color w:val="002060"/>
              </w:rPr>
              <w:t xml:space="preserve">(RIPABERARDA) </w:t>
            </w:r>
          </w:p>
        </w:tc>
        <w:tc>
          <w:tcPr>
            <w:tcW w:w="800" w:type="dxa"/>
            <w:tcMar>
              <w:top w:w="20" w:type="dxa"/>
              <w:left w:w="20" w:type="dxa"/>
              <w:bottom w:w="20" w:type="dxa"/>
              <w:right w:w="20" w:type="dxa"/>
            </w:tcMar>
            <w:vAlign w:val="center"/>
            <w:hideMark/>
          </w:tcPr>
          <w:p w14:paraId="4868E11E" w14:textId="77777777" w:rsidR="002E769F" w:rsidRPr="00EB37BA" w:rsidRDefault="002E769F" w:rsidP="00AC7481">
            <w:pPr>
              <w:pStyle w:val="movimento"/>
              <w:rPr>
                <w:color w:val="002060"/>
              </w:rPr>
            </w:pPr>
            <w:r w:rsidRPr="00EB37BA">
              <w:rPr>
                <w:color w:val="002060"/>
              </w:rPr>
              <w:t> </w:t>
            </w:r>
          </w:p>
        </w:tc>
        <w:tc>
          <w:tcPr>
            <w:tcW w:w="2200" w:type="dxa"/>
            <w:tcMar>
              <w:top w:w="20" w:type="dxa"/>
              <w:left w:w="20" w:type="dxa"/>
              <w:bottom w:w="20" w:type="dxa"/>
              <w:right w:w="20" w:type="dxa"/>
            </w:tcMar>
            <w:vAlign w:val="center"/>
            <w:hideMark/>
          </w:tcPr>
          <w:p w14:paraId="7A911429" w14:textId="77777777" w:rsidR="002E769F" w:rsidRPr="00EB37BA" w:rsidRDefault="002E769F" w:rsidP="00AC7481">
            <w:pPr>
              <w:pStyle w:val="movimento"/>
              <w:rPr>
                <w:color w:val="002060"/>
              </w:rPr>
            </w:pPr>
            <w:r w:rsidRPr="00EB37BA">
              <w:rPr>
                <w:color w:val="002060"/>
              </w:rPr>
              <w:t> </w:t>
            </w:r>
          </w:p>
        </w:tc>
        <w:tc>
          <w:tcPr>
            <w:tcW w:w="2200" w:type="dxa"/>
            <w:tcMar>
              <w:top w:w="20" w:type="dxa"/>
              <w:left w:w="20" w:type="dxa"/>
              <w:bottom w:w="20" w:type="dxa"/>
              <w:right w:w="20" w:type="dxa"/>
            </w:tcMar>
            <w:vAlign w:val="center"/>
            <w:hideMark/>
          </w:tcPr>
          <w:p w14:paraId="2ABF680D" w14:textId="77777777" w:rsidR="002E769F" w:rsidRPr="00EB37BA" w:rsidRDefault="002E769F" w:rsidP="00AC7481">
            <w:pPr>
              <w:pStyle w:val="movimento2"/>
              <w:rPr>
                <w:color w:val="002060"/>
              </w:rPr>
            </w:pPr>
            <w:r w:rsidRPr="00EB37BA">
              <w:rPr>
                <w:color w:val="002060"/>
              </w:rPr>
              <w:t> </w:t>
            </w:r>
          </w:p>
        </w:tc>
      </w:tr>
    </w:tbl>
    <w:p w14:paraId="15859BE8" w14:textId="77777777" w:rsidR="002E769F" w:rsidRDefault="002E769F" w:rsidP="002E769F">
      <w:pPr>
        <w:pStyle w:val="breakline"/>
        <w:rPr>
          <w:rFonts w:eastAsiaTheme="minorEastAsia"/>
          <w:color w:val="002060"/>
        </w:rPr>
      </w:pPr>
    </w:p>
    <w:p w14:paraId="41BAD824" w14:textId="77777777" w:rsidR="002E769F" w:rsidRPr="00783D73" w:rsidRDefault="002E769F" w:rsidP="002E769F">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3802B425" w14:textId="77777777" w:rsidR="002E769F" w:rsidRPr="00EB37BA" w:rsidRDefault="002E769F" w:rsidP="002E769F">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5AC5CBD4" w14:textId="77777777" w:rsidR="002E769F" w:rsidRDefault="002E769F" w:rsidP="002E769F">
      <w:pPr>
        <w:pStyle w:val="titoloprinc0"/>
        <w:rPr>
          <w:color w:val="002060"/>
        </w:rPr>
      </w:pPr>
    </w:p>
    <w:p w14:paraId="71295C6E" w14:textId="77777777" w:rsidR="002E769F" w:rsidRPr="00EB37BA" w:rsidRDefault="002E769F" w:rsidP="002E769F">
      <w:pPr>
        <w:pStyle w:val="titoloprinc0"/>
        <w:rPr>
          <w:color w:val="002060"/>
        </w:rPr>
      </w:pPr>
      <w:r w:rsidRPr="00EB37BA">
        <w:rPr>
          <w:color w:val="002060"/>
        </w:rPr>
        <w:t>CLASSIFICA</w:t>
      </w:r>
    </w:p>
    <w:p w14:paraId="5ACBCEB0" w14:textId="77777777" w:rsidR="002E769F" w:rsidRPr="00EB37BA" w:rsidRDefault="002E769F" w:rsidP="002E769F">
      <w:pPr>
        <w:pStyle w:val="breakline"/>
        <w:rPr>
          <w:color w:val="002060"/>
        </w:rPr>
      </w:pPr>
    </w:p>
    <w:p w14:paraId="57C510F9" w14:textId="77777777" w:rsidR="002E769F" w:rsidRPr="00EB37BA" w:rsidRDefault="002E769F" w:rsidP="002E769F">
      <w:pPr>
        <w:pStyle w:val="breakline"/>
        <w:rPr>
          <w:color w:val="002060"/>
        </w:rPr>
      </w:pPr>
    </w:p>
    <w:p w14:paraId="3E2914E5" w14:textId="77777777" w:rsidR="002E769F" w:rsidRPr="00EB37BA" w:rsidRDefault="002E769F" w:rsidP="002E769F">
      <w:pPr>
        <w:pStyle w:val="sottotitolocampionato10"/>
        <w:rPr>
          <w:color w:val="002060"/>
        </w:rPr>
      </w:pPr>
      <w:r w:rsidRPr="00EB37B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E769F" w:rsidRPr="00EB37BA" w14:paraId="1027A428" w14:textId="77777777" w:rsidTr="00AC748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3795F" w14:textId="77777777" w:rsidR="002E769F" w:rsidRPr="00EB37BA" w:rsidRDefault="002E769F" w:rsidP="00AC7481">
            <w:pPr>
              <w:pStyle w:val="headertabella0"/>
              <w:rPr>
                <w:color w:val="002060"/>
              </w:rPr>
            </w:pPr>
            <w:r w:rsidRPr="00EB37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405BC" w14:textId="77777777" w:rsidR="002E769F" w:rsidRPr="00EB37BA" w:rsidRDefault="002E769F" w:rsidP="00AC7481">
            <w:pPr>
              <w:pStyle w:val="headertabella0"/>
              <w:rPr>
                <w:color w:val="002060"/>
              </w:rPr>
            </w:pPr>
            <w:r w:rsidRPr="00EB37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CB710" w14:textId="77777777" w:rsidR="002E769F" w:rsidRPr="00EB37BA" w:rsidRDefault="002E769F" w:rsidP="00AC7481">
            <w:pPr>
              <w:pStyle w:val="headertabella0"/>
              <w:rPr>
                <w:color w:val="002060"/>
              </w:rPr>
            </w:pPr>
            <w:r w:rsidRPr="00EB37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7E2BE" w14:textId="77777777" w:rsidR="002E769F" w:rsidRPr="00EB37BA" w:rsidRDefault="002E769F" w:rsidP="00AC7481">
            <w:pPr>
              <w:pStyle w:val="headertabella0"/>
              <w:rPr>
                <w:color w:val="002060"/>
              </w:rPr>
            </w:pPr>
            <w:r w:rsidRPr="00EB37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924526" w14:textId="77777777" w:rsidR="002E769F" w:rsidRPr="00EB37BA" w:rsidRDefault="002E769F" w:rsidP="00AC7481">
            <w:pPr>
              <w:pStyle w:val="headertabella0"/>
              <w:rPr>
                <w:color w:val="002060"/>
              </w:rPr>
            </w:pPr>
            <w:r w:rsidRPr="00EB37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3B080" w14:textId="77777777" w:rsidR="002E769F" w:rsidRPr="00EB37BA" w:rsidRDefault="002E769F" w:rsidP="00AC7481">
            <w:pPr>
              <w:pStyle w:val="headertabella0"/>
              <w:rPr>
                <w:color w:val="002060"/>
              </w:rPr>
            </w:pPr>
            <w:r w:rsidRPr="00EB37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6F559" w14:textId="77777777" w:rsidR="002E769F" w:rsidRPr="00EB37BA" w:rsidRDefault="002E769F" w:rsidP="00AC7481">
            <w:pPr>
              <w:pStyle w:val="headertabella0"/>
              <w:rPr>
                <w:color w:val="002060"/>
              </w:rPr>
            </w:pPr>
            <w:r w:rsidRPr="00EB37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EF874" w14:textId="77777777" w:rsidR="002E769F" w:rsidRPr="00EB37BA" w:rsidRDefault="002E769F" w:rsidP="00AC7481">
            <w:pPr>
              <w:pStyle w:val="headertabella0"/>
              <w:rPr>
                <w:color w:val="002060"/>
              </w:rPr>
            </w:pPr>
            <w:r w:rsidRPr="00EB37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E388E" w14:textId="77777777" w:rsidR="002E769F" w:rsidRPr="00EB37BA" w:rsidRDefault="002E769F" w:rsidP="00AC7481">
            <w:pPr>
              <w:pStyle w:val="headertabella0"/>
              <w:rPr>
                <w:color w:val="002060"/>
              </w:rPr>
            </w:pPr>
            <w:r w:rsidRPr="00EB37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C90B2" w14:textId="77777777" w:rsidR="002E769F" w:rsidRPr="00EB37BA" w:rsidRDefault="002E769F" w:rsidP="00AC7481">
            <w:pPr>
              <w:pStyle w:val="headertabella0"/>
              <w:rPr>
                <w:color w:val="002060"/>
              </w:rPr>
            </w:pPr>
            <w:r w:rsidRPr="00EB37BA">
              <w:rPr>
                <w:color w:val="002060"/>
              </w:rPr>
              <w:t>PE</w:t>
            </w:r>
          </w:p>
        </w:tc>
      </w:tr>
      <w:tr w:rsidR="002E769F" w:rsidRPr="00EB37BA" w14:paraId="0DEC81E5" w14:textId="77777777" w:rsidTr="00AC748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D13B71" w14:textId="77777777" w:rsidR="002E769F" w:rsidRPr="00EB37BA" w:rsidRDefault="002E769F" w:rsidP="00AC7481">
            <w:pPr>
              <w:pStyle w:val="rowtabella0"/>
              <w:rPr>
                <w:color w:val="002060"/>
              </w:rPr>
            </w:pPr>
            <w:r w:rsidRPr="00EB37BA">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23EA3" w14:textId="77777777" w:rsidR="002E769F" w:rsidRPr="00EB37BA" w:rsidRDefault="002E769F" w:rsidP="00AC7481">
            <w:pPr>
              <w:pStyle w:val="rowtabella0"/>
              <w:jc w:val="center"/>
              <w:rPr>
                <w:color w:val="002060"/>
              </w:rPr>
            </w:pPr>
            <w:r w:rsidRPr="00EB37B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9ABDC"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2FD0D" w14:textId="77777777" w:rsidR="002E769F" w:rsidRPr="00EB37BA" w:rsidRDefault="002E769F" w:rsidP="00AC7481">
            <w:pPr>
              <w:pStyle w:val="rowtabella0"/>
              <w:jc w:val="center"/>
              <w:rPr>
                <w:color w:val="002060"/>
              </w:rPr>
            </w:pPr>
            <w:r w:rsidRPr="00EB37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2A561"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F42EB"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7128E" w14:textId="77777777" w:rsidR="002E769F" w:rsidRPr="00EB37BA" w:rsidRDefault="002E769F" w:rsidP="00AC7481">
            <w:pPr>
              <w:pStyle w:val="rowtabella0"/>
              <w:jc w:val="center"/>
              <w:rPr>
                <w:color w:val="002060"/>
              </w:rPr>
            </w:pPr>
            <w:r w:rsidRPr="00EB37B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F9B9D" w14:textId="77777777" w:rsidR="002E769F" w:rsidRPr="00EB37BA" w:rsidRDefault="002E769F" w:rsidP="00AC7481">
            <w:pPr>
              <w:pStyle w:val="rowtabella0"/>
              <w:jc w:val="center"/>
              <w:rPr>
                <w:color w:val="002060"/>
              </w:rPr>
            </w:pPr>
            <w:r w:rsidRPr="00EB37B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1C18E" w14:textId="77777777" w:rsidR="002E769F" w:rsidRPr="00EB37BA" w:rsidRDefault="002E769F" w:rsidP="00AC7481">
            <w:pPr>
              <w:pStyle w:val="rowtabella0"/>
              <w:jc w:val="center"/>
              <w:rPr>
                <w:color w:val="002060"/>
              </w:rPr>
            </w:pPr>
            <w:r w:rsidRPr="00EB37B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B579A" w14:textId="77777777" w:rsidR="002E769F" w:rsidRPr="00EB37BA" w:rsidRDefault="002E769F" w:rsidP="00AC7481">
            <w:pPr>
              <w:pStyle w:val="rowtabella0"/>
              <w:jc w:val="center"/>
              <w:rPr>
                <w:color w:val="002060"/>
              </w:rPr>
            </w:pPr>
            <w:r w:rsidRPr="00EB37BA">
              <w:rPr>
                <w:color w:val="002060"/>
              </w:rPr>
              <w:t>0</w:t>
            </w:r>
          </w:p>
        </w:tc>
      </w:tr>
      <w:tr w:rsidR="002E769F" w:rsidRPr="00EB37BA" w14:paraId="21079196"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3FE497" w14:textId="77777777" w:rsidR="002E769F" w:rsidRPr="00EB37BA" w:rsidRDefault="002E769F" w:rsidP="00AC7481">
            <w:pPr>
              <w:pStyle w:val="rowtabella0"/>
              <w:rPr>
                <w:color w:val="002060"/>
              </w:rPr>
            </w:pPr>
            <w:r w:rsidRPr="00EB37BA">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149C0" w14:textId="77777777" w:rsidR="002E769F" w:rsidRPr="00EB37BA" w:rsidRDefault="002E769F" w:rsidP="00AC7481">
            <w:pPr>
              <w:pStyle w:val="rowtabella0"/>
              <w:jc w:val="center"/>
              <w:rPr>
                <w:color w:val="002060"/>
              </w:rPr>
            </w:pPr>
            <w:r w:rsidRPr="00EB37B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71CDF"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B73DA" w14:textId="77777777" w:rsidR="002E769F" w:rsidRPr="00EB37BA" w:rsidRDefault="002E769F" w:rsidP="00AC7481">
            <w:pPr>
              <w:pStyle w:val="rowtabella0"/>
              <w:jc w:val="center"/>
              <w:rPr>
                <w:color w:val="002060"/>
              </w:rPr>
            </w:pPr>
            <w:r w:rsidRPr="00EB37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827B1"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7A5AA"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B480C" w14:textId="77777777" w:rsidR="002E769F" w:rsidRPr="00EB37BA" w:rsidRDefault="002E769F" w:rsidP="00AC7481">
            <w:pPr>
              <w:pStyle w:val="rowtabella0"/>
              <w:jc w:val="center"/>
              <w:rPr>
                <w:color w:val="002060"/>
              </w:rPr>
            </w:pPr>
            <w:r w:rsidRPr="00EB37B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7AD4E" w14:textId="77777777" w:rsidR="002E769F" w:rsidRPr="00EB37BA" w:rsidRDefault="002E769F" w:rsidP="00AC7481">
            <w:pPr>
              <w:pStyle w:val="rowtabella0"/>
              <w:jc w:val="center"/>
              <w:rPr>
                <w:color w:val="002060"/>
              </w:rPr>
            </w:pPr>
            <w:r w:rsidRPr="00EB37B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064F9" w14:textId="77777777" w:rsidR="002E769F" w:rsidRPr="00EB37BA" w:rsidRDefault="002E769F" w:rsidP="00AC7481">
            <w:pPr>
              <w:pStyle w:val="rowtabella0"/>
              <w:jc w:val="center"/>
              <w:rPr>
                <w:color w:val="002060"/>
              </w:rPr>
            </w:pPr>
            <w:r w:rsidRPr="00EB37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E83EA" w14:textId="77777777" w:rsidR="002E769F" w:rsidRPr="00EB37BA" w:rsidRDefault="002E769F" w:rsidP="00AC7481">
            <w:pPr>
              <w:pStyle w:val="rowtabella0"/>
              <w:jc w:val="center"/>
              <w:rPr>
                <w:color w:val="002060"/>
              </w:rPr>
            </w:pPr>
            <w:r w:rsidRPr="00EB37BA">
              <w:rPr>
                <w:color w:val="002060"/>
              </w:rPr>
              <w:t>0</w:t>
            </w:r>
          </w:p>
        </w:tc>
      </w:tr>
      <w:tr w:rsidR="002E769F" w:rsidRPr="00EB37BA" w14:paraId="6FECB058"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68D86C" w14:textId="77777777" w:rsidR="002E769F" w:rsidRPr="00EB37BA" w:rsidRDefault="002E769F" w:rsidP="00AC7481">
            <w:pPr>
              <w:pStyle w:val="rowtabella0"/>
              <w:rPr>
                <w:color w:val="002060"/>
                <w:lang w:val="en-US"/>
              </w:rPr>
            </w:pPr>
            <w:r w:rsidRPr="00EB37BA">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37229" w14:textId="77777777" w:rsidR="002E769F" w:rsidRPr="00EB37BA" w:rsidRDefault="002E769F" w:rsidP="00AC7481">
            <w:pPr>
              <w:pStyle w:val="rowtabella0"/>
              <w:jc w:val="center"/>
              <w:rPr>
                <w:color w:val="002060"/>
              </w:rPr>
            </w:pPr>
            <w:r w:rsidRPr="00EB37B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F8150"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09B8E" w14:textId="77777777" w:rsidR="002E769F" w:rsidRPr="00EB37BA" w:rsidRDefault="002E769F" w:rsidP="00AC7481">
            <w:pPr>
              <w:pStyle w:val="rowtabella0"/>
              <w:jc w:val="center"/>
              <w:rPr>
                <w:color w:val="002060"/>
              </w:rPr>
            </w:pPr>
            <w:r w:rsidRPr="00EB37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C409F" w14:textId="77777777" w:rsidR="002E769F" w:rsidRPr="00EB37BA" w:rsidRDefault="002E769F" w:rsidP="00AC7481">
            <w:pPr>
              <w:pStyle w:val="rowtabella0"/>
              <w:jc w:val="center"/>
              <w:rPr>
                <w:color w:val="002060"/>
              </w:rPr>
            </w:pPr>
            <w:r w:rsidRPr="00EB37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7E9C8"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06537" w14:textId="77777777" w:rsidR="002E769F" w:rsidRPr="00EB37BA" w:rsidRDefault="002E769F" w:rsidP="00AC7481">
            <w:pPr>
              <w:pStyle w:val="rowtabella0"/>
              <w:jc w:val="center"/>
              <w:rPr>
                <w:color w:val="002060"/>
              </w:rPr>
            </w:pPr>
            <w:r w:rsidRPr="00EB37B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7B45D" w14:textId="77777777" w:rsidR="002E769F" w:rsidRPr="00EB37BA" w:rsidRDefault="002E769F" w:rsidP="00AC7481">
            <w:pPr>
              <w:pStyle w:val="rowtabella0"/>
              <w:jc w:val="center"/>
              <w:rPr>
                <w:color w:val="002060"/>
              </w:rPr>
            </w:pPr>
            <w:r w:rsidRPr="00EB37B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F3545" w14:textId="77777777" w:rsidR="002E769F" w:rsidRPr="00EB37BA" w:rsidRDefault="002E769F" w:rsidP="00AC7481">
            <w:pPr>
              <w:pStyle w:val="rowtabella0"/>
              <w:jc w:val="center"/>
              <w:rPr>
                <w:color w:val="002060"/>
              </w:rPr>
            </w:pPr>
            <w:r w:rsidRPr="00EB37B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B579C" w14:textId="77777777" w:rsidR="002E769F" w:rsidRPr="00EB37BA" w:rsidRDefault="002E769F" w:rsidP="00AC7481">
            <w:pPr>
              <w:pStyle w:val="rowtabella0"/>
              <w:jc w:val="center"/>
              <w:rPr>
                <w:color w:val="002060"/>
              </w:rPr>
            </w:pPr>
            <w:r w:rsidRPr="00EB37BA">
              <w:rPr>
                <w:color w:val="002060"/>
              </w:rPr>
              <w:t>0</w:t>
            </w:r>
          </w:p>
        </w:tc>
      </w:tr>
      <w:tr w:rsidR="002E769F" w:rsidRPr="00EB37BA" w14:paraId="1B4914D0"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361468" w14:textId="77777777" w:rsidR="002E769F" w:rsidRPr="00EB37BA" w:rsidRDefault="002E769F" w:rsidP="00AC7481">
            <w:pPr>
              <w:pStyle w:val="rowtabella0"/>
              <w:rPr>
                <w:color w:val="002060"/>
              </w:rPr>
            </w:pPr>
            <w:r w:rsidRPr="00EB37BA">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9BDF6" w14:textId="77777777" w:rsidR="002E769F" w:rsidRPr="00EB37BA" w:rsidRDefault="002E769F" w:rsidP="00AC7481">
            <w:pPr>
              <w:pStyle w:val="rowtabella0"/>
              <w:jc w:val="center"/>
              <w:rPr>
                <w:color w:val="002060"/>
              </w:rPr>
            </w:pPr>
            <w:r w:rsidRPr="00EB37B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95A96"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50CA0" w14:textId="77777777" w:rsidR="002E769F" w:rsidRPr="00EB37BA" w:rsidRDefault="002E769F" w:rsidP="00AC7481">
            <w:pPr>
              <w:pStyle w:val="rowtabella0"/>
              <w:jc w:val="center"/>
              <w:rPr>
                <w:color w:val="002060"/>
              </w:rPr>
            </w:pPr>
            <w:r w:rsidRPr="00EB37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231B1"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9056D" w14:textId="77777777" w:rsidR="002E769F" w:rsidRPr="00EB37BA" w:rsidRDefault="002E769F" w:rsidP="00AC7481">
            <w:pPr>
              <w:pStyle w:val="rowtabella0"/>
              <w:jc w:val="center"/>
              <w:rPr>
                <w:color w:val="002060"/>
              </w:rPr>
            </w:pPr>
            <w:r w:rsidRPr="00EB37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2144A" w14:textId="77777777" w:rsidR="002E769F" w:rsidRPr="00EB37BA" w:rsidRDefault="002E769F" w:rsidP="00AC7481">
            <w:pPr>
              <w:pStyle w:val="rowtabella0"/>
              <w:jc w:val="center"/>
              <w:rPr>
                <w:color w:val="002060"/>
              </w:rPr>
            </w:pPr>
            <w:r w:rsidRPr="00EB37B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15817" w14:textId="77777777" w:rsidR="002E769F" w:rsidRPr="00EB37BA" w:rsidRDefault="002E769F" w:rsidP="00AC7481">
            <w:pPr>
              <w:pStyle w:val="rowtabella0"/>
              <w:jc w:val="center"/>
              <w:rPr>
                <w:color w:val="002060"/>
              </w:rPr>
            </w:pPr>
            <w:r w:rsidRPr="00EB37B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D31E9" w14:textId="77777777" w:rsidR="002E769F" w:rsidRPr="00EB37BA" w:rsidRDefault="002E769F" w:rsidP="00AC7481">
            <w:pPr>
              <w:pStyle w:val="rowtabella0"/>
              <w:jc w:val="center"/>
              <w:rPr>
                <w:color w:val="002060"/>
              </w:rPr>
            </w:pPr>
            <w:r w:rsidRPr="00EB37B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0A365" w14:textId="77777777" w:rsidR="002E769F" w:rsidRPr="00EB37BA" w:rsidRDefault="002E769F" w:rsidP="00AC7481">
            <w:pPr>
              <w:pStyle w:val="rowtabella0"/>
              <w:jc w:val="center"/>
              <w:rPr>
                <w:color w:val="002060"/>
              </w:rPr>
            </w:pPr>
            <w:r w:rsidRPr="00EB37BA">
              <w:rPr>
                <w:color w:val="002060"/>
              </w:rPr>
              <w:t>0</w:t>
            </w:r>
          </w:p>
        </w:tc>
      </w:tr>
      <w:tr w:rsidR="002E769F" w:rsidRPr="00EB37BA" w14:paraId="20727198"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B02F1A" w14:textId="77777777" w:rsidR="002E769F" w:rsidRPr="00EB37BA" w:rsidRDefault="002E769F" w:rsidP="00AC7481">
            <w:pPr>
              <w:pStyle w:val="rowtabella0"/>
              <w:rPr>
                <w:color w:val="002060"/>
              </w:rPr>
            </w:pPr>
            <w:r w:rsidRPr="00EB37BA">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BD37C" w14:textId="77777777" w:rsidR="002E769F" w:rsidRPr="00EB37BA" w:rsidRDefault="002E769F" w:rsidP="00AC7481">
            <w:pPr>
              <w:pStyle w:val="rowtabella0"/>
              <w:jc w:val="center"/>
              <w:rPr>
                <w:color w:val="002060"/>
              </w:rPr>
            </w:pPr>
            <w:r w:rsidRPr="00EB37B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D0A20"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A2B71" w14:textId="77777777" w:rsidR="002E769F" w:rsidRPr="00EB37BA" w:rsidRDefault="002E769F" w:rsidP="00AC7481">
            <w:pPr>
              <w:pStyle w:val="rowtabella0"/>
              <w:jc w:val="center"/>
              <w:rPr>
                <w:color w:val="002060"/>
              </w:rPr>
            </w:pPr>
            <w:r w:rsidRPr="00EB37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16244"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3D133" w14:textId="77777777" w:rsidR="002E769F" w:rsidRPr="00EB37BA" w:rsidRDefault="002E769F" w:rsidP="00AC7481">
            <w:pPr>
              <w:pStyle w:val="rowtabella0"/>
              <w:jc w:val="center"/>
              <w:rPr>
                <w:color w:val="002060"/>
              </w:rPr>
            </w:pPr>
            <w:r w:rsidRPr="00EB37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D6D2B" w14:textId="77777777" w:rsidR="002E769F" w:rsidRPr="00EB37BA" w:rsidRDefault="002E769F" w:rsidP="00AC7481">
            <w:pPr>
              <w:pStyle w:val="rowtabella0"/>
              <w:jc w:val="center"/>
              <w:rPr>
                <w:color w:val="002060"/>
              </w:rPr>
            </w:pPr>
            <w:r w:rsidRPr="00EB37B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1C3B8" w14:textId="77777777" w:rsidR="002E769F" w:rsidRPr="00EB37BA" w:rsidRDefault="002E769F" w:rsidP="00AC7481">
            <w:pPr>
              <w:pStyle w:val="rowtabella0"/>
              <w:jc w:val="center"/>
              <w:rPr>
                <w:color w:val="002060"/>
              </w:rPr>
            </w:pPr>
            <w:r w:rsidRPr="00EB37B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E2D0F"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3604F" w14:textId="77777777" w:rsidR="002E769F" w:rsidRPr="00EB37BA" w:rsidRDefault="002E769F" w:rsidP="00AC7481">
            <w:pPr>
              <w:pStyle w:val="rowtabella0"/>
              <w:jc w:val="center"/>
              <w:rPr>
                <w:color w:val="002060"/>
              </w:rPr>
            </w:pPr>
            <w:r w:rsidRPr="00EB37BA">
              <w:rPr>
                <w:color w:val="002060"/>
              </w:rPr>
              <w:t>1</w:t>
            </w:r>
          </w:p>
        </w:tc>
      </w:tr>
      <w:tr w:rsidR="002E769F" w:rsidRPr="00EB37BA" w14:paraId="35883578"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7CA537" w14:textId="77777777" w:rsidR="002E769F" w:rsidRPr="00EB37BA" w:rsidRDefault="002E769F" w:rsidP="00AC7481">
            <w:pPr>
              <w:pStyle w:val="rowtabella0"/>
              <w:rPr>
                <w:color w:val="002060"/>
              </w:rPr>
            </w:pPr>
            <w:r w:rsidRPr="00EB37BA">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B1663" w14:textId="77777777" w:rsidR="002E769F" w:rsidRPr="00EB37BA" w:rsidRDefault="002E769F" w:rsidP="00AC7481">
            <w:pPr>
              <w:pStyle w:val="rowtabella0"/>
              <w:jc w:val="center"/>
              <w:rPr>
                <w:color w:val="002060"/>
              </w:rPr>
            </w:pPr>
            <w:r w:rsidRPr="00EB37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67A8E"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861F7" w14:textId="77777777" w:rsidR="002E769F" w:rsidRPr="00EB37BA" w:rsidRDefault="002E769F" w:rsidP="00AC7481">
            <w:pPr>
              <w:pStyle w:val="rowtabella0"/>
              <w:jc w:val="center"/>
              <w:rPr>
                <w:color w:val="002060"/>
              </w:rPr>
            </w:pPr>
            <w:r w:rsidRPr="00EB37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32C68"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B45EE" w14:textId="77777777" w:rsidR="002E769F" w:rsidRPr="00EB37BA" w:rsidRDefault="002E769F" w:rsidP="00AC7481">
            <w:pPr>
              <w:pStyle w:val="rowtabella0"/>
              <w:jc w:val="center"/>
              <w:rPr>
                <w:color w:val="002060"/>
              </w:rPr>
            </w:pPr>
            <w:r w:rsidRPr="00EB37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6A57D" w14:textId="77777777" w:rsidR="002E769F" w:rsidRPr="00EB37BA" w:rsidRDefault="002E769F" w:rsidP="00AC7481">
            <w:pPr>
              <w:pStyle w:val="rowtabella0"/>
              <w:jc w:val="center"/>
              <w:rPr>
                <w:color w:val="002060"/>
              </w:rPr>
            </w:pPr>
            <w:r w:rsidRPr="00EB37B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760C9" w14:textId="77777777" w:rsidR="002E769F" w:rsidRPr="00EB37BA" w:rsidRDefault="002E769F" w:rsidP="00AC7481">
            <w:pPr>
              <w:pStyle w:val="rowtabella0"/>
              <w:jc w:val="center"/>
              <w:rPr>
                <w:color w:val="002060"/>
              </w:rPr>
            </w:pPr>
            <w:r w:rsidRPr="00EB37B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8D797"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363CC" w14:textId="77777777" w:rsidR="002E769F" w:rsidRPr="00EB37BA" w:rsidRDefault="002E769F" w:rsidP="00AC7481">
            <w:pPr>
              <w:pStyle w:val="rowtabella0"/>
              <w:jc w:val="center"/>
              <w:rPr>
                <w:color w:val="002060"/>
              </w:rPr>
            </w:pPr>
            <w:r w:rsidRPr="00EB37BA">
              <w:rPr>
                <w:color w:val="002060"/>
              </w:rPr>
              <w:t>0</w:t>
            </w:r>
          </w:p>
        </w:tc>
      </w:tr>
      <w:tr w:rsidR="002E769F" w:rsidRPr="00EB37BA" w14:paraId="4640BA18"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780473" w14:textId="77777777" w:rsidR="002E769F" w:rsidRPr="00EB37BA" w:rsidRDefault="002E769F" w:rsidP="00AC7481">
            <w:pPr>
              <w:pStyle w:val="rowtabella0"/>
              <w:rPr>
                <w:color w:val="002060"/>
              </w:rPr>
            </w:pPr>
            <w:r w:rsidRPr="00EB37BA">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F9109" w14:textId="77777777" w:rsidR="002E769F" w:rsidRPr="00EB37BA" w:rsidRDefault="002E769F" w:rsidP="00AC7481">
            <w:pPr>
              <w:pStyle w:val="rowtabella0"/>
              <w:jc w:val="center"/>
              <w:rPr>
                <w:color w:val="002060"/>
              </w:rPr>
            </w:pPr>
            <w:r w:rsidRPr="00EB37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BD745"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E331B" w14:textId="77777777" w:rsidR="002E769F" w:rsidRPr="00EB37BA" w:rsidRDefault="002E769F" w:rsidP="00AC7481">
            <w:pPr>
              <w:pStyle w:val="rowtabella0"/>
              <w:jc w:val="center"/>
              <w:rPr>
                <w:color w:val="002060"/>
              </w:rPr>
            </w:pPr>
            <w:r w:rsidRPr="00EB37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B5FC2"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58438" w14:textId="77777777" w:rsidR="002E769F" w:rsidRPr="00EB37BA" w:rsidRDefault="002E769F" w:rsidP="00AC7481">
            <w:pPr>
              <w:pStyle w:val="rowtabella0"/>
              <w:jc w:val="center"/>
              <w:rPr>
                <w:color w:val="002060"/>
              </w:rPr>
            </w:pPr>
            <w:r w:rsidRPr="00EB37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E4404" w14:textId="77777777" w:rsidR="002E769F" w:rsidRPr="00EB37BA" w:rsidRDefault="002E769F" w:rsidP="00AC7481">
            <w:pPr>
              <w:pStyle w:val="rowtabella0"/>
              <w:jc w:val="center"/>
              <w:rPr>
                <w:color w:val="002060"/>
              </w:rPr>
            </w:pPr>
            <w:r w:rsidRPr="00EB37B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4280B" w14:textId="77777777" w:rsidR="002E769F" w:rsidRPr="00EB37BA" w:rsidRDefault="002E769F" w:rsidP="00AC7481">
            <w:pPr>
              <w:pStyle w:val="rowtabella0"/>
              <w:jc w:val="center"/>
              <w:rPr>
                <w:color w:val="002060"/>
              </w:rPr>
            </w:pPr>
            <w:r w:rsidRPr="00EB37B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0F8A0" w14:textId="77777777" w:rsidR="002E769F" w:rsidRPr="00EB37BA" w:rsidRDefault="002E769F" w:rsidP="00AC7481">
            <w:pPr>
              <w:pStyle w:val="rowtabella0"/>
              <w:jc w:val="center"/>
              <w:rPr>
                <w:color w:val="002060"/>
              </w:rPr>
            </w:pPr>
            <w:r w:rsidRPr="00EB37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EE8AB" w14:textId="77777777" w:rsidR="002E769F" w:rsidRPr="00EB37BA" w:rsidRDefault="002E769F" w:rsidP="00AC7481">
            <w:pPr>
              <w:pStyle w:val="rowtabella0"/>
              <w:jc w:val="center"/>
              <w:rPr>
                <w:color w:val="002060"/>
              </w:rPr>
            </w:pPr>
            <w:r w:rsidRPr="00EB37BA">
              <w:rPr>
                <w:color w:val="002060"/>
              </w:rPr>
              <w:t>0</w:t>
            </w:r>
          </w:p>
        </w:tc>
      </w:tr>
      <w:tr w:rsidR="002E769F" w:rsidRPr="00EB37BA" w14:paraId="369473CC"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2FF99E" w14:textId="77777777" w:rsidR="002E769F" w:rsidRPr="00EB37BA" w:rsidRDefault="002E769F" w:rsidP="00AC7481">
            <w:pPr>
              <w:pStyle w:val="rowtabella0"/>
              <w:rPr>
                <w:color w:val="002060"/>
              </w:rPr>
            </w:pPr>
            <w:r w:rsidRPr="00EB37BA">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80681" w14:textId="77777777" w:rsidR="002E769F" w:rsidRPr="00EB37BA" w:rsidRDefault="002E769F" w:rsidP="00AC7481">
            <w:pPr>
              <w:pStyle w:val="rowtabella0"/>
              <w:jc w:val="center"/>
              <w:rPr>
                <w:color w:val="002060"/>
              </w:rPr>
            </w:pPr>
            <w:r w:rsidRPr="00EB37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E501D"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44CCB" w14:textId="77777777" w:rsidR="002E769F" w:rsidRPr="00EB37BA" w:rsidRDefault="002E769F" w:rsidP="00AC7481">
            <w:pPr>
              <w:pStyle w:val="rowtabella0"/>
              <w:jc w:val="center"/>
              <w:rPr>
                <w:color w:val="002060"/>
              </w:rPr>
            </w:pPr>
            <w:r w:rsidRPr="00EB37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2BC93"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9090C" w14:textId="77777777" w:rsidR="002E769F" w:rsidRPr="00EB37BA" w:rsidRDefault="002E769F" w:rsidP="00AC7481">
            <w:pPr>
              <w:pStyle w:val="rowtabella0"/>
              <w:jc w:val="center"/>
              <w:rPr>
                <w:color w:val="002060"/>
              </w:rPr>
            </w:pPr>
            <w:r w:rsidRPr="00EB37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D13A9" w14:textId="77777777" w:rsidR="002E769F" w:rsidRPr="00EB37BA" w:rsidRDefault="002E769F" w:rsidP="00AC7481">
            <w:pPr>
              <w:pStyle w:val="rowtabella0"/>
              <w:jc w:val="center"/>
              <w:rPr>
                <w:color w:val="002060"/>
              </w:rPr>
            </w:pPr>
            <w:r w:rsidRPr="00EB37B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80F6F" w14:textId="77777777" w:rsidR="002E769F" w:rsidRPr="00EB37BA" w:rsidRDefault="002E769F" w:rsidP="00AC7481">
            <w:pPr>
              <w:pStyle w:val="rowtabella0"/>
              <w:jc w:val="center"/>
              <w:rPr>
                <w:color w:val="002060"/>
              </w:rPr>
            </w:pPr>
            <w:r w:rsidRPr="00EB37B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51BBF" w14:textId="77777777" w:rsidR="002E769F" w:rsidRPr="00EB37BA" w:rsidRDefault="002E769F" w:rsidP="00AC7481">
            <w:pPr>
              <w:pStyle w:val="rowtabella0"/>
              <w:jc w:val="center"/>
              <w:rPr>
                <w:color w:val="002060"/>
              </w:rPr>
            </w:pPr>
            <w:r w:rsidRPr="00EB37B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642FC" w14:textId="77777777" w:rsidR="002E769F" w:rsidRPr="00EB37BA" w:rsidRDefault="002E769F" w:rsidP="00AC7481">
            <w:pPr>
              <w:pStyle w:val="rowtabella0"/>
              <w:jc w:val="center"/>
              <w:rPr>
                <w:color w:val="002060"/>
              </w:rPr>
            </w:pPr>
            <w:r w:rsidRPr="00EB37BA">
              <w:rPr>
                <w:color w:val="002060"/>
              </w:rPr>
              <w:t>0</w:t>
            </w:r>
          </w:p>
        </w:tc>
      </w:tr>
      <w:tr w:rsidR="002E769F" w:rsidRPr="00EB37BA" w14:paraId="06743BF6"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2B2010" w14:textId="77777777" w:rsidR="002E769F" w:rsidRPr="00EB37BA" w:rsidRDefault="002E769F" w:rsidP="00AC7481">
            <w:pPr>
              <w:pStyle w:val="rowtabella0"/>
              <w:rPr>
                <w:color w:val="002060"/>
              </w:rPr>
            </w:pPr>
            <w:r w:rsidRPr="00EB37BA">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A068A" w14:textId="77777777" w:rsidR="002E769F" w:rsidRPr="00EB37BA" w:rsidRDefault="002E769F" w:rsidP="00AC7481">
            <w:pPr>
              <w:pStyle w:val="rowtabella0"/>
              <w:jc w:val="center"/>
              <w:rPr>
                <w:color w:val="002060"/>
              </w:rPr>
            </w:pPr>
            <w:r w:rsidRPr="00EB37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9B838"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D1F41" w14:textId="77777777" w:rsidR="002E769F" w:rsidRPr="00EB37BA" w:rsidRDefault="002E769F" w:rsidP="00AC7481">
            <w:pPr>
              <w:pStyle w:val="rowtabella0"/>
              <w:jc w:val="center"/>
              <w:rPr>
                <w:color w:val="002060"/>
              </w:rPr>
            </w:pPr>
            <w:r w:rsidRPr="00EB37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4AB19"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4B78B" w14:textId="77777777" w:rsidR="002E769F" w:rsidRPr="00EB37BA" w:rsidRDefault="002E769F" w:rsidP="00AC7481">
            <w:pPr>
              <w:pStyle w:val="rowtabella0"/>
              <w:jc w:val="center"/>
              <w:rPr>
                <w:color w:val="002060"/>
              </w:rPr>
            </w:pPr>
            <w:r w:rsidRPr="00EB37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24B0D" w14:textId="77777777" w:rsidR="002E769F" w:rsidRPr="00EB37BA" w:rsidRDefault="002E769F" w:rsidP="00AC7481">
            <w:pPr>
              <w:pStyle w:val="rowtabella0"/>
              <w:jc w:val="center"/>
              <w:rPr>
                <w:color w:val="002060"/>
              </w:rPr>
            </w:pPr>
            <w:r w:rsidRPr="00EB37B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61FB9" w14:textId="77777777" w:rsidR="002E769F" w:rsidRPr="00EB37BA" w:rsidRDefault="002E769F" w:rsidP="00AC7481">
            <w:pPr>
              <w:pStyle w:val="rowtabella0"/>
              <w:jc w:val="center"/>
              <w:rPr>
                <w:color w:val="002060"/>
              </w:rPr>
            </w:pPr>
            <w:r w:rsidRPr="00EB37B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BA233" w14:textId="77777777" w:rsidR="002E769F" w:rsidRPr="00EB37BA" w:rsidRDefault="002E769F" w:rsidP="00AC7481">
            <w:pPr>
              <w:pStyle w:val="rowtabella0"/>
              <w:jc w:val="center"/>
              <w:rPr>
                <w:color w:val="002060"/>
              </w:rPr>
            </w:pPr>
            <w:r w:rsidRPr="00EB37B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A3587" w14:textId="77777777" w:rsidR="002E769F" w:rsidRPr="00EB37BA" w:rsidRDefault="002E769F" w:rsidP="00AC7481">
            <w:pPr>
              <w:pStyle w:val="rowtabella0"/>
              <w:jc w:val="center"/>
              <w:rPr>
                <w:color w:val="002060"/>
              </w:rPr>
            </w:pPr>
            <w:r w:rsidRPr="00EB37BA">
              <w:rPr>
                <w:color w:val="002060"/>
              </w:rPr>
              <w:t>0</w:t>
            </w:r>
          </w:p>
        </w:tc>
      </w:tr>
      <w:tr w:rsidR="002E769F" w:rsidRPr="00EB37BA" w14:paraId="7943C500"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2CFD85" w14:textId="77777777" w:rsidR="002E769F" w:rsidRPr="00EB37BA" w:rsidRDefault="002E769F" w:rsidP="00AC7481">
            <w:pPr>
              <w:pStyle w:val="rowtabella0"/>
              <w:rPr>
                <w:color w:val="002060"/>
                <w:lang w:val="en-US"/>
              </w:rPr>
            </w:pPr>
            <w:r w:rsidRPr="00EB37BA">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6B726" w14:textId="77777777" w:rsidR="002E769F" w:rsidRPr="00EB37BA" w:rsidRDefault="002E769F" w:rsidP="00AC7481">
            <w:pPr>
              <w:pStyle w:val="rowtabella0"/>
              <w:jc w:val="center"/>
              <w:rPr>
                <w:color w:val="002060"/>
              </w:rPr>
            </w:pPr>
            <w:r w:rsidRPr="00EB37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D12DB"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94489"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7019B"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555E0" w14:textId="77777777" w:rsidR="002E769F" w:rsidRPr="00EB37BA" w:rsidRDefault="002E769F" w:rsidP="00AC7481">
            <w:pPr>
              <w:pStyle w:val="rowtabella0"/>
              <w:jc w:val="center"/>
              <w:rPr>
                <w:color w:val="002060"/>
              </w:rPr>
            </w:pPr>
            <w:r w:rsidRPr="00EB37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C3F8C" w14:textId="77777777" w:rsidR="002E769F" w:rsidRPr="00EB37BA" w:rsidRDefault="002E769F" w:rsidP="00AC7481">
            <w:pPr>
              <w:pStyle w:val="rowtabella0"/>
              <w:jc w:val="center"/>
              <w:rPr>
                <w:color w:val="002060"/>
              </w:rPr>
            </w:pPr>
            <w:r w:rsidRPr="00EB37B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EE181" w14:textId="77777777" w:rsidR="002E769F" w:rsidRPr="00EB37BA" w:rsidRDefault="002E769F" w:rsidP="00AC7481">
            <w:pPr>
              <w:pStyle w:val="rowtabella0"/>
              <w:jc w:val="center"/>
              <w:rPr>
                <w:color w:val="002060"/>
              </w:rPr>
            </w:pPr>
            <w:r w:rsidRPr="00EB37B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E179C" w14:textId="77777777" w:rsidR="002E769F" w:rsidRPr="00EB37BA" w:rsidRDefault="002E769F" w:rsidP="00AC7481">
            <w:pPr>
              <w:pStyle w:val="rowtabella0"/>
              <w:jc w:val="center"/>
              <w:rPr>
                <w:color w:val="002060"/>
              </w:rPr>
            </w:pPr>
            <w:r w:rsidRPr="00EB37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C9E5B" w14:textId="77777777" w:rsidR="002E769F" w:rsidRPr="00EB37BA" w:rsidRDefault="002E769F" w:rsidP="00AC7481">
            <w:pPr>
              <w:pStyle w:val="rowtabella0"/>
              <w:jc w:val="center"/>
              <w:rPr>
                <w:color w:val="002060"/>
              </w:rPr>
            </w:pPr>
            <w:r w:rsidRPr="00EB37BA">
              <w:rPr>
                <w:color w:val="002060"/>
              </w:rPr>
              <w:t>0</w:t>
            </w:r>
          </w:p>
        </w:tc>
      </w:tr>
      <w:tr w:rsidR="002E769F" w:rsidRPr="00EB37BA" w14:paraId="6AE707BD"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E976D4" w14:textId="77777777" w:rsidR="002E769F" w:rsidRPr="00EB37BA" w:rsidRDefault="002E769F" w:rsidP="00AC7481">
            <w:pPr>
              <w:pStyle w:val="rowtabella0"/>
              <w:rPr>
                <w:color w:val="002060"/>
              </w:rPr>
            </w:pPr>
            <w:r w:rsidRPr="00EB37BA">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0828D"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D2566"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0B383"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3934A"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64A88" w14:textId="77777777" w:rsidR="002E769F" w:rsidRPr="00EB37BA" w:rsidRDefault="002E769F" w:rsidP="00AC7481">
            <w:pPr>
              <w:pStyle w:val="rowtabella0"/>
              <w:jc w:val="center"/>
              <w:rPr>
                <w:color w:val="002060"/>
              </w:rPr>
            </w:pPr>
            <w:r w:rsidRPr="00EB37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63CA4" w14:textId="77777777" w:rsidR="002E769F" w:rsidRPr="00EB37BA" w:rsidRDefault="002E769F" w:rsidP="00AC7481">
            <w:pPr>
              <w:pStyle w:val="rowtabella0"/>
              <w:jc w:val="center"/>
              <w:rPr>
                <w:color w:val="002060"/>
              </w:rPr>
            </w:pPr>
            <w:r w:rsidRPr="00EB37B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1355F" w14:textId="77777777" w:rsidR="002E769F" w:rsidRPr="00EB37BA" w:rsidRDefault="002E769F" w:rsidP="00AC7481">
            <w:pPr>
              <w:pStyle w:val="rowtabella0"/>
              <w:jc w:val="center"/>
              <w:rPr>
                <w:color w:val="002060"/>
              </w:rPr>
            </w:pPr>
            <w:r w:rsidRPr="00EB37B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95687" w14:textId="77777777" w:rsidR="002E769F" w:rsidRPr="00EB37BA" w:rsidRDefault="002E769F" w:rsidP="00AC7481">
            <w:pPr>
              <w:pStyle w:val="rowtabella0"/>
              <w:jc w:val="center"/>
              <w:rPr>
                <w:color w:val="002060"/>
              </w:rPr>
            </w:pPr>
            <w:r w:rsidRPr="00EB37B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94ACB" w14:textId="77777777" w:rsidR="002E769F" w:rsidRPr="00EB37BA" w:rsidRDefault="002E769F" w:rsidP="00AC7481">
            <w:pPr>
              <w:pStyle w:val="rowtabella0"/>
              <w:jc w:val="center"/>
              <w:rPr>
                <w:color w:val="002060"/>
              </w:rPr>
            </w:pPr>
            <w:r w:rsidRPr="00EB37BA">
              <w:rPr>
                <w:color w:val="002060"/>
              </w:rPr>
              <w:t>0</w:t>
            </w:r>
          </w:p>
        </w:tc>
      </w:tr>
      <w:tr w:rsidR="002E769F" w:rsidRPr="00EB37BA" w14:paraId="58F2448E" w14:textId="77777777" w:rsidTr="00AC748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20CE21" w14:textId="77777777" w:rsidR="002E769F" w:rsidRPr="00EB37BA" w:rsidRDefault="002E769F" w:rsidP="00AC7481">
            <w:pPr>
              <w:pStyle w:val="rowtabella0"/>
              <w:rPr>
                <w:color w:val="002060"/>
                <w:lang w:val="en-US"/>
              </w:rPr>
            </w:pPr>
            <w:proofErr w:type="spellStart"/>
            <w:proofErr w:type="gramStart"/>
            <w:r w:rsidRPr="00EB37BA">
              <w:rPr>
                <w:color w:val="002060"/>
                <w:lang w:val="en-US"/>
              </w:rPr>
              <w:t>sq.B</w:t>
            </w:r>
            <w:proofErr w:type="spellEnd"/>
            <w:proofErr w:type="gramEnd"/>
            <w:r w:rsidRPr="00EB37BA">
              <w:rPr>
                <w:color w:val="002060"/>
                <w:lang w:val="en-US"/>
              </w:rPr>
              <w:t xml:space="preserve"> SPECIAL ONE SPORTING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09431"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1EB3A"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9D83A"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8FFD6"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B9B9F"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DE54C"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279D7"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8EFDE"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6EB6B" w14:textId="77777777" w:rsidR="002E769F" w:rsidRPr="00EB37BA" w:rsidRDefault="002E769F" w:rsidP="00AC7481">
            <w:pPr>
              <w:pStyle w:val="rowtabella0"/>
              <w:jc w:val="center"/>
              <w:rPr>
                <w:color w:val="002060"/>
              </w:rPr>
            </w:pPr>
            <w:r w:rsidRPr="00EB37BA">
              <w:rPr>
                <w:color w:val="002060"/>
              </w:rPr>
              <w:t>0</w:t>
            </w:r>
          </w:p>
        </w:tc>
      </w:tr>
    </w:tbl>
    <w:p w14:paraId="613CEFDF" w14:textId="77777777" w:rsidR="002E769F" w:rsidRPr="00EB37BA" w:rsidRDefault="002E769F" w:rsidP="002E769F">
      <w:pPr>
        <w:pStyle w:val="breakline"/>
        <w:rPr>
          <w:rFonts w:eastAsiaTheme="minorEastAsia"/>
          <w:color w:val="002060"/>
        </w:rPr>
      </w:pPr>
    </w:p>
    <w:p w14:paraId="79CB3A9D" w14:textId="77777777" w:rsidR="002E769F" w:rsidRPr="00EB37BA" w:rsidRDefault="002E769F" w:rsidP="002E769F">
      <w:pPr>
        <w:pStyle w:val="breakline"/>
        <w:rPr>
          <w:color w:val="002060"/>
        </w:rPr>
      </w:pPr>
    </w:p>
    <w:p w14:paraId="04949BDD" w14:textId="77777777" w:rsidR="002E769F" w:rsidRPr="00EB37BA" w:rsidRDefault="002E769F" w:rsidP="002E769F">
      <w:pPr>
        <w:pStyle w:val="sottotitolocampionato10"/>
        <w:rPr>
          <w:color w:val="002060"/>
        </w:rPr>
      </w:pPr>
      <w:r w:rsidRPr="00EB37B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E769F" w:rsidRPr="00EB37BA" w14:paraId="73758E45" w14:textId="77777777" w:rsidTr="00AC748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C264E" w14:textId="77777777" w:rsidR="002E769F" w:rsidRPr="00EB37BA" w:rsidRDefault="002E769F" w:rsidP="00AC7481">
            <w:pPr>
              <w:pStyle w:val="headertabella0"/>
              <w:rPr>
                <w:color w:val="002060"/>
              </w:rPr>
            </w:pPr>
            <w:r w:rsidRPr="00EB37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660F1" w14:textId="77777777" w:rsidR="002E769F" w:rsidRPr="00EB37BA" w:rsidRDefault="002E769F" w:rsidP="00AC7481">
            <w:pPr>
              <w:pStyle w:val="headertabella0"/>
              <w:rPr>
                <w:color w:val="002060"/>
              </w:rPr>
            </w:pPr>
            <w:r w:rsidRPr="00EB37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1D8E4" w14:textId="77777777" w:rsidR="002E769F" w:rsidRPr="00EB37BA" w:rsidRDefault="002E769F" w:rsidP="00AC7481">
            <w:pPr>
              <w:pStyle w:val="headertabella0"/>
              <w:rPr>
                <w:color w:val="002060"/>
              </w:rPr>
            </w:pPr>
            <w:r w:rsidRPr="00EB37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A666B" w14:textId="77777777" w:rsidR="002E769F" w:rsidRPr="00EB37BA" w:rsidRDefault="002E769F" w:rsidP="00AC7481">
            <w:pPr>
              <w:pStyle w:val="headertabella0"/>
              <w:rPr>
                <w:color w:val="002060"/>
              </w:rPr>
            </w:pPr>
            <w:r w:rsidRPr="00EB37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7C434" w14:textId="77777777" w:rsidR="002E769F" w:rsidRPr="00EB37BA" w:rsidRDefault="002E769F" w:rsidP="00AC7481">
            <w:pPr>
              <w:pStyle w:val="headertabella0"/>
              <w:rPr>
                <w:color w:val="002060"/>
              </w:rPr>
            </w:pPr>
            <w:r w:rsidRPr="00EB37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ED49B" w14:textId="77777777" w:rsidR="002E769F" w:rsidRPr="00EB37BA" w:rsidRDefault="002E769F" w:rsidP="00AC7481">
            <w:pPr>
              <w:pStyle w:val="headertabella0"/>
              <w:rPr>
                <w:color w:val="002060"/>
              </w:rPr>
            </w:pPr>
            <w:r w:rsidRPr="00EB37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F36B8" w14:textId="77777777" w:rsidR="002E769F" w:rsidRPr="00EB37BA" w:rsidRDefault="002E769F" w:rsidP="00AC7481">
            <w:pPr>
              <w:pStyle w:val="headertabella0"/>
              <w:rPr>
                <w:color w:val="002060"/>
              </w:rPr>
            </w:pPr>
            <w:r w:rsidRPr="00EB37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306B7" w14:textId="77777777" w:rsidR="002E769F" w:rsidRPr="00EB37BA" w:rsidRDefault="002E769F" w:rsidP="00AC7481">
            <w:pPr>
              <w:pStyle w:val="headertabella0"/>
              <w:rPr>
                <w:color w:val="002060"/>
              </w:rPr>
            </w:pPr>
            <w:r w:rsidRPr="00EB37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5541A" w14:textId="77777777" w:rsidR="002E769F" w:rsidRPr="00EB37BA" w:rsidRDefault="002E769F" w:rsidP="00AC7481">
            <w:pPr>
              <w:pStyle w:val="headertabella0"/>
              <w:rPr>
                <w:color w:val="002060"/>
              </w:rPr>
            </w:pPr>
            <w:r w:rsidRPr="00EB37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83712" w14:textId="77777777" w:rsidR="002E769F" w:rsidRPr="00EB37BA" w:rsidRDefault="002E769F" w:rsidP="00AC7481">
            <w:pPr>
              <w:pStyle w:val="headertabella0"/>
              <w:rPr>
                <w:color w:val="002060"/>
              </w:rPr>
            </w:pPr>
            <w:r w:rsidRPr="00EB37BA">
              <w:rPr>
                <w:color w:val="002060"/>
              </w:rPr>
              <w:t>PE</w:t>
            </w:r>
          </w:p>
        </w:tc>
      </w:tr>
      <w:tr w:rsidR="002E769F" w:rsidRPr="00EB37BA" w14:paraId="4F7CA65B" w14:textId="77777777" w:rsidTr="00AC748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DFDA02" w14:textId="77777777" w:rsidR="002E769F" w:rsidRPr="00EB37BA" w:rsidRDefault="002E769F" w:rsidP="00AC7481">
            <w:pPr>
              <w:pStyle w:val="rowtabella0"/>
              <w:rPr>
                <w:color w:val="002060"/>
              </w:rPr>
            </w:pPr>
            <w:r w:rsidRPr="00EB37BA">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B82FA" w14:textId="77777777" w:rsidR="002E769F" w:rsidRPr="00EB37BA" w:rsidRDefault="002E769F" w:rsidP="00AC7481">
            <w:pPr>
              <w:pStyle w:val="rowtabella0"/>
              <w:jc w:val="center"/>
              <w:rPr>
                <w:color w:val="002060"/>
              </w:rPr>
            </w:pPr>
            <w:r w:rsidRPr="00EB37B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C7B3A"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021B5" w14:textId="77777777" w:rsidR="002E769F" w:rsidRPr="00EB37BA" w:rsidRDefault="002E769F" w:rsidP="00AC7481">
            <w:pPr>
              <w:pStyle w:val="rowtabella0"/>
              <w:jc w:val="center"/>
              <w:rPr>
                <w:color w:val="002060"/>
              </w:rPr>
            </w:pPr>
            <w:r w:rsidRPr="00EB37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9FB17"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26F21"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E33A8" w14:textId="77777777" w:rsidR="002E769F" w:rsidRPr="00EB37BA" w:rsidRDefault="002E769F" w:rsidP="00AC7481">
            <w:pPr>
              <w:pStyle w:val="rowtabella0"/>
              <w:jc w:val="center"/>
              <w:rPr>
                <w:color w:val="002060"/>
              </w:rPr>
            </w:pPr>
            <w:r w:rsidRPr="00EB37B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098BD" w14:textId="77777777" w:rsidR="002E769F" w:rsidRPr="00EB37BA" w:rsidRDefault="002E769F" w:rsidP="00AC7481">
            <w:pPr>
              <w:pStyle w:val="rowtabella0"/>
              <w:jc w:val="center"/>
              <w:rPr>
                <w:color w:val="002060"/>
              </w:rPr>
            </w:pPr>
            <w:r w:rsidRPr="00EB37B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042EF" w14:textId="77777777" w:rsidR="002E769F" w:rsidRPr="00EB37BA" w:rsidRDefault="002E769F" w:rsidP="00AC7481">
            <w:pPr>
              <w:pStyle w:val="rowtabella0"/>
              <w:jc w:val="center"/>
              <w:rPr>
                <w:color w:val="002060"/>
              </w:rPr>
            </w:pPr>
            <w:r w:rsidRPr="00EB37B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48E1C" w14:textId="77777777" w:rsidR="002E769F" w:rsidRPr="00EB37BA" w:rsidRDefault="002E769F" w:rsidP="00AC7481">
            <w:pPr>
              <w:pStyle w:val="rowtabella0"/>
              <w:jc w:val="center"/>
              <w:rPr>
                <w:color w:val="002060"/>
              </w:rPr>
            </w:pPr>
            <w:r w:rsidRPr="00EB37BA">
              <w:rPr>
                <w:color w:val="002060"/>
              </w:rPr>
              <w:t>0</w:t>
            </w:r>
          </w:p>
        </w:tc>
      </w:tr>
      <w:tr w:rsidR="002E769F" w:rsidRPr="00EB37BA" w14:paraId="6D0A18FB"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06D742" w14:textId="77777777" w:rsidR="002E769F" w:rsidRPr="00EB37BA" w:rsidRDefault="002E769F" w:rsidP="00AC7481">
            <w:pPr>
              <w:pStyle w:val="rowtabella0"/>
              <w:rPr>
                <w:color w:val="002060"/>
              </w:rPr>
            </w:pPr>
            <w:r w:rsidRPr="00EB37BA">
              <w:rPr>
                <w:color w:val="002060"/>
              </w:rPr>
              <w:t>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CF5E4" w14:textId="77777777" w:rsidR="002E769F" w:rsidRPr="00EB37BA" w:rsidRDefault="002E769F" w:rsidP="00AC7481">
            <w:pPr>
              <w:pStyle w:val="rowtabella0"/>
              <w:jc w:val="center"/>
              <w:rPr>
                <w:color w:val="002060"/>
              </w:rPr>
            </w:pPr>
            <w:r w:rsidRPr="00EB37B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1E97F"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7736C" w14:textId="77777777" w:rsidR="002E769F" w:rsidRPr="00EB37BA" w:rsidRDefault="002E769F" w:rsidP="00AC7481">
            <w:pPr>
              <w:pStyle w:val="rowtabella0"/>
              <w:jc w:val="center"/>
              <w:rPr>
                <w:color w:val="002060"/>
              </w:rPr>
            </w:pPr>
            <w:r w:rsidRPr="00EB37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3B83F"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023B4" w14:textId="77777777" w:rsidR="002E769F" w:rsidRPr="00EB37BA" w:rsidRDefault="002E769F" w:rsidP="00AC7481">
            <w:pPr>
              <w:pStyle w:val="rowtabella0"/>
              <w:jc w:val="center"/>
              <w:rPr>
                <w:color w:val="002060"/>
              </w:rPr>
            </w:pPr>
            <w:r w:rsidRPr="00EB37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6698F" w14:textId="77777777" w:rsidR="002E769F" w:rsidRPr="00EB37BA" w:rsidRDefault="002E769F" w:rsidP="00AC7481">
            <w:pPr>
              <w:pStyle w:val="rowtabella0"/>
              <w:jc w:val="center"/>
              <w:rPr>
                <w:color w:val="002060"/>
              </w:rPr>
            </w:pPr>
            <w:r w:rsidRPr="00EB37B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C837F" w14:textId="77777777" w:rsidR="002E769F" w:rsidRPr="00EB37BA" w:rsidRDefault="002E769F" w:rsidP="00AC7481">
            <w:pPr>
              <w:pStyle w:val="rowtabella0"/>
              <w:jc w:val="center"/>
              <w:rPr>
                <w:color w:val="002060"/>
              </w:rPr>
            </w:pPr>
            <w:r w:rsidRPr="00EB37B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D4BDF" w14:textId="77777777" w:rsidR="002E769F" w:rsidRPr="00EB37BA" w:rsidRDefault="002E769F" w:rsidP="00AC7481">
            <w:pPr>
              <w:pStyle w:val="rowtabella0"/>
              <w:jc w:val="center"/>
              <w:rPr>
                <w:color w:val="002060"/>
              </w:rPr>
            </w:pPr>
            <w:r w:rsidRPr="00EB37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46E59" w14:textId="77777777" w:rsidR="002E769F" w:rsidRPr="00EB37BA" w:rsidRDefault="002E769F" w:rsidP="00AC7481">
            <w:pPr>
              <w:pStyle w:val="rowtabella0"/>
              <w:jc w:val="center"/>
              <w:rPr>
                <w:color w:val="002060"/>
              </w:rPr>
            </w:pPr>
            <w:r w:rsidRPr="00EB37BA">
              <w:rPr>
                <w:color w:val="002060"/>
              </w:rPr>
              <w:t>0</w:t>
            </w:r>
          </w:p>
        </w:tc>
      </w:tr>
      <w:tr w:rsidR="002E769F" w:rsidRPr="00EB37BA" w14:paraId="08F23DA3"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6D4E6B" w14:textId="77777777" w:rsidR="002E769F" w:rsidRPr="00EB37BA" w:rsidRDefault="002E769F" w:rsidP="00AC7481">
            <w:pPr>
              <w:pStyle w:val="rowtabella0"/>
              <w:rPr>
                <w:color w:val="002060"/>
              </w:rPr>
            </w:pPr>
            <w:r w:rsidRPr="00EB37BA">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634A9" w14:textId="77777777" w:rsidR="002E769F" w:rsidRPr="00EB37BA" w:rsidRDefault="002E769F" w:rsidP="00AC7481">
            <w:pPr>
              <w:pStyle w:val="rowtabella0"/>
              <w:jc w:val="center"/>
              <w:rPr>
                <w:color w:val="002060"/>
              </w:rPr>
            </w:pPr>
            <w:r w:rsidRPr="00EB37B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F36C6"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51BAE" w14:textId="77777777" w:rsidR="002E769F" w:rsidRPr="00EB37BA" w:rsidRDefault="002E769F" w:rsidP="00AC7481">
            <w:pPr>
              <w:pStyle w:val="rowtabella0"/>
              <w:jc w:val="center"/>
              <w:rPr>
                <w:color w:val="002060"/>
              </w:rPr>
            </w:pPr>
            <w:r w:rsidRPr="00EB37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39C35"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C675B" w14:textId="77777777" w:rsidR="002E769F" w:rsidRPr="00EB37BA" w:rsidRDefault="002E769F" w:rsidP="00AC7481">
            <w:pPr>
              <w:pStyle w:val="rowtabella0"/>
              <w:jc w:val="center"/>
              <w:rPr>
                <w:color w:val="002060"/>
              </w:rPr>
            </w:pPr>
            <w:r w:rsidRPr="00EB37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6008C" w14:textId="77777777" w:rsidR="002E769F" w:rsidRPr="00EB37BA" w:rsidRDefault="002E769F" w:rsidP="00AC7481">
            <w:pPr>
              <w:pStyle w:val="rowtabella0"/>
              <w:jc w:val="center"/>
              <w:rPr>
                <w:color w:val="002060"/>
              </w:rPr>
            </w:pPr>
            <w:r w:rsidRPr="00EB37B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FE9AD" w14:textId="77777777" w:rsidR="002E769F" w:rsidRPr="00EB37BA" w:rsidRDefault="002E769F" w:rsidP="00AC7481">
            <w:pPr>
              <w:pStyle w:val="rowtabella0"/>
              <w:jc w:val="center"/>
              <w:rPr>
                <w:color w:val="002060"/>
              </w:rPr>
            </w:pPr>
            <w:r w:rsidRPr="00EB37B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48490" w14:textId="77777777" w:rsidR="002E769F" w:rsidRPr="00EB37BA" w:rsidRDefault="002E769F" w:rsidP="00AC7481">
            <w:pPr>
              <w:pStyle w:val="rowtabella0"/>
              <w:jc w:val="center"/>
              <w:rPr>
                <w:color w:val="002060"/>
              </w:rPr>
            </w:pPr>
            <w:r w:rsidRPr="00EB37B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E65BF" w14:textId="77777777" w:rsidR="002E769F" w:rsidRPr="00EB37BA" w:rsidRDefault="002E769F" w:rsidP="00AC7481">
            <w:pPr>
              <w:pStyle w:val="rowtabella0"/>
              <w:jc w:val="center"/>
              <w:rPr>
                <w:color w:val="002060"/>
              </w:rPr>
            </w:pPr>
            <w:r w:rsidRPr="00EB37BA">
              <w:rPr>
                <w:color w:val="002060"/>
              </w:rPr>
              <w:t>0</w:t>
            </w:r>
          </w:p>
        </w:tc>
      </w:tr>
      <w:tr w:rsidR="002E769F" w:rsidRPr="00EB37BA" w14:paraId="10C3F11D"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33433F" w14:textId="77777777" w:rsidR="002E769F" w:rsidRPr="00EB37BA" w:rsidRDefault="002E769F" w:rsidP="00AC7481">
            <w:pPr>
              <w:pStyle w:val="rowtabella0"/>
              <w:rPr>
                <w:color w:val="002060"/>
              </w:rPr>
            </w:pPr>
            <w:r w:rsidRPr="00EB37BA">
              <w:rPr>
                <w:color w:val="002060"/>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7A818" w14:textId="77777777" w:rsidR="002E769F" w:rsidRPr="00EB37BA" w:rsidRDefault="002E769F" w:rsidP="00AC7481">
            <w:pPr>
              <w:pStyle w:val="rowtabella0"/>
              <w:jc w:val="center"/>
              <w:rPr>
                <w:color w:val="002060"/>
              </w:rPr>
            </w:pPr>
            <w:r w:rsidRPr="00EB37B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88341"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0029E" w14:textId="77777777" w:rsidR="002E769F" w:rsidRPr="00EB37BA" w:rsidRDefault="002E769F" w:rsidP="00AC7481">
            <w:pPr>
              <w:pStyle w:val="rowtabella0"/>
              <w:jc w:val="center"/>
              <w:rPr>
                <w:color w:val="002060"/>
              </w:rPr>
            </w:pPr>
            <w:r w:rsidRPr="00EB37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15578"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8AFE9" w14:textId="77777777" w:rsidR="002E769F" w:rsidRPr="00EB37BA" w:rsidRDefault="002E769F" w:rsidP="00AC7481">
            <w:pPr>
              <w:pStyle w:val="rowtabella0"/>
              <w:jc w:val="center"/>
              <w:rPr>
                <w:color w:val="002060"/>
              </w:rPr>
            </w:pPr>
            <w:r w:rsidRPr="00EB37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17D40" w14:textId="77777777" w:rsidR="002E769F" w:rsidRPr="00EB37BA" w:rsidRDefault="002E769F" w:rsidP="00AC7481">
            <w:pPr>
              <w:pStyle w:val="rowtabella0"/>
              <w:jc w:val="center"/>
              <w:rPr>
                <w:color w:val="002060"/>
              </w:rPr>
            </w:pPr>
            <w:r w:rsidRPr="00EB37B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EC09D" w14:textId="77777777" w:rsidR="002E769F" w:rsidRPr="00EB37BA" w:rsidRDefault="002E769F" w:rsidP="00AC7481">
            <w:pPr>
              <w:pStyle w:val="rowtabella0"/>
              <w:jc w:val="center"/>
              <w:rPr>
                <w:color w:val="002060"/>
              </w:rPr>
            </w:pPr>
            <w:r w:rsidRPr="00EB37B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02201" w14:textId="77777777" w:rsidR="002E769F" w:rsidRPr="00EB37BA" w:rsidRDefault="002E769F" w:rsidP="00AC7481">
            <w:pPr>
              <w:pStyle w:val="rowtabella0"/>
              <w:jc w:val="center"/>
              <w:rPr>
                <w:color w:val="002060"/>
              </w:rPr>
            </w:pPr>
            <w:r w:rsidRPr="00EB37B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5211C" w14:textId="77777777" w:rsidR="002E769F" w:rsidRPr="00EB37BA" w:rsidRDefault="002E769F" w:rsidP="00AC7481">
            <w:pPr>
              <w:pStyle w:val="rowtabella0"/>
              <w:jc w:val="center"/>
              <w:rPr>
                <w:color w:val="002060"/>
              </w:rPr>
            </w:pPr>
            <w:r w:rsidRPr="00EB37BA">
              <w:rPr>
                <w:color w:val="002060"/>
              </w:rPr>
              <w:t>0</w:t>
            </w:r>
          </w:p>
        </w:tc>
      </w:tr>
      <w:tr w:rsidR="002E769F" w:rsidRPr="00EB37BA" w14:paraId="1A30203B"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05AA04" w14:textId="77777777" w:rsidR="002E769F" w:rsidRPr="00EB37BA" w:rsidRDefault="002E769F" w:rsidP="00AC7481">
            <w:pPr>
              <w:pStyle w:val="rowtabella0"/>
              <w:rPr>
                <w:color w:val="002060"/>
              </w:rPr>
            </w:pPr>
            <w:r w:rsidRPr="00EB37BA">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82E6C" w14:textId="77777777" w:rsidR="002E769F" w:rsidRPr="00EB37BA" w:rsidRDefault="002E769F" w:rsidP="00AC7481">
            <w:pPr>
              <w:pStyle w:val="rowtabella0"/>
              <w:jc w:val="center"/>
              <w:rPr>
                <w:color w:val="002060"/>
              </w:rPr>
            </w:pPr>
            <w:r w:rsidRPr="00EB37B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993C3"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69852" w14:textId="77777777" w:rsidR="002E769F" w:rsidRPr="00EB37BA" w:rsidRDefault="002E769F" w:rsidP="00AC7481">
            <w:pPr>
              <w:pStyle w:val="rowtabella0"/>
              <w:jc w:val="center"/>
              <w:rPr>
                <w:color w:val="002060"/>
              </w:rPr>
            </w:pPr>
            <w:r w:rsidRPr="00EB37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E84FE"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0B9C5" w14:textId="77777777" w:rsidR="002E769F" w:rsidRPr="00EB37BA" w:rsidRDefault="002E769F" w:rsidP="00AC7481">
            <w:pPr>
              <w:pStyle w:val="rowtabella0"/>
              <w:jc w:val="center"/>
              <w:rPr>
                <w:color w:val="002060"/>
              </w:rPr>
            </w:pPr>
            <w:r w:rsidRPr="00EB37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3AEEE" w14:textId="77777777" w:rsidR="002E769F" w:rsidRPr="00EB37BA" w:rsidRDefault="002E769F" w:rsidP="00AC7481">
            <w:pPr>
              <w:pStyle w:val="rowtabella0"/>
              <w:jc w:val="center"/>
              <w:rPr>
                <w:color w:val="002060"/>
              </w:rPr>
            </w:pPr>
            <w:r w:rsidRPr="00EB37B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ABDAD" w14:textId="77777777" w:rsidR="002E769F" w:rsidRPr="00EB37BA" w:rsidRDefault="002E769F" w:rsidP="00AC7481">
            <w:pPr>
              <w:pStyle w:val="rowtabella0"/>
              <w:jc w:val="center"/>
              <w:rPr>
                <w:color w:val="002060"/>
              </w:rPr>
            </w:pPr>
            <w:r w:rsidRPr="00EB37B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B47D3" w14:textId="77777777" w:rsidR="002E769F" w:rsidRPr="00EB37BA" w:rsidRDefault="002E769F" w:rsidP="00AC7481">
            <w:pPr>
              <w:pStyle w:val="rowtabella0"/>
              <w:jc w:val="center"/>
              <w:rPr>
                <w:color w:val="002060"/>
              </w:rPr>
            </w:pPr>
            <w:r w:rsidRPr="00EB37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F4969" w14:textId="77777777" w:rsidR="002E769F" w:rsidRPr="00EB37BA" w:rsidRDefault="002E769F" w:rsidP="00AC7481">
            <w:pPr>
              <w:pStyle w:val="rowtabella0"/>
              <w:jc w:val="center"/>
              <w:rPr>
                <w:color w:val="002060"/>
              </w:rPr>
            </w:pPr>
            <w:r w:rsidRPr="00EB37BA">
              <w:rPr>
                <w:color w:val="002060"/>
              </w:rPr>
              <w:t>0</w:t>
            </w:r>
          </w:p>
        </w:tc>
      </w:tr>
      <w:tr w:rsidR="002E769F" w:rsidRPr="00EB37BA" w14:paraId="688D69FB"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513E2B" w14:textId="77777777" w:rsidR="002E769F" w:rsidRPr="00EB37BA" w:rsidRDefault="002E769F" w:rsidP="00AC7481">
            <w:pPr>
              <w:pStyle w:val="rowtabella0"/>
              <w:rPr>
                <w:color w:val="002060"/>
              </w:rPr>
            </w:pPr>
            <w:r w:rsidRPr="00EB37BA">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ABD15" w14:textId="77777777" w:rsidR="002E769F" w:rsidRPr="00EB37BA" w:rsidRDefault="002E769F" w:rsidP="00AC7481">
            <w:pPr>
              <w:pStyle w:val="rowtabella0"/>
              <w:jc w:val="center"/>
              <w:rPr>
                <w:color w:val="002060"/>
              </w:rPr>
            </w:pPr>
            <w:r w:rsidRPr="00EB37B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490B7"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09E43" w14:textId="77777777" w:rsidR="002E769F" w:rsidRPr="00EB37BA" w:rsidRDefault="002E769F" w:rsidP="00AC7481">
            <w:pPr>
              <w:pStyle w:val="rowtabella0"/>
              <w:jc w:val="center"/>
              <w:rPr>
                <w:color w:val="002060"/>
              </w:rPr>
            </w:pPr>
            <w:r w:rsidRPr="00EB37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44BC1"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AF5AB" w14:textId="77777777" w:rsidR="002E769F" w:rsidRPr="00EB37BA" w:rsidRDefault="002E769F" w:rsidP="00AC7481">
            <w:pPr>
              <w:pStyle w:val="rowtabella0"/>
              <w:jc w:val="center"/>
              <w:rPr>
                <w:color w:val="002060"/>
              </w:rPr>
            </w:pPr>
            <w:r w:rsidRPr="00EB37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F70B2" w14:textId="77777777" w:rsidR="002E769F" w:rsidRPr="00EB37BA" w:rsidRDefault="002E769F" w:rsidP="00AC7481">
            <w:pPr>
              <w:pStyle w:val="rowtabella0"/>
              <w:jc w:val="center"/>
              <w:rPr>
                <w:color w:val="002060"/>
              </w:rPr>
            </w:pPr>
            <w:r w:rsidRPr="00EB37B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332C3" w14:textId="77777777" w:rsidR="002E769F" w:rsidRPr="00EB37BA" w:rsidRDefault="002E769F" w:rsidP="00AC7481">
            <w:pPr>
              <w:pStyle w:val="rowtabella0"/>
              <w:jc w:val="center"/>
              <w:rPr>
                <w:color w:val="002060"/>
              </w:rPr>
            </w:pPr>
            <w:r w:rsidRPr="00EB37B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F0B00" w14:textId="77777777" w:rsidR="002E769F" w:rsidRPr="00EB37BA" w:rsidRDefault="002E769F" w:rsidP="00AC7481">
            <w:pPr>
              <w:pStyle w:val="rowtabella0"/>
              <w:jc w:val="center"/>
              <w:rPr>
                <w:color w:val="002060"/>
              </w:rPr>
            </w:pPr>
            <w:r w:rsidRPr="00EB37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5E6A1" w14:textId="77777777" w:rsidR="002E769F" w:rsidRPr="00EB37BA" w:rsidRDefault="002E769F" w:rsidP="00AC7481">
            <w:pPr>
              <w:pStyle w:val="rowtabella0"/>
              <w:jc w:val="center"/>
              <w:rPr>
                <w:color w:val="002060"/>
              </w:rPr>
            </w:pPr>
            <w:r w:rsidRPr="00EB37BA">
              <w:rPr>
                <w:color w:val="002060"/>
              </w:rPr>
              <w:t>0</w:t>
            </w:r>
          </w:p>
        </w:tc>
      </w:tr>
      <w:tr w:rsidR="002E769F" w:rsidRPr="00EB37BA" w14:paraId="0DFC5818"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27A491" w14:textId="77777777" w:rsidR="002E769F" w:rsidRPr="00EB37BA" w:rsidRDefault="002E769F" w:rsidP="00AC7481">
            <w:pPr>
              <w:pStyle w:val="rowtabella0"/>
              <w:rPr>
                <w:color w:val="002060"/>
              </w:rPr>
            </w:pPr>
            <w:r w:rsidRPr="00EB37BA">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1151C" w14:textId="77777777" w:rsidR="002E769F" w:rsidRPr="00EB37BA" w:rsidRDefault="002E769F" w:rsidP="00AC7481">
            <w:pPr>
              <w:pStyle w:val="rowtabella0"/>
              <w:jc w:val="center"/>
              <w:rPr>
                <w:color w:val="002060"/>
              </w:rPr>
            </w:pPr>
            <w:r w:rsidRPr="00EB37B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3A320"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5AED6" w14:textId="77777777" w:rsidR="002E769F" w:rsidRPr="00EB37BA" w:rsidRDefault="002E769F" w:rsidP="00AC7481">
            <w:pPr>
              <w:pStyle w:val="rowtabella0"/>
              <w:jc w:val="center"/>
              <w:rPr>
                <w:color w:val="002060"/>
              </w:rPr>
            </w:pPr>
            <w:r w:rsidRPr="00EB37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101AA"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999E4" w14:textId="77777777" w:rsidR="002E769F" w:rsidRPr="00EB37BA" w:rsidRDefault="002E769F" w:rsidP="00AC7481">
            <w:pPr>
              <w:pStyle w:val="rowtabella0"/>
              <w:jc w:val="center"/>
              <w:rPr>
                <w:color w:val="002060"/>
              </w:rPr>
            </w:pPr>
            <w:r w:rsidRPr="00EB37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1B670" w14:textId="77777777" w:rsidR="002E769F" w:rsidRPr="00EB37BA" w:rsidRDefault="002E769F" w:rsidP="00AC7481">
            <w:pPr>
              <w:pStyle w:val="rowtabella0"/>
              <w:jc w:val="center"/>
              <w:rPr>
                <w:color w:val="002060"/>
              </w:rPr>
            </w:pPr>
            <w:r w:rsidRPr="00EB37B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0D536" w14:textId="77777777" w:rsidR="002E769F" w:rsidRPr="00EB37BA" w:rsidRDefault="002E769F" w:rsidP="00AC7481">
            <w:pPr>
              <w:pStyle w:val="rowtabella0"/>
              <w:jc w:val="center"/>
              <w:rPr>
                <w:color w:val="002060"/>
              </w:rPr>
            </w:pPr>
            <w:r w:rsidRPr="00EB37B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02918"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56B8F" w14:textId="77777777" w:rsidR="002E769F" w:rsidRPr="00EB37BA" w:rsidRDefault="002E769F" w:rsidP="00AC7481">
            <w:pPr>
              <w:pStyle w:val="rowtabella0"/>
              <w:jc w:val="center"/>
              <w:rPr>
                <w:color w:val="002060"/>
              </w:rPr>
            </w:pPr>
            <w:r w:rsidRPr="00EB37BA">
              <w:rPr>
                <w:color w:val="002060"/>
              </w:rPr>
              <w:t>0</w:t>
            </w:r>
          </w:p>
        </w:tc>
      </w:tr>
      <w:tr w:rsidR="002E769F" w:rsidRPr="00EB37BA" w14:paraId="4687A851"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CC5009" w14:textId="77777777" w:rsidR="002E769F" w:rsidRPr="00EB37BA" w:rsidRDefault="002E769F" w:rsidP="00AC7481">
            <w:pPr>
              <w:pStyle w:val="rowtabella0"/>
              <w:rPr>
                <w:color w:val="002060"/>
              </w:rPr>
            </w:pPr>
            <w:r w:rsidRPr="00EB37BA">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72F67" w14:textId="77777777" w:rsidR="002E769F" w:rsidRPr="00EB37BA" w:rsidRDefault="002E769F" w:rsidP="00AC7481">
            <w:pPr>
              <w:pStyle w:val="rowtabella0"/>
              <w:jc w:val="center"/>
              <w:rPr>
                <w:color w:val="002060"/>
              </w:rPr>
            </w:pPr>
            <w:r w:rsidRPr="00EB37B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25CDB"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1209D" w14:textId="77777777" w:rsidR="002E769F" w:rsidRPr="00EB37BA" w:rsidRDefault="002E769F" w:rsidP="00AC7481">
            <w:pPr>
              <w:pStyle w:val="rowtabella0"/>
              <w:jc w:val="center"/>
              <w:rPr>
                <w:color w:val="002060"/>
              </w:rPr>
            </w:pPr>
            <w:r w:rsidRPr="00EB37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D05D2"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51A83" w14:textId="77777777" w:rsidR="002E769F" w:rsidRPr="00EB37BA" w:rsidRDefault="002E769F" w:rsidP="00AC7481">
            <w:pPr>
              <w:pStyle w:val="rowtabella0"/>
              <w:jc w:val="center"/>
              <w:rPr>
                <w:color w:val="002060"/>
              </w:rPr>
            </w:pPr>
            <w:r w:rsidRPr="00EB37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6E988" w14:textId="77777777" w:rsidR="002E769F" w:rsidRPr="00EB37BA" w:rsidRDefault="002E769F" w:rsidP="00AC7481">
            <w:pPr>
              <w:pStyle w:val="rowtabella0"/>
              <w:jc w:val="center"/>
              <w:rPr>
                <w:color w:val="002060"/>
              </w:rPr>
            </w:pPr>
            <w:r w:rsidRPr="00EB37B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9ED5B" w14:textId="77777777" w:rsidR="002E769F" w:rsidRPr="00EB37BA" w:rsidRDefault="002E769F" w:rsidP="00AC7481">
            <w:pPr>
              <w:pStyle w:val="rowtabella0"/>
              <w:jc w:val="center"/>
              <w:rPr>
                <w:color w:val="002060"/>
              </w:rPr>
            </w:pPr>
            <w:r w:rsidRPr="00EB37B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3ABED"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78434" w14:textId="77777777" w:rsidR="002E769F" w:rsidRPr="00EB37BA" w:rsidRDefault="002E769F" w:rsidP="00AC7481">
            <w:pPr>
              <w:pStyle w:val="rowtabella0"/>
              <w:jc w:val="center"/>
              <w:rPr>
                <w:color w:val="002060"/>
              </w:rPr>
            </w:pPr>
            <w:r w:rsidRPr="00EB37BA">
              <w:rPr>
                <w:color w:val="002060"/>
              </w:rPr>
              <w:t>0</w:t>
            </w:r>
          </w:p>
        </w:tc>
      </w:tr>
      <w:tr w:rsidR="002E769F" w:rsidRPr="00EB37BA" w14:paraId="6AFEE986"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50F4B4" w14:textId="77777777" w:rsidR="002E769F" w:rsidRPr="00EB37BA" w:rsidRDefault="002E769F" w:rsidP="00AC7481">
            <w:pPr>
              <w:pStyle w:val="rowtabella0"/>
              <w:rPr>
                <w:color w:val="002060"/>
                <w:lang w:val="en-US"/>
              </w:rPr>
            </w:pPr>
            <w:r w:rsidRPr="00EB37BA">
              <w:rPr>
                <w:color w:val="002060"/>
                <w:lang w:val="en-US"/>
              </w:rPr>
              <w:t xml:space="preserve">A.S.D. REAL CASEBRUCIATE </w:t>
            </w:r>
            <w:proofErr w:type="gramStart"/>
            <w:r w:rsidRPr="00EB37BA">
              <w:rPr>
                <w:color w:val="002060"/>
                <w:lang w:val="en-US"/>
              </w:rPr>
              <w:t>W.FIRE</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88FF6" w14:textId="77777777" w:rsidR="002E769F" w:rsidRPr="00EB37BA" w:rsidRDefault="002E769F" w:rsidP="00AC7481">
            <w:pPr>
              <w:pStyle w:val="rowtabella0"/>
              <w:jc w:val="center"/>
              <w:rPr>
                <w:color w:val="002060"/>
              </w:rPr>
            </w:pPr>
            <w:r w:rsidRPr="00EB37B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7796D"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A391E" w14:textId="77777777" w:rsidR="002E769F" w:rsidRPr="00EB37BA" w:rsidRDefault="002E769F" w:rsidP="00AC7481">
            <w:pPr>
              <w:pStyle w:val="rowtabella0"/>
              <w:jc w:val="center"/>
              <w:rPr>
                <w:color w:val="002060"/>
              </w:rPr>
            </w:pPr>
            <w:r w:rsidRPr="00EB37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E0ABD"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EE282" w14:textId="77777777" w:rsidR="002E769F" w:rsidRPr="00EB37BA" w:rsidRDefault="002E769F" w:rsidP="00AC7481">
            <w:pPr>
              <w:pStyle w:val="rowtabella0"/>
              <w:jc w:val="center"/>
              <w:rPr>
                <w:color w:val="002060"/>
              </w:rPr>
            </w:pPr>
            <w:r w:rsidRPr="00EB37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453A5" w14:textId="77777777" w:rsidR="002E769F" w:rsidRPr="00EB37BA" w:rsidRDefault="002E769F" w:rsidP="00AC7481">
            <w:pPr>
              <w:pStyle w:val="rowtabella0"/>
              <w:jc w:val="center"/>
              <w:rPr>
                <w:color w:val="002060"/>
              </w:rPr>
            </w:pPr>
            <w:r w:rsidRPr="00EB37B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9A02E" w14:textId="77777777" w:rsidR="002E769F" w:rsidRPr="00EB37BA" w:rsidRDefault="002E769F" w:rsidP="00AC7481">
            <w:pPr>
              <w:pStyle w:val="rowtabella0"/>
              <w:jc w:val="center"/>
              <w:rPr>
                <w:color w:val="002060"/>
              </w:rPr>
            </w:pPr>
            <w:r w:rsidRPr="00EB37B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2EA3E" w14:textId="77777777" w:rsidR="002E769F" w:rsidRPr="00EB37BA" w:rsidRDefault="002E769F" w:rsidP="00AC7481">
            <w:pPr>
              <w:pStyle w:val="rowtabella0"/>
              <w:jc w:val="center"/>
              <w:rPr>
                <w:color w:val="002060"/>
              </w:rPr>
            </w:pPr>
            <w:r w:rsidRPr="00EB37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104B7" w14:textId="77777777" w:rsidR="002E769F" w:rsidRPr="00EB37BA" w:rsidRDefault="002E769F" w:rsidP="00AC7481">
            <w:pPr>
              <w:pStyle w:val="rowtabella0"/>
              <w:jc w:val="center"/>
              <w:rPr>
                <w:color w:val="002060"/>
              </w:rPr>
            </w:pPr>
            <w:r w:rsidRPr="00EB37BA">
              <w:rPr>
                <w:color w:val="002060"/>
              </w:rPr>
              <w:t>0</w:t>
            </w:r>
          </w:p>
        </w:tc>
      </w:tr>
      <w:tr w:rsidR="002E769F" w:rsidRPr="00EB37BA" w14:paraId="7FD17A8F"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519C0F" w14:textId="77777777" w:rsidR="002E769F" w:rsidRPr="00EB37BA" w:rsidRDefault="002E769F" w:rsidP="00AC7481">
            <w:pPr>
              <w:pStyle w:val="rowtabella0"/>
              <w:rPr>
                <w:color w:val="002060"/>
                <w:lang w:val="en-US"/>
              </w:rPr>
            </w:pPr>
            <w:r w:rsidRPr="00EB37BA">
              <w:rPr>
                <w:color w:val="002060"/>
                <w:lang w:val="en-U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CD851"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398B4"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62634" w14:textId="77777777" w:rsidR="002E769F" w:rsidRPr="00EB37BA" w:rsidRDefault="002E769F" w:rsidP="00AC7481">
            <w:pPr>
              <w:pStyle w:val="rowtabella0"/>
              <w:jc w:val="center"/>
              <w:rPr>
                <w:color w:val="002060"/>
              </w:rPr>
            </w:pPr>
            <w:r w:rsidRPr="00EB37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4798D"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7D5D6" w14:textId="77777777" w:rsidR="002E769F" w:rsidRPr="00EB37BA" w:rsidRDefault="002E769F" w:rsidP="00AC7481">
            <w:pPr>
              <w:pStyle w:val="rowtabella0"/>
              <w:jc w:val="center"/>
              <w:rPr>
                <w:color w:val="002060"/>
              </w:rPr>
            </w:pPr>
            <w:r w:rsidRPr="00EB37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354C1" w14:textId="77777777" w:rsidR="002E769F" w:rsidRPr="00EB37BA" w:rsidRDefault="002E769F" w:rsidP="00AC7481">
            <w:pPr>
              <w:pStyle w:val="rowtabella0"/>
              <w:jc w:val="center"/>
              <w:rPr>
                <w:color w:val="002060"/>
              </w:rPr>
            </w:pPr>
            <w:r w:rsidRPr="00EB37B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713B5" w14:textId="77777777" w:rsidR="002E769F" w:rsidRPr="00EB37BA" w:rsidRDefault="002E769F" w:rsidP="00AC7481">
            <w:pPr>
              <w:pStyle w:val="rowtabella0"/>
              <w:jc w:val="center"/>
              <w:rPr>
                <w:color w:val="002060"/>
              </w:rPr>
            </w:pPr>
            <w:r w:rsidRPr="00EB37B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BC4F2" w14:textId="77777777" w:rsidR="002E769F" w:rsidRPr="00EB37BA" w:rsidRDefault="002E769F" w:rsidP="00AC7481">
            <w:pPr>
              <w:pStyle w:val="rowtabella0"/>
              <w:jc w:val="center"/>
              <w:rPr>
                <w:color w:val="002060"/>
              </w:rPr>
            </w:pPr>
            <w:r w:rsidRPr="00EB37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F489C" w14:textId="77777777" w:rsidR="002E769F" w:rsidRPr="00EB37BA" w:rsidRDefault="002E769F" w:rsidP="00AC7481">
            <w:pPr>
              <w:pStyle w:val="rowtabella0"/>
              <w:jc w:val="center"/>
              <w:rPr>
                <w:color w:val="002060"/>
              </w:rPr>
            </w:pPr>
            <w:r w:rsidRPr="00EB37BA">
              <w:rPr>
                <w:color w:val="002060"/>
              </w:rPr>
              <w:t>0</w:t>
            </w:r>
          </w:p>
        </w:tc>
      </w:tr>
      <w:tr w:rsidR="002E769F" w:rsidRPr="00EB37BA" w14:paraId="3A4B73F9"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57C3C0" w14:textId="77777777" w:rsidR="002E769F" w:rsidRPr="00EB37BA" w:rsidRDefault="002E769F" w:rsidP="00AC7481">
            <w:pPr>
              <w:pStyle w:val="rowtabella0"/>
              <w:rPr>
                <w:color w:val="002060"/>
              </w:rPr>
            </w:pPr>
            <w:r w:rsidRPr="00EB37BA">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D63B6" w14:textId="77777777" w:rsidR="002E769F" w:rsidRPr="00EB37BA" w:rsidRDefault="002E769F" w:rsidP="00AC7481">
            <w:pPr>
              <w:pStyle w:val="rowtabella0"/>
              <w:jc w:val="center"/>
              <w:rPr>
                <w:color w:val="002060"/>
              </w:rPr>
            </w:pPr>
            <w:r w:rsidRPr="00EB37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6F11E"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CE7FC"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C9173"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4DFFD" w14:textId="77777777" w:rsidR="002E769F" w:rsidRPr="00EB37BA" w:rsidRDefault="002E769F" w:rsidP="00AC7481">
            <w:pPr>
              <w:pStyle w:val="rowtabella0"/>
              <w:jc w:val="center"/>
              <w:rPr>
                <w:color w:val="002060"/>
              </w:rPr>
            </w:pPr>
            <w:r w:rsidRPr="00EB37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1C674" w14:textId="77777777" w:rsidR="002E769F" w:rsidRPr="00EB37BA" w:rsidRDefault="002E769F" w:rsidP="00AC7481">
            <w:pPr>
              <w:pStyle w:val="rowtabella0"/>
              <w:jc w:val="center"/>
              <w:rPr>
                <w:color w:val="002060"/>
              </w:rPr>
            </w:pPr>
            <w:r w:rsidRPr="00EB37B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705F1" w14:textId="77777777" w:rsidR="002E769F" w:rsidRPr="00EB37BA" w:rsidRDefault="002E769F" w:rsidP="00AC7481">
            <w:pPr>
              <w:pStyle w:val="rowtabella0"/>
              <w:jc w:val="center"/>
              <w:rPr>
                <w:color w:val="002060"/>
              </w:rPr>
            </w:pPr>
            <w:r w:rsidRPr="00EB37B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BB20F" w14:textId="77777777" w:rsidR="002E769F" w:rsidRPr="00EB37BA" w:rsidRDefault="002E769F" w:rsidP="00AC7481">
            <w:pPr>
              <w:pStyle w:val="rowtabella0"/>
              <w:jc w:val="center"/>
              <w:rPr>
                <w:color w:val="002060"/>
              </w:rPr>
            </w:pPr>
            <w:r w:rsidRPr="00EB37B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ADC89" w14:textId="77777777" w:rsidR="002E769F" w:rsidRPr="00EB37BA" w:rsidRDefault="002E769F" w:rsidP="00AC7481">
            <w:pPr>
              <w:pStyle w:val="rowtabella0"/>
              <w:jc w:val="center"/>
              <w:rPr>
                <w:color w:val="002060"/>
              </w:rPr>
            </w:pPr>
            <w:r w:rsidRPr="00EB37BA">
              <w:rPr>
                <w:color w:val="002060"/>
              </w:rPr>
              <w:t>0</w:t>
            </w:r>
          </w:p>
        </w:tc>
      </w:tr>
      <w:tr w:rsidR="002E769F" w:rsidRPr="00EB37BA" w14:paraId="4F13DA58" w14:textId="77777777" w:rsidTr="00AC748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ACE933" w14:textId="77777777" w:rsidR="002E769F" w:rsidRPr="00EB37BA" w:rsidRDefault="002E769F" w:rsidP="00AC7481">
            <w:pPr>
              <w:pStyle w:val="rowtabella0"/>
              <w:rPr>
                <w:color w:val="002060"/>
              </w:rPr>
            </w:pPr>
            <w:r w:rsidRPr="00EB37BA">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B5040"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2715B"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37C2F"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005E4"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EEE78"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F47FC" w14:textId="77777777" w:rsidR="002E769F" w:rsidRPr="00EB37BA" w:rsidRDefault="002E769F" w:rsidP="00AC7481">
            <w:pPr>
              <w:pStyle w:val="rowtabella0"/>
              <w:jc w:val="center"/>
              <w:rPr>
                <w:color w:val="002060"/>
              </w:rPr>
            </w:pPr>
            <w:r w:rsidRPr="00EB37B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978F3" w14:textId="77777777" w:rsidR="002E769F" w:rsidRPr="00EB37BA" w:rsidRDefault="002E769F" w:rsidP="00AC7481">
            <w:pPr>
              <w:pStyle w:val="rowtabella0"/>
              <w:jc w:val="center"/>
              <w:rPr>
                <w:color w:val="002060"/>
              </w:rPr>
            </w:pPr>
            <w:r w:rsidRPr="00EB37B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1B30E" w14:textId="77777777" w:rsidR="002E769F" w:rsidRPr="00EB37BA" w:rsidRDefault="002E769F" w:rsidP="00AC7481">
            <w:pPr>
              <w:pStyle w:val="rowtabella0"/>
              <w:jc w:val="center"/>
              <w:rPr>
                <w:color w:val="002060"/>
              </w:rPr>
            </w:pPr>
            <w:r w:rsidRPr="00EB37B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F0370" w14:textId="77777777" w:rsidR="002E769F" w:rsidRPr="00EB37BA" w:rsidRDefault="002E769F" w:rsidP="00AC7481">
            <w:pPr>
              <w:pStyle w:val="rowtabella0"/>
              <w:jc w:val="center"/>
              <w:rPr>
                <w:color w:val="002060"/>
              </w:rPr>
            </w:pPr>
            <w:r w:rsidRPr="00EB37BA">
              <w:rPr>
                <w:color w:val="002060"/>
              </w:rPr>
              <w:t>0</w:t>
            </w:r>
          </w:p>
        </w:tc>
      </w:tr>
    </w:tbl>
    <w:p w14:paraId="47AC4912" w14:textId="77777777" w:rsidR="002E769F" w:rsidRPr="00EB37BA" w:rsidRDefault="002E769F" w:rsidP="002E769F">
      <w:pPr>
        <w:pStyle w:val="breakline"/>
        <w:rPr>
          <w:rFonts w:eastAsiaTheme="minorEastAsia"/>
          <w:color w:val="002060"/>
        </w:rPr>
      </w:pPr>
    </w:p>
    <w:p w14:paraId="377C0EFB" w14:textId="77777777" w:rsidR="002E769F" w:rsidRPr="00EB37BA" w:rsidRDefault="002E769F" w:rsidP="002E769F">
      <w:pPr>
        <w:pStyle w:val="breakline"/>
        <w:rPr>
          <w:color w:val="002060"/>
        </w:rPr>
      </w:pPr>
    </w:p>
    <w:p w14:paraId="2D578C0D" w14:textId="77777777" w:rsidR="002E769F" w:rsidRPr="00EB37BA" w:rsidRDefault="002E769F" w:rsidP="002E769F">
      <w:pPr>
        <w:pStyle w:val="sottotitolocampionato10"/>
        <w:rPr>
          <w:color w:val="002060"/>
        </w:rPr>
      </w:pPr>
      <w:r w:rsidRPr="00EB37BA">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E769F" w:rsidRPr="00EB37BA" w14:paraId="4EB4E618" w14:textId="77777777" w:rsidTr="00AC748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49289" w14:textId="77777777" w:rsidR="002E769F" w:rsidRPr="00EB37BA" w:rsidRDefault="002E769F" w:rsidP="00AC7481">
            <w:pPr>
              <w:pStyle w:val="headertabella0"/>
              <w:rPr>
                <w:color w:val="002060"/>
              </w:rPr>
            </w:pPr>
            <w:r w:rsidRPr="00EB37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65401" w14:textId="77777777" w:rsidR="002E769F" w:rsidRPr="00EB37BA" w:rsidRDefault="002E769F" w:rsidP="00AC7481">
            <w:pPr>
              <w:pStyle w:val="headertabella0"/>
              <w:rPr>
                <w:color w:val="002060"/>
              </w:rPr>
            </w:pPr>
            <w:r w:rsidRPr="00EB37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19A14" w14:textId="77777777" w:rsidR="002E769F" w:rsidRPr="00EB37BA" w:rsidRDefault="002E769F" w:rsidP="00AC7481">
            <w:pPr>
              <w:pStyle w:val="headertabella0"/>
              <w:rPr>
                <w:color w:val="002060"/>
              </w:rPr>
            </w:pPr>
            <w:r w:rsidRPr="00EB37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0EACD" w14:textId="77777777" w:rsidR="002E769F" w:rsidRPr="00EB37BA" w:rsidRDefault="002E769F" w:rsidP="00AC7481">
            <w:pPr>
              <w:pStyle w:val="headertabella0"/>
              <w:rPr>
                <w:color w:val="002060"/>
              </w:rPr>
            </w:pPr>
            <w:r w:rsidRPr="00EB37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C85C6" w14:textId="77777777" w:rsidR="002E769F" w:rsidRPr="00EB37BA" w:rsidRDefault="002E769F" w:rsidP="00AC7481">
            <w:pPr>
              <w:pStyle w:val="headertabella0"/>
              <w:rPr>
                <w:color w:val="002060"/>
              </w:rPr>
            </w:pPr>
            <w:r w:rsidRPr="00EB37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4EBD4" w14:textId="77777777" w:rsidR="002E769F" w:rsidRPr="00EB37BA" w:rsidRDefault="002E769F" w:rsidP="00AC7481">
            <w:pPr>
              <w:pStyle w:val="headertabella0"/>
              <w:rPr>
                <w:color w:val="002060"/>
              </w:rPr>
            </w:pPr>
            <w:r w:rsidRPr="00EB37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7D0E6" w14:textId="77777777" w:rsidR="002E769F" w:rsidRPr="00EB37BA" w:rsidRDefault="002E769F" w:rsidP="00AC7481">
            <w:pPr>
              <w:pStyle w:val="headertabella0"/>
              <w:rPr>
                <w:color w:val="002060"/>
              </w:rPr>
            </w:pPr>
            <w:r w:rsidRPr="00EB37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5D9D3" w14:textId="77777777" w:rsidR="002E769F" w:rsidRPr="00EB37BA" w:rsidRDefault="002E769F" w:rsidP="00AC7481">
            <w:pPr>
              <w:pStyle w:val="headertabella0"/>
              <w:rPr>
                <w:color w:val="002060"/>
              </w:rPr>
            </w:pPr>
            <w:r w:rsidRPr="00EB37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25E6D" w14:textId="77777777" w:rsidR="002E769F" w:rsidRPr="00EB37BA" w:rsidRDefault="002E769F" w:rsidP="00AC7481">
            <w:pPr>
              <w:pStyle w:val="headertabella0"/>
              <w:rPr>
                <w:color w:val="002060"/>
              </w:rPr>
            </w:pPr>
            <w:r w:rsidRPr="00EB37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D4F38" w14:textId="77777777" w:rsidR="002E769F" w:rsidRPr="00EB37BA" w:rsidRDefault="002E769F" w:rsidP="00AC7481">
            <w:pPr>
              <w:pStyle w:val="headertabella0"/>
              <w:rPr>
                <w:color w:val="002060"/>
              </w:rPr>
            </w:pPr>
            <w:r w:rsidRPr="00EB37BA">
              <w:rPr>
                <w:color w:val="002060"/>
              </w:rPr>
              <w:t>PE</w:t>
            </w:r>
          </w:p>
        </w:tc>
      </w:tr>
      <w:tr w:rsidR="002E769F" w:rsidRPr="00EB37BA" w14:paraId="3B0B3930" w14:textId="77777777" w:rsidTr="00AC748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EBFCE4" w14:textId="77777777" w:rsidR="002E769F" w:rsidRPr="00EB37BA" w:rsidRDefault="002E769F" w:rsidP="00AC7481">
            <w:pPr>
              <w:pStyle w:val="rowtabella0"/>
              <w:rPr>
                <w:color w:val="002060"/>
              </w:rPr>
            </w:pPr>
            <w:r w:rsidRPr="00EB37BA">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165F5" w14:textId="77777777" w:rsidR="002E769F" w:rsidRPr="00EB37BA" w:rsidRDefault="002E769F" w:rsidP="00AC7481">
            <w:pPr>
              <w:pStyle w:val="rowtabella0"/>
              <w:jc w:val="center"/>
              <w:rPr>
                <w:color w:val="002060"/>
              </w:rPr>
            </w:pPr>
            <w:r w:rsidRPr="00EB37B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14B82"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A9C74" w14:textId="77777777" w:rsidR="002E769F" w:rsidRPr="00EB37BA" w:rsidRDefault="002E769F" w:rsidP="00AC7481">
            <w:pPr>
              <w:pStyle w:val="rowtabella0"/>
              <w:jc w:val="center"/>
              <w:rPr>
                <w:color w:val="002060"/>
              </w:rPr>
            </w:pPr>
            <w:r w:rsidRPr="00EB37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1135E"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0AEF9"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57EA4" w14:textId="77777777" w:rsidR="002E769F" w:rsidRPr="00EB37BA" w:rsidRDefault="002E769F" w:rsidP="00AC7481">
            <w:pPr>
              <w:pStyle w:val="rowtabella0"/>
              <w:jc w:val="center"/>
              <w:rPr>
                <w:color w:val="002060"/>
              </w:rPr>
            </w:pPr>
            <w:r w:rsidRPr="00EB37BA">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840E8" w14:textId="77777777" w:rsidR="002E769F" w:rsidRPr="00EB37BA" w:rsidRDefault="002E769F" w:rsidP="00AC7481">
            <w:pPr>
              <w:pStyle w:val="rowtabella0"/>
              <w:jc w:val="center"/>
              <w:rPr>
                <w:color w:val="002060"/>
              </w:rPr>
            </w:pPr>
            <w:r w:rsidRPr="00EB37B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ECA45" w14:textId="77777777" w:rsidR="002E769F" w:rsidRPr="00EB37BA" w:rsidRDefault="002E769F" w:rsidP="00AC7481">
            <w:pPr>
              <w:pStyle w:val="rowtabella0"/>
              <w:jc w:val="center"/>
              <w:rPr>
                <w:color w:val="002060"/>
              </w:rPr>
            </w:pPr>
            <w:r w:rsidRPr="00EB37BA">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25F35" w14:textId="77777777" w:rsidR="002E769F" w:rsidRPr="00EB37BA" w:rsidRDefault="002E769F" w:rsidP="00AC7481">
            <w:pPr>
              <w:pStyle w:val="rowtabella0"/>
              <w:jc w:val="center"/>
              <w:rPr>
                <w:color w:val="002060"/>
              </w:rPr>
            </w:pPr>
            <w:r w:rsidRPr="00EB37BA">
              <w:rPr>
                <w:color w:val="002060"/>
              </w:rPr>
              <w:t>0</w:t>
            </w:r>
          </w:p>
        </w:tc>
      </w:tr>
      <w:tr w:rsidR="002E769F" w:rsidRPr="00EB37BA" w14:paraId="513E054D"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9DC479" w14:textId="77777777" w:rsidR="002E769F" w:rsidRPr="00EB37BA" w:rsidRDefault="002E769F" w:rsidP="00AC7481">
            <w:pPr>
              <w:pStyle w:val="rowtabella0"/>
              <w:rPr>
                <w:color w:val="002060"/>
              </w:rPr>
            </w:pPr>
            <w:r w:rsidRPr="00EB37BA">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72E3A" w14:textId="77777777" w:rsidR="002E769F" w:rsidRPr="00EB37BA" w:rsidRDefault="002E769F" w:rsidP="00AC7481">
            <w:pPr>
              <w:pStyle w:val="rowtabella0"/>
              <w:jc w:val="center"/>
              <w:rPr>
                <w:color w:val="002060"/>
              </w:rPr>
            </w:pPr>
            <w:r w:rsidRPr="00EB37B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5197F"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00058" w14:textId="77777777" w:rsidR="002E769F" w:rsidRPr="00EB37BA" w:rsidRDefault="002E769F" w:rsidP="00AC7481">
            <w:pPr>
              <w:pStyle w:val="rowtabella0"/>
              <w:jc w:val="center"/>
              <w:rPr>
                <w:color w:val="002060"/>
              </w:rPr>
            </w:pPr>
            <w:r w:rsidRPr="00EB37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9F654"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BBD7F"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187D4" w14:textId="77777777" w:rsidR="002E769F" w:rsidRPr="00EB37BA" w:rsidRDefault="002E769F" w:rsidP="00AC7481">
            <w:pPr>
              <w:pStyle w:val="rowtabella0"/>
              <w:jc w:val="center"/>
              <w:rPr>
                <w:color w:val="002060"/>
              </w:rPr>
            </w:pPr>
            <w:r w:rsidRPr="00EB37B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4AFED" w14:textId="77777777" w:rsidR="002E769F" w:rsidRPr="00EB37BA" w:rsidRDefault="002E769F" w:rsidP="00AC7481">
            <w:pPr>
              <w:pStyle w:val="rowtabella0"/>
              <w:jc w:val="center"/>
              <w:rPr>
                <w:color w:val="002060"/>
              </w:rPr>
            </w:pPr>
            <w:r w:rsidRPr="00EB37B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DDDC1" w14:textId="77777777" w:rsidR="002E769F" w:rsidRPr="00EB37BA" w:rsidRDefault="002E769F" w:rsidP="00AC7481">
            <w:pPr>
              <w:pStyle w:val="rowtabella0"/>
              <w:jc w:val="center"/>
              <w:rPr>
                <w:color w:val="002060"/>
              </w:rPr>
            </w:pPr>
            <w:r w:rsidRPr="00EB37B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119F8" w14:textId="77777777" w:rsidR="002E769F" w:rsidRPr="00EB37BA" w:rsidRDefault="002E769F" w:rsidP="00AC7481">
            <w:pPr>
              <w:pStyle w:val="rowtabella0"/>
              <w:jc w:val="center"/>
              <w:rPr>
                <w:color w:val="002060"/>
              </w:rPr>
            </w:pPr>
            <w:r w:rsidRPr="00EB37BA">
              <w:rPr>
                <w:color w:val="002060"/>
              </w:rPr>
              <w:t>0</w:t>
            </w:r>
          </w:p>
        </w:tc>
      </w:tr>
      <w:tr w:rsidR="002E769F" w:rsidRPr="00EB37BA" w14:paraId="7ECB6457"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5E3C61" w14:textId="77777777" w:rsidR="002E769F" w:rsidRPr="00EB37BA" w:rsidRDefault="002E769F" w:rsidP="00AC7481">
            <w:pPr>
              <w:pStyle w:val="rowtabella0"/>
              <w:rPr>
                <w:color w:val="002060"/>
              </w:rPr>
            </w:pPr>
            <w:r w:rsidRPr="00EB37BA">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F342C" w14:textId="77777777" w:rsidR="002E769F" w:rsidRPr="00EB37BA" w:rsidRDefault="002E769F" w:rsidP="00AC7481">
            <w:pPr>
              <w:pStyle w:val="rowtabella0"/>
              <w:jc w:val="center"/>
              <w:rPr>
                <w:color w:val="002060"/>
              </w:rPr>
            </w:pPr>
            <w:r w:rsidRPr="00EB37B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15B25"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26825" w14:textId="77777777" w:rsidR="002E769F" w:rsidRPr="00EB37BA" w:rsidRDefault="002E769F" w:rsidP="00AC7481">
            <w:pPr>
              <w:pStyle w:val="rowtabella0"/>
              <w:jc w:val="center"/>
              <w:rPr>
                <w:color w:val="002060"/>
              </w:rPr>
            </w:pPr>
            <w:r w:rsidRPr="00EB37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214C8"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3FF1F"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F0029" w14:textId="77777777" w:rsidR="002E769F" w:rsidRPr="00EB37BA" w:rsidRDefault="002E769F" w:rsidP="00AC7481">
            <w:pPr>
              <w:pStyle w:val="rowtabella0"/>
              <w:jc w:val="center"/>
              <w:rPr>
                <w:color w:val="002060"/>
              </w:rPr>
            </w:pPr>
            <w:r w:rsidRPr="00EB37B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5EBB5" w14:textId="77777777" w:rsidR="002E769F" w:rsidRPr="00EB37BA" w:rsidRDefault="002E769F" w:rsidP="00AC7481">
            <w:pPr>
              <w:pStyle w:val="rowtabella0"/>
              <w:jc w:val="center"/>
              <w:rPr>
                <w:color w:val="002060"/>
              </w:rPr>
            </w:pPr>
            <w:r w:rsidRPr="00EB37B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0327A"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D2AB0" w14:textId="77777777" w:rsidR="002E769F" w:rsidRPr="00EB37BA" w:rsidRDefault="002E769F" w:rsidP="00AC7481">
            <w:pPr>
              <w:pStyle w:val="rowtabella0"/>
              <w:jc w:val="center"/>
              <w:rPr>
                <w:color w:val="002060"/>
              </w:rPr>
            </w:pPr>
            <w:r w:rsidRPr="00EB37BA">
              <w:rPr>
                <w:color w:val="002060"/>
              </w:rPr>
              <w:t>0</w:t>
            </w:r>
          </w:p>
        </w:tc>
      </w:tr>
      <w:tr w:rsidR="002E769F" w:rsidRPr="00EB37BA" w14:paraId="18A87740"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D56A65" w14:textId="77777777" w:rsidR="002E769F" w:rsidRPr="00EB37BA" w:rsidRDefault="002E769F" w:rsidP="00AC7481">
            <w:pPr>
              <w:pStyle w:val="rowtabella0"/>
              <w:rPr>
                <w:color w:val="002060"/>
              </w:rPr>
            </w:pPr>
            <w:r w:rsidRPr="00EB37BA">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F8A39" w14:textId="77777777" w:rsidR="002E769F" w:rsidRPr="00EB37BA" w:rsidRDefault="002E769F" w:rsidP="00AC7481">
            <w:pPr>
              <w:pStyle w:val="rowtabella0"/>
              <w:jc w:val="center"/>
              <w:rPr>
                <w:color w:val="002060"/>
              </w:rPr>
            </w:pPr>
            <w:r w:rsidRPr="00EB37B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664E7"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9D499" w14:textId="77777777" w:rsidR="002E769F" w:rsidRPr="00EB37BA" w:rsidRDefault="002E769F" w:rsidP="00AC7481">
            <w:pPr>
              <w:pStyle w:val="rowtabella0"/>
              <w:jc w:val="center"/>
              <w:rPr>
                <w:color w:val="002060"/>
              </w:rPr>
            </w:pPr>
            <w:r w:rsidRPr="00EB37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DD3E3" w14:textId="77777777" w:rsidR="002E769F" w:rsidRPr="00EB37BA" w:rsidRDefault="002E769F" w:rsidP="00AC7481">
            <w:pPr>
              <w:pStyle w:val="rowtabella0"/>
              <w:jc w:val="center"/>
              <w:rPr>
                <w:color w:val="002060"/>
              </w:rPr>
            </w:pPr>
            <w:r w:rsidRPr="00EB37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6914A"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0BE51" w14:textId="77777777" w:rsidR="002E769F" w:rsidRPr="00EB37BA" w:rsidRDefault="002E769F" w:rsidP="00AC7481">
            <w:pPr>
              <w:pStyle w:val="rowtabella0"/>
              <w:jc w:val="center"/>
              <w:rPr>
                <w:color w:val="002060"/>
              </w:rPr>
            </w:pPr>
            <w:r w:rsidRPr="00EB37B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1FBA0" w14:textId="77777777" w:rsidR="002E769F" w:rsidRPr="00EB37BA" w:rsidRDefault="002E769F" w:rsidP="00AC7481">
            <w:pPr>
              <w:pStyle w:val="rowtabella0"/>
              <w:jc w:val="center"/>
              <w:rPr>
                <w:color w:val="002060"/>
              </w:rPr>
            </w:pPr>
            <w:r w:rsidRPr="00EB37B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EE691" w14:textId="77777777" w:rsidR="002E769F" w:rsidRPr="00EB37BA" w:rsidRDefault="002E769F" w:rsidP="00AC7481">
            <w:pPr>
              <w:pStyle w:val="rowtabella0"/>
              <w:jc w:val="center"/>
              <w:rPr>
                <w:color w:val="002060"/>
              </w:rPr>
            </w:pPr>
            <w:r w:rsidRPr="00EB37B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0206B" w14:textId="77777777" w:rsidR="002E769F" w:rsidRPr="00EB37BA" w:rsidRDefault="002E769F" w:rsidP="00AC7481">
            <w:pPr>
              <w:pStyle w:val="rowtabella0"/>
              <w:jc w:val="center"/>
              <w:rPr>
                <w:color w:val="002060"/>
              </w:rPr>
            </w:pPr>
            <w:r w:rsidRPr="00EB37BA">
              <w:rPr>
                <w:color w:val="002060"/>
              </w:rPr>
              <w:t>0</w:t>
            </w:r>
          </w:p>
        </w:tc>
      </w:tr>
      <w:tr w:rsidR="002E769F" w:rsidRPr="00EB37BA" w14:paraId="6F7E001C"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F38594" w14:textId="77777777" w:rsidR="002E769F" w:rsidRPr="00EB37BA" w:rsidRDefault="002E769F" w:rsidP="00AC7481">
            <w:pPr>
              <w:pStyle w:val="rowtabella0"/>
              <w:rPr>
                <w:color w:val="002060"/>
              </w:rPr>
            </w:pPr>
            <w:r w:rsidRPr="00EB37BA">
              <w:rPr>
                <w:color w:val="002060"/>
              </w:rPr>
              <w:t xml:space="preserve">A.S.D. </w:t>
            </w:r>
            <w:proofErr w:type="gramStart"/>
            <w:r w:rsidRPr="00EB37BA">
              <w:rPr>
                <w:color w:val="002060"/>
              </w:rPr>
              <w:t>CITTA</w:t>
            </w:r>
            <w:proofErr w:type="gramEnd"/>
            <w:r w:rsidRPr="00EB37BA">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84280" w14:textId="77777777" w:rsidR="002E769F" w:rsidRPr="00EB37BA" w:rsidRDefault="002E769F" w:rsidP="00AC7481">
            <w:pPr>
              <w:pStyle w:val="rowtabella0"/>
              <w:jc w:val="center"/>
              <w:rPr>
                <w:color w:val="002060"/>
              </w:rPr>
            </w:pPr>
            <w:r w:rsidRPr="00EB37B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C0A22"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D87D3" w14:textId="77777777" w:rsidR="002E769F" w:rsidRPr="00EB37BA" w:rsidRDefault="002E769F" w:rsidP="00AC7481">
            <w:pPr>
              <w:pStyle w:val="rowtabella0"/>
              <w:jc w:val="center"/>
              <w:rPr>
                <w:color w:val="002060"/>
              </w:rPr>
            </w:pPr>
            <w:r w:rsidRPr="00EB37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0A2D0" w14:textId="77777777" w:rsidR="002E769F" w:rsidRPr="00EB37BA" w:rsidRDefault="002E769F" w:rsidP="00AC7481">
            <w:pPr>
              <w:pStyle w:val="rowtabella0"/>
              <w:jc w:val="center"/>
              <w:rPr>
                <w:color w:val="002060"/>
              </w:rPr>
            </w:pPr>
            <w:r w:rsidRPr="00EB37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2D463"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AB71B" w14:textId="77777777" w:rsidR="002E769F" w:rsidRPr="00EB37BA" w:rsidRDefault="002E769F" w:rsidP="00AC7481">
            <w:pPr>
              <w:pStyle w:val="rowtabella0"/>
              <w:jc w:val="center"/>
              <w:rPr>
                <w:color w:val="002060"/>
              </w:rPr>
            </w:pPr>
            <w:r w:rsidRPr="00EB37B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F31D2" w14:textId="77777777" w:rsidR="002E769F" w:rsidRPr="00EB37BA" w:rsidRDefault="002E769F" w:rsidP="00AC7481">
            <w:pPr>
              <w:pStyle w:val="rowtabella0"/>
              <w:jc w:val="center"/>
              <w:rPr>
                <w:color w:val="002060"/>
              </w:rPr>
            </w:pPr>
            <w:r w:rsidRPr="00EB37B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702CF"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3778C" w14:textId="77777777" w:rsidR="002E769F" w:rsidRPr="00EB37BA" w:rsidRDefault="002E769F" w:rsidP="00AC7481">
            <w:pPr>
              <w:pStyle w:val="rowtabella0"/>
              <w:jc w:val="center"/>
              <w:rPr>
                <w:color w:val="002060"/>
              </w:rPr>
            </w:pPr>
            <w:r w:rsidRPr="00EB37BA">
              <w:rPr>
                <w:color w:val="002060"/>
              </w:rPr>
              <w:t>0</w:t>
            </w:r>
          </w:p>
        </w:tc>
      </w:tr>
      <w:tr w:rsidR="002E769F" w:rsidRPr="00EB37BA" w14:paraId="65F2F699"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D73299" w14:textId="77777777" w:rsidR="002E769F" w:rsidRPr="00EB37BA" w:rsidRDefault="002E769F" w:rsidP="00AC7481">
            <w:pPr>
              <w:pStyle w:val="rowtabella0"/>
              <w:rPr>
                <w:color w:val="002060"/>
              </w:rPr>
            </w:pPr>
            <w:r w:rsidRPr="00EB37BA">
              <w:rPr>
                <w:color w:val="002060"/>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CFE2A" w14:textId="77777777" w:rsidR="002E769F" w:rsidRPr="00EB37BA" w:rsidRDefault="002E769F" w:rsidP="00AC7481">
            <w:pPr>
              <w:pStyle w:val="rowtabella0"/>
              <w:jc w:val="center"/>
              <w:rPr>
                <w:color w:val="002060"/>
              </w:rPr>
            </w:pPr>
            <w:r w:rsidRPr="00EB37B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F37EC"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12816" w14:textId="77777777" w:rsidR="002E769F" w:rsidRPr="00EB37BA" w:rsidRDefault="002E769F" w:rsidP="00AC7481">
            <w:pPr>
              <w:pStyle w:val="rowtabella0"/>
              <w:jc w:val="center"/>
              <w:rPr>
                <w:color w:val="002060"/>
              </w:rPr>
            </w:pPr>
            <w:r w:rsidRPr="00EB37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B952D" w14:textId="77777777" w:rsidR="002E769F" w:rsidRPr="00EB37BA" w:rsidRDefault="002E769F" w:rsidP="00AC7481">
            <w:pPr>
              <w:pStyle w:val="rowtabella0"/>
              <w:jc w:val="center"/>
              <w:rPr>
                <w:color w:val="002060"/>
              </w:rPr>
            </w:pPr>
            <w:r w:rsidRPr="00EB37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6E099"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33428" w14:textId="77777777" w:rsidR="002E769F" w:rsidRPr="00EB37BA" w:rsidRDefault="002E769F" w:rsidP="00AC7481">
            <w:pPr>
              <w:pStyle w:val="rowtabella0"/>
              <w:jc w:val="center"/>
              <w:rPr>
                <w:color w:val="002060"/>
              </w:rPr>
            </w:pPr>
            <w:r w:rsidRPr="00EB37B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4D5EC" w14:textId="77777777" w:rsidR="002E769F" w:rsidRPr="00EB37BA" w:rsidRDefault="002E769F" w:rsidP="00AC7481">
            <w:pPr>
              <w:pStyle w:val="rowtabella0"/>
              <w:jc w:val="center"/>
              <w:rPr>
                <w:color w:val="002060"/>
              </w:rPr>
            </w:pPr>
            <w:r w:rsidRPr="00EB37B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F8E16" w14:textId="77777777" w:rsidR="002E769F" w:rsidRPr="00EB37BA" w:rsidRDefault="002E769F" w:rsidP="00AC7481">
            <w:pPr>
              <w:pStyle w:val="rowtabella0"/>
              <w:jc w:val="center"/>
              <w:rPr>
                <w:color w:val="002060"/>
              </w:rPr>
            </w:pPr>
            <w:r w:rsidRPr="00EB37B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AA32E" w14:textId="77777777" w:rsidR="002E769F" w:rsidRPr="00EB37BA" w:rsidRDefault="002E769F" w:rsidP="00AC7481">
            <w:pPr>
              <w:pStyle w:val="rowtabella0"/>
              <w:jc w:val="center"/>
              <w:rPr>
                <w:color w:val="002060"/>
              </w:rPr>
            </w:pPr>
            <w:r w:rsidRPr="00EB37BA">
              <w:rPr>
                <w:color w:val="002060"/>
              </w:rPr>
              <w:t>0</w:t>
            </w:r>
          </w:p>
        </w:tc>
      </w:tr>
      <w:tr w:rsidR="002E769F" w:rsidRPr="00EB37BA" w14:paraId="12A0EA2D"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EB3216" w14:textId="77777777" w:rsidR="002E769F" w:rsidRPr="00EB37BA" w:rsidRDefault="002E769F" w:rsidP="00AC7481">
            <w:pPr>
              <w:pStyle w:val="rowtabella0"/>
              <w:rPr>
                <w:color w:val="002060"/>
              </w:rPr>
            </w:pPr>
            <w:r w:rsidRPr="00EB37BA">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D3C0D" w14:textId="77777777" w:rsidR="002E769F" w:rsidRPr="00EB37BA" w:rsidRDefault="002E769F" w:rsidP="00AC7481">
            <w:pPr>
              <w:pStyle w:val="rowtabella0"/>
              <w:jc w:val="center"/>
              <w:rPr>
                <w:color w:val="002060"/>
              </w:rPr>
            </w:pPr>
            <w:r w:rsidRPr="00EB37B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59231"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648FB" w14:textId="77777777" w:rsidR="002E769F" w:rsidRPr="00EB37BA" w:rsidRDefault="002E769F" w:rsidP="00AC7481">
            <w:pPr>
              <w:pStyle w:val="rowtabella0"/>
              <w:jc w:val="center"/>
              <w:rPr>
                <w:color w:val="002060"/>
              </w:rPr>
            </w:pPr>
            <w:r w:rsidRPr="00EB37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A7D3B"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3152E" w14:textId="77777777" w:rsidR="002E769F" w:rsidRPr="00EB37BA" w:rsidRDefault="002E769F" w:rsidP="00AC7481">
            <w:pPr>
              <w:pStyle w:val="rowtabella0"/>
              <w:jc w:val="center"/>
              <w:rPr>
                <w:color w:val="002060"/>
              </w:rPr>
            </w:pPr>
            <w:r w:rsidRPr="00EB37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049E6" w14:textId="77777777" w:rsidR="002E769F" w:rsidRPr="00EB37BA" w:rsidRDefault="002E769F" w:rsidP="00AC7481">
            <w:pPr>
              <w:pStyle w:val="rowtabella0"/>
              <w:jc w:val="center"/>
              <w:rPr>
                <w:color w:val="002060"/>
              </w:rPr>
            </w:pPr>
            <w:r w:rsidRPr="00EB37B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FBB45" w14:textId="77777777" w:rsidR="002E769F" w:rsidRPr="00EB37BA" w:rsidRDefault="002E769F" w:rsidP="00AC7481">
            <w:pPr>
              <w:pStyle w:val="rowtabella0"/>
              <w:jc w:val="center"/>
              <w:rPr>
                <w:color w:val="002060"/>
              </w:rPr>
            </w:pPr>
            <w:r w:rsidRPr="00EB37B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0212E" w14:textId="77777777" w:rsidR="002E769F" w:rsidRPr="00EB37BA" w:rsidRDefault="002E769F" w:rsidP="00AC7481">
            <w:pPr>
              <w:pStyle w:val="rowtabella0"/>
              <w:jc w:val="center"/>
              <w:rPr>
                <w:color w:val="002060"/>
              </w:rPr>
            </w:pPr>
            <w:r w:rsidRPr="00EB37B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5B6C2" w14:textId="77777777" w:rsidR="002E769F" w:rsidRPr="00EB37BA" w:rsidRDefault="002E769F" w:rsidP="00AC7481">
            <w:pPr>
              <w:pStyle w:val="rowtabella0"/>
              <w:jc w:val="center"/>
              <w:rPr>
                <w:color w:val="002060"/>
              </w:rPr>
            </w:pPr>
            <w:r w:rsidRPr="00EB37BA">
              <w:rPr>
                <w:color w:val="002060"/>
              </w:rPr>
              <w:t>0</w:t>
            </w:r>
          </w:p>
        </w:tc>
      </w:tr>
      <w:tr w:rsidR="002E769F" w:rsidRPr="00EB37BA" w14:paraId="5878790B"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446E94" w14:textId="77777777" w:rsidR="002E769F" w:rsidRPr="00EB37BA" w:rsidRDefault="002E769F" w:rsidP="00AC7481">
            <w:pPr>
              <w:pStyle w:val="rowtabella0"/>
              <w:rPr>
                <w:color w:val="002060"/>
              </w:rPr>
            </w:pPr>
            <w:r w:rsidRPr="00EB37BA">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30060" w14:textId="77777777" w:rsidR="002E769F" w:rsidRPr="00EB37BA" w:rsidRDefault="002E769F" w:rsidP="00AC7481">
            <w:pPr>
              <w:pStyle w:val="rowtabella0"/>
              <w:jc w:val="center"/>
              <w:rPr>
                <w:color w:val="002060"/>
              </w:rPr>
            </w:pPr>
            <w:r w:rsidRPr="00EB37B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25032"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B6888" w14:textId="77777777" w:rsidR="002E769F" w:rsidRPr="00EB37BA" w:rsidRDefault="002E769F" w:rsidP="00AC7481">
            <w:pPr>
              <w:pStyle w:val="rowtabella0"/>
              <w:jc w:val="center"/>
              <w:rPr>
                <w:color w:val="002060"/>
              </w:rPr>
            </w:pPr>
            <w:r w:rsidRPr="00EB37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5DF22"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DD7E4" w14:textId="77777777" w:rsidR="002E769F" w:rsidRPr="00EB37BA" w:rsidRDefault="002E769F" w:rsidP="00AC7481">
            <w:pPr>
              <w:pStyle w:val="rowtabella0"/>
              <w:jc w:val="center"/>
              <w:rPr>
                <w:color w:val="002060"/>
              </w:rPr>
            </w:pPr>
            <w:r w:rsidRPr="00EB37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03D09" w14:textId="77777777" w:rsidR="002E769F" w:rsidRPr="00EB37BA" w:rsidRDefault="002E769F" w:rsidP="00AC7481">
            <w:pPr>
              <w:pStyle w:val="rowtabella0"/>
              <w:jc w:val="center"/>
              <w:rPr>
                <w:color w:val="002060"/>
              </w:rPr>
            </w:pPr>
            <w:r w:rsidRPr="00EB37B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2822D" w14:textId="77777777" w:rsidR="002E769F" w:rsidRPr="00EB37BA" w:rsidRDefault="002E769F" w:rsidP="00AC7481">
            <w:pPr>
              <w:pStyle w:val="rowtabella0"/>
              <w:jc w:val="center"/>
              <w:rPr>
                <w:color w:val="002060"/>
              </w:rPr>
            </w:pPr>
            <w:r w:rsidRPr="00EB37B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8AE3A"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08B30" w14:textId="77777777" w:rsidR="002E769F" w:rsidRPr="00EB37BA" w:rsidRDefault="002E769F" w:rsidP="00AC7481">
            <w:pPr>
              <w:pStyle w:val="rowtabella0"/>
              <w:jc w:val="center"/>
              <w:rPr>
                <w:color w:val="002060"/>
              </w:rPr>
            </w:pPr>
            <w:r w:rsidRPr="00EB37BA">
              <w:rPr>
                <w:color w:val="002060"/>
              </w:rPr>
              <w:t>0</w:t>
            </w:r>
          </w:p>
        </w:tc>
      </w:tr>
      <w:tr w:rsidR="002E769F" w:rsidRPr="00EB37BA" w14:paraId="32D315A4"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C87536" w14:textId="77777777" w:rsidR="002E769F" w:rsidRPr="00EB37BA" w:rsidRDefault="002E769F" w:rsidP="00AC7481">
            <w:pPr>
              <w:pStyle w:val="rowtabella0"/>
              <w:rPr>
                <w:color w:val="002060"/>
              </w:rPr>
            </w:pPr>
            <w:r w:rsidRPr="00EB37BA">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566C4" w14:textId="77777777" w:rsidR="002E769F" w:rsidRPr="00EB37BA" w:rsidRDefault="002E769F" w:rsidP="00AC7481">
            <w:pPr>
              <w:pStyle w:val="rowtabella0"/>
              <w:jc w:val="center"/>
              <w:rPr>
                <w:color w:val="002060"/>
              </w:rPr>
            </w:pPr>
            <w:r w:rsidRPr="00EB37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4585B"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E44CA" w14:textId="77777777" w:rsidR="002E769F" w:rsidRPr="00EB37BA" w:rsidRDefault="002E769F" w:rsidP="00AC7481">
            <w:pPr>
              <w:pStyle w:val="rowtabella0"/>
              <w:jc w:val="center"/>
              <w:rPr>
                <w:color w:val="002060"/>
              </w:rPr>
            </w:pPr>
            <w:r w:rsidRPr="00EB37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20041"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095A8" w14:textId="77777777" w:rsidR="002E769F" w:rsidRPr="00EB37BA" w:rsidRDefault="002E769F" w:rsidP="00AC7481">
            <w:pPr>
              <w:pStyle w:val="rowtabella0"/>
              <w:jc w:val="center"/>
              <w:rPr>
                <w:color w:val="002060"/>
              </w:rPr>
            </w:pPr>
            <w:r w:rsidRPr="00EB37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A11EA" w14:textId="77777777" w:rsidR="002E769F" w:rsidRPr="00EB37BA" w:rsidRDefault="002E769F" w:rsidP="00AC7481">
            <w:pPr>
              <w:pStyle w:val="rowtabella0"/>
              <w:jc w:val="center"/>
              <w:rPr>
                <w:color w:val="002060"/>
              </w:rPr>
            </w:pPr>
            <w:r w:rsidRPr="00EB37B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E2D94" w14:textId="77777777" w:rsidR="002E769F" w:rsidRPr="00EB37BA" w:rsidRDefault="002E769F" w:rsidP="00AC7481">
            <w:pPr>
              <w:pStyle w:val="rowtabella0"/>
              <w:jc w:val="center"/>
              <w:rPr>
                <w:color w:val="002060"/>
              </w:rPr>
            </w:pPr>
            <w:r w:rsidRPr="00EB37B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74C00" w14:textId="77777777" w:rsidR="002E769F" w:rsidRPr="00EB37BA" w:rsidRDefault="002E769F" w:rsidP="00AC7481">
            <w:pPr>
              <w:pStyle w:val="rowtabella0"/>
              <w:jc w:val="center"/>
              <w:rPr>
                <w:color w:val="002060"/>
              </w:rPr>
            </w:pPr>
            <w:r w:rsidRPr="00EB37B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B6F8C" w14:textId="77777777" w:rsidR="002E769F" w:rsidRPr="00EB37BA" w:rsidRDefault="002E769F" w:rsidP="00AC7481">
            <w:pPr>
              <w:pStyle w:val="rowtabella0"/>
              <w:jc w:val="center"/>
              <w:rPr>
                <w:color w:val="002060"/>
              </w:rPr>
            </w:pPr>
            <w:r w:rsidRPr="00EB37BA">
              <w:rPr>
                <w:color w:val="002060"/>
              </w:rPr>
              <w:t>0</w:t>
            </w:r>
          </w:p>
        </w:tc>
      </w:tr>
      <w:tr w:rsidR="002E769F" w:rsidRPr="00EB37BA" w14:paraId="1C6688B0"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F20EDD" w14:textId="77777777" w:rsidR="002E769F" w:rsidRPr="00EB37BA" w:rsidRDefault="002E769F" w:rsidP="00AC7481">
            <w:pPr>
              <w:pStyle w:val="rowtabella0"/>
              <w:rPr>
                <w:color w:val="002060"/>
              </w:rPr>
            </w:pPr>
            <w:r w:rsidRPr="00EB37BA">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12FC4" w14:textId="77777777" w:rsidR="002E769F" w:rsidRPr="00EB37BA" w:rsidRDefault="002E769F" w:rsidP="00AC7481">
            <w:pPr>
              <w:pStyle w:val="rowtabella0"/>
              <w:jc w:val="center"/>
              <w:rPr>
                <w:color w:val="002060"/>
              </w:rPr>
            </w:pPr>
            <w:r w:rsidRPr="00EB37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2593B"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5FCFB"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70D23"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FDD65" w14:textId="77777777" w:rsidR="002E769F" w:rsidRPr="00EB37BA" w:rsidRDefault="002E769F" w:rsidP="00AC7481">
            <w:pPr>
              <w:pStyle w:val="rowtabella0"/>
              <w:jc w:val="center"/>
              <w:rPr>
                <w:color w:val="002060"/>
              </w:rPr>
            </w:pPr>
            <w:r w:rsidRPr="00EB37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D31D4" w14:textId="77777777" w:rsidR="002E769F" w:rsidRPr="00EB37BA" w:rsidRDefault="002E769F" w:rsidP="00AC7481">
            <w:pPr>
              <w:pStyle w:val="rowtabella0"/>
              <w:jc w:val="center"/>
              <w:rPr>
                <w:color w:val="002060"/>
              </w:rPr>
            </w:pPr>
            <w:r w:rsidRPr="00EB37B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D4618" w14:textId="77777777" w:rsidR="002E769F" w:rsidRPr="00EB37BA" w:rsidRDefault="002E769F" w:rsidP="00AC7481">
            <w:pPr>
              <w:pStyle w:val="rowtabella0"/>
              <w:jc w:val="center"/>
              <w:rPr>
                <w:color w:val="002060"/>
              </w:rPr>
            </w:pPr>
            <w:r w:rsidRPr="00EB37B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6C369" w14:textId="77777777" w:rsidR="002E769F" w:rsidRPr="00EB37BA" w:rsidRDefault="002E769F" w:rsidP="00AC7481">
            <w:pPr>
              <w:pStyle w:val="rowtabella0"/>
              <w:jc w:val="center"/>
              <w:rPr>
                <w:color w:val="002060"/>
              </w:rPr>
            </w:pPr>
            <w:r w:rsidRPr="00EB37B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371EE" w14:textId="77777777" w:rsidR="002E769F" w:rsidRPr="00EB37BA" w:rsidRDefault="002E769F" w:rsidP="00AC7481">
            <w:pPr>
              <w:pStyle w:val="rowtabella0"/>
              <w:jc w:val="center"/>
              <w:rPr>
                <w:color w:val="002060"/>
              </w:rPr>
            </w:pPr>
            <w:r w:rsidRPr="00EB37BA">
              <w:rPr>
                <w:color w:val="002060"/>
              </w:rPr>
              <w:t>0</w:t>
            </w:r>
          </w:p>
        </w:tc>
      </w:tr>
      <w:tr w:rsidR="002E769F" w:rsidRPr="00EB37BA" w14:paraId="4C0372FE"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967785" w14:textId="77777777" w:rsidR="002E769F" w:rsidRPr="00EB37BA" w:rsidRDefault="002E769F" w:rsidP="00AC7481">
            <w:pPr>
              <w:pStyle w:val="rowtabella0"/>
              <w:rPr>
                <w:color w:val="002060"/>
              </w:rPr>
            </w:pPr>
            <w:r w:rsidRPr="00EB37BA">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3E9E8" w14:textId="77777777" w:rsidR="002E769F" w:rsidRPr="00EB37BA" w:rsidRDefault="002E769F" w:rsidP="00AC7481">
            <w:pPr>
              <w:pStyle w:val="rowtabella0"/>
              <w:jc w:val="center"/>
              <w:rPr>
                <w:color w:val="002060"/>
              </w:rPr>
            </w:pPr>
            <w:r w:rsidRPr="00EB37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132C9"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62A21"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AF70D"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47700" w14:textId="77777777" w:rsidR="002E769F" w:rsidRPr="00EB37BA" w:rsidRDefault="002E769F" w:rsidP="00AC7481">
            <w:pPr>
              <w:pStyle w:val="rowtabella0"/>
              <w:jc w:val="center"/>
              <w:rPr>
                <w:color w:val="002060"/>
              </w:rPr>
            </w:pPr>
            <w:r w:rsidRPr="00EB37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62D91" w14:textId="77777777" w:rsidR="002E769F" w:rsidRPr="00EB37BA" w:rsidRDefault="002E769F" w:rsidP="00AC7481">
            <w:pPr>
              <w:pStyle w:val="rowtabella0"/>
              <w:jc w:val="center"/>
              <w:rPr>
                <w:color w:val="002060"/>
              </w:rPr>
            </w:pPr>
            <w:r w:rsidRPr="00EB37B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EE31A" w14:textId="77777777" w:rsidR="002E769F" w:rsidRPr="00EB37BA" w:rsidRDefault="002E769F" w:rsidP="00AC7481">
            <w:pPr>
              <w:pStyle w:val="rowtabella0"/>
              <w:jc w:val="center"/>
              <w:rPr>
                <w:color w:val="002060"/>
              </w:rPr>
            </w:pPr>
            <w:r w:rsidRPr="00EB37BA">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B249A" w14:textId="77777777" w:rsidR="002E769F" w:rsidRPr="00EB37BA" w:rsidRDefault="002E769F" w:rsidP="00AC7481">
            <w:pPr>
              <w:pStyle w:val="rowtabella0"/>
              <w:jc w:val="center"/>
              <w:rPr>
                <w:color w:val="002060"/>
              </w:rPr>
            </w:pPr>
            <w:r w:rsidRPr="00EB37B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7FEB7" w14:textId="77777777" w:rsidR="002E769F" w:rsidRPr="00EB37BA" w:rsidRDefault="002E769F" w:rsidP="00AC7481">
            <w:pPr>
              <w:pStyle w:val="rowtabella0"/>
              <w:jc w:val="center"/>
              <w:rPr>
                <w:color w:val="002060"/>
              </w:rPr>
            </w:pPr>
            <w:r w:rsidRPr="00EB37BA">
              <w:rPr>
                <w:color w:val="002060"/>
              </w:rPr>
              <w:t>0</w:t>
            </w:r>
          </w:p>
        </w:tc>
      </w:tr>
      <w:tr w:rsidR="002E769F" w:rsidRPr="00EB37BA" w14:paraId="2DBE0B56" w14:textId="77777777" w:rsidTr="00AC748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5F632C" w14:textId="77777777" w:rsidR="002E769F" w:rsidRPr="00EB37BA" w:rsidRDefault="002E769F" w:rsidP="00AC7481">
            <w:pPr>
              <w:pStyle w:val="rowtabella0"/>
              <w:rPr>
                <w:color w:val="002060"/>
              </w:rPr>
            </w:pPr>
            <w:r w:rsidRPr="00EB37BA">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C7436"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324AB"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280EC"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8BE8A"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2A80C" w14:textId="77777777" w:rsidR="002E769F" w:rsidRPr="00EB37BA" w:rsidRDefault="002E769F" w:rsidP="00AC7481">
            <w:pPr>
              <w:pStyle w:val="rowtabella0"/>
              <w:jc w:val="center"/>
              <w:rPr>
                <w:color w:val="002060"/>
              </w:rPr>
            </w:pPr>
            <w:r w:rsidRPr="00EB37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5AE32" w14:textId="77777777" w:rsidR="002E769F" w:rsidRPr="00EB37BA" w:rsidRDefault="002E769F" w:rsidP="00AC7481">
            <w:pPr>
              <w:pStyle w:val="rowtabella0"/>
              <w:jc w:val="center"/>
              <w:rPr>
                <w:color w:val="002060"/>
              </w:rPr>
            </w:pPr>
            <w:r w:rsidRPr="00EB37B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8AC33" w14:textId="77777777" w:rsidR="002E769F" w:rsidRPr="00EB37BA" w:rsidRDefault="002E769F" w:rsidP="00AC7481">
            <w:pPr>
              <w:pStyle w:val="rowtabella0"/>
              <w:jc w:val="center"/>
              <w:rPr>
                <w:color w:val="002060"/>
              </w:rPr>
            </w:pPr>
            <w:r w:rsidRPr="00EB37BA">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2F9EC" w14:textId="77777777" w:rsidR="002E769F" w:rsidRPr="00EB37BA" w:rsidRDefault="002E769F" w:rsidP="00AC7481">
            <w:pPr>
              <w:pStyle w:val="rowtabella0"/>
              <w:jc w:val="center"/>
              <w:rPr>
                <w:color w:val="002060"/>
              </w:rPr>
            </w:pPr>
            <w:r w:rsidRPr="00EB37B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A7A99" w14:textId="77777777" w:rsidR="002E769F" w:rsidRPr="00EB37BA" w:rsidRDefault="002E769F" w:rsidP="00AC7481">
            <w:pPr>
              <w:pStyle w:val="rowtabella0"/>
              <w:jc w:val="center"/>
              <w:rPr>
                <w:color w:val="002060"/>
              </w:rPr>
            </w:pPr>
            <w:r w:rsidRPr="00EB37BA">
              <w:rPr>
                <w:color w:val="002060"/>
              </w:rPr>
              <w:t>2</w:t>
            </w:r>
          </w:p>
        </w:tc>
      </w:tr>
    </w:tbl>
    <w:p w14:paraId="6EC5AE38" w14:textId="77777777" w:rsidR="002E769F" w:rsidRPr="00EB37BA" w:rsidRDefault="002E769F" w:rsidP="002E769F">
      <w:pPr>
        <w:pStyle w:val="breakline"/>
        <w:rPr>
          <w:rFonts w:eastAsiaTheme="minorEastAsia"/>
          <w:color w:val="002060"/>
        </w:rPr>
      </w:pPr>
    </w:p>
    <w:p w14:paraId="30B97B3A" w14:textId="77777777" w:rsidR="002E769F" w:rsidRPr="00EB37BA" w:rsidRDefault="002E769F" w:rsidP="002E769F">
      <w:pPr>
        <w:pStyle w:val="breakline"/>
        <w:rPr>
          <w:color w:val="002060"/>
        </w:rPr>
      </w:pPr>
    </w:p>
    <w:p w14:paraId="56B934AA" w14:textId="77777777" w:rsidR="002E769F" w:rsidRPr="00EB37BA" w:rsidRDefault="002E769F" w:rsidP="002E769F">
      <w:pPr>
        <w:pStyle w:val="sottotitolocampionato10"/>
        <w:rPr>
          <w:color w:val="002060"/>
        </w:rPr>
      </w:pPr>
      <w:r w:rsidRPr="00EB37BA">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E769F" w:rsidRPr="00EB37BA" w14:paraId="6471D0D7" w14:textId="77777777" w:rsidTr="00AC748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63A5F" w14:textId="77777777" w:rsidR="002E769F" w:rsidRPr="00EB37BA" w:rsidRDefault="002E769F" w:rsidP="00AC7481">
            <w:pPr>
              <w:pStyle w:val="headertabella0"/>
              <w:rPr>
                <w:color w:val="002060"/>
              </w:rPr>
            </w:pPr>
            <w:r w:rsidRPr="00EB37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A1578" w14:textId="77777777" w:rsidR="002E769F" w:rsidRPr="00EB37BA" w:rsidRDefault="002E769F" w:rsidP="00AC7481">
            <w:pPr>
              <w:pStyle w:val="headertabella0"/>
              <w:rPr>
                <w:color w:val="002060"/>
              </w:rPr>
            </w:pPr>
            <w:r w:rsidRPr="00EB37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676F4" w14:textId="77777777" w:rsidR="002E769F" w:rsidRPr="00EB37BA" w:rsidRDefault="002E769F" w:rsidP="00AC7481">
            <w:pPr>
              <w:pStyle w:val="headertabella0"/>
              <w:rPr>
                <w:color w:val="002060"/>
              </w:rPr>
            </w:pPr>
            <w:r w:rsidRPr="00EB37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E7118" w14:textId="77777777" w:rsidR="002E769F" w:rsidRPr="00EB37BA" w:rsidRDefault="002E769F" w:rsidP="00AC7481">
            <w:pPr>
              <w:pStyle w:val="headertabella0"/>
              <w:rPr>
                <w:color w:val="002060"/>
              </w:rPr>
            </w:pPr>
            <w:r w:rsidRPr="00EB37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56255" w14:textId="77777777" w:rsidR="002E769F" w:rsidRPr="00EB37BA" w:rsidRDefault="002E769F" w:rsidP="00AC7481">
            <w:pPr>
              <w:pStyle w:val="headertabella0"/>
              <w:rPr>
                <w:color w:val="002060"/>
              </w:rPr>
            </w:pPr>
            <w:r w:rsidRPr="00EB37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A550F" w14:textId="77777777" w:rsidR="002E769F" w:rsidRPr="00EB37BA" w:rsidRDefault="002E769F" w:rsidP="00AC7481">
            <w:pPr>
              <w:pStyle w:val="headertabella0"/>
              <w:rPr>
                <w:color w:val="002060"/>
              </w:rPr>
            </w:pPr>
            <w:r w:rsidRPr="00EB37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DF5CB" w14:textId="77777777" w:rsidR="002E769F" w:rsidRPr="00EB37BA" w:rsidRDefault="002E769F" w:rsidP="00AC7481">
            <w:pPr>
              <w:pStyle w:val="headertabella0"/>
              <w:rPr>
                <w:color w:val="002060"/>
              </w:rPr>
            </w:pPr>
            <w:r w:rsidRPr="00EB37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B4250" w14:textId="77777777" w:rsidR="002E769F" w:rsidRPr="00EB37BA" w:rsidRDefault="002E769F" w:rsidP="00AC7481">
            <w:pPr>
              <w:pStyle w:val="headertabella0"/>
              <w:rPr>
                <w:color w:val="002060"/>
              </w:rPr>
            </w:pPr>
            <w:r w:rsidRPr="00EB37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BE18A" w14:textId="77777777" w:rsidR="002E769F" w:rsidRPr="00EB37BA" w:rsidRDefault="002E769F" w:rsidP="00AC7481">
            <w:pPr>
              <w:pStyle w:val="headertabella0"/>
              <w:rPr>
                <w:color w:val="002060"/>
              </w:rPr>
            </w:pPr>
            <w:r w:rsidRPr="00EB37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822F4" w14:textId="77777777" w:rsidR="002E769F" w:rsidRPr="00EB37BA" w:rsidRDefault="002E769F" w:rsidP="00AC7481">
            <w:pPr>
              <w:pStyle w:val="headertabella0"/>
              <w:rPr>
                <w:color w:val="002060"/>
              </w:rPr>
            </w:pPr>
            <w:r w:rsidRPr="00EB37BA">
              <w:rPr>
                <w:color w:val="002060"/>
              </w:rPr>
              <w:t>PE</w:t>
            </w:r>
          </w:p>
        </w:tc>
      </w:tr>
      <w:tr w:rsidR="002E769F" w:rsidRPr="00EB37BA" w14:paraId="4670B0C3" w14:textId="77777777" w:rsidTr="00AC748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65BF03" w14:textId="77777777" w:rsidR="002E769F" w:rsidRPr="00EB37BA" w:rsidRDefault="002E769F" w:rsidP="00AC7481">
            <w:pPr>
              <w:pStyle w:val="rowtabella0"/>
              <w:rPr>
                <w:color w:val="002060"/>
              </w:rPr>
            </w:pPr>
            <w:r w:rsidRPr="00EB37BA">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DE068" w14:textId="77777777" w:rsidR="002E769F" w:rsidRPr="00EB37BA" w:rsidRDefault="002E769F" w:rsidP="00AC7481">
            <w:pPr>
              <w:pStyle w:val="rowtabella0"/>
              <w:jc w:val="center"/>
              <w:rPr>
                <w:color w:val="002060"/>
              </w:rPr>
            </w:pPr>
            <w:r w:rsidRPr="00EB37B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6DB77"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E0401" w14:textId="77777777" w:rsidR="002E769F" w:rsidRPr="00EB37BA" w:rsidRDefault="002E769F" w:rsidP="00AC7481">
            <w:pPr>
              <w:pStyle w:val="rowtabella0"/>
              <w:jc w:val="center"/>
              <w:rPr>
                <w:color w:val="002060"/>
              </w:rPr>
            </w:pPr>
            <w:r w:rsidRPr="00EB37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C4E70"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A01BE"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1CBD1" w14:textId="77777777" w:rsidR="002E769F" w:rsidRPr="00EB37BA" w:rsidRDefault="002E769F" w:rsidP="00AC7481">
            <w:pPr>
              <w:pStyle w:val="rowtabella0"/>
              <w:jc w:val="center"/>
              <w:rPr>
                <w:color w:val="002060"/>
              </w:rPr>
            </w:pPr>
            <w:r w:rsidRPr="00EB37B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4B2B9" w14:textId="77777777" w:rsidR="002E769F" w:rsidRPr="00EB37BA" w:rsidRDefault="002E769F" w:rsidP="00AC7481">
            <w:pPr>
              <w:pStyle w:val="rowtabella0"/>
              <w:jc w:val="center"/>
              <w:rPr>
                <w:color w:val="002060"/>
              </w:rPr>
            </w:pPr>
            <w:r w:rsidRPr="00EB37B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9139C" w14:textId="77777777" w:rsidR="002E769F" w:rsidRPr="00EB37BA" w:rsidRDefault="002E769F" w:rsidP="00AC7481">
            <w:pPr>
              <w:pStyle w:val="rowtabella0"/>
              <w:jc w:val="center"/>
              <w:rPr>
                <w:color w:val="002060"/>
              </w:rPr>
            </w:pPr>
            <w:r w:rsidRPr="00EB37B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22E8D" w14:textId="77777777" w:rsidR="002E769F" w:rsidRPr="00EB37BA" w:rsidRDefault="002E769F" w:rsidP="00AC7481">
            <w:pPr>
              <w:pStyle w:val="rowtabella0"/>
              <w:jc w:val="center"/>
              <w:rPr>
                <w:color w:val="002060"/>
              </w:rPr>
            </w:pPr>
            <w:r w:rsidRPr="00EB37BA">
              <w:rPr>
                <w:color w:val="002060"/>
              </w:rPr>
              <w:t>0</w:t>
            </w:r>
          </w:p>
        </w:tc>
      </w:tr>
      <w:tr w:rsidR="002E769F" w:rsidRPr="00EB37BA" w14:paraId="252A8B66"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3A0500" w14:textId="77777777" w:rsidR="002E769F" w:rsidRPr="00EB37BA" w:rsidRDefault="002E769F" w:rsidP="00AC7481">
            <w:pPr>
              <w:pStyle w:val="rowtabella0"/>
              <w:rPr>
                <w:color w:val="002060"/>
              </w:rPr>
            </w:pPr>
            <w:r w:rsidRPr="00EB37BA">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EBAE1" w14:textId="77777777" w:rsidR="002E769F" w:rsidRPr="00EB37BA" w:rsidRDefault="002E769F" w:rsidP="00AC7481">
            <w:pPr>
              <w:pStyle w:val="rowtabella0"/>
              <w:jc w:val="center"/>
              <w:rPr>
                <w:color w:val="002060"/>
              </w:rPr>
            </w:pPr>
            <w:r w:rsidRPr="00EB37B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3F02D"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1CF29" w14:textId="77777777" w:rsidR="002E769F" w:rsidRPr="00EB37BA" w:rsidRDefault="002E769F" w:rsidP="00AC7481">
            <w:pPr>
              <w:pStyle w:val="rowtabella0"/>
              <w:jc w:val="center"/>
              <w:rPr>
                <w:color w:val="002060"/>
              </w:rPr>
            </w:pPr>
            <w:r w:rsidRPr="00EB37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4FF16"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AA264"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4C765" w14:textId="77777777" w:rsidR="002E769F" w:rsidRPr="00EB37BA" w:rsidRDefault="002E769F" w:rsidP="00AC7481">
            <w:pPr>
              <w:pStyle w:val="rowtabella0"/>
              <w:jc w:val="center"/>
              <w:rPr>
                <w:color w:val="002060"/>
              </w:rPr>
            </w:pPr>
            <w:r w:rsidRPr="00EB37B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24B47"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EB79C" w14:textId="77777777" w:rsidR="002E769F" w:rsidRPr="00EB37BA" w:rsidRDefault="002E769F" w:rsidP="00AC7481">
            <w:pPr>
              <w:pStyle w:val="rowtabella0"/>
              <w:jc w:val="center"/>
              <w:rPr>
                <w:color w:val="002060"/>
              </w:rPr>
            </w:pPr>
            <w:r w:rsidRPr="00EB37B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6CD30" w14:textId="77777777" w:rsidR="002E769F" w:rsidRPr="00EB37BA" w:rsidRDefault="002E769F" w:rsidP="00AC7481">
            <w:pPr>
              <w:pStyle w:val="rowtabella0"/>
              <w:jc w:val="center"/>
              <w:rPr>
                <w:color w:val="002060"/>
              </w:rPr>
            </w:pPr>
            <w:r w:rsidRPr="00EB37BA">
              <w:rPr>
                <w:color w:val="002060"/>
              </w:rPr>
              <w:t>0</w:t>
            </w:r>
          </w:p>
        </w:tc>
      </w:tr>
      <w:tr w:rsidR="002E769F" w:rsidRPr="00EB37BA" w14:paraId="17C3B3C1"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327D2D" w14:textId="77777777" w:rsidR="002E769F" w:rsidRPr="00EB37BA" w:rsidRDefault="002E769F" w:rsidP="00AC7481">
            <w:pPr>
              <w:pStyle w:val="rowtabella0"/>
              <w:rPr>
                <w:color w:val="002060"/>
              </w:rPr>
            </w:pPr>
            <w:r w:rsidRPr="00EB37BA">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91F3B" w14:textId="77777777" w:rsidR="002E769F" w:rsidRPr="00EB37BA" w:rsidRDefault="002E769F" w:rsidP="00AC7481">
            <w:pPr>
              <w:pStyle w:val="rowtabella0"/>
              <w:jc w:val="center"/>
              <w:rPr>
                <w:color w:val="002060"/>
              </w:rPr>
            </w:pPr>
            <w:r w:rsidRPr="00EB37B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00C40"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2C9B7" w14:textId="77777777" w:rsidR="002E769F" w:rsidRPr="00EB37BA" w:rsidRDefault="002E769F" w:rsidP="00AC7481">
            <w:pPr>
              <w:pStyle w:val="rowtabella0"/>
              <w:jc w:val="center"/>
              <w:rPr>
                <w:color w:val="002060"/>
              </w:rPr>
            </w:pPr>
            <w:r w:rsidRPr="00EB37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162D9" w14:textId="77777777" w:rsidR="002E769F" w:rsidRPr="00EB37BA" w:rsidRDefault="002E769F" w:rsidP="00AC7481">
            <w:pPr>
              <w:pStyle w:val="rowtabella0"/>
              <w:jc w:val="center"/>
              <w:rPr>
                <w:color w:val="002060"/>
              </w:rPr>
            </w:pPr>
            <w:r w:rsidRPr="00EB37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9F1DA"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01BEC" w14:textId="77777777" w:rsidR="002E769F" w:rsidRPr="00EB37BA" w:rsidRDefault="002E769F" w:rsidP="00AC7481">
            <w:pPr>
              <w:pStyle w:val="rowtabella0"/>
              <w:jc w:val="center"/>
              <w:rPr>
                <w:color w:val="002060"/>
              </w:rPr>
            </w:pPr>
            <w:r w:rsidRPr="00EB37B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C23DF" w14:textId="77777777" w:rsidR="002E769F" w:rsidRPr="00EB37BA" w:rsidRDefault="002E769F" w:rsidP="00AC7481">
            <w:pPr>
              <w:pStyle w:val="rowtabella0"/>
              <w:jc w:val="center"/>
              <w:rPr>
                <w:color w:val="002060"/>
              </w:rPr>
            </w:pPr>
            <w:r w:rsidRPr="00EB37B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8F483" w14:textId="77777777" w:rsidR="002E769F" w:rsidRPr="00EB37BA" w:rsidRDefault="002E769F" w:rsidP="00AC7481">
            <w:pPr>
              <w:pStyle w:val="rowtabella0"/>
              <w:jc w:val="center"/>
              <w:rPr>
                <w:color w:val="002060"/>
              </w:rPr>
            </w:pPr>
            <w:r w:rsidRPr="00EB37B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8F88A" w14:textId="77777777" w:rsidR="002E769F" w:rsidRPr="00EB37BA" w:rsidRDefault="002E769F" w:rsidP="00AC7481">
            <w:pPr>
              <w:pStyle w:val="rowtabella0"/>
              <w:jc w:val="center"/>
              <w:rPr>
                <w:color w:val="002060"/>
              </w:rPr>
            </w:pPr>
            <w:r w:rsidRPr="00EB37BA">
              <w:rPr>
                <w:color w:val="002060"/>
              </w:rPr>
              <w:t>0</w:t>
            </w:r>
          </w:p>
        </w:tc>
      </w:tr>
      <w:tr w:rsidR="002E769F" w:rsidRPr="00EB37BA" w14:paraId="5D8722FD"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D3C2FD" w14:textId="77777777" w:rsidR="002E769F" w:rsidRPr="00EB37BA" w:rsidRDefault="002E769F" w:rsidP="00AC7481">
            <w:pPr>
              <w:pStyle w:val="rowtabella0"/>
              <w:rPr>
                <w:color w:val="002060"/>
              </w:rPr>
            </w:pPr>
            <w:r w:rsidRPr="00EB37B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C2F83" w14:textId="77777777" w:rsidR="002E769F" w:rsidRPr="00EB37BA" w:rsidRDefault="002E769F" w:rsidP="00AC7481">
            <w:pPr>
              <w:pStyle w:val="rowtabella0"/>
              <w:jc w:val="center"/>
              <w:rPr>
                <w:color w:val="002060"/>
              </w:rPr>
            </w:pPr>
            <w:r w:rsidRPr="00EB37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798FF"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53165" w14:textId="77777777" w:rsidR="002E769F" w:rsidRPr="00EB37BA" w:rsidRDefault="002E769F" w:rsidP="00AC7481">
            <w:pPr>
              <w:pStyle w:val="rowtabella0"/>
              <w:jc w:val="center"/>
              <w:rPr>
                <w:color w:val="002060"/>
              </w:rPr>
            </w:pPr>
            <w:r w:rsidRPr="00EB37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4E9D4"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B2056" w14:textId="77777777" w:rsidR="002E769F" w:rsidRPr="00EB37BA" w:rsidRDefault="002E769F" w:rsidP="00AC7481">
            <w:pPr>
              <w:pStyle w:val="rowtabella0"/>
              <w:jc w:val="center"/>
              <w:rPr>
                <w:color w:val="002060"/>
              </w:rPr>
            </w:pPr>
            <w:r w:rsidRPr="00EB37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47787" w14:textId="77777777" w:rsidR="002E769F" w:rsidRPr="00EB37BA" w:rsidRDefault="002E769F" w:rsidP="00AC7481">
            <w:pPr>
              <w:pStyle w:val="rowtabella0"/>
              <w:jc w:val="center"/>
              <w:rPr>
                <w:color w:val="002060"/>
              </w:rPr>
            </w:pPr>
            <w:r w:rsidRPr="00EB37B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A72A6" w14:textId="77777777" w:rsidR="002E769F" w:rsidRPr="00EB37BA" w:rsidRDefault="002E769F" w:rsidP="00AC7481">
            <w:pPr>
              <w:pStyle w:val="rowtabella0"/>
              <w:jc w:val="center"/>
              <w:rPr>
                <w:color w:val="002060"/>
              </w:rPr>
            </w:pPr>
            <w:r w:rsidRPr="00EB37B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D26D8" w14:textId="77777777" w:rsidR="002E769F" w:rsidRPr="00EB37BA" w:rsidRDefault="002E769F" w:rsidP="00AC7481">
            <w:pPr>
              <w:pStyle w:val="rowtabella0"/>
              <w:jc w:val="center"/>
              <w:rPr>
                <w:color w:val="002060"/>
              </w:rPr>
            </w:pPr>
            <w:r w:rsidRPr="00EB37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7EC75" w14:textId="77777777" w:rsidR="002E769F" w:rsidRPr="00EB37BA" w:rsidRDefault="002E769F" w:rsidP="00AC7481">
            <w:pPr>
              <w:pStyle w:val="rowtabella0"/>
              <w:jc w:val="center"/>
              <w:rPr>
                <w:color w:val="002060"/>
              </w:rPr>
            </w:pPr>
            <w:r w:rsidRPr="00EB37BA">
              <w:rPr>
                <w:color w:val="002060"/>
              </w:rPr>
              <w:t>0</w:t>
            </w:r>
          </w:p>
        </w:tc>
      </w:tr>
      <w:tr w:rsidR="002E769F" w:rsidRPr="00EB37BA" w14:paraId="40366FBE"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561FA0" w14:textId="77777777" w:rsidR="002E769F" w:rsidRPr="00EB37BA" w:rsidRDefault="002E769F" w:rsidP="00AC7481">
            <w:pPr>
              <w:pStyle w:val="rowtabella0"/>
              <w:rPr>
                <w:color w:val="002060"/>
              </w:rPr>
            </w:pPr>
            <w:r w:rsidRPr="00EB37BA">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7FD31" w14:textId="77777777" w:rsidR="002E769F" w:rsidRPr="00EB37BA" w:rsidRDefault="002E769F" w:rsidP="00AC7481">
            <w:pPr>
              <w:pStyle w:val="rowtabella0"/>
              <w:jc w:val="center"/>
              <w:rPr>
                <w:color w:val="002060"/>
              </w:rPr>
            </w:pPr>
            <w:r w:rsidRPr="00EB37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8FFE4"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DA56C" w14:textId="77777777" w:rsidR="002E769F" w:rsidRPr="00EB37BA" w:rsidRDefault="002E769F" w:rsidP="00AC7481">
            <w:pPr>
              <w:pStyle w:val="rowtabella0"/>
              <w:jc w:val="center"/>
              <w:rPr>
                <w:color w:val="002060"/>
              </w:rPr>
            </w:pPr>
            <w:r w:rsidRPr="00EB37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FE0AD"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B086A" w14:textId="77777777" w:rsidR="002E769F" w:rsidRPr="00EB37BA" w:rsidRDefault="002E769F" w:rsidP="00AC7481">
            <w:pPr>
              <w:pStyle w:val="rowtabella0"/>
              <w:jc w:val="center"/>
              <w:rPr>
                <w:color w:val="002060"/>
              </w:rPr>
            </w:pPr>
            <w:r w:rsidRPr="00EB37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EB3DC" w14:textId="77777777" w:rsidR="002E769F" w:rsidRPr="00EB37BA" w:rsidRDefault="002E769F" w:rsidP="00AC7481">
            <w:pPr>
              <w:pStyle w:val="rowtabella0"/>
              <w:jc w:val="center"/>
              <w:rPr>
                <w:color w:val="002060"/>
              </w:rPr>
            </w:pPr>
            <w:r w:rsidRPr="00EB37B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6C13B" w14:textId="77777777" w:rsidR="002E769F" w:rsidRPr="00EB37BA" w:rsidRDefault="002E769F" w:rsidP="00AC7481">
            <w:pPr>
              <w:pStyle w:val="rowtabella0"/>
              <w:jc w:val="center"/>
              <w:rPr>
                <w:color w:val="002060"/>
              </w:rPr>
            </w:pPr>
            <w:r w:rsidRPr="00EB37B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FEB1E" w14:textId="77777777" w:rsidR="002E769F" w:rsidRPr="00EB37BA" w:rsidRDefault="002E769F" w:rsidP="00AC7481">
            <w:pPr>
              <w:pStyle w:val="rowtabella0"/>
              <w:jc w:val="center"/>
              <w:rPr>
                <w:color w:val="002060"/>
              </w:rPr>
            </w:pPr>
            <w:r w:rsidRPr="00EB37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BD34F" w14:textId="77777777" w:rsidR="002E769F" w:rsidRPr="00EB37BA" w:rsidRDefault="002E769F" w:rsidP="00AC7481">
            <w:pPr>
              <w:pStyle w:val="rowtabella0"/>
              <w:jc w:val="center"/>
              <w:rPr>
                <w:color w:val="002060"/>
              </w:rPr>
            </w:pPr>
            <w:r w:rsidRPr="00EB37BA">
              <w:rPr>
                <w:color w:val="002060"/>
              </w:rPr>
              <w:t>0</w:t>
            </w:r>
          </w:p>
        </w:tc>
      </w:tr>
      <w:tr w:rsidR="002E769F" w:rsidRPr="00EB37BA" w14:paraId="268DFE71"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699109" w14:textId="77777777" w:rsidR="002E769F" w:rsidRPr="00EB37BA" w:rsidRDefault="002E769F" w:rsidP="00AC7481">
            <w:pPr>
              <w:pStyle w:val="rowtabella0"/>
              <w:rPr>
                <w:color w:val="002060"/>
              </w:rPr>
            </w:pPr>
            <w:r w:rsidRPr="00EB37BA">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DC4EA" w14:textId="77777777" w:rsidR="002E769F" w:rsidRPr="00EB37BA" w:rsidRDefault="002E769F" w:rsidP="00AC7481">
            <w:pPr>
              <w:pStyle w:val="rowtabella0"/>
              <w:jc w:val="center"/>
              <w:rPr>
                <w:color w:val="002060"/>
              </w:rPr>
            </w:pPr>
            <w:r w:rsidRPr="00EB37B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7F2CA"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A088C" w14:textId="77777777" w:rsidR="002E769F" w:rsidRPr="00EB37BA" w:rsidRDefault="002E769F" w:rsidP="00AC7481">
            <w:pPr>
              <w:pStyle w:val="rowtabella0"/>
              <w:jc w:val="center"/>
              <w:rPr>
                <w:color w:val="002060"/>
              </w:rPr>
            </w:pPr>
            <w:r w:rsidRPr="00EB37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6C28C"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226B0" w14:textId="77777777" w:rsidR="002E769F" w:rsidRPr="00EB37BA" w:rsidRDefault="002E769F" w:rsidP="00AC7481">
            <w:pPr>
              <w:pStyle w:val="rowtabella0"/>
              <w:jc w:val="center"/>
              <w:rPr>
                <w:color w:val="002060"/>
              </w:rPr>
            </w:pPr>
            <w:r w:rsidRPr="00EB37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2FFC2" w14:textId="77777777" w:rsidR="002E769F" w:rsidRPr="00EB37BA" w:rsidRDefault="002E769F" w:rsidP="00AC7481">
            <w:pPr>
              <w:pStyle w:val="rowtabella0"/>
              <w:jc w:val="center"/>
              <w:rPr>
                <w:color w:val="002060"/>
              </w:rPr>
            </w:pPr>
            <w:r w:rsidRPr="00EB37B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A9CCD" w14:textId="77777777" w:rsidR="002E769F" w:rsidRPr="00EB37BA" w:rsidRDefault="002E769F" w:rsidP="00AC7481">
            <w:pPr>
              <w:pStyle w:val="rowtabella0"/>
              <w:jc w:val="center"/>
              <w:rPr>
                <w:color w:val="002060"/>
              </w:rPr>
            </w:pPr>
            <w:r w:rsidRPr="00EB37B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E50E5" w14:textId="77777777" w:rsidR="002E769F" w:rsidRPr="00EB37BA" w:rsidRDefault="002E769F" w:rsidP="00AC7481">
            <w:pPr>
              <w:pStyle w:val="rowtabella0"/>
              <w:jc w:val="center"/>
              <w:rPr>
                <w:color w:val="002060"/>
              </w:rPr>
            </w:pPr>
            <w:r w:rsidRPr="00EB37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234BC" w14:textId="77777777" w:rsidR="002E769F" w:rsidRPr="00EB37BA" w:rsidRDefault="002E769F" w:rsidP="00AC7481">
            <w:pPr>
              <w:pStyle w:val="rowtabella0"/>
              <w:jc w:val="center"/>
              <w:rPr>
                <w:color w:val="002060"/>
              </w:rPr>
            </w:pPr>
            <w:r w:rsidRPr="00EB37BA">
              <w:rPr>
                <w:color w:val="002060"/>
              </w:rPr>
              <w:t>0</w:t>
            </w:r>
          </w:p>
        </w:tc>
      </w:tr>
      <w:tr w:rsidR="002E769F" w:rsidRPr="00EB37BA" w14:paraId="0BE226C7"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670F57" w14:textId="77777777" w:rsidR="002E769F" w:rsidRPr="00EB37BA" w:rsidRDefault="002E769F" w:rsidP="00AC7481">
            <w:pPr>
              <w:pStyle w:val="rowtabella0"/>
              <w:rPr>
                <w:color w:val="002060"/>
              </w:rPr>
            </w:pPr>
            <w:r w:rsidRPr="00EB37BA">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451B8" w14:textId="77777777" w:rsidR="002E769F" w:rsidRPr="00EB37BA" w:rsidRDefault="002E769F" w:rsidP="00AC7481">
            <w:pPr>
              <w:pStyle w:val="rowtabella0"/>
              <w:jc w:val="center"/>
              <w:rPr>
                <w:color w:val="002060"/>
              </w:rPr>
            </w:pPr>
            <w:r w:rsidRPr="00EB37B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00D3D"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88758" w14:textId="77777777" w:rsidR="002E769F" w:rsidRPr="00EB37BA" w:rsidRDefault="002E769F" w:rsidP="00AC7481">
            <w:pPr>
              <w:pStyle w:val="rowtabella0"/>
              <w:jc w:val="center"/>
              <w:rPr>
                <w:color w:val="002060"/>
              </w:rPr>
            </w:pPr>
            <w:r w:rsidRPr="00EB37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D1EEC"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82969" w14:textId="77777777" w:rsidR="002E769F" w:rsidRPr="00EB37BA" w:rsidRDefault="002E769F" w:rsidP="00AC7481">
            <w:pPr>
              <w:pStyle w:val="rowtabella0"/>
              <w:jc w:val="center"/>
              <w:rPr>
                <w:color w:val="002060"/>
              </w:rPr>
            </w:pPr>
            <w:r w:rsidRPr="00EB37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98DB6" w14:textId="77777777" w:rsidR="002E769F" w:rsidRPr="00EB37BA" w:rsidRDefault="002E769F" w:rsidP="00AC7481">
            <w:pPr>
              <w:pStyle w:val="rowtabella0"/>
              <w:jc w:val="center"/>
              <w:rPr>
                <w:color w:val="002060"/>
              </w:rPr>
            </w:pPr>
            <w:r w:rsidRPr="00EB37B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E86F6" w14:textId="77777777" w:rsidR="002E769F" w:rsidRPr="00EB37BA" w:rsidRDefault="002E769F" w:rsidP="00AC7481">
            <w:pPr>
              <w:pStyle w:val="rowtabella0"/>
              <w:jc w:val="center"/>
              <w:rPr>
                <w:color w:val="002060"/>
              </w:rPr>
            </w:pPr>
            <w:r w:rsidRPr="00EB37B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C7158" w14:textId="77777777" w:rsidR="002E769F" w:rsidRPr="00EB37BA" w:rsidRDefault="002E769F" w:rsidP="00AC7481">
            <w:pPr>
              <w:pStyle w:val="rowtabella0"/>
              <w:jc w:val="center"/>
              <w:rPr>
                <w:color w:val="002060"/>
              </w:rPr>
            </w:pPr>
            <w:r w:rsidRPr="00EB37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51EF9" w14:textId="77777777" w:rsidR="002E769F" w:rsidRPr="00EB37BA" w:rsidRDefault="002E769F" w:rsidP="00AC7481">
            <w:pPr>
              <w:pStyle w:val="rowtabella0"/>
              <w:jc w:val="center"/>
              <w:rPr>
                <w:color w:val="002060"/>
              </w:rPr>
            </w:pPr>
            <w:r w:rsidRPr="00EB37BA">
              <w:rPr>
                <w:color w:val="002060"/>
              </w:rPr>
              <w:t>0</w:t>
            </w:r>
          </w:p>
        </w:tc>
      </w:tr>
      <w:tr w:rsidR="002E769F" w:rsidRPr="00EB37BA" w14:paraId="3142F03D"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F65E7B" w14:textId="77777777" w:rsidR="002E769F" w:rsidRPr="00EB37BA" w:rsidRDefault="002E769F" w:rsidP="00AC7481">
            <w:pPr>
              <w:pStyle w:val="rowtabella0"/>
              <w:rPr>
                <w:color w:val="002060"/>
              </w:rPr>
            </w:pPr>
            <w:r w:rsidRPr="00EB37BA">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38BBE" w14:textId="77777777" w:rsidR="002E769F" w:rsidRPr="00EB37BA" w:rsidRDefault="002E769F" w:rsidP="00AC7481">
            <w:pPr>
              <w:pStyle w:val="rowtabella0"/>
              <w:jc w:val="center"/>
              <w:rPr>
                <w:color w:val="002060"/>
              </w:rPr>
            </w:pPr>
            <w:r w:rsidRPr="00EB37B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4E9FE"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17363" w14:textId="77777777" w:rsidR="002E769F" w:rsidRPr="00EB37BA" w:rsidRDefault="002E769F" w:rsidP="00AC7481">
            <w:pPr>
              <w:pStyle w:val="rowtabella0"/>
              <w:jc w:val="center"/>
              <w:rPr>
                <w:color w:val="002060"/>
              </w:rPr>
            </w:pPr>
            <w:r w:rsidRPr="00EB37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48D10"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44819" w14:textId="77777777" w:rsidR="002E769F" w:rsidRPr="00EB37BA" w:rsidRDefault="002E769F" w:rsidP="00AC7481">
            <w:pPr>
              <w:pStyle w:val="rowtabella0"/>
              <w:jc w:val="center"/>
              <w:rPr>
                <w:color w:val="002060"/>
              </w:rPr>
            </w:pPr>
            <w:r w:rsidRPr="00EB37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EC424" w14:textId="77777777" w:rsidR="002E769F" w:rsidRPr="00EB37BA" w:rsidRDefault="002E769F" w:rsidP="00AC7481">
            <w:pPr>
              <w:pStyle w:val="rowtabella0"/>
              <w:jc w:val="center"/>
              <w:rPr>
                <w:color w:val="002060"/>
              </w:rPr>
            </w:pPr>
            <w:r w:rsidRPr="00EB37B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789D8" w14:textId="77777777" w:rsidR="002E769F" w:rsidRPr="00EB37BA" w:rsidRDefault="002E769F" w:rsidP="00AC7481">
            <w:pPr>
              <w:pStyle w:val="rowtabella0"/>
              <w:jc w:val="center"/>
              <w:rPr>
                <w:color w:val="002060"/>
              </w:rPr>
            </w:pPr>
            <w:r w:rsidRPr="00EB37B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00B78" w14:textId="77777777" w:rsidR="002E769F" w:rsidRPr="00EB37BA" w:rsidRDefault="002E769F" w:rsidP="00AC7481">
            <w:pPr>
              <w:pStyle w:val="rowtabella0"/>
              <w:jc w:val="center"/>
              <w:rPr>
                <w:color w:val="002060"/>
              </w:rPr>
            </w:pPr>
            <w:r w:rsidRPr="00EB37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4D8EF" w14:textId="77777777" w:rsidR="002E769F" w:rsidRPr="00EB37BA" w:rsidRDefault="002E769F" w:rsidP="00AC7481">
            <w:pPr>
              <w:pStyle w:val="rowtabella0"/>
              <w:jc w:val="center"/>
              <w:rPr>
                <w:color w:val="002060"/>
              </w:rPr>
            </w:pPr>
            <w:r w:rsidRPr="00EB37BA">
              <w:rPr>
                <w:color w:val="002060"/>
              </w:rPr>
              <w:t>0</w:t>
            </w:r>
          </w:p>
        </w:tc>
      </w:tr>
      <w:tr w:rsidR="002E769F" w:rsidRPr="00EB37BA" w14:paraId="1E9C1D9B"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071C77" w14:textId="77777777" w:rsidR="002E769F" w:rsidRPr="00EB37BA" w:rsidRDefault="002E769F" w:rsidP="00AC7481">
            <w:pPr>
              <w:pStyle w:val="rowtabella0"/>
              <w:rPr>
                <w:color w:val="002060"/>
              </w:rPr>
            </w:pPr>
            <w:r w:rsidRPr="00EB37BA">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BE5EF" w14:textId="77777777" w:rsidR="002E769F" w:rsidRPr="00EB37BA" w:rsidRDefault="002E769F" w:rsidP="00AC7481">
            <w:pPr>
              <w:pStyle w:val="rowtabella0"/>
              <w:jc w:val="center"/>
              <w:rPr>
                <w:color w:val="002060"/>
              </w:rPr>
            </w:pPr>
            <w:r w:rsidRPr="00EB37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0E076"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FD228"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E005B" w14:textId="77777777" w:rsidR="002E769F" w:rsidRPr="00EB37BA" w:rsidRDefault="002E769F" w:rsidP="00AC7481">
            <w:pPr>
              <w:pStyle w:val="rowtabella0"/>
              <w:jc w:val="center"/>
              <w:rPr>
                <w:color w:val="002060"/>
              </w:rPr>
            </w:pPr>
            <w:r w:rsidRPr="00EB37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062E5" w14:textId="77777777" w:rsidR="002E769F" w:rsidRPr="00EB37BA" w:rsidRDefault="002E769F" w:rsidP="00AC7481">
            <w:pPr>
              <w:pStyle w:val="rowtabella0"/>
              <w:jc w:val="center"/>
              <w:rPr>
                <w:color w:val="002060"/>
              </w:rPr>
            </w:pPr>
            <w:r w:rsidRPr="00EB37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EE21A" w14:textId="77777777" w:rsidR="002E769F" w:rsidRPr="00EB37BA" w:rsidRDefault="002E769F" w:rsidP="00AC7481">
            <w:pPr>
              <w:pStyle w:val="rowtabella0"/>
              <w:jc w:val="center"/>
              <w:rPr>
                <w:color w:val="002060"/>
              </w:rPr>
            </w:pPr>
            <w:r w:rsidRPr="00EB37B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4E37A" w14:textId="77777777" w:rsidR="002E769F" w:rsidRPr="00EB37BA" w:rsidRDefault="002E769F" w:rsidP="00AC7481">
            <w:pPr>
              <w:pStyle w:val="rowtabella0"/>
              <w:jc w:val="center"/>
              <w:rPr>
                <w:color w:val="002060"/>
              </w:rPr>
            </w:pPr>
            <w:r w:rsidRPr="00EB37B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7859B"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D4D52" w14:textId="77777777" w:rsidR="002E769F" w:rsidRPr="00EB37BA" w:rsidRDefault="002E769F" w:rsidP="00AC7481">
            <w:pPr>
              <w:pStyle w:val="rowtabella0"/>
              <w:jc w:val="center"/>
              <w:rPr>
                <w:color w:val="002060"/>
              </w:rPr>
            </w:pPr>
            <w:r w:rsidRPr="00EB37BA">
              <w:rPr>
                <w:color w:val="002060"/>
              </w:rPr>
              <w:t>0</w:t>
            </w:r>
          </w:p>
        </w:tc>
      </w:tr>
      <w:tr w:rsidR="002E769F" w:rsidRPr="00EB37BA" w14:paraId="7725F4D6"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287C7A" w14:textId="77777777" w:rsidR="002E769F" w:rsidRPr="00EB37BA" w:rsidRDefault="002E769F" w:rsidP="00AC7481">
            <w:pPr>
              <w:pStyle w:val="rowtabella0"/>
              <w:rPr>
                <w:color w:val="002060"/>
              </w:rPr>
            </w:pPr>
            <w:r w:rsidRPr="00EB37BA">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C44DD" w14:textId="77777777" w:rsidR="002E769F" w:rsidRPr="00EB37BA" w:rsidRDefault="002E769F" w:rsidP="00AC7481">
            <w:pPr>
              <w:pStyle w:val="rowtabella0"/>
              <w:jc w:val="center"/>
              <w:rPr>
                <w:color w:val="002060"/>
              </w:rPr>
            </w:pPr>
            <w:r w:rsidRPr="00EB37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AA562" w14:textId="77777777" w:rsidR="002E769F" w:rsidRPr="00EB37BA" w:rsidRDefault="002E769F" w:rsidP="00AC7481">
            <w:pPr>
              <w:pStyle w:val="rowtabella0"/>
              <w:jc w:val="center"/>
              <w:rPr>
                <w:color w:val="002060"/>
              </w:rPr>
            </w:pPr>
            <w:r w:rsidRPr="00EB37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764F0"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817D6"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765F9" w14:textId="77777777" w:rsidR="002E769F" w:rsidRPr="00EB37BA" w:rsidRDefault="002E769F" w:rsidP="00AC7481">
            <w:pPr>
              <w:pStyle w:val="rowtabella0"/>
              <w:jc w:val="center"/>
              <w:rPr>
                <w:color w:val="002060"/>
              </w:rPr>
            </w:pPr>
            <w:r w:rsidRPr="00EB37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FFD9C" w14:textId="77777777" w:rsidR="002E769F" w:rsidRPr="00EB37BA" w:rsidRDefault="002E769F" w:rsidP="00AC7481">
            <w:pPr>
              <w:pStyle w:val="rowtabella0"/>
              <w:jc w:val="center"/>
              <w:rPr>
                <w:color w:val="002060"/>
              </w:rPr>
            </w:pPr>
            <w:r w:rsidRPr="00EB37B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14921" w14:textId="77777777" w:rsidR="002E769F" w:rsidRPr="00EB37BA" w:rsidRDefault="002E769F" w:rsidP="00AC7481">
            <w:pPr>
              <w:pStyle w:val="rowtabella0"/>
              <w:jc w:val="center"/>
              <w:rPr>
                <w:color w:val="002060"/>
              </w:rPr>
            </w:pPr>
            <w:r w:rsidRPr="00EB37B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F296B" w14:textId="77777777" w:rsidR="002E769F" w:rsidRPr="00EB37BA" w:rsidRDefault="002E769F" w:rsidP="00AC7481">
            <w:pPr>
              <w:pStyle w:val="rowtabella0"/>
              <w:jc w:val="center"/>
              <w:rPr>
                <w:color w:val="002060"/>
              </w:rPr>
            </w:pPr>
            <w:r w:rsidRPr="00EB37B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4AAB7" w14:textId="77777777" w:rsidR="002E769F" w:rsidRPr="00EB37BA" w:rsidRDefault="002E769F" w:rsidP="00AC7481">
            <w:pPr>
              <w:pStyle w:val="rowtabella0"/>
              <w:jc w:val="center"/>
              <w:rPr>
                <w:color w:val="002060"/>
              </w:rPr>
            </w:pPr>
            <w:r w:rsidRPr="00EB37BA">
              <w:rPr>
                <w:color w:val="002060"/>
              </w:rPr>
              <w:t>0</w:t>
            </w:r>
          </w:p>
        </w:tc>
      </w:tr>
      <w:tr w:rsidR="002E769F" w:rsidRPr="00EB37BA" w14:paraId="3C55D09B"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2EA517" w14:textId="77777777" w:rsidR="002E769F" w:rsidRPr="00EB37BA" w:rsidRDefault="002E769F" w:rsidP="00AC7481">
            <w:pPr>
              <w:pStyle w:val="rowtabella0"/>
              <w:rPr>
                <w:color w:val="002060"/>
              </w:rPr>
            </w:pPr>
            <w:r w:rsidRPr="00EB37BA">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013AF"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0007C"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F5BB4"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DED3F"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35018" w14:textId="77777777" w:rsidR="002E769F" w:rsidRPr="00EB37BA" w:rsidRDefault="002E769F" w:rsidP="00AC7481">
            <w:pPr>
              <w:pStyle w:val="rowtabella0"/>
              <w:jc w:val="center"/>
              <w:rPr>
                <w:color w:val="002060"/>
              </w:rPr>
            </w:pPr>
            <w:r w:rsidRPr="00EB37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48A20" w14:textId="77777777" w:rsidR="002E769F" w:rsidRPr="00EB37BA" w:rsidRDefault="002E769F" w:rsidP="00AC7481">
            <w:pPr>
              <w:pStyle w:val="rowtabella0"/>
              <w:jc w:val="center"/>
              <w:rPr>
                <w:color w:val="002060"/>
              </w:rPr>
            </w:pPr>
            <w:r w:rsidRPr="00EB37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3CC90" w14:textId="77777777" w:rsidR="002E769F" w:rsidRPr="00EB37BA" w:rsidRDefault="002E769F" w:rsidP="00AC7481">
            <w:pPr>
              <w:pStyle w:val="rowtabella0"/>
              <w:jc w:val="center"/>
              <w:rPr>
                <w:color w:val="002060"/>
              </w:rPr>
            </w:pPr>
            <w:r w:rsidRPr="00EB37B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B692E" w14:textId="77777777" w:rsidR="002E769F" w:rsidRPr="00EB37BA" w:rsidRDefault="002E769F" w:rsidP="00AC7481">
            <w:pPr>
              <w:pStyle w:val="rowtabella0"/>
              <w:jc w:val="center"/>
              <w:rPr>
                <w:color w:val="002060"/>
              </w:rPr>
            </w:pPr>
            <w:r w:rsidRPr="00EB37B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F04BF" w14:textId="77777777" w:rsidR="002E769F" w:rsidRPr="00EB37BA" w:rsidRDefault="002E769F" w:rsidP="00AC7481">
            <w:pPr>
              <w:pStyle w:val="rowtabella0"/>
              <w:jc w:val="center"/>
              <w:rPr>
                <w:color w:val="002060"/>
              </w:rPr>
            </w:pPr>
            <w:r w:rsidRPr="00EB37BA">
              <w:rPr>
                <w:color w:val="002060"/>
              </w:rPr>
              <w:t>1</w:t>
            </w:r>
          </w:p>
        </w:tc>
      </w:tr>
      <w:tr w:rsidR="002E769F" w:rsidRPr="00EB37BA" w14:paraId="3077B3B1" w14:textId="77777777" w:rsidTr="00AC748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308D25" w14:textId="77777777" w:rsidR="002E769F" w:rsidRPr="00EB37BA" w:rsidRDefault="002E769F" w:rsidP="00AC7481">
            <w:pPr>
              <w:pStyle w:val="rowtabella0"/>
              <w:rPr>
                <w:color w:val="002060"/>
                <w:lang w:val="en-US"/>
              </w:rPr>
            </w:pPr>
            <w:proofErr w:type="spellStart"/>
            <w:proofErr w:type="gramStart"/>
            <w:r w:rsidRPr="00EB37BA">
              <w:rPr>
                <w:color w:val="002060"/>
                <w:lang w:val="en-US"/>
              </w:rPr>
              <w:t>sq.B</w:t>
            </w:r>
            <w:proofErr w:type="spellEnd"/>
            <w:proofErr w:type="gramEnd"/>
            <w:r w:rsidRPr="00EB37BA">
              <w:rPr>
                <w:color w:val="002060"/>
                <w:lang w:val="en-US"/>
              </w:rPr>
              <w:t xml:space="preserve"> REAL FABRIANO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39F2E"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E8046" w14:textId="77777777" w:rsidR="002E769F" w:rsidRPr="00EB37BA" w:rsidRDefault="002E769F" w:rsidP="00AC7481">
            <w:pPr>
              <w:pStyle w:val="rowtabella0"/>
              <w:jc w:val="center"/>
              <w:rPr>
                <w:color w:val="002060"/>
              </w:rPr>
            </w:pPr>
            <w:r w:rsidRPr="00EB37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BF218"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35584"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477C7"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3EA6E"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54F56"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153C2"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71830" w14:textId="77777777" w:rsidR="002E769F" w:rsidRPr="00EB37BA" w:rsidRDefault="002E769F" w:rsidP="00AC7481">
            <w:pPr>
              <w:pStyle w:val="rowtabella0"/>
              <w:jc w:val="center"/>
              <w:rPr>
                <w:color w:val="002060"/>
              </w:rPr>
            </w:pPr>
            <w:r w:rsidRPr="00EB37BA">
              <w:rPr>
                <w:color w:val="002060"/>
              </w:rPr>
              <w:t>0</w:t>
            </w:r>
          </w:p>
        </w:tc>
      </w:tr>
    </w:tbl>
    <w:p w14:paraId="7B35675C" w14:textId="77777777" w:rsidR="002E769F" w:rsidRPr="00EB37BA" w:rsidRDefault="002E769F" w:rsidP="002E769F">
      <w:pPr>
        <w:pStyle w:val="breakline"/>
        <w:rPr>
          <w:rFonts w:eastAsiaTheme="minorEastAsia"/>
          <w:color w:val="002060"/>
        </w:rPr>
      </w:pPr>
    </w:p>
    <w:p w14:paraId="4ACB415D" w14:textId="77777777" w:rsidR="002E769F" w:rsidRPr="00EB37BA" w:rsidRDefault="002E769F" w:rsidP="002E769F">
      <w:pPr>
        <w:pStyle w:val="breakline"/>
        <w:rPr>
          <w:color w:val="002060"/>
        </w:rPr>
      </w:pPr>
    </w:p>
    <w:p w14:paraId="729759E2" w14:textId="77777777" w:rsidR="002E769F" w:rsidRPr="00EB37BA" w:rsidRDefault="002E769F" w:rsidP="002E769F">
      <w:pPr>
        <w:pStyle w:val="sottotitolocampionato10"/>
        <w:rPr>
          <w:color w:val="002060"/>
        </w:rPr>
      </w:pPr>
      <w:r w:rsidRPr="00EB37BA">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E769F" w:rsidRPr="00EB37BA" w14:paraId="4F9B301C" w14:textId="77777777" w:rsidTr="00AC748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02FC9" w14:textId="77777777" w:rsidR="002E769F" w:rsidRPr="00EB37BA" w:rsidRDefault="002E769F" w:rsidP="00AC7481">
            <w:pPr>
              <w:pStyle w:val="headertabella0"/>
              <w:rPr>
                <w:color w:val="002060"/>
              </w:rPr>
            </w:pPr>
            <w:r w:rsidRPr="00EB37BA">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5EF17" w14:textId="77777777" w:rsidR="002E769F" w:rsidRPr="00EB37BA" w:rsidRDefault="002E769F" w:rsidP="00AC7481">
            <w:pPr>
              <w:pStyle w:val="headertabella0"/>
              <w:rPr>
                <w:color w:val="002060"/>
              </w:rPr>
            </w:pPr>
            <w:r w:rsidRPr="00EB37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1FA41" w14:textId="77777777" w:rsidR="002E769F" w:rsidRPr="00EB37BA" w:rsidRDefault="002E769F" w:rsidP="00AC7481">
            <w:pPr>
              <w:pStyle w:val="headertabella0"/>
              <w:rPr>
                <w:color w:val="002060"/>
              </w:rPr>
            </w:pPr>
            <w:r w:rsidRPr="00EB37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A7298" w14:textId="77777777" w:rsidR="002E769F" w:rsidRPr="00EB37BA" w:rsidRDefault="002E769F" w:rsidP="00AC7481">
            <w:pPr>
              <w:pStyle w:val="headertabella0"/>
              <w:rPr>
                <w:color w:val="002060"/>
              </w:rPr>
            </w:pPr>
            <w:r w:rsidRPr="00EB37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B0908" w14:textId="77777777" w:rsidR="002E769F" w:rsidRPr="00EB37BA" w:rsidRDefault="002E769F" w:rsidP="00AC7481">
            <w:pPr>
              <w:pStyle w:val="headertabella0"/>
              <w:rPr>
                <w:color w:val="002060"/>
              </w:rPr>
            </w:pPr>
            <w:r w:rsidRPr="00EB37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6739C" w14:textId="77777777" w:rsidR="002E769F" w:rsidRPr="00EB37BA" w:rsidRDefault="002E769F" w:rsidP="00AC7481">
            <w:pPr>
              <w:pStyle w:val="headertabella0"/>
              <w:rPr>
                <w:color w:val="002060"/>
              </w:rPr>
            </w:pPr>
            <w:r w:rsidRPr="00EB37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E23AE" w14:textId="77777777" w:rsidR="002E769F" w:rsidRPr="00EB37BA" w:rsidRDefault="002E769F" w:rsidP="00AC7481">
            <w:pPr>
              <w:pStyle w:val="headertabella0"/>
              <w:rPr>
                <w:color w:val="002060"/>
              </w:rPr>
            </w:pPr>
            <w:r w:rsidRPr="00EB37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B955E" w14:textId="77777777" w:rsidR="002E769F" w:rsidRPr="00EB37BA" w:rsidRDefault="002E769F" w:rsidP="00AC7481">
            <w:pPr>
              <w:pStyle w:val="headertabella0"/>
              <w:rPr>
                <w:color w:val="002060"/>
              </w:rPr>
            </w:pPr>
            <w:r w:rsidRPr="00EB37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DF1BF" w14:textId="77777777" w:rsidR="002E769F" w:rsidRPr="00EB37BA" w:rsidRDefault="002E769F" w:rsidP="00AC7481">
            <w:pPr>
              <w:pStyle w:val="headertabella0"/>
              <w:rPr>
                <w:color w:val="002060"/>
              </w:rPr>
            </w:pPr>
            <w:r w:rsidRPr="00EB37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FE183" w14:textId="77777777" w:rsidR="002E769F" w:rsidRPr="00EB37BA" w:rsidRDefault="002E769F" w:rsidP="00AC7481">
            <w:pPr>
              <w:pStyle w:val="headertabella0"/>
              <w:rPr>
                <w:color w:val="002060"/>
              </w:rPr>
            </w:pPr>
            <w:r w:rsidRPr="00EB37BA">
              <w:rPr>
                <w:color w:val="002060"/>
              </w:rPr>
              <w:t>PE</w:t>
            </w:r>
          </w:p>
        </w:tc>
      </w:tr>
      <w:tr w:rsidR="002E769F" w:rsidRPr="00EB37BA" w14:paraId="1EFD4309" w14:textId="77777777" w:rsidTr="00AC748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9193FE" w14:textId="77777777" w:rsidR="002E769F" w:rsidRPr="00EB37BA" w:rsidRDefault="002E769F" w:rsidP="00AC7481">
            <w:pPr>
              <w:pStyle w:val="rowtabella0"/>
              <w:rPr>
                <w:color w:val="002060"/>
              </w:rPr>
            </w:pPr>
            <w:r w:rsidRPr="00EB37BA">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72760" w14:textId="77777777" w:rsidR="002E769F" w:rsidRPr="00EB37BA" w:rsidRDefault="002E769F" w:rsidP="00AC7481">
            <w:pPr>
              <w:pStyle w:val="rowtabella0"/>
              <w:jc w:val="center"/>
              <w:rPr>
                <w:color w:val="002060"/>
              </w:rPr>
            </w:pPr>
            <w:r w:rsidRPr="00EB37B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E7F3D" w14:textId="77777777" w:rsidR="002E769F" w:rsidRPr="00EB37BA" w:rsidRDefault="002E769F" w:rsidP="00AC7481">
            <w:pPr>
              <w:pStyle w:val="rowtabella0"/>
              <w:jc w:val="center"/>
              <w:rPr>
                <w:color w:val="002060"/>
              </w:rPr>
            </w:pPr>
            <w:r w:rsidRPr="00EB37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4408B" w14:textId="77777777" w:rsidR="002E769F" w:rsidRPr="00EB37BA" w:rsidRDefault="002E769F" w:rsidP="00AC7481">
            <w:pPr>
              <w:pStyle w:val="rowtabella0"/>
              <w:jc w:val="center"/>
              <w:rPr>
                <w:color w:val="002060"/>
              </w:rPr>
            </w:pPr>
            <w:r w:rsidRPr="00EB37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CF839" w14:textId="77777777" w:rsidR="002E769F" w:rsidRPr="00EB37BA" w:rsidRDefault="002E769F" w:rsidP="00AC7481">
            <w:pPr>
              <w:pStyle w:val="rowtabella0"/>
              <w:jc w:val="center"/>
              <w:rPr>
                <w:color w:val="002060"/>
              </w:rPr>
            </w:pPr>
            <w:r w:rsidRPr="00EB37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B99D8"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9C5F8" w14:textId="77777777" w:rsidR="002E769F" w:rsidRPr="00EB37BA" w:rsidRDefault="002E769F" w:rsidP="00AC7481">
            <w:pPr>
              <w:pStyle w:val="rowtabella0"/>
              <w:jc w:val="center"/>
              <w:rPr>
                <w:color w:val="002060"/>
              </w:rPr>
            </w:pPr>
            <w:r w:rsidRPr="00EB37B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C6E0B" w14:textId="77777777" w:rsidR="002E769F" w:rsidRPr="00EB37BA" w:rsidRDefault="002E769F" w:rsidP="00AC7481">
            <w:pPr>
              <w:pStyle w:val="rowtabella0"/>
              <w:jc w:val="center"/>
              <w:rPr>
                <w:color w:val="002060"/>
              </w:rPr>
            </w:pPr>
            <w:r w:rsidRPr="00EB37B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6899D" w14:textId="77777777" w:rsidR="002E769F" w:rsidRPr="00EB37BA" w:rsidRDefault="002E769F" w:rsidP="00AC7481">
            <w:pPr>
              <w:pStyle w:val="rowtabella0"/>
              <w:jc w:val="center"/>
              <w:rPr>
                <w:color w:val="002060"/>
              </w:rPr>
            </w:pPr>
            <w:r w:rsidRPr="00EB37B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A4245" w14:textId="77777777" w:rsidR="002E769F" w:rsidRPr="00EB37BA" w:rsidRDefault="002E769F" w:rsidP="00AC7481">
            <w:pPr>
              <w:pStyle w:val="rowtabella0"/>
              <w:jc w:val="center"/>
              <w:rPr>
                <w:color w:val="002060"/>
              </w:rPr>
            </w:pPr>
            <w:r w:rsidRPr="00EB37BA">
              <w:rPr>
                <w:color w:val="002060"/>
              </w:rPr>
              <w:t>0</w:t>
            </w:r>
          </w:p>
        </w:tc>
      </w:tr>
      <w:tr w:rsidR="002E769F" w:rsidRPr="00EB37BA" w14:paraId="2CC9BFEC"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016E62" w14:textId="77777777" w:rsidR="002E769F" w:rsidRPr="00EB37BA" w:rsidRDefault="002E769F" w:rsidP="00AC7481">
            <w:pPr>
              <w:pStyle w:val="rowtabella0"/>
              <w:rPr>
                <w:color w:val="002060"/>
                <w:lang w:val="en-US"/>
              </w:rPr>
            </w:pPr>
            <w:r w:rsidRPr="00EB37BA">
              <w:rPr>
                <w:color w:val="002060"/>
                <w:lang w:val="en-US"/>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495B2" w14:textId="77777777" w:rsidR="002E769F" w:rsidRPr="00EB37BA" w:rsidRDefault="002E769F" w:rsidP="00AC7481">
            <w:pPr>
              <w:pStyle w:val="rowtabella0"/>
              <w:jc w:val="center"/>
              <w:rPr>
                <w:color w:val="002060"/>
              </w:rPr>
            </w:pPr>
            <w:r w:rsidRPr="00EB37B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F9D51" w14:textId="77777777" w:rsidR="002E769F" w:rsidRPr="00EB37BA" w:rsidRDefault="002E769F" w:rsidP="00AC7481">
            <w:pPr>
              <w:pStyle w:val="rowtabella0"/>
              <w:jc w:val="center"/>
              <w:rPr>
                <w:color w:val="002060"/>
              </w:rPr>
            </w:pPr>
            <w:r w:rsidRPr="00EB37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2E320" w14:textId="77777777" w:rsidR="002E769F" w:rsidRPr="00EB37BA" w:rsidRDefault="002E769F" w:rsidP="00AC7481">
            <w:pPr>
              <w:pStyle w:val="rowtabella0"/>
              <w:jc w:val="center"/>
              <w:rPr>
                <w:color w:val="002060"/>
              </w:rPr>
            </w:pPr>
            <w:r w:rsidRPr="00EB37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00D08"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0AD8C"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E8BD6" w14:textId="77777777" w:rsidR="002E769F" w:rsidRPr="00EB37BA" w:rsidRDefault="002E769F" w:rsidP="00AC7481">
            <w:pPr>
              <w:pStyle w:val="rowtabella0"/>
              <w:jc w:val="center"/>
              <w:rPr>
                <w:color w:val="002060"/>
              </w:rPr>
            </w:pPr>
            <w:r w:rsidRPr="00EB37B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73827" w14:textId="77777777" w:rsidR="002E769F" w:rsidRPr="00EB37BA" w:rsidRDefault="002E769F" w:rsidP="00AC7481">
            <w:pPr>
              <w:pStyle w:val="rowtabella0"/>
              <w:jc w:val="center"/>
              <w:rPr>
                <w:color w:val="002060"/>
              </w:rPr>
            </w:pPr>
            <w:r w:rsidRPr="00EB37B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21ED7" w14:textId="77777777" w:rsidR="002E769F" w:rsidRPr="00EB37BA" w:rsidRDefault="002E769F" w:rsidP="00AC7481">
            <w:pPr>
              <w:pStyle w:val="rowtabella0"/>
              <w:jc w:val="center"/>
              <w:rPr>
                <w:color w:val="002060"/>
              </w:rPr>
            </w:pPr>
            <w:r w:rsidRPr="00EB37B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5DC86" w14:textId="77777777" w:rsidR="002E769F" w:rsidRPr="00EB37BA" w:rsidRDefault="002E769F" w:rsidP="00AC7481">
            <w:pPr>
              <w:pStyle w:val="rowtabella0"/>
              <w:jc w:val="center"/>
              <w:rPr>
                <w:color w:val="002060"/>
              </w:rPr>
            </w:pPr>
            <w:r w:rsidRPr="00EB37BA">
              <w:rPr>
                <w:color w:val="002060"/>
              </w:rPr>
              <w:t>0</w:t>
            </w:r>
          </w:p>
        </w:tc>
      </w:tr>
      <w:tr w:rsidR="002E769F" w:rsidRPr="00EB37BA" w14:paraId="7B18F0FB"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D496E7" w14:textId="77777777" w:rsidR="002E769F" w:rsidRPr="00EB37BA" w:rsidRDefault="002E769F" w:rsidP="00AC7481">
            <w:pPr>
              <w:pStyle w:val="rowtabella0"/>
              <w:rPr>
                <w:color w:val="002060"/>
              </w:rPr>
            </w:pPr>
            <w:r w:rsidRPr="00EB37BA">
              <w:rPr>
                <w:color w:val="002060"/>
              </w:rPr>
              <w:t xml:space="preserve">A.S.D. CALCIO </w:t>
            </w:r>
            <w:proofErr w:type="gramStart"/>
            <w:r w:rsidRPr="00EB37BA">
              <w:rPr>
                <w:color w:val="002060"/>
              </w:rPr>
              <w:t>S.ELPIDIO</w:t>
            </w:r>
            <w:proofErr w:type="gramEnd"/>
            <w:r w:rsidRPr="00EB37BA">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DF169" w14:textId="77777777" w:rsidR="002E769F" w:rsidRPr="00EB37BA" w:rsidRDefault="002E769F" w:rsidP="00AC7481">
            <w:pPr>
              <w:pStyle w:val="rowtabella0"/>
              <w:jc w:val="center"/>
              <w:rPr>
                <w:color w:val="002060"/>
              </w:rPr>
            </w:pPr>
            <w:r w:rsidRPr="00EB37B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32CA6" w14:textId="77777777" w:rsidR="002E769F" w:rsidRPr="00EB37BA" w:rsidRDefault="002E769F" w:rsidP="00AC7481">
            <w:pPr>
              <w:pStyle w:val="rowtabella0"/>
              <w:jc w:val="center"/>
              <w:rPr>
                <w:color w:val="002060"/>
              </w:rPr>
            </w:pPr>
            <w:r w:rsidRPr="00EB37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4BE89" w14:textId="77777777" w:rsidR="002E769F" w:rsidRPr="00EB37BA" w:rsidRDefault="002E769F" w:rsidP="00AC7481">
            <w:pPr>
              <w:pStyle w:val="rowtabella0"/>
              <w:jc w:val="center"/>
              <w:rPr>
                <w:color w:val="002060"/>
              </w:rPr>
            </w:pPr>
            <w:r w:rsidRPr="00EB37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E6CB4"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D148D" w14:textId="77777777" w:rsidR="002E769F" w:rsidRPr="00EB37BA" w:rsidRDefault="002E769F" w:rsidP="00AC7481">
            <w:pPr>
              <w:pStyle w:val="rowtabella0"/>
              <w:jc w:val="center"/>
              <w:rPr>
                <w:color w:val="002060"/>
              </w:rPr>
            </w:pPr>
            <w:r w:rsidRPr="00EB37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A32EC" w14:textId="77777777" w:rsidR="002E769F" w:rsidRPr="00EB37BA" w:rsidRDefault="002E769F" w:rsidP="00AC7481">
            <w:pPr>
              <w:pStyle w:val="rowtabella0"/>
              <w:jc w:val="center"/>
              <w:rPr>
                <w:color w:val="002060"/>
              </w:rPr>
            </w:pPr>
            <w:r w:rsidRPr="00EB37B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06F70" w14:textId="77777777" w:rsidR="002E769F" w:rsidRPr="00EB37BA" w:rsidRDefault="002E769F" w:rsidP="00AC7481">
            <w:pPr>
              <w:pStyle w:val="rowtabella0"/>
              <w:jc w:val="center"/>
              <w:rPr>
                <w:color w:val="002060"/>
              </w:rPr>
            </w:pPr>
            <w:r w:rsidRPr="00EB37B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FDE26" w14:textId="77777777" w:rsidR="002E769F" w:rsidRPr="00EB37BA" w:rsidRDefault="002E769F" w:rsidP="00AC7481">
            <w:pPr>
              <w:pStyle w:val="rowtabella0"/>
              <w:jc w:val="center"/>
              <w:rPr>
                <w:color w:val="002060"/>
              </w:rPr>
            </w:pPr>
            <w:r w:rsidRPr="00EB37B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A3611" w14:textId="77777777" w:rsidR="002E769F" w:rsidRPr="00EB37BA" w:rsidRDefault="002E769F" w:rsidP="00AC7481">
            <w:pPr>
              <w:pStyle w:val="rowtabella0"/>
              <w:jc w:val="center"/>
              <w:rPr>
                <w:color w:val="002060"/>
              </w:rPr>
            </w:pPr>
            <w:r w:rsidRPr="00EB37BA">
              <w:rPr>
                <w:color w:val="002060"/>
              </w:rPr>
              <w:t>0</w:t>
            </w:r>
          </w:p>
        </w:tc>
      </w:tr>
      <w:tr w:rsidR="002E769F" w:rsidRPr="00EB37BA" w14:paraId="5E523EB6"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E1BFFA" w14:textId="77777777" w:rsidR="002E769F" w:rsidRPr="00EB37BA" w:rsidRDefault="002E769F" w:rsidP="00AC7481">
            <w:pPr>
              <w:pStyle w:val="rowtabella0"/>
              <w:rPr>
                <w:color w:val="002060"/>
              </w:rPr>
            </w:pPr>
            <w:r w:rsidRPr="00EB37BA">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E97CA" w14:textId="77777777" w:rsidR="002E769F" w:rsidRPr="00EB37BA" w:rsidRDefault="002E769F" w:rsidP="00AC7481">
            <w:pPr>
              <w:pStyle w:val="rowtabella0"/>
              <w:jc w:val="center"/>
              <w:rPr>
                <w:color w:val="002060"/>
              </w:rPr>
            </w:pPr>
            <w:r w:rsidRPr="00EB37B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1DC2E" w14:textId="77777777" w:rsidR="002E769F" w:rsidRPr="00EB37BA" w:rsidRDefault="002E769F" w:rsidP="00AC7481">
            <w:pPr>
              <w:pStyle w:val="rowtabella0"/>
              <w:jc w:val="center"/>
              <w:rPr>
                <w:color w:val="002060"/>
              </w:rPr>
            </w:pPr>
            <w:r w:rsidRPr="00EB37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8823C" w14:textId="77777777" w:rsidR="002E769F" w:rsidRPr="00EB37BA" w:rsidRDefault="002E769F" w:rsidP="00AC7481">
            <w:pPr>
              <w:pStyle w:val="rowtabella0"/>
              <w:jc w:val="center"/>
              <w:rPr>
                <w:color w:val="002060"/>
              </w:rPr>
            </w:pPr>
            <w:r w:rsidRPr="00EB37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93A7A"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51C55" w14:textId="77777777" w:rsidR="002E769F" w:rsidRPr="00EB37BA" w:rsidRDefault="002E769F" w:rsidP="00AC7481">
            <w:pPr>
              <w:pStyle w:val="rowtabella0"/>
              <w:jc w:val="center"/>
              <w:rPr>
                <w:color w:val="002060"/>
              </w:rPr>
            </w:pPr>
            <w:r w:rsidRPr="00EB37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CC3B1" w14:textId="77777777" w:rsidR="002E769F" w:rsidRPr="00EB37BA" w:rsidRDefault="002E769F" w:rsidP="00AC7481">
            <w:pPr>
              <w:pStyle w:val="rowtabella0"/>
              <w:jc w:val="center"/>
              <w:rPr>
                <w:color w:val="002060"/>
              </w:rPr>
            </w:pPr>
            <w:r w:rsidRPr="00EB37B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C3CD5" w14:textId="77777777" w:rsidR="002E769F" w:rsidRPr="00EB37BA" w:rsidRDefault="002E769F" w:rsidP="00AC7481">
            <w:pPr>
              <w:pStyle w:val="rowtabella0"/>
              <w:jc w:val="center"/>
              <w:rPr>
                <w:color w:val="002060"/>
              </w:rPr>
            </w:pPr>
            <w:r w:rsidRPr="00EB37B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6A7ED" w14:textId="77777777" w:rsidR="002E769F" w:rsidRPr="00EB37BA" w:rsidRDefault="002E769F" w:rsidP="00AC7481">
            <w:pPr>
              <w:pStyle w:val="rowtabella0"/>
              <w:jc w:val="center"/>
              <w:rPr>
                <w:color w:val="002060"/>
              </w:rPr>
            </w:pPr>
            <w:r w:rsidRPr="00EB37B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4DBD4" w14:textId="77777777" w:rsidR="002E769F" w:rsidRPr="00EB37BA" w:rsidRDefault="002E769F" w:rsidP="00AC7481">
            <w:pPr>
              <w:pStyle w:val="rowtabella0"/>
              <w:jc w:val="center"/>
              <w:rPr>
                <w:color w:val="002060"/>
              </w:rPr>
            </w:pPr>
            <w:r w:rsidRPr="00EB37BA">
              <w:rPr>
                <w:color w:val="002060"/>
              </w:rPr>
              <w:t>0</w:t>
            </w:r>
          </w:p>
        </w:tc>
      </w:tr>
      <w:tr w:rsidR="002E769F" w:rsidRPr="00EB37BA" w14:paraId="2C9B218D"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3CBF23" w14:textId="77777777" w:rsidR="002E769F" w:rsidRPr="00EB37BA" w:rsidRDefault="002E769F" w:rsidP="00AC7481">
            <w:pPr>
              <w:pStyle w:val="rowtabella0"/>
              <w:rPr>
                <w:color w:val="002060"/>
              </w:rPr>
            </w:pPr>
            <w:r w:rsidRPr="00EB37BA">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D4E38" w14:textId="77777777" w:rsidR="002E769F" w:rsidRPr="00EB37BA" w:rsidRDefault="002E769F" w:rsidP="00AC7481">
            <w:pPr>
              <w:pStyle w:val="rowtabella0"/>
              <w:jc w:val="center"/>
              <w:rPr>
                <w:color w:val="002060"/>
              </w:rPr>
            </w:pPr>
            <w:r w:rsidRPr="00EB37B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EB680" w14:textId="77777777" w:rsidR="002E769F" w:rsidRPr="00EB37BA" w:rsidRDefault="002E769F" w:rsidP="00AC7481">
            <w:pPr>
              <w:pStyle w:val="rowtabella0"/>
              <w:jc w:val="center"/>
              <w:rPr>
                <w:color w:val="002060"/>
              </w:rPr>
            </w:pPr>
            <w:r w:rsidRPr="00EB37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C2597" w14:textId="77777777" w:rsidR="002E769F" w:rsidRPr="00EB37BA" w:rsidRDefault="002E769F" w:rsidP="00AC7481">
            <w:pPr>
              <w:pStyle w:val="rowtabella0"/>
              <w:jc w:val="center"/>
              <w:rPr>
                <w:color w:val="002060"/>
              </w:rPr>
            </w:pPr>
            <w:r w:rsidRPr="00EB37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AEA91"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5BF47" w14:textId="77777777" w:rsidR="002E769F" w:rsidRPr="00EB37BA" w:rsidRDefault="002E769F" w:rsidP="00AC7481">
            <w:pPr>
              <w:pStyle w:val="rowtabella0"/>
              <w:jc w:val="center"/>
              <w:rPr>
                <w:color w:val="002060"/>
              </w:rPr>
            </w:pPr>
            <w:r w:rsidRPr="00EB37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7D158" w14:textId="77777777" w:rsidR="002E769F" w:rsidRPr="00EB37BA" w:rsidRDefault="002E769F" w:rsidP="00AC7481">
            <w:pPr>
              <w:pStyle w:val="rowtabella0"/>
              <w:jc w:val="center"/>
              <w:rPr>
                <w:color w:val="002060"/>
              </w:rPr>
            </w:pPr>
            <w:r w:rsidRPr="00EB37B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712E7" w14:textId="77777777" w:rsidR="002E769F" w:rsidRPr="00EB37BA" w:rsidRDefault="002E769F" w:rsidP="00AC7481">
            <w:pPr>
              <w:pStyle w:val="rowtabella0"/>
              <w:jc w:val="center"/>
              <w:rPr>
                <w:color w:val="002060"/>
              </w:rPr>
            </w:pPr>
            <w:r w:rsidRPr="00EB37B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D245F" w14:textId="77777777" w:rsidR="002E769F" w:rsidRPr="00EB37BA" w:rsidRDefault="002E769F" w:rsidP="00AC7481">
            <w:pPr>
              <w:pStyle w:val="rowtabella0"/>
              <w:jc w:val="center"/>
              <w:rPr>
                <w:color w:val="002060"/>
              </w:rPr>
            </w:pPr>
            <w:r w:rsidRPr="00EB37B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9457A" w14:textId="77777777" w:rsidR="002E769F" w:rsidRPr="00EB37BA" w:rsidRDefault="002E769F" w:rsidP="00AC7481">
            <w:pPr>
              <w:pStyle w:val="rowtabella0"/>
              <w:jc w:val="center"/>
              <w:rPr>
                <w:color w:val="002060"/>
              </w:rPr>
            </w:pPr>
            <w:r w:rsidRPr="00EB37BA">
              <w:rPr>
                <w:color w:val="002060"/>
              </w:rPr>
              <w:t>0</w:t>
            </w:r>
          </w:p>
        </w:tc>
      </w:tr>
      <w:tr w:rsidR="002E769F" w:rsidRPr="00EB37BA" w14:paraId="6CA04DB7"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62FBF5" w14:textId="77777777" w:rsidR="002E769F" w:rsidRPr="00EB37BA" w:rsidRDefault="002E769F" w:rsidP="00AC7481">
            <w:pPr>
              <w:pStyle w:val="rowtabella0"/>
              <w:rPr>
                <w:color w:val="002060"/>
                <w:lang w:val="en-US"/>
              </w:rPr>
            </w:pPr>
            <w:r w:rsidRPr="00EB37BA">
              <w:rPr>
                <w:color w:val="002060"/>
                <w:lang w:val="en-US"/>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8C8C3" w14:textId="77777777" w:rsidR="002E769F" w:rsidRPr="00EB37BA" w:rsidRDefault="002E769F" w:rsidP="00AC7481">
            <w:pPr>
              <w:pStyle w:val="rowtabella0"/>
              <w:jc w:val="center"/>
              <w:rPr>
                <w:color w:val="002060"/>
              </w:rPr>
            </w:pPr>
            <w:r w:rsidRPr="00EB37B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AA3C1" w14:textId="77777777" w:rsidR="002E769F" w:rsidRPr="00EB37BA" w:rsidRDefault="002E769F" w:rsidP="00AC7481">
            <w:pPr>
              <w:pStyle w:val="rowtabella0"/>
              <w:jc w:val="center"/>
              <w:rPr>
                <w:color w:val="002060"/>
              </w:rPr>
            </w:pPr>
            <w:r w:rsidRPr="00EB37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8DE75" w14:textId="77777777" w:rsidR="002E769F" w:rsidRPr="00EB37BA" w:rsidRDefault="002E769F" w:rsidP="00AC7481">
            <w:pPr>
              <w:pStyle w:val="rowtabella0"/>
              <w:jc w:val="center"/>
              <w:rPr>
                <w:color w:val="002060"/>
              </w:rPr>
            </w:pPr>
            <w:r w:rsidRPr="00EB37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B02F2"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CF2F3" w14:textId="77777777" w:rsidR="002E769F" w:rsidRPr="00EB37BA" w:rsidRDefault="002E769F" w:rsidP="00AC7481">
            <w:pPr>
              <w:pStyle w:val="rowtabella0"/>
              <w:jc w:val="center"/>
              <w:rPr>
                <w:color w:val="002060"/>
              </w:rPr>
            </w:pPr>
            <w:r w:rsidRPr="00EB37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149D7" w14:textId="77777777" w:rsidR="002E769F" w:rsidRPr="00EB37BA" w:rsidRDefault="002E769F" w:rsidP="00AC7481">
            <w:pPr>
              <w:pStyle w:val="rowtabella0"/>
              <w:jc w:val="center"/>
              <w:rPr>
                <w:color w:val="002060"/>
              </w:rPr>
            </w:pPr>
            <w:r w:rsidRPr="00EB37B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A96B8" w14:textId="77777777" w:rsidR="002E769F" w:rsidRPr="00EB37BA" w:rsidRDefault="002E769F" w:rsidP="00AC7481">
            <w:pPr>
              <w:pStyle w:val="rowtabella0"/>
              <w:jc w:val="center"/>
              <w:rPr>
                <w:color w:val="002060"/>
              </w:rPr>
            </w:pPr>
            <w:r w:rsidRPr="00EB37B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4F3F9"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07D36" w14:textId="77777777" w:rsidR="002E769F" w:rsidRPr="00EB37BA" w:rsidRDefault="002E769F" w:rsidP="00AC7481">
            <w:pPr>
              <w:pStyle w:val="rowtabella0"/>
              <w:jc w:val="center"/>
              <w:rPr>
                <w:color w:val="002060"/>
              </w:rPr>
            </w:pPr>
            <w:r w:rsidRPr="00EB37BA">
              <w:rPr>
                <w:color w:val="002060"/>
              </w:rPr>
              <w:t>0</w:t>
            </w:r>
          </w:p>
        </w:tc>
      </w:tr>
      <w:tr w:rsidR="002E769F" w:rsidRPr="00EB37BA" w14:paraId="6BEEC553"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D26229" w14:textId="77777777" w:rsidR="002E769F" w:rsidRPr="00EB37BA" w:rsidRDefault="002E769F" w:rsidP="00AC7481">
            <w:pPr>
              <w:pStyle w:val="rowtabella0"/>
              <w:rPr>
                <w:color w:val="002060"/>
              </w:rPr>
            </w:pPr>
            <w:r w:rsidRPr="00EB37BA">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CA254" w14:textId="77777777" w:rsidR="002E769F" w:rsidRPr="00EB37BA" w:rsidRDefault="002E769F" w:rsidP="00AC7481">
            <w:pPr>
              <w:pStyle w:val="rowtabella0"/>
              <w:jc w:val="center"/>
              <w:rPr>
                <w:color w:val="002060"/>
              </w:rPr>
            </w:pPr>
            <w:r w:rsidRPr="00EB37B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C256B" w14:textId="77777777" w:rsidR="002E769F" w:rsidRPr="00EB37BA" w:rsidRDefault="002E769F" w:rsidP="00AC7481">
            <w:pPr>
              <w:pStyle w:val="rowtabella0"/>
              <w:jc w:val="center"/>
              <w:rPr>
                <w:color w:val="002060"/>
              </w:rPr>
            </w:pPr>
            <w:r w:rsidRPr="00EB37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4367C" w14:textId="77777777" w:rsidR="002E769F" w:rsidRPr="00EB37BA" w:rsidRDefault="002E769F" w:rsidP="00AC7481">
            <w:pPr>
              <w:pStyle w:val="rowtabella0"/>
              <w:jc w:val="center"/>
              <w:rPr>
                <w:color w:val="002060"/>
              </w:rPr>
            </w:pPr>
            <w:r w:rsidRPr="00EB37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B313A"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C536B" w14:textId="77777777" w:rsidR="002E769F" w:rsidRPr="00EB37BA" w:rsidRDefault="002E769F" w:rsidP="00AC7481">
            <w:pPr>
              <w:pStyle w:val="rowtabella0"/>
              <w:jc w:val="center"/>
              <w:rPr>
                <w:color w:val="002060"/>
              </w:rPr>
            </w:pPr>
            <w:r w:rsidRPr="00EB37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8DF13" w14:textId="77777777" w:rsidR="002E769F" w:rsidRPr="00EB37BA" w:rsidRDefault="002E769F" w:rsidP="00AC7481">
            <w:pPr>
              <w:pStyle w:val="rowtabella0"/>
              <w:jc w:val="center"/>
              <w:rPr>
                <w:color w:val="002060"/>
              </w:rPr>
            </w:pPr>
            <w:r w:rsidRPr="00EB37B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2C65F" w14:textId="77777777" w:rsidR="002E769F" w:rsidRPr="00EB37BA" w:rsidRDefault="002E769F" w:rsidP="00AC7481">
            <w:pPr>
              <w:pStyle w:val="rowtabella0"/>
              <w:jc w:val="center"/>
              <w:rPr>
                <w:color w:val="002060"/>
              </w:rPr>
            </w:pPr>
            <w:r w:rsidRPr="00EB37B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12EFC" w14:textId="77777777" w:rsidR="002E769F" w:rsidRPr="00EB37BA" w:rsidRDefault="002E769F" w:rsidP="00AC7481">
            <w:pPr>
              <w:pStyle w:val="rowtabella0"/>
              <w:jc w:val="center"/>
              <w:rPr>
                <w:color w:val="002060"/>
              </w:rPr>
            </w:pPr>
            <w:r w:rsidRPr="00EB37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458C7" w14:textId="77777777" w:rsidR="002E769F" w:rsidRPr="00EB37BA" w:rsidRDefault="002E769F" w:rsidP="00AC7481">
            <w:pPr>
              <w:pStyle w:val="rowtabella0"/>
              <w:jc w:val="center"/>
              <w:rPr>
                <w:color w:val="002060"/>
              </w:rPr>
            </w:pPr>
            <w:r w:rsidRPr="00EB37BA">
              <w:rPr>
                <w:color w:val="002060"/>
              </w:rPr>
              <w:t>0</w:t>
            </w:r>
          </w:p>
        </w:tc>
      </w:tr>
      <w:tr w:rsidR="002E769F" w:rsidRPr="00EB37BA" w14:paraId="1993831D"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14E4BB" w14:textId="77777777" w:rsidR="002E769F" w:rsidRPr="00EB37BA" w:rsidRDefault="002E769F" w:rsidP="00AC7481">
            <w:pPr>
              <w:pStyle w:val="rowtabella0"/>
              <w:rPr>
                <w:color w:val="002060"/>
              </w:rPr>
            </w:pPr>
            <w:r w:rsidRPr="00EB37BA">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7C335" w14:textId="77777777" w:rsidR="002E769F" w:rsidRPr="00EB37BA" w:rsidRDefault="002E769F" w:rsidP="00AC7481">
            <w:pPr>
              <w:pStyle w:val="rowtabella0"/>
              <w:jc w:val="center"/>
              <w:rPr>
                <w:color w:val="002060"/>
              </w:rPr>
            </w:pPr>
            <w:r w:rsidRPr="00EB37B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8A9F5" w14:textId="77777777" w:rsidR="002E769F" w:rsidRPr="00EB37BA" w:rsidRDefault="002E769F" w:rsidP="00AC7481">
            <w:pPr>
              <w:pStyle w:val="rowtabella0"/>
              <w:jc w:val="center"/>
              <w:rPr>
                <w:color w:val="002060"/>
              </w:rPr>
            </w:pPr>
            <w:r w:rsidRPr="00EB37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D16CF" w14:textId="77777777" w:rsidR="002E769F" w:rsidRPr="00EB37BA" w:rsidRDefault="002E769F" w:rsidP="00AC7481">
            <w:pPr>
              <w:pStyle w:val="rowtabella0"/>
              <w:jc w:val="center"/>
              <w:rPr>
                <w:color w:val="002060"/>
              </w:rPr>
            </w:pPr>
            <w:r w:rsidRPr="00EB37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0F851" w14:textId="77777777" w:rsidR="002E769F" w:rsidRPr="00EB37BA" w:rsidRDefault="002E769F" w:rsidP="00AC7481">
            <w:pPr>
              <w:pStyle w:val="rowtabella0"/>
              <w:jc w:val="center"/>
              <w:rPr>
                <w:color w:val="002060"/>
              </w:rPr>
            </w:pPr>
            <w:r w:rsidRPr="00EB37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2EB4D" w14:textId="77777777" w:rsidR="002E769F" w:rsidRPr="00EB37BA" w:rsidRDefault="002E769F" w:rsidP="00AC7481">
            <w:pPr>
              <w:pStyle w:val="rowtabella0"/>
              <w:jc w:val="center"/>
              <w:rPr>
                <w:color w:val="002060"/>
              </w:rPr>
            </w:pPr>
            <w:r w:rsidRPr="00EB37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9EBCB" w14:textId="77777777" w:rsidR="002E769F" w:rsidRPr="00EB37BA" w:rsidRDefault="002E769F" w:rsidP="00AC7481">
            <w:pPr>
              <w:pStyle w:val="rowtabella0"/>
              <w:jc w:val="center"/>
              <w:rPr>
                <w:color w:val="002060"/>
              </w:rPr>
            </w:pPr>
            <w:r w:rsidRPr="00EB37B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7D07E" w14:textId="77777777" w:rsidR="002E769F" w:rsidRPr="00EB37BA" w:rsidRDefault="002E769F" w:rsidP="00AC7481">
            <w:pPr>
              <w:pStyle w:val="rowtabella0"/>
              <w:jc w:val="center"/>
              <w:rPr>
                <w:color w:val="002060"/>
              </w:rPr>
            </w:pPr>
            <w:r w:rsidRPr="00EB37B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65475"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2C886" w14:textId="77777777" w:rsidR="002E769F" w:rsidRPr="00EB37BA" w:rsidRDefault="002E769F" w:rsidP="00AC7481">
            <w:pPr>
              <w:pStyle w:val="rowtabella0"/>
              <w:jc w:val="center"/>
              <w:rPr>
                <w:color w:val="002060"/>
              </w:rPr>
            </w:pPr>
            <w:r w:rsidRPr="00EB37BA">
              <w:rPr>
                <w:color w:val="002060"/>
              </w:rPr>
              <w:t>0</w:t>
            </w:r>
          </w:p>
        </w:tc>
      </w:tr>
      <w:tr w:rsidR="002E769F" w:rsidRPr="00EB37BA" w14:paraId="1EE31E67"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19BF7C" w14:textId="77777777" w:rsidR="002E769F" w:rsidRPr="00EB37BA" w:rsidRDefault="002E769F" w:rsidP="00AC7481">
            <w:pPr>
              <w:pStyle w:val="rowtabella0"/>
              <w:rPr>
                <w:color w:val="002060"/>
                <w:lang w:val="en-US"/>
              </w:rPr>
            </w:pPr>
            <w:r w:rsidRPr="00EB37BA">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3CA9E" w14:textId="77777777" w:rsidR="002E769F" w:rsidRPr="00EB37BA" w:rsidRDefault="002E769F" w:rsidP="00AC7481">
            <w:pPr>
              <w:pStyle w:val="rowtabella0"/>
              <w:jc w:val="center"/>
              <w:rPr>
                <w:color w:val="002060"/>
              </w:rPr>
            </w:pPr>
            <w:r w:rsidRPr="00EB37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0EFAF" w14:textId="77777777" w:rsidR="002E769F" w:rsidRPr="00EB37BA" w:rsidRDefault="002E769F" w:rsidP="00AC7481">
            <w:pPr>
              <w:pStyle w:val="rowtabella0"/>
              <w:jc w:val="center"/>
              <w:rPr>
                <w:color w:val="002060"/>
              </w:rPr>
            </w:pPr>
            <w:r w:rsidRPr="00EB37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7CFB6" w14:textId="77777777" w:rsidR="002E769F" w:rsidRPr="00EB37BA" w:rsidRDefault="002E769F" w:rsidP="00AC7481">
            <w:pPr>
              <w:pStyle w:val="rowtabella0"/>
              <w:jc w:val="center"/>
              <w:rPr>
                <w:color w:val="002060"/>
              </w:rPr>
            </w:pPr>
            <w:r w:rsidRPr="00EB37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8495E"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3633B" w14:textId="77777777" w:rsidR="002E769F" w:rsidRPr="00EB37BA" w:rsidRDefault="002E769F" w:rsidP="00AC7481">
            <w:pPr>
              <w:pStyle w:val="rowtabella0"/>
              <w:jc w:val="center"/>
              <w:rPr>
                <w:color w:val="002060"/>
              </w:rPr>
            </w:pPr>
            <w:r w:rsidRPr="00EB37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29E3C" w14:textId="77777777" w:rsidR="002E769F" w:rsidRPr="00EB37BA" w:rsidRDefault="002E769F" w:rsidP="00AC7481">
            <w:pPr>
              <w:pStyle w:val="rowtabella0"/>
              <w:jc w:val="center"/>
              <w:rPr>
                <w:color w:val="002060"/>
              </w:rPr>
            </w:pPr>
            <w:r w:rsidRPr="00EB37B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D286E" w14:textId="77777777" w:rsidR="002E769F" w:rsidRPr="00EB37BA" w:rsidRDefault="002E769F" w:rsidP="00AC7481">
            <w:pPr>
              <w:pStyle w:val="rowtabella0"/>
              <w:jc w:val="center"/>
              <w:rPr>
                <w:color w:val="002060"/>
              </w:rPr>
            </w:pPr>
            <w:r w:rsidRPr="00EB37B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4EC7C" w14:textId="77777777" w:rsidR="002E769F" w:rsidRPr="00EB37BA" w:rsidRDefault="002E769F" w:rsidP="00AC7481">
            <w:pPr>
              <w:pStyle w:val="rowtabella0"/>
              <w:jc w:val="center"/>
              <w:rPr>
                <w:color w:val="002060"/>
              </w:rPr>
            </w:pPr>
            <w:r w:rsidRPr="00EB37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139CC" w14:textId="77777777" w:rsidR="002E769F" w:rsidRPr="00EB37BA" w:rsidRDefault="002E769F" w:rsidP="00AC7481">
            <w:pPr>
              <w:pStyle w:val="rowtabella0"/>
              <w:jc w:val="center"/>
              <w:rPr>
                <w:color w:val="002060"/>
              </w:rPr>
            </w:pPr>
            <w:r w:rsidRPr="00EB37BA">
              <w:rPr>
                <w:color w:val="002060"/>
              </w:rPr>
              <w:t>0</w:t>
            </w:r>
          </w:p>
        </w:tc>
      </w:tr>
      <w:tr w:rsidR="002E769F" w:rsidRPr="00EB37BA" w14:paraId="004EE2D8"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12205A" w14:textId="77777777" w:rsidR="002E769F" w:rsidRPr="00EB37BA" w:rsidRDefault="002E769F" w:rsidP="00AC7481">
            <w:pPr>
              <w:pStyle w:val="rowtabella0"/>
              <w:rPr>
                <w:color w:val="002060"/>
              </w:rPr>
            </w:pPr>
            <w:r w:rsidRPr="00EB37BA">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FC262" w14:textId="77777777" w:rsidR="002E769F" w:rsidRPr="00EB37BA" w:rsidRDefault="002E769F" w:rsidP="00AC7481">
            <w:pPr>
              <w:pStyle w:val="rowtabella0"/>
              <w:jc w:val="center"/>
              <w:rPr>
                <w:color w:val="002060"/>
              </w:rPr>
            </w:pPr>
            <w:r w:rsidRPr="00EB37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11173" w14:textId="77777777" w:rsidR="002E769F" w:rsidRPr="00EB37BA" w:rsidRDefault="002E769F" w:rsidP="00AC7481">
            <w:pPr>
              <w:pStyle w:val="rowtabella0"/>
              <w:jc w:val="center"/>
              <w:rPr>
                <w:color w:val="002060"/>
              </w:rPr>
            </w:pPr>
            <w:r w:rsidRPr="00EB37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75F8A"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9073A"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70A99" w14:textId="77777777" w:rsidR="002E769F" w:rsidRPr="00EB37BA" w:rsidRDefault="002E769F" w:rsidP="00AC7481">
            <w:pPr>
              <w:pStyle w:val="rowtabella0"/>
              <w:jc w:val="center"/>
              <w:rPr>
                <w:color w:val="002060"/>
              </w:rPr>
            </w:pPr>
            <w:r w:rsidRPr="00EB37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E50D8" w14:textId="77777777" w:rsidR="002E769F" w:rsidRPr="00EB37BA" w:rsidRDefault="002E769F" w:rsidP="00AC7481">
            <w:pPr>
              <w:pStyle w:val="rowtabella0"/>
              <w:jc w:val="center"/>
              <w:rPr>
                <w:color w:val="002060"/>
              </w:rPr>
            </w:pPr>
            <w:r w:rsidRPr="00EB37B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05054" w14:textId="77777777" w:rsidR="002E769F" w:rsidRPr="00EB37BA" w:rsidRDefault="002E769F" w:rsidP="00AC7481">
            <w:pPr>
              <w:pStyle w:val="rowtabella0"/>
              <w:jc w:val="center"/>
              <w:rPr>
                <w:color w:val="002060"/>
              </w:rPr>
            </w:pPr>
            <w:r w:rsidRPr="00EB37BA">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66289" w14:textId="77777777" w:rsidR="002E769F" w:rsidRPr="00EB37BA" w:rsidRDefault="002E769F" w:rsidP="00AC7481">
            <w:pPr>
              <w:pStyle w:val="rowtabella0"/>
              <w:jc w:val="center"/>
              <w:rPr>
                <w:color w:val="002060"/>
              </w:rPr>
            </w:pPr>
            <w:r w:rsidRPr="00EB37B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EE833" w14:textId="77777777" w:rsidR="002E769F" w:rsidRPr="00EB37BA" w:rsidRDefault="002E769F" w:rsidP="00AC7481">
            <w:pPr>
              <w:pStyle w:val="rowtabella0"/>
              <w:jc w:val="center"/>
              <w:rPr>
                <w:color w:val="002060"/>
              </w:rPr>
            </w:pPr>
            <w:r w:rsidRPr="00EB37BA">
              <w:rPr>
                <w:color w:val="002060"/>
              </w:rPr>
              <w:t>0</w:t>
            </w:r>
          </w:p>
        </w:tc>
      </w:tr>
      <w:tr w:rsidR="002E769F" w:rsidRPr="00EB37BA" w14:paraId="1E4FFFB1"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6124C0" w14:textId="77777777" w:rsidR="002E769F" w:rsidRPr="00EB37BA" w:rsidRDefault="002E769F" w:rsidP="00AC7481">
            <w:pPr>
              <w:pStyle w:val="rowtabella0"/>
              <w:rPr>
                <w:color w:val="002060"/>
                <w:lang w:val="en-US"/>
              </w:rPr>
            </w:pPr>
            <w:r w:rsidRPr="00EB37BA">
              <w:rPr>
                <w:color w:val="002060"/>
                <w:lang w:val="en-U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BC101" w14:textId="77777777" w:rsidR="002E769F" w:rsidRPr="00EB37BA" w:rsidRDefault="002E769F" w:rsidP="00AC7481">
            <w:pPr>
              <w:pStyle w:val="rowtabella0"/>
              <w:jc w:val="center"/>
              <w:rPr>
                <w:color w:val="002060"/>
              </w:rPr>
            </w:pPr>
            <w:r w:rsidRPr="00EB37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810C4" w14:textId="77777777" w:rsidR="002E769F" w:rsidRPr="00EB37BA" w:rsidRDefault="002E769F" w:rsidP="00AC7481">
            <w:pPr>
              <w:pStyle w:val="rowtabella0"/>
              <w:jc w:val="center"/>
              <w:rPr>
                <w:color w:val="002060"/>
              </w:rPr>
            </w:pPr>
            <w:r w:rsidRPr="00EB37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7FB08"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634DA"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66BF5" w14:textId="77777777" w:rsidR="002E769F" w:rsidRPr="00EB37BA" w:rsidRDefault="002E769F" w:rsidP="00AC7481">
            <w:pPr>
              <w:pStyle w:val="rowtabella0"/>
              <w:jc w:val="center"/>
              <w:rPr>
                <w:color w:val="002060"/>
              </w:rPr>
            </w:pPr>
            <w:r w:rsidRPr="00EB37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86AE6" w14:textId="77777777" w:rsidR="002E769F" w:rsidRPr="00EB37BA" w:rsidRDefault="002E769F" w:rsidP="00AC7481">
            <w:pPr>
              <w:pStyle w:val="rowtabella0"/>
              <w:jc w:val="center"/>
              <w:rPr>
                <w:color w:val="002060"/>
              </w:rPr>
            </w:pPr>
            <w:r w:rsidRPr="00EB37B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9CBAD" w14:textId="77777777" w:rsidR="002E769F" w:rsidRPr="00EB37BA" w:rsidRDefault="002E769F" w:rsidP="00AC7481">
            <w:pPr>
              <w:pStyle w:val="rowtabella0"/>
              <w:jc w:val="center"/>
              <w:rPr>
                <w:color w:val="002060"/>
              </w:rPr>
            </w:pPr>
            <w:r w:rsidRPr="00EB37B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788AE" w14:textId="77777777" w:rsidR="002E769F" w:rsidRPr="00EB37BA" w:rsidRDefault="002E769F" w:rsidP="00AC7481">
            <w:pPr>
              <w:pStyle w:val="rowtabella0"/>
              <w:jc w:val="center"/>
              <w:rPr>
                <w:color w:val="002060"/>
              </w:rPr>
            </w:pPr>
            <w:r w:rsidRPr="00EB37B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37D6F" w14:textId="77777777" w:rsidR="002E769F" w:rsidRPr="00EB37BA" w:rsidRDefault="002E769F" w:rsidP="00AC7481">
            <w:pPr>
              <w:pStyle w:val="rowtabella0"/>
              <w:jc w:val="center"/>
              <w:rPr>
                <w:color w:val="002060"/>
              </w:rPr>
            </w:pPr>
            <w:r w:rsidRPr="00EB37BA">
              <w:rPr>
                <w:color w:val="002060"/>
              </w:rPr>
              <w:t>0</w:t>
            </w:r>
          </w:p>
        </w:tc>
      </w:tr>
      <w:tr w:rsidR="002E769F" w:rsidRPr="00EB37BA" w14:paraId="66AA4888"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10E025" w14:textId="77777777" w:rsidR="002E769F" w:rsidRPr="00EB37BA" w:rsidRDefault="002E769F" w:rsidP="00AC7481">
            <w:pPr>
              <w:pStyle w:val="rowtabella0"/>
              <w:rPr>
                <w:color w:val="002060"/>
              </w:rPr>
            </w:pPr>
            <w:r w:rsidRPr="00EB37BA">
              <w:rPr>
                <w:color w:val="002060"/>
              </w:rPr>
              <w:t>A.S.D. NUOVA JUVENTINA FFC</w:t>
            </w:r>
            <w:r>
              <w:rPr>
                <w:color w:val="002060"/>
              </w:rPr>
              <w:t xml:space="preserve"> </w:t>
            </w:r>
            <w:r w:rsidRPr="005E06C1">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3EA25" w14:textId="77777777" w:rsidR="002E769F" w:rsidRPr="00EB37BA" w:rsidRDefault="002E769F" w:rsidP="00AC7481">
            <w:pPr>
              <w:pStyle w:val="rowtabella0"/>
              <w:jc w:val="center"/>
              <w:rPr>
                <w:color w:val="002060"/>
              </w:rPr>
            </w:pPr>
            <w:r w:rsidRPr="00EB37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A6D46" w14:textId="77777777" w:rsidR="002E769F" w:rsidRPr="00EB37BA" w:rsidRDefault="002E769F" w:rsidP="00AC7481">
            <w:pPr>
              <w:pStyle w:val="rowtabella0"/>
              <w:jc w:val="center"/>
              <w:rPr>
                <w:color w:val="002060"/>
              </w:rPr>
            </w:pPr>
            <w:r w:rsidRPr="00EB37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EFC7B"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8E3A9"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2903A" w14:textId="77777777" w:rsidR="002E769F" w:rsidRPr="00EB37BA" w:rsidRDefault="002E769F" w:rsidP="00AC7481">
            <w:pPr>
              <w:pStyle w:val="rowtabella0"/>
              <w:jc w:val="center"/>
              <w:rPr>
                <w:color w:val="002060"/>
              </w:rPr>
            </w:pPr>
            <w:r w:rsidRPr="00EB37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3E600" w14:textId="77777777" w:rsidR="002E769F" w:rsidRPr="00EB37BA" w:rsidRDefault="002E769F" w:rsidP="00AC7481">
            <w:pPr>
              <w:pStyle w:val="rowtabella0"/>
              <w:jc w:val="center"/>
              <w:rPr>
                <w:color w:val="002060"/>
              </w:rPr>
            </w:pPr>
            <w:r w:rsidRPr="00EB37B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B5B2E" w14:textId="77777777" w:rsidR="002E769F" w:rsidRPr="00EB37BA" w:rsidRDefault="002E769F" w:rsidP="00AC7481">
            <w:pPr>
              <w:pStyle w:val="rowtabella0"/>
              <w:jc w:val="center"/>
              <w:rPr>
                <w:color w:val="002060"/>
              </w:rPr>
            </w:pPr>
            <w:r w:rsidRPr="00EB37BA">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5AAA3" w14:textId="77777777" w:rsidR="002E769F" w:rsidRPr="00EB37BA" w:rsidRDefault="002E769F" w:rsidP="00AC7481">
            <w:pPr>
              <w:pStyle w:val="rowtabella0"/>
              <w:jc w:val="center"/>
              <w:rPr>
                <w:color w:val="002060"/>
              </w:rPr>
            </w:pPr>
            <w:r w:rsidRPr="00EB37B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FE829" w14:textId="77777777" w:rsidR="002E769F" w:rsidRPr="00EB37BA" w:rsidRDefault="002E769F" w:rsidP="00AC7481">
            <w:pPr>
              <w:pStyle w:val="rowtabella0"/>
              <w:jc w:val="center"/>
              <w:rPr>
                <w:color w:val="002060"/>
              </w:rPr>
            </w:pPr>
            <w:r w:rsidRPr="00EB37BA">
              <w:rPr>
                <w:color w:val="002060"/>
              </w:rPr>
              <w:t>0</w:t>
            </w:r>
          </w:p>
        </w:tc>
      </w:tr>
      <w:tr w:rsidR="002E769F" w:rsidRPr="00EB37BA" w14:paraId="2068E024" w14:textId="77777777" w:rsidTr="00AC748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AD68DE" w14:textId="77777777" w:rsidR="002E769F" w:rsidRPr="00EB37BA" w:rsidRDefault="002E769F" w:rsidP="00AC7481">
            <w:pPr>
              <w:pStyle w:val="rowtabella0"/>
              <w:rPr>
                <w:color w:val="002060"/>
              </w:rPr>
            </w:pPr>
            <w:r w:rsidRPr="00EB37BA">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CCFDB"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F0223" w14:textId="77777777" w:rsidR="002E769F" w:rsidRPr="00EB37BA" w:rsidRDefault="002E769F" w:rsidP="00AC7481">
            <w:pPr>
              <w:pStyle w:val="rowtabella0"/>
              <w:jc w:val="center"/>
              <w:rPr>
                <w:color w:val="002060"/>
              </w:rPr>
            </w:pPr>
            <w:r w:rsidRPr="00EB37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1E309"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FC6CF"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AB450" w14:textId="77777777" w:rsidR="002E769F" w:rsidRPr="00EB37BA" w:rsidRDefault="002E769F" w:rsidP="00AC7481">
            <w:pPr>
              <w:pStyle w:val="rowtabella0"/>
              <w:jc w:val="center"/>
              <w:rPr>
                <w:color w:val="002060"/>
              </w:rPr>
            </w:pPr>
            <w:r w:rsidRPr="00EB37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434FB" w14:textId="77777777" w:rsidR="002E769F" w:rsidRPr="00EB37BA" w:rsidRDefault="002E769F" w:rsidP="00AC7481">
            <w:pPr>
              <w:pStyle w:val="rowtabella0"/>
              <w:jc w:val="center"/>
              <w:rPr>
                <w:color w:val="002060"/>
              </w:rPr>
            </w:pPr>
            <w:r w:rsidRPr="00EB37B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16BCE" w14:textId="77777777" w:rsidR="002E769F" w:rsidRPr="00EB37BA" w:rsidRDefault="002E769F" w:rsidP="00AC7481">
            <w:pPr>
              <w:pStyle w:val="rowtabella0"/>
              <w:jc w:val="center"/>
              <w:rPr>
                <w:color w:val="002060"/>
              </w:rPr>
            </w:pPr>
            <w:r w:rsidRPr="00EB37BA">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1A9E2" w14:textId="77777777" w:rsidR="002E769F" w:rsidRPr="00EB37BA" w:rsidRDefault="002E769F" w:rsidP="00AC7481">
            <w:pPr>
              <w:pStyle w:val="rowtabella0"/>
              <w:jc w:val="center"/>
              <w:rPr>
                <w:color w:val="002060"/>
              </w:rPr>
            </w:pPr>
            <w:r w:rsidRPr="00EB37B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F1A18" w14:textId="77777777" w:rsidR="002E769F" w:rsidRPr="00EB37BA" w:rsidRDefault="002E769F" w:rsidP="00AC7481">
            <w:pPr>
              <w:pStyle w:val="rowtabella0"/>
              <w:jc w:val="center"/>
              <w:rPr>
                <w:color w:val="002060"/>
              </w:rPr>
            </w:pPr>
            <w:r w:rsidRPr="00EB37BA">
              <w:rPr>
                <w:color w:val="002060"/>
              </w:rPr>
              <w:t>0</w:t>
            </w:r>
          </w:p>
        </w:tc>
      </w:tr>
    </w:tbl>
    <w:p w14:paraId="726B7B40" w14:textId="77777777" w:rsidR="002E769F" w:rsidRPr="00EB37BA" w:rsidRDefault="002E769F" w:rsidP="002E769F">
      <w:pPr>
        <w:pStyle w:val="breakline"/>
        <w:rPr>
          <w:rFonts w:eastAsiaTheme="minorEastAsia"/>
          <w:color w:val="002060"/>
        </w:rPr>
      </w:pPr>
    </w:p>
    <w:p w14:paraId="20642C9B" w14:textId="77777777" w:rsidR="002E769F" w:rsidRPr="00EB37BA" w:rsidRDefault="002E769F" w:rsidP="002E769F">
      <w:pPr>
        <w:pStyle w:val="breakline"/>
        <w:rPr>
          <w:color w:val="002060"/>
        </w:rPr>
      </w:pPr>
    </w:p>
    <w:p w14:paraId="3E0FEE6E" w14:textId="77777777" w:rsidR="002E769F" w:rsidRPr="00EB37BA" w:rsidRDefault="002E769F" w:rsidP="002E769F">
      <w:pPr>
        <w:pStyle w:val="sottotitolocampionato10"/>
        <w:rPr>
          <w:color w:val="002060"/>
        </w:rPr>
      </w:pPr>
      <w:r w:rsidRPr="00EB37BA">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E769F" w:rsidRPr="00EB37BA" w14:paraId="4F910171" w14:textId="77777777" w:rsidTr="00AC748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ACDAD" w14:textId="77777777" w:rsidR="002E769F" w:rsidRPr="00EB37BA" w:rsidRDefault="002E769F" w:rsidP="00AC7481">
            <w:pPr>
              <w:pStyle w:val="headertabella0"/>
              <w:rPr>
                <w:color w:val="002060"/>
              </w:rPr>
            </w:pPr>
            <w:r w:rsidRPr="00EB37B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125E9" w14:textId="77777777" w:rsidR="002E769F" w:rsidRPr="00EB37BA" w:rsidRDefault="002E769F" w:rsidP="00AC7481">
            <w:pPr>
              <w:pStyle w:val="headertabella0"/>
              <w:rPr>
                <w:color w:val="002060"/>
              </w:rPr>
            </w:pPr>
            <w:r w:rsidRPr="00EB37B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84118" w14:textId="77777777" w:rsidR="002E769F" w:rsidRPr="00EB37BA" w:rsidRDefault="002E769F" w:rsidP="00AC7481">
            <w:pPr>
              <w:pStyle w:val="headertabella0"/>
              <w:rPr>
                <w:color w:val="002060"/>
              </w:rPr>
            </w:pPr>
            <w:r w:rsidRPr="00EB37B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633AC" w14:textId="77777777" w:rsidR="002E769F" w:rsidRPr="00EB37BA" w:rsidRDefault="002E769F" w:rsidP="00AC7481">
            <w:pPr>
              <w:pStyle w:val="headertabella0"/>
              <w:rPr>
                <w:color w:val="002060"/>
              </w:rPr>
            </w:pPr>
            <w:r w:rsidRPr="00EB37B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93448" w14:textId="77777777" w:rsidR="002E769F" w:rsidRPr="00EB37BA" w:rsidRDefault="002E769F" w:rsidP="00AC7481">
            <w:pPr>
              <w:pStyle w:val="headertabella0"/>
              <w:rPr>
                <w:color w:val="002060"/>
              </w:rPr>
            </w:pPr>
            <w:r w:rsidRPr="00EB37B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7B674" w14:textId="77777777" w:rsidR="002E769F" w:rsidRPr="00EB37BA" w:rsidRDefault="002E769F" w:rsidP="00AC7481">
            <w:pPr>
              <w:pStyle w:val="headertabella0"/>
              <w:rPr>
                <w:color w:val="002060"/>
              </w:rPr>
            </w:pPr>
            <w:r w:rsidRPr="00EB37B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F4334" w14:textId="77777777" w:rsidR="002E769F" w:rsidRPr="00EB37BA" w:rsidRDefault="002E769F" w:rsidP="00AC7481">
            <w:pPr>
              <w:pStyle w:val="headertabella0"/>
              <w:rPr>
                <w:color w:val="002060"/>
              </w:rPr>
            </w:pPr>
            <w:r w:rsidRPr="00EB37B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1EB2B" w14:textId="77777777" w:rsidR="002E769F" w:rsidRPr="00EB37BA" w:rsidRDefault="002E769F" w:rsidP="00AC7481">
            <w:pPr>
              <w:pStyle w:val="headertabella0"/>
              <w:rPr>
                <w:color w:val="002060"/>
              </w:rPr>
            </w:pPr>
            <w:r w:rsidRPr="00EB37B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7C330" w14:textId="77777777" w:rsidR="002E769F" w:rsidRPr="00EB37BA" w:rsidRDefault="002E769F" w:rsidP="00AC7481">
            <w:pPr>
              <w:pStyle w:val="headertabella0"/>
              <w:rPr>
                <w:color w:val="002060"/>
              </w:rPr>
            </w:pPr>
            <w:r w:rsidRPr="00EB37B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7D7DC" w14:textId="77777777" w:rsidR="002E769F" w:rsidRPr="00EB37BA" w:rsidRDefault="002E769F" w:rsidP="00AC7481">
            <w:pPr>
              <w:pStyle w:val="headertabella0"/>
              <w:rPr>
                <w:color w:val="002060"/>
              </w:rPr>
            </w:pPr>
            <w:r w:rsidRPr="00EB37BA">
              <w:rPr>
                <w:color w:val="002060"/>
              </w:rPr>
              <w:t>PE</w:t>
            </w:r>
          </w:p>
        </w:tc>
      </w:tr>
      <w:tr w:rsidR="002E769F" w:rsidRPr="00EB37BA" w14:paraId="49DD591B" w14:textId="77777777" w:rsidTr="00AC748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F122E5" w14:textId="77777777" w:rsidR="002E769F" w:rsidRPr="00EB37BA" w:rsidRDefault="002E769F" w:rsidP="00AC7481">
            <w:pPr>
              <w:pStyle w:val="rowtabella0"/>
              <w:rPr>
                <w:color w:val="002060"/>
              </w:rPr>
            </w:pPr>
            <w:r w:rsidRPr="00EB37BA">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472AD" w14:textId="77777777" w:rsidR="002E769F" w:rsidRPr="00EB37BA" w:rsidRDefault="002E769F" w:rsidP="00AC7481">
            <w:pPr>
              <w:pStyle w:val="rowtabella0"/>
              <w:jc w:val="center"/>
              <w:rPr>
                <w:color w:val="002060"/>
              </w:rPr>
            </w:pPr>
            <w:r w:rsidRPr="00EB37B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01543" w14:textId="77777777" w:rsidR="002E769F" w:rsidRPr="00EB37BA" w:rsidRDefault="002E769F" w:rsidP="00AC7481">
            <w:pPr>
              <w:pStyle w:val="rowtabella0"/>
              <w:jc w:val="center"/>
              <w:rPr>
                <w:color w:val="002060"/>
              </w:rPr>
            </w:pPr>
            <w:r w:rsidRPr="00EB37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C90F1" w14:textId="77777777" w:rsidR="002E769F" w:rsidRPr="00EB37BA" w:rsidRDefault="002E769F" w:rsidP="00AC7481">
            <w:pPr>
              <w:pStyle w:val="rowtabella0"/>
              <w:jc w:val="center"/>
              <w:rPr>
                <w:color w:val="002060"/>
              </w:rPr>
            </w:pPr>
            <w:r w:rsidRPr="00EB37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15313"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D04D4"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EF556" w14:textId="77777777" w:rsidR="002E769F" w:rsidRPr="00EB37BA" w:rsidRDefault="002E769F" w:rsidP="00AC7481">
            <w:pPr>
              <w:pStyle w:val="rowtabella0"/>
              <w:jc w:val="center"/>
              <w:rPr>
                <w:color w:val="002060"/>
              </w:rPr>
            </w:pPr>
            <w:r w:rsidRPr="00EB37BA">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6A02F" w14:textId="77777777" w:rsidR="002E769F" w:rsidRPr="00EB37BA" w:rsidRDefault="002E769F" w:rsidP="00AC7481">
            <w:pPr>
              <w:pStyle w:val="rowtabella0"/>
              <w:jc w:val="center"/>
              <w:rPr>
                <w:color w:val="002060"/>
              </w:rPr>
            </w:pPr>
            <w:r w:rsidRPr="00EB37B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C10E6" w14:textId="77777777" w:rsidR="002E769F" w:rsidRPr="00EB37BA" w:rsidRDefault="002E769F" w:rsidP="00AC7481">
            <w:pPr>
              <w:pStyle w:val="rowtabella0"/>
              <w:jc w:val="center"/>
              <w:rPr>
                <w:color w:val="002060"/>
              </w:rPr>
            </w:pPr>
            <w:r w:rsidRPr="00EB37B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141FC" w14:textId="77777777" w:rsidR="002E769F" w:rsidRPr="00EB37BA" w:rsidRDefault="002E769F" w:rsidP="00AC7481">
            <w:pPr>
              <w:pStyle w:val="rowtabella0"/>
              <w:jc w:val="center"/>
              <w:rPr>
                <w:color w:val="002060"/>
              </w:rPr>
            </w:pPr>
            <w:r w:rsidRPr="00EB37BA">
              <w:rPr>
                <w:color w:val="002060"/>
              </w:rPr>
              <w:t>0</w:t>
            </w:r>
          </w:p>
        </w:tc>
      </w:tr>
      <w:tr w:rsidR="002E769F" w:rsidRPr="00EB37BA" w14:paraId="13D219E3"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B044B0" w14:textId="77777777" w:rsidR="002E769F" w:rsidRPr="00EB37BA" w:rsidRDefault="002E769F" w:rsidP="00AC7481">
            <w:pPr>
              <w:pStyle w:val="rowtabella0"/>
              <w:rPr>
                <w:color w:val="002060"/>
              </w:rPr>
            </w:pPr>
            <w:r w:rsidRPr="00EB37BA">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7F2A6" w14:textId="77777777" w:rsidR="002E769F" w:rsidRPr="00EB37BA" w:rsidRDefault="002E769F" w:rsidP="00AC7481">
            <w:pPr>
              <w:pStyle w:val="rowtabella0"/>
              <w:jc w:val="center"/>
              <w:rPr>
                <w:color w:val="002060"/>
              </w:rPr>
            </w:pPr>
            <w:r w:rsidRPr="00EB37B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49490" w14:textId="77777777" w:rsidR="002E769F" w:rsidRPr="00EB37BA" w:rsidRDefault="002E769F" w:rsidP="00AC7481">
            <w:pPr>
              <w:pStyle w:val="rowtabella0"/>
              <w:jc w:val="center"/>
              <w:rPr>
                <w:color w:val="002060"/>
              </w:rPr>
            </w:pPr>
            <w:r w:rsidRPr="00EB37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40C03" w14:textId="77777777" w:rsidR="002E769F" w:rsidRPr="00EB37BA" w:rsidRDefault="002E769F" w:rsidP="00AC7481">
            <w:pPr>
              <w:pStyle w:val="rowtabella0"/>
              <w:jc w:val="center"/>
              <w:rPr>
                <w:color w:val="002060"/>
              </w:rPr>
            </w:pPr>
            <w:r w:rsidRPr="00EB37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DB5AC" w14:textId="77777777" w:rsidR="002E769F" w:rsidRPr="00EB37BA" w:rsidRDefault="002E769F" w:rsidP="00AC7481">
            <w:pPr>
              <w:pStyle w:val="rowtabella0"/>
              <w:jc w:val="center"/>
              <w:rPr>
                <w:color w:val="002060"/>
              </w:rPr>
            </w:pPr>
            <w:r w:rsidRPr="00EB37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F2E26"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A3727" w14:textId="77777777" w:rsidR="002E769F" w:rsidRPr="00EB37BA" w:rsidRDefault="002E769F" w:rsidP="00AC7481">
            <w:pPr>
              <w:pStyle w:val="rowtabella0"/>
              <w:jc w:val="center"/>
              <w:rPr>
                <w:color w:val="002060"/>
              </w:rPr>
            </w:pPr>
            <w:r w:rsidRPr="00EB37B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2D1B9" w14:textId="77777777" w:rsidR="002E769F" w:rsidRPr="00EB37BA" w:rsidRDefault="002E769F" w:rsidP="00AC7481">
            <w:pPr>
              <w:pStyle w:val="rowtabella0"/>
              <w:jc w:val="center"/>
              <w:rPr>
                <w:color w:val="002060"/>
              </w:rPr>
            </w:pPr>
            <w:r w:rsidRPr="00EB37B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4781A" w14:textId="77777777" w:rsidR="002E769F" w:rsidRPr="00EB37BA" w:rsidRDefault="002E769F" w:rsidP="00AC7481">
            <w:pPr>
              <w:pStyle w:val="rowtabella0"/>
              <w:jc w:val="center"/>
              <w:rPr>
                <w:color w:val="002060"/>
              </w:rPr>
            </w:pPr>
            <w:r w:rsidRPr="00EB37B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06BBD" w14:textId="77777777" w:rsidR="002E769F" w:rsidRPr="00EB37BA" w:rsidRDefault="002E769F" w:rsidP="00AC7481">
            <w:pPr>
              <w:pStyle w:val="rowtabella0"/>
              <w:jc w:val="center"/>
              <w:rPr>
                <w:color w:val="002060"/>
              </w:rPr>
            </w:pPr>
            <w:r w:rsidRPr="00EB37BA">
              <w:rPr>
                <w:color w:val="002060"/>
              </w:rPr>
              <w:t>0</w:t>
            </w:r>
          </w:p>
        </w:tc>
      </w:tr>
      <w:tr w:rsidR="002E769F" w:rsidRPr="00EB37BA" w14:paraId="4D6D50B8"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37E656" w14:textId="77777777" w:rsidR="002E769F" w:rsidRPr="00EB37BA" w:rsidRDefault="002E769F" w:rsidP="00AC7481">
            <w:pPr>
              <w:pStyle w:val="rowtabella0"/>
              <w:rPr>
                <w:color w:val="002060"/>
              </w:rPr>
            </w:pPr>
            <w:r w:rsidRPr="00EB37BA">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C7F62" w14:textId="77777777" w:rsidR="002E769F" w:rsidRPr="00EB37BA" w:rsidRDefault="002E769F" w:rsidP="00AC7481">
            <w:pPr>
              <w:pStyle w:val="rowtabella0"/>
              <w:jc w:val="center"/>
              <w:rPr>
                <w:color w:val="002060"/>
              </w:rPr>
            </w:pPr>
            <w:r w:rsidRPr="00EB37B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F9C1B" w14:textId="77777777" w:rsidR="002E769F" w:rsidRPr="00EB37BA" w:rsidRDefault="002E769F" w:rsidP="00AC7481">
            <w:pPr>
              <w:pStyle w:val="rowtabella0"/>
              <w:jc w:val="center"/>
              <w:rPr>
                <w:color w:val="002060"/>
              </w:rPr>
            </w:pPr>
            <w:r w:rsidRPr="00EB37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498EA" w14:textId="77777777" w:rsidR="002E769F" w:rsidRPr="00EB37BA" w:rsidRDefault="002E769F" w:rsidP="00AC7481">
            <w:pPr>
              <w:pStyle w:val="rowtabella0"/>
              <w:jc w:val="center"/>
              <w:rPr>
                <w:color w:val="002060"/>
              </w:rPr>
            </w:pPr>
            <w:r w:rsidRPr="00EB37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B3270"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A95AF" w14:textId="77777777" w:rsidR="002E769F" w:rsidRPr="00EB37BA" w:rsidRDefault="002E769F" w:rsidP="00AC7481">
            <w:pPr>
              <w:pStyle w:val="rowtabella0"/>
              <w:jc w:val="center"/>
              <w:rPr>
                <w:color w:val="002060"/>
              </w:rPr>
            </w:pPr>
            <w:r w:rsidRPr="00EB37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D0762" w14:textId="77777777" w:rsidR="002E769F" w:rsidRPr="00EB37BA" w:rsidRDefault="002E769F" w:rsidP="00AC7481">
            <w:pPr>
              <w:pStyle w:val="rowtabella0"/>
              <w:jc w:val="center"/>
              <w:rPr>
                <w:color w:val="002060"/>
              </w:rPr>
            </w:pPr>
            <w:r w:rsidRPr="00EB37B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11CE9" w14:textId="77777777" w:rsidR="002E769F" w:rsidRPr="00EB37BA" w:rsidRDefault="002E769F" w:rsidP="00AC7481">
            <w:pPr>
              <w:pStyle w:val="rowtabella0"/>
              <w:jc w:val="center"/>
              <w:rPr>
                <w:color w:val="002060"/>
              </w:rPr>
            </w:pPr>
            <w:r w:rsidRPr="00EB37B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ED61D" w14:textId="77777777" w:rsidR="002E769F" w:rsidRPr="00EB37BA" w:rsidRDefault="002E769F" w:rsidP="00AC7481">
            <w:pPr>
              <w:pStyle w:val="rowtabella0"/>
              <w:jc w:val="center"/>
              <w:rPr>
                <w:color w:val="002060"/>
              </w:rPr>
            </w:pPr>
            <w:r w:rsidRPr="00EB37B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8C43E" w14:textId="77777777" w:rsidR="002E769F" w:rsidRPr="00EB37BA" w:rsidRDefault="002E769F" w:rsidP="00AC7481">
            <w:pPr>
              <w:pStyle w:val="rowtabella0"/>
              <w:jc w:val="center"/>
              <w:rPr>
                <w:color w:val="002060"/>
              </w:rPr>
            </w:pPr>
            <w:r w:rsidRPr="00EB37BA">
              <w:rPr>
                <w:color w:val="002060"/>
              </w:rPr>
              <w:t>0</w:t>
            </w:r>
          </w:p>
        </w:tc>
      </w:tr>
      <w:tr w:rsidR="002E769F" w:rsidRPr="00EB37BA" w14:paraId="0F138F1A"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BE86A5" w14:textId="77777777" w:rsidR="002E769F" w:rsidRPr="00EB37BA" w:rsidRDefault="002E769F" w:rsidP="00AC7481">
            <w:pPr>
              <w:pStyle w:val="rowtabella0"/>
              <w:rPr>
                <w:color w:val="002060"/>
              </w:rPr>
            </w:pPr>
            <w:r w:rsidRPr="00EB37BA">
              <w:rPr>
                <w:color w:val="002060"/>
              </w:rPr>
              <w:t>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0660C" w14:textId="77777777" w:rsidR="002E769F" w:rsidRPr="00EB37BA" w:rsidRDefault="002E769F" w:rsidP="00AC7481">
            <w:pPr>
              <w:pStyle w:val="rowtabella0"/>
              <w:jc w:val="center"/>
              <w:rPr>
                <w:color w:val="002060"/>
              </w:rPr>
            </w:pPr>
            <w:r w:rsidRPr="00EB37B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7A8D0" w14:textId="77777777" w:rsidR="002E769F" w:rsidRPr="00EB37BA" w:rsidRDefault="002E769F" w:rsidP="00AC7481">
            <w:pPr>
              <w:pStyle w:val="rowtabella0"/>
              <w:jc w:val="center"/>
              <w:rPr>
                <w:color w:val="002060"/>
              </w:rPr>
            </w:pPr>
            <w:r w:rsidRPr="00EB37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3EDDC" w14:textId="77777777" w:rsidR="002E769F" w:rsidRPr="00EB37BA" w:rsidRDefault="002E769F" w:rsidP="00AC7481">
            <w:pPr>
              <w:pStyle w:val="rowtabella0"/>
              <w:jc w:val="center"/>
              <w:rPr>
                <w:color w:val="002060"/>
              </w:rPr>
            </w:pPr>
            <w:r w:rsidRPr="00EB37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8D08A"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4F9C7" w14:textId="77777777" w:rsidR="002E769F" w:rsidRPr="00EB37BA" w:rsidRDefault="002E769F" w:rsidP="00AC7481">
            <w:pPr>
              <w:pStyle w:val="rowtabella0"/>
              <w:jc w:val="center"/>
              <w:rPr>
                <w:color w:val="002060"/>
              </w:rPr>
            </w:pPr>
            <w:r w:rsidRPr="00EB37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F1140" w14:textId="77777777" w:rsidR="002E769F" w:rsidRPr="00EB37BA" w:rsidRDefault="002E769F" w:rsidP="00AC7481">
            <w:pPr>
              <w:pStyle w:val="rowtabella0"/>
              <w:jc w:val="center"/>
              <w:rPr>
                <w:color w:val="002060"/>
              </w:rPr>
            </w:pPr>
            <w:r w:rsidRPr="00EB37B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58270" w14:textId="77777777" w:rsidR="002E769F" w:rsidRPr="00EB37BA" w:rsidRDefault="002E769F" w:rsidP="00AC7481">
            <w:pPr>
              <w:pStyle w:val="rowtabella0"/>
              <w:jc w:val="center"/>
              <w:rPr>
                <w:color w:val="002060"/>
              </w:rPr>
            </w:pPr>
            <w:r w:rsidRPr="00EB37B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9F9BF" w14:textId="77777777" w:rsidR="002E769F" w:rsidRPr="00EB37BA" w:rsidRDefault="002E769F" w:rsidP="00AC7481">
            <w:pPr>
              <w:pStyle w:val="rowtabella0"/>
              <w:jc w:val="center"/>
              <w:rPr>
                <w:color w:val="002060"/>
              </w:rPr>
            </w:pPr>
            <w:r w:rsidRPr="00EB37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F065B" w14:textId="77777777" w:rsidR="002E769F" w:rsidRPr="00EB37BA" w:rsidRDefault="002E769F" w:rsidP="00AC7481">
            <w:pPr>
              <w:pStyle w:val="rowtabella0"/>
              <w:jc w:val="center"/>
              <w:rPr>
                <w:color w:val="002060"/>
              </w:rPr>
            </w:pPr>
            <w:r w:rsidRPr="00EB37BA">
              <w:rPr>
                <w:color w:val="002060"/>
              </w:rPr>
              <w:t>0</w:t>
            </w:r>
          </w:p>
        </w:tc>
      </w:tr>
      <w:tr w:rsidR="002E769F" w:rsidRPr="00EB37BA" w14:paraId="4B287FD5"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659B34" w14:textId="77777777" w:rsidR="002E769F" w:rsidRPr="00EB37BA" w:rsidRDefault="002E769F" w:rsidP="00AC7481">
            <w:pPr>
              <w:pStyle w:val="rowtabella0"/>
              <w:rPr>
                <w:color w:val="002060"/>
              </w:rPr>
            </w:pPr>
            <w:r w:rsidRPr="00EB37BA">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01406" w14:textId="77777777" w:rsidR="002E769F" w:rsidRPr="00EB37BA" w:rsidRDefault="002E769F" w:rsidP="00AC7481">
            <w:pPr>
              <w:pStyle w:val="rowtabella0"/>
              <w:jc w:val="center"/>
              <w:rPr>
                <w:color w:val="002060"/>
              </w:rPr>
            </w:pPr>
            <w:r w:rsidRPr="00EB37B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D06DD" w14:textId="77777777" w:rsidR="002E769F" w:rsidRPr="00EB37BA" w:rsidRDefault="002E769F" w:rsidP="00AC7481">
            <w:pPr>
              <w:pStyle w:val="rowtabella0"/>
              <w:jc w:val="center"/>
              <w:rPr>
                <w:color w:val="002060"/>
              </w:rPr>
            </w:pPr>
            <w:r w:rsidRPr="00EB37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D4094" w14:textId="77777777" w:rsidR="002E769F" w:rsidRPr="00EB37BA" w:rsidRDefault="002E769F" w:rsidP="00AC7481">
            <w:pPr>
              <w:pStyle w:val="rowtabella0"/>
              <w:jc w:val="center"/>
              <w:rPr>
                <w:color w:val="002060"/>
              </w:rPr>
            </w:pPr>
            <w:r w:rsidRPr="00EB37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31DA5" w14:textId="77777777" w:rsidR="002E769F" w:rsidRPr="00EB37BA" w:rsidRDefault="002E769F" w:rsidP="00AC7481">
            <w:pPr>
              <w:pStyle w:val="rowtabella0"/>
              <w:jc w:val="center"/>
              <w:rPr>
                <w:color w:val="002060"/>
              </w:rPr>
            </w:pPr>
            <w:r w:rsidRPr="00EB37B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51F67" w14:textId="77777777" w:rsidR="002E769F" w:rsidRPr="00EB37BA" w:rsidRDefault="002E769F" w:rsidP="00AC7481">
            <w:pPr>
              <w:pStyle w:val="rowtabella0"/>
              <w:jc w:val="center"/>
              <w:rPr>
                <w:color w:val="002060"/>
              </w:rPr>
            </w:pPr>
            <w:r w:rsidRPr="00EB37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291CE" w14:textId="77777777" w:rsidR="002E769F" w:rsidRPr="00EB37BA" w:rsidRDefault="002E769F" w:rsidP="00AC7481">
            <w:pPr>
              <w:pStyle w:val="rowtabella0"/>
              <w:jc w:val="center"/>
              <w:rPr>
                <w:color w:val="002060"/>
              </w:rPr>
            </w:pPr>
            <w:r w:rsidRPr="00EB37B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04813" w14:textId="77777777" w:rsidR="002E769F" w:rsidRPr="00EB37BA" w:rsidRDefault="002E769F" w:rsidP="00AC7481">
            <w:pPr>
              <w:pStyle w:val="rowtabella0"/>
              <w:jc w:val="center"/>
              <w:rPr>
                <w:color w:val="002060"/>
              </w:rPr>
            </w:pPr>
            <w:r w:rsidRPr="00EB37B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A029A" w14:textId="77777777" w:rsidR="002E769F" w:rsidRPr="00EB37BA" w:rsidRDefault="002E769F" w:rsidP="00AC7481">
            <w:pPr>
              <w:pStyle w:val="rowtabella0"/>
              <w:jc w:val="center"/>
              <w:rPr>
                <w:color w:val="002060"/>
              </w:rPr>
            </w:pPr>
            <w:r w:rsidRPr="00EB37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2B7F8" w14:textId="77777777" w:rsidR="002E769F" w:rsidRPr="00EB37BA" w:rsidRDefault="002E769F" w:rsidP="00AC7481">
            <w:pPr>
              <w:pStyle w:val="rowtabella0"/>
              <w:jc w:val="center"/>
              <w:rPr>
                <w:color w:val="002060"/>
              </w:rPr>
            </w:pPr>
            <w:r w:rsidRPr="00EB37BA">
              <w:rPr>
                <w:color w:val="002060"/>
              </w:rPr>
              <w:t>0</w:t>
            </w:r>
          </w:p>
        </w:tc>
      </w:tr>
      <w:tr w:rsidR="002E769F" w:rsidRPr="00EB37BA" w14:paraId="44BFAE80"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BCE6F1" w14:textId="77777777" w:rsidR="002E769F" w:rsidRPr="00EB37BA" w:rsidRDefault="002E769F" w:rsidP="00AC7481">
            <w:pPr>
              <w:pStyle w:val="rowtabella0"/>
              <w:rPr>
                <w:color w:val="002060"/>
                <w:lang w:val="en-US"/>
              </w:rPr>
            </w:pPr>
            <w:r w:rsidRPr="00EB37BA">
              <w:rPr>
                <w:color w:val="002060"/>
                <w:lang w:val="en-U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4A037" w14:textId="77777777" w:rsidR="002E769F" w:rsidRPr="00EB37BA" w:rsidRDefault="002E769F" w:rsidP="00AC7481">
            <w:pPr>
              <w:pStyle w:val="rowtabella0"/>
              <w:jc w:val="center"/>
              <w:rPr>
                <w:color w:val="002060"/>
              </w:rPr>
            </w:pPr>
            <w:r w:rsidRPr="00EB37B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330C6" w14:textId="77777777" w:rsidR="002E769F" w:rsidRPr="00EB37BA" w:rsidRDefault="002E769F" w:rsidP="00AC7481">
            <w:pPr>
              <w:pStyle w:val="rowtabella0"/>
              <w:jc w:val="center"/>
              <w:rPr>
                <w:color w:val="002060"/>
              </w:rPr>
            </w:pPr>
            <w:r w:rsidRPr="00EB37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3111E" w14:textId="77777777" w:rsidR="002E769F" w:rsidRPr="00EB37BA" w:rsidRDefault="002E769F" w:rsidP="00AC7481">
            <w:pPr>
              <w:pStyle w:val="rowtabella0"/>
              <w:jc w:val="center"/>
              <w:rPr>
                <w:color w:val="002060"/>
              </w:rPr>
            </w:pPr>
            <w:r w:rsidRPr="00EB37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48908"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9EFA5" w14:textId="77777777" w:rsidR="002E769F" w:rsidRPr="00EB37BA" w:rsidRDefault="002E769F" w:rsidP="00AC7481">
            <w:pPr>
              <w:pStyle w:val="rowtabella0"/>
              <w:jc w:val="center"/>
              <w:rPr>
                <w:color w:val="002060"/>
              </w:rPr>
            </w:pPr>
            <w:r w:rsidRPr="00EB37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B4A75" w14:textId="77777777" w:rsidR="002E769F" w:rsidRPr="00EB37BA" w:rsidRDefault="002E769F" w:rsidP="00AC7481">
            <w:pPr>
              <w:pStyle w:val="rowtabella0"/>
              <w:jc w:val="center"/>
              <w:rPr>
                <w:color w:val="002060"/>
              </w:rPr>
            </w:pPr>
            <w:r w:rsidRPr="00EB37B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44936" w14:textId="77777777" w:rsidR="002E769F" w:rsidRPr="00EB37BA" w:rsidRDefault="002E769F" w:rsidP="00AC7481">
            <w:pPr>
              <w:pStyle w:val="rowtabella0"/>
              <w:jc w:val="center"/>
              <w:rPr>
                <w:color w:val="002060"/>
              </w:rPr>
            </w:pPr>
            <w:r w:rsidRPr="00EB37B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98D3B" w14:textId="77777777" w:rsidR="002E769F" w:rsidRPr="00EB37BA" w:rsidRDefault="002E769F" w:rsidP="00AC7481">
            <w:pPr>
              <w:pStyle w:val="rowtabella0"/>
              <w:jc w:val="center"/>
              <w:rPr>
                <w:color w:val="002060"/>
              </w:rPr>
            </w:pPr>
            <w:r w:rsidRPr="00EB37B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C10DC" w14:textId="77777777" w:rsidR="002E769F" w:rsidRPr="00EB37BA" w:rsidRDefault="002E769F" w:rsidP="00AC7481">
            <w:pPr>
              <w:pStyle w:val="rowtabella0"/>
              <w:jc w:val="center"/>
              <w:rPr>
                <w:color w:val="002060"/>
              </w:rPr>
            </w:pPr>
            <w:r w:rsidRPr="00EB37BA">
              <w:rPr>
                <w:color w:val="002060"/>
              </w:rPr>
              <w:t>0</w:t>
            </w:r>
          </w:p>
        </w:tc>
      </w:tr>
      <w:tr w:rsidR="002E769F" w:rsidRPr="00EB37BA" w14:paraId="2BFE567A"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96319B" w14:textId="77777777" w:rsidR="002E769F" w:rsidRPr="00EB37BA" w:rsidRDefault="002E769F" w:rsidP="00AC7481">
            <w:pPr>
              <w:pStyle w:val="rowtabella0"/>
              <w:rPr>
                <w:color w:val="002060"/>
              </w:rPr>
            </w:pPr>
            <w:r w:rsidRPr="00EB37BA">
              <w:rPr>
                <w:color w:val="002060"/>
              </w:rPr>
              <w:t>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9B744" w14:textId="77777777" w:rsidR="002E769F" w:rsidRPr="00EB37BA" w:rsidRDefault="002E769F" w:rsidP="00AC7481">
            <w:pPr>
              <w:pStyle w:val="rowtabella0"/>
              <w:jc w:val="center"/>
              <w:rPr>
                <w:color w:val="002060"/>
              </w:rPr>
            </w:pPr>
            <w:r w:rsidRPr="00EB37B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868C4" w14:textId="77777777" w:rsidR="002E769F" w:rsidRPr="00EB37BA" w:rsidRDefault="002E769F" w:rsidP="00AC7481">
            <w:pPr>
              <w:pStyle w:val="rowtabella0"/>
              <w:jc w:val="center"/>
              <w:rPr>
                <w:color w:val="002060"/>
              </w:rPr>
            </w:pPr>
            <w:r w:rsidRPr="00EB37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828D5" w14:textId="77777777" w:rsidR="002E769F" w:rsidRPr="00EB37BA" w:rsidRDefault="002E769F" w:rsidP="00AC7481">
            <w:pPr>
              <w:pStyle w:val="rowtabella0"/>
              <w:jc w:val="center"/>
              <w:rPr>
                <w:color w:val="002060"/>
              </w:rPr>
            </w:pPr>
            <w:r w:rsidRPr="00EB37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32FFF" w14:textId="77777777" w:rsidR="002E769F" w:rsidRPr="00EB37BA" w:rsidRDefault="002E769F" w:rsidP="00AC7481">
            <w:pPr>
              <w:pStyle w:val="rowtabella0"/>
              <w:jc w:val="center"/>
              <w:rPr>
                <w:color w:val="002060"/>
              </w:rPr>
            </w:pPr>
            <w:r w:rsidRPr="00EB37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52175" w14:textId="77777777" w:rsidR="002E769F" w:rsidRPr="00EB37BA" w:rsidRDefault="002E769F" w:rsidP="00AC7481">
            <w:pPr>
              <w:pStyle w:val="rowtabella0"/>
              <w:jc w:val="center"/>
              <w:rPr>
                <w:color w:val="002060"/>
              </w:rPr>
            </w:pPr>
            <w:r w:rsidRPr="00EB37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1347D" w14:textId="77777777" w:rsidR="002E769F" w:rsidRPr="00EB37BA" w:rsidRDefault="002E769F" w:rsidP="00AC7481">
            <w:pPr>
              <w:pStyle w:val="rowtabella0"/>
              <w:jc w:val="center"/>
              <w:rPr>
                <w:color w:val="002060"/>
              </w:rPr>
            </w:pPr>
            <w:r w:rsidRPr="00EB37B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74E9E" w14:textId="77777777" w:rsidR="002E769F" w:rsidRPr="00EB37BA" w:rsidRDefault="002E769F" w:rsidP="00AC7481">
            <w:pPr>
              <w:pStyle w:val="rowtabella0"/>
              <w:jc w:val="center"/>
              <w:rPr>
                <w:color w:val="002060"/>
              </w:rPr>
            </w:pPr>
            <w:r w:rsidRPr="00EB37B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FC783" w14:textId="77777777" w:rsidR="002E769F" w:rsidRPr="00EB37BA" w:rsidRDefault="002E769F" w:rsidP="00AC7481">
            <w:pPr>
              <w:pStyle w:val="rowtabella0"/>
              <w:jc w:val="center"/>
              <w:rPr>
                <w:color w:val="002060"/>
              </w:rPr>
            </w:pPr>
            <w:r w:rsidRPr="00EB37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5A457" w14:textId="77777777" w:rsidR="002E769F" w:rsidRPr="00EB37BA" w:rsidRDefault="002E769F" w:rsidP="00AC7481">
            <w:pPr>
              <w:pStyle w:val="rowtabella0"/>
              <w:jc w:val="center"/>
              <w:rPr>
                <w:color w:val="002060"/>
              </w:rPr>
            </w:pPr>
            <w:r w:rsidRPr="00EB37BA">
              <w:rPr>
                <w:color w:val="002060"/>
              </w:rPr>
              <w:t>0</w:t>
            </w:r>
          </w:p>
        </w:tc>
      </w:tr>
      <w:tr w:rsidR="002E769F" w:rsidRPr="00EB37BA" w14:paraId="2161131F"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485AFD" w14:textId="77777777" w:rsidR="002E769F" w:rsidRPr="00EB37BA" w:rsidRDefault="002E769F" w:rsidP="00AC7481">
            <w:pPr>
              <w:pStyle w:val="rowtabella0"/>
              <w:rPr>
                <w:color w:val="002060"/>
              </w:rPr>
            </w:pPr>
            <w:r w:rsidRPr="00EB37BA">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77F7E" w14:textId="77777777" w:rsidR="002E769F" w:rsidRPr="00EB37BA" w:rsidRDefault="002E769F" w:rsidP="00AC7481">
            <w:pPr>
              <w:pStyle w:val="rowtabella0"/>
              <w:jc w:val="center"/>
              <w:rPr>
                <w:color w:val="002060"/>
              </w:rPr>
            </w:pPr>
            <w:r w:rsidRPr="00EB37B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2C79D" w14:textId="77777777" w:rsidR="002E769F" w:rsidRPr="00EB37BA" w:rsidRDefault="002E769F" w:rsidP="00AC7481">
            <w:pPr>
              <w:pStyle w:val="rowtabella0"/>
              <w:jc w:val="center"/>
              <w:rPr>
                <w:color w:val="002060"/>
              </w:rPr>
            </w:pPr>
            <w:r w:rsidRPr="00EB37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08669" w14:textId="77777777" w:rsidR="002E769F" w:rsidRPr="00EB37BA" w:rsidRDefault="002E769F" w:rsidP="00AC7481">
            <w:pPr>
              <w:pStyle w:val="rowtabella0"/>
              <w:jc w:val="center"/>
              <w:rPr>
                <w:color w:val="002060"/>
              </w:rPr>
            </w:pPr>
            <w:r w:rsidRPr="00EB37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142B6" w14:textId="77777777" w:rsidR="002E769F" w:rsidRPr="00EB37BA" w:rsidRDefault="002E769F" w:rsidP="00AC7481">
            <w:pPr>
              <w:pStyle w:val="rowtabella0"/>
              <w:jc w:val="center"/>
              <w:rPr>
                <w:color w:val="002060"/>
              </w:rPr>
            </w:pPr>
            <w:r w:rsidRPr="00EB37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90E6C" w14:textId="77777777" w:rsidR="002E769F" w:rsidRPr="00EB37BA" w:rsidRDefault="002E769F" w:rsidP="00AC7481">
            <w:pPr>
              <w:pStyle w:val="rowtabella0"/>
              <w:jc w:val="center"/>
              <w:rPr>
                <w:color w:val="002060"/>
              </w:rPr>
            </w:pPr>
            <w:r w:rsidRPr="00EB37B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AF197" w14:textId="77777777" w:rsidR="002E769F" w:rsidRPr="00EB37BA" w:rsidRDefault="002E769F" w:rsidP="00AC7481">
            <w:pPr>
              <w:pStyle w:val="rowtabella0"/>
              <w:jc w:val="center"/>
              <w:rPr>
                <w:color w:val="002060"/>
              </w:rPr>
            </w:pPr>
            <w:r w:rsidRPr="00EB37B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31C13" w14:textId="77777777" w:rsidR="002E769F" w:rsidRPr="00EB37BA" w:rsidRDefault="002E769F" w:rsidP="00AC7481">
            <w:pPr>
              <w:pStyle w:val="rowtabella0"/>
              <w:jc w:val="center"/>
              <w:rPr>
                <w:color w:val="002060"/>
              </w:rPr>
            </w:pPr>
            <w:r w:rsidRPr="00EB37B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8E63C" w14:textId="77777777" w:rsidR="002E769F" w:rsidRPr="00EB37BA" w:rsidRDefault="002E769F" w:rsidP="00AC7481">
            <w:pPr>
              <w:pStyle w:val="rowtabella0"/>
              <w:jc w:val="center"/>
              <w:rPr>
                <w:color w:val="002060"/>
              </w:rPr>
            </w:pPr>
            <w:r w:rsidRPr="00EB37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563C2" w14:textId="77777777" w:rsidR="002E769F" w:rsidRPr="00EB37BA" w:rsidRDefault="002E769F" w:rsidP="00AC7481">
            <w:pPr>
              <w:pStyle w:val="rowtabella0"/>
              <w:jc w:val="center"/>
              <w:rPr>
                <w:color w:val="002060"/>
              </w:rPr>
            </w:pPr>
            <w:r w:rsidRPr="00EB37BA">
              <w:rPr>
                <w:color w:val="002060"/>
              </w:rPr>
              <w:t>0</w:t>
            </w:r>
          </w:p>
        </w:tc>
      </w:tr>
      <w:tr w:rsidR="002E769F" w:rsidRPr="00EB37BA" w14:paraId="60DB227B"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2759AA" w14:textId="77777777" w:rsidR="002E769F" w:rsidRPr="00EB37BA" w:rsidRDefault="002E769F" w:rsidP="00AC7481">
            <w:pPr>
              <w:pStyle w:val="rowtabella0"/>
              <w:rPr>
                <w:color w:val="002060"/>
              </w:rPr>
            </w:pPr>
            <w:r w:rsidRPr="00EB37BA">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79A97" w14:textId="77777777" w:rsidR="002E769F" w:rsidRPr="00EB37BA" w:rsidRDefault="002E769F" w:rsidP="00AC7481">
            <w:pPr>
              <w:pStyle w:val="rowtabella0"/>
              <w:jc w:val="center"/>
              <w:rPr>
                <w:color w:val="002060"/>
              </w:rPr>
            </w:pPr>
            <w:r w:rsidRPr="00EB37B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23F6F" w14:textId="77777777" w:rsidR="002E769F" w:rsidRPr="00EB37BA" w:rsidRDefault="002E769F" w:rsidP="00AC7481">
            <w:pPr>
              <w:pStyle w:val="rowtabella0"/>
              <w:jc w:val="center"/>
              <w:rPr>
                <w:color w:val="002060"/>
              </w:rPr>
            </w:pPr>
            <w:r w:rsidRPr="00EB37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88874" w14:textId="77777777" w:rsidR="002E769F" w:rsidRPr="00EB37BA" w:rsidRDefault="002E769F" w:rsidP="00AC7481">
            <w:pPr>
              <w:pStyle w:val="rowtabella0"/>
              <w:jc w:val="center"/>
              <w:rPr>
                <w:color w:val="002060"/>
              </w:rPr>
            </w:pPr>
            <w:r w:rsidRPr="00EB37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778AB"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D309B" w14:textId="77777777" w:rsidR="002E769F" w:rsidRPr="00EB37BA" w:rsidRDefault="002E769F" w:rsidP="00AC7481">
            <w:pPr>
              <w:pStyle w:val="rowtabella0"/>
              <w:jc w:val="center"/>
              <w:rPr>
                <w:color w:val="002060"/>
              </w:rPr>
            </w:pPr>
            <w:r w:rsidRPr="00EB37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E8725" w14:textId="77777777" w:rsidR="002E769F" w:rsidRPr="00EB37BA" w:rsidRDefault="002E769F" w:rsidP="00AC7481">
            <w:pPr>
              <w:pStyle w:val="rowtabella0"/>
              <w:jc w:val="center"/>
              <w:rPr>
                <w:color w:val="002060"/>
              </w:rPr>
            </w:pPr>
            <w:r w:rsidRPr="00EB37B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3724F" w14:textId="77777777" w:rsidR="002E769F" w:rsidRPr="00EB37BA" w:rsidRDefault="002E769F" w:rsidP="00AC7481">
            <w:pPr>
              <w:pStyle w:val="rowtabella0"/>
              <w:jc w:val="center"/>
              <w:rPr>
                <w:color w:val="002060"/>
              </w:rPr>
            </w:pPr>
            <w:r w:rsidRPr="00EB37B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4E856" w14:textId="77777777" w:rsidR="002E769F" w:rsidRPr="00EB37BA" w:rsidRDefault="002E769F" w:rsidP="00AC7481">
            <w:pPr>
              <w:pStyle w:val="rowtabella0"/>
              <w:jc w:val="center"/>
              <w:rPr>
                <w:color w:val="002060"/>
              </w:rPr>
            </w:pPr>
            <w:r w:rsidRPr="00EB37B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20874" w14:textId="77777777" w:rsidR="002E769F" w:rsidRPr="00EB37BA" w:rsidRDefault="002E769F" w:rsidP="00AC7481">
            <w:pPr>
              <w:pStyle w:val="rowtabella0"/>
              <w:jc w:val="center"/>
              <w:rPr>
                <w:color w:val="002060"/>
              </w:rPr>
            </w:pPr>
            <w:r w:rsidRPr="00EB37BA">
              <w:rPr>
                <w:color w:val="002060"/>
              </w:rPr>
              <w:t>0</w:t>
            </w:r>
          </w:p>
        </w:tc>
      </w:tr>
      <w:tr w:rsidR="002E769F" w:rsidRPr="00EB37BA" w14:paraId="5C6A74A6"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C6A871" w14:textId="77777777" w:rsidR="002E769F" w:rsidRPr="00EB37BA" w:rsidRDefault="002E769F" w:rsidP="00AC7481">
            <w:pPr>
              <w:pStyle w:val="rowtabella0"/>
              <w:rPr>
                <w:color w:val="002060"/>
                <w:lang w:val="en-US"/>
              </w:rPr>
            </w:pPr>
            <w:r w:rsidRPr="00EB37BA">
              <w:rPr>
                <w:color w:val="002060"/>
                <w:lang w:val="en-US"/>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8D622" w14:textId="77777777" w:rsidR="002E769F" w:rsidRPr="00EB37BA" w:rsidRDefault="002E769F" w:rsidP="00AC7481">
            <w:pPr>
              <w:pStyle w:val="rowtabella0"/>
              <w:jc w:val="center"/>
              <w:rPr>
                <w:color w:val="002060"/>
              </w:rPr>
            </w:pPr>
            <w:r w:rsidRPr="00EB37B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BC373" w14:textId="77777777" w:rsidR="002E769F" w:rsidRPr="00EB37BA" w:rsidRDefault="002E769F" w:rsidP="00AC7481">
            <w:pPr>
              <w:pStyle w:val="rowtabella0"/>
              <w:jc w:val="center"/>
              <w:rPr>
                <w:color w:val="002060"/>
              </w:rPr>
            </w:pPr>
            <w:r w:rsidRPr="00EB37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5D83C" w14:textId="77777777" w:rsidR="002E769F" w:rsidRPr="00EB37BA" w:rsidRDefault="002E769F" w:rsidP="00AC7481">
            <w:pPr>
              <w:pStyle w:val="rowtabella0"/>
              <w:jc w:val="center"/>
              <w:rPr>
                <w:color w:val="002060"/>
              </w:rPr>
            </w:pPr>
            <w:r w:rsidRPr="00EB37B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55E3E"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D78AB" w14:textId="77777777" w:rsidR="002E769F" w:rsidRPr="00EB37BA" w:rsidRDefault="002E769F" w:rsidP="00AC7481">
            <w:pPr>
              <w:pStyle w:val="rowtabella0"/>
              <w:jc w:val="center"/>
              <w:rPr>
                <w:color w:val="002060"/>
              </w:rPr>
            </w:pPr>
            <w:r w:rsidRPr="00EB37B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B139C" w14:textId="77777777" w:rsidR="002E769F" w:rsidRPr="00EB37BA" w:rsidRDefault="002E769F" w:rsidP="00AC7481">
            <w:pPr>
              <w:pStyle w:val="rowtabella0"/>
              <w:jc w:val="center"/>
              <w:rPr>
                <w:color w:val="002060"/>
              </w:rPr>
            </w:pPr>
            <w:r w:rsidRPr="00EB37B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C1932" w14:textId="77777777" w:rsidR="002E769F" w:rsidRPr="00EB37BA" w:rsidRDefault="002E769F" w:rsidP="00AC7481">
            <w:pPr>
              <w:pStyle w:val="rowtabella0"/>
              <w:jc w:val="center"/>
              <w:rPr>
                <w:color w:val="002060"/>
              </w:rPr>
            </w:pPr>
            <w:r w:rsidRPr="00EB37B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F5E9E" w14:textId="77777777" w:rsidR="002E769F" w:rsidRPr="00EB37BA" w:rsidRDefault="002E769F" w:rsidP="00AC7481">
            <w:pPr>
              <w:pStyle w:val="rowtabella0"/>
              <w:jc w:val="center"/>
              <w:rPr>
                <w:color w:val="002060"/>
              </w:rPr>
            </w:pPr>
            <w:r w:rsidRPr="00EB37B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DA9DD" w14:textId="77777777" w:rsidR="002E769F" w:rsidRPr="00EB37BA" w:rsidRDefault="002E769F" w:rsidP="00AC7481">
            <w:pPr>
              <w:pStyle w:val="rowtabella0"/>
              <w:jc w:val="center"/>
              <w:rPr>
                <w:color w:val="002060"/>
              </w:rPr>
            </w:pPr>
            <w:r w:rsidRPr="00EB37BA">
              <w:rPr>
                <w:color w:val="002060"/>
              </w:rPr>
              <w:t>0</w:t>
            </w:r>
          </w:p>
        </w:tc>
      </w:tr>
      <w:tr w:rsidR="002E769F" w:rsidRPr="00EB37BA" w14:paraId="1D9F1C9A"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09FDAF" w14:textId="77777777" w:rsidR="002E769F" w:rsidRPr="00EB37BA" w:rsidRDefault="002E769F" w:rsidP="00AC7481">
            <w:pPr>
              <w:pStyle w:val="rowtabella0"/>
              <w:rPr>
                <w:color w:val="002060"/>
              </w:rPr>
            </w:pPr>
            <w:r w:rsidRPr="00EB37BA">
              <w:rPr>
                <w:color w:val="002060"/>
              </w:rPr>
              <w:t>POL. CSI STELLA A.S.D.</w:t>
            </w:r>
            <w:r>
              <w:rPr>
                <w:color w:val="002060"/>
              </w:rPr>
              <w:t xml:space="preserve"> </w:t>
            </w:r>
            <w:r w:rsidRPr="005E06C1">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62CAB" w14:textId="77777777" w:rsidR="002E769F" w:rsidRPr="00EB37BA" w:rsidRDefault="002E769F" w:rsidP="00AC7481">
            <w:pPr>
              <w:pStyle w:val="rowtabella0"/>
              <w:jc w:val="center"/>
              <w:rPr>
                <w:color w:val="002060"/>
              </w:rPr>
            </w:pPr>
            <w:r w:rsidRPr="00EB37B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C6CF9" w14:textId="77777777" w:rsidR="002E769F" w:rsidRPr="00EB37BA" w:rsidRDefault="002E769F" w:rsidP="00AC7481">
            <w:pPr>
              <w:pStyle w:val="rowtabella0"/>
              <w:jc w:val="center"/>
              <w:rPr>
                <w:color w:val="002060"/>
              </w:rPr>
            </w:pPr>
            <w:r w:rsidRPr="00EB37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D3F8F" w14:textId="77777777" w:rsidR="002E769F" w:rsidRPr="00EB37BA" w:rsidRDefault="002E769F" w:rsidP="00AC7481">
            <w:pPr>
              <w:pStyle w:val="rowtabella0"/>
              <w:jc w:val="center"/>
              <w:rPr>
                <w:color w:val="002060"/>
              </w:rPr>
            </w:pPr>
            <w:r w:rsidRPr="00EB37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C2625"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02112" w14:textId="77777777" w:rsidR="002E769F" w:rsidRPr="00EB37BA" w:rsidRDefault="002E769F" w:rsidP="00AC7481">
            <w:pPr>
              <w:pStyle w:val="rowtabella0"/>
              <w:jc w:val="center"/>
              <w:rPr>
                <w:color w:val="002060"/>
              </w:rPr>
            </w:pPr>
            <w:r w:rsidRPr="00EB37B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1A242" w14:textId="77777777" w:rsidR="002E769F" w:rsidRPr="00EB37BA" w:rsidRDefault="002E769F" w:rsidP="00AC7481">
            <w:pPr>
              <w:pStyle w:val="rowtabella0"/>
              <w:jc w:val="center"/>
              <w:rPr>
                <w:color w:val="002060"/>
              </w:rPr>
            </w:pPr>
            <w:r w:rsidRPr="00EB37B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A750D" w14:textId="77777777" w:rsidR="002E769F" w:rsidRPr="00EB37BA" w:rsidRDefault="002E769F" w:rsidP="00AC7481">
            <w:pPr>
              <w:pStyle w:val="rowtabella0"/>
              <w:jc w:val="center"/>
              <w:rPr>
                <w:color w:val="002060"/>
              </w:rPr>
            </w:pPr>
            <w:r w:rsidRPr="00EB37B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93A9A" w14:textId="77777777" w:rsidR="002E769F" w:rsidRPr="00EB37BA" w:rsidRDefault="002E769F" w:rsidP="00AC7481">
            <w:pPr>
              <w:pStyle w:val="rowtabella0"/>
              <w:jc w:val="center"/>
              <w:rPr>
                <w:color w:val="002060"/>
              </w:rPr>
            </w:pPr>
            <w:r w:rsidRPr="00EB37B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A1FB4" w14:textId="77777777" w:rsidR="002E769F" w:rsidRPr="00EB37BA" w:rsidRDefault="002E769F" w:rsidP="00AC7481">
            <w:pPr>
              <w:pStyle w:val="rowtabella0"/>
              <w:jc w:val="center"/>
              <w:rPr>
                <w:color w:val="002060"/>
              </w:rPr>
            </w:pPr>
            <w:r w:rsidRPr="00EB37BA">
              <w:rPr>
                <w:color w:val="002060"/>
              </w:rPr>
              <w:t>0</w:t>
            </w:r>
          </w:p>
        </w:tc>
      </w:tr>
      <w:tr w:rsidR="002E769F" w:rsidRPr="00EB37BA" w14:paraId="39B93DC1"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18FC1C" w14:textId="77777777" w:rsidR="002E769F" w:rsidRPr="00EB37BA" w:rsidRDefault="002E769F" w:rsidP="00AC7481">
            <w:pPr>
              <w:pStyle w:val="rowtabella0"/>
              <w:rPr>
                <w:color w:val="002060"/>
              </w:rPr>
            </w:pPr>
            <w:r w:rsidRPr="00EB37BA">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CB8E7" w14:textId="77777777" w:rsidR="002E769F" w:rsidRPr="00EB37BA" w:rsidRDefault="002E769F" w:rsidP="00AC7481">
            <w:pPr>
              <w:pStyle w:val="rowtabella0"/>
              <w:jc w:val="center"/>
              <w:rPr>
                <w:color w:val="002060"/>
              </w:rPr>
            </w:pPr>
            <w:r w:rsidRPr="00EB37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E63FC" w14:textId="77777777" w:rsidR="002E769F" w:rsidRPr="00EB37BA" w:rsidRDefault="002E769F" w:rsidP="00AC7481">
            <w:pPr>
              <w:pStyle w:val="rowtabella0"/>
              <w:jc w:val="center"/>
              <w:rPr>
                <w:color w:val="002060"/>
              </w:rPr>
            </w:pPr>
            <w:r w:rsidRPr="00EB37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EB43A" w14:textId="77777777" w:rsidR="002E769F" w:rsidRPr="00EB37BA" w:rsidRDefault="002E769F" w:rsidP="00AC7481">
            <w:pPr>
              <w:pStyle w:val="rowtabella0"/>
              <w:jc w:val="center"/>
              <w:rPr>
                <w:color w:val="002060"/>
              </w:rPr>
            </w:pPr>
            <w:r w:rsidRPr="00EB37B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514AC"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6F136" w14:textId="77777777" w:rsidR="002E769F" w:rsidRPr="00EB37BA" w:rsidRDefault="002E769F" w:rsidP="00AC7481">
            <w:pPr>
              <w:pStyle w:val="rowtabella0"/>
              <w:jc w:val="center"/>
              <w:rPr>
                <w:color w:val="002060"/>
              </w:rPr>
            </w:pPr>
            <w:r w:rsidRPr="00EB37B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07F94" w14:textId="77777777" w:rsidR="002E769F" w:rsidRPr="00EB37BA" w:rsidRDefault="002E769F" w:rsidP="00AC7481">
            <w:pPr>
              <w:pStyle w:val="rowtabella0"/>
              <w:jc w:val="center"/>
              <w:rPr>
                <w:color w:val="002060"/>
              </w:rPr>
            </w:pPr>
            <w:r w:rsidRPr="00EB37B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B3E3D" w14:textId="77777777" w:rsidR="002E769F" w:rsidRPr="00EB37BA" w:rsidRDefault="002E769F" w:rsidP="00AC7481">
            <w:pPr>
              <w:pStyle w:val="rowtabella0"/>
              <w:jc w:val="center"/>
              <w:rPr>
                <w:color w:val="002060"/>
              </w:rPr>
            </w:pPr>
            <w:r w:rsidRPr="00EB37B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F6C19" w14:textId="77777777" w:rsidR="002E769F" w:rsidRPr="00EB37BA" w:rsidRDefault="002E769F" w:rsidP="00AC7481">
            <w:pPr>
              <w:pStyle w:val="rowtabella0"/>
              <w:jc w:val="center"/>
              <w:rPr>
                <w:color w:val="002060"/>
              </w:rPr>
            </w:pPr>
            <w:r w:rsidRPr="00EB37B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2CEED" w14:textId="77777777" w:rsidR="002E769F" w:rsidRPr="00EB37BA" w:rsidRDefault="002E769F" w:rsidP="00AC7481">
            <w:pPr>
              <w:pStyle w:val="rowtabella0"/>
              <w:jc w:val="center"/>
              <w:rPr>
                <w:color w:val="002060"/>
              </w:rPr>
            </w:pPr>
            <w:r w:rsidRPr="00EB37BA">
              <w:rPr>
                <w:color w:val="002060"/>
              </w:rPr>
              <w:t>0</w:t>
            </w:r>
          </w:p>
        </w:tc>
      </w:tr>
      <w:tr w:rsidR="002E769F" w:rsidRPr="00EB37BA" w14:paraId="6454FFDA" w14:textId="77777777" w:rsidTr="00AC748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82DEEC" w14:textId="77777777" w:rsidR="002E769F" w:rsidRPr="00EB37BA" w:rsidRDefault="002E769F" w:rsidP="00AC7481">
            <w:pPr>
              <w:pStyle w:val="rowtabella0"/>
              <w:rPr>
                <w:color w:val="002060"/>
              </w:rPr>
            </w:pPr>
            <w:r w:rsidRPr="00EB37BA">
              <w:rPr>
                <w:color w:val="002060"/>
              </w:rPr>
              <w:t>A.S.D. SPORTING GROTTAMMARE</w:t>
            </w:r>
            <w:r>
              <w:rPr>
                <w:color w:val="002060"/>
              </w:rPr>
              <w:t xml:space="preserve"> </w:t>
            </w:r>
            <w:r w:rsidRPr="005E06C1">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EB3FD"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BC9D9" w14:textId="77777777" w:rsidR="002E769F" w:rsidRPr="00EB37BA" w:rsidRDefault="002E769F" w:rsidP="00AC7481">
            <w:pPr>
              <w:pStyle w:val="rowtabella0"/>
              <w:jc w:val="center"/>
              <w:rPr>
                <w:color w:val="002060"/>
              </w:rPr>
            </w:pPr>
            <w:r w:rsidRPr="00EB37B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B7AFA" w14:textId="77777777" w:rsidR="002E769F" w:rsidRPr="00EB37BA" w:rsidRDefault="002E769F" w:rsidP="00AC7481">
            <w:pPr>
              <w:pStyle w:val="rowtabella0"/>
              <w:jc w:val="center"/>
              <w:rPr>
                <w:color w:val="002060"/>
              </w:rPr>
            </w:pPr>
            <w:r w:rsidRPr="00EB37B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986F0" w14:textId="77777777" w:rsidR="002E769F" w:rsidRPr="00EB37BA" w:rsidRDefault="002E769F" w:rsidP="00AC7481">
            <w:pPr>
              <w:pStyle w:val="rowtabella0"/>
              <w:jc w:val="center"/>
              <w:rPr>
                <w:color w:val="002060"/>
              </w:rPr>
            </w:pPr>
            <w:r w:rsidRPr="00EB37B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A6EEC" w14:textId="77777777" w:rsidR="002E769F" w:rsidRPr="00EB37BA" w:rsidRDefault="002E769F" w:rsidP="00AC7481">
            <w:pPr>
              <w:pStyle w:val="rowtabella0"/>
              <w:jc w:val="center"/>
              <w:rPr>
                <w:color w:val="002060"/>
              </w:rPr>
            </w:pPr>
            <w:r w:rsidRPr="00EB37B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DFD06" w14:textId="77777777" w:rsidR="002E769F" w:rsidRPr="00EB37BA" w:rsidRDefault="002E769F" w:rsidP="00AC7481">
            <w:pPr>
              <w:pStyle w:val="rowtabella0"/>
              <w:jc w:val="center"/>
              <w:rPr>
                <w:color w:val="002060"/>
              </w:rPr>
            </w:pPr>
            <w:r w:rsidRPr="00EB37B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085E2" w14:textId="77777777" w:rsidR="002E769F" w:rsidRPr="00EB37BA" w:rsidRDefault="002E769F" w:rsidP="00AC7481">
            <w:pPr>
              <w:pStyle w:val="rowtabella0"/>
              <w:jc w:val="center"/>
              <w:rPr>
                <w:color w:val="002060"/>
              </w:rPr>
            </w:pPr>
            <w:r w:rsidRPr="00EB37BA">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CDEA5" w14:textId="77777777" w:rsidR="002E769F" w:rsidRPr="00EB37BA" w:rsidRDefault="002E769F" w:rsidP="00AC7481">
            <w:pPr>
              <w:pStyle w:val="rowtabella0"/>
              <w:jc w:val="center"/>
              <w:rPr>
                <w:color w:val="002060"/>
              </w:rPr>
            </w:pPr>
            <w:r w:rsidRPr="00EB37BA">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6303A" w14:textId="77777777" w:rsidR="002E769F" w:rsidRPr="00EB37BA" w:rsidRDefault="002E769F" w:rsidP="00AC7481">
            <w:pPr>
              <w:pStyle w:val="rowtabella0"/>
              <w:jc w:val="center"/>
              <w:rPr>
                <w:color w:val="002060"/>
              </w:rPr>
            </w:pPr>
            <w:r w:rsidRPr="00EB37BA">
              <w:rPr>
                <w:color w:val="002060"/>
              </w:rPr>
              <w:t>0</w:t>
            </w:r>
          </w:p>
        </w:tc>
      </w:tr>
    </w:tbl>
    <w:p w14:paraId="2BE845C8" w14:textId="77777777" w:rsidR="002E769F" w:rsidRPr="009E20C8" w:rsidRDefault="002E769F" w:rsidP="002E769F">
      <w:pPr>
        <w:pStyle w:val="titoloprinc0"/>
        <w:rPr>
          <w:color w:val="002060"/>
          <w:sz w:val="22"/>
          <w:szCs w:val="22"/>
        </w:rPr>
      </w:pPr>
    </w:p>
    <w:p w14:paraId="08C9DF9A" w14:textId="77777777" w:rsidR="002E769F" w:rsidRPr="009E20C8" w:rsidRDefault="002E769F" w:rsidP="002E769F">
      <w:pPr>
        <w:pStyle w:val="titoloprinc0"/>
        <w:rPr>
          <w:color w:val="002060"/>
        </w:rPr>
      </w:pPr>
      <w:r>
        <w:rPr>
          <w:color w:val="002060"/>
        </w:rPr>
        <w:t>PROGRAMMA GARE</w:t>
      </w:r>
    </w:p>
    <w:p w14:paraId="4393D789" w14:textId="77777777" w:rsidR="002E769F" w:rsidRDefault="002E769F" w:rsidP="002E769F">
      <w:pPr>
        <w:pStyle w:val="breakline"/>
        <w:rPr>
          <w:color w:val="002060"/>
        </w:rPr>
      </w:pPr>
    </w:p>
    <w:p w14:paraId="19C06C47" w14:textId="77777777" w:rsidR="002E769F" w:rsidRPr="00D2140F" w:rsidRDefault="002E769F" w:rsidP="002E769F">
      <w:pPr>
        <w:pStyle w:val="sottotitolocampionato10"/>
        <w:rPr>
          <w:color w:val="002060"/>
        </w:rPr>
      </w:pPr>
      <w:r w:rsidRPr="00D2140F">
        <w:rPr>
          <w:color w:val="002060"/>
        </w:rPr>
        <w:t>GIRONE D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E769F" w:rsidRPr="00D2140F" w14:paraId="71EFCCB3" w14:textId="77777777" w:rsidTr="00AC748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69A8A" w14:textId="77777777" w:rsidR="002E769F" w:rsidRPr="00D2140F" w:rsidRDefault="002E769F" w:rsidP="00AC7481">
            <w:pPr>
              <w:pStyle w:val="headertabella0"/>
              <w:rPr>
                <w:color w:val="002060"/>
              </w:rPr>
            </w:pPr>
            <w:r w:rsidRPr="00D214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36332" w14:textId="77777777" w:rsidR="002E769F" w:rsidRPr="00D2140F" w:rsidRDefault="002E769F" w:rsidP="00AC7481">
            <w:pPr>
              <w:pStyle w:val="headertabella0"/>
              <w:rPr>
                <w:color w:val="002060"/>
              </w:rPr>
            </w:pPr>
            <w:r w:rsidRPr="00D2140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13E71" w14:textId="77777777" w:rsidR="002E769F" w:rsidRPr="00D2140F" w:rsidRDefault="002E769F" w:rsidP="00AC7481">
            <w:pPr>
              <w:pStyle w:val="headertabella0"/>
              <w:rPr>
                <w:color w:val="002060"/>
              </w:rPr>
            </w:pPr>
            <w:r w:rsidRPr="00D214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5679D" w14:textId="77777777" w:rsidR="002E769F" w:rsidRPr="00D2140F" w:rsidRDefault="002E769F" w:rsidP="00AC7481">
            <w:pPr>
              <w:pStyle w:val="headertabella0"/>
              <w:rPr>
                <w:color w:val="002060"/>
              </w:rPr>
            </w:pPr>
            <w:r w:rsidRPr="00D214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4E7E6" w14:textId="77777777" w:rsidR="002E769F" w:rsidRPr="00D2140F" w:rsidRDefault="002E769F" w:rsidP="00AC7481">
            <w:pPr>
              <w:pStyle w:val="headertabella0"/>
              <w:rPr>
                <w:color w:val="002060"/>
              </w:rPr>
            </w:pPr>
            <w:r w:rsidRPr="00D214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131C1" w14:textId="77777777" w:rsidR="002E769F" w:rsidRPr="00D2140F" w:rsidRDefault="002E769F" w:rsidP="00AC7481">
            <w:pPr>
              <w:pStyle w:val="headertabella0"/>
              <w:rPr>
                <w:color w:val="002060"/>
              </w:rPr>
            </w:pPr>
            <w:proofErr w:type="spellStart"/>
            <w:r w:rsidRPr="00D2140F">
              <w:rPr>
                <w:color w:val="002060"/>
              </w:rPr>
              <w:t>Localita'</w:t>
            </w:r>
            <w:proofErr w:type="spellEnd"/>
            <w:r w:rsidRPr="00D2140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E92BB" w14:textId="77777777" w:rsidR="002E769F" w:rsidRPr="00D2140F" w:rsidRDefault="002E769F" w:rsidP="00AC7481">
            <w:pPr>
              <w:pStyle w:val="headertabella0"/>
              <w:rPr>
                <w:color w:val="002060"/>
              </w:rPr>
            </w:pPr>
            <w:r w:rsidRPr="00D2140F">
              <w:rPr>
                <w:color w:val="002060"/>
              </w:rPr>
              <w:t>Indirizzo Impianto</w:t>
            </w:r>
          </w:p>
        </w:tc>
      </w:tr>
      <w:tr w:rsidR="002E769F" w:rsidRPr="00D2140F" w14:paraId="5981E097" w14:textId="77777777" w:rsidTr="00AC7481">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78CD4C8" w14:textId="77777777" w:rsidR="002E769F" w:rsidRPr="00D2140F" w:rsidRDefault="002E769F" w:rsidP="00AC7481">
            <w:pPr>
              <w:pStyle w:val="rowtabella0"/>
              <w:rPr>
                <w:color w:val="002060"/>
              </w:rPr>
            </w:pPr>
            <w:r w:rsidRPr="00D2140F">
              <w:rPr>
                <w:color w:val="002060"/>
              </w:rPr>
              <w:t xml:space="preserve">REAL FABRIANO </w:t>
            </w:r>
            <w:proofErr w:type="spellStart"/>
            <w:proofErr w:type="gramStart"/>
            <w:r w:rsidRPr="00D2140F">
              <w:rPr>
                <w:color w:val="002060"/>
              </w:rPr>
              <w:t>sq.B</w:t>
            </w:r>
            <w:proofErr w:type="spellEnd"/>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CBC9C3" w14:textId="77777777" w:rsidR="002E769F" w:rsidRPr="00D2140F" w:rsidRDefault="002E769F" w:rsidP="00AC7481">
            <w:pPr>
              <w:pStyle w:val="rowtabella0"/>
              <w:rPr>
                <w:color w:val="002060"/>
              </w:rPr>
            </w:pPr>
            <w:r w:rsidRPr="00D2140F">
              <w:rPr>
                <w:color w:val="002060"/>
              </w:rPr>
              <w:t>PIEDIRIPA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07EDCB" w14:textId="77777777" w:rsidR="002E769F" w:rsidRPr="00D2140F" w:rsidRDefault="002E769F" w:rsidP="00AC7481">
            <w:pPr>
              <w:pStyle w:val="rowtabella0"/>
              <w:jc w:val="center"/>
              <w:rPr>
                <w:color w:val="002060"/>
              </w:rPr>
            </w:pPr>
            <w:r w:rsidRPr="00D2140F">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3A682D" w14:textId="77777777" w:rsidR="002E769F" w:rsidRPr="00D2140F" w:rsidRDefault="002E769F" w:rsidP="00AC7481">
            <w:pPr>
              <w:pStyle w:val="rowtabella0"/>
              <w:rPr>
                <w:color w:val="002060"/>
              </w:rPr>
            </w:pPr>
            <w:r w:rsidRPr="00D2140F">
              <w:rPr>
                <w:color w:val="002060"/>
              </w:rPr>
              <w:t>11/01/2025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BB61AF" w14:textId="77777777" w:rsidR="002E769F" w:rsidRPr="00D2140F" w:rsidRDefault="002E769F" w:rsidP="00AC7481">
            <w:pPr>
              <w:pStyle w:val="rowtabella0"/>
              <w:rPr>
                <w:color w:val="002060"/>
              </w:rPr>
            </w:pPr>
            <w:r w:rsidRPr="00D2140F">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9F6085" w14:textId="77777777" w:rsidR="002E769F" w:rsidRPr="00D2140F" w:rsidRDefault="002E769F" w:rsidP="00AC7481">
            <w:pPr>
              <w:pStyle w:val="rowtabella0"/>
              <w:rPr>
                <w:color w:val="002060"/>
              </w:rPr>
            </w:pPr>
            <w:r w:rsidRPr="00D2140F">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46C85F" w14:textId="77777777" w:rsidR="002E769F" w:rsidRPr="00D2140F" w:rsidRDefault="002E769F" w:rsidP="00AC7481">
            <w:pPr>
              <w:pStyle w:val="rowtabella0"/>
              <w:rPr>
                <w:color w:val="002060"/>
              </w:rPr>
            </w:pPr>
            <w:r w:rsidRPr="00D2140F">
              <w:rPr>
                <w:color w:val="002060"/>
              </w:rPr>
              <w:t xml:space="preserve">VIA </w:t>
            </w:r>
            <w:proofErr w:type="gramStart"/>
            <w:r w:rsidRPr="00D2140F">
              <w:rPr>
                <w:color w:val="002060"/>
              </w:rPr>
              <w:t>B.BUOZZI</w:t>
            </w:r>
            <w:proofErr w:type="gramEnd"/>
          </w:p>
        </w:tc>
      </w:tr>
    </w:tbl>
    <w:p w14:paraId="6691F943" w14:textId="77777777" w:rsidR="002E769F" w:rsidRPr="00D2140F" w:rsidRDefault="002E769F" w:rsidP="002E769F">
      <w:pPr>
        <w:pStyle w:val="breakline"/>
        <w:rPr>
          <w:rFonts w:eastAsiaTheme="minorEastAsia"/>
          <w:color w:val="002060"/>
        </w:rPr>
      </w:pPr>
    </w:p>
    <w:p w14:paraId="09147B93" w14:textId="77777777" w:rsidR="002E769F" w:rsidRPr="00D2140F" w:rsidRDefault="002E769F" w:rsidP="002E769F">
      <w:pPr>
        <w:pStyle w:val="breakline"/>
        <w:rPr>
          <w:color w:val="002060"/>
        </w:rPr>
      </w:pPr>
    </w:p>
    <w:p w14:paraId="71D57005" w14:textId="77777777" w:rsidR="002E769F" w:rsidRPr="00D2140F" w:rsidRDefault="002E769F" w:rsidP="002E769F">
      <w:pPr>
        <w:pStyle w:val="breakline"/>
        <w:rPr>
          <w:color w:val="002060"/>
        </w:rPr>
      </w:pPr>
    </w:p>
    <w:p w14:paraId="243763CF" w14:textId="77777777" w:rsidR="002E769F" w:rsidRPr="00D2140F" w:rsidRDefault="002E769F" w:rsidP="002E769F">
      <w:pPr>
        <w:pStyle w:val="sottotitolocampionato10"/>
        <w:rPr>
          <w:color w:val="002060"/>
        </w:rPr>
      </w:pPr>
      <w:r w:rsidRPr="00D2140F">
        <w:rPr>
          <w:color w:val="002060"/>
        </w:rPr>
        <w:t>GIRONE 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16"/>
        <w:gridCol w:w="385"/>
        <w:gridCol w:w="898"/>
        <w:gridCol w:w="1198"/>
        <w:gridCol w:w="1557"/>
        <w:gridCol w:w="1541"/>
      </w:tblGrid>
      <w:tr w:rsidR="002E769F" w:rsidRPr="00D2140F" w14:paraId="05031E87" w14:textId="77777777" w:rsidTr="00AC748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CB691" w14:textId="77777777" w:rsidR="002E769F" w:rsidRPr="00D2140F" w:rsidRDefault="002E769F" w:rsidP="00AC7481">
            <w:pPr>
              <w:pStyle w:val="headertabella0"/>
              <w:rPr>
                <w:color w:val="002060"/>
              </w:rPr>
            </w:pPr>
            <w:r w:rsidRPr="00D214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4C5A0" w14:textId="77777777" w:rsidR="002E769F" w:rsidRPr="00D2140F" w:rsidRDefault="002E769F" w:rsidP="00AC7481">
            <w:pPr>
              <w:pStyle w:val="headertabella0"/>
              <w:rPr>
                <w:color w:val="002060"/>
              </w:rPr>
            </w:pPr>
            <w:r w:rsidRPr="00D2140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E42A5" w14:textId="77777777" w:rsidR="002E769F" w:rsidRPr="00D2140F" w:rsidRDefault="002E769F" w:rsidP="00AC7481">
            <w:pPr>
              <w:pStyle w:val="headertabella0"/>
              <w:rPr>
                <w:color w:val="002060"/>
              </w:rPr>
            </w:pPr>
            <w:r w:rsidRPr="00D214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FA4A2" w14:textId="77777777" w:rsidR="002E769F" w:rsidRPr="00D2140F" w:rsidRDefault="002E769F" w:rsidP="00AC7481">
            <w:pPr>
              <w:pStyle w:val="headertabella0"/>
              <w:rPr>
                <w:color w:val="002060"/>
              </w:rPr>
            </w:pPr>
            <w:r w:rsidRPr="00D214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BBBE2" w14:textId="77777777" w:rsidR="002E769F" w:rsidRPr="00D2140F" w:rsidRDefault="002E769F" w:rsidP="00AC7481">
            <w:pPr>
              <w:pStyle w:val="headertabella0"/>
              <w:rPr>
                <w:color w:val="002060"/>
              </w:rPr>
            </w:pPr>
            <w:r w:rsidRPr="00D214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3AF90" w14:textId="77777777" w:rsidR="002E769F" w:rsidRPr="00D2140F" w:rsidRDefault="002E769F" w:rsidP="00AC7481">
            <w:pPr>
              <w:pStyle w:val="headertabella0"/>
              <w:rPr>
                <w:color w:val="002060"/>
              </w:rPr>
            </w:pPr>
            <w:proofErr w:type="spellStart"/>
            <w:r w:rsidRPr="00D2140F">
              <w:rPr>
                <w:color w:val="002060"/>
              </w:rPr>
              <w:t>Localita'</w:t>
            </w:r>
            <w:proofErr w:type="spellEnd"/>
            <w:r w:rsidRPr="00D2140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2CE59" w14:textId="77777777" w:rsidR="002E769F" w:rsidRPr="00D2140F" w:rsidRDefault="002E769F" w:rsidP="00AC7481">
            <w:pPr>
              <w:pStyle w:val="headertabella0"/>
              <w:rPr>
                <w:color w:val="002060"/>
              </w:rPr>
            </w:pPr>
            <w:r w:rsidRPr="00D2140F">
              <w:rPr>
                <w:color w:val="002060"/>
              </w:rPr>
              <w:t>Indirizzo Impianto</w:t>
            </w:r>
          </w:p>
        </w:tc>
      </w:tr>
      <w:tr w:rsidR="002E769F" w:rsidRPr="00D2140F" w14:paraId="10036544" w14:textId="77777777" w:rsidTr="00AC748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B6CDA0" w14:textId="77777777" w:rsidR="002E769F" w:rsidRPr="00D2140F" w:rsidRDefault="002E769F" w:rsidP="00AC7481">
            <w:pPr>
              <w:pStyle w:val="rowtabella0"/>
              <w:rPr>
                <w:color w:val="002060"/>
              </w:rPr>
            </w:pPr>
            <w:r w:rsidRPr="00D2140F">
              <w:rPr>
                <w:color w:val="002060"/>
              </w:rPr>
              <w:t>ACADEMY CIVITANOVESE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FB4FE2" w14:textId="77777777" w:rsidR="002E769F" w:rsidRPr="00D2140F" w:rsidRDefault="002E769F" w:rsidP="00AC7481">
            <w:pPr>
              <w:pStyle w:val="rowtabella0"/>
              <w:rPr>
                <w:color w:val="002060"/>
              </w:rPr>
            </w:pPr>
            <w:r w:rsidRPr="00D2140F">
              <w:rPr>
                <w:color w:val="002060"/>
              </w:rPr>
              <w:t>ACLI AUDAX MONTECOSARO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348C5C" w14:textId="77777777" w:rsidR="002E769F" w:rsidRPr="00D2140F" w:rsidRDefault="002E769F" w:rsidP="00AC7481">
            <w:pPr>
              <w:pStyle w:val="rowtabella0"/>
              <w:jc w:val="center"/>
              <w:rPr>
                <w:color w:val="002060"/>
              </w:rPr>
            </w:pPr>
            <w:r w:rsidRPr="00D2140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F9779E" w14:textId="77777777" w:rsidR="002E769F" w:rsidRPr="00D2140F" w:rsidRDefault="002E769F" w:rsidP="00AC7481">
            <w:pPr>
              <w:pStyle w:val="rowtabella0"/>
              <w:rPr>
                <w:color w:val="002060"/>
              </w:rPr>
            </w:pPr>
            <w:r w:rsidRPr="00D2140F">
              <w:rPr>
                <w:color w:val="002060"/>
              </w:rPr>
              <w:t>10/01/2025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6ECC35" w14:textId="77777777" w:rsidR="002E769F" w:rsidRPr="00D2140F" w:rsidRDefault="002E769F" w:rsidP="00AC7481">
            <w:pPr>
              <w:pStyle w:val="rowtabella0"/>
              <w:rPr>
                <w:color w:val="002060"/>
              </w:rPr>
            </w:pPr>
            <w:r w:rsidRPr="00D2140F">
              <w:rPr>
                <w:color w:val="002060"/>
              </w:rPr>
              <w:t>5280 TENSOSTRUTTURA S.</w:t>
            </w:r>
            <w:proofErr w:type="gramStart"/>
            <w:r w:rsidRPr="00D2140F">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9CBEA2" w14:textId="77777777" w:rsidR="002E769F" w:rsidRPr="00D2140F" w:rsidRDefault="002E769F" w:rsidP="00AC7481">
            <w:pPr>
              <w:pStyle w:val="rowtabella0"/>
              <w:rPr>
                <w:color w:val="002060"/>
              </w:rPr>
            </w:pPr>
            <w:r w:rsidRPr="00D2140F">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4A1B3B" w14:textId="77777777" w:rsidR="002E769F" w:rsidRPr="00D2140F" w:rsidRDefault="002E769F" w:rsidP="00AC7481">
            <w:pPr>
              <w:pStyle w:val="rowtabella0"/>
              <w:rPr>
                <w:color w:val="002060"/>
              </w:rPr>
            </w:pPr>
            <w:r w:rsidRPr="00D2140F">
              <w:rPr>
                <w:color w:val="002060"/>
              </w:rPr>
              <w:t>VIA LORENZO LOTTO</w:t>
            </w:r>
          </w:p>
        </w:tc>
      </w:tr>
      <w:tr w:rsidR="002E769F" w:rsidRPr="00D2140F" w14:paraId="173CE12A"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508DB9" w14:textId="77777777" w:rsidR="002E769F" w:rsidRPr="00D2140F" w:rsidRDefault="002E769F" w:rsidP="00AC7481">
            <w:pPr>
              <w:pStyle w:val="rowtabella0"/>
              <w:rPr>
                <w:color w:val="002060"/>
              </w:rPr>
            </w:pPr>
            <w:r w:rsidRPr="00D2140F">
              <w:rPr>
                <w:color w:val="002060"/>
              </w:rPr>
              <w:t>AMATORI STESE 2007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59D440" w14:textId="77777777" w:rsidR="002E769F" w:rsidRPr="00D2140F" w:rsidRDefault="002E769F" w:rsidP="00AC7481">
            <w:pPr>
              <w:pStyle w:val="rowtabella0"/>
              <w:rPr>
                <w:color w:val="002060"/>
              </w:rPr>
            </w:pPr>
            <w:r w:rsidRPr="00D2140F">
              <w:rPr>
                <w:color w:val="002060"/>
              </w:rPr>
              <w:t>POL. SPORT COMMUNICATION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307BD4"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0B7964" w14:textId="77777777" w:rsidR="002E769F" w:rsidRPr="00D2140F" w:rsidRDefault="002E769F" w:rsidP="00AC7481">
            <w:pPr>
              <w:pStyle w:val="rowtabella0"/>
              <w:rPr>
                <w:color w:val="002060"/>
              </w:rPr>
            </w:pPr>
            <w:r w:rsidRPr="00D2140F">
              <w:rPr>
                <w:color w:val="002060"/>
              </w:rPr>
              <w:t>10/01/2025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3CB118" w14:textId="77777777" w:rsidR="002E769F" w:rsidRPr="00D2140F" w:rsidRDefault="002E769F" w:rsidP="00AC7481">
            <w:pPr>
              <w:pStyle w:val="rowtabella0"/>
              <w:rPr>
                <w:color w:val="002060"/>
              </w:rPr>
            </w:pPr>
            <w:r w:rsidRPr="00D2140F">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62AF4C" w14:textId="77777777" w:rsidR="002E769F" w:rsidRPr="00D2140F" w:rsidRDefault="002E769F" w:rsidP="00AC7481">
            <w:pPr>
              <w:pStyle w:val="rowtabella0"/>
              <w:rPr>
                <w:color w:val="002060"/>
              </w:rPr>
            </w:pPr>
            <w:r w:rsidRPr="00D2140F">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EBF5AE" w14:textId="77777777" w:rsidR="002E769F" w:rsidRPr="00D2140F" w:rsidRDefault="002E769F" w:rsidP="00AC7481">
            <w:pPr>
              <w:pStyle w:val="rowtabella0"/>
              <w:rPr>
                <w:color w:val="002060"/>
              </w:rPr>
            </w:pPr>
            <w:r w:rsidRPr="00D2140F">
              <w:rPr>
                <w:color w:val="002060"/>
              </w:rPr>
              <w:t xml:space="preserve">VIA </w:t>
            </w:r>
            <w:proofErr w:type="gramStart"/>
            <w:r w:rsidRPr="00D2140F">
              <w:rPr>
                <w:color w:val="002060"/>
              </w:rPr>
              <w:t>B.ROSSI</w:t>
            </w:r>
            <w:proofErr w:type="gramEnd"/>
            <w:r w:rsidRPr="00D2140F">
              <w:rPr>
                <w:color w:val="002060"/>
              </w:rPr>
              <w:t xml:space="preserve"> SNC</w:t>
            </w:r>
          </w:p>
        </w:tc>
      </w:tr>
      <w:tr w:rsidR="002E769F" w:rsidRPr="00D2140F" w14:paraId="6E9E5D93"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96D0A4" w14:textId="77777777" w:rsidR="002E769F" w:rsidRPr="00D2140F" w:rsidRDefault="002E769F" w:rsidP="00AC7481">
            <w:pPr>
              <w:pStyle w:val="rowtabella0"/>
              <w:rPr>
                <w:color w:val="002060"/>
              </w:rPr>
            </w:pPr>
            <w:r w:rsidRPr="00D2140F">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CEE8E3" w14:textId="77777777" w:rsidR="002E769F" w:rsidRPr="00D2140F" w:rsidRDefault="002E769F" w:rsidP="00AC7481">
            <w:pPr>
              <w:pStyle w:val="rowtabella0"/>
              <w:rPr>
                <w:color w:val="002060"/>
              </w:rPr>
            </w:pPr>
            <w:r w:rsidRPr="00D2140F">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C926FA"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E92ED8" w14:textId="77777777" w:rsidR="002E769F" w:rsidRPr="00D2140F" w:rsidRDefault="002E769F" w:rsidP="00AC7481">
            <w:pPr>
              <w:pStyle w:val="rowtabella0"/>
              <w:rPr>
                <w:color w:val="002060"/>
              </w:rPr>
            </w:pPr>
            <w:r w:rsidRPr="00D2140F">
              <w:rPr>
                <w:color w:val="002060"/>
              </w:rPr>
              <w:t>10/01/2025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B6EF36" w14:textId="77777777" w:rsidR="002E769F" w:rsidRPr="00D2140F" w:rsidRDefault="002E769F" w:rsidP="00AC7481">
            <w:pPr>
              <w:pStyle w:val="rowtabella0"/>
              <w:rPr>
                <w:color w:val="002060"/>
              </w:rPr>
            </w:pPr>
            <w:r w:rsidRPr="00D2140F">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039CD2" w14:textId="77777777" w:rsidR="002E769F" w:rsidRPr="00D2140F" w:rsidRDefault="002E769F" w:rsidP="00AC7481">
            <w:pPr>
              <w:pStyle w:val="rowtabella0"/>
              <w:rPr>
                <w:color w:val="002060"/>
              </w:rPr>
            </w:pPr>
            <w:r w:rsidRPr="00D2140F">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A3F297" w14:textId="77777777" w:rsidR="002E769F" w:rsidRPr="00D2140F" w:rsidRDefault="002E769F" w:rsidP="00AC7481">
            <w:pPr>
              <w:pStyle w:val="rowtabella0"/>
              <w:rPr>
                <w:color w:val="002060"/>
              </w:rPr>
            </w:pPr>
            <w:r w:rsidRPr="00D2140F">
              <w:rPr>
                <w:color w:val="002060"/>
              </w:rPr>
              <w:t xml:space="preserve">TRAVERSA VIA </w:t>
            </w:r>
            <w:proofErr w:type="gramStart"/>
            <w:r w:rsidRPr="00D2140F">
              <w:rPr>
                <w:color w:val="002060"/>
              </w:rPr>
              <w:t>U.T</w:t>
            </w:r>
            <w:proofErr w:type="gramEnd"/>
            <w:r w:rsidRPr="00D2140F">
              <w:rPr>
                <w:color w:val="002060"/>
              </w:rPr>
              <w:t>0MEI</w:t>
            </w:r>
          </w:p>
        </w:tc>
      </w:tr>
      <w:tr w:rsidR="002E769F" w:rsidRPr="00D2140F" w14:paraId="251BC1BB"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78BE9F" w14:textId="77777777" w:rsidR="002E769F" w:rsidRPr="00D2140F" w:rsidRDefault="002E769F" w:rsidP="00AC7481">
            <w:pPr>
              <w:pStyle w:val="rowtabella0"/>
              <w:rPr>
                <w:color w:val="002060"/>
              </w:rPr>
            </w:pPr>
            <w:r w:rsidRPr="00D2140F">
              <w:rPr>
                <w:color w:val="002060"/>
              </w:rPr>
              <w:t>FROG 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35BB18" w14:textId="77777777" w:rsidR="002E769F" w:rsidRPr="00D2140F" w:rsidRDefault="002E769F" w:rsidP="00AC7481">
            <w:pPr>
              <w:pStyle w:val="rowtabella0"/>
              <w:rPr>
                <w:color w:val="002060"/>
              </w:rPr>
            </w:pPr>
            <w:r w:rsidRPr="00D2140F">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575FAF"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FE9FDB" w14:textId="77777777" w:rsidR="002E769F" w:rsidRPr="00D2140F" w:rsidRDefault="002E769F" w:rsidP="00AC7481">
            <w:pPr>
              <w:pStyle w:val="rowtabella0"/>
              <w:rPr>
                <w:color w:val="002060"/>
              </w:rPr>
            </w:pPr>
            <w:r w:rsidRPr="00D2140F">
              <w:rPr>
                <w:color w:val="002060"/>
              </w:rPr>
              <w:t>10/01/2025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4761E2" w14:textId="77777777" w:rsidR="002E769F" w:rsidRPr="00D2140F" w:rsidRDefault="002E769F" w:rsidP="00AC7481">
            <w:pPr>
              <w:pStyle w:val="rowtabella0"/>
              <w:rPr>
                <w:color w:val="002060"/>
              </w:rPr>
            </w:pPr>
            <w:r w:rsidRPr="00D2140F">
              <w:rPr>
                <w:color w:val="002060"/>
              </w:rPr>
              <w:t xml:space="preserve">5623 PALESTRA </w:t>
            </w:r>
            <w:proofErr w:type="gramStart"/>
            <w:r w:rsidRPr="00D2140F">
              <w:rPr>
                <w:color w:val="002060"/>
              </w:rPr>
              <w:t>SC.MEDIA</w:t>
            </w:r>
            <w:proofErr w:type="gramEnd"/>
            <w:r w:rsidRPr="00D2140F">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830653" w14:textId="77777777" w:rsidR="002E769F" w:rsidRPr="00D2140F" w:rsidRDefault="002E769F" w:rsidP="00AC7481">
            <w:pPr>
              <w:pStyle w:val="rowtabella0"/>
              <w:rPr>
                <w:color w:val="002060"/>
              </w:rPr>
            </w:pPr>
            <w:r w:rsidRPr="00D2140F">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967539" w14:textId="77777777" w:rsidR="002E769F" w:rsidRPr="00D2140F" w:rsidRDefault="002E769F" w:rsidP="00AC7481">
            <w:pPr>
              <w:pStyle w:val="rowtabella0"/>
              <w:rPr>
                <w:color w:val="002060"/>
              </w:rPr>
            </w:pPr>
            <w:r w:rsidRPr="00D2140F">
              <w:rPr>
                <w:color w:val="002060"/>
              </w:rPr>
              <w:t>VIA PIRANDELLO</w:t>
            </w:r>
          </w:p>
        </w:tc>
      </w:tr>
      <w:tr w:rsidR="002E769F" w:rsidRPr="00D2140F" w14:paraId="15C77E64"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E3FB5A" w14:textId="77777777" w:rsidR="002E769F" w:rsidRPr="00D2140F" w:rsidRDefault="002E769F" w:rsidP="00AC7481">
            <w:pPr>
              <w:pStyle w:val="rowtabella0"/>
              <w:rPr>
                <w:color w:val="002060"/>
              </w:rPr>
            </w:pPr>
            <w:r w:rsidRPr="00D2140F">
              <w:rPr>
                <w:color w:val="002060"/>
              </w:rPr>
              <w:t>G.S.A. LE DUE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2E6C0F" w14:textId="77777777" w:rsidR="002E769F" w:rsidRPr="00D2140F" w:rsidRDefault="002E769F" w:rsidP="00AC7481">
            <w:pPr>
              <w:pStyle w:val="rowtabella0"/>
              <w:rPr>
                <w:color w:val="002060"/>
              </w:rPr>
            </w:pPr>
            <w:r w:rsidRPr="00D2140F">
              <w:rPr>
                <w:color w:val="002060"/>
              </w:rPr>
              <w:t>UNION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F45669"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A3E79D" w14:textId="77777777" w:rsidR="002E769F" w:rsidRPr="00D2140F" w:rsidRDefault="002E769F" w:rsidP="00AC7481">
            <w:pPr>
              <w:pStyle w:val="rowtabella0"/>
              <w:rPr>
                <w:color w:val="002060"/>
              </w:rPr>
            </w:pPr>
            <w:r w:rsidRPr="00D2140F">
              <w:rPr>
                <w:color w:val="002060"/>
              </w:rPr>
              <w:t>10/01/2025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F95A6A" w14:textId="77777777" w:rsidR="002E769F" w:rsidRPr="00D2140F" w:rsidRDefault="002E769F" w:rsidP="00AC7481">
            <w:pPr>
              <w:pStyle w:val="rowtabella0"/>
              <w:rPr>
                <w:color w:val="002060"/>
              </w:rPr>
            </w:pPr>
            <w:r w:rsidRPr="00D2140F">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0E48F4" w14:textId="77777777" w:rsidR="002E769F" w:rsidRPr="00D2140F" w:rsidRDefault="002E769F" w:rsidP="00AC7481">
            <w:pPr>
              <w:pStyle w:val="rowtabella0"/>
              <w:rPr>
                <w:color w:val="002060"/>
              </w:rPr>
            </w:pPr>
            <w:r w:rsidRPr="00D2140F">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11BE89" w14:textId="77777777" w:rsidR="002E769F" w:rsidRPr="00D2140F" w:rsidRDefault="002E769F" w:rsidP="00AC7481">
            <w:pPr>
              <w:pStyle w:val="rowtabella0"/>
              <w:rPr>
                <w:color w:val="002060"/>
              </w:rPr>
            </w:pPr>
            <w:r w:rsidRPr="00D2140F">
              <w:rPr>
                <w:color w:val="002060"/>
              </w:rPr>
              <w:t>VIA FRATELLANZA SNC</w:t>
            </w:r>
          </w:p>
        </w:tc>
      </w:tr>
      <w:tr w:rsidR="002E769F" w:rsidRPr="00D2140F" w14:paraId="091ED43D" w14:textId="77777777" w:rsidTr="00AC748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48761B" w14:textId="77777777" w:rsidR="002E769F" w:rsidRPr="00D2140F" w:rsidRDefault="002E769F" w:rsidP="00AC7481">
            <w:pPr>
              <w:pStyle w:val="rowtabella0"/>
              <w:rPr>
                <w:color w:val="002060"/>
              </w:rPr>
            </w:pPr>
            <w:r w:rsidRPr="00D2140F">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E7B0FD" w14:textId="77777777" w:rsidR="002E769F" w:rsidRPr="00D2140F" w:rsidRDefault="002E769F" w:rsidP="00AC7481">
            <w:pPr>
              <w:pStyle w:val="rowtabella0"/>
              <w:rPr>
                <w:color w:val="002060"/>
              </w:rPr>
            </w:pPr>
            <w:r w:rsidRPr="00D2140F">
              <w:rPr>
                <w:color w:val="002060"/>
              </w:rPr>
              <w:t>NUOVA JUVENTINA FFC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7DC92E"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9BB982" w14:textId="77777777" w:rsidR="002E769F" w:rsidRPr="00D2140F" w:rsidRDefault="002E769F" w:rsidP="00AC7481">
            <w:pPr>
              <w:pStyle w:val="rowtabella0"/>
              <w:rPr>
                <w:color w:val="002060"/>
              </w:rPr>
            </w:pPr>
            <w:r w:rsidRPr="00D2140F">
              <w:rPr>
                <w:color w:val="002060"/>
              </w:rPr>
              <w:t>10/01/2025 22:15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289B38" w14:textId="77777777" w:rsidR="002E769F" w:rsidRPr="00D2140F" w:rsidRDefault="002E769F" w:rsidP="00AC7481">
            <w:pPr>
              <w:pStyle w:val="rowtabella0"/>
              <w:rPr>
                <w:color w:val="002060"/>
              </w:rPr>
            </w:pPr>
            <w:r w:rsidRPr="00D2140F">
              <w:rPr>
                <w:color w:val="002060"/>
              </w:rPr>
              <w:t>5280 TENSOSTRUTTURA S.</w:t>
            </w:r>
            <w:proofErr w:type="gramStart"/>
            <w:r w:rsidRPr="00D2140F">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D7C23B" w14:textId="77777777" w:rsidR="002E769F" w:rsidRPr="00D2140F" w:rsidRDefault="002E769F" w:rsidP="00AC7481">
            <w:pPr>
              <w:pStyle w:val="rowtabella0"/>
              <w:rPr>
                <w:color w:val="002060"/>
              </w:rPr>
            </w:pPr>
            <w:r w:rsidRPr="00D2140F">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433A43" w14:textId="77777777" w:rsidR="002E769F" w:rsidRPr="00D2140F" w:rsidRDefault="002E769F" w:rsidP="00AC7481">
            <w:pPr>
              <w:pStyle w:val="rowtabella0"/>
              <w:rPr>
                <w:color w:val="002060"/>
              </w:rPr>
            </w:pPr>
            <w:r w:rsidRPr="00D2140F">
              <w:rPr>
                <w:color w:val="002060"/>
              </w:rPr>
              <w:t>VIA LORENZO LOTTO</w:t>
            </w:r>
          </w:p>
        </w:tc>
      </w:tr>
    </w:tbl>
    <w:p w14:paraId="7EC0EEF7" w14:textId="77777777" w:rsidR="002E769F" w:rsidRPr="00D2140F" w:rsidRDefault="002E769F" w:rsidP="002E769F">
      <w:pPr>
        <w:pStyle w:val="breakline"/>
        <w:rPr>
          <w:rFonts w:eastAsiaTheme="minorEastAsia"/>
          <w:color w:val="002060"/>
        </w:rPr>
      </w:pPr>
    </w:p>
    <w:p w14:paraId="4A9C6C85" w14:textId="77777777" w:rsidR="002E769F" w:rsidRPr="00D2140F" w:rsidRDefault="002E769F" w:rsidP="002E769F">
      <w:pPr>
        <w:pStyle w:val="breakline"/>
        <w:rPr>
          <w:color w:val="002060"/>
        </w:rPr>
      </w:pPr>
    </w:p>
    <w:p w14:paraId="6DFC0EA5" w14:textId="77777777" w:rsidR="002E769F" w:rsidRPr="00D2140F" w:rsidRDefault="002E769F" w:rsidP="002E769F">
      <w:pPr>
        <w:pStyle w:val="breakline"/>
        <w:rPr>
          <w:color w:val="002060"/>
        </w:rPr>
      </w:pPr>
    </w:p>
    <w:p w14:paraId="79CAB218" w14:textId="77777777" w:rsidR="002E769F" w:rsidRPr="00D2140F" w:rsidRDefault="002E769F" w:rsidP="002E769F">
      <w:pPr>
        <w:pStyle w:val="sottotitolocampionato10"/>
        <w:rPr>
          <w:color w:val="002060"/>
        </w:rPr>
      </w:pPr>
      <w:r w:rsidRPr="00D2140F">
        <w:rPr>
          <w:color w:val="002060"/>
        </w:rP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10"/>
        <w:gridCol w:w="385"/>
        <w:gridCol w:w="898"/>
        <w:gridCol w:w="1176"/>
        <w:gridCol w:w="1554"/>
        <w:gridCol w:w="1546"/>
      </w:tblGrid>
      <w:tr w:rsidR="002E769F" w:rsidRPr="00D2140F" w14:paraId="1EAEA911" w14:textId="77777777" w:rsidTr="00AC748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F40F8" w14:textId="77777777" w:rsidR="002E769F" w:rsidRPr="00D2140F" w:rsidRDefault="002E769F" w:rsidP="00AC7481">
            <w:pPr>
              <w:pStyle w:val="headertabella0"/>
              <w:rPr>
                <w:color w:val="002060"/>
              </w:rPr>
            </w:pPr>
            <w:r w:rsidRPr="00D214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C6CD7" w14:textId="77777777" w:rsidR="002E769F" w:rsidRPr="00D2140F" w:rsidRDefault="002E769F" w:rsidP="00AC7481">
            <w:pPr>
              <w:pStyle w:val="headertabella0"/>
              <w:rPr>
                <w:color w:val="002060"/>
              </w:rPr>
            </w:pPr>
            <w:r w:rsidRPr="00D2140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872F5" w14:textId="77777777" w:rsidR="002E769F" w:rsidRPr="00D2140F" w:rsidRDefault="002E769F" w:rsidP="00AC7481">
            <w:pPr>
              <w:pStyle w:val="headertabella0"/>
              <w:rPr>
                <w:color w:val="002060"/>
              </w:rPr>
            </w:pPr>
            <w:r w:rsidRPr="00D214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F0EC6" w14:textId="77777777" w:rsidR="002E769F" w:rsidRPr="00D2140F" w:rsidRDefault="002E769F" w:rsidP="00AC7481">
            <w:pPr>
              <w:pStyle w:val="headertabella0"/>
              <w:rPr>
                <w:color w:val="002060"/>
              </w:rPr>
            </w:pPr>
            <w:r w:rsidRPr="00D214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69FBD" w14:textId="77777777" w:rsidR="002E769F" w:rsidRPr="00D2140F" w:rsidRDefault="002E769F" w:rsidP="00AC7481">
            <w:pPr>
              <w:pStyle w:val="headertabella0"/>
              <w:rPr>
                <w:color w:val="002060"/>
              </w:rPr>
            </w:pPr>
            <w:r w:rsidRPr="00D214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AFF63" w14:textId="77777777" w:rsidR="002E769F" w:rsidRPr="00D2140F" w:rsidRDefault="002E769F" w:rsidP="00AC7481">
            <w:pPr>
              <w:pStyle w:val="headertabella0"/>
              <w:rPr>
                <w:color w:val="002060"/>
              </w:rPr>
            </w:pPr>
            <w:proofErr w:type="spellStart"/>
            <w:r w:rsidRPr="00D2140F">
              <w:rPr>
                <w:color w:val="002060"/>
              </w:rPr>
              <w:t>Localita'</w:t>
            </w:r>
            <w:proofErr w:type="spellEnd"/>
            <w:r w:rsidRPr="00D2140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437D5" w14:textId="77777777" w:rsidR="002E769F" w:rsidRPr="00D2140F" w:rsidRDefault="002E769F" w:rsidP="00AC7481">
            <w:pPr>
              <w:pStyle w:val="headertabella0"/>
              <w:rPr>
                <w:color w:val="002060"/>
              </w:rPr>
            </w:pPr>
            <w:r w:rsidRPr="00D2140F">
              <w:rPr>
                <w:color w:val="002060"/>
              </w:rPr>
              <w:t>Indirizzo Impianto</w:t>
            </w:r>
          </w:p>
        </w:tc>
      </w:tr>
      <w:tr w:rsidR="002E769F" w:rsidRPr="00D2140F" w14:paraId="5F77881D" w14:textId="77777777" w:rsidTr="00AC748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98BDFB" w14:textId="77777777" w:rsidR="002E769F" w:rsidRPr="00D2140F" w:rsidRDefault="002E769F" w:rsidP="00AC7481">
            <w:pPr>
              <w:pStyle w:val="rowtabella0"/>
              <w:rPr>
                <w:color w:val="002060"/>
              </w:rPr>
            </w:pPr>
            <w:r w:rsidRPr="00D2140F">
              <w:rPr>
                <w:color w:val="002060"/>
              </w:rPr>
              <w:lastRenderedPageBreak/>
              <w:t>FUTSAL COMUNANZA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BD00A0" w14:textId="77777777" w:rsidR="002E769F" w:rsidRPr="00D2140F" w:rsidRDefault="002E769F" w:rsidP="00AC7481">
            <w:pPr>
              <w:pStyle w:val="rowtabella0"/>
              <w:rPr>
                <w:color w:val="002060"/>
              </w:rPr>
            </w:pPr>
            <w:r w:rsidRPr="00D2140F">
              <w:rPr>
                <w:color w:val="002060"/>
              </w:rPr>
              <w:t>RIVIERA DELLE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CDEE0B" w14:textId="77777777" w:rsidR="002E769F" w:rsidRPr="00D2140F" w:rsidRDefault="002E769F" w:rsidP="00AC7481">
            <w:pPr>
              <w:pStyle w:val="rowtabella0"/>
              <w:jc w:val="center"/>
              <w:rPr>
                <w:color w:val="002060"/>
              </w:rPr>
            </w:pPr>
            <w:r w:rsidRPr="00D2140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31CF65" w14:textId="77777777" w:rsidR="002E769F" w:rsidRPr="00D2140F" w:rsidRDefault="002E769F" w:rsidP="00AC7481">
            <w:pPr>
              <w:pStyle w:val="rowtabella0"/>
              <w:rPr>
                <w:color w:val="002060"/>
              </w:rPr>
            </w:pPr>
            <w:r w:rsidRPr="00D2140F">
              <w:rPr>
                <w:color w:val="002060"/>
              </w:rPr>
              <w:t>10/01/2025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EE46C3" w14:textId="77777777" w:rsidR="002E769F" w:rsidRPr="00D2140F" w:rsidRDefault="002E769F" w:rsidP="00AC7481">
            <w:pPr>
              <w:pStyle w:val="rowtabella0"/>
              <w:rPr>
                <w:color w:val="002060"/>
              </w:rPr>
            </w:pPr>
            <w:r w:rsidRPr="00D2140F">
              <w:rPr>
                <w:color w:val="002060"/>
              </w:rPr>
              <w:t>5689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1D5DFD" w14:textId="77777777" w:rsidR="002E769F" w:rsidRPr="00D2140F" w:rsidRDefault="002E769F" w:rsidP="00AC7481">
            <w:pPr>
              <w:pStyle w:val="rowtabella0"/>
              <w:rPr>
                <w:color w:val="002060"/>
              </w:rPr>
            </w:pPr>
            <w:r w:rsidRPr="00D2140F">
              <w:rPr>
                <w:color w:val="002060"/>
              </w:rPr>
              <w:t>COMUNANZA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AB80C3" w14:textId="77777777" w:rsidR="002E769F" w:rsidRPr="00D2140F" w:rsidRDefault="002E769F" w:rsidP="00AC7481">
            <w:pPr>
              <w:pStyle w:val="rowtabella0"/>
              <w:rPr>
                <w:color w:val="002060"/>
              </w:rPr>
            </w:pPr>
            <w:r w:rsidRPr="00D2140F">
              <w:rPr>
                <w:color w:val="002060"/>
              </w:rPr>
              <w:t>VIA DELLA LIBERTA'</w:t>
            </w:r>
          </w:p>
        </w:tc>
      </w:tr>
      <w:tr w:rsidR="002E769F" w:rsidRPr="00D2140F" w14:paraId="04C6BAA9"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ADA11F" w14:textId="77777777" w:rsidR="002E769F" w:rsidRPr="00D2140F" w:rsidRDefault="002E769F" w:rsidP="00AC7481">
            <w:pPr>
              <w:pStyle w:val="rowtabella0"/>
              <w:rPr>
                <w:color w:val="002060"/>
              </w:rPr>
            </w:pPr>
            <w:r w:rsidRPr="00D2140F">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0ADAE9" w14:textId="77777777" w:rsidR="002E769F" w:rsidRPr="00D2140F" w:rsidRDefault="002E769F" w:rsidP="00AC7481">
            <w:pPr>
              <w:pStyle w:val="rowtabella0"/>
              <w:rPr>
                <w:color w:val="002060"/>
              </w:rPr>
            </w:pPr>
            <w:r w:rsidRPr="00D2140F">
              <w:rPr>
                <w:color w:val="002060"/>
              </w:rPr>
              <w:t>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7CDC68"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2071BA" w14:textId="77777777" w:rsidR="002E769F" w:rsidRPr="00D2140F" w:rsidRDefault="002E769F" w:rsidP="00AC7481">
            <w:pPr>
              <w:pStyle w:val="rowtabella0"/>
              <w:rPr>
                <w:color w:val="002060"/>
              </w:rPr>
            </w:pPr>
            <w:r w:rsidRPr="00D2140F">
              <w:rPr>
                <w:color w:val="002060"/>
              </w:rPr>
              <w:t>10/01/2025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B7AE49" w14:textId="77777777" w:rsidR="002E769F" w:rsidRPr="00D2140F" w:rsidRDefault="002E769F" w:rsidP="00AC7481">
            <w:pPr>
              <w:pStyle w:val="rowtabella0"/>
              <w:rPr>
                <w:color w:val="002060"/>
              </w:rPr>
            </w:pPr>
            <w:r w:rsidRPr="00D2140F">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A5E576" w14:textId="77777777" w:rsidR="002E769F" w:rsidRPr="00D2140F" w:rsidRDefault="002E769F" w:rsidP="00AC7481">
            <w:pPr>
              <w:pStyle w:val="rowtabella0"/>
              <w:rPr>
                <w:color w:val="002060"/>
              </w:rPr>
            </w:pPr>
            <w:r w:rsidRPr="00D2140F">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60C086" w14:textId="77777777" w:rsidR="002E769F" w:rsidRPr="00D2140F" w:rsidRDefault="002E769F" w:rsidP="00AC7481">
            <w:pPr>
              <w:pStyle w:val="rowtabella0"/>
              <w:rPr>
                <w:color w:val="002060"/>
              </w:rPr>
            </w:pPr>
            <w:r w:rsidRPr="00D2140F">
              <w:rPr>
                <w:color w:val="002060"/>
              </w:rPr>
              <w:t>VIA DELL IRIS</w:t>
            </w:r>
          </w:p>
        </w:tc>
      </w:tr>
      <w:tr w:rsidR="002E769F" w:rsidRPr="00D2140F" w14:paraId="0F54D63E"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F3A11C" w14:textId="77777777" w:rsidR="002E769F" w:rsidRPr="00D2140F" w:rsidRDefault="002E769F" w:rsidP="00AC7481">
            <w:pPr>
              <w:pStyle w:val="rowtabella0"/>
              <w:rPr>
                <w:color w:val="002060"/>
              </w:rPr>
            </w:pPr>
            <w:r w:rsidRPr="00D2140F">
              <w:rPr>
                <w:color w:val="002060"/>
              </w:rPr>
              <w:t>TRUENTIN LAMA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78A675" w14:textId="77777777" w:rsidR="002E769F" w:rsidRPr="00D2140F" w:rsidRDefault="002E769F" w:rsidP="00AC7481">
            <w:pPr>
              <w:pStyle w:val="rowtabella0"/>
              <w:rPr>
                <w:color w:val="002060"/>
              </w:rPr>
            </w:pPr>
            <w:r w:rsidRPr="00D2140F">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96B6F0"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F4E643" w14:textId="77777777" w:rsidR="002E769F" w:rsidRPr="00D2140F" w:rsidRDefault="002E769F" w:rsidP="00AC7481">
            <w:pPr>
              <w:pStyle w:val="rowtabella0"/>
              <w:rPr>
                <w:color w:val="002060"/>
              </w:rPr>
            </w:pPr>
            <w:r w:rsidRPr="00D2140F">
              <w:rPr>
                <w:color w:val="002060"/>
              </w:rPr>
              <w:t>10/01/2025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326058" w14:textId="77777777" w:rsidR="002E769F" w:rsidRPr="00D2140F" w:rsidRDefault="002E769F" w:rsidP="00AC7481">
            <w:pPr>
              <w:pStyle w:val="rowtabella0"/>
              <w:rPr>
                <w:color w:val="002060"/>
              </w:rPr>
            </w:pPr>
            <w:r w:rsidRPr="00D2140F">
              <w:rPr>
                <w:color w:val="002060"/>
              </w:rPr>
              <w:t>5738 PALESTRA COM.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A6FF29" w14:textId="77777777" w:rsidR="002E769F" w:rsidRPr="00D2140F" w:rsidRDefault="002E769F" w:rsidP="00AC7481">
            <w:pPr>
              <w:pStyle w:val="rowtabella0"/>
              <w:rPr>
                <w:color w:val="002060"/>
              </w:rPr>
            </w:pPr>
            <w:r w:rsidRPr="00D2140F">
              <w:rPr>
                <w:color w:val="002060"/>
              </w:rPr>
              <w:t>CASTEL DI LAMA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97B704" w14:textId="77777777" w:rsidR="002E769F" w:rsidRPr="00D2140F" w:rsidRDefault="002E769F" w:rsidP="00AC7481">
            <w:pPr>
              <w:pStyle w:val="rowtabella0"/>
              <w:rPr>
                <w:color w:val="002060"/>
              </w:rPr>
            </w:pPr>
            <w:r w:rsidRPr="00D2140F">
              <w:rPr>
                <w:color w:val="002060"/>
              </w:rPr>
              <w:t>VIA ADIGE, 35</w:t>
            </w:r>
          </w:p>
        </w:tc>
      </w:tr>
      <w:tr w:rsidR="002E769F" w:rsidRPr="00D2140F" w14:paraId="0A612E62"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ABCE6E" w14:textId="77777777" w:rsidR="002E769F" w:rsidRPr="00D2140F" w:rsidRDefault="002E769F" w:rsidP="00AC7481">
            <w:pPr>
              <w:pStyle w:val="rowtabella0"/>
              <w:rPr>
                <w:color w:val="002060"/>
              </w:rPr>
            </w:pPr>
            <w:r w:rsidRPr="00D2140F">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1B3DDC" w14:textId="77777777" w:rsidR="002E769F" w:rsidRPr="00D2140F" w:rsidRDefault="002E769F" w:rsidP="00AC7481">
            <w:pPr>
              <w:pStyle w:val="rowtabella0"/>
              <w:rPr>
                <w:color w:val="002060"/>
              </w:rPr>
            </w:pPr>
            <w:r w:rsidRPr="00D2140F">
              <w:rPr>
                <w:color w:val="002060"/>
              </w:rPr>
              <w:t>ACCUMOLI GANG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20E9FA"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BCF97A" w14:textId="77777777" w:rsidR="002E769F" w:rsidRPr="00D2140F" w:rsidRDefault="002E769F" w:rsidP="00AC7481">
            <w:pPr>
              <w:pStyle w:val="rowtabella0"/>
              <w:rPr>
                <w:color w:val="002060"/>
              </w:rPr>
            </w:pPr>
            <w:r w:rsidRPr="00D2140F">
              <w:rPr>
                <w:color w:val="002060"/>
              </w:rPr>
              <w:t>11/01/2025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BBBF79" w14:textId="77777777" w:rsidR="002E769F" w:rsidRPr="00D2140F" w:rsidRDefault="002E769F" w:rsidP="00AC7481">
            <w:pPr>
              <w:pStyle w:val="rowtabella0"/>
              <w:rPr>
                <w:color w:val="002060"/>
              </w:rPr>
            </w:pPr>
            <w:r w:rsidRPr="00D2140F">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AD4C10" w14:textId="77777777" w:rsidR="002E769F" w:rsidRPr="00D2140F" w:rsidRDefault="002E769F" w:rsidP="00AC7481">
            <w:pPr>
              <w:pStyle w:val="rowtabella0"/>
              <w:rPr>
                <w:color w:val="002060"/>
              </w:rPr>
            </w:pPr>
            <w:r w:rsidRPr="00D2140F">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4BEA1D" w14:textId="77777777" w:rsidR="002E769F" w:rsidRPr="00D2140F" w:rsidRDefault="002E769F" w:rsidP="00AC7481">
            <w:pPr>
              <w:pStyle w:val="rowtabella0"/>
              <w:rPr>
                <w:color w:val="002060"/>
              </w:rPr>
            </w:pPr>
            <w:r w:rsidRPr="00D2140F">
              <w:rPr>
                <w:color w:val="002060"/>
              </w:rPr>
              <w:t>VIA CORRADI</w:t>
            </w:r>
          </w:p>
        </w:tc>
      </w:tr>
      <w:tr w:rsidR="002E769F" w:rsidRPr="00D2140F" w14:paraId="31B5E4F9"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3D22E4" w14:textId="77777777" w:rsidR="002E769F" w:rsidRPr="00D2140F" w:rsidRDefault="002E769F" w:rsidP="00AC7481">
            <w:pPr>
              <w:pStyle w:val="rowtabella0"/>
              <w:rPr>
                <w:color w:val="002060"/>
              </w:rPr>
            </w:pPr>
            <w:r w:rsidRPr="00D2140F">
              <w:rPr>
                <w:color w:val="002060"/>
              </w:rPr>
              <w:t>SAMBENEDETTESE BEACH SOCC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7074FF" w14:textId="77777777" w:rsidR="002E769F" w:rsidRPr="00D2140F" w:rsidRDefault="002E769F" w:rsidP="00AC7481">
            <w:pPr>
              <w:pStyle w:val="rowtabella0"/>
              <w:rPr>
                <w:color w:val="002060"/>
              </w:rPr>
            </w:pPr>
            <w:r w:rsidRPr="00D2140F">
              <w:rPr>
                <w:color w:val="002060"/>
              </w:rPr>
              <w:t>ACQUAVIVA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453142"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7F638D" w14:textId="77777777" w:rsidR="002E769F" w:rsidRPr="00D2140F" w:rsidRDefault="002E769F" w:rsidP="00AC7481">
            <w:pPr>
              <w:pStyle w:val="rowtabella0"/>
              <w:rPr>
                <w:color w:val="002060"/>
              </w:rPr>
            </w:pPr>
            <w:r w:rsidRPr="00D2140F">
              <w:rPr>
                <w:color w:val="002060"/>
              </w:rPr>
              <w:t>11/01/2025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1B095E" w14:textId="77777777" w:rsidR="002E769F" w:rsidRPr="00D2140F" w:rsidRDefault="002E769F" w:rsidP="00AC7481">
            <w:pPr>
              <w:pStyle w:val="rowtabella0"/>
              <w:rPr>
                <w:color w:val="002060"/>
              </w:rPr>
            </w:pPr>
            <w:r w:rsidRPr="00D2140F">
              <w:rPr>
                <w:color w:val="002060"/>
              </w:rPr>
              <w:t>5605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431943" w14:textId="77777777" w:rsidR="002E769F" w:rsidRPr="00D2140F" w:rsidRDefault="002E769F" w:rsidP="00AC7481">
            <w:pPr>
              <w:pStyle w:val="rowtabella0"/>
              <w:rPr>
                <w:color w:val="002060"/>
              </w:rPr>
            </w:pPr>
            <w:r w:rsidRPr="00D2140F">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2D0F6F" w14:textId="77777777" w:rsidR="002E769F" w:rsidRPr="00D2140F" w:rsidRDefault="002E769F" w:rsidP="00AC7481">
            <w:pPr>
              <w:pStyle w:val="rowtabella0"/>
              <w:rPr>
                <w:color w:val="002060"/>
              </w:rPr>
            </w:pPr>
            <w:r w:rsidRPr="00D2140F">
              <w:rPr>
                <w:color w:val="002060"/>
              </w:rPr>
              <w:t>CENTRO ABITATO</w:t>
            </w:r>
          </w:p>
        </w:tc>
      </w:tr>
      <w:tr w:rsidR="002E769F" w:rsidRPr="00D2140F" w14:paraId="7D818955" w14:textId="77777777" w:rsidTr="00AC748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1E0185" w14:textId="77777777" w:rsidR="002E769F" w:rsidRPr="00D2140F" w:rsidRDefault="002E769F" w:rsidP="00AC7481">
            <w:pPr>
              <w:pStyle w:val="rowtabella0"/>
              <w:rPr>
                <w:color w:val="002060"/>
              </w:rPr>
            </w:pPr>
            <w:r w:rsidRPr="00D2140F">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2D15B8" w14:textId="77777777" w:rsidR="002E769F" w:rsidRPr="00D2140F" w:rsidRDefault="002E769F" w:rsidP="00AC7481">
            <w:pPr>
              <w:pStyle w:val="rowtabella0"/>
              <w:rPr>
                <w:color w:val="002060"/>
              </w:rPr>
            </w:pPr>
            <w:r w:rsidRPr="00D2140F">
              <w:rPr>
                <w:color w:val="002060"/>
              </w:rPr>
              <w:t>TRIBALCIO 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A71BD8"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E40BCE" w14:textId="77777777" w:rsidR="002E769F" w:rsidRPr="00D2140F" w:rsidRDefault="002E769F" w:rsidP="00AC7481">
            <w:pPr>
              <w:pStyle w:val="rowtabella0"/>
              <w:rPr>
                <w:color w:val="002060"/>
              </w:rPr>
            </w:pPr>
            <w:r w:rsidRPr="00D2140F">
              <w:rPr>
                <w:color w:val="002060"/>
              </w:rPr>
              <w:t>11/01/2025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A5AB9D" w14:textId="77777777" w:rsidR="002E769F" w:rsidRPr="00D2140F" w:rsidRDefault="002E769F" w:rsidP="00AC7481">
            <w:pPr>
              <w:pStyle w:val="rowtabella0"/>
              <w:rPr>
                <w:color w:val="002060"/>
              </w:rPr>
            </w:pPr>
            <w:r w:rsidRPr="00D2140F">
              <w:rPr>
                <w:color w:val="002060"/>
              </w:rPr>
              <w:t>5749 CAMPO C5 "SPORTING VILLAGE"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B56E58" w14:textId="77777777" w:rsidR="002E769F" w:rsidRPr="00D2140F" w:rsidRDefault="002E769F" w:rsidP="00AC7481">
            <w:pPr>
              <w:pStyle w:val="rowtabella0"/>
              <w:rPr>
                <w:color w:val="002060"/>
              </w:rPr>
            </w:pPr>
            <w:r w:rsidRPr="00D2140F">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56E450" w14:textId="77777777" w:rsidR="002E769F" w:rsidRPr="00D2140F" w:rsidRDefault="002E769F" w:rsidP="00AC7481">
            <w:pPr>
              <w:pStyle w:val="rowtabella0"/>
              <w:rPr>
                <w:color w:val="002060"/>
              </w:rPr>
            </w:pPr>
            <w:r w:rsidRPr="00D2140F">
              <w:rPr>
                <w:color w:val="002060"/>
              </w:rPr>
              <w:t>VIA PERTINI</w:t>
            </w:r>
          </w:p>
        </w:tc>
      </w:tr>
    </w:tbl>
    <w:p w14:paraId="6D7E6B87" w14:textId="77777777" w:rsidR="002E769F" w:rsidRPr="009E20C8" w:rsidRDefault="002E769F" w:rsidP="002E769F">
      <w:pPr>
        <w:pStyle w:val="breakline"/>
        <w:rPr>
          <w:color w:val="002060"/>
        </w:rPr>
      </w:pPr>
    </w:p>
    <w:p w14:paraId="25F003C5" w14:textId="77777777" w:rsidR="002E769F" w:rsidRPr="009E20C8" w:rsidRDefault="002E769F" w:rsidP="002E769F">
      <w:pPr>
        <w:pStyle w:val="titolocampionato0"/>
        <w:shd w:val="clear" w:color="auto" w:fill="CCCCCC"/>
        <w:spacing w:before="80" w:after="40"/>
        <w:rPr>
          <w:color w:val="002060"/>
        </w:rPr>
      </w:pPr>
      <w:r w:rsidRPr="009E20C8">
        <w:rPr>
          <w:color w:val="002060"/>
        </w:rPr>
        <w:t>REGIONALE CALCIO A 5 FEMMINILE</w:t>
      </w:r>
    </w:p>
    <w:p w14:paraId="03CD5B6F" w14:textId="77777777" w:rsidR="002E769F" w:rsidRPr="009E20C8" w:rsidRDefault="002E769F" w:rsidP="002E769F">
      <w:pPr>
        <w:pStyle w:val="titoloprinc0"/>
        <w:rPr>
          <w:color w:val="002060"/>
        </w:rPr>
      </w:pPr>
      <w:r w:rsidRPr="009E20C8">
        <w:rPr>
          <w:color w:val="002060"/>
        </w:rPr>
        <w:t>VARIAZIONI AL PROGRAMMA GARE</w:t>
      </w:r>
    </w:p>
    <w:p w14:paraId="78397402" w14:textId="77777777" w:rsidR="002E769F" w:rsidRPr="009E20C8" w:rsidRDefault="002E769F" w:rsidP="002E769F">
      <w:pPr>
        <w:pStyle w:val="breakline"/>
        <w:rPr>
          <w:color w:val="002060"/>
        </w:rPr>
      </w:pPr>
    </w:p>
    <w:p w14:paraId="4F2463E4" w14:textId="77777777" w:rsidR="002E769F" w:rsidRPr="009E20C8" w:rsidRDefault="002E769F" w:rsidP="002E769F">
      <w:pPr>
        <w:pStyle w:val="breakline"/>
        <w:rPr>
          <w:color w:val="002060"/>
        </w:rPr>
      </w:pPr>
    </w:p>
    <w:p w14:paraId="4D3E3100" w14:textId="77777777" w:rsidR="002E769F" w:rsidRPr="009E20C8" w:rsidRDefault="002E769F" w:rsidP="002E769F">
      <w:pPr>
        <w:pStyle w:val="sottotitolocampionato10"/>
        <w:rPr>
          <w:color w:val="002060"/>
        </w:rPr>
      </w:pPr>
      <w:r w:rsidRPr="009E20C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E769F" w:rsidRPr="009E20C8" w14:paraId="06422825" w14:textId="77777777" w:rsidTr="00AC748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AA6FD" w14:textId="77777777" w:rsidR="002E769F" w:rsidRPr="009E20C8" w:rsidRDefault="002E769F" w:rsidP="00AC7481">
            <w:pPr>
              <w:pStyle w:val="headertabella0"/>
              <w:rPr>
                <w:color w:val="002060"/>
              </w:rPr>
            </w:pPr>
            <w:r w:rsidRPr="009E20C8">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51784" w14:textId="77777777" w:rsidR="002E769F" w:rsidRPr="009E20C8" w:rsidRDefault="002E769F" w:rsidP="00AC7481">
            <w:pPr>
              <w:pStyle w:val="headertabella0"/>
              <w:rPr>
                <w:color w:val="002060"/>
              </w:rPr>
            </w:pPr>
            <w:r w:rsidRPr="009E20C8">
              <w:rPr>
                <w:color w:val="002060"/>
              </w:rPr>
              <w:t xml:space="preserve">N° </w:t>
            </w:r>
            <w:proofErr w:type="spellStart"/>
            <w:r w:rsidRPr="009E20C8">
              <w:rPr>
                <w:color w:val="002060"/>
              </w:rPr>
              <w:t>Gior</w:t>
            </w:r>
            <w:proofErr w:type="spellEnd"/>
            <w:r w:rsidRPr="009E20C8">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41A77" w14:textId="77777777" w:rsidR="002E769F" w:rsidRPr="009E20C8" w:rsidRDefault="002E769F" w:rsidP="00AC7481">
            <w:pPr>
              <w:pStyle w:val="headertabella0"/>
              <w:rPr>
                <w:color w:val="002060"/>
              </w:rPr>
            </w:pPr>
            <w:r w:rsidRPr="009E20C8">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81648" w14:textId="77777777" w:rsidR="002E769F" w:rsidRPr="009E20C8" w:rsidRDefault="002E769F" w:rsidP="00AC7481">
            <w:pPr>
              <w:pStyle w:val="headertabella0"/>
              <w:rPr>
                <w:color w:val="002060"/>
              </w:rPr>
            </w:pPr>
            <w:r w:rsidRPr="009E20C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B93D6" w14:textId="77777777" w:rsidR="002E769F" w:rsidRPr="009E20C8" w:rsidRDefault="002E769F" w:rsidP="00AC7481">
            <w:pPr>
              <w:pStyle w:val="headertabella0"/>
              <w:rPr>
                <w:color w:val="002060"/>
              </w:rPr>
            </w:pPr>
            <w:r w:rsidRPr="009E20C8">
              <w:rPr>
                <w:color w:val="002060"/>
              </w:rPr>
              <w:t xml:space="preserve">Data </w:t>
            </w:r>
            <w:proofErr w:type="spellStart"/>
            <w:r w:rsidRPr="009E20C8">
              <w:rPr>
                <w:color w:val="002060"/>
              </w:rPr>
              <w:t>Orig</w:t>
            </w:r>
            <w:proofErr w:type="spellEnd"/>
            <w:r w:rsidRPr="009E20C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33DC1" w14:textId="77777777" w:rsidR="002E769F" w:rsidRPr="009E20C8" w:rsidRDefault="002E769F" w:rsidP="00AC7481">
            <w:pPr>
              <w:pStyle w:val="headertabella0"/>
              <w:rPr>
                <w:color w:val="002060"/>
              </w:rPr>
            </w:pPr>
            <w:r w:rsidRPr="009E20C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4D3C1" w14:textId="77777777" w:rsidR="002E769F" w:rsidRPr="009E20C8" w:rsidRDefault="002E769F" w:rsidP="00AC7481">
            <w:pPr>
              <w:pStyle w:val="headertabella0"/>
              <w:rPr>
                <w:color w:val="002060"/>
              </w:rPr>
            </w:pPr>
            <w:r w:rsidRPr="009E20C8">
              <w:rPr>
                <w:color w:val="002060"/>
              </w:rPr>
              <w:t xml:space="preserve">Ora </w:t>
            </w:r>
            <w:proofErr w:type="spellStart"/>
            <w:r w:rsidRPr="009E20C8">
              <w:rPr>
                <w:color w:val="002060"/>
              </w:rPr>
              <w:t>Orig</w:t>
            </w:r>
            <w:proofErr w:type="spellEnd"/>
            <w:r w:rsidRPr="009E20C8">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C6743" w14:textId="77777777" w:rsidR="002E769F" w:rsidRPr="009E20C8" w:rsidRDefault="002E769F" w:rsidP="00AC7481">
            <w:pPr>
              <w:pStyle w:val="headertabella0"/>
              <w:rPr>
                <w:color w:val="002060"/>
              </w:rPr>
            </w:pPr>
            <w:r w:rsidRPr="009E20C8">
              <w:rPr>
                <w:color w:val="002060"/>
              </w:rPr>
              <w:t>Impianto</w:t>
            </w:r>
          </w:p>
        </w:tc>
      </w:tr>
      <w:tr w:rsidR="002E769F" w:rsidRPr="009E20C8" w14:paraId="2C1BA2BF" w14:textId="77777777" w:rsidTr="00AC748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ACCC3" w14:textId="77777777" w:rsidR="002E769F" w:rsidRPr="00AE6933" w:rsidRDefault="002E769F" w:rsidP="00AC7481">
            <w:pPr>
              <w:pStyle w:val="rowtabella0"/>
              <w:rPr>
                <w:color w:val="002060"/>
                <w:highlight w:val="yellow"/>
              </w:rPr>
            </w:pPr>
            <w:r w:rsidRPr="00AE6933">
              <w:rPr>
                <w:color w:val="002060"/>
                <w:highlight w:val="yellow"/>
              </w:rPr>
              <w:t>11/01/2025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E2CF5" w14:textId="77777777" w:rsidR="002E769F" w:rsidRPr="00AE6933" w:rsidRDefault="002E769F" w:rsidP="00AC7481">
            <w:pPr>
              <w:pStyle w:val="rowtabella0"/>
              <w:jc w:val="center"/>
              <w:rPr>
                <w:color w:val="002060"/>
                <w:highlight w:val="yellow"/>
              </w:rPr>
            </w:pPr>
            <w:r w:rsidRPr="00AE6933">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F7DDB" w14:textId="77777777" w:rsidR="002E769F" w:rsidRPr="00AE6933" w:rsidRDefault="002E769F" w:rsidP="00AC7481">
            <w:pPr>
              <w:pStyle w:val="rowtabella0"/>
              <w:rPr>
                <w:color w:val="002060"/>
                <w:highlight w:val="yellow"/>
              </w:rPr>
            </w:pPr>
            <w:r w:rsidRPr="00AE6933">
              <w:rPr>
                <w:color w:val="002060"/>
                <w:highlight w:val="yellow"/>
              </w:rPr>
              <w:t>RIPABERARDA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C2602" w14:textId="77777777" w:rsidR="002E769F" w:rsidRPr="00AE6933" w:rsidRDefault="002E769F" w:rsidP="00AC7481">
            <w:pPr>
              <w:pStyle w:val="rowtabella0"/>
              <w:rPr>
                <w:color w:val="002060"/>
                <w:highlight w:val="yellow"/>
              </w:rPr>
            </w:pPr>
            <w:r w:rsidRPr="00AE6933">
              <w:rPr>
                <w:color w:val="002060"/>
                <w:highlight w:val="yellow"/>
              </w:rPr>
              <w:t>WOMAN SANGIUSTESE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AE057" w14:textId="57D208BC" w:rsidR="002E769F" w:rsidRPr="009E20C8" w:rsidRDefault="002E769F" w:rsidP="00AC7481">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D1343" w14:textId="77777777" w:rsidR="002E769F" w:rsidRPr="009E20C8" w:rsidRDefault="002E769F" w:rsidP="00AC7481">
            <w:pPr>
              <w:pStyle w:val="rowtabella0"/>
              <w:jc w:val="center"/>
              <w:rPr>
                <w:color w:val="002060"/>
              </w:rPr>
            </w:pPr>
            <w:r w:rsidRPr="00AE6933">
              <w:rPr>
                <w:color w:val="002060"/>
                <w:highlight w:val="yellow"/>
              </w:rPr>
              <w:t>20:45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8F140" w14:textId="77777777" w:rsidR="002E769F" w:rsidRPr="009E20C8" w:rsidRDefault="002E769F" w:rsidP="00AC7481">
            <w:pPr>
              <w:pStyle w:val="rowtabella0"/>
              <w:jc w:val="center"/>
              <w:rPr>
                <w:color w:val="002060"/>
              </w:rPr>
            </w:pPr>
            <w:r w:rsidRPr="009E20C8">
              <w:rPr>
                <w:color w:val="002060"/>
              </w:rPr>
              <w:t>15:00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BCAB0" w14:textId="77777777" w:rsidR="002E769F" w:rsidRPr="009E20C8" w:rsidRDefault="002E769F" w:rsidP="00AC7481">
            <w:pPr>
              <w:pStyle w:val="rowtabella0"/>
              <w:rPr>
                <w:color w:val="002060"/>
              </w:rPr>
            </w:pPr>
            <w:r w:rsidRPr="00AE6933">
              <w:rPr>
                <w:color w:val="002060"/>
                <w:highlight w:val="yellow"/>
              </w:rPr>
              <w:t>PALESTRA C5 "MONTICELLI" ASCOLI PICENO VIA DELL IRIS</w:t>
            </w:r>
          </w:p>
        </w:tc>
      </w:tr>
    </w:tbl>
    <w:p w14:paraId="3B3F46F0" w14:textId="77777777" w:rsidR="002E769F" w:rsidRPr="009E20C8" w:rsidRDefault="002E769F" w:rsidP="002E769F">
      <w:pPr>
        <w:pStyle w:val="breakline"/>
        <w:rPr>
          <w:rFonts w:eastAsiaTheme="minorEastAsia"/>
          <w:color w:val="002060"/>
        </w:rPr>
      </w:pPr>
    </w:p>
    <w:p w14:paraId="05913EF5" w14:textId="77777777" w:rsidR="002E769F" w:rsidRPr="009E20C8" w:rsidRDefault="002E769F" w:rsidP="002E769F">
      <w:pPr>
        <w:pStyle w:val="breakline"/>
        <w:rPr>
          <w:color w:val="002060"/>
        </w:rPr>
      </w:pPr>
    </w:p>
    <w:p w14:paraId="3028E158" w14:textId="77777777" w:rsidR="002E769F" w:rsidRPr="009E20C8" w:rsidRDefault="002E769F" w:rsidP="002E769F">
      <w:pPr>
        <w:pStyle w:val="titoloprinc0"/>
        <w:rPr>
          <w:color w:val="002060"/>
        </w:rPr>
      </w:pPr>
      <w:r w:rsidRPr="009E20C8">
        <w:rPr>
          <w:color w:val="002060"/>
        </w:rPr>
        <w:t>CLASSIFICA</w:t>
      </w:r>
    </w:p>
    <w:p w14:paraId="2B59CA7B" w14:textId="77777777" w:rsidR="002E769F" w:rsidRPr="009E20C8" w:rsidRDefault="002E769F" w:rsidP="002E769F">
      <w:pPr>
        <w:pStyle w:val="breakline"/>
        <w:rPr>
          <w:color w:val="002060"/>
        </w:rPr>
      </w:pPr>
    </w:p>
    <w:p w14:paraId="2EB99E89" w14:textId="77777777" w:rsidR="002E769F" w:rsidRPr="009E20C8" w:rsidRDefault="002E769F" w:rsidP="002E769F">
      <w:pPr>
        <w:pStyle w:val="breakline"/>
        <w:rPr>
          <w:color w:val="002060"/>
        </w:rPr>
      </w:pPr>
    </w:p>
    <w:p w14:paraId="2203BD0C" w14:textId="77777777" w:rsidR="002E769F" w:rsidRPr="009E20C8" w:rsidRDefault="002E769F" w:rsidP="002E769F">
      <w:pPr>
        <w:pStyle w:val="sottotitolocampionato10"/>
        <w:rPr>
          <w:color w:val="002060"/>
        </w:rPr>
      </w:pPr>
      <w:r w:rsidRPr="009E20C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E769F" w:rsidRPr="009E20C8" w14:paraId="41CC772A" w14:textId="77777777" w:rsidTr="00AC748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82F95" w14:textId="77777777" w:rsidR="002E769F" w:rsidRPr="009E20C8" w:rsidRDefault="002E769F" w:rsidP="00AC7481">
            <w:pPr>
              <w:pStyle w:val="headertabella0"/>
              <w:rPr>
                <w:color w:val="002060"/>
              </w:rPr>
            </w:pPr>
            <w:r w:rsidRPr="009E20C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61FC7" w14:textId="77777777" w:rsidR="002E769F" w:rsidRPr="009E20C8" w:rsidRDefault="002E769F" w:rsidP="00AC7481">
            <w:pPr>
              <w:pStyle w:val="headertabella0"/>
              <w:rPr>
                <w:color w:val="002060"/>
              </w:rPr>
            </w:pPr>
            <w:r w:rsidRPr="009E20C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DD50E" w14:textId="77777777" w:rsidR="002E769F" w:rsidRPr="009E20C8" w:rsidRDefault="002E769F" w:rsidP="00AC7481">
            <w:pPr>
              <w:pStyle w:val="headertabella0"/>
              <w:rPr>
                <w:color w:val="002060"/>
              </w:rPr>
            </w:pPr>
            <w:r w:rsidRPr="009E20C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36A08" w14:textId="77777777" w:rsidR="002E769F" w:rsidRPr="009E20C8" w:rsidRDefault="002E769F" w:rsidP="00AC7481">
            <w:pPr>
              <w:pStyle w:val="headertabella0"/>
              <w:rPr>
                <w:color w:val="002060"/>
              </w:rPr>
            </w:pPr>
            <w:r w:rsidRPr="009E20C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7769F" w14:textId="77777777" w:rsidR="002E769F" w:rsidRPr="009E20C8" w:rsidRDefault="002E769F" w:rsidP="00AC7481">
            <w:pPr>
              <w:pStyle w:val="headertabella0"/>
              <w:rPr>
                <w:color w:val="002060"/>
              </w:rPr>
            </w:pPr>
            <w:r w:rsidRPr="009E20C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E70B4" w14:textId="77777777" w:rsidR="002E769F" w:rsidRPr="009E20C8" w:rsidRDefault="002E769F" w:rsidP="00AC7481">
            <w:pPr>
              <w:pStyle w:val="headertabella0"/>
              <w:rPr>
                <w:color w:val="002060"/>
              </w:rPr>
            </w:pPr>
            <w:r w:rsidRPr="009E20C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6730C" w14:textId="77777777" w:rsidR="002E769F" w:rsidRPr="009E20C8" w:rsidRDefault="002E769F" w:rsidP="00AC7481">
            <w:pPr>
              <w:pStyle w:val="headertabella0"/>
              <w:rPr>
                <w:color w:val="002060"/>
              </w:rPr>
            </w:pPr>
            <w:r w:rsidRPr="009E20C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85C0A" w14:textId="77777777" w:rsidR="002E769F" w:rsidRPr="009E20C8" w:rsidRDefault="002E769F" w:rsidP="00AC7481">
            <w:pPr>
              <w:pStyle w:val="headertabella0"/>
              <w:rPr>
                <w:color w:val="002060"/>
              </w:rPr>
            </w:pPr>
            <w:r w:rsidRPr="009E20C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FCCD0" w14:textId="77777777" w:rsidR="002E769F" w:rsidRPr="009E20C8" w:rsidRDefault="002E769F" w:rsidP="00AC7481">
            <w:pPr>
              <w:pStyle w:val="headertabella0"/>
              <w:rPr>
                <w:color w:val="002060"/>
              </w:rPr>
            </w:pPr>
            <w:r w:rsidRPr="009E20C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137F4" w14:textId="77777777" w:rsidR="002E769F" w:rsidRPr="009E20C8" w:rsidRDefault="002E769F" w:rsidP="00AC7481">
            <w:pPr>
              <w:pStyle w:val="headertabella0"/>
              <w:rPr>
                <w:color w:val="002060"/>
              </w:rPr>
            </w:pPr>
            <w:r w:rsidRPr="009E20C8">
              <w:rPr>
                <w:color w:val="002060"/>
              </w:rPr>
              <w:t>PE</w:t>
            </w:r>
          </w:p>
        </w:tc>
      </w:tr>
      <w:tr w:rsidR="002E769F" w:rsidRPr="009E20C8" w14:paraId="03444FE6" w14:textId="77777777" w:rsidTr="00AC748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0452D5" w14:textId="77777777" w:rsidR="002E769F" w:rsidRPr="009E20C8" w:rsidRDefault="002E769F" w:rsidP="00AC7481">
            <w:pPr>
              <w:pStyle w:val="rowtabella0"/>
              <w:rPr>
                <w:color w:val="002060"/>
              </w:rPr>
            </w:pPr>
            <w:r w:rsidRPr="009E20C8">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AA7A5" w14:textId="77777777" w:rsidR="002E769F" w:rsidRPr="009E20C8" w:rsidRDefault="002E769F" w:rsidP="00AC7481">
            <w:pPr>
              <w:pStyle w:val="rowtabella0"/>
              <w:jc w:val="center"/>
              <w:rPr>
                <w:color w:val="002060"/>
              </w:rPr>
            </w:pPr>
            <w:r w:rsidRPr="009E20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E3EDB" w14:textId="77777777" w:rsidR="002E769F" w:rsidRPr="009E20C8" w:rsidRDefault="002E769F" w:rsidP="00AC7481">
            <w:pPr>
              <w:pStyle w:val="rowtabella0"/>
              <w:jc w:val="center"/>
              <w:rPr>
                <w:color w:val="002060"/>
              </w:rPr>
            </w:pPr>
            <w:r w:rsidRPr="009E20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E3033" w14:textId="77777777" w:rsidR="002E769F" w:rsidRPr="009E20C8" w:rsidRDefault="002E769F" w:rsidP="00AC7481">
            <w:pPr>
              <w:pStyle w:val="rowtabella0"/>
              <w:jc w:val="center"/>
              <w:rPr>
                <w:color w:val="002060"/>
              </w:rPr>
            </w:pPr>
            <w:r w:rsidRPr="009E20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BE9CB"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505B5"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8DF58" w14:textId="77777777" w:rsidR="002E769F" w:rsidRPr="009E20C8" w:rsidRDefault="002E769F" w:rsidP="00AC7481">
            <w:pPr>
              <w:pStyle w:val="rowtabella0"/>
              <w:jc w:val="center"/>
              <w:rPr>
                <w:color w:val="002060"/>
              </w:rPr>
            </w:pPr>
            <w:r w:rsidRPr="009E20C8">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D3711" w14:textId="77777777" w:rsidR="002E769F" w:rsidRPr="009E20C8" w:rsidRDefault="002E769F" w:rsidP="00AC7481">
            <w:pPr>
              <w:pStyle w:val="rowtabella0"/>
              <w:jc w:val="center"/>
              <w:rPr>
                <w:color w:val="002060"/>
              </w:rPr>
            </w:pPr>
            <w:r w:rsidRPr="009E20C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66A02" w14:textId="77777777" w:rsidR="002E769F" w:rsidRPr="009E20C8" w:rsidRDefault="002E769F" w:rsidP="00AC7481">
            <w:pPr>
              <w:pStyle w:val="rowtabella0"/>
              <w:jc w:val="center"/>
              <w:rPr>
                <w:color w:val="002060"/>
              </w:rPr>
            </w:pPr>
            <w:r w:rsidRPr="009E20C8">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D989B" w14:textId="77777777" w:rsidR="002E769F" w:rsidRPr="009E20C8" w:rsidRDefault="002E769F" w:rsidP="00AC7481">
            <w:pPr>
              <w:pStyle w:val="rowtabella0"/>
              <w:jc w:val="center"/>
              <w:rPr>
                <w:color w:val="002060"/>
              </w:rPr>
            </w:pPr>
            <w:r w:rsidRPr="009E20C8">
              <w:rPr>
                <w:color w:val="002060"/>
              </w:rPr>
              <w:t>0</w:t>
            </w:r>
          </w:p>
        </w:tc>
      </w:tr>
      <w:tr w:rsidR="002E769F" w:rsidRPr="009E20C8" w14:paraId="7C7CA9B7"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B9D902" w14:textId="77777777" w:rsidR="002E769F" w:rsidRPr="009E20C8" w:rsidRDefault="002E769F" w:rsidP="00AC7481">
            <w:pPr>
              <w:pStyle w:val="rowtabella0"/>
              <w:rPr>
                <w:color w:val="002060"/>
              </w:rPr>
            </w:pPr>
            <w:r w:rsidRPr="009E20C8">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7133E" w14:textId="77777777" w:rsidR="002E769F" w:rsidRPr="009E20C8" w:rsidRDefault="002E769F" w:rsidP="00AC7481">
            <w:pPr>
              <w:pStyle w:val="rowtabella0"/>
              <w:jc w:val="center"/>
              <w:rPr>
                <w:color w:val="002060"/>
              </w:rPr>
            </w:pPr>
            <w:r w:rsidRPr="009E20C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A297B" w14:textId="77777777" w:rsidR="002E769F" w:rsidRPr="009E20C8" w:rsidRDefault="002E769F" w:rsidP="00AC7481">
            <w:pPr>
              <w:pStyle w:val="rowtabella0"/>
              <w:jc w:val="center"/>
              <w:rPr>
                <w:color w:val="002060"/>
              </w:rPr>
            </w:pPr>
            <w:r w:rsidRPr="009E20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64C8B" w14:textId="77777777" w:rsidR="002E769F" w:rsidRPr="009E20C8" w:rsidRDefault="002E769F" w:rsidP="00AC7481">
            <w:pPr>
              <w:pStyle w:val="rowtabella0"/>
              <w:jc w:val="center"/>
              <w:rPr>
                <w:color w:val="002060"/>
              </w:rPr>
            </w:pPr>
            <w:r w:rsidRPr="009E20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349E2" w14:textId="77777777" w:rsidR="002E769F" w:rsidRPr="009E20C8" w:rsidRDefault="002E769F" w:rsidP="00AC7481">
            <w:pPr>
              <w:pStyle w:val="rowtabella0"/>
              <w:jc w:val="center"/>
              <w:rPr>
                <w:color w:val="002060"/>
              </w:rPr>
            </w:pPr>
            <w:r w:rsidRPr="009E20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657B1"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EED0D" w14:textId="77777777" w:rsidR="002E769F" w:rsidRPr="009E20C8" w:rsidRDefault="002E769F" w:rsidP="00AC7481">
            <w:pPr>
              <w:pStyle w:val="rowtabella0"/>
              <w:jc w:val="center"/>
              <w:rPr>
                <w:color w:val="002060"/>
              </w:rPr>
            </w:pPr>
            <w:r w:rsidRPr="009E20C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8FE10" w14:textId="77777777" w:rsidR="002E769F" w:rsidRPr="009E20C8" w:rsidRDefault="002E769F" w:rsidP="00AC7481">
            <w:pPr>
              <w:pStyle w:val="rowtabella0"/>
              <w:jc w:val="center"/>
              <w:rPr>
                <w:color w:val="002060"/>
              </w:rPr>
            </w:pPr>
            <w:r w:rsidRPr="009E20C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78CB3" w14:textId="77777777" w:rsidR="002E769F" w:rsidRPr="009E20C8" w:rsidRDefault="002E769F" w:rsidP="00AC7481">
            <w:pPr>
              <w:pStyle w:val="rowtabella0"/>
              <w:jc w:val="center"/>
              <w:rPr>
                <w:color w:val="002060"/>
              </w:rPr>
            </w:pPr>
            <w:r w:rsidRPr="009E20C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D5D2F" w14:textId="77777777" w:rsidR="002E769F" w:rsidRPr="009E20C8" w:rsidRDefault="002E769F" w:rsidP="00AC7481">
            <w:pPr>
              <w:pStyle w:val="rowtabella0"/>
              <w:jc w:val="center"/>
              <w:rPr>
                <w:color w:val="002060"/>
              </w:rPr>
            </w:pPr>
            <w:r w:rsidRPr="009E20C8">
              <w:rPr>
                <w:color w:val="002060"/>
              </w:rPr>
              <w:t>0</w:t>
            </w:r>
          </w:p>
        </w:tc>
      </w:tr>
      <w:tr w:rsidR="002E769F" w:rsidRPr="009E20C8" w14:paraId="5266C1C6"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87C2EC" w14:textId="77777777" w:rsidR="002E769F" w:rsidRPr="009E20C8" w:rsidRDefault="002E769F" w:rsidP="00AC7481">
            <w:pPr>
              <w:pStyle w:val="rowtabella0"/>
              <w:rPr>
                <w:color w:val="002060"/>
              </w:rPr>
            </w:pPr>
            <w:r w:rsidRPr="009E20C8">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DB1B9" w14:textId="77777777" w:rsidR="002E769F" w:rsidRPr="009E20C8" w:rsidRDefault="002E769F" w:rsidP="00AC7481">
            <w:pPr>
              <w:pStyle w:val="rowtabella0"/>
              <w:jc w:val="center"/>
              <w:rPr>
                <w:color w:val="002060"/>
              </w:rPr>
            </w:pPr>
            <w:r w:rsidRPr="009E20C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7E5D1" w14:textId="77777777" w:rsidR="002E769F" w:rsidRPr="009E20C8" w:rsidRDefault="002E769F" w:rsidP="00AC7481">
            <w:pPr>
              <w:pStyle w:val="rowtabella0"/>
              <w:jc w:val="center"/>
              <w:rPr>
                <w:color w:val="002060"/>
              </w:rPr>
            </w:pPr>
            <w:r w:rsidRPr="009E20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85413" w14:textId="77777777" w:rsidR="002E769F" w:rsidRPr="009E20C8" w:rsidRDefault="002E769F" w:rsidP="00AC7481">
            <w:pPr>
              <w:pStyle w:val="rowtabella0"/>
              <w:jc w:val="center"/>
              <w:rPr>
                <w:color w:val="002060"/>
              </w:rPr>
            </w:pPr>
            <w:r w:rsidRPr="009E20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E2BE0"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61B74" w14:textId="77777777" w:rsidR="002E769F" w:rsidRPr="009E20C8" w:rsidRDefault="002E769F" w:rsidP="00AC7481">
            <w:pPr>
              <w:pStyle w:val="rowtabella0"/>
              <w:jc w:val="center"/>
              <w:rPr>
                <w:color w:val="002060"/>
              </w:rPr>
            </w:pPr>
            <w:r w:rsidRPr="009E20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7D3FC" w14:textId="77777777" w:rsidR="002E769F" w:rsidRPr="009E20C8" w:rsidRDefault="002E769F" w:rsidP="00AC7481">
            <w:pPr>
              <w:pStyle w:val="rowtabella0"/>
              <w:jc w:val="center"/>
              <w:rPr>
                <w:color w:val="002060"/>
              </w:rPr>
            </w:pPr>
            <w:r w:rsidRPr="009E20C8">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C2FC7" w14:textId="77777777" w:rsidR="002E769F" w:rsidRPr="009E20C8" w:rsidRDefault="002E769F" w:rsidP="00AC7481">
            <w:pPr>
              <w:pStyle w:val="rowtabella0"/>
              <w:jc w:val="center"/>
              <w:rPr>
                <w:color w:val="002060"/>
              </w:rPr>
            </w:pPr>
            <w:r w:rsidRPr="009E20C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1DF34" w14:textId="77777777" w:rsidR="002E769F" w:rsidRPr="009E20C8" w:rsidRDefault="002E769F" w:rsidP="00AC7481">
            <w:pPr>
              <w:pStyle w:val="rowtabella0"/>
              <w:jc w:val="center"/>
              <w:rPr>
                <w:color w:val="002060"/>
              </w:rPr>
            </w:pPr>
            <w:r w:rsidRPr="009E20C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C95AC" w14:textId="77777777" w:rsidR="002E769F" w:rsidRPr="009E20C8" w:rsidRDefault="002E769F" w:rsidP="00AC7481">
            <w:pPr>
              <w:pStyle w:val="rowtabella0"/>
              <w:jc w:val="center"/>
              <w:rPr>
                <w:color w:val="002060"/>
              </w:rPr>
            </w:pPr>
            <w:r w:rsidRPr="009E20C8">
              <w:rPr>
                <w:color w:val="002060"/>
              </w:rPr>
              <w:t>0</w:t>
            </w:r>
          </w:p>
        </w:tc>
      </w:tr>
      <w:tr w:rsidR="002E769F" w:rsidRPr="009E20C8" w14:paraId="3DA0DCB5"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249E0C" w14:textId="77777777" w:rsidR="002E769F" w:rsidRPr="009E20C8" w:rsidRDefault="002E769F" w:rsidP="00AC7481">
            <w:pPr>
              <w:pStyle w:val="rowtabella0"/>
              <w:rPr>
                <w:color w:val="002060"/>
              </w:rPr>
            </w:pPr>
            <w:r w:rsidRPr="009E20C8">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01962" w14:textId="77777777" w:rsidR="002E769F" w:rsidRPr="009E20C8" w:rsidRDefault="002E769F" w:rsidP="00AC7481">
            <w:pPr>
              <w:pStyle w:val="rowtabella0"/>
              <w:jc w:val="center"/>
              <w:rPr>
                <w:color w:val="002060"/>
              </w:rPr>
            </w:pPr>
            <w:r w:rsidRPr="009E20C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ABB71" w14:textId="77777777" w:rsidR="002E769F" w:rsidRPr="009E20C8" w:rsidRDefault="002E769F" w:rsidP="00AC7481">
            <w:pPr>
              <w:pStyle w:val="rowtabella0"/>
              <w:jc w:val="center"/>
              <w:rPr>
                <w:color w:val="002060"/>
              </w:rPr>
            </w:pPr>
            <w:r w:rsidRPr="009E20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594AD" w14:textId="77777777" w:rsidR="002E769F" w:rsidRPr="009E20C8" w:rsidRDefault="002E769F" w:rsidP="00AC7481">
            <w:pPr>
              <w:pStyle w:val="rowtabella0"/>
              <w:jc w:val="center"/>
              <w:rPr>
                <w:color w:val="002060"/>
              </w:rPr>
            </w:pPr>
            <w:r w:rsidRPr="009E20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57448"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ADA48" w14:textId="77777777" w:rsidR="002E769F" w:rsidRPr="009E20C8" w:rsidRDefault="002E769F" w:rsidP="00AC7481">
            <w:pPr>
              <w:pStyle w:val="rowtabella0"/>
              <w:jc w:val="center"/>
              <w:rPr>
                <w:color w:val="002060"/>
              </w:rPr>
            </w:pPr>
            <w:r w:rsidRPr="009E20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4BF39" w14:textId="77777777" w:rsidR="002E769F" w:rsidRPr="009E20C8" w:rsidRDefault="002E769F" w:rsidP="00AC7481">
            <w:pPr>
              <w:pStyle w:val="rowtabella0"/>
              <w:jc w:val="center"/>
              <w:rPr>
                <w:color w:val="002060"/>
              </w:rPr>
            </w:pPr>
            <w:r w:rsidRPr="009E20C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890A0" w14:textId="77777777" w:rsidR="002E769F" w:rsidRPr="009E20C8" w:rsidRDefault="002E769F" w:rsidP="00AC7481">
            <w:pPr>
              <w:pStyle w:val="rowtabella0"/>
              <w:jc w:val="center"/>
              <w:rPr>
                <w:color w:val="002060"/>
              </w:rPr>
            </w:pPr>
            <w:r w:rsidRPr="009E20C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11653" w14:textId="77777777" w:rsidR="002E769F" w:rsidRPr="009E20C8" w:rsidRDefault="002E769F" w:rsidP="00AC7481">
            <w:pPr>
              <w:pStyle w:val="rowtabella0"/>
              <w:jc w:val="center"/>
              <w:rPr>
                <w:color w:val="002060"/>
              </w:rPr>
            </w:pPr>
            <w:r w:rsidRPr="009E20C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263F1" w14:textId="77777777" w:rsidR="002E769F" w:rsidRPr="009E20C8" w:rsidRDefault="002E769F" w:rsidP="00AC7481">
            <w:pPr>
              <w:pStyle w:val="rowtabella0"/>
              <w:jc w:val="center"/>
              <w:rPr>
                <w:color w:val="002060"/>
              </w:rPr>
            </w:pPr>
            <w:r w:rsidRPr="009E20C8">
              <w:rPr>
                <w:color w:val="002060"/>
              </w:rPr>
              <w:t>0</w:t>
            </w:r>
          </w:p>
        </w:tc>
      </w:tr>
      <w:tr w:rsidR="002E769F" w:rsidRPr="009E20C8" w14:paraId="47CE886E"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3FE285" w14:textId="77777777" w:rsidR="002E769F" w:rsidRPr="009E20C8" w:rsidRDefault="002E769F" w:rsidP="00AC7481">
            <w:pPr>
              <w:pStyle w:val="rowtabella0"/>
              <w:rPr>
                <w:color w:val="002060"/>
              </w:rPr>
            </w:pPr>
            <w:r w:rsidRPr="009E20C8">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1EF32" w14:textId="77777777" w:rsidR="002E769F" w:rsidRPr="009E20C8" w:rsidRDefault="002E769F" w:rsidP="00AC7481">
            <w:pPr>
              <w:pStyle w:val="rowtabella0"/>
              <w:jc w:val="center"/>
              <w:rPr>
                <w:color w:val="002060"/>
              </w:rPr>
            </w:pPr>
            <w:r w:rsidRPr="009E20C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213B3" w14:textId="77777777" w:rsidR="002E769F" w:rsidRPr="009E20C8" w:rsidRDefault="002E769F" w:rsidP="00AC7481">
            <w:pPr>
              <w:pStyle w:val="rowtabella0"/>
              <w:jc w:val="center"/>
              <w:rPr>
                <w:color w:val="002060"/>
              </w:rPr>
            </w:pPr>
            <w:r w:rsidRPr="009E20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A9F41" w14:textId="77777777" w:rsidR="002E769F" w:rsidRPr="009E20C8" w:rsidRDefault="002E769F" w:rsidP="00AC7481">
            <w:pPr>
              <w:pStyle w:val="rowtabella0"/>
              <w:jc w:val="center"/>
              <w:rPr>
                <w:color w:val="002060"/>
              </w:rPr>
            </w:pPr>
            <w:r w:rsidRPr="009E20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C69AA"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E6B90" w14:textId="77777777" w:rsidR="002E769F" w:rsidRPr="009E20C8" w:rsidRDefault="002E769F" w:rsidP="00AC7481">
            <w:pPr>
              <w:pStyle w:val="rowtabella0"/>
              <w:jc w:val="center"/>
              <w:rPr>
                <w:color w:val="002060"/>
              </w:rPr>
            </w:pPr>
            <w:r w:rsidRPr="009E20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12DC2" w14:textId="77777777" w:rsidR="002E769F" w:rsidRPr="009E20C8" w:rsidRDefault="002E769F" w:rsidP="00AC7481">
            <w:pPr>
              <w:pStyle w:val="rowtabella0"/>
              <w:jc w:val="center"/>
              <w:rPr>
                <w:color w:val="002060"/>
              </w:rPr>
            </w:pPr>
            <w:r w:rsidRPr="009E20C8">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53908" w14:textId="77777777" w:rsidR="002E769F" w:rsidRPr="009E20C8" w:rsidRDefault="002E769F" w:rsidP="00AC7481">
            <w:pPr>
              <w:pStyle w:val="rowtabella0"/>
              <w:jc w:val="center"/>
              <w:rPr>
                <w:color w:val="002060"/>
              </w:rPr>
            </w:pPr>
            <w:r w:rsidRPr="009E20C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99B4F" w14:textId="77777777" w:rsidR="002E769F" w:rsidRPr="009E20C8" w:rsidRDefault="002E769F" w:rsidP="00AC7481">
            <w:pPr>
              <w:pStyle w:val="rowtabella0"/>
              <w:jc w:val="center"/>
              <w:rPr>
                <w:color w:val="002060"/>
              </w:rPr>
            </w:pPr>
            <w:r w:rsidRPr="009E20C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7F067" w14:textId="77777777" w:rsidR="002E769F" w:rsidRPr="009E20C8" w:rsidRDefault="002E769F" w:rsidP="00AC7481">
            <w:pPr>
              <w:pStyle w:val="rowtabella0"/>
              <w:jc w:val="center"/>
              <w:rPr>
                <w:color w:val="002060"/>
              </w:rPr>
            </w:pPr>
            <w:r w:rsidRPr="009E20C8">
              <w:rPr>
                <w:color w:val="002060"/>
              </w:rPr>
              <w:t>0</w:t>
            </w:r>
          </w:p>
        </w:tc>
      </w:tr>
      <w:tr w:rsidR="002E769F" w:rsidRPr="009E20C8" w14:paraId="307F3F24"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54C07F" w14:textId="77777777" w:rsidR="002E769F" w:rsidRPr="009E20C8" w:rsidRDefault="002E769F" w:rsidP="00AC7481">
            <w:pPr>
              <w:pStyle w:val="rowtabella0"/>
              <w:rPr>
                <w:color w:val="002060"/>
              </w:rPr>
            </w:pPr>
            <w:r w:rsidRPr="009E20C8">
              <w:rPr>
                <w:color w:val="002060"/>
              </w:rPr>
              <w:t>WOMAN SANGIUSTESE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9AE7E" w14:textId="77777777" w:rsidR="002E769F" w:rsidRPr="009E20C8" w:rsidRDefault="002E769F" w:rsidP="00AC7481">
            <w:pPr>
              <w:pStyle w:val="rowtabella0"/>
              <w:jc w:val="center"/>
              <w:rPr>
                <w:color w:val="002060"/>
              </w:rPr>
            </w:pPr>
            <w:r w:rsidRPr="009E20C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7CFE6" w14:textId="77777777" w:rsidR="002E769F" w:rsidRPr="009E20C8" w:rsidRDefault="002E769F" w:rsidP="00AC7481">
            <w:pPr>
              <w:pStyle w:val="rowtabella0"/>
              <w:jc w:val="center"/>
              <w:rPr>
                <w:color w:val="002060"/>
              </w:rPr>
            </w:pPr>
            <w:r w:rsidRPr="009E20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F5FE7" w14:textId="77777777" w:rsidR="002E769F" w:rsidRPr="009E20C8" w:rsidRDefault="002E769F" w:rsidP="00AC7481">
            <w:pPr>
              <w:pStyle w:val="rowtabella0"/>
              <w:jc w:val="center"/>
              <w:rPr>
                <w:color w:val="002060"/>
              </w:rPr>
            </w:pPr>
            <w:r w:rsidRPr="009E20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F0758"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9A06D" w14:textId="77777777" w:rsidR="002E769F" w:rsidRPr="009E20C8" w:rsidRDefault="002E769F" w:rsidP="00AC7481">
            <w:pPr>
              <w:pStyle w:val="rowtabella0"/>
              <w:jc w:val="center"/>
              <w:rPr>
                <w:color w:val="002060"/>
              </w:rPr>
            </w:pPr>
            <w:r w:rsidRPr="009E20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C26D4" w14:textId="77777777" w:rsidR="002E769F" w:rsidRPr="009E20C8" w:rsidRDefault="002E769F" w:rsidP="00AC7481">
            <w:pPr>
              <w:pStyle w:val="rowtabella0"/>
              <w:jc w:val="center"/>
              <w:rPr>
                <w:color w:val="002060"/>
              </w:rPr>
            </w:pPr>
            <w:r w:rsidRPr="009E20C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A5375" w14:textId="77777777" w:rsidR="002E769F" w:rsidRPr="009E20C8" w:rsidRDefault="002E769F" w:rsidP="00AC7481">
            <w:pPr>
              <w:pStyle w:val="rowtabella0"/>
              <w:jc w:val="center"/>
              <w:rPr>
                <w:color w:val="002060"/>
              </w:rPr>
            </w:pPr>
            <w:r w:rsidRPr="009E20C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06B12"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87AE3" w14:textId="77777777" w:rsidR="002E769F" w:rsidRPr="009E20C8" w:rsidRDefault="002E769F" w:rsidP="00AC7481">
            <w:pPr>
              <w:pStyle w:val="rowtabella0"/>
              <w:jc w:val="center"/>
              <w:rPr>
                <w:color w:val="002060"/>
              </w:rPr>
            </w:pPr>
            <w:r w:rsidRPr="009E20C8">
              <w:rPr>
                <w:color w:val="002060"/>
              </w:rPr>
              <w:t>1</w:t>
            </w:r>
          </w:p>
        </w:tc>
      </w:tr>
      <w:tr w:rsidR="002E769F" w:rsidRPr="009E20C8" w14:paraId="7D081D71"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A61867" w14:textId="77777777" w:rsidR="002E769F" w:rsidRPr="009E20C8" w:rsidRDefault="002E769F" w:rsidP="00AC7481">
            <w:pPr>
              <w:pStyle w:val="rowtabella0"/>
              <w:rPr>
                <w:color w:val="002060"/>
              </w:rPr>
            </w:pPr>
            <w:r w:rsidRPr="009E20C8">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2F678" w14:textId="77777777" w:rsidR="002E769F" w:rsidRPr="009E20C8" w:rsidRDefault="002E769F" w:rsidP="00AC7481">
            <w:pPr>
              <w:pStyle w:val="rowtabella0"/>
              <w:jc w:val="center"/>
              <w:rPr>
                <w:color w:val="002060"/>
              </w:rPr>
            </w:pPr>
            <w:r w:rsidRPr="009E20C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62546" w14:textId="77777777" w:rsidR="002E769F" w:rsidRPr="009E20C8" w:rsidRDefault="002E769F" w:rsidP="00AC7481">
            <w:pPr>
              <w:pStyle w:val="rowtabella0"/>
              <w:jc w:val="center"/>
              <w:rPr>
                <w:color w:val="002060"/>
              </w:rPr>
            </w:pPr>
            <w:r w:rsidRPr="009E20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0B371" w14:textId="77777777" w:rsidR="002E769F" w:rsidRPr="009E20C8" w:rsidRDefault="002E769F" w:rsidP="00AC7481">
            <w:pPr>
              <w:pStyle w:val="rowtabella0"/>
              <w:jc w:val="center"/>
              <w:rPr>
                <w:color w:val="002060"/>
              </w:rPr>
            </w:pPr>
            <w:r w:rsidRPr="009E20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0B4B1" w14:textId="77777777" w:rsidR="002E769F" w:rsidRPr="009E20C8" w:rsidRDefault="002E769F" w:rsidP="00AC7481">
            <w:pPr>
              <w:pStyle w:val="rowtabella0"/>
              <w:jc w:val="center"/>
              <w:rPr>
                <w:color w:val="002060"/>
              </w:rPr>
            </w:pPr>
            <w:r w:rsidRPr="009E20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0BE72" w14:textId="77777777" w:rsidR="002E769F" w:rsidRPr="009E20C8" w:rsidRDefault="002E769F" w:rsidP="00AC7481">
            <w:pPr>
              <w:pStyle w:val="rowtabella0"/>
              <w:jc w:val="center"/>
              <w:rPr>
                <w:color w:val="002060"/>
              </w:rPr>
            </w:pPr>
            <w:r w:rsidRPr="009E20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6F494" w14:textId="77777777" w:rsidR="002E769F" w:rsidRPr="009E20C8" w:rsidRDefault="002E769F" w:rsidP="00AC7481">
            <w:pPr>
              <w:pStyle w:val="rowtabella0"/>
              <w:jc w:val="center"/>
              <w:rPr>
                <w:color w:val="002060"/>
              </w:rPr>
            </w:pPr>
            <w:r w:rsidRPr="009E20C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1B173" w14:textId="77777777" w:rsidR="002E769F" w:rsidRPr="009E20C8" w:rsidRDefault="002E769F" w:rsidP="00AC7481">
            <w:pPr>
              <w:pStyle w:val="rowtabella0"/>
              <w:jc w:val="center"/>
              <w:rPr>
                <w:color w:val="002060"/>
              </w:rPr>
            </w:pPr>
            <w:r w:rsidRPr="009E20C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160E5"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EFC0C" w14:textId="77777777" w:rsidR="002E769F" w:rsidRPr="009E20C8" w:rsidRDefault="002E769F" w:rsidP="00AC7481">
            <w:pPr>
              <w:pStyle w:val="rowtabella0"/>
              <w:jc w:val="center"/>
              <w:rPr>
                <w:color w:val="002060"/>
              </w:rPr>
            </w:pPr>
            <w:r w:rsidRPr="009E20C8">
              <w:rPr>
                <w:color w:val="002060"/>
              </w:rPr>
              <w:t>0</w:t>
            </w:r>
          </w:p>
        </w:tc>
      </w:tr>
      <w:tr w:rsidR="002E769F" w:rsidRPr="009E20C8" w14:paraId="7A1AA734"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5E6406" w14:textId="77777777" w:rsidR="002E769F" w:rsidRPr="009E20C8" w:rsidRDefault="002E769F" w:rsidP="00AC7481">
            <w:pPr>
              <w:pStyle w:val="rowtabella0"/>
              <w:rPr>
                <w:color w:val="002060"/>
              </w:rPr>
            </w:pPr>
            <w:r w:rsidRPr="009E20C8">
              <w:rPr>
                <w:color w:val="002060"/>
              </w:rPr>
              <w:t xml:space="preserve">POL.D. </w:t>
            </w:r>
            <w:proofErr w:type="gramStart"/>
            <w:r w:rsidRPr="009E20C8">
              <w:rPr>
                <w:color w:val="002060"/>
              </w:rPr>
              <w:t>U.MANDOLESI</w:t>
            </w:r>
            <w:proofErr w:type="gramEnd"/>
            <w:r w:rsidRPr="009E20C8">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00A48" w14:textId="77777777" w:rsidR="002E769F" w:rsidRPr="009E20C8" w:rsidRDefault="002E769F" w:rsidP="00AC7481">
            <w:pPr>
              <w:pStyle w:val="rowtabella0"/>
              <w:jc w:val="center"/>
              <w:rPr>
                <w:color w:val="002060"/>
              </w:rPr>
            </w:pPr>
            <w:r w:rsidRPr="009E20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7264D" w14:textId="77777777" w:rsidR="002E769F" w:rsidRPr="009E20C8" w:rsidRDefault="002E769F" w:rsidP="00AC7481">
            <w:pPr>
              <w:pStyle w:val="rowtabella0"/>
              <w:jc w:val="center"/>
              <w:rPr>
                <w:color w:val="002060"/>
              </w:rPr>
            </w:pPr>
            <w:r w:rsidRPr="009E20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53003" w14:textId="77777777" w:rsidR="002E769F" w:rsidRPr="009E20C8" w:rsidRDefault="002E769F" w:rsidP="00AC7481">
            <w:pPr>
              <w:pStyle w:val="rowtabella0"/>
              <w:jc w:val="center"/>
              <w:rPr>
                <w:color w:val="002060"/>
              </w:rPr>
            </w:pPr>
            <w:r w:rsidRPr="009E20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FCD56"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54BD0" w14:textId="77777777" w:rsidR="002E769F" w:rsidRPr="009E20C8" w:rsidRDefault="002E769F" w:rsidP="00AC7481">
            <w:pPr>
              <w:pStyle w:val="rowtabella0"/>
              <w:jc w:val="center"/>
              <w:rPr>
                <w:color w:val="002060"/>
              </w:rPr>
            </w:pPr>
            <w:r w:rsidRPr="009E20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A2FCB" w14:textId="77777777" w:rsidR="002E769F" w:rsidRPr="009E20C8" w:rsidRDefault="002E769F" w:rsidP="00AC7481">
            <w:pPr>
              <w:pStyle w:val="rowtabella0"/>
              <w:jc w:val="center"/>
              <w:rPr>
                <w:color w:val="002060"/>
              </w:rPr>
            </w:pPr>
            <w:r w:rsidRPr="009E20C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878A8" w14:textId="77777777" w:rsidR="002E769F" w:rsidRPr="009E20C8" w:rsidRDefault="002E769F" w:rsidP="00AC7481">
            <w:pPr>
              <w:pStyle w:val="rowtabella0"/>
              <w:jc w:val="center"/>
              <w:rPr>
                <w:color w:val="002060"/>
              </w:rPr>
            </w:pPr>
            <w:r w:rsidRPr="009E20C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98CE3" w14:textId="77777777" w:rsidR="002E769F" w:rsidRPr="009E20C8" w:rsidRDefault="002E769F" w:rsidP="00AC7481">
            <w:pPr>
              <w:pStyle w:val="rowtabella0"/>
              <w:jc w:val="center"/>
              <w:rPr>
                <w:color w:val="002060"/>
              </w:rPr>
            </w:pPr>
            <w:r w:rsidRPr="009E20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EC1B8" w14:textId="77777777" w:rsidR="002E769F" w:rsidRPr="009E20C8" w:rsidRDefault="002E769F" w:rsidP="00AC7481">
            <w:pPr>
              <w:pStyle w:val="rowtabella0"/>
              <w:jc w:val="center"/>
              <w:rPr>
                <w:color w:val="002060"/>
              </w:rPr>
            </w:pPr>
            <w:r w:rsidRPr="009E20C8">
              <w:rPr>
                <w:color w:val="002060"/>
              </w:rPr>
              <w:t>0</w:t>
            </w:r>
          </w:p>
        </w:tc>
      </w:tr>
      <w:tr w:rsidR="002E769F" w:rsidRPr="009E20C8" w14:paraId="6FFD3350"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8D5D4A" w14:textId="77777777" w:rsidR="002E769F" w:rsidRPr="009E20C8" w:rsidRDefault="002E769F" w:rsidP="00AC7481">
            <w:pPr>
              <w:pStyle w:val="rowtabella0"/>
              <w:rPr>
                <w:color w:val="002060"/>
              </w:rPr>
            </w:pPr>
            <w:r w:rsidRPr="009E20C8">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0D333" w14:textId="77777777" w:rsidR="002E769F" w:rsidRPr="009E20C8" w:rsidRDefault="002E769F" w:rsidP="00AC7481">
            <w:pPr>
              <w:pStyle w:val="rowtabella0"/>
              <w:jc w:val="center"/>
              <w:rPr>
                <w:color w:val="002060"/>
              </w:rPr>
            </w:pPr>
            <w:r w:rsidRPr="009E20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313FC" w14:textId="77777777" w:rsidR="002E769F" w:rsidRPr="009E20C8" w:rsidRDefault="002E769F" w:rsidP="00AC7481">
            <w:pPr>
              <w:pStyle w:val="rowtabella0"/>
              <w:jc w:val="center"/>
              <w:rPr>
                <w:color w:val="002060"/>
              </w:rPr>
            </w:pPr>
            <w:r w:rsidRPr="009E20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276D3" w14:textId="77777777" w:rsidR="002E769F" w:rsidRPr="009E20C8" w:rsidRDefault="002E769F" w:rsidP="00AC7481">
            <w:pPr>
              <w:pStyle w:val="rowtabella0"/>
              <w:jc w:val="center"/>
              <w:rPr>
                <w:color w:val="002060"/>
              </w:rPr>
            </w:pPr>
            <w:r w:rsidRPr="009E20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5530B"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FB766" w14:textId="77777777" w:rsidR="002E769F" w:rsidRPr="009E20C8" w:rsidRDefault="002E769F" w:rsidP="00AC7481">
            <w:pPr>
              <w:pStyle w:val="rowtabella0"/>
              <w:jc w:val="center"/>
              <w:rPr>
                <w:color w:val="002060"/>
              </w:rPr>
            </w:pPr>
            <w:r w:rsidRPr="009E20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B74D4" w14:textId="77777777" w:rsidR="002E769F" w:rsidRPr="009E20C8" w:rsidRDefault="002E769F" w:rsidP="00AC7481">
            <w:pPr>
              <w:pStyle w:val="rowtabella0"/>
              <w:jc w:val="center"/>
              <w:rPr>
                <w:color w:val="002060"/>
              </w:rPr>
            </w:pPr>
            <w:r w:rsidRPr="009E20C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DF2BB" w14:textId="77777777" w:rsidR="002E769F" w:rsidRPr="009E20C8" w:rsidRDefault="002E769F" w:rsidP="00AC7481">
            <w:pPr>
              <w:pStyle w:val="rowtabella0"/>
              <w:jc w:val="center"/>
              <w:rPr>
                <w:color w:val="002060"/>
              </w:rPr>
            </w:pPr>
            <w:r w:rsidRPr="009E20C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5EA97" w14:textId="77777777" w:rsidR="002E769F" w:rsidRPr="009E20C8" w:rsidRDefault="002E769F" w:rsidP="00AC7481">
            <w:pPr>
              <w:pStyle w:val="rowtabella0"/>
              <w:jc w:val="center"/>
              <w:rPr>
                <w:color w:val="002060"/>
              </w:rPr>
            </w:pPr>
            <w:r w:rsidRPr="009E20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58A09" w14:textId="77777777" w:rsidR="002E769F" w:rsidRPr="009E20C8" w:rsidRDefault="002E769F" w:rsidP="00AC7481">
            <w:pPr>
              <w:pStyle w:val="rowtabella0"/>
              <w:jc w:val="center"/>
              <w:rPr>
                <w:color w:val="002060"/>
              </w:rPr>
            </w:pPr>
            <w:r w:rsidRPr="009E20C8">
              <w:rPr>
                <w:color w:val="002060"/>
              </w:rPr>
              <w:t>0</w:t>
            </w:r>
          </w:p>
        </w:tc>
      </w:tr>
      <w:tr w:rsidR="002E769F" w:rsidRPr="009E20C8" w14:paraId="77798ADA"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A67F2B" w14:textId="77777777" w:rsidR="002E769F" w:rsidRPr="009E20C8" w:rsidRDefault="002E769F" w:rsidP="00AC7481">
            <w:pPr>
              <w:pStyle w:val="rowtabella0"/>
              <w:rPr>
                <w:color w:val="002060"/>
              </w:rPr>
            </w:pPr>
            <w:r w:rsidRPr="009E20C8">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97F3F" w14:textId="77777777" w:rsidR="002E769F" w:rsidRPr="009E20C8" w:rsidRDefault="002E769F" w:rsidP="00AC7481">
            <w:pPr>
              <w:pStyle w:val="rowtabella0"/>
              <w:jc w:val="center"/>
              <w:rPr>
                <w:color w:val="002060"/>
              </w:rPr>
            </w:pPr>
            <w:r w:rsidRPr="009E20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35993" w14:textId="77777777" w:rsidR="002E769F" w:rsidRPr="009E20C8" w:rsidRDefault="002E769F" w:rsidP="00AC7481">
            <w:pPr>
              <w:pStyle w:val="rowtabella0"/>
              <w:jc w:val="center"/>
              <w:rPr>
                <w:color w:val="002060"/>
              </w:rPr>
            </w:pPr>
            <w:r w:rsidRPr="009E20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00D09" w14:textId="77777777" w:rsidR="002E769F" w:rsidRPr="009E20C8" w:rsidRDefault="002E769F" w:rsidP="00AC7481">
            <w:pPr>
              <w:pStyle w:val="rowtabella0"/>
              <w:jc w:val="center"/>
              <w:rPr>
                <w:color w:val="002060"/>
              </w:rPr>
            </w:pPr>
            <w:r w:rsidRPr="009E20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0C154"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569B1" w14:textId="77777777" w:rsidR="002E769F" w:rsidRPr="009E20C8" w:rsidRDefault="002E769F" w:rsidP="00AC7481">
            <w:pPr>
              <w:pStyle w:val="rowtabella0"/>
              <w:jc w:val="center"/>
              <w:rPr>
                <w:color w:val="002060"/>
              </w:rPr>
            </w:pPr>
            <w:r w:rsidRPr="009E20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46B4A" w14:textId="77777777" w:rsidR="002E769F" w:rsidRPr="009E20C8" w:rsidRDefault="002E769F" w:rsidP="00AC7481">
            <w:pPr>
              <w:pStyle w:val="rowtabella0"/>
              <w:jc w:val="center"/>
              <w:rPr>
                <w:color w:val="002060"/>
              </w:rPr>
            </w:pPr>
            <w:r w:rsidRPr="009E20C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4DFDF" w14:textId="77777777" w:rsidR="002E769F" w:rsidRPr="009E20C8" w:rsidRDefault="002E769F" w:rsidP="00AC7481">
            <w:pPr>
              <w:pStyle w:val="rowtabella0"/>
              <w:jc w:val="center"/>
              <w:rPr>
                <w:color w:val="002060"/>
              </w:rPr>
            </w:pPr>
            <w:r w:rsidRPr="009E20C8">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D320C" w14:textId="77777777" w:rsidR="002E769F" w:rsidRPr="009E20C8" w:rsidRDefault="002E769F" w:rsidP="00AC7481">
            <w:pPr>
              <w:pStyle w:val="rowtabella0"/>
              <w:jc w:val="center"/>
              <w:rPr>
                <w:color w:val="002060"/>
              </w:rPr>
            </w:pPr>
            <w:r w:rsidRPr="009E20C8">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5CD7F" w14:textId="77777777" w:rsidR="002E769F" w:rsidRPr="009E20C8" w:rsidRDefault="002E769F" w:rsidP="00AC7481">
            <w:pPr>
              <w:pStyle w:val="rowtabella0"/>
              <w:jc w:val="center"/>
              <w:rPr>
                <w:color w:val="002060"/>
              </w:rPr>
            </w:pPr>
            <w:r w:rsidRPr="009E20C8">
              <w:rPr>
                <w:color w:val="002060"/>
              </w:rPr>
              <w:t>0</w:t>
            </w:r>
          </w:p>
        </w:tc>
      </w:tr>
      <w:tr w:rsidR="002E769F" w:rsidRPr="009E20C8" w14:paraId="7ED36DB1"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D0C7DB" w14:textId="77777777" w:rsidR="002E769F" w:rsidRPr="009E20C8" w:rsidRDefault="002E769F" w:rsidP="00AC7481">
            <w:pPr>
              <w:pStyle w:val="rowtabella0"/>
              <w:rPr>
                <w:color w:val="002060"/>
              </w:rPr>
            </w:pPr>
            <w:r w:rsidRPr="009E20C8">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FDD5F" w14:textId="77777777" w:rsidR="002E769F" w:rsidRPr="009E20C8" w:rsidRDefault="002E769F" w:rsidP="00AC7481">
            <w:pPr>
              <w:pStyle w:val="rowtabella0"/>
              <w:jc w:val="center"/>
              <w:rPr>
                <w:color w:val="002060"/>
              </w:rPr>
            </w:pPr>
            <w:r w:rsidRPr="009E20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C63EB" w14:textId="77777777" w:rsidR="002E769F" w:rsidRPr="009E20C8" w:rsidRDefault="002E769F" w:rsidP="00AC7481">
            <w:pPr>
              <w:pStyle w:val="rowtabella0"/>
              <w:jc w:val="center"/>
              <w:rPr>
                <w:color w:val="002060"/>
              </w:rPr>
            </w:pPr>
            <w:r w:rsidRPr="009E20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2297A"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E17DF"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684BA" w14:textId="77777777" w:rsidR="002E769F" w:rsidRPr="009E20C8" w:rsidRDefault="002E769F" w:rsidP="00AC7481">
            <w:pPr>
              <w:pStyle w:val="rowtabella0"/>
              <w:jc w:val="center"/>
              <w:rPr>
                <w:color w:val="002060"/>
              </w:rPr>
            </w:pPr>
            <w:r w:rsidRPr="009E20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EAEAF" w14:textId="77777777" w:rsidR="002E769F" w:rsidRPr="009E20C8" w:rsidRDefault="002E769F" w:rsidP="00AC7481">
            <w:pPr>
              <w:pStyle w:val="rowtabella0"/>
              <w:jc w:val="center"/>
              <w:rPr>
                <w:color w:val="002060"/>
              </w:rPr>
            </w:pPr>
            <w:r w:rsidRPr="009E20C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0449F" w14:textId="77777777" w:rsidR="002E769F" w:rsidRPr="009E20C8" w:rsidRDefault="002E769F" w:rsidP="00AC7481">
            <w:pPr>
              <w:pStyle w:val="rowtabella0"/>
              <w:jc w:val="center"/>
              <w:rPr>
                <w:color w:val="002060"/>
              </w:rPr>
            </w:pPr>
            <w:r w:rsidRPr="009E20C8">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54175" w14:textId="77777777" w:rsidR="002E769F" w:rsidRPr="009E20C8" w:rsidRDefault="002E769F" w:rsidP="00AC7481">
            <w:pPr>
              <w:pStyle w:val="rowtabella0"/>
              <w:jc w:val="center"/>
              <w:rPr>
                <w:color w:val="002060"/>
              </w:rPr>
            </w:pPr>
            <w:r w:rsidRPr="009E20C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CFA19" w14:textId="77777777" w:rsidR="002E769F" w:rsidRPr="009E20C8" w:rsidRDefault="002E769F" w:rsidP="00AC7481">
            <w:pPr>
              <w:pStyle w:val="rowtabella0"/>
              <w:jc w:val="center"/>
              <w:rPr>
                <w:color w:val="002060"/>
              </w:rPr>
            </w:pPr>
            <w:r w:rsidRPr="009E20C8">
              <w:rPr>
                <w:color w:val="002060"/>
              </w:rPr>
              <w:t>0</w:t>
            </w:r>
          </w:p>
        </w:tc>
      </w:tr>
      <w:tr w:rsidR="002E769F" w:rsidRPr="009E20C8" w14:paraId="3E43D8C0" w14:textId="77777777" w:rsidTr="00AC748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240CA0" w14:textId="77777777" w:rsidR="002E769F" w:rsidRPr="009E20C8" w:rsidRDefault="002E769F" w:rsidP="00AC7481">
            <w:pPr>
              <w:pStyle w:val="rowtabella0"/>
              <w:rPr>
                <w:color w:val="002060"/>
              </w:rPr>
            </w:pPr>
            <w:r w:rsidRPr="009E20C8">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50A33"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52996" w14:textId="77777777" w:rsidR="002E769F" w:rsidRPr="009E20C8" w:rsidRDefault="002E769F" w:rsidP="00AC7481">
            <w:pPr>
              <w:pStyle w:val="rowtabella0"/>
              <w:jc w:val="center"/>
              <w:rPr>
                <w:color w:val="002060"/>
              </w:rPr>
            </w:pPr>
            <w:r w:rsidRPr="009E20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917EB"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73D3C"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4D660" w14:textId="77777777" w:rsidR="002E769F" w:rsidRPr="009E20C8" w:rsidRDefault="002E769F" w:rsidP="00AC7481">
            <w:pPr>
              <w:pStyle w:val="rowtabella0"/>
              <w:jc w:val="center"/>
              <w:rPr>
                <w:color w:val="002060"/>
              </w:rPr>
            </w:pPr>
            <w:r w:rsidRPr="009E20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107D3" w14:textId="77777777" w:rsidR="002E769F" w:rsidRPr="009E20C8" w:rsidRDefault="002E769F" w:rsidP="00AC7481">
            <w:pPr>
              <w:pStyle w:val="rowtabella0"/>
              <w:jc w:val="center"/>
              <w:rPr>
                <w:color w:val="002060"/>
              </w:rPr>
            </w:pPr>
            <w:r w:rsidRPr="009E20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61985" w14:textId="77777777" w:rsidR="002E769F" w:rsidRPr="009E20C8" w:rsidRDefault="002E769F" w:rsidP="00AC7481">
            <w:pPr>
              <w:pStyle w:val="rowtabella0"/>
              <w:jc w:val="center"/>
              <w:rPr>
                <w:color w:val="002060"/>
              </w:rPr>
            </w:pPr>
            <w:r w:rsidRPr="009E20C8">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DE46C" w14:textId="77777777" w:rsidR="002E769F" w:rsidRPr="009E20C8" w:rsidRDefault="002E769F" w:rsidP="00AC7481">
            <w:pPr>
              <w:pStyle w:val="rowtabella0"/>
              <w:jc w:val="center"/>
              <w:rPr>
                <w:color w:val="002060"/>
              </w:rPr>
            </w:pPr>
            <w:r w:rsidRPr="009E20C8">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0ECAA" w14:textId="77777777" w:rsidR="002E769F" w:rsidRPr="009E20C8" w:rsidRDefault="002E769F" w:rsidP="00AC7481">
            <w:pPr>
              <w:pStyle w:val="rowtabella0"/>
              <w:jc w:val="center"/>
              <w:rPr>
                <w:color w:val="002060"/>
              </w:rPr>
            </w:pPr>
            <w:r w:rsidRPr="009E20C8">
              <w:rPr>
                <w:color w:val="002060"/>
              </w:rPr>
              <w:t>0</w:t>
            </w:r>
          </w:p>
        </w:tc>
      </w:tr>
    </w:tbl>
    <w:p w14:paraId="4BDF10EC" w14:textId="77777777" w:rsidR="002E769F" w:rsidRDefault="002E769F" w:rsidP="002E769F">
      <w:pPr>
        <w:pStyle w:val="breakline"/>
        <w:rPr>
          <w:color w:val="002060"/>
        </w:rPr>
      </w:pPr>
    </w:p>
    <w:p w14:paraId="4799100A" w14:textId="77777777" w:rsidR="002E769F" w:rsidRPr="009E20C8" w:rsidRDefault="002E769F" w:rsidP="002E769F">
      <w:pPr>
        <w:pStyle w:val="titoloprinc0"/>
        <w:rPr>
          <w:color w:val="002060"/>
        </w:rPr>
      </w:pPr>
      <w:r>
        <w:rPr>
          <w:color w:val="002060"/>
        </w:rPr>
        <w:t>PROGRAMMA GARE</w:t>
      </w:r>
    </w:p>
    <w:p w14:paraId="56093576" w14:textId="77777777" w:rsidR="002E769F" w:rsidRDefault="002E769F" w:rsidP="002E769F">
      <w:pPr>
        <w:pStyle w:val="breakline"/>
        <w:rPr>
          <w:color w:val="002060"/>
        </w:rPr>
      </w:pPr>
    </w:p>
    <w:p w14:paraId="3A54C3F0" w14:textId="77777777" w:rsidR="002E769F" w:rsidRPr="00D2140F" w:rsidRDefault="002E769F" w:rsidP="002E769F">
      <w:pPr>
        <w:pStyle w:val="sottotitolocampionato10"/>
        <w:rPr>
          <w:color w:val="002060"/>
        </w:rPr>
      </w:pPr>
      <w:r w:rsidRPr="00D2140F">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7"/>
        <w:gridCol w:w="385"/>
        <w:gridCol w:w="898"/>
        <w:gridCol w:w="1178"/>
        <w:gridCol w:w="1554"/>
        <w:gridCol w:w="1550"/>
      </w:tblGrid>
      <w:tr w:rsidR="002E769F" w:rsidRPr="00D2140F" w14:paraId="5E8A38D2" w14:textId="77777777" w:rsidTr="00AC748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DA062" w14:textId="77777777" w:rsidR="002E769F" w:rsidRPr="00D2140F" w:rsidRDefault="002E769F" w:rsidP="00AC7481">
            <w:pPr>
              <w:pStyle w:val="headertabella0"/>
              <w:rPr>
                <w:color w:val="002060"/>
              </w:rPr>
            </w:pPr>
            <w:r w:rsidRPr="00D214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EB369" w14:textId="77777777" w:rsidR="002E769F" w:rsidRPr="00D2140F" w:rsidRDefault="002E769F" w:rsidP="00AC7481">
            <w:pPr>
              <w:pStyle w:val="headertabella0"/>
              <w:rPr>
                <w:color w:val="002060"/>
              </w:rPr>
            </w:pPr>
            <w:r w:rsidRPr="00D2140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57485" w14:textId="77777777" w:rsidR="002E769F" w:rsidRPr="00D2140F" w:rsidRDefault="002E769F" w:rsidP="00AC7481">
            <w:pPr>
              <w:pStyle w:val="headertabella0"/>
              <w:rPr>
                <w:color w:val="002060"/>
              </w:rPr>
            </w:pPr>
            <w:r w:rsidRPr="00D214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4070D" w14:textId="77777777" w:rsidR="002E769F" w:rsidRPr="00D2140F" w:rsidRDefault="002E769F" w:rsidP="00AC7481">
            <w:pPr>
              <w:pStyle w:val="headertabella0"/>
              <w:rPr>
                <w:color w:val="002060"/>
              </w:rPr>
            </w:pPr>
            <w:r w:rsidRPr="00D214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F7DC6" w14:textId="77777777" w:rsidR="002E769F" w:rsidRPr="00D2140F" w:rsidRDefault="002E769F" w:rsidP="00AC7481">
            <w:pPr>
              <w:pStyle w:val="headertabella0"/>
              <w:rPr>
                <w:color w:val="002060"/>
              </w:rPr>
            </w:pPr>
            <w:r w:rsidRPr="00D214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8FF07" w14:textId="77777777" w:rsidR="002E769F" w:rsidRPr="00D2140F" w:rsidRDefault="002E769F" w:rsidP="00AC7481">
            <w:pPr>
              <w:pStyle w:val="headertabella0"/>
              <w:rPr>
                <w:color w:val="002060"/>
              </w:rPr>
            </w:pPr>
            <w:proofErr w:type="spellStart"/>
            <w:r w:rsidRPr="00D2140F">
              <w:rPr>
                <w:color w:val="002060"/>
              </w:rPr>
              <w:t>Localita'</w:t>
            </w:r>
            <w:proofErr w:type="spellEnd"/>
            <w:r w:rsidRPr="00D2140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C912D" w14:textId="77777777" w:rsidR="002E769F" w:rsidRPr="00D2140F" w:rsidRDefault="002E769F" w:rsidP="00AC7481">
            <w:pPr>
              <w:pStyle w:val="headertabella0"/>
              <w:rPr>
                <w:color w:val="002060"/>
              </w:rPr>
            </w:pPr>
            <w:r w:rsidRPr="00D2140F">
              <w:rPr>
                <w:color w:val="002060"/>
              </w:rPr>
              <w:t>Indirizzo Impianto</w:t>
            </w:r>
          </w:p>
        </w:tc>
      </w:tr>
      <w:tr w:rsidR="002E769F" w:rsidRPr="00D2140F" w14:paraId="3730AAF9" w14:textId="77777777" w:rsidTr="00AC748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B2C972" w14:textId="77777777" w:rsidR="002E769F" w:rsidRPr="00D2140F" w:rsidRDefault="002E769F" w:rsidP="00AC7481">
            <w:pPr>
              <w:pStyle w:val="rowtabella0"/>
              <w:rPr>
                <w:color w:val="002060"/>
              </w:rPr>
            </w:pPr>
            <w:r w:rsidRPr="00D2140F">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E70F9B" w14:textId="77777777" w:rsidR="002E769F" w:rsidRPr="00D2140F" w:rsidRDefault="002E769F" w:rsidP="00AC7481">
            <w:pPr>
              <w:pStyle w:val="rowtabella0"/>
              <w:rPr>
                <w:color w:val="002060"/>
              </w:rPr>
            </w:pPr>
            <w:r w:rsidRPr="00D2140F">
              <w:rPr>
                <w:color w:val="002060"/>
              </w:rPr>
              <w:t>VENERE POTENTIA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4E6414" w14:textId="77777777" w:rsidR="002E769F" w:rsidRPr="00D2140F" w:rsidRDefault="002E769F" w:rsidP="00AC7481">
            <w:pPr>
              <w:pStyle w:val="rowtabella0"/>
              <w:jc w:val="center"/>
              <w:rPr>
                <w:color w:val="002060"/>
              </w:rPr>
            </w:pPr>
            <w:r w:rsidRPr="00D2140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624B00" w14:textId="77777777" w:rsidR="002E769F" w:rsidRPr="00D2140F" w:rsidRDefault="002E769F" w:rsidP="00AC7481">
            <w:pPr>
              <w:pStyle w:val="rowtabella0"/>
              <w:rPr>
                <w:color w:val="002060"/>
              </w:rPr>
            </w:pPr>
            <w:r w:rsidRPr="00D2140F">
              <w:rPr>
                <w:color w:val="002060"/>
              </w:rPr>
              <w:t>10/01/2025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E422E0" w14:textId="77777777" w:rsidR="002E769F" w:rsidRPr="00D2140F" w:rsidRDefault="002E769F" w:rsidP="00AC7481">
            <w:pPr>
              <w:pStyle w:val="rowtabella0"/>
              <w:rPr>
                <w:color w:val="002060"/>
              </w:rPr>
            </w:pPr>
            <w:r w:rsidRPr="00D2140F">
              <w:rPr>
                <w:color w:val="002060"/>
              </w:rPr>
              <w:t>5203 IMPIANTO SPORTIVO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1AF073" w14:textId="77777777" w:rsidR="002E769F" w:rsidRPr="00D2140F" w:rsidRDefault="002E769F" w:rsidP="00AC7481">
            <w:pPr>
              <w:pStyle w:val="rowtabella0"/>
              <w:rPr>
                <w:color w:val="002060"/>
              </w:rPr>
            </w:pPr>
            <w:r w:rsidRPr="00D2140F">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873608" w14:textId="77777777" w:rsidR="002E769F" w:rsidRPr="00D2140F" w:rsidRDefault="002E769F" w:rsidP="00AC7481">
            <w:pPr>
              <w:pStyle w:val="rowtabella0"/>
              <w:rPr>
                <w:color w:val="002060"/>
              </w:rPr>
            </w:pPr>
            <w:r w:rsidRPr="00D2140F">
              <w:rPr>
                <w:color w:val="002060"/>
              </w:rPr>
              <w:t>LOC. "LE CALVIE"</w:t>
            </w:r>
          </w:p>
        </w:tc>
      </w:tr>
      <w:tr w:rsidR="002E769F" w:rsidRPr="00D2140F" w14:paraId="687B69D4"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1BD2AB" w14:textId="77777777" w:rsidR="002E769F" w:rsidRPr="00D2140F" w:rsidRDefault="002E769F" w:rsidP="00AC7481">
            <w:pPr>
              <w:pStyle w:val="rowtabella0"/>
              <w:rPr>
                <w:color w:val="002060"/>
              </w:rPr>
            </w:pPr>
            <w:r w:rsidRPr="00D2140F">
              <w:rPr>
                <w:color w:val="002060"/>
              </w:rPr>
              <w:t>CALCIO 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6DDD84" w14:textId="77777777" w:rsidR="002E769F" w:rsidRPr="00D2140F" w:rsidRDefault="002E769F" w:rsidP="00AC7481">
            <w:pPr>
              <w:pStyle w:val="rowtabella0"/>
              <w:rPr>
                <w:color w:val="002060"/>
              </w:rPr>
            </w:pPr>
            <w:r w:rsidRPr="00D2140F">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D7B9F1"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0513BC" w14:textId="77777777" w:rsidR="002E769F" w:rsidRPr="00D2140F" w:rsidRDefault="002E769F" w:rsidP="00AC7481">
            <w:pPr>
              <w:pStyle w:val="rowtabella0"/>
              <w:rPr>
                <w:color w:val="002060"/>
              </w:rPr>
            </w:pPr>
            <w:r w:rsidRPr="00D2140F">
              <w:rPr>
                <w:color w:val="002060"/>
              </w:rPr>
              <w:t>10/01/2025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D3148D" w14:textId="77777777" w:rsidR="002E769F" w:rsidRPr="00D2140F" w:rsidRDefault="002E769F" w:rsidP="00AC7481">
            <w:pPr>
              <w:pStyle w:val="rowtabella0"/>
              <w:rPr>
                <w:color w:val="002060"/>
              </w:rPr>
            </w:pPr>
            <w:r w:rsidRPr="00D2140F">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C8256F" w14:textId="77777777" w:rsidR="002E769F" w:rsidRPr="00D2140F" w:rsidRDefault="002E769F" w:rsidP="00AC7481">
            <w:pPr>
              <w:pStyle w:val="rowtabella0"/>
              <w:rPr>
                <w:color w:val="002060"/>
              </w:rPr>
            </w:pPr>
            <w:r w:rsidRPr="00D2140F">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5106B7" w14:textId="77777777" w:rsidR="002E769F" w:rsidRPr="00D2140F" w:rsidRDefault="002E769F" w:rsidP="00AC7481">
            <w:pPr>
              <w:pStyle w:val="rowtabella0"/>
              <w:rPr>
                <w:color w:val="002060"/>
              </w:rPr>
            </w:pPr>
            <w:r w:rsidRPr="00D2140F">
              <w:rPr>
                <w:color w:val="002060"/>
              </w:rPr>
              <w:t>VIA DELLO SPORT</w:t>
            </w:r>
          </w:p>
        </w:tc>
      </w:tr>
      <w:tr w:rsidR="002E769F" w:rsidRPr="00D2140F" w14:paraId="5988704C"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97D191" w14:textId="77777777" w:rsidR="002E769F" w:rsidRPr="00D2140F" w:rsidRDefault="002E769F" w:rsidP="00AC7481">
            <w:pPr>
              <w:pStyle w:val="rowtabella0"/>
              <w:rPr>
                <w:color w:val="002060"/>
              </w:rPr>
            </w:pPr>
            <w:r w:rsidRPr="00D2140F">
              <w:rPr>
                <w:color w:val="002060"/>
              </w:rPr>
              <w:t>CENTRO SPORTIVO SUASA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4F8291" w14:textId="77777777" w:rsidR="002E769F" w:rsidRPr="00D2140F" w:rsidRDefault="002E769F" w:rsidP="00AC7481">
            <w:pPr>
              <w:pStyle w:val="rowtabella0"/>
              <w:rPr>
                <w:color w:val="002060"/>
              </w:rPr>
            </w:pPr>
            <w:r w:rsidRPr="00D2140F">
              <w:rPr>
                <w:color w:val="002060"/>
              </w:rPr>
              <w:t>GROTTESE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50B4D1"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357BFB" w14:textId="77777777" w:rsidR="002E769F" w:rsidRPr="00D2140F" w:rsidRDefault="002E769F" w:rsidP="00AC7481">
            <w:pPr>
              <w:pStyle w:val="rowtabella0"/>
              <w:rPr>
                <w:color w:val="002060"/>
              </w:rPr>
            </w:pPr>
            <w:r w:rsidRPr="00D2140F">
              <w:rPr>
                <w:color w:val="002060"/>
              </w:rPr>
              <w:t>10/01/2025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E24605" w14:textId="77777777" w:rsidR="002E769F" w:rsidRPr="00D2140F" w:rsidRDefault="002E769F" w:rsidP="00AC7481">
            <w:pPr>
              <w:pStyle w:val="rowtabella0"/>
              <w:rPr>
                <w:color w:val="002060"/>
              </w:rPr>
            </w:pPr>
            <w:r w:rsidRPr="00D2140F">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A4EEA2" w14:textId="77777777" w:rsidR="002E769F" w:rsidRPr="00D2140F" w:rsidRDefault="002E769F" w:rsidP="00AC7481">
            <w:pPr>
              <w:pStyle w:val="rowtabella0"/>
              <w:rPr>
                <w:color w:val="002060"/>
              </w:rPr>
            </w:pPr>
            <w:r w:rsidRPr="00D2140F">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6374E6" w14:textId="77777777" w:rsidR="002E769F" w:rsidRPr="00D2140F" w:rsidRDefault="002E769F" w:rsidP="00AC7481">
            <w:pPr>
              <w:pStyle w:val="rowtabella0"/>
              <w:rPr>
                <w:color w:val="002060"/>
              </w:rPr>
            </w:pPr>
            <w:r w:rsidRPr="00D2140F">
              <w:rPr>
                <w:color w:val="002060"/>
              </w:rPr>
              <w:t>VIA ROSSINI</w:t>
            </w:r>
          </w:p>
        </w:tc>
      </w:tr>
      <w:tr w:rsidR="002E769F" w:rsidRPr="00D2140F" w14:paraId="7259C6B0"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48FE28" w14:textId="77777777" w:rsidR="002E769F" w:rsidRPr="00D2140F" w:rsidRDefault="002E769F" w:rsidP="00AC7481">
            <w:pPr>
              <w:pStyle w:val="rowtabella0"/>
              <w:rPr>
                <w:color w:val="002060"/>
              </w:rPr>
            </w:pPr>
            <w:r w:rsidRPr="00D2140F">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4B299D" w14:textId="77777777" w:rsidR="002E769F" w:rsidRPr="00D2140F" w:rsidRDefault="002E769F" w:rsidP="00AC7481">
            <w:pPr>
              <w:pStyle w:val="rowtabella0"/>
              <w:rPr>
                <w:color w:val="002060"/>
              </w:rPr>
            </w:pPr>
            <w:proofErr w:type="gramStart"/>
            <w:r w:rsidRPr="00D2140F">
              <w:rPr>
                <w:color w:val="002060"/>
              </w:rPr>
              <w:t>U.MANDOLESI</w:t>
            </w:r>
            <w:proofErr w:type="gramEnd"/>
            <w:r w:rsidRPr="00D2140F">
              <w:rPr>
                <w:color w:val="002060"/>
              </w:rPr>
              <w:t xml:space="preserv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8820C9"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5E9410" w14:textId="77777777" w:rsidR="002E769F" w:rsidRPr="00D2140F" w:rsidRDefault="002E769F" w:rsidP="00AC7481">
            <w:pPr>
              <w:pStyle w:val="rowtabella0"/>
              <w:rPr>
                <w:color w:val="002060"/>
              </w:rPr>
            </w:pPr>
            <w:r w:rsidRPr="00D2140F">
              <w:rPr>
                <w:color w:val="002060"/>
              </w:rPr>
              <w:t>10/01/2025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6309DF" w14:textId="77777777" w:rsidR="002E769F" w:rsidRPr="00D2140F" w:rsidRDefault="002E769F" w:rsidP="00AC7481">
            <w:pPr>
              <w:pStyle w:val="rowtabella0"/>
              <w:rPr>
                <w:color w:val="002060"/>
              </w:rPr>
            </w:pPr>
            <w:r w:rsidRPr="00D2140F">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7E849C" w14:textId="77777777" w:rsidR="002E769F" w:rsidRPr="00D2140F" w:rsidRDefault="002E769F" w:rsidP="00AC7481">
            <w:pPr>
              <w:pStyle w:val="rowtabella0"/>
              <w:rPr>
                <w:color w:val="002060"/>
              </w:rPr>
            </w:pPr>
            <w:r w:rsidRPr="00D2140F">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B20AEC" w14:textId="77777777" w:rsidR="002E769F" w:rsidRPr="00D2140F" w:rsidRDefault="002E769F" w:rsidP="00AC7481">
            <w:pPr>
              <w:pStyle w:val="rowtabella0"/>
              <w:rPr>
                <w:color w:val="002060"/>
              </w:rPr>
            </w:pPr>
            <w:r w:rsidRPr="00D2140F">
              <w:rPr>
                <w:color w:val="002060"/>
              </w:rPr>
              <w:t>VIA ROMA, SNC</w:t>
            </w:r>
          </w:p>
        </w:tc>
      </w:tr>
      <w:tr w:rsidR="002E769F" w:rsidRPr="00D2140F" w14:paraId="662FAFBA"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284EA9" w14:textId="77777777" w:rsidR="002E769F" w:rsidRPr="00D2140F" w:rsidRDefault="002E769F" w:rsidP="00AC7481">
            <w:pPr>
              <w:pStyle w:val="rowtabella0"/>
              <w:rPr>
                <w:color w:val="002060"/>
              </w:rPr>
            </w:pPr>
            <w:r w:rsidRPr="00D2140F">
              <w:rPr>
                <w:color w:val="002060"/>
              </w:rPr>
              <w:t>POL. KAIROS 3 MONTI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5EABD9" w14:textId="77777777" w:rsidR="002E769F" w:rsidRPr="00D2140F" w:rsidRDefault="002E769F" w:rsidP="00AC7481">
            <w:pPr>
              <w:pStyle w:val="rowtabella0"/>
              <w:rPr>
                <w:color w:val="002060"/>
              </w:rPr>
            </w:pPr>
            <w:r w:rsidRPr="00D2140F">
              <w:rPr>
                <w:color w:val="002060"/>
              </w:rPr>
              <w:t>TRODICA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F36073"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C7F397" w14:textId="77777777" w:rsidR="002E769F" w:rsidRPr="00D2140F" w:rsidRDefault="002E769F" w:rsidP="00AC7481">
            <w:pPr>
              <w:pStyle w:val="rowtabella0"/>
              <w:rPr>
                <w:color w:val="002060"/>
              </w:rPr>
            </w:pPr>
            <w:r w:rsidRPr="00D2140F">
              <w:rPr>
                <w:color w:val="002060"/>
              </w:rPr>
              <w:t>10/01/2025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D8E391" w14:textId="77777777" w:rsidR="002E769F" w:rsidRPr="00D2140F" w:rsidRDefault="002E769F" w:rsidP="00AC7481">
            <w:pPr>
              <w:pStyle w:val="rowtabella0"/>
              <w:rPr>
                <w:color w:val="002060"/>
              </w:rPr>
            </w:pPr>
            <w:r w:rsidRPr="00D2140F">
              <w:rPr>
                <w:color w:val="002060"/>
              </w:rPr>
              <w:t>5732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9EE0E1" w14:textId="77777777" w:rsidR="002E769F" w:rsidRPr="00D2140F" w:rsidRDefault="002E769F" w:rsidP="00AC7481">
            <w:pPr>
              <w:pStyle w:val="rowtabella0"/>
              <w:rPr>
                <w:color w:val="002060"/>
              </w:rPr>
            </w:pPr>
            <w:r w:rsidRPr="00D2140F">
              <w:rPr>
                <w:color w:val="002060"/>
              </w:rPr>
              <w:t>MONTE VIDON CORRADO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260235" w14:textId="77777777" w:rsidR="002E769F" w:rsidRPr="00D2140F" w:rsidRDefault="002E769F" w:rsidP="00AC7481">
            <w:pPr>
              <w:pStyle w:val="rowtabella0"/>
              <w:rPr>
                <w:color w:val="002060"/>
              </w:rPr>
            </w:pPr>
            <w:r w:rsidRPr="00D2140F">
              <w:rPr>
                <w:color w:val="002060"/>
              </w:rPr>
              <w:t>VIA PIAVE 8</w:t>
            </w:r>
          </w:p>
        </w:tc>
      </w:tr>
      <w:tr w:rsidR="002E769F" w:rsidRPr="00D2140F" w14:paraId="1E0C7B7C" w14:textId="77777777" w:rsidTr="00AC748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7551CE" w14:textId="77777777" w:rsidR="002E769F" w:rsidRPr="00D2140F" w:rsidRDefault="002E769F" w:rsidP="00AC7481">
            <w:pPr>
              <w:pStyle w:val="rowtabella0"/>
              <w:rPr>
                <w:color w:val="002060"/>
              </w:rPr>
            </w:pPr>
            <w:r w:rsidRPr="00D2140F">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D02082" w14:textId="77777777" w:rsidR="002E769F" w:rsidRPr="00D2140F" w:rsidRDefault="002E769F" w:rsidP="00AC7481">
            <w:pPr>
              <w:pStyle w:val="rowtabella0"/>
              <w:rPr>
                <w:color w:val="002060"/>
              </w:rPr>
            </w:pPr>
            <w:r w:rsidRPr="00D2140F">
              <w:rPr>
                <w:color w:val="002060"/>
              </w:rPr>
              <w:t>WOMAN SANGIUSTESE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7BD872"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2B5040" w14:textId="77777777" w:rsidR="002E769F" w:rsidRPr="00D2140F" w:rsidRDefault="002E769F" w:rsidP="00AC7481">
            <w:pPr>
              <w:pStyle w:val="rowtabella0"/>
              <w:rPr>
                <w:color w:val="002060"/>
              </w:rPr>
            </w:pPr>
            <w:r w:rsidRPr="00D2140F">
              <w:rPr>
                <w:color w:val="002060"/>
              </w:rPr>
              <w:t>11/01/2025 20:45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B281FD" w14:textId="77777777" w:rsidR="002E769F" w:rsidRPr="00D2140F" w:rsidRDefault="002E769F" w:rsidP="00AC7481">
            <w:pPr>
              <w:pStyle w:val="rowtabella0"/>
              <w:rPr>
                <w:color w:val="002060"/>
              </w:rPr>
            </w:pPr>
            <w:r w:rsidRPr="00D2140F">
              <w:rPr>
                <w:color w:val="002060"/>
              </w:rPr>
              <w:t>5710 PALESTRA C5 "MONTICELLI"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319F7A" w14:textId="77777777" w:rsidR="002E769F" w:rsidRPr="00D2140F" w:rsidRDefault="002E769F" w:rsidP="00AC7481">
            <w:pPr>
              <w:pStyle w:val="rowtabella0"/>
              <w:rPr>
                <w:color w:val="002060"/>
              </w:rPr>
            </w:pPr>
            <w:r w:rsidRPr="00D2140F">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BFD99F" w14:textId="77777777" w:rsidR="002E769F" w:rsidRPr="00D2140F" w:rsidRDefault="002E769F" w:rsidP="00AC7481">
            <w:pPr>
              <w:pStyle w:val="rowtabella0"/>
              <w:rPr>
                <w:color w:val="002060"/>
              </w:rPr>
            </w:pPr>
            <w:r w:rsidRPr="00D2140F">
              <w:rPr>
                <w:color w:val="002060"/>
              </w:rPr>
              <w:t>VIA DELL IRIS</w:t>
            </w:r>
          </w:p>
        </w:tc>
      </w:tr>
    </w:tbl>
    <w:p w14:paraId="5FEA0BE7" w14:textId="77777777" w:rsidR="002E769F" w:rsidRPr="009E20C8" w:rsidRDefault="002E769F" w:rsidP="002E769F">
      <w:pPr>
        <w:pStyle w:val="breakline"/>
        <w:rPr>
          <w:rFonts w:eastAsiaTheme="minorEastAsia"/>
          <w:color w:val="002060"/>
        </w:rPr>
      </w:pPr>
    </w:p>
    <w:p w14:paraId="30D77E2D" w14:textId="77777777" w:rsidR="002E769F" w:rsidRPr="009E20C8" w:rsidRDefault="002E769F" w:rsidP="002E769F">
      <w:pPr>
        <w:pStyle w:val="breakline"/>
        <w:rPr>
          <w:color w:val="002060"/>
        </w:rPr>
      </w:pPr>
    </w:p>
    <w:p w14:paraId="56105558" w14:textId="77777777" w:rsidR="002E769F" w:rsidRPr="009E20C8" w:rsidRDefault="002E769F" w:rsidP="002E769F">
      <w:pPr>
        <w:pStyle w:val="breakline"/>
        <w:rPr>
          <w:color w:val="002060"/>
        </w:rPr>
      </w:pPr>
    </w:p>
    <w:p w14:paraId="4BA6F85F" w14:textId="77777777" w:rsidR="002E769F" w:rsidRPr="009E20C8" w:rsidRDefault="002E769F" w:rsidP="002E769F">
      <w:pPr>
        <w:pStyle w:val="titolocampionato0"/>
        <w:shd w:val="clear" w:color="auto" w:fill="CCCCCC"/>
        <w:spacing w:before="80" w:after="40"/>
        <w:rPr>
          <w:color w:val="002060"/>
        </w:rPr>
      </w:pPr>
      <w:r w:rsidRPr="009E20C8">
        <w:rPr>
          <w:color w:val="002060"/>
        </w:rPr>
        <w:t>UNDER 19 CALCIO A 5 REGIONALE</w:t>
      </w:r>
    </w:p>
    <w:p w14:paraId="5F932176" w14:textId="77777777" w:rsidR="002E769F" w:rsidRPr="009E20C8" w:rsidRDefault="002E769F" w:rsidP="002E769F">
      <w:pPr>
        <w:pStyle w:val="titoloprinc0"/>
        <w:rPr>
          <w:color w:val="002060"/>
        </w:rPr>
      </w:pPr>
      <w:r w:rsidRPr="009E20C8">
        <w:rPr>
          <w:color w:val="002060"/>
        </w:rPr>
        <w:lastRenderedPageBreak/>
        <w:t>VARIAZIONI AL PROGRAMMA GARE</w:t>
      </w:r>
    </w:p>
    <w:p w14:paraId="2A779A9D" w14:textId="77777777" w:rsidR="002E769F" w:rsidRPr="009E20C8" w:rsidRDefault="002E769F" w:rsidP="002E769F">
      <w:pPr>
        <w:pStyle w:val="breakline"/>
        <w:rPr>
          <w:color w:val="002060"/>
        </w:rPr>
      </w:pPr>
    </w:p>
    <w:p w14:paraId="49733E58" w14:textId="77777777" w:rsidR="002E769F" w:rsidRPr="009E20C8" w:rsidRDefault="002E769F" w:rsidP="002E769F">
      <w:pPr>
        <w:pStyle w:val="breakline"/>
        <w:rPr>
          <w:color w:val="002060"/>
        </w:rPr>
      </w:pPr>
    </w:p>
    <w:p w14:paraId="31AC9478" w14:textId="77777777" w:rsidR="002E769F" w:rsidRPr="009E20C8" w:rsidRDefault="002E769F" w:rsidP="002E769F">
      <w:pPr>
        <w:pStyle w:val="sottotitolocampionato10"/>
        <w:rPr>
          <w:color w:val="002060"/>
        </w:rPr>
      </w:pPr>
      <w:r w:rsidRPr="009E20C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E769F" w:rsidRPr="009E20C8" w14:paraId="54F3E49E" w14:textId="77777777" w:rsidTr="00AE693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89204" w14:textId="77777777" w:rsidR="002E769F" w:rsidRPr="009E20C8" w:rsidRDefault="002E769F" w:rsidP="00AC7481">
            <w:pPr>
              <w:pStyle w:val="headertabella0"/>
              <w:rPr>
                <w:color w:val="002060"/>
              </w:rPr>
            </w:pPr>
            <w:r w:rsidRPr="009E20C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675CC" w14:textId="77777777" w:rsidR="002E769F" w:rsidRPr="009E20C8" w:rsidRDefault="002E769F" w:rsidP="00AC7481">
            <w:pPr>
              <w:pStyle w:val="headertabella0"/>
              <w:rPr>
                <w:color w:val="002060"/>
              </w:rPr>
            </w:pPr>
            <w:r w:rsidRPr="009E20C8">
              <w:rPr>
                <w:color w:val="002060"/>
              </w:rPr>
              <w:t xml:space="preserve">N° </w:t>
            </w:r>
            <w:proofErr w:type="spellStart"/>
            <w:r w:rsidRPr="009E20C8">
              <w:rPr>
                <w:color w:val="002060"/>
              </w:rPr>
              <w:t>Gior</w:t>
            </w:r>
            <w:proofErr w:type="spellEnd"/>
            <w:r w:rsidRPr="009E20C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204D9" w14:textId="77777777" w:rsidR="002E769F" w:rsidRPr="009E20C8" w:rsidRDefault="002E769F" w:rsidP="00AC7481">
            <w:pPr>
              <w:pStyle w:val="headertabella0"/>
              <w:rPr>
                <w:color w:val="002060"/>
              </w:rPr>
            </w:pPr>
            <w:r w:rsidRPr="009E20C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0EEB2" w14:textId="77777777" w:rsidR="002E769F" w:rsidRPr="009E20C8" w:rsidRDefault="002E769F" w:rsidP="00AC7481">
            <w:pPr>
              <w:pStyle w:val="headertabella0"/>
              <w:rPr>
                <w:color w:val="002060"/>
              </w:rPr>
            </w:pPr>
            <w:r w:rsidRPr="009E20C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1F1DD" w14:textId="77777777" w:rsidR="002E769F" w:rsidRPr="009E20C8" w:rsidRDefault="002E769F" w:rsidP="00AC7481">
            <w:pPr>
              <w:pStyle w:val="headertabella0"/>
              <w:rPr>
                <w:color w:val="002060"/>
              </w:rPr>
            </w:pPr>
            <w:r w:rsidRPr="009E20C8">
              <w:rPr>
                <w:color w:val="002060"/>
              </w:rPr>
              <w:t xml:space="preserve">Data </w:t>
            </w:r>
            <w:proofErr w:type="spellStart"/>
            <w:r w:rsidRPr="009E20C8">
              <w:rPr>
                <w:color w:val="002060"/>
              </w:rPr>
              <w:t>Orig</w:t>
            </w:r>
            <w:proofErr w:type="spellEnd"/>
            <w:r w:rsidRPr="009E20C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884E6" w14:textId="77777777" w:rsidR="002E769F" w:rsidRPr="009E20C8" w:rsidRDefault="002E769F" w:rsidP="00AC7481">
            <w:pPr>
              <w:pStyle w:val="headertabella0"/>
              <w:rPr>
                <w:color w:val="002060"/>
              </w:rPr>
            </w:pPr>
            <w:r w:rsidRPr="009E20C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F4EAF" w14:textId="77777777" w:rsidR="002E769F" w:rsidRPr="009E20C8" w:rsidRDefault="002E769F" w:rsidP="00AC7481">
            <w:pPr>
              <w:pStyle w:val="headertabella0"/>
              <w:rPr>
                <w:color w:val="002060"/>
              </w:rPr>
            </w:pPr>
            <w:r w:rsidRPr="009E20C8">
              <w:rPr>
                <w:color w:val="002060"/>
              </w:rPr>
              <w:t xml:space="preserve">Ora </w:t>
            </w:r>
            <w:proofErr w:type="spellStart"/>
            <w:r w:rsidRPr="009E20C8">
              <w:rPr>
                <w:color w:val="002060"/>
              </w:rPr>
              <w:t>Orig</w:t>
            </w:r>
            <w:proofErr w:type="spellEnd"/>
            <w:r w:rsidRPr="009E20C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A7553" w14:textId="77777777" w:rsidR="002E769F" w:rsidRPr="009E20C8" w:rsidRDefault="002E769F" w:rsidP="00AC7481">
            <w:pPr>
              <w:pStyle w:val="headertabella0"/>
              <w:rPr>
                <w:color w:val="002060"/>
              </w:rPr>
            </w:pPr>
            <w:r w:rsidRPr="009E20C8">
              <w:rPr>
                <w:color w:val="002060"/>
              </w:rPr>
              <w:t>Impianto</w:t>
            </w:r>
          </w:p>
        </w:tc>
      </w:tr>
      <w:tr w:rsidR="002E769F" w:rsidRPr="009E20C8" w14:paraId="51E5E7FF" w14:textId="77777777" w:rsidTr="00AE6933">
        <w:trPr>
          <w:trHeight w:val="151"/>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2EA44" w14:textId="77777777" w:rsidR="002E769F" w:rsidRPr="00AE6933" w:rsidRDefault="002E769F" w:rsidP="00AC7481">
            <w:pPr>
              <w:pStyle w:val="rowtabella0"/>
              <w:rPr>
                <w:color w:val="002060"/>
                <w:highlight w:val="yellow"/>
              </w:rPr>
            </w:pPr>
            <w:r w:rsidRPr="00AE6933">
              <w:rPr>
                <w:color w:val="002060"/>
                <w:highlight w:val="yellow"/>
              </w:rPr>
              <w:t>12/01/2025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1FFF4" w14:textId="77777777" w:rsidR="002E769F" w:rsidRPr="00AE6933" w:rsidRDefault="002E769F" w:rsidP="00AC7481">
            <w:pPr>
              <w:pStyle w:val="rowtabella0"/>
              <w:jc w:val="center"/>
              <w:rPr>
                <w:color w:val="002060"/>
                <w:highlight w:val="yellow"/>
              </w:rPr>
            </w:pPr>
            <w:r w:rsidRPr="00AE6933">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517E5" w14:textId="77777777" w:rsidR="002E769F" w:rsidRPr="00AE6933" w:rsidRDefault="002E769F" w:rsidP="00AC7481">
            <w:pPr>
              <w:pStyle w:val="rowtabella0"/>
              <w:rPr>
                <w:color w:val="002060"/>
                <w:highlight w:val="yellow"/>
              </w:rPr>
            </w:pPr>
            <w:r w:rsidRPr="00AE6933">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28762" w14:textId="77777777" w:rsidR="002E769F" w:rsidRPr="00AE6933" w:rsidRDefault="002E769F" w:rsidP="00AC7481">
            <w:pPr>
              <w:pStyle w:val="rowtabella0"/>
              <w:rPr>
                <w:color w:val="002060"/>
                <w:highlight w:val="yellow"/>
              </w:rPr>
            </w:pPr>
            <w:r w:rsidRPr="00AE6933">
              <w:rPr>
                <w:color w:val="002060"/>
                <w:highlight w:val="yellow"/>
              </w:rPr>
              <w:t>VERBENA C5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07040" w14:textId="5955F517" w:rsidR="002E769F" w:rsidRPr="009E20C8" w:rsidRDefault="002E769F" w:rsidP="00AC7481">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F2330" w14:textId="77777777" w:rsidR="002E769F" w:rsidRPr="009E20C8" w:rsidRDefault="002E769F" w:rsidP="00AC7481">
            <w:pPr>
              <w:pStyle w:val="rowtabella0"/>
              <w:jc w:val="center"/>
              <w:rPr>
                <w:color w:val="002060"/>
              </w:rPr>
            </w:pPr>
            <w:r w:rsidRPr="00AE6933">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5C8DE" w14:textId="77777777" w:rsidR="002E769F" w:rsidRPr="009E20C8" w:rsidRDefault="002E769F" w:rsidP="00AC7481">
            <w:pPr>
              <w:pStyle w:val="rowtabella0"/>
              <w:jc w:val="center"/>
              <w:rPr>
                <w:color w:val="002060"/>
              </w:rPr>
            </w:pPr>
            <w:r w:rsidRPr="009E20C8">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7E415" w14:textId="77777777" w:rsidR="002E769F" w:rsidRPr="009E20C8" w:rsidRDefault="002E769F" w:rsidP="00AC7481">
            <w:pPr>
              <w:rPr>
                <w:color w:val="002060"/>
              </w:rPr>
            </w:pPr>
          </w:p>
        </w:tc>
      </w:tr>
    </w:tbl>
    <w:p w14:paraId="7D02BA16" w14:textId="77777777" w:rsidR="002E769F" w:rsidRPr="009E20C8" w:rsidRDefault="002E769F" w:rsidP="002E769F">
      <w:pPr>
        <w:pStyle w:val="breakline"/>
        <w:rPr>
          <w:rFonts w:eastAsiaTheme="minorEastAsia"/>
          <w:color w:val="002060"/>
        </w:rPr>
      </w:pPr>
    </w:p>
    <w:p w14:paraId="6CA9EA68" w14:textId="77777777" w:rsidR="002E769F" w:rsidRPr="009E20C8" w:rsidRDefault="002E769F" w:rsidP="002E769F">
      <w:pPr>
        <w:pStyle w:val="breakline"/>
        <w:rPr>
          <w:color w:val="002060"/>
        </w:rPr>
      </w:pPr>
    </w:p>
    <w:p w14:paraId="09FCA9B2" w14:textId="77777777" w:rsidR="002E769F" w:rsidRPr="009E20C8" w:rsidRDefault="002E769F" w:rsidP="002E769F">
      <w:pPr>
        <w:pStyle w:val="titoloprinc0"/>
        <w:rPr>
          <w:color w:val="002060"/>
        </w:rPr>
      </w:pPr>
      <w:r w:rsidRPr="009E20C8">
        <w:rPr>
          <w:color w:val="002060"/>
        </w:rPr>
        <w:t>CLASSIFICA</w:t>
      </w:r>
    </w:p>
    <w:p w14:paraId="3D06B628" w14:textId="77777777" w:rsidR="002E769F" w:rsidRPr="009E20C8" w:rsidRDefault="002E769F" w:rsidP="002E769F">
      <w:pPr>
        <w:pStyle w:val="breakline"/>
        <w:rPr>
          <w:color w:val="002060"/>
        </w:rPr>
      </w:pPr>
    </w:p>
    <w:p w14:paraId="4586E19D" w14:textId="77777777" w:rsidR="002E769F" w:rsidRPr="009E20C8" w:rsidRDefault="002E769F" w:rsidP="002E769F">
      <w:pPr>
        <w:pStyle w:val="breakline"/>
        <w:rPr>
          <w:color w:val="002060"/>
        </w:rPr>
      </w:pPr>
    </w:p>
    <w:p w14:paraId="628A3001" w14:textId="77777777" w:rsidR="002E769F" w:rsidRPr="009E20C8" w:rsidRDefault="002E769F" w:rsidP="002E769F">
      <w:pPr>
        <w:pStyle w:val="sottotitolocampionato10"/>
        <w:rPr>
          <w:color w:val="002060"/>
        </w:rPr>
      </w:pPr>
      <w:r w:rsidRPr="009E20C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E769F" w:rsidRPr="009E20C8" w14:paraId="2AFE2382" w14:textId="77777777" w:rsidTr="00AC748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08CBF" w14:textId="77777777" w:rsidR="002E769F" w:rsidRPr="009E20C8" w:rsidRDefault="002E769F" w:rsidP="00AC7481">
            <w:pPr>
              <w:pStyle w:val="headertabella0"/>
              <w:rPr>
                <w:color w:val="002060"/>
              </w:rPr>
            </w:pPr>
            <w:r w:rsidRPr="009E20C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47B4B" w14:textId="77777777" w:rsidR="002E769F" w:rsidRPr="009E20C8" w:rsidRDefault="002E769F" w:rsidP="00AC7481">
            <w:pPr>
              <w:pStyle w:val="headertabella0"/>
              <w:rPr>
                <w:color w:val="002060"/>
              </w:rPr>
            </w:pPr>
            <w:r w:rsidRPr="009E20C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AA20B" w14:textId="77777777" w:rsidR="002E769F" w:rsidRPr="009E20C8" w:rsidRDefault="002E769F" w:rsidP="00AC7481">
            <w:pPr>
              <w:pStyle w:val="headertabella0"/>
              <w:rPr>
                <w:color w:val="002060"/>
              </w:rPr>
            </w:pPr>
            <w:r w:rsidRPr="009E20C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769DF" w14:textId="77777777" w:rsidR="002E769F" w:rsidRPr="009E20C8" w:rsidRDefault="002E769F" w:rsidP="00AC7481">
            <w:pPr>
              <w:pStyle w:val="headertabella0"/>
              <w:rPr>
                <w:color w:val="002060"/>
              </w:rPr>
            </w:pPr>
            <w:r w:rsidRPr="009E20C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55CBE" w14:textId="77777777" w:rsidR="002E769F" w:rsidRPr="009E20C8" w:rsidRDefault="002E769F" w:rsidP="00AC7481">
            <w:pPr>
              <w:pStyle w:val="headertabella0"/>
              <w:rPr>
                <w:color w:val="002060"/>
              </w:rPr>
            </w:pPr>
            <w:r w:rsidRPr="009E20C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3987F" w14:textId="77777777" w:rsidR="002E769F" w:rsidRPr="009E20C8" w:rsidRDefault="002E769F" w:rsidP="00AC7481">
            <w:pPr>
              <w:pStyle w:val="headertabella0"/>
              <w:rPr>
                <w:color w:val="002060"/>
              </w:rPr>
            </w:pPr>
            <w:r w:rsidRPr="009E20C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E382C" w14:textId="77777777" w:rsidR="002E769F" w:rsidRPr="009E20C8" w:rsidRDefault="002E769F" w:rsidP="00AC7481">
            <w:pPr>
              <w:pStyle w:val="headertabella0"/>
              <w:rPr>
                <w:color w:val="002060"/>
              </w:rPr>
            </w:pPr>
            <w:r w:rsidRPr="009E20C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DC95F" w14:textId="77777777" w:rsidR="002E769F" w:rsidRPr="009E20C8" w:rsidRDefault="002E769F" w:rsidP="00AC7481">
            <w:pPr>
              <w:pStyle w:val="headertabella0"/>
              <w:rPr>
                <w:color w:val="002060"/>
              </w:rPr>
            </w:pPr>
            <w:r w:rsidRPr="009E20C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3361A" w14:textId="77777777" w:rsidR="002E769F" w:rsidRPr="009E20C8" w:rsidRDefault="002E769F" w:rsidP="00AC7481">
            <w:pPr>
              <w:pStyle w:val="headertabella0"/>
              <w:rPr>
                <w:color w:val="002060"/>
              </w:rPr>
            </w:pPr>
            <w:r w:rsidRPr="009E20C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F4F33" w14:textId="77777777" w:rsidR="002E769F" w:rsidRPr="009E20C8" w:rsidRDefault="002E769F" w:rsidP="00AC7481">
            <w:pPr>
              <w:pStyle w:val="headertabella0"/>
              <w:rPr>
                <w:color w:val="002060"/>
              </w:rPr>
            </w:pPr>
            <w:r w:rsidRPr="009E20C8">
              <w:rPr>
                <w:color w:val="002060"/>
              </w:rPr>
              <w:t>PE</w:t>
            </w:r>
          </w:p>
        </w:tc>
      </w:tr>
      <w:tr w:rsidR="002E769F" w:rsidRPr="009E20C8" w14:paraId="1A7B08AE" w14:textId="77777777" w:rsidTr="00AC748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A4ECBE" w14:textId="77777777" w:rsidR="002E769F" w:rsidRPr="009E20C8" w:rsidRDefault="002E769F" w:rsidP="00AC7481">
            <w:pPr>
              <w:pStyle w:val="rowtabella0"/>
              <w:rPr>
                <w:color w:val="002060"/>
              </w:rPr>
            </w:pPr>
            <w:r w:rsidRPr="009E20C8">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B2FE8" w14:textId="77777777" w:rsidR="002E769F" w:rsidRPr="009E20C8" w:rsidRDefault="002E769F" w:rsidP="00AC7481">
            <w:pPr>
              <w:pStyle w:val="rowtabella0"/>
              <w:jc w:val="center"/>
              <w:rPr>
                <w:color w:val="002060"/>
              </w:rPr>
            </w:pPr>
            <w:r w:rsidRPr="009E20C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9ACEC"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BCB2D" w14:textId="77777777" w:rsidR="002E769F" w:rsidRPr="009E20C8" w:rsidRDefault="002E769F" w:rsidP="00AC7481">
            <w:pPr>
              <w:pStyle w:val="rowtabella0"/>
              <w:jc w:val="center"/>
              <w:rPr>
                <w:color w:val="002060"/>
              </w:rPr>
            </w:pPr>
            <w:r w:rsidRPr="009E20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E5755"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95DDB"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24558" w14:textId="77777777" w:rsidR="002E769F" w:rsidRPr="009E20C8" w:rsidRDefault="002E769F" w:rsidP="00AC7481">
            <w:pPr>
              <w:pStyle w:val="rowtabella0"/>
              <w:jc w:val="center"/>
              <w:rPr>
                <w:color w:val="002060"/>
              </w:rPr>
            </w:pPr>
            <w:r w:rsidRPr="009E20C8">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B0FF2" w14:textId="77777777" w:rsidR="002E769F" w:rsidRPr="009E20C8" w:rsidRDefault="002E769F" w:rsidP="00AC7481">
            <w:pPr>
              <w:pStyle w:val="rowtabella0"/>
              <w:jc w:val="center"/>
              <w:rPr>
                <w:color w:val="002060"/>
              </w:rPr>
            </w:pPr>
            <w:r w:rsidRPr="009E20C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F92A0" w14:textId="77777777" w:rsidR="002E769F" w:rsidRPr="009E20C8" w:rsidRDefault="002E769F" w:rsidP="00AC7481">
            <w:pPr>
              <w:pStyle w:val="rowtabella0"/>
              <w:jc w:val="center"/>
              <w:rPr>
                <w:color w:val="002060"/>
              </w:rPr>
            </w:pPr>
            <w:r w:rsidRPr="009E20C8">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8EA8C" w14:textId="77777777" w:rsidR="002E769F" w:rsidRPr="009E20C8" w:rsidRDefault="002E769F" w:rsidP="00AC7481">
            <w:pPr>
              <w:pStyle w:val="rowtabella0"/>
              <w:jc w:val="center"/>
              <w:rPr>
                <w:color w:val="002060"/>
              </w:rPr>
            </w:pPr>
            <w:r w:rsidRPr="009E20C8">
              <w:rPr>
                <w:color w:val="002060"/>
              </w:rPr>
              <w:t>0</w:t>
            </w:r>
          </w:p>
        </w:tc>
      </w:tr>
      <w:tr w:rsidR="002E769F" w:rsidRPr="009E20C8" w14:paraId="56CBE30B"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08AC6F" w14:textId="77777777" w:rsidR="002E769F" w:rsidRPr="009E20C8" w:rsidRDefault="002E769F" w:rsidP="00AC7481">
            <w:pPr>
              <w:pStyle w:val="rowtabella0"/>
              <w:rPr>
                <w:color w:val="002060"/>
              </w:rPr>
            </w:pPr>
            <w:r w:rsidRPr="009E20C8">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C2B7D" w14:textId="77777777" w:rsidR="002E769F" w:rsidRPr="009E20C8" w:rsidRDefault="002E769F" w:rsidP="00AC7481">
            <w:pPr>
              <w:pStyle w:val="rowtabella0"/>
              <w:jc w:val="center"/>
              <w:rPr>
                <w:color w:val="002060"/>
              </w:rPr>
            </w:pPr>
            <w:r w:rsidRPr="009E20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D3C57"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0BEF4" w14:textId="77777777" w:rsidR="002E769F" w:rsidRPr="009E20C8" w:rsidRDefault="002E769F" w:rsidP="00AC7481">
            <w:pPr>
              <w:pStyle w:val="rowtabella0"/>
              <w:jc w:val="center"/>
              <w:rPr>
                <w:color w:val="002060"/>
              </w:rPr>
            </w:pPr>
            <w:r w:rsidRPr="009E20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A7F51"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316BF" w14:textId="77777777" w:rsidR="002E769F" w:rsidRPr="009E20C8" w:rsidRDefault="002E769F" w:rsidP="00AC7481">
            <w:pPr>
              <w:pStyle w:val="rowtabella0"/>
              <w:jc w:val="center"/>
              <w:rPr>
                <w:color w:val="002060"/>
              </w:rPr>
            </w:pPr>
            <w:r w:rsidRPr="009E20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C92CE" w14:textId="77777777" w:rsidR="002E769F" w:rsidRPr="009E20C8" w:rsidRDefault="002E769F" w:rsidP="00AC7481">
            <w:pPr>
              <w:pStyle w:val="rowtabella0"/>
              <w:jc w:val="center"/>
              <w:rPr>
                <w:color w:val="002060"/>
              </w:rPr>
            </w:pPr>
            <w:r w:rsidRPr="009E20C8">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88E3B" w14:textId="77777777" w:rsidR="002E769F" w:rsidRPr="009E20C8" w:rsidRDefault="002E769F" w:rsidP="00AC7481">
            <w:pPr>
              <w:pStyle w:val="rowtabella0"/>
              <w:jc w:val="center"/>
              <w:rPr>
                <w:color w:val="002060"/>
              </w:rPr>
            </w:pPr>
            <w:r w:rsidRPr="009E20C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5130D" w14:textId="77777777" w:rsidR="002E769F" w:rsidRPr="009E20C8" w:rsidRDefault="002E769F" w:rsidP="00AC7481">
            <w:pPr>
              <w:pStyle w:val="rowtabella0"/>
              <w:jc w:val="center"/>
              <w:rPr>
                <w:color w:val="002060"/>
              </w:rPr>
            </w:pPr>
            <w:r w:rsidRPr="009E20C8">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8943E" w14:textId="77777777" w:rsidR="002E769F" w:rsidRPr="009E20C8" w:rsidRDefault="002E769F" w:rsidP="00AC7481">
            <w:pPr>
              <w:pStyle w:val="rowtabella0"/>
              <w:jc w:val="center"/>
              <w:rPr>
                <w:color w:val="002060"/>
              </w:rPr>
            </w:pPr>
            <w:r w:rsidRPr="009E20C8">
              <w:rPr>
                <w:color w:val="002060"/>
              </w:rPr>
              <w:t>0</w:t>
            </w:r>
          </w:p>
        </w:tc>
      </w:tr>
      <w:tr w:rsidR="002E769F" w:rsidRPr="009E20C8" w14:paraId="4BE33244"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D1F2A3" w14:textId="77777777" w:rsidR="002E769F" w:rsidRPr="009E20C8" w:rsidRDefault="002E769F" w:rsidP="00AC7481">
            <w:pPr>
              <w:pStyle w:val="rowtabella0"/>
              <w:rPr>
                <w:color w:val="002060"/>
              </w:rPr>
            </w:pPr>
            <w:r w:rsidRPr="009E20C8">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648A9" w14:textId="77777777" w:rsidR="002E769F" w:rsidRPr="009E20C8" w:rsidRDefault="002E769F" w:rsidP="00AC7481">
            <w:pPr>
              <w:pStyle w:val="rowtabella0"/>
              <w:jc w:val="center"/>
              <w:rPr>
                <w:color w:val="002060"/>
              </w:rPr>
            </w:pPr>
            <w:r w:rsidRPr="009E20C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E2F05"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EB26D" w14:textId="77777777" w:rsidR="002E769F" w:rsidRPr="009E20C8" w:rsidRDefault="002E769F" w:rsidP="00AC7481">
            <w:pPr>
              <w:pStyle w:val="rowtabella0"/>
              <w:jc w:val="center"/>
              <w:rPr>
                <w:color w:val="002060"/>
              </w:rPr>
            </w:pPr>
            <w:r w:rsidRPr="009E20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FD0BE"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7FE5D" w14:textId="77777777" w:rsidR="002E769F" w:rsidRPr="009E20C8" w:rsidRDefault="002E769F" w:rsidP="00AC7481">
            <w:pPr>
              <w:pStyle w:val="rowtabella0"/>
              <w:jc w:val="center"/>
              <w:rPr>
                <w:color w:val="002060"/>
              </w:rPr>
            </w:pPr>
            <w:r w:rsidRPr="009E20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5FA7F" w14:textId="77777777" w:rsidR="002E769F" w:rsidRPr="009E20C8" w:rsidRDefault="002E769F" w:rsidP="00AC7481">
            <w:pPr>
              <w:pStyle w:val="rowtabella0"/>
              <w:jc w:val="center"/>
              <w:rPr>
                <w:color w:val="002060"/>
              </w:rPr>
            </w:pPr>
            <w:r w:rsidRPr="009E20C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7A344" w14:textId="77777777" w:rsidR="002E769F" w:rsidRPr="009E20C8" w:rsidRDefault="002E769F" w:rsidP="00AC7481">
            <w:pPr>
              <w:pStyle w:val="rowtabella0"/>
              <w:jc w:val="center"/>
              <w:rPr>
                <w:color w:val="002060"/>
              </w:rPr>
            </w:pPr>
            <w:r w:rsidRPr="009E20C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F4C55" w14:textId="77777777" w:rsidR="002E769F" w:rsidRPr="009E20C8" w:rsidRDefault="002E769F" w:rsidP="00AC7481">
            <w:pPr>
              <w:pStyle w:val="rowtabella0"/>
              <w:jc w:val="center"/>
              <w:rPr>
                <w:color w:val="002060"/>
              </w:rPr>
            </w:pPr>
            <w:r w:rsidRPr="009E20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0308C" w14:textId="77777777" w:rsidR="002E769F" w:rsidRPr="009E20C8" w:rsidRDefault="002E769F" w:rsidP="00AC7481">
            <w:pPr>
              <w:pStyle w:val="rowtabella0"/>
              <w:jc w:val="center"/>
              <w:rPr>
                <w:color w:val="002060"/>
              </w:rPr>
            </w:pPr>
            <w:r w:rsidRPr="009E20C8">
              <w:rPr>
                <w:color w:val="002060"/>
              </w:rPr>
              <w:t>0</w:t>
            </w:r>
          </w:p>
        </w:tc>
      </w:tr>
      <w:tr w:rsidR="002E769F" w:rsidRPr="009E20C8" w14:paraId="7AAE362C"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0C3883" w14:textId="77777777" w:rsidR="002E769F" w:rsidRPr="009E20C8" w:rsidRDefault="002E769F" w:rsidP="00AC7481">
            <w:pPr>
              <w:pStyle w:val="rowtabella0"/>
              <w:rPr>
                <w:color w:val="002060"/>
              </w:rPr>
            </w:pPr>
            <w:r w:rsidRPr="009E20C8">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0E34F" w14:textId="77777777" w:rsidR="002E769F" w:rsidRPr="009E20C8" w:rsidRDefault="002E769F" w:rsidP="00AC7481">
            <w:pPr>
              <w:pStyle w:val="rowtabella0"/>
              <w:jc w:val="center"/>
              <w:rPr>
                <w:color w:val="002060"/>
              </w:rPr>
            </w:pPr>
            <w:r w:rsidRPr="009E20C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D5937"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4750F" w14:textId="77777777" w:rsidR="002E769F" w:rsidRPr="009E20C8" w:rsidRDefault="002E769F" w:rsidP="00AC7481">
            <w:pPr>
              <w:pStyle w:val="rowtabella0"/>
              <w:jc w:val="center"/>
              <w:rPr>
                <w:color w:val="002060"/>
              </w:rPr>
            </w:pPr>
            <w:r w:rsidRPr="009E20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BB7BD" w14:textId="77777777" w:rsidR="002E769F" w:rsidRPr="009E20C8" w:rsidRDefault="002E769F" w:rsidP="00AC7481">
            <w:pPr>
              <w:pStyle w:val="rowtabella0"/>
              <w:jc w:val="center"/>
              <w:rPr>
                <w:color w:val="002060"/>
              </w:rPr>
            </w:pPr>
            <w:r w:rsidRPr="009E20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487BB" w14:textId="77777777" w:rsidR="002E769F" w:rsidRPr="009E20C8" w:rsidRDefault="002E769F" w:rsidP="00AC7481">
            <w:pPr>
              <w:pStyle w:val="rowtabella0"/>
              <w:jc w:val="center"/>
              <w:rPr>
                <w:color w:val="002060"/>
              </w:rPr>
            </w:pPr>
            <w:r w:rsidRPr="009E20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7E202" w14:textId="77777777" w:rsidR="002E769F" w:rsidRPr="009E20C8" w:rsidRDefault="002E769F" w:rsidP="00AC7481">
            <w:pPr>
              <w:pStyle w:val="rowtabella0"/>
              <w:jc w:val="center"/>
              <w:rPr>
                <w:color w:val="002060"/>
              </w:rPr>
            </w:pPr>
            <w:r w:rsidRPr="009E20C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62EBC" w14:textId="77777777" w:rsidR="002E769F" w:rsidRPr="009E20C8" w:rsidRDefault="002E769F" w:rsidP="00AC7481">
            <w:pPr>
              <w:pStyle w:val="rowtabella0"/>
              <w:jc w:val="center"/>
              <w:rPr>
                <w:color w:val="002060"/>
              </w:rPr>
            </w:pPr>
            <w:r w:rsidRPr="009E20C8">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BAB21" w14:textId="77777777" w:rsidR="002E769F" w:rsidRPr="009E20C8" w:rsidRDefault="002E769F" w:rsidP="00AC7481">
            <w:pPr>
              <w:pStyle w:val="rowtabella0"/>
              <w:jc w:val="center"/>
              <w:rPr>
                <w:color w:val="002060"/>
              </w:rPr>
            </w:pPr>
            <w:r w:rsidRPr="009E20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0D9BE" w14:textId="77777777" w:rsidR="002E769F" w:rsidRPr="009E20C8" w:rsidRDefault="002E769F" w:rsidP="00AC7481">
            <w:pPr>
              <w:pStyle w:val="rowtabella0"/>
              <w:jc w:val="center"/>
              <w:rPr>
                <w:color w:val="002060"/>
              </w:rPr>
            </w:pPr>
            <w:r w:rsidRPr="009E20C8">
              <w:rPr>
                <w:color w:val="002060"/>
              </w:rPr>
              <w:t>0</w:t>
            </w:r>
          </w:p>
        </w:tc>
      </w:tr>
      <w:tr w:rsidR="002E769F" w:rsidRPr="009E20C8" w14:paraId="73082584"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612242" w14:textId="77777777" w:rsidR="002E769F" w:rsidRPr="009E20C8" w:rsidRDefault="002E769F" w:rsidP="00AC7481">
            <w:pPr>
              <w:pStyle w:val="rowtabella0"/>
              <w:rPr>
                <w:color w:val="002060"/>
                <w:lang w:val="en-US"/>
              </w:rPr>
            </w:pPr>
            <w:r w:rsidRPr="009E20C8">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C0397" w14:textId="77777777" w:rsidR="002E769F" w:rsidRPr="009E20C8" w:rsidRDefault="002E769F" w:rsidP="00AC7481">
            <w:pPr>
              <w:pStyle w:val="rowtabella0"/>
              <w:jc w:val="center"/>
              <w:rPr>
                <w:color w:val="002060"/>
              </w:rPr>
            </w:pPr>
            <w:r w:rsidRPr="009E20C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26183"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3DE7E" w14:textId="77777777" w:rsidR="002E769F" w:rsidRPr="009E20C8" w:rsidRDefault="002E769F" w:rsidP="00AC7481">
            <w:pPr>
              <w:pStyle w:val="rowtabella0"/>
              <w:jc w:val="center"/>
              <w:rPr>
                <w:color w:val="002060"/>
              </w:rPr>
            </w:pPr>
            <w:r w:rsidRPr="009E20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B6403"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89191" w14:textId="77777777" w:rsidR="002E769F" w:rsidRPr="009E20C8" w:rsidRDefault="002E769F" w:rsidP="00AC7481">
            <w:pPr>
              <w:pStyle w:val="rowtabella0"/>
              <w:jc w:val="center"/>
              <w:rPr>
                <w:color w:val="002060"/>
              </w:rPr>
            </w:pPr>
            <w:r w:rsidRPr="009E20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556A5" w14:textId="77777777" w:rsidR="002E769F" w:rsidRPr="009E20C8" w:rsidRDefault="002E769F" w:rsidP="00AC7481">
            <w:pPr>
              <w:pStyle w:val="rowtabella0"/>
              <w:jc w:val="center"/>
              <w:rPr>
                <w:color w:val="002060"/>
              </w:rPr>
            </w:pPr>
            <w:r w:rsidRPr="009E20C8">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9D228" w14:textId="77777777" w:rsidR="002E769F" w:rsidRPr="009E20C8" w:rsidRDefault="002E769F" w:rsidP="00AC7481">
            <w:pPr>
              <w:pStyle w:val="rowtabella0"/>
              <w:jc w:val="center"/>
              <w:rPr>
                <w:color w:val="002060"/>
              </w:rPr>
            </w:pPr>
            <w:r w:rsidRPr="009E20C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016AE" w14:textId="77777777" w:rsidR="002E769F" w:rsidRPr="009E20C8" w:rsidRDefault="002E769F" w:rsidP="00AC7481">
            <w:pPr>
              <w:pStyle w:val="rowtabella0"/>
              <w:jc w:val="center"/>
              <w:rPr>
                <w:color w:val="002060"/>
              </w:rPr>
            </w:pPr>
            <w:r w:rsidRPr="009E20C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2FC5C" w14:textId="77777777" w:rsidR="002E769F" w:rsidRPr="009E20C8" w:rsidRDefault="002E769F" w:rsidP="00AC7481">
            <w:pPr>
              <w:pStyle w:val="rowtabella0"/>
              <w:jc w:val="center"/>
              <w:rPr>
                <w:color w:val="002060"/>
              </w:rPr>
            </w:pPr>
            <w:r w:rsidRPr="009E20C8">
              <w:rPr>
                <w:color w:val="002060"/>
              </w:rPr>
              <w:t>0</w:t>
            </w:r>
          </w:p>
        </w:tc>
      </w:tr>
      <w:tr w:rsidR="002E769F" w:rsidRPr="009E20C8" w14:paraId="1E49A5CB"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943FD4" w14:textId="77777777" w:rsidR="002E769F" w:rsidRPr="009E20C8" w:rsidRDefault="002E769F" w:rsidP="00AC7481">
            <w:pPr>
              <w:pStyle w:val="rowtabella0"/>
              <w:rPr>
                <w:color w:val="002060"/>
              </w:rPr>
            </w:pPr>
            <w:r w:rsidRPr="009E20C8">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159B1" w14:textId="77777777" w:rsidR="002E769F" w:rsidRPr="009E20C8" w:rsidRDefault="002E769F" w:rsidP="00AC7481">
            <w:pPr>
              <w:pStyle w:val="rowtabella0"/>
              <w:jc w:val="center"/>
              <w:rPr>
                <w:color w:val="002060"/>
              </w:rPr>
            </w:pPr>
            <w:r w:rsidRPr="009E20C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AC58C"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97B6D" w14:textId="77777777" w:rsidR="002E769F" w:rsidRPr="009E20C8" w:rsidRDefault="002E769F" w:rsidP="00AC7481">
            <w:pPr>
              <w:pStyle w:val="rowtabella0"/>
              <w:jc w:val="center"/>
              <w:rPr>
                <w:color w:val="002060"/>
              </w:rPr>
            </w:pPr>
            <w:r w:rsidRPr="009E20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0F032"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B81B5" w14:textId="77777777" w:rsidR="002E769F" w:rsidRPr="009E20C8" w:rsidRDefault="002E769F" w:rsidP="00AC7481">
            <w:pPr>
              <w:pStyle w:val="rowtabella0"/>
              <w:jc w:val="center"/>
              <w:rPr>
                <w:color w:val="002060"/>
              </w:rPr>
            </w:pPr>
            <w:r w:rsidRPr="009E20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BEAE7" w14:textId="77777777" w:rsidR="002E769F" w:rsidRPr="009E20C8" w:rsidRDefault="002E769F" w:rsidP="00AC7481">
            <w:pPr>
              <w:pStyle w:val="rowtabella0"/>
              <w:jc w:val="center"/>
              <w:rPr>
                <w:color w:val="002060"/>
              </w:rPr>
            </w:pPr>
            <w:r w:rsidRPr="009E20C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F53D8" w14:textId="77777777" w:rsidR="002E769F" w:rsidRPr="009E20C8" w:rsidRDefault="002E769F" w:rsidP="00AC7481">
            <w:pPr>
              <w:pStyle w:val="rowtabella0"/>
              <w:jc w:val="center"/>
              <w:rPr>
                <w:color w:val="002060"/>
              </w:rPr>
            </w:pPr>
            <w:r w:rsidRPr="009E20C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05A96" w14:textId="77777777" w:rsidR="002E769F" w:rsidRPr="009E20C8" w:rsidRDefault="002E769F" w:rsidP="00AC7481">
            <w:pPr>
              <w:pStyle w:val="rowtabella0"/>
              <w:jc w:val="center"/>
              <w:rPr>
                <w:color w:val="002060"/>
              </w:rPr>
            </w:pPr>
            <w:r w:rsidRPr="009E20C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01384" w14:textId="77777777" w:rsidR="002E769F" w:rsidRPr="009E20C8" w:rsidRDefault="002E769F" w:rsidP="00AC7481">
            <w:pPr>
              <w:pStyle w:val="rowtabella0"/>
              <w:jc w:val="center"/>
              <w:rPr>
                <w:color w:val="002060"/>
              </w:rPr>
            </w:pPr>
            <w:r w:rsidRPr="009E20C8">
              <w:rPr>
                <w:color w:val="002060"/>
              </w:rPr>
              <w:t>0</w:t>
            </w:r>
          </w:p>
        </w:tc>
      </w:tr>
      <w:tr w:rsidR="002E769F" w:rsidRPr="009E20C8" w14:paraId="6734EA61"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6A135F" w14:textId="77777777" w:rsidR="002E769F" w:rsidRPr="009E20C8" w:rsidRDefault="002E769F" w:rsidP="00AC7481">
            <w:pPr>
              <w:pStyle w:val="rowtabella0"/>
              <w:rPr>
                <w:color w:val="002060"/>
              </w:rPr>
            </w:pPr>
            <w:r w:rsidRPr="009E20C8">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5E6F3" w14:textId="77777777" w:rsidR="002E769F" w:rsidRPr="009E20C8" w:rsidRDefault="002E769F" w:rsidP="00AC7481">
            <w:pPr>
              <w:pStyle w:val="rowtabella0"/>
              <w:jc w:val="center"/>
              <w:rPr>
                <w:color w:val="002060"/>
              </w:rPr>
            </w:pPr>
            <w:r w:rsidRPr="009E20C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9BE0A"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C3D3A" w14:textId="77777777" w:rsidR="002E769F" w:rsidRPr="009E20C8" w:rsidRDefault="002E769F" w:rsidP="00AC7481">
            <w:pPr>
              <w:pStyle w:val="rowtabella0"/>
              <w:jc w:val="center"/>
              <w:rPr>
                <w:color w:val="002060"/>
              </w:rPr>
            </w:pPr>
            <w:r w:rsidRPr="009E20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5D1BB"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BCFEB" w14:textId="77777777" w:rsidR="002E769F" w:rsidRPr="009E20C8" w:rsidRDefault="002E769F" w:rsidP="00AC7481">
            <w:pPr>
              <w:pStyle w:val="rowtabella0"/>
              <w:jc w:val="center"/>
              <w:rPr>
                <w:color w:val="002060"/>
              </w:rPr>
            </w:pPr>
            <w:r w:rsidRPr="009E20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4542B" w14:textId="77777777" w:rsidR="002E769F" w:rsidRPr="009E20C8" w:rsidRDefault="002E769F" w:rsidP="00AC7481">
            <w:pPr>
              <w:pStyle w:val="rowtabella0"/>
              <w:jc w:val="center"/>
              <w:rPr>
                <w:color w:val="002060"/>
              </w:rPr>
            </w:pPr>
            <w:r w:rsidRPr="009E20C8">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DE1BE" w14:textId="77777777" w:rsidR="002E769F" w:rsidRPr="009E20C8" w:rsidRDefault="002E769F" w:rsidP="00AC7481">
            <w:pPr>
              <w:pStyle w:val="rowtabella0"/>
              <w:jc w:val="center"/>
              <w:rPr>
                <w:color w:val="002060"/>
              </w:rPr>
            </w:pPr>
            <w:r w:rsidRPr="009E20C8">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A13FD" w14:textId="77777777" w:rsidR="002E769F" w:rsidRPr="009E20C8" w:rsidRDefault="002E769F" w:rsidP="00AC7481">
            <w:pPr>
              <w:pStyle w:val="rowtabella0"/>
              <w:jc w:val="center"/>
              <w:rPr>
                <w:color w:val="002060"/>
              </w:rPr>
            </w:pPr>
            <w:r w:rsidRPr="009E20C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D7BD8" w14:textId="77777777" w:rsidR="002E769F" w:rsidRPr="009E20C8" w:rsidRDefault="002E769F" w:rsidP="00AC7481">
            <w:pPr>
              <w:pStyle w:val="rowtabella0"/>
              <w:jc w:val="center"/>
              <w:rPr>
                <w:color w:val="002060"/>
              </w:rPr>
            </w:pPr>
            <w:r w:rsidRPr="009E20C8">
              <w:rPr>
                <w:color w:val="002060"/>
              </w:rPr>
              <w:t>0</w:t>
            </w:r>
          </w:p>
        </w:tc>
      </w:tr>
      <w:tr w:rsidR="002E769F" w:rsidRPr="009E20C8" w14:paraId="374074C7"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106E11" w14:textId="77777777" w:rsidR="002E769F" w:rsidRPr="009E20C8" w:rsidRDefault="002E769F" w:rsidP="00AC7481">
            <w:pPr>
              <w:pStyle w:val="rowtabella0"/>
              <w:rPr>
                <w:color w:val="002060"/>
              </w:rPr>
            </w:pPr>
            <w:r w:rsidRPr="009E20C8">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B726B" w14:textId="77777777" w:rsidR="002E769F" w:rsidRPr="009E20C8" w:rsidRDefault="002E769F" w:rsidP="00AC7481">
            <w:pPr>
              <w:pStyle w:val="rowtabella0"/>
              <w:jc w:val="center"/>
              <w:rPr>
                <w:color w:val="002060"/>
              </w:rPr>
            </w:pPr>
            <w:r w:rsidRPr="009E20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15076"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86D53" w14:textId="77777777" w:rsidR="002E769F" w:rsidRPr="009E20C8" w:rsidRDefault="002E769F" w:rsidP="00AC7481">
            <w:pPr>
              <w:pStyle w:val="rowtabella0"/>
              <w:jc w:val="center"/>
              <w:rPr>
                <w:color w:val="002060"/>
              </w:rPr>
            </w:pPr>
            <w:r w:rsidRPr="009E20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6D44F" w14:textId="77777777" w:rsidR="002E769F" w:rsidRPr="009E20C8" w:rsidRDefault="002E769F" w:rsidP="00AC7481">
            <w:pPr>
              <w:pStyle w:val="rowtabella0"/>
              <w:jc w:val="center"/>
              <w:rPr>
                <w:color w:val="002060"/>
              </w:rPr>
            </w:pPr>
            <w:r w:rsidRPr="009E20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B954C" w14:textId="77777777" w:rsidR="002E769F" w:rsidRPr="009E20C8" w:rsidRDefault="002E769F" w:rsidP="00AC7481">
            <w:pPr>
              <w:pStyle w:val="rowtabella0"/>
              <w:jc w:val="center"/>
              <w:rPr>
                <w:color w:val="002060"/>
              </w:rPr>
            </w:pPr>
            <w:r w:rsidRPr="009E20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B39BB" w14:textId="77777777" w:rsidR="002E769F" w:rsidRPr="009E20C8" w:rsidRDefault="002E769F" w:rsidP="00AC7481">
            <w:pPr>
              <w:pStyle w:val="rowtabella0"/>
              <w:jc w:val="center"/>
              <w:rPr>
                <w:color w:val="002060"/>
              </w:rPr>
            </w:pPr>
            <w:r w:rsidRPr="009E20C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2B2D1" w14:textId="77777777" w:rsidR="002E769F" w:rsidRPr="009E20C8" w:rsidRDefault="002E769F" w:rsidP="00AC7481">
            <w:pPr>
              <w:pStyle w:val="rowtabella0"/>
              <w:jc w:val="center"/>
              <w:rPr>
                <w:color w:val="002060"/>
              </w:rPr>
            </w:pPr>
            <w:r w:rsidRPr="009E20C8">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2EDBE" w14:textId="77777777" w:rsidR="002E769F" w:rsidRPr="009E20C8" w:rsidRDefault="002E769F" w:rsidP="00AC7481">
            <w:pPr>
              <w:pStyle w:val="rowtabella0"/>
              <w:jc w:val="center"/>
              <w:rPr>
                <w:color w:val="002060"/>
              </w:rPr>
            </w:pPr>
            <w:r w:rsidRPr="009E20C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7687F" w14:textId="77777777" w:rsidR="002E769F" w:rsidRPr="009E20C8" w:rsidRDefault="002E769F" w:rsidP="00AC7481">
            <w:pPr>
              <w:pStyle w:val="rowtabella0"/>
              <w:jc w:val="center"/>
              <w:rPr>
                <w:color w:val="002060"/>
              </w:rPr>
            </w:pPr>
            <w:r w:rsidRPr="009E20C8">
              <w:rPr>
                <w:color w:val="002060"/>
              </w:rPr>
              <w:t>0</w:t>
            </w:r>
          </w:p>
        </w:tc>
      </w:tr>
      <w:tr w:rsidR="002E769F" w:rsidRPr="009E20C8" w14:paraId="7967A9BF"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CCC951" w14:textId="77777777" w:rsidR="002E769F" w:rsidRPr="009E20C8" w:rsidRDefault="002E769F" w:rsidP="00AC7481">
            <w:pPr>
              <w:pStyle w:val="rowtabella0"/>
              <w:rPr>
                <w:color w:val="002060"/>
              </w:rPr>
            </w:pPr>
            <w:r w:rsidRPr="009E20C8">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3F36E" w14:textId="77777777" w:rsidR="002E769F" w:rsidRPr="009E20C8" w:rsidRDefault="002E769F" w:rsidP="00AC7481">
            <w:pPr>
              <w:pStyle w:val="rowtabella0"/>
              <w:jc w:val="center"/>
              <w:rPr>
                <w:color w:val="002060"/>
              </w:rPr>
            </w:pPr>
            <w:r w:rsidRPr="009E20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E95FC"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CA1E9"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C5EC9"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CF126" w14:textId="77777777" w:rsidR="002E769F" w:rsidRPr="009E20C8" w:rsidRDefault="002E769F" w:rsidP="00AC7481">
            <w:pPr>
              <w:pStyle w:val="rowtabella0"/>
              <w:jc w:val="center"/>
              <w:rPr>
                <w:color w:val="002060"/>
              </w:rPr>
            </w:pPr>
            <w:r w:rsidRPr="009E20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C3E7C" w14:textId="77777777" w:rsidR="002E769F" w:rsidRPr="009E20C8" w:rsidRDefault="002E769F" w:rsidP="00AC7481">
            <w:pPr>
              <w:pStyle w:val="rowtabella0"/>
              <w:jc w:val="center"/>
              <w:rPr>
                <w:color w:val="002060"/>
              </w:rPr>
            </w:pPr>
            <w:r w:rsidRPr="009E20C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5E24F" w14:textId="77777777" w:rsidR="002E769F" w:rsidRPr="009E20C8" w:rsidRDefault="002E769F" w:rsidP="00AC7481">
            <w:pPr>
              <w:pStyle w:val="rowtabella0"/>
              <w:jc w:val="center"/>
              <w:rPr>
                <w:color w:val="002060"/>
              </w:rPr>
            </w:pPr>
            <w:r w:rsidRPr="009E20C8">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79A35" w14:textId="77777777" w:rsidR="002E769F" w:rsidRPr="009E20C8" w:rsidRDefault="002E769F" w:rsidP="00AC7481">
            <w:pPr>
              <w:pStyle w:val="rowtabella0"/>
              <w:jc w:val="center"/>
              <w:rPr>
                <w:color w:val="002060"/>
              </w:rPr>
            </w:pPr>
            <w:r w:rsidRPr="009E20C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3D539" w14:textId="77777777" w:rsidR="002E769F" w:rsidRPr="009E20C8" w:rsidRDefault="002E769F" w:rsidP="00AC7481">
            <w:pPr>
              <w:pStyle w:val="rowtabella0"/>
              <w:jc w:val="center"/>
              <w:rPr>
                <w:color w:val="002060"/>
              </w:rPr>
            </w:pPr>
            <w:r w:rsidRPr="009E20C8">
              <w:rPr>
                <w:color w:val="002060"/>
              </w:rPr>
              <w:t>0</w:t>
            </w:r>
          </w:p>
        </w:tc>
      </w:tr>
      <w:tr w:rsidR="002E769F" w:rsidRPr="009E20C8" w14:paraId="74E5385A" w14:textId="77777777" w:rsidTr="00AC748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E7ED84" w14:textId="77777777" w:rsidR="002E769F" w:rsidRPr="009E20C8" w:rsidRDefault="002E769F" w:rsidP="00AC7481">
            <w:pPr>
              <w:pStyle w:val="rowtabella0"/>
              <w:rPr>
                <w:color w:val="002060"/>
              </w:rPr>
            </w:pPr>
            <w:r w:rsidRPr="009E20C8">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F8E70" w14:textId="77777777" w:rsidR="002E769F" w:rsidRPr="009E20C8" w:rsidRDefault="002E769F" w:rsidP="00AC7481">
            <w:pPr>
              <w:pStyle w:val="rowtabella0"/>
              <w:jc w:val="center"/>
              <w:rPr>
                <w:color w:val="002060"/>
              </w:rPr>
            </w:pPr>
            <w:r w:rsidRPr="009E20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81BFA"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635FC"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20187"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170FC" w14:textId="77777777" w:rsidR="002E769F" w:rsidRPr="009E20C8" w:rsidRDefault="002E769F" w:rsidP="00AC7481">
            <w:pPr>
              <w:pStyle w:val="rowtabella0"/>
              <w:jc w:val="center"/>
              <w:rPr>
                <w:color w:val="002060"/>
              </w:rPr>
            </w:pPr>
            <w:r w:rsidRPr="009E20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83E54" w14:textId="77777777" w:rsidR="002E769F" w:rsidRPr="009E20C8" w:rsidRDefault="002E769F" w:rsidP="00AC7481">
            <w:pPr>
              <w:pStyle w:val="rowtabella0"/>
              <w:jc w:val="center"/>
              <w:rPr>
                <w:color w:val="002060"/>
              </w:rPr>
            </w:pPr>
            <w:r w:rsidRPr="009E20C8">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BDAA2" w14:textId="77777777" w:rsidR="002E769F" w:rsidRPr="009E20C8" w:rsidRDefault="002E769F" w:rsidP="00AC7481">
            <w:pPr>
              <w:pStyle w:val="rowtabella0"/>
              <w:jc w:val="center"/>
              <w:rPr>
                <w:color w:val="002060"/>
              </w:rPr>
            </w:pPr>
            <w:r w:rsidRPr="009E20C8">
              <w:rPr>
                <w:color w:val="002060"/>
              </w:rPr>
              <w:t>138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F4295" w14:textId="77777777" w:rsidR="002E769F" w:rsidRPr="009E20C8" w:rsidRDefault="002E769F" w:rsidP="00AC7481">
            <w:pPr>
              <w:pStyle w:val="rowtabella0"/>
              <w:jc w:val="center"/>
              <w:rPr>
                <w:color w:val="002060"/>
              </w:rPr>
            </w:pPr>
            <w:r w:rsidRPr="009E20C8">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A1DC7" w14:textId="77777777" w:rsidR="002E769F" w:rsidRPr="009E20C8" w:rsidRDefault="002E769F" w:rsidP="00AC7481">
            <w:pPr>
              <w:pStyle w:val="rowtabella0"/>
              <w:jc w:val="center"/>
              <w:rPr>
                <w:color w:val="002060"/>
              </w:rPr>
            </w:pPr>
            <w:r w:rsidRPr="009E20C8">
              <w:rPr>
                <w:color w:val="002060"/>
              </w:rPr>
              <w:t>0</w:t>
            </w:r>
          </w:p>
        </w:tc>
      </w:tr>
    </w:tbl>
    <w:p w14:paraId="18AFC577" w14:textId="77777777" w:rsidR="002E769F" w:rsidRPr="009E20C8" w:rsidRDefault="002E769F" w:rsidP="002E769F">
      <w:pPr>
        <w:pStyle w:val="breakline"/>
        <w:rPr>
          <w:rFonts w:eastAsiaTheme="minorEastAsia"/>
          <w:color w:val="002060"/>
        </w:rPr>
      </w:pPr>
    </w:p>
    <w:p w14:paraId="2A3727F2" w14:textId="77777777" w:rsidR="002E769F" w:rsidRPr="009E20C8" w:rsidRDefault="002E769F" w:rsidP="002E769F">
      <w:pPr>
        <w:pStyle w:val="breakline"/>
        <w:rPr>
          <w:color w:val="002060"/>
        </w:rPr>
      </w:pPr>
    </w:p>
    <w:p w14:paraId="21042DDB" w14:textId="77777777" w:rsidR="002E769F" w:rsidRPr="009E20C8" w:rsidRDefault="002E769F" w:rsidP="002E769F">
      <w:pPr>
        <w:pStyle w:val="sottotitolocampionato10"/>
        <w:rPr>
          <w:color w:val="002060"/>
        </w:rPr>
      </w:pPr>
      <w:r w:rsidRPr="009E20C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E769F" w:rsidRPr="009E20C8" w14:paraId="0C0AC05F" w14:textId="77777777" w:rsidTr="00AC748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FF437" w14:textId="77777777" w:rsidR="002E769F" w:rsidRPr="009E20C8" w:rsidRDefault="002E769F" w:rsidP="00AC7481">
            <w:pPr>
              <w:pStyle w:val="headertabella0"/>
              <w:rPr>
                <w:color w:val="002060"/>
              </w:rPr>
            </w:pPr>
            <w:r w:rsidRPr="009E20C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8AAA9" w14:textId="77777777" w:rsidR="002E769F" w:rsidRPr="009E20C8" w:rsidRDefault="002E769F" w:rsidP="00AC7481">
            <w:pPr>
              <w:pStyle w:val="headertabella0"/>
              <w:rPr>
                <w:color w:val="002060"/>
              </w:rPr>
            </w:pPr>
            <w:r w:rsidRPr="009E20C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7F694" w14:textId="77777777" w:rsidR="002E769F" w:rsidRPr="009E20C8" w:rsidRDefault="002E769F" w:rsidP="00AC7481">
            <w:pPr>
              <w:pStyle w:val="headertabella0"/>
              <w:rPr>
                <w:color w:val="002060"/>
              </w:rPr>
            </w:pPr>
            <w:r w:rsidRPr="009E20C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B55CC" w14:textId="77777777" w:rsidR="002E769F" w:rsidRPr="009E20C8" w:rsidRDefault="002E769F" w:rsidP="00AC7481">
            <w:pPr>
              <w:pStyle w:val="headertabella0"/>
              <w:rPr>
                <w:color w:val="002060"/>
              </w:rPr>
            </w:pPr>
            <w:r w:rsidRPr="009E20C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73846" w14:textId="77777777" w:rsidR="002E769F" w:rsidRPr="009E20C8" w:rsidRDefault="002E769F" w:rsidP="00AC7481">
            <w:pPr>
              <w:pStyle w:val="headertabella0"/>
              <w:rPr>
                <w:color w:val="002060"/>
              </w:rPr>
            </w:pPr>
            <w:r w:rsidRPr="009E20C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67BA4" w14:textId="77777777" w:rsidR="002E769F" w:rsidRPr="009E20C8" w:rsidRDefault="002E769F" w:rsidP="00AC7481">
            <w:pPr>
              <w:pStyle w:val="headertabella0"/>
              <w:rPr>
                <w:color w:val="002060"/>
              </w:rPr>
            </w:pPr>
            <w:r w:rsidRPr="009E20C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234D8" w14:textId="77777777" w:rsidR="002E769F" w:rsidRPr="009E20C8" w:rsidRDefault="002E769F" w:rsidP="00AC7481">
            <w:pPr>
              <w:pStyle w:val="headertabella0"/>
              <w:rPr>
                <w:color w:val="002060"/>
              </w:rPr>
            </w:pPr>
            <w:r w:rsidRPr="009E20C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227D9" w14:textId="77777777" w:rsidR="002E769F" w:rsidRPr="009E20C8" w:rsidRDefault="002E769F" w:rsidP="00AC7481">
            <w:pPr>
              <w:pStyle w:val="headertabella0"/>
              <w:rPr>
                <w:color w:val="002060"/>
              </w:rPr>
            </w:pPr>
            <w:r w:rsidRPr="009E20C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F8075" w14:textId="77777777" w:rsidR="002E769F" w:rsidRPr="009E20C8" w:rsidRDefault="002E769F" w:rsidP="00AC7481">
            <w:pPr>
              <w:pStyle w:val="headertabella0"/>
              <w:rPr>
                <w:color w:val="002060"/>
              </w:rPr>
            </w:pPr>
            <w:r w:rsidRPr="009E20C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FCD11" w14:textId="77777777" w:rsidR="002E769F" w:rsidRPr="009E20C8" w:rsidRDefault="002E769F" w:rsidP="00AC7481">
            <w:pPr>
              <w:pStyle w:val="headertabella0"/>
              <w:rPr>
                <w:color w:val="002060"/>
              </w:rPr>
            </w:pPr>
            <w:r w:rsidRPr="009E20C8">
              <w:rPr>
                <w:color w:val="002060"/>
              </w:rPr>
              <w:t>PE</w:t>
            </w:r>
          </w:p>
        </w:tc>
      </w:tr>
      <w:tr w:rsidR="002E769F" w:rsidRPr="009E20C8" w14:paraId="25367EFE" w14:textId="77777777" w:rsidTr="00AC748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82C306" w14:textId="77777777" w:rsidR="002E769F" w:rsidRPr="009E20C8" w:rsidRDefault="002E769F" w:rsidP="00AC7481">
            <w:pPr>
              <w:pStyle w:val="rowtabella0"/>
              <w:rPr>
                <w:color w:val="002060"/>
                <w:lang w:val="en-US"/>
              </w:rPr>
            </w:pPr>
            <w:r w:rsidRPr="009E20C8">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06DBC" w14:textId="77777777" w:rsidR="002E769F" w:rsidRPr="009E20C8" w:rsidRDefault="002E769F" w:rsidP="00AC7481">
            <w:pPr>
              <w:pStyle w:val="rowtabella0"/>
              <w:jc w:val="center"/>
              <w:rPr>
                <w:color w:val="002060"/>
              </w:rPr>
            </w:pPr>
            <w:r w:rsidRPr="009E20C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E93BF"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6E70C" w14:textId="77777777" w:rsidR="002E769F" w:rsidRPr="009E20C8" w:rsidRDefault="002E769F" w:rsidP="00AC7481">
            <w:pPr>
              <w:pStyle w:val="rowtabella0"/>
              <w:jc w:val="center"/>
              <w:rPr>
                <w:color w:val="002060"/>
              </w:rPr>
            </w:pPr>
            <w:r w:rsidRPr="009E20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A76F9" w14:textId="77777777" w:rsidR="002E769F" w:rsidRPr="009E20C8" w:rsidRDefault="002E769F" w:rsidP="00AC7481">
            <w:pPr>
              <w:pStyle w:val="rowtabella0"/>
              <w:jc w:val="center"/>
              <w:rPr>
                <w:color w:val="002060"/>
              </w:rPr>
            </w:pPr>
            <w:r w:rsidRPr="009E20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31078" w14:textId="77777777" w:rsidR="002E769F" w:rsidRPr="009E20C8" w:rsidRDefault="002E769F" w:rsidP="00AC7481">
            <w:pPr>
              <w:pStyle w:val="rowtabella0"/>
              <w:jc w:val="center"/>
              <w:rPr>
                <w:color w:val="002060"/>
              </w:rPr>
            </w:pPr>
            <w:r w:rsidRPr="009E20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B7AB9" w14:textId="77777777" w:rsidR="002E769F" w:rsidRPr="009E20C8" w:rsidRDefault="002E769F" w:rsidP="00AC7481">
            <w:pPr>
              <w:pStyle w:val="rowtabella0"/>
              <w:jc w:val="center"/>
              <w:rPr>
                <w:color w:val="002060"/>
              </w:rPr>
            </w:pPr>
            <w:r w:rsidRPr="009E20C8">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FEEB6" w14:textId="77777777" w:rsidR="002E769F" w:rsidRPr="009E20C8" w:rsidRDefault="002E769F" w:rsidP="00AC7481">
            <w:pPr>
              <w:pStyle w:val="rowtabella0"/>
              <w:jc w:val="center"/>
              <w:rPr>
                <w:color w:val="002060"/>
              </w:rPr>
            </w:pPr>
            <w:r w:rsidRPr="009E20C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59E59" w14:textId="77777777" w:rsidR="002E769F" w:rsidRPr="009E20C8" w:rsidRDefault="002E769F" w:rsidP="00AC7481">
            <w:pPr>
              <w:pStyle w:val="rowtabella0"/>
              <w:jc w:val="center"/>
              <w:rPr>
                <w:color w:val="002060"/>
              </w:rPr>
            </w:pPr>
            <w:r w:rsidRPr="009E20C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89B31" w14:textId="77777777" w:rsidR="002E769F" w:rsidRPr="009E20C8" w:rsidRDefault="002E769F" w:rsidP="00AC7481">
            <w:pPr>
              <w:pStyle w:val="rowtabella0"/>
              <w:jc w:val="center"/>
              <w:rPr>
                <w:color w:val="002060"/>
              </w:rPr>
            </w:pPr>
            <w:r w:rsidRPr="009E20C8">
              <w:rPr>
                <w:color w:val="002060"/>
              </w:rPr>
              <w:t>0</w:t>
            </w:r>
          </w:p>
        </w:tc>
      </w:tr>
      <w:tr w:rsidR="002E769F" w:rsidRPr="009E20C8" w14:paraId="52DADA13"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B2A819" w14:textId="77777777" w:rsidR="002E769F" w:rsidRPr="009E20C8" w:rsidRDefault="002E769F" w:rsidP="00AC7481">
            <w:pPr>
              <w:pStyle w:val="rowtabella0"/>
              <w:rPr>
                <w:color w:val="002060"/>
              </w:rPr>
            </w:pPr>
            <w:r w:rsidRPr="009E20C8">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7880B" w14:textId="77777777" w:rsidR="002E769F" w:rsidRPr="009E20C8" w:rsidRDefault="002E769F" w:rsidP="00AC7481">
            <w:pPr>
              <w:pStyle w:val="rowtabella0"/>
              <w:jc w:val="center"/>
              <w:rPr>
                <w:color w:val="002060"/>
              </w:rPr>
            </w:pPr>
            <w:r w:rsidRPr="009E20C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AFA58"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2CE79" w14:textId="77777777" w:rsidR="002E769F" w:rsidRPr="009E20C8" w:rsidRDefault="002E769F" w:rsidP="00AC7481">
            <w:pPr>
              <w:pStyle w:val="rowtabella0"/>
              <w:jc w:val="center"/>
              <w:rPr>
                <w:color w:val="002060"/>
              </w:rPr>
            </w:pPr>
            <w:r w:rsidRPr="009E20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7BCE4"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654DE" w14:textId="77777777" w:rsidR="002E769F" w:rsidRPr="009E20C8" w:rsidRDefault="002E769F" w:rsidP="00AC7481">
            <w:pPr>
              <w:pStyle w:val="rowtabella0"/>
              <w:jc w:val="center"/>
              <w:rPr>
                <w:color w:val="002060"/>
              </w:rPr>
            </w:pPr>
            <w:r w:rsidRPr="009E20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27A8D" w14:textId="77777777" w:rsidR="002E769F" w:rsidRPr="009E20C8" w:rsidRDefault="002E769F" w:rsidP="00AC7481">
            <w:pPr>
              <w:pStyle w:val="rowtabella0"/>
              <w:jc w:val="center"/>
              <w:rPr>
                <w:color w:val="002060"/>
              </w:rPr>
            </w:pPr>
            <w:r w:rsidRPr="009E20C8">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44C03" w14:textId="77777777" w:rsidR="002E769F" w:rsidRPr="009E20C8" w:rsidRDefault="002E769F" w:rsidP="00AC7481">
            <w:pPr>
              <w:pStyle w:val="rowtabella0"/>
              <w:jc w:val="center"/>
              <w:rPr>
                <w:color w:val="002060"/>
              </w:rPr>
            </w:pPr>
            <w:r w:rsidRPr="009E20C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4F24C" w14:textId="77777777" w:rsidR="002E769F" w:rsidRPr="009E20C8" w:rsidRDefault="002E769F" w:rsidP="00AC7481">
            <w:pPr>
              <w:pStyle w:val="rowtabella0"/>
              <w:jc w:val="center"/>
              <w:rPr>
                <w:color w:val="002060"/>
              </w:rPr>
            </w:pPr>
            <w:r w:rsidRPr="009E20C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013F8" w14:textId="77777777" w:rsidR="002E769F" w:rsidRPr="009E20C8" w:rsidRDefault="002E769F" w:rsidP="00AC7481">
            <w:pPr>
              <w:pStyle w:val="rowtabella0"/>
              <w:jc w:val="center"/>
              <w:rPr>
                <w:color w:val="002060"/>
              </w:rPr>
            </w:pPr>
            <w:r w:rsidRPr="009E20C8">
              <w:rPr>
                <w:color w:val="002060"/>
              </w:rPr>
              <w:t>0</w:t>
            </w:r>
          </w:p>
        </w:tc>
      </w:tr>
      <w:tr w:rsidR="002E769F" w:rsidRPr="009E20C8" w14:paraId="70E67678"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ECE198" w14:textId="77777777" w:rsidR="002E769F" w:rsidRPr="009E20C8" w:rsidRDefault="002E769F" w:rsidP="00AC7481">
            <w:pPr>
              <w:pStyle w:val="rowtabella0"/>
              <w:rPr>
                <w:color w:val="002060"/>
              </w:rPr>
            </w:pPr>
            <w:r w:rsidRPr="009E20C8">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76421" w14:textId="77777777" w:rsidR="002E769F" w:rsidRPr="009E20C8" w:rsidRDefault="002E769F" w:rsidP="00AC7481">
            <w:pPr>
              <w:pStyle w:val="rowtabella0"/>
              <w:jc w:val="center"/>
              <w:rPr>
                <w:color w:val="002060"/>
              </w:rPr>
            </w:pPr>
            <w:r w:rsidRPr="009E20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90CA5"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6FACC" w14:textId="77777777" w:rsidR="002E769F" w:rsidRPr="009E20C8" w:rsidRDefault="002E769F" w:rsidP="00AC7481">
            <w:pPr>
              <w:pStyle w:val="rowtabella0"/>
              <w:jc w:val="center"/>
              <w:rPr>
                <w:color w:val="002060"/>
              </w:rPr>
            </w:pPr>
            <w:r w:rsidRPr="009E20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02A52" w14:textId="77777777" w:rsidR="002E769F" w:rsidRPr="009E20C8" w:rsidRDefault="002E769F" w:rsidP="00AC7481">
            <w:pPr>
              <w:pStyle w:val="rowtabella0"/>
              <w:jc w:val="center"/>
              <w:rPr>
                <w:color w:val="002060"/>
              </w:rPr>
            </w:pPr>
            <w:r w:rsidRPr="009E20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446D4" w14:textId="77777777" w:rsidR="002E769F" w:rsidRPr="009E20C8" w:rsidRDefault="002E769F" w:rsidP="00AC7481">
            <w:pPr>
              <w:pStyle w:val="rowtabella0"/>
              <w:jc w:val="center"/>
              <w:rPr>
                <w:color w:val="002060"/>
              </w:rPr>
            </w:pPr>
            <w:r w:rsidRPr="009E20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E384F" w14:textId="77777777" w:rsidR="002E769F" w:rsidRPr="009E20C8" w:rsidRDefault="002E769F" w:rsidP="00AC7481">
            <w:pPr>
              <w:pStyle w:val="rowtabella0"/>
              <w:jc w:val="center"/>
              <w:rPr>
                <w:color w:val="002060"/>
              </w:rPr>
            </w:pPr>
            <w:r w:rsidRPr="009E20C8">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3344B" w14:textId="77777777" w:rsidR="002E769F" w:rsidRPr="009E20C8" w:rsidRDefault="002E769F" w:rsidP="00AC7481">
            <w:pPr>
              <w:pStyle w:val="rowtabella0"/>
              <w:jc w:val="center"/>
              <w:rPr>
                <w:color w:val="002060"/>
              </w:rPr>
            </w:pPr>
            <w:r w:rsidRPr="009E20C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A1C5B" w14:textId="77777777" w:rsidR="002E769F" w:rsidRPr="009E20C8" w:rsidRDefault="002E769F" w:rsidP="00AC7481">
            <w:pPr>
              <w:pStyle w:val="rowtabella0"/>
              <w:jc w:val="center"/>
              <w:rPr>
                <w:color w:val="002060"/>
              </w:rPr>
            </w:pPr>
            <w:r w:rsidRPr="009E20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E9351" w14:textId="77777777" w:rsidR="002E769F" w:rsidRPr="009E20C8" w:rsidRDefault="002E769F" w:rsidP="00AC7481">
            <w:pPr>
              <w:pStyle w:val="rowtabella0"/>
              <w:jc w:val="center"/>
              <w:rPr>
                <w:color w:val="002060"/>
              </w:rPr>
            </w:pPr>
            <w:r w:rsidRPr="009E20C8">
              <w:rPr>
                <w:color w:val="002060"/>
              </w:rPr>
              <w:t>0</w:t>
            </w:r>
          </w:p>
        </w:tc>
      </w:tr>
      <w:tr w:rsidR="002E769F" w:rsidRPr="009E20C8" w14:paraId="187D99E8"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5BD6F3" w14:textId="77777777" w:rsidR="002E769F" w:rsidRPr="009E20C8" w:rsidRDefault="002E769F" w:rsidP="00AC7481">
            <w:pPr>
              <w:pStyle w:val="rowtabella0"/>
              <w:rPr>
                <w:color w:val="002060"/>
              </w:rPr>
            </w:pPr>
            <w:r w:rsidRPr="009E20C8">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1FDC5" w14:textId="77777777" w:rsidR="002E769F" w:rsidRPr="009E20C8" w:rsidRDefault="002E769F" w:rsidP="00AC7481">
            <w:pPr>
              <w:pStyle w:val="rowtabella0"/>
              <w:jc w:val="center"/>
              <w:rPr>
                <w:color w:val="002060"/>
              </w:rPr>
            </w:pPr>
            <w:r w:rsidRPr="009E20C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15211"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65EC5" w14:textId="77777777" w:rsidR="002E769F" w:rsidRPr="009E20C8" w:rsidRDefault="002E769F" w:rsidP="00AC7481">
            <w:pPr>
              <w:pStyle w:val="rowtabella0"/>
              <w:jc w:val="center"/>
              <w:rPr>
                <w:color w:val="002060"/>
              </w:rPr>
            </w:pPr>
            <w:r w:rsidRPr="009E20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E8A80"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42FAA" w14:textId="77777777" w:rsidR="002E769F" w:rsidRPr="009E20C8" w:rsidRDefault="002E769F" w:rsidP="00AC7481">
            <w:pPr>
              <w:pStyle w:val="rowtabella0"/>
              <w:jc w:val="center"/>
              <w:rPr>
                <w:color w:val="002060"/>
              </w:rPr>
            </w:pPr>
            <w:r w:rsidRPr="009E20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53419" w14:textId="77777777" w:rsidR="002E769F" w:rsidRPr="009E20C8" w:rsidRDefault="002E769F" w:rsidP="00AC7481">
            <w:pPr>
              <w:pStyle w:val="rowtabella0"/>
              <w:jc w:val="center"/>
              <w:rPr>
                <w:color w:val="002060"/>
              </w:rPr>
            </w:pPr>
            <w:r w:rsidRPr="009E20C8">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C646C" w14:textId="77777777" w:rsidR="002E769F" w:rsidRPr="009E20C8" w:rsidRDefault="002E769F" w:rsidP="00AC7481">
            <w:pPr>
              <w:pStyle w:val="rowtabella0"/>
              <w:jc w:val="center"/>
              <w:rPr>
                <w:color w:val="002060"/>
              </w:rPr>
            </w:pPr>
            <w:r w:rsidRPr="009E20C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545B3" w14:textId="77777777" w:rsidR="002E769F" w:rsidRPr="009E20C8" w:rsidRDefault="002E769F" w:rsidP="00AC7481">
            <w:pPr>
              <w:pStyle w:val="rowtabella0"/>
              <w:jc w:val="center"/>
              <w:rPr>
                <w:color w:val="002060"/>
              </w:rPr>
            </w:pPr>
            <w:r w:rsidRPr="009E20C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F9BED" w14:textId="77777777" w:rsidR="002E769F" w:rsidRPr="009E20C8" w:rsidRDefault="002E769F" w:rsidP="00AC7481">
            <w:pPr>
              <w:pStyle w:val="rowtabella0"/>
              <w:jc w:val="center"/>
              <w:rPr>
                <w:color w:val="002060"/>
              </w:rPr>
            </w:pPr>
            <w:r w:rsidRPr="009E20C8">
              <w:rPr>
                <w:color w:val="002060"/>
              </w:rPr>
              <w:t>0</w:t>
            </w:r>
          </w:p>
        </w:tc>
      </w:tr>
      <w:tr w:rsidR="002E769F" w:rsidRPr="009E20C8" w14:paraId="44564AD2"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8625B6" w14:textId="77777777" w:rsidR="002E769F" w:rsidRPr="009E20C8" w:rsidRDefault="002E769F" w:rsidP="00AC7481">
            <w:pPr>
              <w:pStyle w:val="rowtabella0"/>
              <w:rPr>
                <w:color w:val="002060"/>
              </w:rPr>
            </w:pPr>
            <w:r w:rsidRPr="009E20C8">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17516" w14:textId="77777777" w:rsidR="002E769F" w:rsidRPr="009E20C8" w:rsidRDefault="002E769F" w:rsidP="00AC7481">
            <w:pPr>
              <w:pStyle w:val="rowtabella0"/>
              <w:jc w:val="center"/>
              <w:rPr>
                <w:color w:val="002060"/>
              </w:rPr>
            </w:pPr>
            <w:r w:rsidRPr="009E20C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588CA"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D5EE9" w14:textId="77777777" w:rsidR="002E769F" w:rsidRPr="009E20C8" w:rsidRDefault="002E769F" w:rsidP="00AC7481">
            <w:pPr>
              <w:pStyle w:val="rowtabella0"/>
              <w:jc w:val="center"/>
              <w:rPr>
                <w:color w:val="002060"/>
              </w:rPr>
            </w:pPr>
            <w:r w:rsidRPr="009E20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EECF4"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54474" w14:textId="77777777" w:rsidR="002E769F" w:rsidRPr="009E20C8" w:rsidRDefault="002E769F" w:rsidP="00AC7481">
            <w:pPr>
              <w:pStyle w:val="rowtabella0"/>
              <w:jc w:val="center"/>
              <w:rPr>
                <w:color w:val="002060"/>
              </w:rPr>
            </w:pPr>
            <w:r w:rsidRPr="009E20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FDAB4" w14:textId="77777777" w:rsidR="002E769F" w:rsidRPr="009E20C8" w:rsidRDefault="002E769F" w:rsidP="00AC7481">
            <w:pPr>
              <w:pStyle w:val="rowtabella0"/>
              <w:jc w:val="center"/>
              <w:rPr>
                <w:color w:val="002060"/>
              </w:rPr>
            </w:pPr>
            <w:r w:rsidRPr="009E20C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5E695" w14:textId="77777777" w:rsidR="002E769F" w:rsidRPr="009E20C8" w:rsidRDefault="002E769F" w:rsidP="00AC7481">
            <w:pPr>
              <w:pStyle w:val="rowtabella0"/>
              <w:jc w:val="center"/>
              <w:rPr>
                <w:color w:val="002060"/>
              </w:rPr>
            </w:pPr>
            <w:r w:rsidRPr="009E20C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BCF00" w14:textId="77777777" w:rsidR="002E769F" w:rsidRPr="009E20C8" w:rsidRDefault="002E769F" w:rsidP="00AC7481">
            <w:pPr>
              <w:pStyle w:val="rowtabella0"/>
              <w:jc w:val="center"/>
              <w:rPr>
                <w:color w:val="002060"/>
              </w:rPr>
            </w:pPr>
            <w:r w:rsidRPr="009E20C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109EC" w14:textId="77777777" w:rsidR="002E769F" w:rsidRPr="009E20C8" w:rsidRDefault="002E769F" w:rsidP="00AC7481">
            <w:pPr>
              <w:pStyle w:val="rowtabella0"/>
              <w:jc w:val="center"/>
              <w:rPr>
                <w:color w:val="002060"/>
              </w:rPr>
            </w:pPr>
            <w:r w:rsidRPr="009E20C8">
              <w:rPr>
                <w:color w:val="002060"/>
              </w:rPr>
              <w:t>0</w:t>
            </w:r>
          </w:p>
        </w:tc>
      </w:tr>
      <w:tr w:rsidR="002E769F" w:rsidRPr="009E20C8" w14:paraId="34F5A2EE"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813AF2" w14:textId="77777777" w:rsidR="002E769F" w:rsidRPr="009E20C8" w:rsidRDefault="002E769F" w:rsidP="00AC7481">
            <w:pPr>
              <w:pStyle w:val="rowtabella0"/>
              <w:rPr>
                <w:color w:val="002060"/>
              </w:rPr>
            </w:pPr>
            <w:r w:rsidRPr="009E20C8">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F3BE5" w14:textId="77777777" w:rsidR="002E769F" w:rsidRPr="009E20C8" w:rsidRDefault="002E769F" w:rsidP="00AC7481">
            <w:pPr>
              <w:pStyle w:val="rowtabella0"/>
              <w:jc w:val="center"/>
              <w:rPr>
                <w:color w:val="002060"/>
              </w:rPr>
            </w:pPr>
            <w:r w:rsidRPr="009E20C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97BD6"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08AB3" w14:textId="77777777" w:rsidR="002E769F" w:rsidRPr="009E20C8" w:rsidRDefault="002E769F" w:rsidP="00AC7481">
            <w:pPr>
              <w:pStyle w:val="rowtabella0"/>
              <w:jc w:val="center"/>
              <w:rPr>
                <w:color w:val="002060"/>
              </w:rPr>
            </w:pPr>
            <w:r w:rsidRPr="009E20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5B337"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93C0B" w14:textId="77777777" w:rsidR="002E769F" w:rsidRPr="009E20C8" w:rsidRDefault="002E769F" w:rsidP="00AC7481">
            <w:pPr>
              <w:pStyle w:val="rowtabella0"/>
              <w:jc w:val="center"/>
              <w:rPr>
                <w:color w:val="002060"/>
              </w:rPr>
            </w:pPr>
            <w:r w:rsidRPr="009E20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13D86" w14:textId="77777777" w:rsidR="002E769F" w:rsidRPr="009E20C8" w:rsidRDefault="002E769F" w:rsidP="00AC7481">
            <w:pPr>
              <w:pStyle w:val="rowtabella0"/>
              <w:jc w:val="center"/>
              <w:rPr>
                <w:color w:val="002060"/>
              </w:rPr>
            </w:pPr>
            <w:r w:rsidRPr="009E20C8">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21B1D" w14:textId="77777777" w:rsidR="002E769F" w:rsidRPr="009E20C8" w:rsidRDefault="002E769F" w:rsidP="00AC7481">
            <w:pPr>
              <w:pStyle w:val="rowtabella0"/>
              <w:jc w:val="center"/>
              <w:rPr>
                <w:color w:val="002060"/>
              </w:rPr>
            </w:pPr>
            <w:r w:rsidRPr="009E20C8">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714C7" w14:textId="77777777" w:rsidR="002E769F" w:rsidRPr="009E20C8" w:rsidRDefault="002E769F" w:rsidP="00AC7481">
            <w:pPr>
              <w:pStyle w:val="rowtabella0"/>
              <w:jc w:val="center"/>
              <w:rPr>
                <w:color w:val="002060"/>
              </w:rPr>
            </w:pPr>
            <w:r w:rsidRPr="009E20C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5100D" w14:textId="77777777" w:rsidR="002E769F" w:rsidRPr="009E20C8" w:rsidRDefault="002E769F" w:rsidP="00AC7481">
            <w:pPr>
              <w:pStyle w:val="rowtabella0"/>
              <w:jc w:val="center"/>
              <w:rPr>
                <w:color w:val="002060"/>
              </w:rPr>
            </w:pPr>
            <w:r w:rsidRPr="009E20C8">
              <w:rPr>
                <w:color w:val="002060"/>
              </w:rPr>
              <w:t>0</w:t>
            </w:r>
          </w:p>
        </w:tc>
      </w:tr>
      <w:tr w:rsidR="002E769F" w:rsidRPr="009E20C8" w14:paraId="6491110D"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7866FE" w14:textId="77777777" w:rsidR="002E769F" w:rsidRPr="009E20C8" w:rsidRDefault="002E769F" w:rsidP="00AC7481">
            <w:pPr>
              <w:pStyle w:val="rowtabella0"/>
              <w:rPr>
                <w:color w:val="002060"/>
              </w:rPr>
            </w:pPr>
            <w:r w:rsidRPr="009E20C8">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3F2A4" w14:textId="77777777" w:rsidR="002E769F" w:rsidRPr="009E20C8" w:rsidRDefault="002E769F" w:rsidP="00AC7481">
            <w:pPr>
              <w:pStyle w:val="rowtabella0"/>
              <w:jc w:val="center"/>
              <w:rPr>
                <w:color w:val="002060"/>
              </w:rPr>
            </w:pPr>
            <w:r w:rsidRPr="009E20C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06BA6"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E92B3" w14:textId="77777777" w:rsidR="002E769F" w:rsidRPr="009E20C8" w:rsidRDefault="002E769F" w:rsidP="00AC7481">
            <w:pPr>
              <w:pStyle w:val="rowtabella0"/>
              <w:jc w:val="center"/>
              <w:rPr>
                <w:color w:val="002060"/>
              </w:rPr>
            </w:pPr>
            <w:r w:rsidRPr="009E20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EBD3C" w14:textId="77777777" w:rsidR="002E769F" w:rsidRPr="009E20C8" w:rsidRDefault="002E769F" w:rsidP="00AC7481">
            <w:pPr>
              <w:pStyle w:val="rowtabella0"/>
              <w:jc w:val="center"/>
              <w:rPr>
                <w:color w:val="002060"/>
              </w:rPr>
            </w:pPr>
            <w:r w:rsidRPr="009E20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E8954" w14:textId="77777777" w:rsidR="002E769F" w:rsidRPr="009E20C8" w:rsidRDefault="002E769F" w:rsidP="00AC7481">
            <w:pPr>
              <w:pStyle w:val="rowtabella0"/>
              <w:jc w:val="center"/>
              <w:rPr>
                <w:color w:val="002060"/>
              </w:rPr>
            </w:pPr>
            <w:r w:rsidRPr="009E20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72FE3" w14:textId="77777777" w:rsidR="002E769F" w:rsidRPr="009E20C8" w:rsidRDefault="002E769F" w:rsidP="00AC7481">
            <w:pPr>
              <w:pStyle w:val="rowtabella0"/>
              <w:jc w:val="center"/>
              <w:rPr>
                <w:color w:val="002060"/>
              </w:rPr>
            </w:pPr>
            <w:r w:rsidRPr="009E20C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4DF2B" w14:textId="77777777" w:rsidR="002E769F" w:rsidRPr="009E20C8" w:rsidRDefault="002E769F" w:rsidP="00AC7481">
            <w:pPr>
              <w:pStyle w:val="rowtabella0"/>
              <w:jc w:val="center"/>
              <w:rPr>
                <w:color w:val="002060"/>
              </w:rPr>
            </w:pPr>
            <w:r w:rsidRPr="009E20C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26E4E" w14:textId="77777777" w:rsidR="002E769F" w:rsidRPr="009E20C8" w:rsidRDefault="002E769F" w:rsidP="00AC7481">
            <w:pPr>
              <w:pStyle w:val="rowtabella0"/>
              <w:jc w:val="center"/>
              <w:rPr>
                <w:color w:val="002060"/>
              </w:rPr>
            </w:pPr>
            <w:r w:rsidRPr="009E20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E7F94" w14:textId="77777777" w:rsidR="002E769F" w:rsidRPr="009E20C8" w:rsidRDefault="002E769F" w:rsidP="00AC7481">
            <w:pPr>
              <w:pStyle w:val="rowtabella0"/>
              <w:jc w:val="center"/>
              <w:rPr>
                <w:color w:val="002060"/>
              </w:rPr>
            </w:pPr>
            <w:r w:rsidRPr="009E20C8">
              <w:rPr>
                <w:color w:val="002060"/>
              </w:rPr>
              <w:t>0</w:t>
            </w:r>
          </w:p>
        </w:tc>
      </w:tr>
      <w:tr w:rsidR="002E769F" w:rsidRPr="009E20C8" w14:paraId="39A055D7"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481A15" w14:textId="77777777" w:rsidR="002E769F" w:rsidRPr="009E20C8" w:rsidRDefault="002E769F" w:rsidP="00AC7481">
            <w:pPr>
              <w:pStyle w:val="rowtabella0"/>
              <w:rPr>
                <w:color w:val="002060"/>
              </w:rPr>
            </w:pPr>
            <w:r w:rsidRPr="009E20C8">
              <w:rPr>
                <w:color w:val="002060"/>
              </w:rPr>
              <w:t xml:space="preserve">POL.D. </w:t>
            </w:r>
            <w:proofErr w:type="gramStart"/>
            <w:r w:rsidRPr="009E20C8">
              <w:rPr>
                <w:color w:val="002060"/>
              </w:rPr>
              <w:t>U.MANDOLESI</w:t>
            </w:r>
            <w:proofErr w:type="gramEnd"/>
            <w:r w:rsidRPr="009E20C8">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D62DB" w14:textId="77777777" w:rsidR="002E769F" w:rsidRPr="009E20C8" w:rsidRDefault="002E769F" w:rsidP="00AC7481">
            <w:pPr>
              <w:pStyle w:val="rowtabella0"/>
              <w:jc w:val="center"/>
              <w:rPr>
                <w:color w:val="002060"/>
              </w:rPr>
            </w:pPr>
            <w:r w:rsidRPr="009E20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6537C"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D9369" w14:textId="77777777" w:rsidR="002E769F" w:rsidRPr="009E20C8" w:rsidRDefault="002E769F" w:rsidP="00AC7481">
            <w:pPr>
              <w:pStyle w:val="rowtabella0"/>
              <w:jc w:val="center"/>
              <w:rPr>
                <w:color w:val="002060"/>
              </w:rPr>
            </w:pPr>
            <w:r w:rsidRPr="009E20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D1B67"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12CCA" w14:textId="77777777" w:rsidR="002E769F" w:rsidRPr="009E20C8" w:rsidRDefault="002E769F" w:rsidP="00AC7481">
            <w:pPr>
              <w:pStyle w:val="rowtabella0"/>
              <w:jc w:val="center"/>
              <w:rPr>
                <w:color w:val="002060"/>
              </w:rPr>
            </w:pPr>
            <w:r w:rsidRPr="009E20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00A4B" w14:textId="77777777" w:rsidR="002E769F" w:rsidRPr="009E20C8" w:rsidRDefault="002E769F" w:rsidP="00AC7481">
            <w:pPr>
              <w:pStyle w:val="rowtabella0"/>
              <w:jc w:val="center"/>
              <w:rPr>
                <w:color w:val="002060"/>
              </w:rPr>
            </w:pPr>
            <w:r w:rsidRPr="009E20C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7889B" w14:textId="77777777" w:rsidR="002E769F" w:rsidRPr="009E20C8" w:rsidRDefault="002E769F" w:rsidP="00AC7481">
            <w:pPr>
              <w:pStyle w:val="rowtabella0"/>
              <w:jc w:val="center"/>
              <w:rPr>
                <w:color w:val="002060"/>
              </w:rPr>
            </w:pPr>
            <w:r w:rsidRPr="009E20C8">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08656" w14:textId="77777777" w:rsidR="002E769F" w:rsidRPr="009E20C8" w:rsidRDefault="002E769F" w:rsidP="00AC7481">
            <w:pPr>
              <w:pStyle w:val="rowtabella0"/>
              <w:jc w:val="center"/>
              <w:rPr>
                <w:color w:val="002060"/>
              </w:rPr>
            </w:pPr>
            <w:r w:rsidRPr="009E20C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E7DE3" w14:textId="77777777" w:rsidR="002E769F" w:rsidRPr="009E20C8" w:rsidRDefault="002E769F" w:rsidP="00AC7481">
            <w:pPr>
              <w:pStyle w:val="rowtabella0"/>
              <w:jc w:val="center"/>
              <w:rPr>
                <w:color w:val="002060"/>
              </w:rPr>
            </w:pPr>
            <w:r w:rsidRPr="009E20C8">
              <w:rPr>
                <w:color w:val="002060"/>
              </w:rPr>
              <w:t>0</w:t>
            </w:r>
          </w:p>
        </w:tc>
      </w:tr>
      <w:tr w:rsidR="002E769F" w:rsidRPr="009E20C8" w14:paraId="3C9F2B2D"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09F3EB" w14:textId="77777777" w:rsidR="002E769F" w:rsidRPr="009E20C8" w:rsidRDefault="002E769F" w:rsidP="00AC7481">
            <w:pPr>
              <w:pStyle w:val="rowtabella0"/>
              <w:rPr>
                <w:color w:val="002060"/>
              </w:rPr>
            </w:pPr>
            <w:r w:rsidRPr="009E20C8">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F5DE8" w14:textId="77777777" w:rsidR="002E769F" w:rsidRPr="009E20C8" w:rsidRDefault="002E769F" w:rsidP="00AC7481">
            <w:pPr>
              <w:pStyle w:val="rowtabella0"/>
              <w:jc w:val="center"/>
              <w:rPr>
                <w:color w:val="002060"/>
              </w:rPr>
            </w:pPr>
            <w:r w:rsidRPr="009E20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25776"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21CF7" w14:textId="77777777" w:rsidR="002E769F" w:rsidRPr="009E20C8" w:rsidRDefault="002E769F" w:rsidP="00AC7481">
            <w:pPr>
              <w:pStyle w:val="rowtabella0"/>
              <w:jc w:val="center"/>
              <w:rPr>
                <w:color w:val="002060"/>
              </w:rPr>
            </w:pPr>
            <w:r w:rsidRPr="009E20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DF412"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8FCD3" w14:textId="77777777" w:rsidR="002E769F" w:rsidRPr="009E20C8" w:rsidRDefault="002E769F" w:rsidP="00AC7481">
            <w:pPr>
              <w:pStyle w:val="rowtabella0"/>
              <w:jc w:val="center"/>
              <w:rPr>
                <w:color w:val="002060"/>
              </w:rPr>
            </w:pPr>
            <w:r w:rsidRPr="009E20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823E4" w14:textId="77777777" w:rsidR="002E769F" w:rsidRPr="009E20C8" w:rsidRDefault="002E769F" w:rsidP="00AC7481">
            <w:pPr>
              <w:pStyle w:val="rowtabella0"/>
              <w:jc w:val="center"/>
              <w:rPr>
                <w:color w:val="002060"/>
              </w:rPr>
            </w:pPr>
            <w:r w:rsidRPr="009E20C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59143" w14:textId="77777777" w:rsidR="002E769F" w:rsidRPr="009E20C8" w:rsidRDefault="002E769F" w:rsidP="00AC7481">
            <w:pPr>
              <w:pStyle w:val="rowtabella0"/>
              <w:jc w:val="center"/>
              <w:rPr>
                <w:color w:val="002060"/>
              </w:rPr>
            </w:pPr>
            <w:r w:rsidRPr="009E20C8">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269FF" w14:textId="77777777" w:rsidR="002E769F" w:rsidRPr="009E20C8" w:rsidRDefault="002E769F" w:rsidP="00AC7481">
            <w:pPr>
              <w:pStyle w:val="rowtabella0"/>
              <w:jc w:val="center"/>
              <w:rPr>
                <w:color w:val="002060"/>
              </w:rPr>
            </w:pPr>
            <w:r w:rsidRPr="009E20C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90705" w14:textId="77777777" w:rsidR="002E769F" w:rsidRPr="009E20C8" w:rsidRDefault="002E769F" w:rsidP="00AC7481">
            <w:pPr>
              <w:pStyle w:val="rowtabella0"/>
              <w:jc w:val="center"/>
              <w:rPr>
                <w:color w:val="002060"/>
              </w:rPr>
            </w:pPr>
            <w:r w:rsidRPr="009E20C8">
              <w:rPr>
                <w:color w:val="002060"/>
              </w:rPr>
              <w:t>0</w:t>
            </w:r>
          </w:p>
        </w:tc>
      </w:tr>
      <w:tr w:rsidR="002E769F" w:rsidRPr="009E20C8" w14:paraId="1C057A3D" w14:textId="77777777" w:rsidTr="00AC748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482774" w14:textId="77777777" w:rsidR="002E769F" w:rsidRPr="009E20C8" w:rsidRDefault="002E769F" w:rsidP="00AC7481">
            <w:pPr>
              <w:pStyle w:val="rowtabella0"/>
              <w:rPr>
                <w:color w:val="002060"/>
                <w:lang w:val="en-US"/>
              </w:rPr>
            </w:pPr>
            <w:r w:rsidRPr="009E20C8">
              <w:rPr>
                <w:color w:val="002060"/>
                <w:lang w:val="en-US"/>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E5946"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37486"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A04F6"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D0166"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B6A17"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1CB80" w14:textId="77777777" w:rsidR="002E769F" w:rsidRPr="009E20C8" w:rsidRDefault="002E769F" w:rsidP="00AC7481">
            <w:pPr>
              <w:pStyle w:val="rowtabella0"/>
              <w:jc w:val="center"/>
              <w:rPr>
                <w:color w:val="002060"/>
              </w:rPr>
            </w:pPr>
            <w:r w:rsidRPr="009E20C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8AA7E" w14:textId="77777777" w:rsidR="002E769F" w:rsidRPr="009E20C8" w:rsidRDefault="002E769F" w:rsidP="00AC7481">
            <w:pPr>
              <w:pStyle w:val="rowtabella0"/>
              <w:jc w:val="center"/>
              <w:rPr>
                <w:color w:val="002060"/>
              </w:rPr>
            </w:pPr>
            <w:r w:rsidRPr="009E20C8">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17811" w14:textId="77777777" w:rsidR="002E769F" w:rsidRPr="009E20C8" w:rsidRDefault="002E769F" w:rsidP="00AC7481">
            <w:pPr>
              <w:pStyle w:val="rowtabella0"/>
              <w:jc w:val="center"/>
              <w:rPr>
                <w:color w:val="002060"/>
              </w:rPr>
            </w:pPr>
            <w:r w:rsidRPr="009E20C8">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80B46" w14:textId="77777777" w:rsidR="002E769F" w:rsidRPr="009E20C8" w:rsidRDefault="002E769F" w:rsidP="00AC7481">
            <w:pPr>
              <w:pStyle w:val="rowtabella0"/>
              <w:jc w:val="center"/>
              <w:rPr>
                <w:color w:val="002060"/>
              </w:rPr>
            </w:pPr>
            <w:r w:rsidRPr="009E20C8">
              <w:rPr>
                <w:color w:val="002060"/>
              </w:rPr>
              <w:t>0</w:t>
            </w:r>
          </w:p>
        </w:tc>
      </w:tr>
    </w:tbl>
    <w:p w14:paraId="192F28BD" w14:textId="77777777" w:rsidR="002E769F" w:rsidRDefault="002E769F" w:rsidP="002E769F">
      <w:pPr>
        <w:pStyle w:val="breakline"/>
        <w:rPr>
          <w:color w:val="002060"/>
        </w:rPr>
      </w:pPr>
    </w:p>
    <w:p w14:paraId="413AA570" w14:textId="77777777" w:rsidR="002E769F" w:rsidRPr="009E20C8" w:rsidRDefault="002E769F" w:rsidP="002E769F">
      <w:pPr>
        <w:pStyle w:val="titoloprinc0"/>
        <w:rPr>
          <w:color w:val="002060"/>
        </w:rPr>
      </w:pPr>
      <w:r>
        <w:rPr>
          <w:color w:val="002060"/>
        </w:rPr>
        <w:t>PROGRAMMA GARE</w:t>
      </w:r>
    </w:p>
    <w:p w14:paraId="01E99E2C" w14:textId="77777777" w:rsidR="002E769F" w:rsidRDefault="002E769F" w:rsidP="002E769F">
      <w:pPr>
        <w:pStyle w:val="breakline"/>
        <w:rPr>
          <w:color w:val="002060"/>
        </w:rPr>
      </w:pPr>
    </w:p>
    <w:p w14:paraId="7A65A159" w14:textId="77777777" w:rsidR="002E769F" w:rsidRPr="00D2140F" w:rsidRDefault="002E769F" w:rsidP="002E769F">
      <w:pPr>
        <w:pStyle w:val="sottotitolocampionato10"/>
        <w:rPr>
          <w:color w:val="002060"/>
        </w:rPr>
      </w:pPr>
      <w:r w:rsidRPr="00D2140F">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21"/>
        <w:gridCol w:w="385"/>
        <w:gridCol w:w="898"/>
        <w:gridCol w:w="1199"/>
        <w:gridCol w:w="1546"/>
        <w:gridCol w:w="1546"/>
      </w:tblGrid>
      <w:tr w:rsidR="002E769F" w:rsidRPr="00D2140F" w14:paraId="559E6085" w14:textId="77777777" w:rsidTr="00AC748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BC959" w14:textId="77777777" w:rsidR="002E769F" w:rsidRPr="00D2140F" w:rsidRDefault="002E769F" w:rsidP="00AC7481">
            <w:pPr>
              <w:pStyle w:val="headertabella0"/>
              <w:rPr>
                <w:color w:val="002060"/>
              </w:rPr>
            </w:pPr>
            <w:r w:rsidRPr="00D214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82909" w14:textId="77777777" w:rsidR="002E769F" w:rsidRPr="00D2140F" w:rsidRDefault="002E769F" w:rsidP="00AC7481">
            <w:pPr>
              <w:pStyle w:val="headertabella0"/>
              <w:rPr>
                <w:color w:val="002060"/>
              </w:rPr>
            </w:pPr>
            <w:r w:rsidRPr="00D2140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AFF9C" w14:textId="77777777" w:rsidR="002E769F" w:rsidRPr="00D2140F" w:rsidRDefault="002E769F" w:rsidP="00AC7481">
            <w:pPr>
              <w:pStyle w:val="headertabella0"/>
              <w:rPr>
                <w:color w:val="002060"/>
              </w:rPr>
            </w:pPr>
            <w:r w:rsidRPr="00D214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CC623" w14:textId="77777777" w:rsidR="002E769F" w:rsidRPr="00D2140F" w:rsidRDefault="002E769F" w:rsidP="00AC7481">
            <w:pPr>
              <w:pStyle w:val="headertabella0"/>
              <w:rPr>
                <w:color w:val="002060"/>
              </w:rPr>
            </w:pPr>
            <w:r w:rsidRPr="00D214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9E49D" w14:textId="77777777" w:rsidR="002E769F" w:rsidRPr="00D2140F" w:rsidRDefault="002E769F" w:rsidP="00AC7481">
            <w:pPr>
              <w:pStyle w:val="headertabella0"/>
              <w:rPr>
                <w:color w:val="002060"/>
              </w:rPr>
            </w:pPr>
            <w:r w:rsidRPr="00D214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421D9" w14:textId="77777777" w:rsidR="002E769F" w:rsidRPr="00D2140F" w:rsidRDefault="002E769F" w:rsidP="00AC7481">
            <w:pPr>
              <w:pStyle w:val="headertabella0"/>
              <w:rPr>
                <w:color w:val="002060"/>
              </w:rPr>
            </w:pPr>
            <w:proofErr w:type="spellStart"/>
            <w:r w:rsidRPr="00D2140F">
              <w:rPr>
                <w:color w:val="002060"/>
              </w:rPr>
              <w:t>Localita'</w:t>
            </w:r>
            <w:proofErr w:type="spellEnd"/>
            <w:r w:rsidRPr="00D2140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327E6" w14:textId="77777777" w:rsidR="002E769F" w:rsidRPr="00D2140F" w:rsidRDefault="002E769F" w:rsidP="00AC7481">
            <w:pPr>
              <w:pStyle w:val="headertabella0"/>
              <w:rPr>
                <w:color w:val="002060"/>
              </w:rPr>
            </w:pPr>
            <w:r w:rsidRPr="00D2140F">
              <w:rPr>
                <w:color w:val="002060"/>
              </w:rPr>
              <w:t>Indirizzo Impianto</w:t>
            </w:r>
          </w:p>
        </w:tc>
      </w:tr>
      <w:tr w:rsidR="002E769F" w:rsidRPr="00D2140F" w14:paraId="12CB56A8" w14:textId="77777777" w:rsidTr="00AC748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E9B079" w14:textId="77777777" w:rsidR="002E769F" w:rsidRPr="00D2140F" w:rsidRDefault="002E769F" w:rsidP="00AC7481">
            <w:pPr>
              <w:pStyle w:val="rowtabella0"/>
              <w:rPr>
                <w:color w:val="002060"/>
              </w:rPr>
            </w:pPr>
            <w:r w:rsidRPr="00D2140F">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23E9DA" w14:textId="77777777" w:rsidR="002E769F" w:rsidRPr="00D2140F" w:rsidRDefault="002E769F" w:rsidP="00AC7481">
            <w:pPr>
              <w:pStyle w:val="rowtabella0"/>
              <w:rPr>
                <w:color w:val="002060"/>
              </w:rPr>
            </w:pPr>
            <w:r w:rsidRPr="00D2140F">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CF0625" w14:textId="77777777" w:rsidR="002E769F" w:rsidRPr="00D2140F" w:rsidRDefault="002E769F" w:rsidP="00AC7481">
            <w:pPr>
              <w:pStyle w:val="rowtabella0"/>
              <w:jc w:val="center"/>
              <w:rPr>
                <w:color w:val="002060"/>
              </w:rPr>
            </w:pPr>
            <w:r w:rsidRPr="00D2140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2B8AE3" w14:textId="77777777" w:rsidR="002E769F" w:rsidRPr="00D2140F" w:rsidRDefault="002E769F" w:rsidP="00AC7481">
            <w:pPr>
              <w:pStyle w:val="rowtabella0"/>
              <w:rPr>
                <w:color w:val="002060"/>
              </w:rPr>
            </w:pPr>
            <w:r w:rsidRPr="00D2140F">
              <w:rPr>
                <w:color w:val="002060"/>
              </w:rPr>
              <w:t>11/01/2025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7C1151" w14:textId="77777777" w:rsidR="002E769F" w:rsidRPr="00D2140F" w:rsidRDefault="002E769F" w:rsidP="00AC7481">
            <w:pPr>
              <w:pStyle w:val="rowtabella0"/>
              <w:rPr>
                <w:color w:val="002060"/>
              </w:rPr>
            </w:pPr>
            <w:r w:rsidRPr="00D2140F">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B104A7" w14:textId="77777777" w:rsidR="002E769F" w:rsidRPr="00D2140F" w:rsidRDefault="002E769F" w:rsidP="00AC7481">
            <w:pPr>
              <w:pStyle w:val="rowtabella0"/>
              <w:rPr>
                <w:color w:val="002060"/>
              </w:rPr>
            </w:pPr>
            <w:r w:rsidRPr="00D2140F">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0C454D" w14:textId="77777777" w:rsidR="002E769F" w:rsidRPr="00D2140F" w:rsidRDefault="002E769F" w:rsidP="00AC7481">
            <w:pPr>
              <w:pStyle w:val="rowtabella0"/>
              <w:rPr>
                <w:color w:val="002060"/>
              </w:rPr>
            </w:pPr>
            <w:r w:rsidRPr="00D2140F">
              <w:rPr>
                <w:color w:val="002060"/>
              </w:rPr>
              <w:t>VIA DELLO STADIO</w:t>
            </w:r>
          </w:p>
        </w:tc>
      </w:tr>
      <w:tr w:rsidR="002E769F" w:rsidRPr="00D2140F" w14:paraId="2A7595B7"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C8254A" w14:textId="77777777" w:rsidR="002E769F" w:rsidRPr="00D2140F" w:rsidRDefault="002E769F" w:rsidP="00AC7481">
            <w:pPr>
              <w:pStyle w:val="rowtabella0"/>
              <w:rPr>
                <w:color w:val="002060"/>
              </w:rPr>
            </w:pPr>
            <w:r w:rsidRPr="00D2140F">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4B5732" w14:textId="77777777" w:rsidR="002E769F" w:rsidRPr="00D2140F" w:rsidRDefault="002E769F" w:rsidP="00AC7481">
            <w:pPr>
              <w:pStyle w:val="rowtabella0"/>
              <w:rPr>
                <w:color w:val="002060"/>
              </w:rPr>
            </w:pPr>
            <w:r w:rsidRPr="00D2140F">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5CEA0D"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8BBE7D" w14:textId="77777777" w:rsidR="002E769F" w:rsidRPr="00D2140F" w:rsidRDefault="002E769F" w:rsidP="00AC7481">
            <w:pPr>
              <w:pStyle w:val="rowtabella0"/>
              <w:rPr>
                <w:color w:val="002060"/>
              </w:rPr>
            </w:pPr>
            <w:r w:rsidRPr="00D2140F">
              <w:rPr>
                <w:color w:val="002060"/>
              </w:rPr>
              <w:t>11/01/2025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17A7C4" w14:textId="77777777" w:rsidR="002E769F" w:rsidRPr="00D2140F" w:rsidRDefault="002E769F" w:rsidP="00AC7481">
            <w:pPr>
              <w:pStyle w:val="rowtabella0"/>
              <w:rPr>
                <w:color w:val="002060"/>
              </w:rPr>
            </w:pPr>
            <w:r w:rsidRPr="00D2140F">
              <w:rPr>
                <w:color w:val="002060"/>
              </w:rPr>
              <w:t xml:space="preserve">5442 TENSOSTRUTTURA </w:t>
            </w:r>
            <w:proofErr w:type="gramStart"/>
            <w:r w:rsidRPr="00D2140F">
              <w:rPr>
                <w:color w:val="002060"/>
              </w:rPr>
              <w:t>B.GO</w:t>
            </w:r>
            <w:proofErr w:type="gramEnd"/>
            <w:r w:rsidRPr="00D2140F">
              <w:rPr>
                <w:color w:val="002060"/>
              </w:rPr>
              <w:t xml:space="preserve"> S.MARIA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8BC253" w14:textId="77777777" w:rsidR="002E769F" w:rsidRPr="00D2140F" w:rsidRDefault="002E769F" w:rsidP="00AC7481">
            <w:pPr>
              <w:pStyle w:val="rowtabella0"/>
              <w:rPr>
                <w:color w:val="002060"/>
              </w:rPr>
            </w:pPr>
            <w:r w:rsidRPr="00D2140F">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AAC5DD" w14:textId="77777777" w:rsidR="002E769F" w:rsidRPr="00D2140F" w:rsidRDefault="002E769F" w:rsidP="00AC7481">
            <w:pPr>
              <w:pStyle w:val="rowtabella0"/>
              <w:rPr>
                <w:color w:val="002060"/>
              </w:rPr>
            </w:pPr>
            <w:r w:rsidRPr="00D2140F">
              <w:rPr>
                <w:color w:val="002060"/>
              </w:rPr>
              <w:t xml:space="preserve">STRADA DEL FOGLIA - </w:t>
            </w:r>
            <w:proofErr w:type="gramStart"/>
            <w:r w:rsidRPr="00D2140F">
              <w:rPr>
                <w:color w:val="002060"/>
              </w:rPr>
              <w:t>B.GO</w:t>
            </w:r>
            <w:proofErr w:type="gramEnd"/>
            <w:r w:rsidRPr="00D2140F">
              <w:rPr>
                <w:color w:val="002060"/>
              </w:rPr>
              <w:t xml:space="preserve"> S.MAR</w:t>
            </w:r>
          </w:p>
        </w:tc>
      </w:tr>
      <w:tr w:rsidR="002E769F" w:rsidRPr="00D2140F" w14:paraId="1F26127E"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FD4C91" w14:textId="77777777" w:rsidR="002E769F" w:rsidRPr="00D2140F" w:rsidRDefault="002E769F" w:rsidP="00AC7481">
            <w:pPr>
              <w:pStyle w:val="rowtabella0"/>
              <w:rPr>
                <w:color w:val="002060"/>
              </w:rPr>
            </w:pPr>
            <w:r w:rsidRPr="00D2140F">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6F54A1" w14:textId="77777777" w:rsidR="002E769F" w:rsidRPr="00D2140F" w:rsidRDefault="002E769F" w:rsidP="00AC7481">
            <w:pPr>
              <w:pStyle w:val="rowtabella0"/>
              <w:rPr>
                <w:color w:val="002060"/>
              </w:rPr>
            </w:pPr>
            <w:r w:rsidRPr="00D2140F">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0E8B5E"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0557B0" w14:textId="77777777" w:rsidR="002E769F" w:rsidRPr="00D2140F" w:rsidRDefault="002E769F" w:rsidP="00AC7481">
            <w:pPr>
              <w:pStyle w:val="rowtabella0"/>
              <w:rPr>
                <w:color w:val="002060"/>
              </w:rPr>
            </w:pPr>
            <w:r w:rsidRPr="00D2140F">
              <w:rPr>
                <w:color w:val="002060"/>
              </w:rPr>
              <w:t>11/01/2025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01B9CD" w14:textId="77777777" w:rsidR="002E769F" w:rsidRPr="00D2140F" w:rsidRDefault="002E769F" w:rsidP="00AC7481">
            <w:pPr>
              <w:pStyle w:val="rowtabella0"/>
              <w:rPr>
                <w:color w:val="002060"/>
              </w:rPr>
            </w:pPr>
            <w:r w:rsidRPr="00D2140F">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41D685" w14:textId="77777777" w:rsidR="002E769F" w:rsidRPr="00D2140F" w:rsidRDefault="002E769F" w:rsidP="00AC7481">
            <w:pPr>
              <w:pStyle w:val="rowtabella0"/>
              <w:rPr>
                <w:color w:val="002060"/>
              </w:rPr>
            </w:pPr>
            <w:r w:rsidRPr="00D2140F">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CF9F7C" w14:textId="77777777" w:rsidR="002E769F" w:rsidRPr="00D2140F" w:rsidRDefault="002E769F" w:rsidP="00AC7481">
            <w:pPr>
              <w:pStyle w:val="rowtabella0"/>
              <w:rPr>
                <w:color w:val="002060"/>
              </w:rPr>
            </w:pPr>
            <w:r w:rsidRPr="00D2140F">
              <w:rPr>
                <w:color w:val="002060"/>
              </w:rPr>
              <w:t>VIA BRAMANTE</w:t>
            </w:r>
          </w:p>
        </w:tc>
      </w:tr>
      <w:tr w:rsidR="002E769F" w:rsidRPr="00D2140F" w14:paraId="34068EE6"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A03954" w14:textId="77777777" w:rsidR="002E769F" w:rsidRPr="00D2140F" w:rsidRDefault="002E769F" w:rsidP="00AC7481">
            <w:pPr>
              <w:pStyle w:val="rowtabella0"/>
              <w:rPr>
                <w:color w:val="002060"/>
              </w:rPr>
            </w:pPr>
            <w:r w:rsidRPr="00D2140F">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C3FEEB" w14:textId="77777777" w:rsidR="002E769F" w:rsidRPr="00D2140F" w:rsidRDefault="002E769F" w:rsidP="00AC7481">
            <w:pPr>
              <w:pStyle w:val="rowtabella0"/>
              <w:rPr>
                <w:color w:val="002060"/>
              </w:rPr>
            </w:pPr>
            <w:r w:rsidRPr="00D2140F">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174814"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34DE6B" w14:textId="77777777" w:rsidR="002E769F" w:rsidRPr="00D2140F" w:rsidRDefault="002E769F" w:rsidP="00AC7481">
            <w:pPr>
              <w:pStyle w:val="rowtabella0"/>
              <w:rPr>
                <w:color w:val="002060"/>
              </w:rPr>
            </w:pPr>
            <w:r w:rsidRPr="00D2140F">
              <w:rPr>
                <w:color w:val="002060"/>
              </w:rPr>
              <w:t>12/01/2025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45565C" w14:textId="77777777" w:rsidR="002E769F" w:rsidRPr="00D2140F" w:rsidRDefault="002E769F" w:rsidP="00AC7481">
            <w:pPr>
              <w:pStyle w:val="rowtabella0"/>
              <w:rPr>
                <w:color w:val="002060"/>
              </w:rPr>
            </w:pPr>
            <w:r w:rsidRPr="00D2140F">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0ED6B3" w14:textId="77777777" w:rsidR="002E769F" w:rsidRPr="00D2140F" w:rsidRDefault="002E769F" w:rsidP="00AC7481">
            <w:pPr>
              <w:pStyle w:val="rowtabella0"/>
              <w:rPr>
                <w:color w:val="002060"/>
              </w:rPr>
            </w:pPr>
            <w:r w:rsidRPr="00D2140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4F4B40" w14:textId="77777777" w:rsidR="002E769F" w:rsidRPr="00D2140F" w:rsidRDefault="002E769F" w:rsidP="00AC7481">
            <w:pPr>
              <w:pStyle w:val="rowtabella0"/>
              <w:rPr>
                <w:color w:val="002060"/>
              </w:rPr>
            </w:pPr>
            <w:r w:rsidRPr="00D2140F">
              <w:rPr>
                <w:color w:val="002060"/>
              </w:rPr>
              <w:t>VIA MADRE TERESA DI CALCUTTA</w:t>
            </w:r>
          </w:p>
        </w:tc>
      </w:tr>
      <w:tr w:rsidR="002E769F" w:rsidRPr="00D2140F" w14:paraId="23104275" w14:textId="77777777" w:rsidTr="00AC748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A4CD51" w14:textId="77777777" w:rsidR="002E769F" w:rsidRPr="00D2140F" w:rsidRDefault="002E769F" w:rsidP="00AC7481">
            <w:pPr>
              <w:pStyle w:val="rowtabella0"/>
              <w:rPr>
                <w:color w:val="002060"/>
              </w:rPr>
            </w:pPr>
            <w:r w:rsidRPr="00D2140F">
              <w:rPr>
                <w:color w:val="002060"/>
              </w:rPr>
              <w:t>CSI GAUDIO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658C5F" w14:textId="77777777" w:rsidR="002E769F" w:rsidRPr="00D2140F" w:rsidRDefault="002E769F" w:rsidP="00AC7481">
            <w:pPr>
              <w:pStyle w:val="rowtabella0"/>
              <w:rPr>
                <w:color w:val="002060"/>
              </w:rPr>
            </w:pPr>
            <w:r w:rsidRPr="00D2140F">
              <w:rPr>
                <w:color w:val="002060"/>
              </w:rPr>
              <w:t>CHIARAVALLE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C6DA3A"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AEA204" w14:textId="77777777" w:rsidR="002E769F" w:rsidRPr="00D2140F" w:rsidRDefault="002E769F" w:rsidP="00AC7481">
            <w:pPr>
              <w:pStyle w:val="rowtabella0"/>
              <w:rPr>
                <w:color w:val="002060"/>
              </w:rPr>
            </w:pPr>
            <w:r w:rsidRPr="00D2140F">
              <w:rPr>
                <w:color w:val="002060"/>
              </w:rPr>
              <w:t>12/01/2025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8A16BF" w14:textId="77777777" w:rsidR="002E769F" w:rsidRPr="00D2140F" w:rsidRDefault="002E769F" w:rsidP="00AC7481">
            <w:pPr>
              <w:pStyle w:val="rowtabella0"/>
              <w:rPr>
                <w:color w:val="002060"/>
              </w:rPr>
            </w:pPr>
            <w:r w:rsidRPr="00D2140F">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976612" w14:textId="77777777" w:rsidR="002E769F" w:rsidRPr="00D2140F" w:rsidRDefault="002E769F" w:rsidP="00AC7481">
            <w:pPr>
              <w:pStyle w:val="rowtabella0"/>
              <w:rPr>
                <w:color w:val="002060"/>
              </w:rPr>
            </w:pPr>
            <w:r w:rsidRPr="00D2140F">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337B5D" w14:textId="77777777" w:rsidR="002E769F" w:rsidRPr="00D2140F" w:rsidRDefault="002E769F" w:rsidP="00AC7481">
            <w:pPr>
              <w:pStyle w:val="rowtabella0"/>
              <w:rPr>
                <w:color w:val="002060"/>
              </w:rPr>
            </w:pPr>
            <w:r w:rsidRPr="00D2140F">
              <w:rPr>
                <w:color w:val="002060"/>
              </w:rPr>
              <w:t>VIA DEI TESSITORI</w:t>
            </w:r>
          </w:p>
        </w:tc>
      </w:tr>
    </w:tbl>
    <w:p w14:paraId="41D2384C" w14:textId="77777777" w:rsidR="002E769F" w:rsidRPr="00D2140F" w:rsidRDefault="002E769F" w:rsidP="002E769F">
      <w:pPr>
        <w:pStyle w:val="breakline"/>
        <w:rPr>
          <w:rFonts w:eastAsiaTheme="minorEastAsia"/>
          <w:color w:val="002060"/>
        </w:rPr>
      </w:pPr>
    </w:p>
    <w:p w14:paraId="38C69DD7" w14:textId="77777777" w:rsidR="002E769F" w:rsidRPr="00D2140F" w:rsidRDefault="002E769F" w:rsidP="002E769F">
      <w:pPr>
        <w:pStyle w:val="breakline"/>
        <w:rPr>
          <w:color w:val="002060"/>
        </w:rPr>
      </w:pPr>
    </w:p>
    <w:p w14:paraId="36A21FF7" w14:textId="77777777" w:rsidR="002E769F" w:rsidRPr="00D2140F" w:rsidRDefault="002E769F" w:rsidP="002E769F">
      <w:pPr>
        <w:pStyle w:val="breakline"/>
        <w:rPr>
          <w:color w:val="002060"/>
        </w:rPr>
      </w:pPr>
    </w:p>
    <w:p w14:paraId="04B11EED" w14:textId="77777777" w:rsidR="002E769F" w:rsidRPr="00D2140F" w:rsidRDefault="002E769F" w:rsidP="002E769F">
      <w:pPr>
        <w:pStyle w:val="sottotitolocampionato10"/>
        <w:rPr>
          <w:color w:val="002060"/>
        </w:rPr>
      </w:pPr>
      <w:r w:rsidRPr="00D2140F">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7"/>
        <w:gridCol w:w="385"/>
        <w:gridCol w:w="898"/>
        <w:gridCol w:w="1198"/>
        <w:gridCol w:w="1551"/>
        <w:gridCol w:w="1541"/>
      </w:tblGrid>
      <w:tr w:rsidR="002E769F" w:rsidRPr="00D2140F" w14:paraId="3DB1B0B1" w14:textId="77777777" w:rsidTr="00AC748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C158F" w14:textId="77777777" w:rsidR="002E769F" w:rsidRPr="00D2140F" w:rsidRDefault="002E769F" w:rsidP="00AC7481">
            <w:pPr>
              <w:pStyle w:val="headertabella0"/>
              <w:rPr>
                <w:color w:val="002060"/>
              </w:rPr>
            </w:pPr>
            <w:r w:rsidRPr="00D214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3CFE9" w14:textId="77777777" w:rsidR="002E769F" w:rsidRPr="00D2140F" w:rsidRDefault="002E769F" w:rsidP="00AC7481">
            <w:pPr>
              <w:pStyle w:val="headertabella0"/>
              <w:rPr>
                <w:color w:val="002060"/>
              </w:rPr>
            </w:pPr>
            <w:r w:rsidRPr="00D2140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C09FE" w14:textId="77777777" w:rsidR="002E769F" w:rsidRPr="00D2140F" w:rsidRDefault="002E769F" w:rsidP="00AC7481">
            <w:pPr>
              <w:pStyle w:val="headertabella0"/>
              <w:rPr>
                <w:color w:val="002060"/>
              </w:rPr>
            </w:pPr>
            <w:r w:rsidRPr="00D214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821C7" w14:textId="77777777" w:rsidR="002E769F" w:rsidRPr="00D2140F" w:rsidRDefault="002E769F" w:rsidP="00AC7481">
            <w:pPr>
              <w:pStyle w:val="headertabella0"/>
              <w:rPr>
                <w:color w:val="002060"/>
              </w:rPr>
            </w:pPr>
            <w:r w:rsidRPr="00D214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4943A" w14:textId="77777777" w:rsidR="002E769F" w:rsidRPr="00D2140F" w:rsidRDefault="002E769F" w:rsidP="00AC7481">
            <w:pPr>
              <w:pStyle w:val="headertabella0"/>
              <w:rPr>
                <w:color w:val="002060"/>
              </w:rPr>
            </w:pPr>
            <w:r w:rsidRPr="00D214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7531B" w14:textId="77777777" w:rsidR="002E769F" w:rsidRPr="00D2140F" w:rsidRDefault="002E769F" w:rsidP="00AC7481">
            <w:pPr>
              <w:pStyle w:val="headertabella0"/>
              <w:rPr>
                <w:color w:val="002060"/>
              </w:rPr>
            </w:pPr>
            <w:proofErr w:type="spellStart"/>
            <w:r w:rsidRPr="00D2140F">
              <w:rPr>
                <w:color w:val="002060"/>
              </w:rPr>
              <w:t>Localita'</w:t>
            </w:r>
            <w:proofErr w:type="spellEnd"/>
            <w:r w:rsidRPr="00D2140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C0B14" w14:textId="77777777" w:rsidR="002E769F" w:rsidRPr="00D2140F" w:rsidRDefault="002E769F" w:rsidP="00AC7481">
            <w:pPr>
              <w:pStyle w:val="headertabella0"/>
              <w:rPr>
                <w:color w:val="002060"/>
              </w:rPr>
            </w:pPr>
            <w:r w:rsidRPr="00D2140F">
              <w:rPr>
                <w:color w:val="002060"/>
              </w:rPr>
              <w:t>Indirizzo Impianto</w:t>
            </w:r>
          </w:p>
        </w:tc>
      </w:tr>
      <w:tr w:rsidR="002E769F" w:rsidRPr="00D2140F" w14:paraId="20BD4BC0" w14:textId="77777777" w:rsidTr="00AC748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D45981" w14:textId="77777777" w:rsidR="002E769F" w:rsidRPr="00D2140F" w:rsidRDefault="002E769F" w:rsidP="00AC7481">
            <w:pPr>
              <w:pStyle w:val="rowtabella0"/>
              <w:rPr>
                <w:color w:val="002060"/>
              </w:rPr>
            </w:pPr>
            <w:r w:rsidRPr="00D2140F">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7A9696" w14:textId="77777777" w:rsidR="002E769F" w:rsidRPr="00D2140F" w:rsidRDefault="002E769F" w:rsidP="00AC7481">
            <w:pPr>
              <w:pStyle w:val="rowtabella0"/>
              <w:rPr>
                <w:color w:val="002060"/>
              </w:rPr>
            </w:pPr>
            <w:r w:rsidRPr="00D2140F">
              <w:rPr>
                <w:color w:val="002060"/>
              </w:rPr>
              <w:t>FUTSAL VIRE GEOSISTEM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EFC17A" w14:textId="77777777" w:rsidR="002E769F" w:rsidRPr="00D2140F" w:rsidRDefault="002E769F" w:rsidP="00AC7481">
            <w:pPr>
              <w:pStyle w:val="rowtabella0"/>
              <w:jc w:val="center"/>
              <w:rPr>
                <w:color w:val="002060"/>
              </w:rPr>
            </w:pPr>
            <w:r w:rsidRPr="00D2140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DE15A7" w14:textId="77777777" w:rsidR="002E769F" w:rsidRPr="00D2140F" w:rsidRDefault="002E769F" w:rsidP="00AC7481">
            <w:pPr>
              <w:pStyle w:val="rowtabella0"/>
              <w:rPr>
                <w:color w:val="002060"/>
              </w:rPr>
            </w:pPr>
            <w:r w:rsidRPr="00D2140F">
              <w:rPr>
                <w:color w:val="002060"/>
              </w:rPr>
              <w:t>11/01/2025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F16137" w14:textId="77777777" w:rsidR="002E769F" w:rsidRPr="00D2140F" w:rsidRDefault="002E769F" w:rsidP="00AC7481">
            <w:pPr>
              <w:pStyle w:val="rowtabella0"/>
              <w:rPr>
                <w:color w:val="002060"/>
              </w:rPr>
            </w:pPr>
            <w:r w:rsidRPr="00D2140F">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2B41A4" w14:textId="77777777" w:rsidR="002E769F" w:rsidRPr="00D2140F" w:rsidRDefault="002E769F" w:rsidP="00AC7481">
            <w:pPr>
              <w:pStyle w:val="rowtabella0"/>
              <w:rPr>
                <w:color w:val="002060"/>
              </w:rPr>
            </w:pPr>
            <w:r w:rsidRPr="00D2140F">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81EF11" w14:textId="77777777" w:rsidR="002E769F" w:rsidRPr="00D2140F" w:rsidRDefault="002E769F" w:rsidP="00AC7481">
            <w:pPr>
              <w:pStyle w:val="rowtabella0"/>
              <w:rPr>
                <w:color w:val="002060"/>
              </w:rPr>
            </w:pPr>
            <w:r w:rsidRPr="00D2140F">
              <w:rPr>
                <w:color w:val="002060"/>
              </w:rPr>
              <w:t>VIA ROSSINI</w:t>
            </w:r>
          </w:p>
        </w:tc>
      </w:tr>
      <w:tr w:rsidR="002E769F" w:rsidRPr="00D2140F" w14:paraId="7F998035"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0FBFDF" w14:textId="77777777" w:rsidR="002E769F" w:rsidRPr="00D2140F" w:rsidRDefault="002E769F" w:rsidP="00AC7481">
            <w:pPr>
              <w:pStyle w:val="rowtabella0"/>
              <w:rPr>
                <w:color w:val="002060"/>
              </w:rPr>
            </w:pPr>
            <w:r w:rsidRPr="00D2140F">
              <w:rPr>
                <w:color w:val="002060"/>
              </w:rPr>
              <w:lastRenderedPageBreak/>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408D8E" w14:textId="77777777" w:rsidR="002E769F" w:rsidRPr="00D2140F" w:rsidRDefault="002E769F" w:rsidP="00AC7481">
            <w:pPr>
              <w:pStyle w:val="rowtabella0"/>
              <w:rPr>
                <w:color w:val="002060"/>
              </w:rPr>
            </w:pPr>
            <w:proofErr w:type="gramStart"/>
            <w:r w:rsidRPr="00D2140F">
              <w:rPr>
                <w:color w:val="002060"/>
              </w:rPr>
              <w:t>U.MANDOLESI</w:t>
            </w:r>
            <w:proofErr w:type="gramEnd"/>
            <w:r w:rsidRPr="00D2140F">
              <w:rPr>
                <w:color w:val="002060"/>
              </w:rPr>
              <w:t xml:space="preserv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833543"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9F1969" w14:textId="77777777" w:rsidR="002E769F" w:rsidRPr="00D2140F" w:rsidRDefault="002E769F" w:rsidP="00AC7481">
            <w:pPr>
              <w:pStyle w:val="rowtabella0"/>
              <w:rPr>
                <w:color w:val="002060"/>
              </w:rPr>
            </w:pPr>
            <w:r w:rsidRPr="00D2140F">
              <w:rPr>
                <w:color w:val="002060"/>
              </w:rPr>
              <w:t>11/01/2025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9EDBB0" w14:textId="77777777" w:rsidR="002E769F" w:rsidRPr="00D2140F" w:rsidRDefault="002E769F" w:rsidP="00AC7481">
            <w:pPr>
              <w:pStyle w:val="rowtabella0"/>
              <w:rPr>
                <w:color w:val="002060"/>
              </w:rPr>
            </w:pPr>
            <w:r w:rsidRPr="00D2140F">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5EC33B" w14:textId="77777777" w:rsidR="002E769F" w:rsidRPr="00D2140F" w:rsidRDefault="002E769F" w:rsidP="00AC7481">
            <w:pPr>
              <w:pStyle w:val="rowtabella0"/>
              <w:rPr>
                <w:color w:val="002060"/>
              </w:rPr>
            </w:pPr>
            <w:r w:rsidRPr="00D2140F">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749589" w14:textId="77777777" w:rsidR="002E769F" w:rsidRPr="00D2140F" w:rsidRDefault="002E769F" w:rsidP="00AC7481">
            <w:pPr>
              <w:pStyle w:val="rowtabella0"/>
              <w:rPr>
                <w:color w:val="002060"/>
              </w:rPr>
            </w:pPr>
            <w:r w:rsidRPr="00D2140F">
              <w:rPr>
                <w:color w:val="002060"/>
              </w:rPr>
              <w:t>VIA SALVO D'ACQUISTO</w:t>
            </w:r>
          </w:p>
        </w:tc>
      </w:tr>
      <w:tr w:rsidR="002E769F" w:rsidRPr="00D2140F" w14:paraId="7468CF00"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D8707C" w14:textId="77777777" w:rsidR="002E769F" w:rsidRPr="00D2140F" w:rsidRDefault="002E769F" w:rsidP="00AC7481">
            <w:pPr>
              <w:pStyle w:val="rowtabella0"/>
              <w:rPr>
                <w:color w:val="002060"/>
              </w:rPr>
            </w:pPr>
            <w:r w:rsidRPr="00D2140F">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6008DC" w14:textId="77777777" w:rsidR="002E769F" w:rsidRPr="00D2140F" w:rsidRDefault="002E769F" w:rsidP="00AC7481">
            <w:pPr>
              <w:pStyle w:val="rowtabella0"/>
              <w:rPr>
                <w:color w:val="002060"/>
              </w:rPr>
            </w:pPr>
            <w:r w:rsidRPr="00D2140F">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40A228"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99C83F" w14:textId="77777777" w:rsidR="002E769F" w:rsidRPr="00D2140F" w:rsidRDefault="002E769F" w:rsidP="00AC7481">
            <w:pPr>
              <w:pStyle w:val="rowtabella0"/>
              <w:rPr>
                <w:color w:val="002060"/>
              </w:rPr>
            </w:pPr>
            <w:r w:rsidRPr="00D2140F">
              <w:rPr>
                <w:color w:val="002060"/>
              </w:rPr>
              <w:t>11/01/2025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A4126C" w14:textId="77777777" w:rsidR="002E769F" w:rsidRPr="00D2140F" w:rsidRDefault="002E769F" w:rsidP="00AC7481">
            <w:pPr>
              <w:pStyle w:val="rowtabella0"/>
              <w:rPr>
                <w:color w:val="002060"/>
              </w:rPr>
            </w:pPr>
            <w:r w:rsidRPr="00D2140F">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63848A" w14:textId="77777777" w:rsidR="002E769F" w:rsidRPr="00D2140F" w:rsidRDefault="002E769F" w:rsidP="00AC7481">
            <w:pPr>
              <w:pStyle w:val="rowtabella0"/>
              <w:rPr>
                <w:color w:val="002060"/>
              </w:rPr>
            </w:pPr>
            <w:r w:rsidRPr="00D2140F">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E06AAB" w14:textId="77777777" w:rsidR="002E769F" w:rsidRPr="00D2140F" w:rsidRDefault="002E769F" w:rsidP="00AC7481">
            <w:pPr>
              <w:pStyle w:val="rowtabella0"/>
              <w:rPr>
                <w:color w:val="002060"/>
              </w:rPr>
            </w:pPr>
            <w:r w:rsidRPr="00D2140F">
              <w:rPr>
                <w:color w:val="002060"/>
              </w:rPr>
              <w:t>VIA ALESSANDRO MANZONI</w:t>
            </w:r>
          </w:p>
        </w:tc>
      </w:tr>
      <w:tr w:rsidR="002E769F" w:rsidRPr="00D2140F" w14:paraId="49DA7658"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DA2BA2" w14:textId="77777777" w:rsidR="002E769F" w:rsidRPr="00D2140F" w:rsidRDefault="002E769F" w:rsidP="00AC7481">
            <w:pPr>
              <w:pStyle w:val="rowtabella0"/>
              <w:rPr>
                <w:color w:val="002060"/>
              </w:rPr>
            </w:pPr>
            <w:r w:rsidRPr="00D2140F">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C8D0A1" w14:textId="77777777" w:rsidR="002E769F" w:rsidRPr="00D2140F" w:rsidRDefault="002E769F" w:rsidP="00AC7481">
            <w:pPr>
              <w:pStyle w:val="rowtabella0"/>
              <w:rPr>
                <w:color w:val="002060"/>
              </w:rPr>
            </w:pPr>
            <w:r w:rsidRPr="00D2140F">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F85DD3"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341701" w14:textId="77777777" w:rsidR="002E769F" w:rsidRPr="00D2140F" w:rsidRDefault="002E769F" w:rsidP="00AC7481">
            <w:pPr>
              <w:pStyle w:val="rowtabella0"/>
              <w:rPr>
                <w:color w:val="002060"/>
              </w:rPr>
            </w:pPr>
            <w:r w:rsidRPr="00D2140F">
              <w:rPr>
                <w:color w:val="002060"/>
              </w:rPr>
              <w:t>11/01/2025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6379C6" w14:textId="77777777" w:rsidR="002E769F" w:rsidRPr="00D2140F" w:rsidRDefault="002E769F" w:rsidP="00AC7481">
            <w:pPr>
              <w:pStyle w:val="rowtabella0"/>
              <w:rPr>
                <w:color w:val="002060"/>
              </w:rPr>
            </w:pPr>
            <w:r w:rsidRPr="00D2140F">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4376CC" w14:textId="77777777" w:rsidR="002E769F" w:rsidRPr="00D2140F" w:rsidRDefault="002E769F" w:rsidP="00AC7481">
            <w:pPr>
              <w:pStyle w:val="rowtabella0"/>
              <w:rPr>
                <w:color w:val="002060"/>
              </w:rPr>
            </w:pPr>
            <w:r w:rsidRPr="00D2140F">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315018" w14:textId="77777777" w:rsidR="002E769F" w:rsidRPr="00D2140F" w:rsidRDefault="002E769F" w:rsidP="00AC7481">
            <w:pPr>
              <w:pStyle w:val="rowtabella0"/>
              <w:rPr>
                <w:color w:val="002060"/>
              </w:rPr>
            </w:pPr>
            <w:r w:rsidRPr="00D2140F">
              <w:rPr>
                <w:color w:val="002060"/>
              </w:rPr>
              <w:t>VIA LUDOVICO SCARFIOTTI</w:t>
            </w:r>
          </w:p>
        </w:tc>
      </w:tr>
      <w:tr w:rsidR="002E769F" w:rsidRPr="00D2140F" w14:paraId="7030374F" w14:textId="77777777" w:rsidTr="00AC748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FAEEB3" w14:textId="77777777" w:rsidR="002E769F" w:rsidRPr="00D2140F" w:rsidRDefault="002E769F" w:rsidP="00AC7481">
            <w:pPr>
              <w:pStyle w:val="rowtabella0"/>
              <w:rPr>
                <w:color w:val="002060"/>
              </w:rPr>
            </w:pPr>
            <w:r w:rsidRPr="00D2140F">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A435FA" w14:textId="77777777" w:rsidR="002E769F" w:rsidRPr="00D2140F" w:rsidRDefault="002E769F" w:rsidP="00AC7481">
            <w:pPr>
              <w:pStyle w:val="rowtabella0"/>
              <w:rPr>
                <w:color w:val="002060"/>
              </w:rPr>
            </w:pPr>
            <w:r w:rsidRPr="00D2140F">
              <w:rPr>
                <w:color w:val="002060"/>
              </w:rPr>
              <w:t>POL. SPORT COMMUNICATION</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B76F58"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374D4D" w14:textId="77777777" w:rsidR="002E769F" w:rsidRPr="00D2140F" w:rsidRDefault="002E769F" w:rsidP="00AC7481">
            <w:pPr>
              <w:pStyle w:val="rowtabella0"/>
              <w:rPr>
                <w:color w:val="002060"/>
              </w:rPr>
            </w:pPr>
            <w:r w:rsidRPr="00D2140F">
              <w:rPr>
                <w:color w:val="002060"/>
              </w:rPr>
              <w:t>12/01/2025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9D3DA5" w14:textId="77777777" w:rsidR="002E769F" w:rsidRPr="00D2140F" w:rsidRDefault="002E769F" w:rsidP="00AC7481">
            <w:pPr>
              <w:pStyle w:val="rowtabella0"/>
              <w:rPr>
                <w:color w:val="002060"/>
              </w:rPr>
            </w:pPr>
            <w:r w:rsidRPr="00D2140F">
              <w:rPr>
                <w:color w:val="002060"/>
              </w:rPr>
              <w:t>5206 PALASPORT "GIULIO CHIERICI"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529F08" w14:textId="77777777" w:rsidR="002E769F" w:rsidRPr="00D2140F" w:rsidRDefault="002E769F" w:rsidP="00AC7481">
            <w:pPr>
              <w:pStyle w:val="rowtabella0"/>
              <w:rPr>
                <w:color w:val="002060"/>
              </w:rPr>
            </w:pPr>
            <w:r w:rsidRPr="00D2140F">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ABE9AC" w14:textId="77777777" w:rsidR="002E769F" w:rsidRPr="00D2140F" w:rsidRDefault="002E769F" w:rsidP="00AC7481">
            <w:pPr>
              <w:pStyle w:val="rowtabella0"/>
              <w:rPr>
                <w:color w:val="002060"/>
              </w:rPr>
            </w:pPr>
            <w:r w:rsidRPr="00D2140F">
              <w:rPr>
                <w:color w:val="002060"/>
              </w:rPr>
              <w:t>VIA DELLA REPUBBLICA</w:t>
            </w:r>
          </w:p>
        </w:tc>
      </w:tr>
    </w:tbl>
    <w:p w14:paraId="04C6CB03" w14:textId="77777777" w:rsidR="002E769F" w:rsidRPr="009E20C8" w:rsidRDefault="002E769F" w:rsidP="002E769F">
      <w:pPr>
        <w:pStyle w:val="breakline"/>
        <w:rPr>
          <w:rFonts w:eastAsiaTheme="minorEastAsia"/>
          <w:color w:val="002060"/>
        </w:rPr>
      </w:pPr>
    </w:p>
    <w:p w14:paraId="5966E890" w14:textId="77777777" w:rsidR="002E769F" w:rsidRPr="009E20C8" w:rsidRDefault="002E769F" w:rsidP="002E769F">
      <w:pPr>
        <w:pStyle w:val="breakline"/>
        <w:rPr>
          <w:color w:val="002060"/>
        </w:rPr>
      </w:pPr>
    </w:p>
    <w:p w14:paraId="5BF4B82C" w14:textId="77777777" w:rsidR="002E769F" w:rsidRPr="009E20C8" w:rsidRDefault="002E769F" w:rsidP="002E769F">
      <w:pPr>
        <w:pStyle w:val="titolocampionato0"/>
        <w:shd w:val="clear" w:color="auto" w:fill="CCCCCC"/>
        <w:spacing w:before="80" w:after="40"/>
        <w:rPr>
          <w:color w:val="002060"/>
        </w:rPr>
      </w:pPr>
      <w:r w:rsidRPr="009E20C8">
        <w:rPr>
          <w:color w:val="002060"/>
        </w:rPr>
        <w:t>UNDER 17 C5 REGIONALI MASCHILI</w:t>
      </w:r>
    </w:p>
    <w:p w14:paraId="7A4CABEC" w14:textId="77777777" w:rsidR="002E769F" w:rsidRPr="009E20C8" w:rsidRDefault="002E769F" w:rsidP="002E769F">
      <w:pPr>
        <w:pStyle w:val="titoloprinc0"/>
        <w:rPr>
          <w:color w:val="002060"/>
        </w:rPr>
      </w:pPr>
      <w:r w:rsidRPr="009E20C8">
        <w:rPr>
          <w:color w:val="002060"/>
        </w:rPr>
        <w:t>CLASSIFICA</w:t>
      </w:r>
    </w:p>
    <w:p w14:paraId="6A6C68EE" w14:textId="77777777" w:rsidR="002E769F" w:rsidRPr="009E20C8" w:rsidRDefault="002E769F" w:rsidP="002E769F">
      <w:pPr>
        <w:pStyle w:val="breakline"/>
        <w:rPr>
          <w:color w:val="002060"/>
        </w:rPr>
      </w:pPr>
    </w:p>
    <w:p w14:paraId="5C025763" w14:textId="77777777" w:rsidR="002E769F" w:rsidRPr="009E20C8" w:rsidRDefault="002E769F" w:rsidP="002E769F">
      <w:pPr>
        <w:pStyle w:val="breakline"/>
        <w:rPr>
          <w:color w:val="002060"/>
        </w:rPr>
      </w:pPr>
    </w:p>
    <w:p w14:paraId="60DF6481" w14:textId="77777777" w:rsidR="002E769F" w:rsidRPr="009E20C8" w:rsidRDefault="002E769F" w:rsidP="002E769F">
      <w:pPr>
        <w:pStyle w:val="sottotitolocampionato10"/>
        <w:rPr>
          <w:color w:val="002060"/>
        </w:rPr>
      </w:pPr>
      <w:r w:rsidRPr="009E20C8">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E769F" w:rsidRPr="009E20C8" w14:paraId="6A2103DA" w14:textId="77777777" w:rsidTr="00AC748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F8625" w14:textId="77777777" w:rsidR="002E769F" w:rsidRPr="009E20C8" w:rsidRDefault="002E769F" w:rsidP="00AC7481">
            <w:pPr>
              <w:pStyle w:val="headertabella0"/>
              <w:rPr>
                <w:color w:val="002060"/>
              </w:rPr>
            </w:pPr>
            <w:r w:rsidRPr="009E20C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A3F1D" w14:textId="77777777" w:rsidR="002E769F" w:rsidRPr="009E20C8" w:rsidRDefault="002E769F" w:rsidP="00AC7481">
            <w:pPr>
              <w:pStyle w:val="headertabella0"/>
              <w:rPr>
                <w:color w:val="002060"/>
              </w:rPr>
            </w:pPr>
            <w:r w:rsidRPr="009E20C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4172C" w14:textId="77777777" w:rsidR="002E769F" w:rsidRPr="009E20C8" w:rsidRDefault="002E769F" w:rsidP="00AC7481">
            <w:pPr>
              <w:pStyle w:val="headertabella0"/>
              <w:rPr>
                <w:color w:val="002060"/>
              </w:rPr>
            </w:pPr>
            <w:r w:rsidRPr="009E20C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9D270" w14:textId="77777777" w:rsidR="002E769F" w:rsidRPr="009E20C8" w:rsidRDefault="002E769F" w:rsidP="00AC7481">
            <w:pPr>
              <w:pStyle w:val="headertabella0"/>
              <w:rPr>
                <w:color w:val="002060"/>
              </w:rPr>
            </w:pPr>
            <w:r w:rsidRPr="009E20C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B22A0" w14:textId="77777777" w:rsidR="002E769F" w:rsidRPr="009E20C8" w:rsidRDefault="002E769F" w:rsidP="00AC7481">
            <w:pPr>
              <w:pStyle w:val="headertabella0"/>
              <w:rPr>
                <w:color w:val="002060"/>
              </w:rPr>
            </w:pPr>
            <w:r w:rsidRPr="009E20C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C2B6A" w14:textId="77777777" w:rsidR="002E769F" w:rsidRPr="009E20C8" w:rsidRDefault="002E769F" w:rsidP="00AC7481">
            <w:pPr>
              <w:pStyle w:val="headertabella0"/>
              <w:rPr>
                <w:color w:val="002060"/>
              </w:rPr>
            </w:pPr>
            <w:r w:rsidRPr="009E20C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A72CD" w14:textId="77777777" w:rsidR="002E769F" w:rsidRPr="009E20C8" w:rsidRDefault="002E769F" w:rsidP="00AC7481">
            <w:pPr>
              <w:pStyle w:val="headertabella0"/>
              <w:rPr>
                <w:color w:val="002060"/>
              </w:rPr>
            </w:pPr>
            <w:r w:rsidRPr="009E20C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2EE86" w14:textId="77777777" w:rsidR="002E769F" w:rsidRPr="009E20C8" w:rsidRDefault="002E769F" w:rsidP="00AC7481">
            <w:pPr>
              <w:pStyle w:val="headertabella0"/>
              <w:rPr>
                <w:color w:val="002060"/>
              </w:rPr>
            </w:pPr>
            <w:r w:rsidRPr="009E20C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57288" w14:textId="77777777" w:rsidR="002E769F" w:rsidRPr="009E20C8" w:rsidRDefault="002E769F" w:rsidP="00AC7481">
            <w:pPr>
              <w:pStyle w:val="headertabella0"/>
              <w:rPr>
                <w:color w:val="002060"/>
              </w:rPr>
            </w:pPr>
            <w:r w:rsidRPr="009E20C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79BCE" w14:textId="77777777" w:rsidR="002E769F" w:rsidRPr="009E20C8" w:rsidRDefault="002E769F" w:rsidP="00AC7481">
            <w:pPr>
              <w:pStyle w:val="headertabella0"/>
              <w:rPr>
                <w:color w:val="002060"/>
              </w:rPr>
            </w:pPr>
            <w:r w:rsidRPr="009E20C8">
              <w:rPr>
                <w:color w:val="002060"/>
              </w:rPr>
              <w:t>PE</w:t>
            </w:r>
          </w:p>
        </w:tc>
      </w:tr>
      <w:tr w:rsidR="002E769F" w:rsidRPr="009E20C8" w14:paraId="7D7E032C" w14:textId="77777777" w:rsidTr="00AC748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9DB01E" w14:textId="77777777" w:rsidR="002E769F" w:rsidRPr="009E20C8" w:rsidRDefault="002E769F" w:rsidP="00AC7481">
            <w:pPr>
              <w:pStyle w:val="rowtabella0"/>
              <w:rPr>
                <w:color w:val="002060"/>
              </w:rPr>
            </w:pPr>
            <w:r w:rsidRPr="009E20C8">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A3449"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48FA2"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7461E"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9C7F0"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81044"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4BE85"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DC889"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30FE8"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5EC7B" w14:textId="77777777" w:rsidR="002E769F" w:rsidRPr="009E20C8" w:rsidRDefault="002E769F" w:rsidP="00AC7481">
            <w:pPr>
              <w:pStyle w:val="rowtabella0"/>
              <w:jc w:val="center"/>
              <w:rPr>
                <w:color w:val="002060"/>
              </w:rPr>
            </w:pPr>
            <w:r w:rsidRPr="009E20C8">
              <w:rPr>
                <w:color w:val="002060"/>
              </w:rPr>
              <w:t>0</w:t>
            </w:r>
          </w:p>
        </w:tc>
      </w:tr>
      <w:tr w:rsidR="002E769F" w:rsidRPr="009E20C8" w14:paraId="0C9D3EE7"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4C9CAD" w14:textId="77777777" w:rsidR="002E769F" w:rsidRPr="009E20C8" w:rsidRDefault="002E769F" w:rsidP="00AC7481">
            <w:pPr>
              <w:pStyle w:val="rowtabella0"/>
              <w:rPr>
                <w:color w:val="002060"/>
              </w:rPr>
            </w:pPr>
            <w:r w:rsidRPr="009E20C8">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3960E"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05E92"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8C575"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BD8BF"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6D68D"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1BDC7"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A8456"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3B9A0"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4F58F" w14:textId="77777777" w:rsidR="002E769F" w:rsidRPr="009E20C8" w:rsidRDefault="002E769F" w:rsidP="00AC7481">
            <w:pPr>
              <w:pStyle w:val="rowtabella0"/>
              <w:jc w:val="center"/>
              <w:rPr>
                <w:color w:val="002060"/>
              </w:rPr>
            </w:pPr>
            <w:r w:rsidRPr="009E20C8">
              <w:rPr>
                <w:color w:val="002060"/>
              </w:rPr>
              <w:t>0</w:t>
            </w:r>
          </w:p>
        </w:tc>
      </w:tr>
      <w:tr w:rsidR="002E769F" w:rsidRPr="009E20C8" w14:paraId="66E6A009"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82D021" w14:textId="77777777" w:rsidR="002E769F" w:rsidRPr="009E20C8" w:rsidRDefault="002E769F" w:rsidP="00AC7481">
            <w:pPr>
              <w:pStyle w:val="rowtabella0"/>
              <w:rPr>
                <w:color w:val="002060"/>
              </w:rPr>
            </w:pPr>
            <w:r w:rsidRPr="009E20C8">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73BE8"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21CC8"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6F4E8"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E305C"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22F96"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85233"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65E05"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1CA72"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04F15" w14:textId="77777777" w:rsidR="002E769F" w:rsidRPr="009E20C8" w:rsidRDefault="002E769F" w:rsidP="00AC7481">
            <w:pPr>
              <w:pStyle w:val="rowtabella0"/>
              <w:jc w:val="center"/>
              <w:rPr>
                <w:color w:val="002060"/>
              </w:rPr>
            </w:pPr>
            <w:r w:rsidRPr="009E20C8">
              <w:rPr>
                <w:color w:val="002060"/>
              </w:rPr>
              <w:t>0</w:t>
            </w:r>
          </w:p>
        </w:tc>
      </w:tr>
      <w:tr w:rsidR="002E769F" w:rsidRPr="009E20C8" w14:paraId="3D7062A6"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965715" w14:textId="77777777" w:rsidR="002E769F" w:rsidRPr="009E20C8" w:rsidRDefault="002E769F" w:rsidP="00AC7481">
            <w:pPr>
              <w:pStyle w:val="rowtabella0"/>
              <w:rPr>
                <w:color w:val="002060"/>
              </w:rPr>
            </w:pPr>
            <w:r w:rsidRPr="009E20C8">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783FC"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F6611"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B55E4"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B031D"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34FF8"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FAE2A"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96FA0"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C3C52"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2DE8C" w14:textId="77777777" w:rsidR="002E769F" w:rsidRPr="009E20C8" w:rsidRDefault="002E769F" w:rsidP="00AC7481">
            <w:pPr>
              <w:pStyle w:val="rowtabella0"/>
              <w:jc w:val="center"/>
              <w:rPr>
                <w:color w:val="002060"/>
              </w:rPr>
            </w:pPr>
            <w:r w:rsidRPr="009E20C8">
              <w:rPr>
                <w:color w:val="002060"/>
              </w:rPr>
              <w:t>0</w:t>
            </w:r>
          </w:p>
        </w:tc>
      </w:tr>
      <w:tr w:rsidR="002E769F" w:rsidRPr="009E20C8" w14:paraId="62CF7160"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854037" w14:textId="77777777" w:rsidR="002E769F" w:rsidRPr="009E20C8" w:rsidRDefault="002E769F" w:rsidP="00AC7481">
            <w:pPr>
              <w:pStyle w:val="rowtabella0"/>
              <w:rPr>
                <w:color w:val="002060"/>
                <w:lang w:val="en-US"/>
              </w:rPr>
            </w:pPr>
            <w:r w:rsidRPr="009E20C8">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D4383"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3E802"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87263"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91BC0"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A8226"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FA6C5"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DD1E5"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A2179"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2EC48" w14:textId="77777777" w:rsidR="002E769F" w:rsidRPr="009E20C8" w:rsidRDefault="002E769F" w:rsidP="00AC7481">
            <w:pPr>
              <w:pStyle w:val="rowtabella0"/>
              <w:jc w:val="center"/>
              <w:rPr>
                <w:color w:val="002060"/>
              </w:rPr>
            </w:pPr>
            <w:r w:rsidRPr="009E20C8">
              <w:rPr>
                <w:color w:val="002060"/>
              </w:rPr>
              <w:t>0</w:t>
            </w:r>
          </w:p>
        </w:tc>
      </w:tr>
      <w:tr w:rsidR="002E769F" w:rsidRPr="009E20C8" w14:paraId="5EE0BAD1"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3D6D61" w14:textId="77777777" w:rsidR="002E769F" w:rsidRPr="009E20C8" w:rsidRDefault="002E769F" w:rsidP="00AC7481">
            <w:pPr>
              <w:pStyle w:val="rowtabella0"/>
              <w:rPr>
                <w:color w:val="002060"/>
                <w:lang w:val="en-US"/>
              </w:rPr>
            </w:pPr>
            <w:r w:rsidRPr="009E20C8">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A0599"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56C83"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0C4B1"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691BE"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1FEE4"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C34A3"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C39D1"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2D049"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D2D54" w14:textId="77777777" w:rsidR="002E769F" w:rsidRPr="009E20C8" w:rsidRDefault="002E769F" w:rsidP="00AC7481">
            <w:pPr>
              <w:pStyle w:val="rowtabella0"/>
              <w:jc w:val="center"/>
              <w:rPr>
                <w:color w:val="002060"/>
              </w:rPr>
            </w:pPr>
            <w:r w:rsidRPr="009E20C8">
              <w:rPr>
                <w:color w:val="002060"/>
              </w:rPr>
              <w:t>0</w:t>
            </w:r>
          </w:p>
        </w:tc>
      </w:tr>
      <w:tr w:rsidR="002E769F" w:rsidRPr="009E20C8" w14:paraId="575B14F4"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6BD2D1" w14:textId="77777777" w:rsidR="002E769F" w:rsidRPr="009E20C8" w:rsidRDefault="002E769F" w:rsidP="00AC7481">
            <w:pPr>
              <w:pStyle w:val="rowtabella0"/>
              <w:rPr>
                <w:color w:val="002060"/>
              </w:rPr>
            </w:pPr>
            <w:r w:rsidRPr="009E20C8">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39589"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C7B1F"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BF946"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6E84B"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A545E"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39328"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14CDC"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E59E8"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BE5C8" w14:textId="77777777" w:rsidR="002E769F" w:rsidRPr="009E20C8" w:rsidRDefault="002E769F" w:rsidP="00AC7481">
            <w:pPr>
              <w:pStyle w:val="rowtabella0"/>
              <w:jc w:val="center"/>
              <w:rPr>
                <w:color w:val="002060"/>
              </w:rPr>
            </w:pPr>
            <w:r w:rsidRPr="009E20C8">
              <w:rPr>
                <w:color w:val="002060"/>
              </w:rPr>
              <w:t>0</w:t>
            </w:r>
          </w:p>
        </w:tc>
      </w:tr>
      <w:tr w:rsidR="002E769F" w:rsidRPr="009E20C8" w14:paraId="42168CED"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3FB2AD" w14:textId="77777777" w:rsidR="002E769F" w:rsidRPr="009E20C8" w:rsidRDefault="002E769F" w:rsidP="00AC7481">
            <w:pPr>
              <w:pStyle w:val="rowtabella0"/>
              <w:rPr>
                <w:color w:val="002060"/>
              </w:rPr>
            </w:pPr>
            <w:r w:rsidRPr="009E20C8">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66F1E"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18452"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E475C"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45AC8"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B73A3"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00AE9"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F4630"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48C77"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D605D" w14:textId="77777777" w:rsidR="002E769F" w:rsidRPr="009E20C8" w:rsidRDefault="002E769F" w:rsidP="00AC7481">
            <w:pPr>
              <w:pStyle w:val="rowtabella0"/>
              <w:jc w:val="center"/>
              <w:rPr>
                <w:color w:val="002060"/>
              </w:rPr>
            </w:pPr>
            <w:r w:rsidRPr="009E20C8">
              <w:rPr>
                <w:color w:val="002060"/>
              </w:rPr>
              <w:t>0</w:t>
            </w:r>
          </w:p>
        </w:tc>
      </w:tr>
      <w:tr w:rsidR="002E769F" w:rsidRPr="009E20C8" w14:paraId="1281E5F8"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294253" w14:textId="77777777" w:rsidR="002E769F" w:rsidRPr="009E20C8" w:rsidRDefault="002E769F" w:rsidP="00AC7481">
            <w:pPr>
              <w:pStyle w:val="rowtabella0"/>
              <w:rPr>
                <w:color w:val="002060"/>
              </w:rPr>
            </w:pPr>
            <w:r w:rsidRPr="009E20C8">
              <w:rPr>
                <w:color w:val="002060"/>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26F60"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78E11"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1F3FF"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A64F6"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01DB8"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0C1FB"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EA57C"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F3DB7"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F941C" w14:textId="77777777" w:rsidR="002E769F" w:rsidRPr="009E20C8" w:rsidRDefault="002E769F" w:rsidP="00AC7481">
            <w:pPr>
              <w:pStyle w:val="rowtabella0"/>
              <w:jc w:val="center"/>
              <w:rPr>
                <w:color w:val="002060"/>
              </w:rPr>
            </w:pPr>
            <w:r w:rsidRPr="009E20C8">
              <w:rPr>
                <w:color w:val="002060"/>
              </w:rPr>
              <w:t>0</w:t>
            </w:r>
          </w:p>
        </w:tc>
      </w:tr>
      <w:tr w:rsidR="002E769F" w:rsidRPr="009E20C8" w14:paraId="4F5B3EBE" w14:textId="77777777" w:rsidTr="00AC748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600EDF" w14:textId="77777777" w:rsidR="002E769F" w:rsidRPr="009E20C8" w:rsidRDefault="002E769F" w:rsidP="00AC7481">
            <w:pPr>
              <w:pStyle w:val="rowtabella0"/>
              <w:rPr>
                <w:color w:val="002060"/>
              </w:rPr>
            </w:pPr>
            <w:r w:rsidRPr="009E20C8">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74832"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96F11"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6D543"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04F5E"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1B5CB"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8151F"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F2114"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4B56F"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153DE" w14:textId="77777777" w:rsidR="002E769F" w:rsidRPr="009E20C8" w:rsidRDefault="002E769F" w:rsidP="00AC7481">
            <w:pPr>
              <w:pStyle w:val="rowtabella0"/>
              <w:jc w:val="center"/>
              <w:rPr>
                <w:color w:val="002060"/>
              </w:rPr>
            </w:pPr>
            <w:r w:rsidRPr="009E20C8">
              <w:rPr>
                <w:color w:val="002060"/>
              </w:rPr>
              <w:t>0</w:t>
            </w:r>
          </w:p>
        </w:tc>
      </w:tr>
    </w:tbl>
    <w:p w14:paraId="7A82E9B8" w14:textId="77777777" w:rsidR="002E769F" w:rsidRPr="009E20C8" w:rsidRDefault="002E769F" w:rsidP="002E769F">
      <w:pPr>
        <w:pStyle w:val="breakline"/>
        <w:rPr>
          <w:rFonts w:eastAsiaTheme="minorEastAsia"/>
          <w:color w:val="002060"/>
        </w:rPr>
      </w:pPr>
    </w:p>
    <w:p w14:paraId="0B4D2ADD" w14:textId="77777777" w:rsidR="002E769F" w:rsidRPr="009E20C8" w:rsidRDefault="002E769F" w:rsidP="002E769F">
      <w:pPr>
        <w:pStyle w:val="breakline"/>
        <w:rPr>
          <w:color w:val="002060"/>
        </w:rPr>
      </w:pPr>
    </w:p>
    <w:p w14:paraId="2A720CDE" w14:textId="77777777" w:rsidR="002E769F" w:rsidRPr="009E20C8" w:rsidRDefault="002E769F" w:rsidP="002E769F">
      <w:pPr>
        <w:pStyle w:val="sottotitolocampionato10"/>
        <w:rPr>
          <w:color w:val="002060"/>
        </w:rPr>
      </w:pPr>
      <w:r w:rsidRPr="009E20C8">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E769F" w:rsidRPr="009E20C8" w14:paraId="68EBE70C" w14:textId="77777777" w:rsidTr="00AC748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47D68" w14:textId="77777777" w:rsidR="002E769F" w:rsidRPr="009E20C8" w:rsidRDefault="002E769F" w:rsidP="00AC7481">
            <w:pPr>
              <w:pStyle w:val="headertabella0"/>
              <w:rPr>
                <w:color w:val="002060"/>
              </w:rPr>
            </w:pPr>
            <w:r w:rsidRPr="009E20C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BFA0A" w14:textId="77777777" w:rsidR="002E769F" w:rsidRPr="009E20C8" w:rsidRDefault="002E769F" w:rsidP="00AC7481">
            <w:pPr>
              <w:pStyle w:val="headertabella0"/>
              <w:rPr>
                <w:color w:val="002060"/>
              </w:rPr>
            </w:pPr>
            <w:r w:rsidRPr="009E20C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423D5" w14:textId="77777777" w:rsidR="002E769F" w:rsidRPr="009E20C8" w:rsidRDefault="002E769F" w:rsidP="00AC7481">
            <w:pPr>
              <w:pStyle w:val="headertabella0"/>
              <w:rPr>
                <w:color w:val="002060"/>
              </w:rPr>
            </w:pPr>
            <w:r w:rsidRPr="009E20C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F5FD1" w14:textId="77777777" w:rsidR="002E769F" w:rsidRPr="009E20C8" w:rsidRDefault="002E769F" w:rsidP="00AC7481">
            <w:pPr>
              <w:pStyle w:val="headertabella0"/>
              <w:rPr>
                <w:color w:val="002060"/>
              </w:rPr>
            </w:pPr>
            <w:r w:rsidRPr="009E20C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BD308" w14:textId="77777777" w:rsidR="002E769F" w:rsidRPr="009E20C8" w:rsidRDefault="002E769F" w:rsidP="00AC7481">
            <w:pPr>
              <w:pStyle w:val="headertabella0"/>
              <w:rPr>
                <w:color w:val="002060"/>
              </w:rPr>
            </w:pPr>
            <w:r w:rsidRPr="009E20C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BA85A" w14:textId="77777777" w:rsidR="002E769F" w:rsidRPr="009E20C8" w:rsidRDefault="002E769F" w:rsidP="00AC7481">
            <w:pPr>
              <w:pStyle w:val="headertabella0"/>
              <w:rPr>
                <w:color w:val="002060"/>
              </w:rPr>
            </w:pPr>
            <w:r w:rsidRPr="009E20C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68BB8" w14:textId="77777777" w:rsidR="002E769F" w:rsidRPr="009E20C8" w:rsidRDefault="002E769F" w:rsidP="00AC7481">
            <w:pPr>
              <w:pStyle w:val="headertabella0"/>
              <w:rPr>
                <w:color w:val="002060"/>
              </w:rPr>
            </w:pPr>
            <w:r w:rsidRPr="009E20C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AD175" w14:textId="77777777" w:rsidR="002E769F" w:rsidRPr="009E20C8" w:rsidRDefault="002E769F" w:rsidP="00AC7481">
            <w:pPr>
              <w:pStyle w:val="headertabella0"/>
              <w:rPr>
                <w:color w:val="002060"/>
              </w:rPr>
            </w:pPr>
            <w:r w:rsidRPr="009E20C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25782" w14:textId="77777777" w:rsidR="002E769F" w:rsidRPr="009E20C8" w:rsidRDefault="002E769F" w:rsidP="00AC7481">
            <w:pPr>
              <w:pStyle w:val="headertabella0"/>
              <w:rPr>
                <w:color w:val="002060"/>
              </w:rPr>
            </w:pPr>
            <w:r w:rsidRPr="009E20C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4068B" w14:textId="77777777" w:rsidR="002E769F" w:rsidRPr="009E20C8" w:rsidRDefault="002E769F" w:rsidP="00AC7481">
            <w:pPr>
              <w:pStyle w:val="headertabella0"/>
              <w:rPr>
                <w:color w:val="002060"/>
              </w:rPr>
            </w:pPr>
            <w:r w:rsidRPr="009E20C8">
              <w:rPr>
                <w:color w:val="002060"/>
              </w:rPr>
              <w:t>PE</w:t>
            </w:r>
          </w:p>
        </w:tc>
      </w:tr>
      <w:tr w:rsidR="002E769F" w:rsidRPr="009E20C8" w14:paraId="44B6DA26" w14:textId="77777777" w:rsidTr="00AC748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0BAE6C" w14:textId="77777777" w:rsidR="002E769F" w:rsidRPr="009E20C8" w:rsidRDefault="002E769F" w:rsidP="00AC7481">
            <w:pPr>
              <w:pStyle w:val="rowtabella0"/>
              <w:rPr>
                <w:color w:val="002060"/>
              </w:rPr>
            </w:pPr>
            <w:r w:rsidRPr="009E20C8">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F30C4"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E8647"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218AD"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9783E"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6C2BB"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96277"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3439A"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532A7"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503FC" w14:textId="77777777" w:rsidR="002E769F" w:rsidRPr="009E20C8" w:rsidRDefault="002E769F" w:rsidP="00AC7481">
            <w:pPr>
              <w:pStyle w:val="rowtabella0"/>
              <w:jc w:val="center"/>
              <w:rPr>
                <w:color w:val="002060"/>
              </w:rPr>
            </w:pPr>
            <w:r w:rsidRPr="009E20C8">
              <w:rPr>
                <w:color w:val="002060"/>
              </w:rPr>
              <w:t>0</w:t>
            </w:r>
          </w:p>
        </w:tc>
      </w:tr>
      <w:tr w:rsidR="002E769F" w:rsidRPr="009E20C8" w14:paraId="6C3F7F91"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DBCA88" w14:textId="77777777" w:rsidR="002E769F" w:rsidRPr="009E20C8" w:rsidRDefault="002E769F" w:rsidP="00AC7481">
            <w:pPr>
              <w:pStyle w:val="rowtabella0"/>
              <w:rPr>
                <w:color w:val="002060"/>
              </w:rPr>
            </w:pPr>
            <w:r w:rsidRPr="009E20C8">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59E5E"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9699F"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5BAB3"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838DF"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AA6AC"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8B7ED"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4D5B7"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7A66B"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84804" w14:textId="77777777" w:rsidR="002E769F" w:rsidRPr="009E20C8" w:rsidRDefault="002E769F" w:rsidP="00AC7481">
            <w:pPr>
              <w:pStyle w:val="rowtabella0"/>
              <w:jc w:val="center"/>
              <w:rPr>
                <w:color w:val="002060"/>
              </w:rPr>
            </w:pPr>
            <w:r w:rsidRPr="009E20C8">
              <w:rPr>
                <w:color w:val="002060"/>
              </w:rPr>
              <w:t>0</w:t>
            </w:r>
          </w:p>
        </w:tc>
      </w:tr>
      <w:tr w:rsidR="002E769F" w:rsidRPr="009E20C8" w14:paraId="07681ECE"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0DCDC4" w14:textId="77777777" w:rsidR="002E769F" w:rsidRPr="009E20C8" w:rsidRDefault="002E769F" w:rsidP="00AC7481">
            <w:pPr>
              <w:pStyle w:val="rowtabella0"/>
              <w:rPr>
                <w:color w:val="002060"/>
              </w:rPr>
            </w:pPr>
            <w:r w:rsidRPr="009E20C8">
              <w:rPr>
                <w:color w:val="002060"/>
              </w:rPr>
              <w:t xml:space="preserve">G.S. AUDAX 1970 </w:t>
            </w:r>
            <w:proofErr w:type="gramStart"/>
            <w:r w:rsidRPr="009E20C8">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BCE37"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2F10A"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5FD67"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71A0E"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F696B"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C2204"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19566"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D2865"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38953" w14:textId="77777777" w:rsidR="002E769F" w:rsidRPr="009E20C8" w:rsidRDefault="002E769F" w:rsidP="00AC7481">
            <w:pPr>
              <w:pStyle w:val="rowtabella0"/>
              <w:jc w:val="center"/>
              <w:rPr>
                <w:color w:val="002060"/>
              </w:rPr>
            </w:pPr>
            <w:r w:rsidRPr="009E20C8">
              <w:rPr>
                <w:color w:val="002060"/>
              </w:rPr>
              <w:t>0</w:t>
            </w:r>
          </w:p>
        </w:tc>
      </w:tr>
      <w:tr w:rsidR="002E769F" w:rsidRPr="009E20C8" w14:paraId="157004CC"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727CA8" w14:textId="77777777" w:rsidR="002E769F" w:rsidRPr="009E20C8" w:rsidRDefault="002E769F" w:rsidP="00AC7481">
            <w:pPr>
              <w:pStyle w:val="rowtabella0"/>
              <w:rPr>
                <w:color w:val="002060"/>
                <w:lang w:val="en-US"/>
              </w:rPr>
            </w:pPr>
            <w:r w:rsidRPr="009E20C8">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51F3D"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C1158"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240ED"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19A69"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DB7F1"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64D86"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8F7A0"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0AF2E"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D73CB" w14:textId="77777777" w:rsidR="002E769F" w:rsidRPr="009E20C8" w:rsidRDefault="002E769F" w:rsidP="00AC7481">
            <w:pPr>
              <w:pStyle w:val="rowtabella0"/>
              <w:jc w:val="center"/>
              <w:rPr>
                <w:color w:val="002060"/>
              </w:rPr>
            </w:pPr>
            <w:r w:rsidRPr="009E20C8">
              <w:rPr>
                <w:color w:val="002060"/>
              </w:rPr>
              <w:t>0</w:t>
            </w:r>
          </w:p>
        </w:tc>
      </w:tr>
      <w:tr w:rsidR="002E769F" w:rsidRPr="009E20C8" w14:paraId="368DD655"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74B59E" w14:textId="77777777" w:rsidR="002E769F" w:rsidRPr="009E20C8" w:rsidRDefault="002E769F" w:rsidP="00AC7481">
            <w:pPr>
              <w:pStyle w:val="rowtabella0"/>
              <w:rPr>
                <w:color w:val="002060"/>
                <w:lang w:val="en-US"/>
              </w:rPr>
            </w:pPr>
            <w:r w:rsidRPr="009E20C8">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82804"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41571"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770C8"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E959A"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E12D4"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53FB6"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9E3CA"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47879"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EC4B9" w14:textId="77777777" w:rsidR="002E769F" w:rsidRPr="009E20C8" w:rsidRDefault="002E769F" w:rsidP="00AC7481">
            <w:pPr>
              <w:pStyle w:val="rowtabella0"/>
              <w:jc w:val="center"/>
              <w:rPr>
                <w:color w:val="002060"/>
              </w:rPr>
            </w:pPr>
            <w:r w:rsidRPr="009E20C8">
              <w:rPr>
                <w:color w:val="002060"/>
              </w:rPr>
              <w:t>0</w:t>
            </w:r>
          </w:p>
        </w:tc>
      </w:tr>
      <w:tr w:rsidR="002E769F" w:rsidRPr="009E20C8" w14:paraId="2442F2E6"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644EA5" w14:textId="77777777" w:rsidR="002E769F" w:rsidRPr="009E20C8" w:rsidRDefault="002E769F" w:rsidP="00AC7481">
            <w:pPr>
              <w:pStyle w:val="rowtabella0"/>
              <w:rPr>
                <w:color w:val="002060"/>
              </w:rPr>
            </w:pPr>
            <w:r w:rsidRPr="009E20C8">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A12FD"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76846"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822B8"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8A5C9"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D1205"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92959"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42BE0"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40378"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5FD4B" w14:textId="77777777" w:rsidR="002E769F" w:rsidRPr="009E20C8" w:rsidRDefault="002E769F" w:rsidP="00AC7481">
            <w:pPr>
              <w:pStyle w:val="rowtabella0"/>
              <w:jc w:val="center"/>
              <w:rPr>
                <w:color w:val="002060"/>
              </w:rPr>
            </w:pPr>
            <w:r w:rsidRPr="009E20C8">
              <w:rPr>
                <w:color w:val="002060"/>
              </w:rPr>
              <w:t>0</w:t>
            </w:r>
          </w:p>
        </w:tc>
      </w:tr>
      <w:tr w:rsidR="002E769F" w:rsidRPr="009E20C8" w14:paraId="75A65EF0"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6D346D" w14:textId="77777777" w:rsidR="002E769F" w:rsidRPr="009E20C8" w:rsidRDefault="002E769F" w:rsidP="00AC7481">
            <w:pPr>
              <w:pStyle w:val="rowtabella0"/>
              <w:rPr>
                <w:color w:val="002060"/>
              </w:rPr>
            </w:pPr>
            <w:r w:rsidRPr="009E20C8">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10F63"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84858"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C29B7"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931D8"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9CF36"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F16BE"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87CD9"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A540A"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70136" w14:textId="77777777" w:rsidR="002E769F" w:rsidRPr="009E20C8" w:rsidRDefault="002E769F" w:rsidP="00AC7481">
            <w:pPr>
              <w:pStyle w:val="rowtabella0"/>
              <w:jc w:val="center"/>
              <w:rPr>
                <w:color w:val="002060"/>
              </w:rPr>
            </w:pPr>
            <w:r w:rsidRPr="009E20C8">
              <w:rPr>
                <w:color w:val="002060"/>
              </w:rPr>
              <w:t>0</w:t>
            </w:r>
          </w:p>
        </w:tc>
      </w:tr>
      <w:tr w:rsidR="002E769F" w:rsidRPr="009E20C8" w14:paraId="6D326B22" w14:textId="77777777" w:rsidTr="00AC748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9513BA" w14:textId="77777777" w:rsidR="002E769F" w:rsidRPr="009E20C8" w:rsidRDefault="002E769F" w:rsidP="00AC7481">
            <w:pPr>
              <w:pStyle w:val="rowtabella0"/>
              <w:rPr>
                <w:color w:val="002060"/>
              </w:rPr>
            </w:pPr>
            <w:r w:rsidRPr="009E20C8">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287B0"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C187F"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48465"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802BD"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DE3A8"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35316"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74F88"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2D464"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B052D" w14:textId="77777777" w:rsidR="002E769F" w:rsidRPr="009E20C8" w:rsidRDefault="002E769F" w:rsidP="00AC7481">
            <w:pPr>
              <w:pStyle w:val="rowtabella0"/>
              <w:jc w:val="center"/>
              <w:rPr>
                <w:color w:val="002060"/>
              </w:rPr>
            </w:pPr>
            <w:r w:rsidRPr="009E20C8">
              <w:rPr>
                <w:color w:val="002060"/>
              </w:rPr>
              <w:t>0</w:t>
            </w:r>
          </w:p>
        </w:tc>
      </w:tr>
    </w:tbl>
    <w:p w14:paraId="4244E4BF" w14:textId="77777777" w:rsidR="002E769F" w:rsidRPr="009E20C8" w:rsidRDefault="002E769F" w:rsidP="002E769F">
      <w:pPr>
        <w:pStyle w:val="breakline"/>
        <w:rPr>
          <w:rFonts w:eastAsiaTheme="minorEastAsia"/>
          <w:color w:val="002060"/>
        </w:rPr>
      </w:pPr>
    </w:p>
    <w:p w14:paraId="680854B7" w14:textId="77777777" w:rsidR="002E769F" w:rsidRPr="009E20C8" w:rsidRDefault="002E769F" w:rsidP="002E769F">
      <w:pPr>
        <w:pStyle w:val="breakline"/>
        <w:rPr>
          <w:color w:val="002060"/>
        </w:rPr>
      </w:pPr>
    </w:p>
    <w:p w14:paraId="22A6EED0" w14:textId="77777777" w:rsidR="002E769F" w:rsidRPr="009E20C8" w:rsidRDefault="002E769F" w:rsidP="002E769F">
      <w:pPr>
        <w:pStyle w:val="sottotitolocampionato10"/>
        <w:rPr>
          <w:color w:val="002060"/>
        </w:rPr>
      </w:pPr>
      <w:r w:rsidRPr="009E20C8">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E769F" w:rsidRPr="009E20C8" w14:paraId="18FBBF81" w14:textId="77777777" w:rsidTr="00AC748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45E7A" w14:textId="77777777" w:rsidR="002E769F" w:rsidRPr="009E20C8" w:rsidRDefault="002E769F" w:rsidP="00AC7481">
            <w:pPr>
              <w:pStyle w:val="headertabella0"/>
              <w:rPr>
                <w:color w:val="002060"/>
              </w:rPr>
            </w:pPr>
            <w:r w:rsidRPr="009E20C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96203" w14:textId="77777777" w:rsidR="002E769F" w:rsidRPr="009E20C8" w:rsidRDefault="002E769F" w:rsidP="00AC7481">
            <w:pPr>
              <w:pStyle w:val="headertabella0"/>
              <w:rPr>
                <w:color w:val="002060"/>
              </w:rPr>
            </w:pPr>
            <w:r w:rsidRPr="009E20C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1D1F3" w14:textId="77777777" w:rsidR="002E769F" w:rsidRPr="009E20C8" w:rsidRDefault="002E769F" w:rsidP="00AC7481">
            <w:pPr>
              <w:pStyle w:val="headertabella0"/>
              <w:rPr>
                <w:color w:val="002060"/>
              </w:rPr>
            </w:pPr>
            <w:r w:rsidRPr="009E20C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02E59" w14:textId="77777777" w:rsidR="002E769F" w:rsidRPr="009E20C8" w:rsidRDefault="002E769F" w:rsidP="00AC7481">
            <w:pPr>
              <w:pStyle w:val="headertabella0"/>
              <w:rPr>
                <w:color w:val="002060"/>
              </w:rPr>
            </w:pPr>
            <w:r w:rsidRPr="009E20C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ED95B" w14:textId="77777777" w:rsidR="002E769F" w:rsidRPr="009E20C8" w:rsidRDefault="002E769F" w:rsidP="00AC7481">
            <w:pPr>
              <w:pStyle w:val="headertabella0"/>
              <w:rPr>
                <w:color w:val="002060"/>
              </w:rPr>
            </w:pPr>
            <w:r w:rsidRPr="009E20C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56DC6" w14:textId="77777777" w:rsidR="002E769F" w:rsidRPr="009E20C8" w:rsidRDefault="002E769F" w:rsidP="00AC7481">
            <w:pPr>
              <w:pStyle w:val="headertabella0"/>
              <w:rPr>
                <w:color w:val="002060"/>
              </w:rPr>
            </w:pPr>
            <w:r w:rsidRPr="009E20C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10630" w14:textId="77777777" w:rsidR="002E769F" w:rsidRPr="009E20C8" w:rsidRDefault="002E769F" w:rsidP="00AC7481">
            <w:pPr>
              <w:pStyle w:val="headertabella0"/>
              <w:rPr>
                <w:color w:val="002060"/>
              </w:rPr>
            </w:pPr>
            <w:r w:rsidRPr="009E20C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767A9" w14:textId="77777777" w:rsidR="002E769F" w:rsidRPr="009E20C8" w:rsidRDefault="002E769F" w:rsidP="00AC7481">
            <w:pPr>
              <w:pStyle w:val="headertabella0"/>
              <w:rPr>
                <w:color w:val="002060"/>
              </w:rPr>
            </w:pPr>
            <w:r w:rsidRPr="009E20C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07A69" w14:textId="77777777" w:rsidR="002E769F" w:rsidRPr="009E20C8" w:rsidRDefault="002E769F" w:rsidP="00AC7481">
            <w:pPr>
              <w:pStyle w:val="headertabella0"/>
              <w:rPr>
                <w:color w:val="002060"/>
              </w:rPr>
            </w:pPr>
            <w:r w:rsidRPr="009E20C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4FAF2" w14:textId="77777777" w:rsidR="002E769F" w:rsidRPr="009E20C8" w:rsidRDefault="002E769F" w:rsidP="00AC7481">
            <w:pPr>
              <w:pStyle w:val="headertabella0"/>
              <w:rPr>
                <w:color w:val="002060"/>
              </w:rPr>
            </w:pPr>
            <w:r w:rsidRPr="009E20C8">
              <w:rPr>
                <w:color w:val="002060"/>
              </w:rPr>
              <w:t>PE</w:t>
            </w:r>
          </w:p>
        </w:tc>
      </w:tr>
      <w:tr w:rsidR="002E769F" w:rsidRPr="009E20C8" w14:paraId="5F266933" w14:textId="77777777" w:rsidTr="00AC748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EE6413" w14:textId="77777777" w:rsidR="002E769F" w:rsidRPr="009E20C8" w:rsidRDefault="002E769F" w:rsidP="00AC7481">
            <w:pPr>
              <w:pStyle w:val="rowtabella0"/>
              <w:rPr>
                <w:color w:val="002060"/>
              </w:rPr>
            </w:pPr>
            <w:r w:rsidRPr="009E20C8">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1E6D3"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0EFCB"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BE8A2"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856EF"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BF5A1"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ADD0F"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F4B6F"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DCA00"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B3252" w14:textId="77777777" w:rsidR="002E769F" w:rsidRPr="009E20C8" w:rsidRDefault="002E769F" w:rsidP="00AC7481">
            <w:pPr>
              <w:pStyle w:val="rowtabella0"/>
              <w:jc w:val="center"/>
              <w:rPr>
                <w:color w:val="002060"/>
              </w:rPr>
            </w:pPr>
            <w:r w:rsidRPr="009E20C8">
              <w:rPr>
                <w:color w:val="002060"/>
              </w:rPr>
              <w:t>0</w:t>
            </w:r>
          </w:p>
        </w:tc>
      </w:tr>
      <w:tr w:rsidR="002E769F" w:rsidRPr="009E20C8" w14:paraId="3FA63D44"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9EBB91" w14:textId="77777777" w:rsidR="002E769F" w:rsidRPr="009E20C8" w:rsidRDefault="002E769F" w:rsidP="00AC7481">
            <w:pPr>
              <w:pStyle w:val="rowtabella0"/>
              <w:rPr>
                <w:color w:val="002060"/>
              </w:rPr>
            </w:pPr>
            <w:r w:rsidRPr="009E20C8">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E950C"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8D25C"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B0DEE"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23CA0"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CA5CF"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1CE50"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4C448"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AC350"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3C701" w14:textId="77777777" w:rsidR="002E769F" w:rsidRPr="009E20C8" w:rsidRDefault="002E769F" w:rsidP="00AC7481">
            <w:pPr>
              <w:pStyle w:val="rowtabella0"/>
              <w:jc w:val="center"/>
              <w:rPr>
                <w:color w:val="002060"/>
              </w:rPr>
            </w:pPr>
            <w:r w:rsidRPr="009E20C8">
              <w:rPr>
                <w:color w:val="002060"/>
              </w:rPr>
              <w:t>0</w:t>
            </w:r>
          </w:p>
        </w:tc>
      </w:tr>
      <w:tr w:rsidR="002E769F" w:rsidRPr="009E20C8" w14:paraId="2E91CFDC"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89339D" w14:textId="77777777" w:rsidR="002E769F" w:rsidRPr="009E20C8" w:rsidRDefault="002E769F" w:rsidP="00AC7481">
            <w:pPr>
              <w:pStyle w:val="rowtabella0"/>
              <w:rPr>
                <w:color w:val="002060"/>
              </w:rPr>
            </w:pPr>
            <w:r w:rsidRPr="009E20C8">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E0D0B"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70DE8"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D2585"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5278D"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B0399"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5C0F9"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8F9BC"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15CA4"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BD407" w14:textId="77777777" w:rsidR="002E769F" w:rsidRPr="009E20C8" w:rsidRDefault="002E769F" w:rsidP="00AC7481">
            <w:pPr>
              <w:pStyle w:val="rowtabella0"/>
              <w:jc w:val="center"/>
              <w:rPr>
                <w:color w:val="002060"/>
              </w:rPr>
            </w:pPr>
            <w:r w:rsidRPr="009E20C8">
              <w:rPr>
                <w:color w:val="002060"/>
              </w:rPr>
              <w:t>0</w:t>
            </w:r>
          </w:p>
        </w:tc>
      </w:tr>
      <w:tr w:rsidR="002E769F" w:rsidRPr="009E20C8" w14:paraId="08730E91"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DFF10E" w14:textId="77777777" w:rsidR="002E769F" w:rsidRPr="009E20C8" w:rsidRDefault="002E769F" w:rsidP="00AC7481">
            <w:pPr>
              <w:pStyle w:val="rowtabella0"/>
              <w:rPr>
                <w:color w:val="002060"/>
              </w:rPr>
            </w:pPr>
            <w:r w:rsidRPr="009E20C8">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F8086"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277BB"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84614"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564ED"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DB502"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5F08F"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A67E8"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0ED79"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30BA9" w14:textId="77777777" w:rsidR="002E769F" w:rsidRPr="009E20C8" w:rsidRDefault="002E769F" w:rsidP="00AC7481">
            <w:pPr>
              <w:pStyle w:val="rowtabella0"/>
              <w:jc w:val="center"/>
              <w:rPr>
                <w:color w:val="002060"/>
              </w:rPr>
            </w:pPr>
            <w:r w:rsidRPr="009E20C8">
              <w:rPr>
                <w:color w:val="002060"/>
              </w:rPr>
              <w:t>0</w:t>
            </w:r>
          </w:p>
        </w:tc>
      </w:tr>
      <w:tr w:rsidR="002E769F" w:rsidRPr="009E20C8" w14:paraId="14A02263"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027EAF" w14:textId="77777777" w:rsidR="002E769F" w:rsidRPr="009E20C8" w:rsidRDefault="002E769F" w:rsidP="00AC7481">
            <w:pPr>
              <w:pStyle w:val="rowtabella0"/>
              <w:rPr>
                <w:color w:val="002060"/>
              </w:rPr>
            </w:pPr>
            <w:r w:rsidRPr="009E20C8">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2C749"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3E87A"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A698F"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0799B"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5DCF0"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9D4C8"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4BE38"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241B6"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FB504" w14:textId="77777777" w:rsidR="002E769F" w:rsidRPr="009E20C8" w:rsidRDefault="002E769F" w:rsidP="00AC7481">
            <w:pPr>
              <w:pStyle w:val="rowtabella0"/>
              <w:jc w:val="center"/>
              <w:rPr>
                <w:color w:val="002060"/>
              </w:rPr>
            </w:pPr>
            <w:r w:rsidRPr="009E20C8">
              <w:rPr>
                <w:color w:val="002060"/>
              </w:rPr>
              <w:t>0</w:t>
            </w:r>
          </w:p>
        </w:tc>
      </w:tr>
      <w:tr w:rsidR="002E769F" w:rsidRPr="009E20C8" w14:paraId="2EF0DB45"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53F1D3" w14:textId="77777777" w:rsidR="002E769F" w:rsidRPr="009E20C8" w:rsidRDefault="002E769F" w:rsidP="00AC7481">
            <w:pPr>
              <w:pStyle w:val="rowtabella0"/>
              <w:rPr>
                <w:color w:val="002060"/>
              </w:rPr>
            </w:pPr>
            <w:r w:rsidRPr="009E20C8">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11EE4"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AF89A"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01BBC"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4FBCD"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CAEBA"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80BCF"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9CFCE"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5CFE1"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4AD7F" w14:textId="77777777" w:rsidR="002E769F" w:rsidRPr="009E20C8" w:rsidRDefault="002E769F" w:rsidP="00AC7481">
            <w:pPr>
              <w:pStyle w:val="rowtabella0"/>
              <w:jc w:val="center"/>
              <w:rPr>
                <w:color w:val="002060"/>
              </w:rPr>
            </w:pPr>
            <w:r w:rsidRPr="009E20C8">
              <w:rPr>
                <w:color w:val="002060"/>
              </w:rPr>
              <w:t>0</w:t>
            </w:r>
          </w:p>
        </w:tc>
      </w:tr>
      <w:tr w:rsidR="002E769F" w:rsidRPr="009E20C8" w14:paraId="5C621C26" w14:textId="77777777" w:rsidTr="00AC748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18C2C0" w14:textId="77777777" w:rsidR="002E769F" w:rsidRPr="009E20C8" w:rsidRDefault="002E769F" w:rsidP="00AC7481">
            <w:pPr>
              <w:pStyle w:val="rowtabella0"/>
              <w:rPr>
                <w:color w:val="002060"/>
                <w:lang w:val="en-US"/>
              </w:rPr>
            </w:pPr>
            <w:r w:rsidRPr="009E20C8">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43409"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D39E0"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222E9"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22B00"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8571F"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31BF9"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505E2"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F948F"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2E32D" w14:textId="77777777" w:rsidR="002E769F" w:rsidRPr="009E20C8" w:rsidRDefault="002E769F" w:rsidP="00AC7481">
            <w:pPr>
              <w:pStyle w:val="rowtabella0"/>
              <w:jc w:val="center"/>
              <w:rPr>
                <w:color w:val="002060"/>
              </w:rPr>
            </w:pPr>
            <w:r w:rsidRPr="009E20C8">
              <w:rPr>
                <w:color w:val="002060"/>
              </w:rPr>
              <w:t>0</w:t>
            </w:r>
          </w:p>
        </w:tc>
      </w:tr>
    </w:tbl>
    <w:p w14:paraId="3ADEBFBD" w14:textId="77777777" w:rsidR="002E769F" w:rsidRDefault="002E769F" w:rsidP="002E769F">
      <w:pPr>
        <w:pStyle w:val="breakline"/>
        <w:rPr>
          <w:color w:val="002060"/>
        </w:rPr>
      </w:pPr>
    </w:p>
    <w:p w14:paraId="0E6E78A6" w14:textId="77777777" w:rsidR="002E769F" w:rsidRPr="009E20C8" w:rsidRDefault="002E769F" w:rsidP="002E769F">
      <w:pPr>
        <w:pStyle w:val="titoloprinc0"/>
        <w:rPr>
          <w:color w:val="002060"/>
        </w:rPr>
      </w:pPr>
      <w:r>
        <w:rPr>
          <w:color w:val="002060"/>
        </w:rPr>
        <w:t>PROGRAMMA GARE</w:t>
      </w:r>
    </w:p>
    <w:p w14:paraId="3F173A9E" w14:textId="77777777" w:rsidR="002E769F" w:rsidRDefault="002E769F" w:rsidP="002E769F">
      <w:pPr>
        <w:pStyle w:val="breakline"/>
        <w:rPr>
          <w:color w:val="002060"/>
        </w:rPr>
      </w:pPr>
    </w:p>
    <w:p w14:paraId="79308FB8" w14:textId="77777777" w:rsidR="002E769F" w:rsidRPr="00D2140F" w:rsidRDefault="002E769F" w:rsidP="002E769F">
      <w:pPr>
        <w:pStyle w:val="sottotitolocampionato10"/>
        <w:rPr>
          <w:color w:val="002060"/>
        </w:rPr>
      </w:pPr>
      <w:r w:rsidRPr="00D2140F">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03"/>
        <w:gridCol w:w="385"/>
        <w:gridCol w:w="898"/>
        <w:gridCol w:w="1175"/>
        <w:gridCol w:w="1560"/>
        <w:gridCol w:w="1569"/>
      </w:tblGrid>
      <w:tr w:rsidR="002E769F" w:rsidRPr="00D2140F" w14:paraId="351D3B7D" w14:textId="77777777" w:rsidTr="00AC748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67B41" w14:textId="77777777" w:rsidR="002E769F" w:rsidRPr="00D2140F" w:rsidRDefault="002E769F" w:rsidP="00AC7481">
            <w:pPr>
              <w:pStyle w:val="headertabella0"/>
              <w:rPr>
                <w:color w:val="002060"/>
              </w:rPr>
            </w:pPr>
            <w:r w:rsidRPr="00D214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35EBB" w14:textId="77777777" w:rsidR="002E769F" w:rsidRPr="00D2140F" w:rsidRDefault="002E769F" w:rsidP="00AC7481">
            <w:pPr>
              <w:pStyle w:val="headertabella0"/>
              <w:rPr>
                <w:color w:val="002060"/>
              </w:rPr>
            </w:pPr>
            <w:r w:rsidRPr="00D2140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5F7E9" w14:textId="77777777" w:rsidR="002E769F" w:rsidRPr="00D2140F" w:rsidRDefault="002E769F" w:rsidP="00AC7481">
            <w:pPr>
              <w:pStyle w:val="headertabella0"/>
              <w:rPr>
                <w:color w:val="002060"/>
              </w:rPr>
            </w:pPr>
            <w:r w:rsidRPr="00D214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48687" w14:textId="77777777" w:rsidR="002E769F" w:rsidRPr="00D2140F" w:rsidRDefault="002E769F" w:rsidP="00AC7481">
            <w:pPr>
              <w:pStyle w:val="headertabella0"/>
              <w:rPr>
                <w:color w:val="002060"/>
              </w:rPr>
            </w:pPr>
            <w:r w:rsidRPr="00D214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9BD8F" w14:textId="77777777" w:rsidR="002E769F" w:rsidRPr="00D2140F" w:rsidRDefault="002E769F" w:rsidP="00AC7481">
            <w:pPr>
              <w:pStyle w:val="headertabella0"/>
              <w:rPr>
                <w:color w:val="002060"/>
              </w:rPr>
            </w:pPr>
            <w:r w:rsidRPr="00D214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A12F5" w14:textId="77777777" w:rsidR="002E769F" w:rsidRPr="00D2140F" w:rsidRDefault="002E769F" w:rsidP="00AC7481">
            <w:pPr>
              <w:pStyle w:val="headertabella0"/>
              <w:rPr>
                <w:color w:val="002060"/>
              </w:rPr>
            </w:pPr>
            <w:proofErr w:type="spellStart"/>
            <w:r w:rsidRPr="00D2140F">
              <w:rPr>
                <w:color w:val="002060"/>
              </w:rPr>
              <w:t>Localita'</w:t>
            </w:r>
            <w:proofErr w:type="spellEnd"/>
            <w:r w:rsidRPr="00D2140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60C28" w14:textId="77777777" w:rsidR="002E769F" w:rsidRPr="00D2140F" w:rsidRDefault="002E769F" w:rsidP="00AC7481">
            <w:pPr>
              <w:pStyle w:val="headertabella0"/>
              <w:rPr>
                <w:color w:val="002060"/>
              </w:rPr>
            </w:pPr>
            <w:r w:rsidRPr="00D2140F">
              <w:rPr>
                <w:color w:val="002060"/>
              </w:rPr>
              <w:t>Indirizzo Impianto</w:t>
            </w:r>
          </w:p>
        </w:tc>
      </w:tr>
      <w:tr w:rsidR="002E769F" w:rsidRPr="00D2140F" w14:paraId="40B9FA55" w14:textId="77777777" w:rsidTr="00AC748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8005E6" w14:textId="77777777" w:rsidR="002E769F" w:rsidRPr="00D2140F" w:rsidRDefault="002E769F" w:rsidP="00AC7481">
            <w:pPr>
              <w:pStyle w:val="rowtabella0"/>
              <w:rPr>
                <w:color w:val="002060"/>
              </w:rPr>
            </w:pPr>
            <w:r w:rsidRPr="00D2140F">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6F1A13" w14:textId="77777777" w:rsidR="002E769F" w:rsidRPr="00D2140F" w:rsidRDefault="002E769F" w:rsidP="00AC7481">
            <w:pPr>
              <w:pStyle w:val="rowtabella0"/>
              <w:rPr>
                <w:color w:val="002060"/>
              </w:rPr>
            </w:pPr>
            <w:r w:rsidRPr="00D2140F">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483CB9" w14:textId="77777777" w:rsidR="002E769F" w:rsidRPr="00D2140F" w:rsidRDefault="002E769F" w:rsidP="00AC7481">
            <w:pPr>
              <w:pStyle w:val="rowtabella0"/>
              <w:jc w:val="center"/>
              <w:rPr>
                <w:color w:val="002060"/>
              </w:rPr>
            </w:pPr>
            <w:r w:rsidRPr="00D2140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4E3563" w14:textId="77777777" w:rsidR="002E769F" w:rsidRPr="00D2140F" w:rsidRDefault="002E769F" w:rsidP="00AC7481">
            <w:pPr>
              <w:pStyle w:val="rowtabella0"/>
              <w:rPr>
                <w:color w:val="002060"/>
              </w:rPr>
            </w:pPr>
            <w:r w:rsidRPr="00D2140F">
              <w:rPr>
                <w:color w:val="002060"/>
              </w:rPr>
              <w:t>11/01/2025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62E8F1" w14:textId="77777777" w:rsidR="002E769F" w:rsidRPr="00D2140F" w:rsidRDefault="002E769F" w:rsidP="00AC7481">
            <w:pPr>
              <w:pStyle w:val="rowtabella0"/>
              <w:rPr>
                <w:color w:val="002060"/>
              </w:rPr>
            </w:pPr>
            <w:r w:rsidRPr="00D2140F">
              <w:rPr>
                <w:color w:val="002060"/>
              </w:rPr>
              <w:t xml:space="preserve">5429 PAL.COM. </w:t>
            </w:r>
            <w:proofErr w:type="gramStart"/>
            <w:r w:rsidRPr="00D2140F">
              <w:rPr>
                <w:color w:val="002060"/>
              </w:rPr>
              <w:t>S.MICHELE</w:t>
            </w:r>
            <w:proofErr w:type="gramEnd"/>
            <w:r w:rsidRPr="00D2140F">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8F0E17" w14:textId="77777777" w:rsidR="002E769F" w:rsidRPr="00D2140F" w:rsidRDefault="002E769F" w:rsidP="00AC7481">
            <w:pPr>
              <w:pStyle w:val="rowtabella0"/>
              <w:rPr>
                <w:color w:val="002060"/>
              </w:rPr>
            </w:pPr>
            <w:r w:rsidRPr="00D2140F">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1C4618" w14:textId="77777777" w:rsidR="002E769F" w:rsidRPr="00D2140F" w:rsidRDefault="002E769F" w:rsidP="00AC7481">
            <w:pPr>
              <w:pStyle w:val="rowtabella0"/>
              <w:rPr>
                <w:color w:val="002060"/>
              </w:rPr>
            </w:pPr>
            <w:r w:rsidRPr="00D2140F">
              <w:rPr>
                <w:color w:val="002060"/>
              </w:rPr>
              <w:t>VIA LORETO</w:t>
            </w:r>
          </w:p>
        </w:tc>
      </w:tr>
      <w:tr w:rsidR="002E769F" w:rsidRPr="00D2140F" w14:paraId="514B87A0"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C57335" w14:textId="77777777" w:rsidR="002E769F" w:rsidRPr="00D2140F" w:rsidRDefault="002E769F" w:rsidP="00AC7481">
            <w:pPr>
              <w:pStyle w:val="rowtabella0"/>
              <w:rPr>
                <w:color w:val="002060"/>
              </w:rPr>
            </w:pPr>
            <w:r w:rsidRPr="00D2140F">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E19A68" w14:textId="77777777" w:rsidR="002E769F" w:rsidRPr="00D2140F" w:rsidRDefault="002E769F" w:rsidP="00AC7481">
            <w:pPr>
              <w:pStyle w:val="rowtabella0"/>
              <w:rPr>
                <w:color w:val="002060"/>
              </w:rPr>
            </w:pPr>
            <w:r w:rsidRPr="00D2140F">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ED8608" w14:textId="77777777" w:rsidR="002E769F" w:rsidRPr="00D2140F" w:rsidRDefault="002E769F" w:rsidP="00AC7481">
            <w:pPr>
              <w:pStyle w:val="rowtabella0"/>
              <w:jc w:val="center"/>
              <w:rPr>
                <w:color w:val="002060"/>
              </w:rPr>
            </w:pPr>
            <w:r w:rsidRPr="00D214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3BE394" w14:textId="77777777" w:rsidR="002E769F" w:rsidRPr="00D2140F" w:rsidRDefault="002E769F" w:rsidP="00AC7481">
            <w:pPr>
              <w:pStyle w:val="rowtabella0"/>
              <w:rPr>
                <w:color w:val="002060"/>
              </w:rPr>
            </w:pPr>
            <w:r w:rsidRPr="00D2140F">
              <w:rPr>
                <w:color w:val="002060"/>
              </w:rPr>
              <w:t>11/01/2025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969C94" w14:textId="77777777" w:rsidR="002E769F" w:rsidRPr="00D2140F" w:rsidRDefault="002E769F" w:rsidP="00AC7481">
            <w:pPr>
              <w:pStyle w:val="rowtabella0"/>
              <w:rPr>
                <w:color w:val="002060"/>
              </w:rPr>
            </w:pPr>
            <w:r w:rsidRPr="00D2140F">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019E53" w14:textId="77777777" w:rsidR="002E769F" w:rsidRPr="00D2140F" w:rsidRDefault="002E769F" w:rsidP="00AC7481">
            <w:pPr>
              <w:pStyle w:val="rowtabella0"/>
              <w:rPr>
                <w:color w:val="002060"/>
              </w:rPr>
            </w:pPr>
            <w:r w:rsidRPr="00D2140F">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23B7B6" w14:textId="77777777" w:rsidR="002E769F" w:rsidRPr="00D2140F" w:rsidRDefault="002E769F" w:rsidP="00AC7481">
            <w:pPr>
              <w:pStyle w:val="rowtabella0"/>
              <w:rPr>
                <w:color w:val="002060"/>
              </w:rPr>
            </w:pPr>
            <w:r w:rsidRPr="00D2140F">
              <w:rPr>
                <w:color w:val="002060"/>
              </w:rPr>
              <w:t>VIA DELLA REPUBBLICA</w:t>
            </w:r>
          </w:p>
        </w:tc>
      </w:tr>
      <w:tr w:rsidR="002E769F" w:rsidRPr="00D2140F" w14:paraId="55E358AA"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9EDC0A" w14:textId="77777777" w:rsidR="002E769F" w:rsidRPr="00D2140F" w:rsidRDefault="002E769F" w:rsidP="00AC7481">
            <w:pPr>
              <w:pStyle w:val="rowtabella0"/>
              <w:rPr>
                <w:color w:val="002060"/>
              </w:rPr>
            </w:pPr>
            <w:r w:rsidRPr="00D2140F">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6C6072" w14:textId="77777777" w:rsidR="002E769F" w:rsidRPr="00D2140F" w:rsidRDefault="002E769F" w:rsidP="00AC7481">
            <w:pPr>
              <w:pStyle w:val="rowtabella0"/>
              <w:rPr>
                <w:color w:val="002060"/>
              </w:rPr>
            </w:pPr>
            <w:r w:rsidRPr="00D2140F">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BCD612" w14:textId="77777777" w:rsidR="002E769F" w:rsidRPr="00D2140F" w:rsidRDefault="002E769F" w:rsidP="00AC7481">
            <w:pPr>
              <w:pStyle w:val="rowtabella0"/>
              <w:jc w:val="center"/>
              <w:rPr>
                <w:color w:val="002060"/>
              </w:rPr>
            </w:pPr>
            <w:r w:rsidRPr="00D214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6D5685" w14:textId="77777777" w:rsidR="002E769F" w:rsidRPr="00D2140F" w:rsidRDefault="002E769F" w:rsidP="00AC7481">
            <w:pPr>
              <w:pStyle w:val="rowtabella0"/>
              <w:rPr>
                <w:color w:val="002060"/>
              </w:rPr>
            </w:pPr>
            <w:r w:rsidRPr="00D2140F">
              <w:rPr>
                <w:color w:val="002060"/>
              </w:rPr>
              <w:t>12/01/2025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9CE7F6" w14:textId="77777777" w:rsidR="002E769F" w:rsidRPr="00D2140F" w:rsidRDefault="002E769F" w:rsidP="00AC7481">
            <w:pPr>
              <w:pStyle w:val="rowtabella0"/>
              <w:rPr>
                <w:color w:val="002060"/>
              </w:rPr>
            </w:pPr>
            <w:r w:rsidRPr="00D2140F">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7B9252" w14:textId="77777777" w:rsidR="002E769F" w:rsidRPr="00D2140F" w:rsidRDefault="002E769F" w:rsidP="00AC7481">
            <w:pPr>
              <w:pStyle w:val="rowtabella0"/>
              <w:rPr>
                <w:color w:val="002060"/>
              </w:rPr>
            </w:pPr>
            <w:r w:rsidRPr="00D2140F">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A93857" w14:textId="77777777" w:rsidR="002E769F" w:rsidRPr="00D2140F" w:rsidRDefault="002E769F" w:rsidP="00AC7481">
            <w:pPr>
              <w:pStyle w:val="rowtabella0"/>
              <w:rPr>
                <w:color w:val="002060"/>
              </w:rPr>
            </w:pPr>
            <w:r w:rsidRPr="00D2140F">
              <w:rPr>
                <w:color w:val="002060"/>
              </w:rPr>
              <w:t>VIA FRATELLI CERVI</w:t>
            </w:r>
          </w:p>
        </w:tc>
      </w:tr>
      <w:tr w:rsidR="002E769F" w:rsidRPr="00D2140F" w14:paraId="0D531933"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CD63BA" w14:textId="77777777" w:rsidR="002E769F" w:rsidRPr="00D2140F" w:rsidRDefault="002E769F" w:rsidP="00AC7481">
            <w:pPr>
              <w:pStyle w:val="rowtabella0"/>
              <w:rPr>
                <w:color w:val="002060"/>
              </w:rPr>
            </w:pPr>
            <w:r w:rsidRPr="00D2140F">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77949D" w14:textId="77777777" w:rsidR="002E769F" w:rsidRPr="00D2140F" w:rsidRDefault="002E769F" w:rsidP="00AC7481">
            <w:pPr>
              <w:pStyle w:val="rowtabella0"/>
              <w:rPr>
                <w:color w:val="002060"/>
              </w:rPr>
            </w:pPr>
            <w:r w:rsidRPr="00D2140F">
              <w:rPr>
                <w:color w:val="002060"/>
              </w:rPr>
              <w:t>JESINA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8D0DCC" w14:textId="77777777" w:rsidR="002E769F" w:rsidRPr="00D2140F" w:rsidRDefault="002E769F" w:rsidP="00AC7481">
            <w:pPr>
              <w:pStyle w:val="rowtabella0"/>
              <w:jc w:val="center"/>
              <w:rPr>
                <w:color w:val="002060"/>
              </w:rPr>
            </w:pPr>
            <w:r w:rsidRPr="00D214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571EE2" w14:textId="77777777" w:rsidR="002E769F" w:rsidRPr="00D2140F" w:rsidRDefault="002E769F" w:rsidP="00AC7481">
            <w:pPr>
              <w:pStyle w:val="rowtabella0"/>
              <w:rPr>
                <w:color w:val="002060"/>
              </w:rPr>
            </w:pPr>
            <w:r w:rsidRPr="00D2140F">
              <w:rPr>
                <w:color w:val="002060"/>
              </w:rPr>
              <w:t>12/01/2025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487A6C" w14:textId="77777777" w:rsidR="002E769F" w:rsidRPr="00D2140F" w:rsidRDefault="002E769F" w:rsidP="00AC7481">
            <w:pPr>
              <w:pStyle w:val="rowtabella0"/>
              <w:rPr>
                <w:color w:val="002060"/>
              </w:rPr>
            </w:pPr>
            <w:r w:rsidRPr="00D2140F">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8D7586" w14:textId="77777777" w:rsidR="002E769F" w:rsidRPr="00D2140F" w:rsidRDefault="002E769F" w:rsidP="00AC7481">
            <w:pPr>
              <w:pStyle w:val="rowtabella0"/>
              <w:rPr>
                <w:color w:val="002060"/>
              </w:rPr>
            </w:pPr>
            <w:r w:rsidRPr="00D2140F">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E26BEC" w14:textId="77777777" w:rsidR="002E769F" w:rsidRPr="00D2140F" w:rsidRDefault="002E769F" w:rsidP="00AC7481">
            <w:pPr>
              <w:pStyle w:val="rowtabella0"/>
              <w:rPr>
                <w:color w:val="002060"/>
              </w:rPr>
            </w:pPr>
            <w:r w:rsidRPr="00D2140F">
              <w:rPr>
                <w:color w:val="002060"/>
              </w:rPr>
              <w:t xml:space="preserve">LOC.MONTEROCCO VIA </w:t>
            </w:r>
            <w:proofErr w:type="gramStart"/>
            <w:r w:rsidRPr="00D2140F">
              <w:rPr>
                <w:color w:val="002060"/>
              </w:rPr>
              <w:t>A.MANCINI</w:t>
            </w:r>
            <w:proofErr w:type="gramEnd"/>
          </w:p>
        </w:tc>
      </w:tr>
      <w:tr w:rsidR="002E769F" w:rsidRPr="00D2140F" w14:paraId="6F13915E" w14:textId="77777777" w:rsidTr="00AC748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FA728C" w14:textId="77777777" w:rsidR="002E769F" w:rsidRPr="00D2140F" w:rsidRDefault="002E769F" w:rsidP="00AC7481">
            <w:pPr>
              <w:pStyle w:val="rowtabella0"/>
              <w:rPr>
                <w:color w:val="002060"/>
              </w:rPr>
            </w:pPr>
            <w:r w:rsidRPr="00D2140F">
              <w:rPr>
                <w:color w:val="002060"/>
              </w:rPr>
              <w:lastRenderedPageBreak/>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094776" w14:textId="77777777" w:rsidR="002E769F" w:rsidRPr="00D2140F" w:rsidRDefault="002E769F" w:rsidP="00AC7481">
            <w:pPr>
              <w:pStyle w:val="rowtabella0"/>
              <w:rPr>
                <w:color w:val="002060"/>
              </w:rPr>
            </w:pPr>
            <w:r w:rsidRPr="00D2140F">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077B91" w14:textId="77777777" w:rsidR="002E769F" w:rsidRPr="00D2140F" w:rsidRDefault="002E769F" w:rsidP="00AC7481">
            <w:pPr>
              <w:pStyle w:val="rowtabella0"/>
              <w:jc w:val="center"/>
              <w:rPr>
                <w:color w:val="002060"/>
              </w:rPr>
            </w:pPr>
            <w:r w:rsidRPr="00D2140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1C53B3" w14:textId="77777777" w:rsidR="002E769F" w:rsidRPr="00D2140F" w:rsidRDefault="002E769F" w:rsidP="00AC7481">
            <w:pPr>
              <w:pStyle w:val="rowtabella0"/>
              <w:rPr>
                <w:color w:val="002060"/>
              </w:rPr>
            </w:pPr>
            <w:r w:rsidRPr="00D2140F">
              <w:rPr>
                <w:color w:val="002060"/>
              </w:rPr>
              <w:t>12/01/2025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C3D4C4" w14:textId="77777777" w:rsidR="002E769F" w:rsidRPr="00D2140F" w:rsidRDefault="002E769F" w:rsidP="00AC7481">
            <w:pPr>
              <w:pStyle w:val="rowtabella0"/>
              <w:rPr>
                <w:color w:val="002060"/>
              </w:rPr>
            </w:pPr>
            <w:r w:rsidRPr="00D2140F">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C63BC5" w14:textId="77777777" w:rsidR="002E769F" w:rsidRPr="00D2140F" w:rsidRDefault="002E769F" w:rsidP="00AC7481">
            <w:pPr>
              <w:pStyle w:val="rowtabella0"/>
              <w:rPr>
                <w:color w:val="002060"/>
              </w:rPr>
            </w:pPr>
            <w:r w:rsidRPr="00D2140F">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EFC2DE" w14:textId="77777777" w:rsidR="002E769F" w:rsidRPr="00D2140F" w:rsidRDefault="002E769F" w:rsidP="00AC7481">
            <w:pPr>
              <w:pStyle w:val="rowtabella0"/>
              <w:rPr>
                <w:color w:val="002060"/>
              </w:rPr>
            </w:pPr>
            <w:r w:rsidRPr="00D2140F">
              <w:rPr>
                <w:color w:val="002060"/>
              </w:rPr>
              <w:t xml:space="preserve">VIA </w:t>
            </w:r>
            <w:proofErr w:type="gramStart"/>
            <w:r w:rsidRPr="00D2140F">
              <w:rPr>
                <w:color w:val="002060"/>
              </w:rPr>
              <w:t>B.ROSSI</w:t>
            </w:r>
            <w:proofErr w:type="gramEnd"/>
            <w:r w:rsidRPr="00D2140F">
              <w:rPr>
                <w:color w:val="002060"/>
              </w:rPr>
              <w:t xml:space="preserve"> SNC</w:t>
            </w:r>
          </w:p>
        </w:tc>
      </w:tr>
    </w:tbl>
    <w:p w14:paraId="5CBCB15E" w14:textId="77777777" w:rsidR="002E769F" w:rsidRPr="00D2140F" w:rsidRDefault="002E769F" w:rsidP="002E769F">
      <w:pPr>
        <w:pStyle w:val="breakline"/>
        <w:rPr>
          <w:rFonts w:eastAsiaTheme="minorEastAsia"/>
          <w:color w:val="002060"/>
        </w:rPr>
      </w:pPr>
    </w:p>
    <w:p w14:paraId="4DED447B" w14:textId="77777777" w:rsidR="002E769F" w:rsidRPr="00D2140F" w:rsidRDefault="002E769F" w:rsidP="002E769F">
      <w:pPr>
        <w:pStyle w:val="breakline"/>
        <w:rPr>
          <w:color w:val="002060"/>
        </w:rPr>
      </w:pPr>
    </w:p>
    <w:p w14:paraId="2268FAA7" w14:textId="77777777" w:rsidR="002E769F" w:rsidRPr="00D2140F" w:rsidRDefault="002E769F" w:rsidP="002E769F">
      <w:pPr>
        <w:pStyle w:val="breakline"/>
        <w:rPr>
          <w:color w:val="002060"/>
        </w:rPr>
      </w:pPr>
    </w:p>
    <w:p w14:paraId="30649596" w14:textId="77777777" w:rsidR="002E769F" w:rsidRPr="00D2140F" w:rsidRDefault="002E769F" w:rsidP="002E769F">
      <w:pPr>
        <w:pStyle w:val="sottotitolocampionato10"/>
        <w:rPr>
          <w:color w:val="002060"/>
        </w:rPr>
      </w:pPr>
      <w:r w:rsidRPr="00D2140F">
        <w:rPr>
          <w:color w:val="002060"/>
        </w:rPr>
        <w:t>GIRONE SA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0"/>
        <w:gridCol w:w="385"/>
        <w:gridCol w:w="898"/>
        <w:gridCol w:w="1178"/>
        <w:gridCol w:w="1551"/>
        <w:gridCol w:w="1551"/>
      </w:tblGrid>
      <w:tr w:rsidR="002E769F" w:rsidRPr="00D2140F" w14:paraId="651C3A38" w14:textId="77777777" w:rsidTr="00AC748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B68D2" w14:textId="77777777" w:rsidR="002E769F" w:rsidRPr="00D2140F" w:rsidRDefault="002E769F" w:rsidP="00AC7481">
            <w:pPr>
              <w:pStyle w:val="headertabella0"/>
              <w:rPr>
                <w:color w:val="002060"/>
              </w:rPr>
            </w:pPr>
            <w:r w:rsidRPr="00D214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10527" w14:textId="77777777" w:rsidR="002E769F" w:rsidRPr="00D2140F" w:rsidRDefault="002E769F" w:rsidP="00AC7481">
            <w:pPr>
              <w:pStyle w:val="headertabella0"/>
              <w:rPr>
                <w:color w:val="002060"/>
              </w:rPr>
            </w:pPr>
            <w:r w:rsidRPr="00D2140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F59DF" w14:textId="77777777" w:rsidR="002E769F" w:rsidRPr="00D2140F" w:rsidRDefault="002E769F" w:rsidP="00AC7481">
            <w:pPr>
              <w:pStyle w:val="headertabella0"/>
              <w:rPr>
                <w:color w:val="002060"/>
              </w:rPr>
            </w:pPr>
            <w:r w:rsidRPr="00D214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79C65" w14:textId="77777777" w:rsidR="002E769F" w:rsidRPr="00D2140F" w:rsidRDefault="002E769F" w:rsidP="00AC7481">
            <w:pPr>
              <w:pStyle w:val="headertabella0"/>
              <w:rPr>
                <w:color w:val="002060"/>
              </w:rPr>
            </w:pPr>
            <w:r w:rsidRPr="00D214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7CD78" w14:textId="77777777" w:rsidR="002E769F" w:rsidRPr="00D2140F" w:rsidRDefault="002E769F" w:rsidP="00AC7481">
            <w:pPr>
              <w:pStyle w:val="headertabella0"/>
              <w:rPr>
                <w:color w:val="002060"/>
              </w:rPr>
            </w:pPr>
            <w:r w:rsidRPr="00D214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25B51" w14:textId="77777777" w:rsidR="002E769F" w:rsidRPr="00D2140F" w:rsidRDefault="002E769F" w:rsidP="00AC7481">
            <w:pPr>
              <w:pStyle w:val="headertabella0"/>
              <w:rPr>
                <w:color w:val="002060"/>
              </w:rPr>
            </w:pPr>
            <w:proofErr w:type="spellStart"/>
            <w:r w:rsidRPr="00D2140F">
              <w:rPr>
                <w:color w:val="002060"/>
              </w:rPr>
              <w:t>Localita'</w:t>
            </w:r>
            <w:proofErr w:type="spellEnd"/>
            <w:r w:rsidRPr="00D2140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633C0" w14:textId="77777777" w:rsidR="002E769F" w:rsidRPr="00D2140F" w:rsidRDefault="002E769F" w:rsidP="00AC7481">
            <w:pPr>
              <w:pStyle w:val="headertabella0"/>
              <w:rPr>
                <w:color w:val="002060"/>
              </w:rPr>
            </w:pPr>
            <w:r w:rsidRPr="00D2140F">
              <w:rPr>
                <w:color w:val="002060"/>
              </w:rPr>
              <w:t>Indirizzo Impianto</w:t>
            </w:r>
          </w:p>
        </w:tc>
      </w:tr>
      <w:tr w:rsidR="002E769F" w:rsidRPr="00D2140F" w14:paraId="67E0A06B" w14:textId="77777777" w:rsidTr="00AC748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F25EA6" w14:textId="77777777" w:rsidR="002E769F" w:rsidRPr="00D2140F" w:rsidRDefault="002E769F" w:rsidP="00AC7481">
            <w:pPr>
              <w:pStyle w:val="rowtabella0"/>
              <w:rPr>
                <w:color w:val="002060"/>
              </w:rPr>
            </w:pPr>
            <w:r w:rsidRPr="00D2140F">
              <w:rPr>
                <w:color w:val="002060"/>
              </w:rPr>
              <w:t>CSI GAUDIO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25B3CA" w14:textId="77777777" w:rsidR="002E769F" w:rsidRPr="00D2140F" w:rsidRDefault="002E769F" w:rsidP="00AC7481">
            <w:pPr>
              <w:pStyle w:val="rowtabella0"/>
              <w:rPr>
                <w:color w:val="002060"/>
              </w:rPr>
            </w:pPr>
            <w:r w:rsidRPr="00D2140F">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6F09AD" w14:textId="77777777" w:rsidR="002E769F" w:rsidRPr="00D2140F" w:rsidRDefault="002E769F" w:rsidP="00AC7481">
            <w:pPr>
              <w:pStyle w:val="rowtabella0"/>
              <w:jc w:val="center"/>
              <w:rPr>
                <w:color w:val="002060"/>
              </w:rPr>
            </w:pPr>
            <w:r w:rsidRPr="00D2140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D2FBA8" w14:textId="77777777" w:rsidR="002E769F" w:rsidRPr="00D2140F" w:rsidRDefault="002E769F" w:rsidP="00AC7481">
            <w:pPr>
              <w:pStyle w:val="rowtabella0"/>
              <w:rPr>
                <w:color w:val="002060"/>
              </w:rPr>
            </w:pPr>
            <w:r w:rsidRPr="00D2140F">
              <w:rPr>
                <w:color w:val="002060"/>
              </w:rPr>
              <w:t>11/01/2025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0D0C49" w14:textId="77777777" w:rsidR="002E769F" w:rsidRPr="00D2140F" w:rsidRDefault="002E769F" w:rsidP="00AC7481">
            <w:pPr>
              <w:pStyle w:val="rowtabella0"/>
              <w:rPr>
                <w:color w:val="002060"/>
              </w:rPr>
            </w:pPr>
            <w:r w:rsidRPr="00D2140F">
              <w:rPr>
                <w:color w:val="002060"/>
              </w:rPr>
              <w:t>5008 PALESTRA RAFFAELA CARBONARI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9D2576" w14:textId="77777777" w:rsidR="002E769F" w:rsidRPr="00D2140F" w:rsidRDefault="002E769F" w:rsidP="00AC7481">
            <w:pPr>
              <w:pStyle w:val="rowtabella0"/>
              <w:rPr>
                <w:color w:val="002060"/>
              </w:rPr>
            </w:pPr>
            <w:r w:rsidRPr="00D2140F">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B2EAA6" w14:textId="77777777" w:rsidR="002E769F" w:rsidRPr="00D2140F" w:rsidRDefault="002E769F" w:rsidP="00AC7481">
            <w:pPr>
              <w:pStyle w:val="rowtabella0"/>
              <w:rPr>
                <w:color w:val="002060"/>
              </w:rPr>
            </w:pPr>
            <w:r w:rsidRPr="00D2140F">
              <w:rPr>
                <w:color w:val="002060"/>
              </w:rPr>
              <w:t>VIA DEI TESSITORI</w:t>
            </w:r>
          </w:p>
        </w:tc>
      </w:tr>
      <w:tr w:rsidR="002E769F" w:rsidRPr="00D2140F" w14:paraId="12057EB4"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7718F7" w14:textId="77777777" w:rsidR="002E769F" w:rsidRPr="00D2140F" w:rsidRDefault="002E769F" w:rsidP="00AC7481">
            <w:pPr>
              <w:pStyle w:val="rowtabella0"/>
              <w:rPr>
                <w:color w:val="002060"/>
              </w:rPr>
            </w:pPr>
            <w:r w:rsidRPr="00D2140F">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058B62" w14:textId="77777777" w:rsidR="002E769F" w:rsidRPr="00D2140F" w:rsidRDefault="002E769F" w:rsidP="00AC7481">
            <w:pPr>
              <w:pStyle w:val="rowtabella0"/>
              <w:rPr>
                <w:color w:val="002060"/>
              </w:rPr>
            </w:pPr>
            <w:r w:rsidRPr="00D2140F">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C0E54C" w14:textId="77777777" w:rsidR="002E769F" w:rsidRPr="00D2140F" w:rsidRDefault="002E769F" w:rsidP="00AC7481">
            <w:pPr>
              <w:pStyle w:val="rowtabella0"/>
              <w:jc w:val="center"/>
              <w:rPr>
                <w:color w:val="002060"/>
              </w:rPr>
            </w:pPr>
            <w:r w:rsidRPr="00D214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298560" w14:textId="77777777" w:rsidR="002E769F" w:rsidRPr="00D2140F" w:rsidRDefault="002E769F" w:rsidP="00AC7481">
            <w:pPr>
              <w:pStyle w:val="rowtabella0"/>
              <w:rPr>
                <w:color w:val="002060"/>
              </w:rPr>
            </w:pPr>
            <w:r w:rsidRPr="00D2140F">
              <w:rPr>
                <w:color w:val="002060"/>
              </w:rPr>
              <w:t>11/01/2025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EE9BF4" w14:textId="77777777" w:rsidR="002E769F" w:rsidRPr="00D2140F" w:rsidRDefault="002E769F" w:rsidP="00AC7481">
            <w:pPr>
              <w:pStyle w:val="rowtabella0"/>
              <w:rPr>
                <w:color w:val="002060"/>
              </w:rPr>
            </w:pPr>
            <w:r w:rsidRPr="00D2140F">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E19E95" w14:textId="77777777" w:rsidR="002E769F" w:rsidRPr="00D2140F" w:rsidRDefault="002E769F" w:rsidP="00AC7481">
            <w:pPr>
              <w:pStyle w:val="rowtabella0"/>
              <w:rPr>
                <w:color w:val="002060"/>
              </w:rPr>
            </w:pPr>
            <w:r w:rsidRPr="00D2140F">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8D83C9" w14:textId="77777777" w:rsidR="002E769F" w:rsidRPr="00D2140F" w:rsidRDefault="002E769F" w:rsidP="00AC7481">
            <w:pPr>
              <w:pStyle w:val="rowtabella0"/>
              <w:rPr>
                <w:color w:val="002060"/>
              </w:rPr>
            </w:pPr>
            <w:r w:rsidRPr="00D2140F">
              <w:rPr>
                <w:color w:val="002060"/>
              </w:rPr>
              <w:t>VIA VESCOVARA, 7</w:t>
            </w:r>
          </w:p>
        </w:tc>
      </w:tr>
      <w:tr w:rsidR="002E769F" w:rsidRPr="00D2140F" w14:paraId="514E6515"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DA7A35" w14:textId="77777777" w:rsidR="002E769F" w:rsidRPr="00D2140F" w:rsidRDefault="002E769F" w:rsidP="00AC7481">
            <w:pPr>
              <w:pStyle w:val="rowtabella0"/>
              <w:rPr>
                <w:color w:val="002060"/>
              </w:rPr>
            </w:pPr>
            <w:r w:rsidRPr="00D2140F">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8F33A6" w14:textId="77777777" w:rsidR="002E769F" w:rsidRPr="00D2140F" w:rsidRDefault="002E769F" w:rsidP="00AC7481">
            <w:pPr>
              <w:pStyle w:val="rowtabella0"/>
              <w:rPr>
                <w:color w:val="002060"/>
              </w:rPr>
            </w:pPr>
            <w:r w:rsidRPr="00D2140F">
              <w:rPr>
                <w:color w:val="002060"/>
              </w:rPr>
              <w:t xml:space="preserve">AUDAX 1970 </w:t>
            </w:r>
            <w:proofErr w:type="gramStart"/>
            <w:r w:rsidRPr="00D2140F">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BD2C76" w14:textId="77777777" w:rsidR="002E769F" w:rsidRPr="00D2140F" w:rsidRDefault="002E769F" w:rsidP="00AC7481">
            <w:pPr>
              <w:pStyle w:val="rowtabella0"/>
              <w:jc w:val="center"/>
              <w:rPr>
                <w:color w:val="002060"/>
              </w:rPr>
            </w:pPr>
            <w:r w:rsidRPr="00D214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5F9DCF" w14:textId="77777777" w:rsidR="002E769F" w:rsidRPr="00D2140F" w:rsidRDefault="002E769F" w:rsidP="00AC7481">
            <w:pPr>
              <w:pStyle w:val="rowtabella0"/>
              <w:rPr>
                <w:color w:val="002060"/>
              </w:rPr>
            </w:pPr>
            <w:r w:rsidRPr="00D2140F">
              <w:rPr>
                <w:color w:val="002060"/>
              </w:rPr>
              <w:t>11/01/2025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35DA1B" w14:textId="77777777" w:rsidR="002E769F" w:rsidRPr="00D2140F" w:rsidRDefault="002E769F" w:rsidP="00AC7481">
            <w:pPr>
              <w:pStyle w:val="rowtabella0"/>
              <w:rPr>
                <w:color w:val="002060"/>
              </w:rPr>
            </w:pPr>
            <w:r w:rsidRPr="00D2140F">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FCF15B" w14:textId="77777777" w:rsidR="002E769F" w:rsidRPr="00D2140F" w:rsidRDefault="002E769F" w:rsidP="00AC7481">
            <w:pPr>
              <w:pStyle w:val="rowtabella0"/>
              <w:rPr>
                <w:color w:val="002060"/>
              </w:rPr>
            </w:pPr>
            <w:r w:rsidRPr="00D2140F">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C42F11" w14:textId="77777777" w:rsidR="002E769F" w:rsidRPr="00D2140F" w:rsidRDefault="002E769F" w:rsidP="00AC7481">
            <w:pPr>
              <w:pStyle w:val="rowtabella0"/>
              <w:rPr>
                <w:color w:val="002060"/>
              </w:rPr>
            </w:pPr>
            <w:r w:rsidRPr="00D2140F">
              <w:rPr>
                <w:color w:val="002060"/>
              </w:rPr>
              <w:t xml:space="preserve">VIA </w:t>
            </w:r>
            <w:proofErr w:type="gramStart"/>
            <w:r w:rsidRPr="00D2140F">
              <w:rPr>
                <w:color w:val="002060"/>
              </w:rPr>
              <w:t>B.BUOZZI</w:t>
            </w:r>
            <w:proofErr w:type="gramEnd"/>
          </w:p>
        </w:tc>
      </w:tr>
      <w:tr w:rsidR="002E769F" w:rsidRPr="00D2140F" w14:paraId="045D79B9" w14:textId="77777777" w:rsidTr="00AC748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88C287" w14:textId="77777777" w:rsidR="002E769F" w:rsidRPr="00D2140F" w:rsidRDefault="002E769F" w:rsidP="00AC7481">
            <w:pPr>
              <w:pStyle w:val="rowtabella0"/>
              <w:rPr>
                <w:color w:val="002060"/>
              </w:rPr>
            </w:pPr>
            <w:r w:rsidRPr="00D2140F">
              <w:rPr>
                <w:color w:val="002060"/>
              </w:rPr>
              <w:t>U.S. FORTUNA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9B7E19" w14:textId="77777777" w:rsidR="002E769F" w:rsidRPr="00D2140F" w:rsidRDefault="002E769F" w:rsidP="00AC7481">
            <w:pPr>
              <w:pStyle w:val="rowtabella0"/>
              <w:rPr>
                <w:color w:val="002060"/>
              </w:rPr>
            </w:pPr>
            <w:r w:rsidRPr="00D2140F">
              <w:rPr>
                <w:color w:val="002060"/>
              </w:rPr>
              <w:t>JUNIORJESINA LIBERTAS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4162BE" w14:textId="77777777" w:rsidR="002E769F" w:rsidRPr="00D2140F" w:rsidRDefault="002E769F" w:rsidP="00AC7481">
            <w:pPr>
              <w:pStyle w:val="rowtabella0"/>
              <w:jc w:val="center"/>
              <w:rPr>
                <w:color w:val="002060"/>
              </w:rPr>
            </w:pPr>
            <w:r w:rsidRPr="00D2140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75EED0" w14:textId="77777777" w:rsidR="002E769F" w:rsidRPr="00D2140F" w:rsidRDefault="002E769F" w:rsidP="00AC7481">
            <w:pPr>
              <w:pStyle w:val="rowtabella0"/>
              <w:rPr>
                <w:color w:val="002060"/>
              </w:rPr>
            </w:pPr>
            <w:r w:rsidRPr="00D2140F">
              <w:rPr>
                <w:color w:val="002060"/>
              </w:rPr>
              <w:t>11/01/2025 18:15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576898" w14:textId="77777777" w:rsidR="002E769F" w:rsidRPr="00D2140F" w:rsidRDefault="002E769F" w:rsidP="00AC7481">
            <w:pPr>
              <w:pStyle w:val="rowtabella0"/>
              <w:rPr>
                <w:color w:val="002060"/>
              </w:rPr>
            </w:pPr>
            <w:r w:rsidRPr="00D2140F">
              <w:rPr>
                <w:color w:val="002060"/>
              </w:rPr>
              <w:t xml:space="preserve">5454 </w:t>
            </w:r>
            <w:proofErr w:type="gramStart"/>
            <w:r w:rsidRPr="00D2140F">
              <w:rPr>
                <w:color w:val="002060"/>
              </w:rPr>
              <w:t>C.COPERTO</w:t>
            </w:r>
            <w:proofErr w:type="gramEnd"/>
            <w:r w:rsidRPr="00D2140F">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54708E" w14:textId="77777777" w:rsidR="002E769F" w:rsidRPr="00D2140F" w:rsidRDefault="002E769F" w:rsidP="00AC7481">
            <w:pPr>
              <w:pStyle w:val="rowtabella0"/>
              <w:rPr>
                <w:color w:val="002060"/>
              </w:rPr>
            </w:pPr>
            <w:r w:rsidRPr="00D2140F">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6EA930" w14:textId="77777777" w:rsidR="002E769F" w:rsidRPr="00D2140F" w:rsidRDefault="002E769F" w:rsidP="00AC7481">
            <w:pPr>
              <w:pStyle w:val="rowtabella0"/>
              <w:rPr>
                <w:color w:val="002060"/>
              </w:rPr>
            </w:pPr>
            <w:r w:rsidRPr="00D2140F">
              <w:rPr>
                <w:color w:val="002060"/>
              </w:rPr>
              <w:t>VIA VILLA TOMBARI</w:t>
            </w:r>
          </w:p>
        </w:tc>
      </w:tr>
    </w:tbl>
    <w:p w14:paraId="1113552C" w14:textId="77777777" w:rsidR="002E769F" w:rsidRPr="00D2140F" w:rsidRDefault="002E769F" w:rsidP="002E769F">
      <w:pPr>
        <w:pStyle w:val="breakline"/>
        <w:rPr>
          <w:rFonts w:eastAsiaTheme="minorEastAsia"/>
          <w:color w:val="002060"/>
        </w:rPr>
      </w:pPr>
    </w:p>
    <w:p w14:paraId="2DB73DD8" w14:textId="77777777" w:rsidR="002E769F" w:rsidRPr="00D2140F" w:rsidRDefault="002E769F" w:rsidP="002E769F">
      <w:pPr>
        <w:pStyle w:val="breakline"/>
        <w:rPr>
          <w:color w:val="002060"/>
        </w:rPr>
      </w:pPr>
    </w:p>
    <w:p w14:paraId="69CC5E88" w14:textId="77777777" w:rsidR="002E769F" w:rsidRPr="00D2140F" w:rsidRDefault="002E769F" w:rsidP="002E769F">
      <w:pPr>
        <w:pStyle w:val="breakline"/>
        <w:rPr>
          <w:color w:val="002060"/>
        </w:rPr>
      </w:pPr>
    </w:p>
    <w:p w14:paraId="60538A28" w14:textId="77777777" w:rsidR="002E769F" w:rsidRPr="00D2140F" w:rsidRDefault="002E769F" w:rsidP="002E769F">
      <w:pPr>
        <w:pStyle w:val="sottotitolocampionato10"/>
        <w:rPr>
          <w:color w:val="002060"/>
        </w:rPr>
      </w:pPr>
      <w:r w:rsidRPr="00D2140F">
        <w:rPr>
          <w:color w:val="002060"/>
        </w:rPr>
        <w:t>GIRONE SB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1"/>
        <w:gridCol w:w="385"/>
        <w:gridCol w:w="898"/>
        <w:gridCol w:w="1198"/>
        <w:gridCol w:w="1552"/>
        <w:gridCol w:w="1543"/>
      </w:tblGrid>
      <w:tr w:rsidR="002E769F" w:rsidRPr="00D2140F" w14:paraId="06DFB4CC" w14:textId="77777777" w:rsidTr="00AC748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7F8F1" w14:textId="77777777" w:rsidR="002E769F" w:rsidRPr="00D2140F" w:rsidRDefault="002E769F" w:rsidP="00AC7481">
            <w:pPr>
              <w:pStyle w:val="headertabella0"/>
              <w:rPr>
                <w:color w:val="002060"/>
              </w:rPr>
            </w:pPr>
            <w:r w:rsidRPr="00D214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642A5" w14:textId="77777777" w:rsidR="002E769F" w:rsidRPr="00D2140F" w:rsidRDefault="002E769F" w:rsidP="00AC7481">
            <w:pPr>
              <w:pStyle w:val="headertabella0"/>
              <w:rPr>
                <w:color w:val="002060"/>
              </w:rPr>
            </w:pPr>
            <w:r w:rsidRPr="00D2140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7689D" w14:textId="77777777" w:rsidR="002E769F" w:rsidRPr="00D2140F" w:rsidRDefault="002E769F" w:rsidP="00AC7481">
            <w:pPr>
              <w:pStyle w:val="headertabella0"/>
              <w:rPr>
                <w:color w:val="002060"/>
              </w:rPr>
            </w:pPr>
            <w:r w:rsidRPr="00D214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5437A" w14:textId="77777777" w:rsidR="002E769F" w:rsidRPr="00D2140F" w:rsidRDefault="002E769F" w:rsidP="00AC7481">
            <w:pPr>
              <w:pStyle w:val="headertabella0"/>
              <w:rPr>
                <w:color w:val="002060"/>
              </w:rPr>
            </w:pPr>
            <w:r w:rsidRPr="00D214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A68AD" w14:textId="77777777" w:rsidR="002E769F" w:rsidRPr="00D2140F" w:rsidRDefault="002E769F" w:rsidP="00AC7481">
            <w:pPr>
              <w:pStyle w:val="headertabella0"/>
              <w:rPr>
                <w:color w:val="002060"/>
              </w:rPr>
            </w:pPr>
            <w:r w:rsidRPr="00D214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E8805" w14:textId="77777777" w:rsidR="002E769F" w:rsidRPr="00D2140F" w:rsidRDefault="002E769F" w:rsidP="00AC7481">
            <w:pPr>
              <w:pStyle w:val="headertabella0"/>
              <w:rPr>
                <w:color w:val="002060"/>
              </w:rPr>
            </w:pPr>
            <w:proofErr w:type="spellStart"/>
            <w:r w:rsidRPr="00D2140F">
              <w:rPr>
                <w:color w:val="002060"/>
              </w:rPr>
              <w:t>Localita'</w:t>
            </w:r>
            <w:proofErr w:type="spellEnd"/>
            <w:r w:rsidRPr="00D2140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4F31F" w14:textId="77777777" w:rsidR="002E769F" w:rsidRPr="00D2140F" w:rsidRDefault="002E769F" w:rsidP="00AC7481">
            <w:pPr>
              <w:pStyle w:val="headertabella0"/>
              <w:rPr>
                <w:color w:val="002060"/>
              </w:rPr>
            </w:pPr>
            <w:r w:rsidRPr="00D2140F">
              <w:rPr>
                <w:color w:val="002060"/>
              </w:rPr>
              <w:t>Indirizzo Impianto</w:t>
            </w:r>
          </w:p>
        </w:tc>
      </w:tr>
      <w:tr w:rsidR="002E769F" w:rsidRPr="00D2140F" w14:paraId="1922EF7B" w14:textId="77777777" w:rsidTr="00AC748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27A2FE" w14:textId="77777777" w:rsidR="002E769F" w:rsidRPr="00D2140F" w:rsidRDefault="002E769F" w:rsidP="00AC7481">
            <w:pPr>
              <w:pStyle w:val="rowtabella0"/>
              <w:rPr>
                <w:color w:val="002060"/>
              </w:rPr>
            </w:pPr>
            <w:r w:rsidRPr="00D2140F">
              <w:rPr>
                <w:color w:val="002060"/>
              </w:rPr>
              <w:t>A.V.I.S. RIPATRANSONE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A4BC8C" w14:textId="77777777" w:rsidR="002E769F" w:rsidRPr="00D2140F" w:rsidRDefault="002E769F" w:rsidP="00AC7481">
            <w:pPr>
              <w:pStyle w:val="rowtabella0"/>
              <w:rPr>
                <w:color w:val="002060"/>
              </w:rPr>
            </w:pPr>
            <w:r w:rsidRPr="00D2140F">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E20B45" w14:textId="77777777" w:rsidR="002E769F" w:rsidRPr="00D2140F" w:rsidRDefault="002E769F" w:rsidP="00AC7481">
            <w:pPr>
              <w:pStyle w:val="rowtabella0"/>
              <w:jc w:val="center"/>
              <w:rPr>
                <w:color w:val="002060"/>
              </w:rPr>
            </w:pPr>
            <w:r w:rsidRPr="00D2140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D729B1" w14:textId="77777777" w:rsidR="002E769F" w:rsidRPr="00D2140F" w:rsidRDefault="002E769F" w:rsidP="00AC7481">
            <w:pPr>
              <w:pStyle w:val="rowtabella0"/>
              <w:rPr>
                <w:color w:val="002060"/>
              </w:rPr>
            </w:pPr>
            <w:r w:rsidRPr="00D2140F">
              <w:rPr>
                <w:color w:val="002060"/>
              </w:rPr>
              <w:t>11/01/2025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6713AF" w14:textId="77777777" w:rsidR="002E769F" w:rsidRPr="00D2140F" w:rsidRDefault="002E769F" w:rsidP="00AC7481">
            <w:pPr>
              <w:pStyle w:val="rowtabella0"/>
              <w:rPr>
                <w:color w:val="002060"/>
              </w:rPr>
            </w:pPr>
            <w:r w:rsidRPr="00D2140F">
              <w:rPr>
                <w:color w:val="002060"/>
              </w:rPr>
              <w:t>5697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6B1D1B" w14:textId="77777777" w:rsidR="002E769F" w:rsidRPr="00D2140F" w:rsidRDefault="002E769F" w:rsidP="00AC7481">
            <w:pPr>
              <w:pStyle w:val="rowtabella0"/>
              <w:rPr>
                <w:color w:val="002060"/>
              </w:rPr>
            </w:pPr>
            <w:r w:rsidRPr="00D2140F">
              <w:rPr>
                <w:color w:val="002060"/>
              </w:rPr>
              <w:t>RIPATRANSONE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486A4D" w14:textId="77777777" w:rsidR="002E769F" w:rsidRPr="00D2140F" w:rsidRDefault="002E769F" w:rsidP="00AC7481">
            <w:pPr>
              <w:pStyle w:val="rowtabella0"/>
              <w:rPr>
                <w:color w:val="002060"/>
              </w:rPr>
            </w:pPr>
            <w:r w:rsidRPr="00D2140F">
              <w:rPr>
                <w:color w:val="002060"/>
              </w:rPr>
              <w:t>VIA FONTE ABECETO, 4</w:t>
            </w:r>
          </w:p>
        </w:tc>
      </w:tr>
      <w:tr w:rsidR="002E769F" w:rsidRPr="00D2140F" w14:paraId="14F1BFBB"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49FD8D" w14:textId="77777777" w:rsidR="002E769F" w:rsidRPr="00D2140F" w:rsidRDefault="002E769F" w:rsidP="00AC7481">
            <w:pPr>
              <w:pStyle w:val="rowtabella0"/>
              <w:rPr>
                <w:color w:val="002060"/>
              </w:rPr>
            </w:pPr>
            <w:r w:rsidRPr="00D2140F">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90E914" w14:textId="77777777" w:rsidR="002E769F" w:rsidRPr="00D2140F" w:rsidRDefault="002E769F" w:rsidP="00AC7481">
            <w:pPr>
              <w:pStyle w:val="rowtabella0"/>
              <w:rPr>
                <w:color w:val="002060"/>
              </w:rPr>
            </w:pPr>
            <w:r w:rsidRPr="00D2140F">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4AA2D1" w14:textId="77777777" w:rsidR="002E769F" w:rsidRPr="00D2140F" w:rsidRDefault="002E769F" w:rsidP="00AC7481">
            <w:pPr>
              <w:pStyle w:val="rowtabella0"/>
              <w:jc w:val="center"/>
              <w:rPr>
                <w:color w:val="002060"/>
              </w:rPr>
            </w:pPr>
            <w:r w:rsidRPr="00D214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552430" w14:textId="77777777" w:rsidR="002E769F" w:rsidRPr="00D2140F" w:rsidRDefault="002E769F" w:rsidP="00AC7481">
            <w:pPr>
              <w:pStyle w:val="rowtabella0"/>
              <w:rPr>
                <w:color w:val="002060"/>
              </w:rPr>
            </w:pPr>
            <w:r w:rsidRPr="00D2140F">
              <w:rPr>
                <w:color w:val="002060"/>
              </w:rPr>
              <w:t>12/01/2025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5A0D72" w14:textId="77777777" w:rsidR="002E769F" w:rsidRPr="00D2140F" w:rsidRDefault="002E769F" w:rsidP="00AC7481">
            <w:pPr>
              <w:pStyle w:val="rowtabella0"/>
              <w:rPr>
                <w:color w:val="002060"/>
              </w:rPr>
            </w:pPr>
            <w:r w:rsidRPr="00D2140F">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C2973F" w14:textId="77777777" w:rsidR="002E769F" w:rsidRPr="00D2140F" w:rsidRDefault="002E769F" w:rsidP="00AC7481">
            <w:pPr>
              <w:pStyle w:val="rowtabella0"/>
              <w:rPr>
                <w:color w:val="002060"/>
              </w:rPr>
            </w:pPr>
            <w:r w:rsidRPr="00D2140F">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3114A5" w14:textId="77777777" w:rsidR="002E769F" w:rsidRPr="00D2140F" w:rsidRDefault="002E769F" w:rsidP="00AC7481">
            <w:pPr>
              <w:pStyle w:val="rowtabella0"/>
              <w:rPr>
                <w:color w:val="002060"/>
              </w:rPr>
            </w:pPr>
            <w:r w:rsidRPr="00D2140F">
              <w:rPr>
                <w:color w:val="002060"/>
              </w:rPr>
              <w:t>VIA ROSSINI</w:t>
            </w:r>
          </w:p>
        </w:tc>
      </w:tr>
      <w:tr w:rsidR="002E769F" w:rsidRPr="00D2140F" w14:paraId="5EE0EB78" w14:textId="77777777" w:rsidTr="00AC748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552ED8" w14:textId="77777777" w:rsidR="002E769F" w:rsidRPr="00D2140F" w:rsidRDefault="002E769F" w:rsidP="00AC7481">
            <w:pPr>
              <w:pStyle w:val="rowtabella0"/>
              <w:rPr>
                <w:color w:val="002060"/>
              </w:rPr>
            </w:pPr>
            <w:r w:rsidRPr="00D2140F">
              <w:rPr>
                <w:color w:val="002060"/>
              </w:rPr>
              <w:t>GAGLIOLE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F2DA00" w14:textId="77777777" w:rsidR="002E769F" w:rsidRPr="00D2140F" w:rsidRDefault="002E769F" w:rsidP="00AC7481">
            <w:pPr>
              <w:pStyle w:val="rowtabella0"/>
              <w:rPr>
                <w:color w:val="002060"/>
              </w:rPr>
            </w:pPr>
            <w:r w:rsidRPr="00D2140F">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A2216B" w14:textId="77777777" w:rsidR="002E769F" w:rsidRPr="00D2140F" w:rsidRDefault="002E769F" w:rsidP="00AC7481">
            <w:pPr>
              <w:pStyle w:val="rowtabella0"/>
              <w:jc w:val="center"/>
              <w:rPr>
                <w:color w:val="002060"/>
              </w:rPr>
            </w:pPr>
            <w:r w:rsidRPr="00D2140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E8E39B" w14:textId="77777777" w:rsidR="002E769F" w:rsidRPr="00D2140F" w:rsidRDefault="002E769F" w:rsidP="00AC7481">
            <w:pPr>
              <w:pStyle w:val="rowtabella0"/>
              <w:rPr>
                <w:color w:val="002060"/>
              </w:rPr>
            </w:pPr>
            <w:r w:rsidRPr="00D2140F">
              <w:rPr>
                <w:color w:val="002060"/>
              </w:rPr>
              <w:t>12/01/2025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709411" w14:textId="77777777" w:rsidR="002E769F" w:rsidRPr="00D2140F" w:rsidRDefault="002E769F" w:rsidP="00AC7481">
            <w:pPr>
              <w:pStyle w:val="rowtabella0"/>
              <w:rPr>
                <w:color w:val="002060"/>
              </w:rPr>
            </w:pPr>
            <w:r w:rsidRPr="00D2140F">
              <w:rPr>
                <w:color w:val="002060"/>
              </w:rPr>
              <w:t>5266 CAMPO SCOPERTO "</w:t>
            </w:r>
            <w:proofErr w:type="gramStart"/>
            <w:r w:rsidRPr="00D2140F">
              <w:rPr>
                <w:color w:val="002060"/>
              </w:rPr>
              <w:t>S.BORGONOVO</w:t>
            </w:r>
            <w:proofErr w:type="gramEnd"/>
            <w:r w:rsidRPr="00D2140F">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ED1316" w14:textId="77777777" w:rsidR="002E769F" w:rsidRPr="00D2140F" w:rsidRDefault="002E769F" w:rsidP="00AC7481">
            <w:pPr>
              <w:pStyle w:val="rowtabella0"/>
              <w:rPr>
                <w:color w:val="002060"/>
              </w:rPr>
            </w:pPr>
            <w:r w:rsidRPr="00D2140F">
              <w:rPr>
                <w:color w:val="002060"/>
              </w:rPr>
              <w:t>GAGLIOLE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0214B4" w14:textId="77777777" w:rsidR="002E769F" w:rsidRPr="00D2140F" w:rsidRDefault="002E769F" w:rsidP="00AC7481">
            <w:pPr>
              <w:pStyle w:val="rowtabella0"/>
              <w:rPr>
                <w:color w:val="002060"/>
              </w:rPr>
            </w:pPr>
            <w:r w:rsidRPr="00D2140F">
              <w:rPr>
                <w:color w:val="002060"/>
              </w:rPr>
              <w:t>LOCALITA' MADONNA DELLA PIEVE</w:t>
            </w:r>
          </w:p>
        </w:tc>
      </w:tr>
    </w:tbl>
    <w:p w14:paraId="75B64FA1" w14:textId="77777777" w:rsidR="002E769F" w:rsidRPr="009E20C8" w:rsidRDefault="002E769F" w:rsidP="002E769F">
      <w:pPr>
        <w:pStyle w:val="breakline"/>
        <w:rPr>
          <w:rFonts w:eastAsiaTheme="minorEastAsia"/>
          <w:color w:val="002060"/>
        </w:rPr>
      </w:pPr>
    </w:p>
    <w:p w14:paraId="6E19C90C" w14:textId="77777777" w:rsidR="002E769F" w:rsidRPr="009E20C8" w:rsidRDefault="002E769F" w:rsidP="002E769F">
      <w:pPr>
        <w:pStyle w:val="breakline"/>
        <w:rPr>
          <w:color w:val="002060"/>
        </w:rPr>
      </w:pPr>
    </w:p>
    <w:p w14:paraId="6E42D169" w14:textId="77777777" w:rsidR="002E769F" w:rsidRPr="009E20C8" w:rsidRDefault="002E769F" w:rsidP="002E769F">
      <w:pPr>
        <w:pStyle w:val="titolocampionato0"/>
        <w:shd w:val="clear" w:color="auto" w:fill="CCCCCC"/>
        <w:spacing w:before="80" w:after="40"/>
        <w:rPr>
          <w:color w:val="002060"/>
        </w:rPr>
      </w:pPr>
      <w:r w:rsidRPr="009E20C8">
        <w:rPr>
          <w:color w:val="002060"/>
        </w:rPr>
        <w:t>UNDER 15 C5 REGIONALI MASCHILI</w:t>
      </w:r>
    </w:p>
    <w:p w14:paraId="14689352" w14:textId="77777777" w:rsidR="002E769F" w:rsidRPr="009E20C8" w:rsidRDefault="002E769F" w:rsidP="002E769F">
      <w:pPr>
        <w:pStyle w:val="titoloprinc0"/>
        <w:rPr>
          <w:color w:val="002060"/>
        </w:rPr>
      </w:pPr>
      <w:r w:rsidRPr="009E20C8">
        <w:rPr>
          <w:color w:val="002060"/>
        </w:rPr>
        <w:t>VARIAZIONI AL PROGRAMMA GARE</w:t>
      </w:r>
    </w:p>
    <w:p w14:paraId="0AE8731B" w14:textId="77777777" w:rsidR="002E769F" w:rsidRPr="009E20C8" w:rsidRDefault="002E769F" w:rsidP="002E769F">
      <w:pPr>
        <w:pStyle w:val="breakline"/>
        <w:rPr>
          <w:color w:val="002060"/>
        </w:rPr>
      </w:pPr>
    </w:p>
    <w:p w14:paraId="12947CC6" w14:textId="77777777" w:rsidR="002E769F" w:rsidRPr="009E20C8" w:rsidRDefault="002E769F" w:rsidP="002E769F">
      <w:pPr>
        <w:pStyle w:val="breakline"/>
        <w:rPr>
          <w:color w:val="002060"/>
        </w:rPr>
      </w:pPr>
    </w:p>
    <w:p w14:paraId="09727783" w14:textId="77777777" w:rsidR="002E769F" w:rsidRPr="009E20C8" w:rsidRDefault="002E769F" w:rsidP="002E769F">
      <w:pPr>
        <w:pStyle w:val="sottotitolocampionato10"/>
        <w:rPr>
          <w:color w:val="002060"/>
        </w:rPr>
      </w:pPr>
      <w:r w:rsidRPr="009E20C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2E769F" w:rsidRPr="009E20C8" w14:paraId="75C6F9AD" w14:textId="77777777" w:rsidTr="00AE6933">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F9158" w14:textId="77777777" w:rsidR="002E769F" w:rsidRPr="009E20C8" w:rsidRDefault="002E769F" w:rsidP="00AC7481">
            <w:pPr>
              <w:pStyle w:val="headertabella0"/>
              <w:rPr>
                <w:color w:val="002060"/>
              </w:rPr>
            </w:pPr>
            <w:r w:rsidRPr="009E20C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78BA5" w14:textId="77777777" w:rsidR="002E769F" w:rsidRPr="009E20C8" w:rsidRDefault="002E769F" w:rsidP="00AC7481">
            <w:pPr>
              <w:pStyle w:val="headertabella0"/>
              <w:rPr>
                <w:color w:val="002060"/>
              </w:rPr>
            </w:pPr>
            <w:r w:rsidRPr="009E20C8">
              <w:rPr>
                <w:color w:val="002060"/>
              </w:rPr>
              <w:t xml:space="preserve">N° </w:t>
            </w:r>
            <w:proofErr w:type="spellStart"/>
            <w:r w:rsidRPr="009E20C8">
              <w:rPr>
                <w:color w:val="002060"/>
              </w:rPr>
              <w:t>Gior</w:t>
            </w:r>
            <w:proofErr w:type="spellEnd"/>
            <w:r w:rsidRPr="009E20C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53F5D" w14:textId="77777777" w:rsidR="002E769F" w:rsidRPr="009E20C8" w:rsidRDefault="002E769F" w:rsidP="00AC7481">
            <w:pPr>
              <w:pStyle w:val="headertabella0"/>
              <w:rPr>
                <w:color w:val="002060"/>
              </w:rPr>
            </w:pPr>
            <w:r w:rsidRPr="009E20C8">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CA761" w14:textId="77777777" w:rsidR="002E769F" w:rsidRPr="009E20C8" w:rsidRDefault="002E769F" w:rsidP="00AC7481">
            <w:pPr>
              <w:pStyle w:val="headertabella0"/>
              <w:rPr>
                <w:color w:val="002060"/>
              </w:rPr>
            </w:pPr>
            <w:r w:rsidRPr="009E20C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E10DA" w14:textId="77777777" w:rsidR="002E769F" w:rsidRPr="009E20C8" w:rsidRDefault="002E769F" w:rsidP="00AC7481">
            <w:pPr>
              <w:pStyle w:val="headertabella0"/>
              <w:rPr>
                <w:color w:val="002060"/>
              </w:rPr>
            </w:pPr>
            <w:r w:rsidRPr="009E20C8">
              <w:rPr>
                <w:color w:val="002060"/>
              </w:rPr>
              <w:t xml:space="preserve">Data </w:t>
            </w:r>
            <w:proofErr w:type="spellStart"/>
            <w:r w:rsidRPr="009E20C8">
              <w:rPr>
                <w:color w:val="002060"/>
              </w:rPr>
              <w:t>Orig</w:t>
            </w:r>
            <w:proofErr w:type="spellEnd"/>
            <w:r w:rsidRPr="009E20C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94226" w14:textId="77777777" w:rsidR="002E769F" w:rsidRPr="009E20C8" w:rsidRDefault="002E769F" w:rsidP="00AC7481">
            <w:pPr>
              <w:pStyle w:val="headertabella0"/>
              <w:rPr>
                <w:color w:val="002060"/>
              </w:rPr>
            </w:pPr>
            <w:r w:rsidRPr="009E20C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BAC89" w14:textId="77777777" w:rsidR="002E769F" w:rsidRPr="009E20C8" w:rsidRDefault="002E769F" w:rsidP="00AC7481">
            <w:pPr>
              <w:pStyle w:val="headertabella0"/>
              <w:rPr>
                <w:color w:val="002060"/>
              </w:rPr>
            </w:pPr>
            <w:r w:rsidRPr="009E20C8">
              <w:rPr>
                <w:color w:val="002060"/>
              </w:rPr>
              <w:t xml:space="preserve">Ora </w:t>
            </w:r>
            <w:proofErr w:type="spellStart"/>
            <w:r w:rsidRPr="009E20C8">
              <w:rPr>
                <w:color w:val="002060"/>
              </w:rPr>
              <w:t>Orig</w:t>
            </w:r>
            <w:proofErr w:type="spellEnd"/>
            <w:r w:rsidRPr="009E20C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6B97F" w14:textId="77777777" w:rsidR="002E769F" w:rsidRPr="009E20C8" w:rsidRDefault="002E769F" w:rsidP="00AC7481">
            <w:pPr>
              <w:pStyle w:val="headertabella0"/>
              <w:rPr>
                <w:color w:val="002060"/>
              </w:rPr>
            </w:pPr>
            <w:r w:rsidRPr="009E20C8">
              <w:rPr>
                <w:color w:val="002060"/>
              </w:rPr>
              <w:t>Impianto</w:t>
            </w:r>
          </w:p>
        </w:tc>
      </w:tr>
      <w:tr w:rsidR="002E769F" w:rsidRPr="009E20C8" w14:paraId="4CF26C24" w14:textId="77777777" w:rsidTr="00AE6933">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5590E" w14:textId="77777777" w:rsidR="002E769F" w:rsidRPr="00AE6933" w:rsidRDefault="002E769F" w:rsidP="00AC7481">
            <w:pPr>
              <w:pStyle w:val="rowtabella0"/>
              <w:rPr>
                <w:color w:val="002060"/>
                <w:highlight w:val="yellow"/>
              </w:rPr>
            </w:pPr>
            <w:r w:rsidRPr="00AE6933">
              <w:rPr>
                <w:color w:val="002060"/>
                <w:highlight w:val="yellow"/>
              </w:rPr>
              <w:t>11/01/2025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66DFD" w14:textId="77777777" w:rsidR="002E769F" w:rsidRPr="00AE6933" w:rsidRDefault="002E769F" w:rsidP="00AC7481">
            <w:pPr>
              <w:pStyle w:val="rowtabella0"/>
              <w:jc w:val="center"/>
              <w:rPr>
                <w:color w:val="002060"/>
                <w:highlight w:val="yellow"/>
              </w:rPr>
            </w:pPr>
            <w:r w:rsidRPr="00AE6933">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65F26" w14:textId="77777777" w:rsidR="002E769F" w:rsidRPr="00AE6933" w:rsidRDefault="002E769F" w:rsidP="00AC7481">
            <w:pPr>
              <w:pStyle w:val="rowtabella0"/>
              <w:rPr>
                <w:color w:val="002060"/>
                <w:highlight w:val="yellow"/>
              </w:rPr>
            </w:pPr>
            <w:r w:rsidRPr="00AE6933">
              <w:rPr>
                <w:color w:val="002060"/>
                <w:highlight w:val="yellow"/>
              </w:rPr>
              <w:t>AMICI DEL CENTROSOCIO SP.</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CFF48" w14:textId="77777777" w:rsidR="002E769F" w:rsidRPr="00AE6933" w:rsidRDefault="002E769F" w:rsidP="00AC7481">
            <w:pPr>
              <w:pStyle w:val="rowtabella0"/>
              <w:rPr>
                <w:color w:val="002060"/>
                <w:highlight w:val="yellow"/>
              </w:rPr>
            </w:pPr>
            <w:r w:rsidRPr="00AE6933">
              <w:rPr>
                <w:color w:val="002060"/>
                <w:highlight w:val="yellow"/>
              </w:rPr>
              <w:t>POL.CAGLI SPORT ASSOCIATI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A5C21" w14:textId="27055E52" w:rsidR="002E769F" w:rsidRPr="009E20C8" w:rsidRDefault="002E769F" w:rsidP="00AC7481">
            <w:pPr>
              <w:pStyle w:val="rowtabella0"/>
              <w:rPr>
                <w:color w:val="002060"/>
              </w:rPr>
            </w:pPr>
            <w:r w:rsidRPr="009E20C8">
              <w:rPr>
                <w:color w:val="002060"/>
              </w:rPr>
              <w:t>1</w:t>
            </w:r>
            <w:r w:rsidR="00AE6933">
              <w:rPr>
                <w:color w:val="002060"/>
              </w:rPr>
              <w:t>2</w:t>
            </w:r>
            <w:r w:rsidRPr="009E20C8">
              <w:rPr>
                <w:color w:val="002060"/>
              </w:rPr>
              <w:t>/01/2025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D11EA" w14:textId="77777777" w:rsidR="002E769F" w:rsidRPr="009E20C8" w:rsidRDefault="002E769F" w:rsidP="00AC7481">
            <w:pPr>
              <w:pStyle w:val="rowtabella0"/>
              <w:jc w:val="center"/>
              <w:rPr>
                <w:color w:val="002060"/>
              </w:rPr>
            </w:pPr>
            <w:r w:rsidRPr="00AE6933">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51321" w14:textId="77777777" w:rsidR="002E769F" w:rsidRPr="009E20C8" w:rsidRDefault="002E769F" w:rsidP="00AC7481">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B99A7" w14:textId="77777777" w:rsidR="002E769F" w:rsidRPr="009E20C8" w:rsidRDefault="002E769F" w:rsidP="00AC7481">
            <w:pPr>
              <w:rPr>
                <w:color w:val="002060"/>
              </w:rPr>
            </w:pPr>
          </w:p>
        </w:tc>
      </w:tr>
    </w:tbl>
    <w:p w14:paraId="4320B4A1" w14:textId="77777777" w:rsidR="002E769F" w:rsidRPr="009E20C8" w:rsidRDefault="002E769F" w:rsidP="002E769F">
      <w:pPr>
        <w:pStyle w:val="breakline"/>
        <w:rPr>
          <w:rFonts w:eastAsiaTheme="minorEastAsia"/>
          <w:color w:val="002060"/>
        </w:rPr>
      </w:pPr>
    </w:p>
    <w:p w14:paraId="58BE53C3" w14:textId="77777777" w:rsidR="002E769F" w:rsidRPr="009E20C8" w:rsidRDefault="002E769F" w:rsidP="002E769F">
      <w:pPr>
        <w:pStyle w:val="breakline"/>
        <w:rPr>
          <w:color w:val="002060"/>
        </w:rPr>
      </w:pPr>
    </w:p>
    <w:p w14:paraId="18A0406D" w14:textId="77777777" w:rsidR="002E769F" w:rsidRPr="009E20C8" w:rsidRDefault="002E769F" w:rsidP="002E769F">
      <w:pPr>
        <w:pStyle w:val="sottotitolocampionato10"/>
        <w:rPr>
          <w:color w:val="002060"/>
        </w:rPr>
      </w:pPr>
      <w:r w:rsidRPr="009E20C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2E769F" w:rsidRPr="009E20C8" w14:paraId="6CD9B16C" w14:textId="77777777" w:rsidTr="00AE6933">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44E3E" w14:textId="77777777" w:rsidR="002E769F" w:rsidRPr="009E20C8" w:rsidRDefault="002E769F" w:rsidP="00AC7481">
            <w:pPr>
              <w:pStyle w:val="headertabella0"/>
              <w:rPr>
                <w:color w:val="002060"/>
              </w:rPr>
            </w:pPr>
            <w:r w:rsidRPr="009E20C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A86A7" w14:textId="77777777" w:rsidR="002E769F" w:rsidRPr="009E20C8" w:rsidRDefault="002E769F" w:rsidP="00AC7481">
            <w:pPr>
              <w:pStyle w:val="headertabella0"/>
              <w:rPr>
                <w:color w:val="002060"/>
              </w:rPr>
            </w:pPr>
            <w:r w:rsidRPr="009E20C8">
              <w:rPr>
                <w:color w:val="002060"/>
              </w:rPr>
              <w:t xml:space="preserve">N° </w:t>
            </w:r>
            <w:proofErr w:type="spellStart"/>
            <w:r w:rsidRPr="009E20C8">
              <w:rPr>
                <w:color w:val="002060"/>
              </w:rPr>
              <w:t>Gior</w:t>
            </w:r>
            <w:proofErr w:type="spellEnd"/>
            <w:r w:rsidRPr="009E20C8">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C7E3F" w14:textId="77777777" w:rsidR="002E769F" w:rsidRPr="009E20C8" w:rsidRDefault="002E769F" w:rsidP="00AC7481">
            <w:pPr>
              <w:pStyle w:val="headertabella0"/>
              <w:rPr>
                <w:color w:val="002060"/>
              </w:rPr>
            </w:pPr>
            <w:r w:rsidRPr="009E20C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41EF6" w14:textId="77777777" w:rsidR="002E769F" w:rsidRPr="009E20C8" w:rsidRDefault="002E769F" w:rsidP="00AC7481">
            <w:pPr>
              <w:pStyle w:val="headertabella0"/>
              <w:rPr>
                <w:color w:val="002060"/>
              </w:rPr>
            </w:pPr>
            <w:r w:rsidRPr="009E20C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4A8AC" w14:textId="77777777" w:rsidR="002E769F" w:rsidRPr="009E20C8" w:rsidRDefault="002E769F" w:rsidP="00AC7481">
            <w:pPr>
              <w:pStyle w:val="headertabella0"/>
              <w:rPr>
                <w:color w:val="002060"/>
              </w:rPr>
            </w:pPr>
            <w:r w:rsidRPr="009E20C8">
              <w:rPr>
                <w:color w:val="002060"/>
              </w:rPr>
              <w:t xml:space="preserve">Data </w:t>
            </w:r>
            <w:proofErr w:type="spellStart"/>
            <w:r w:rsidRPr="009E20C8">
              <w:rPr>
                <w:color w:val="002060"/>
              </w:rPr>
              <w:t>Orig</w:t>
            </w:r>
            <w:proofErr w:type="spellEnd"/>
            <w:r w:rsidRPr="009E20C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79824" w14:textId="77777777" w:rsidR="002E769F" w:rsidRPr="009E20C8" w:rsidRDefault="002E769F" w:rsidP="00AC7481">
            <w:pPr>
              <w:pStyle w:val="headertabella0"/>
              <w:rPr>
                <w:color w:val="002060"/>
              </w:rPr>
            </w:pPr>
            <w:r w:rsidRPr="009E20C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465C2" w14:textId="77777777" w:rsidR="002E769F" w:rsidRPr="009E20C8" w:rsidRDefault="002E769F" w:rsidP="00AC7481">
            <w:pPr>
              <w:pStyle w:val="headertabella0"/>
              <w:rPr>
                <w:color w:val="002060"/>
              </w:rPr>
            </w:pPr>
            <w:r w:rsidRPr="009E20C8">
              <w:rPr>
                <w:color w:val="002060"/>
              </w:rPr>
              <w:t xml:space="preserve">Ora </w:t>
            </w:r>
            <w:proofErr w:type="spellStart"/>
            <w:r w:rsidRPr="009E20C8">
              <w:rPr>
                <w:color w:val="002060"/>
              </w:rPr>
              <w:t>Orig</w:t>
            </w:r>
            <w:proofErr w:type="spellEnd"/>
            <w:r w:rsidRPr="009E20C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0A4A8" w14:textId="77777777" w:rsidR="002E769F" w:rsidRPr="009E20C8" w:rsidRDefault="002E769F" w:rsidP="00AC7481">
            <w:pPr>
              <w:pStyle w:val="headertabella0"/>
              <w:rPr>
                <w:color w:val="002060"/>
              </w:rPr>
            </w:pPr>
            <w:r w:rsidRPr="009E20C8">
              <w:rPr>
                <w:color w:val="002060"/>
              </w:rPr>
              <w:t>Impianto</w:t>
            </w:r>
          </w:p>
        </w:tc>
      </w:tr>
      <w:tr w:rsidR="002E769F" w:rsidRPr="009E20C8" w14:paraId="497F6DA1" w14:textId="77777777" w:rsidTr="00AE6933">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F5FBD" w14:textId="77777777" w:rsidR="002E769F" w:rsidRPr="00AE6933" w:rsidRDefault="002E769F" w:rsidP="00AC7481">
            <w:pPr>
              <w:pStyle w:val="rowtabella0"/>
              <w:rPr>
                <w:color w:val="002060"/>
                <w:highlight w:val="yellow"/>
              </w:rPr>
            </w:pPr>
            <w:r w:rsidRPr="00AE6933">
              <w:rPr>
                <w:color w:val="002060"/>
                <w:highlight w:val="yellow"/>
              </w:rPr>
              <w:t>12/01/2025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896B3" w14:textId="77777777" w:rsidR="002E769F" w:rsidRPr="00AE6933" w:rsidRDefault="002E769F" w:rsidP="00AC7481">
            <w:pPr>
              <w:pStyle w:val="rowtabella0"/>
              <w:jc w:val="center"/>
              <w:rPr>
                <w:color w:val="002060"/>
                <w:highlight w:val="yellow"/>
              </w:rPr>
            </w:pPr>
            <w:r w:rsidRPr="00AE6933">
              <w:rPr>
                <w:color w:val="002060"/>
                <w:highlight w:val="yellow"/>
              </w:rPr>
              <w:t>5 R</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A2C5A" w14:textId="77777777" w:rsidR="002E769F" w:rsidRPr="00AE6933" w:rsidRDefault="002E769F" w:rsidP="00AC7481">
            <w:pPr>
              <w:pStyle w:val="rowtabella0"/>
              <w:rPr>
                <w:color w:val="002060"/>
                <w:highlight w:val="yellow"/>
              </w:rPr>
            </w:pPr>
            <w:r w:rsidRPr="00AE6933">
              <w:rPr>
                <w:color w:val="002060"/>
                <w:highlight w:val="yellow"/>
              </w:rPr>
              <w:t xml:space="preserve">CALCIO A 5 CORINALDO </w:t>
            </w:r>
            <w:proofErr w:type="gramStart"/>
            <w:r w:rsidRPr="00AE6933">
              <w:rPr>
                <w:color w:val="002060"/>
                <w:highlight w:val="yellow"/>
              </w:rPr>
              <w:t>SQ.B</w:t>
            </w:r>
            <w:proofErr w:type="gramEnd"/>
            <w:r w:rsidRPr="00AE6933">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462B9" w14:textId="77777777" w:rsidR="002E769F" w:rsidRPr="00AE6933" w:rsidRDefault="002E769F" w:rsidP="00AC7481">
            <w:pPr>
              <w:pStyle w:val="rowtabella0"/>
              <w:rPr>
                <w:color w:val="002060"/>
                <w:highlight w:val="yellow"/>
              </w:rPr>
            </w:pPr>
            <w:r w:rsidRPr="00AE6933">
              <w:rPr>
                <w:color w:val="002060"/>
                <w:highlight w:val="yellow"/>
              </w:rPr>
              <w:t>FABRIANO CERRETO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C0782" w14:textId="293BEBF3" w:rsidR="002E769F" w:rsidRPr="009E20C8" w:rsidRDefault="002E769F" w:rsidP="00AC7481">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8D7D4" w14:textId="77777777" w:rsidR="002E769F" w:rsidRPr="009E20C8" w:rsidRDefault="002E769F" w:rsidP="00AC7481">
            <w:pPr>
              <w:pStyle w:val="rowtabella0"/>
              <w:jc w:val="center"/>
              <w:rPr>
                <w:color w:val="002060"/>
              </w:rPr>
            </w:pPr>
            <w:r w:rsidRPr="00AE6933">
              <w:rPr>
                <w:color w:val="002060"/>
                <w:highlight w:val="yellow"/>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C8C13" w14:textId="77777777" w:rsidR="002E769F" w:rsidRPr="009E20C8" w:rsidRDefault="002E769F" w:rsidP="00AC7481">
            <w:pPr>
              <w:pStyle w:val="rowtabella0"/>
              <w:jc w:val="center"/>
              <w:rPr>
                <w:color w:val="002060"/>
              </w:rPr>
            </w:pPr>
            <w:r w:rsidRPr="009E20C8">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68740" w14:textId="77777777" w:rsidR="002E769F" w:rsidRPr="009E20C8" w:rsidRDefault="002E769F" w:rsidP="00AC7481">
            <w:pPr>
              <w:rPr>
                <w:color w:val="002060"/>
              </w:rPr>
            </w:pPr>
          </w:p>
        </w:tc>
      </w:tr>
    </w:tbl>
    <w:p w14:paraId="389D88FD" w14:textId="77777777" w:rsidR="002E769F" w:rsidRPr="009E20C8" w:rsidRDefault="002E769F" w:rsidP="002E769F">
      <w:pPr>
        <w:pStyle w:val="breakline"/>
        <w:rPr>
          <w:rFonts w:eastAsiaTheme="minorEastAsia"/>
          <w:color w:val="002060"/>
        </w:rPr>
      </w:pPr>
    </w:p>
    <w:p w14:paraId="0E9D210A" w14:textId="77777777" w:rsidR="002E769F" w:rsidRPr="009E20C8" w:rsidRDefault="002E769F" w:rsidP="002E769F">
      <w:pPr>
        <w:pStyle w:val="breakline"/>
        <w:rPr>
          <w:color w:val="002060"/>
        </w:rPr>
      </w:pPr>
    </w:p>
    <w:p w14:paraId="7DE70525" w14:textId="77777777" w:rsidR="002E769F" w:rsidRPr="009E20C8" w:rsidRDefault="002E769F" w:rsidP="002E769F">
      <w:pPr>
        <w:pStyle w:val="breakline"/>
        <w:rPr>
          <w:color w:val="002060"/>
        </w:rPr>
      </w:pPr>
    </w:p>
    <w:p w14:paraId="22BD5D65" w14:textId="77777777" w:rsidR="002E769F" w:rsidRPr="009E20C8" w:rsidRDefault="002E769F" w:rsidP="002E769F">
      <w:pPr>
        <w:pStyle w:val="titoloprinc0"/>
        <w:rPr>
          <w:color w:val="002060"/>
        </w:rPr>
      </w:pPr>
      <w:r w:rsidRPr="009E20C8">
        <w:rPr>
          <w:color w:val="002060"/>
        </w:rPr>
        <w:t>CLASSIFICA</w:t>
      </w:r>
    </w:p>
    <w:p w14:paraId="55B4B665" w14:textId="77777777" w:rsidR="002E769F" w:rsidRPr="009E20C8" w:rsidRDefault="002E769F" w:rsidP="002E769F">
      <w:pPr>
        <w:pStyle w:val="breakline"/>
        <w:rPr>
          <w:color w:val="002060"/>
        </w:rPr>
      </w:pPr>
    </w:p>
    <w:p w14:paraId="10C61E35" w14:textId="77777777" w:rsidR="002E769F" w:rsidRPr="009E20C8" w:rsidRDefault="002E769F" w:rsidP="002E769F">
      <w:pPr>
        <w:pStyle w:val="breakline"/>
        <w:rPr>
          <w:color w:val="002060"/>
        </w:rPr>
      </w:pPr>
    </w:p>
    <w:p w14:paraId="1B817EBE" w14:textId="77777777" w:rsidR="002E769F" w:rsidRPr="009E20C8" w:rsidRDefault="002E769F" w:rsidP="002E769F">
      <w:pPr>
        <w:pStyle w:val="sottotitolocampionato10"/>
        <w:rPr>
          <w:color w:val="002060"/>
        </w:rPr>
      </w:pPr>
      <w:r w:rsidRPr="009E20C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E769F" w:rsidRPr="009E20C8" w14:paraId="720015FB" w14:textId="77777777" w:rsidTr="00AC748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80E4C" w14:textId="77777777" w:rsidR="002E769F" w:rsidRPr="009E20C8" w:rsidRDefault="002E769F" w:rsidP="00AC7481">
            <w:pPr>
              <w:pStyle w:val="headertabella0"/>
              <w:rPr>
                <w:color w:val="002060"/>
              </w:rPr>
            </w:pPr>
            <w:r w:rsidRPr="009E20C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95A31" w14:textId="77777777" w:rsidR="002E769F" w:rsidRPr="009E20C8" w:rsidRDefault="002E769F" w:rsidP="00AC7481">
            <w:pPr>
              <w:pStyle w:val="headertabella0"/>
              <w:rPr>
                <w:color w:val="002060"/>
              </w:rPr>
            </w:pPr>
            <w:r w:rsidRPr="009E20C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5E8D0" w14:textId="77777777" w:rsidR="002E769F" w:rsidRPr="009E20C8" w:rsidRDefault="002E769F" w:rsidP="00AC7481">
            <w:pPr>
              <w:pStyle w:val="headertabella0"/>
              <w:rPr>
                <w:color w:val="002060"/>
              </w:rPr>
            </w:pPr>
            <w:r w:rsidRPr="009E20C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13353" w14:textId="77777777" w:rsidR="002E769F" w:rsidRPr="009E20C8" w:rsidRDefault="002E769F" w:rsidP="00AC7481">
            <w:pPr>
              <w:pStyle w:val="headertabella0"/>
              <w:rPr>
                <w:color w:val="002060"/>
              </w:rPr>
            </w:pPr>
            <w:r w:rsidRPr="009E20C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AE718" w14:textId="77777777" w:rsidR="002E769F" w:rsidRPr="009E20C8" w:rsidRDefault="002E769F" w:rsidP="00AC7481">
            <w:pPr>
              <w:pStyle w:val="headertabella0"/>
              <w:rPr>
                <w:color w:val="002060"/>
              </w:rPr>
            </w:pPr>
            <w:r w:rsidRPr="009E20C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06BCB" w14:textId="77777777" w:rsidR="002E769F" w:rsidRPr="009E20C8" w:rsidRDefault="002E769F" w:rsidP="00AC7481">
            <w:pPr>
              <w:pStyle w:val="headertabella0"/>
              <w:rPr>
                <w:color w:val="002060"/>
              </w:rPr>
            </w:pPr>
            <w:r w:rsidRPr="009E20C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4301F" w14:textId="77777777" w:rsidR="002E769F" w:rsidRPr="009E20C8" w:rsidRDefault="002E769F" w:rsidP="00AC7481">
            <w:pPr>
              <w:pStyle w:val="headertabella0"/>
              <w:rPr>
                <w:color w:val="002060"/>
              </w:rPr>
            </w:pPr>
            <w:r w:rsidRPr="009E20C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70C40" w14:textId="77777777" w:rsidR="002E769F" w:rsidRPr="009E20C8" w:rsidRDefault="002E769F" w:rsidP="00AC7481">
            <w:pPr>
              <w:pStyle w:val="headertabella0"/>
              <w:rPr>
                <w:color w:val="002060"/>
              </w:rPr>
            </w:pPr>
            <w:r w:rsidRPr="009E20C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DB7D0" w14:textId="77777777" w:rsidR="002E769F" w:rsidRPr="009E20C8" w:rsidRDefault="002E769F" w:rsidP="00AC7481">
            <w:pPr>
              <w:pStyle w:val="headertabella0"/>
              <w:rPr>
                <w:color w:val="002060"/>
              </w:rPr>
            </w:pPr>
            <w:r w:rsidRPr="009E20C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161C2" w14:textId="77777777" w:rsidR="002E769F" w:rsidRPr="009E20C8" w:rsidRDefault="002E769F" w:rsidP="00AC7481">
            <w:pPr>
              <w:pStyle w:val="headertabella0"/>
              <w:rPr>
                <w:color w:val="002060"/>
              </w:rPr>
            </w:pPr>
            <w:r w:rsidRPr="009E20C8">
              <w:rPr>
                <w:color w:val="002060"/>
              </w:rPr>
              <w:t>PE</w:t>
            </w:r>
          </w:p>
        </w:tc>
      </w:tr>
      <w:tr w:rsidR="002E769F" w:rsidRPr="009E20C8" w14:paraId="63024B33" w14:textId="77777777" w:rsidTr="00AC748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583B78" w14:textId="77777777" w:rsidR="002E769F" w:rsidRPr="009E20C8" w:rsidRDefault="002E769F" w:rsidP="00AC7481">
            <w:pPr>
              <w:pStyle w:val="rowtabella0"/>
              <w:rPr>
                <w:color w:val="002060"/>
              </w:rPr>
            </w:pPr>
            <w:r w:rsidRPr="009E20C8">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E12AE" w14:textId="77777777" w:rsidR="002E769F" w:rsidRPr="009E20C8" w:rsidRDefault="002E769F" w:rsidP="00AC7481">
            <w:pPr>
              <w:pStyle w:val="rowtabella0"/>
              <w:jc w:val="center"/>
              <w:rPr>
                <w:color w:val="002060"/>
              </w:rPr>
            </w:pPr>
            <w:r w:rsidRPr="009E20C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F7DDF"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C939F" w14:textId="77777777" w:rsidR="002E769F" w:rsidRPr="009E20C8" w:rsidRDefault="002E769F" w:rsidP="00AC7481">
            <w:pPr>
              <w:pStyle w:val="rowtabella0"/>
              <w:jc w:val="center"/>
              <w:rPr>
                <w:color w:val="002060"/>
              </w:rPr>
            </w:pPr>
            <w:r w:rsidRPr="009E20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84322"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4394E"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749E4" w14:textId="77777777" w:rsidR="002E769F" w:rsidRPr="009E20C8" w:rsidRDefault="002E769F" w:rsidP="00AC7481">
            <w:pPr>
              <w:pStyle w:val="rowtabella0"/>
              <w:jc w:val="center"/>
              <w:rPr>
                <w:color w:val="002060"/>
              </w:rPr>
            </w:pPr>
            <w:r w:rsidRPr="009E20C8">
              <w:rPr>
                <w:color w:val="002060"/>
              </w:rPr>
              <w:t>142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A8086" w14:textId="77777777" w:rsidR="002E769F" w:rsidRPr="009E20C8" w:rsidRDefault="002E769F" w:rsidP="00AC7481">
            <w:pPr>
              <w:pStyle w:val="rowtabella0"/>
              <w:jc w:val="center"/>
              <w:rPr>
                <w:color w:val="002060"/>
              </w:rPr>
            </w:pPr>
            <w:r w:rsidRPr="009E20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18693" w14:textId="77777777" w:rsidR="002E769F" w:rsidRPr="009E20C8" w:rsidRDefault="002E769F" w:rsidP="00AC7481">
            <w:pPr>
              <w:pStyle w:val="rowtabella0"/>
              <w:jc w:val="center"/>
              <w:rPr>
                <w:color w:val="002060"/>
              </w:rPr>
            </w:pPr>
            <w:r w:rsidRPr="009E20C8">
              <w:rPr>
                <w:color w:val="002060"/>
              </w:rPr>
              <w:t>137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46C7A" w14:textId="77777777" w:rsidR="002E769F" w:rsidRPr="009E20C8" w:rsidRDefault="002E769F" w:rsidP="00AC7481">
            <w:pPr>
              <w:pStyle w:val="rowtabella0"/>
              <w:jc w:val="center"/>
              <w:rPr>
                <w:color w:val="002060"/>
              </w:rPr>
            </w:pPr>
            <w:r w:rsidRPr="009E20C8">
              <w:rPr>
                <w:color w:val="002060"/>
              </w:rPr>
              <w:t>0</w:t>
            </w:r>
          </w:p>
        </w:tc>
      </w:tr>
      <w:tr w:rsidR="002E769F" w:rsidRPr="009E20C8" w14:paraId="5D764D02"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0BDD49" w14:textId="77777777" w:rsidR="002E769F" w:rsidRPr="009E20C8" w:rsidRDefault="002E769F" w:rsidP="00AC7481">
            <w:pPr>
              <w:pStyle w:val="rowtabella0"/>
              <w:rPr>
                <w:color w:val="002060"/>
              </w:rPr>
            </w:pPr>
            <w:r w:rsidRPr="009E20C8">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519BA" w14:textId="77777777" w:rsidR="002E769F" w:rsidRPr="009E20C8" w:rsidRDefault="002E769F" w:rsidP="00AC7481">
            <w:pPr>
              <w:pStyle w:val="rowtabella0"/>
              <w:jc w:val="center"/>
              <w:rPr>
                <w:color w:val="002060"/>
              </w:rPr>
            </w:pPr>
            <w:r w:rsidRPr="009E20C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8D719"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0D4D1" w14:textId="77777777" w:rsidR="002E769F" w:rsidRPr="009E20C8" w:rsidRDefault="002E769F" w:rsidP="00AC7481">
            <w:pPr>
              <w:pStyle w:val="rowtabella0"/>
              <w:jc w:val="center"/>
              <w:rPr>
                <w:color w:val="002060"/>
              </w:rPr>
            </w:pPr>
            <w:r w:rsidRPr="009E20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11DA2"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AA32C" w14:textId="77777777" w:rsidR="002E769F" w:rsidRPr="009E20C8" w:rsidRDefault="002E769F" w:rsidP="00AC7481">
            <w:pPr>
              <w:pStyle w:val="rowtabella0"/>
              <w:jc w:val="center"/>
              <w:rPr>
                <w:color w:val="002060"/>
              </w:rPr>
            </w:pPr>
            <w:r w:rsidRPr="009E20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2A83A" w14:textId="77777777" w:rsidR="002E769F" w:rsidRPr="009E20C8" w:rsidRDefault="002E769F" w:rsidP="00AC7481">
            <w:pPr>
              <w:pStyle w:val="rowtabella0"/>
              <w:jc w:val="center"/>
              <w:rPr>
                <w:color w:val="002060"/>
              </w:rPr>
            </w:pPr>
            <w:r w:rsidRPr="009E20C8">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C795C" w14:textId="77777777" w:rsidR="002E769F" w:rsidRPr="009E20C8" w:rsidRDefault="002E769F" w:rsidP="00AC7481">
            <w:pPr>
              <w:pStyle w:val="rowtabella0"/>
              <w:jc w:val="center"/>
              <w:rPr>
                <w:color w:val="002060"/>
              </w:rPr>
            </w:pPr>
            <w:r w:rsidRPr="009E20C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8926B" w14:textId="77777777" w:rsidR="002E769F" w:rsidRPr="009E20C8" w:rsidRDefault="002E769F" w:rsidP="00AC7481">
            <w:pPr>
              <w:pStyle w:val="rowtabella0"/>
              <w:jc w:val="center"/>
              <w:rPr>
                <w:color w:val="002060"/>
              </w:rPr>
            </w:pPr>
            <w:r w:rsidRPr="009E20C8">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5DE1A" w14:textId="77777777" w:rsidR="002E769F" w:rsidRPr="009E20C8" w:rsidRDefault="002E769F" w:rsidP="00AC7481">
            <w:pPr>
              <w:pStyle w:val="rowtabella0"/>
              <w:jc w:val="center"/>
              <w:rPr>
                <w:color w:val="002060"/>
              </w:rPr>
            </w:pPr>
            <w:r w:rsidRPr="009E20C8">
              <w:rPr>
                <w:color w:val="002060"/>
              </w:rPr>
              <w:t>0</w:t>
            </w:r>
          </w:p>
        </w:tc>
      </w:tr>
      <w:tr w:rsidR="002E769F" w:rsidRPr="009E20C8" w14:paraId="5F1D671B"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751D18" w14:textId="77777777" w:rsidR="002E769F" w:rsidRPr="009E20C8" w:rsidRDefault="002E769F" w:rsidP="00AC7481">
            <w:pPr>
              <w:pStyle w:val="rowtabella0"/>
              <w:rPr>
                <w:color w:val="002060"/>
                <w:lang w:val="en-US"/>
              </w:rPr>
            </w:pPr>
            <w:r w:rsidRPr="009E20C8">
              <w:rPr>
                <w:color w:val="002060"/>
                <w:lang w:val="en-US"/>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9F39E" w14:textId="77777777" w:rsidR="002E769F" w:rsidRPr="009E20C8" w:rsidRDefault="002E769F" w:rsidP="00AC7481">
            <w:pPr>
              <w:pStyle w:val="rowtabella0"/>
              <w:jc w:val="center"/>
              <w:rPr>
                <w:color w:val="002060"/>
              </w:rPr>
            </w:pPr>
            <w:r w:rsidRPr="009E20C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3BC54"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CCABD" w14:textId="77777777" w:rsidR="002E769F" w:rsidRPr="009E20C8" w:rsidRDefault="002E769F" w:rsidP="00AC7481">
            <w:pPr>
              <w:pStyle w:val="rowtabella0"/>
              <w:jc w:val="center"/>
              <w:rPr>
                <w:color w:val="002060"/>
              </w:rPr>
            </w:pPr>
            <w:r w:rsidRPr="009E20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AA7E7"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80A56" w14:textId="77777777" w:rsidR="002E769F" w:rsidRPr="009E20C8" w:rsidRDefault="002E769F" w:rsidP="00AC7481">
            <w:pPr>
              <w:pStyle w:val="rowtabella0"/>
              <w:jc w:val="center"/>
              <w:rPr>
                <w:color w:val="002060"/>
              </w:rPr>
            </w:pPr>
            <w:r w:rsidRPr="009E20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1284F" w14:textId="77777777" w:rsidR="002E769F" w:rsidRPr="009E20C8" w:rsidRDefault="002E769F" w:rsidP="00AC7481">
            <w:pPr>
              <w:pStyle w:val="rowtabella0"/>
              <w:jc w:val="center"/>
              <w:rPr>
                <w:color w:val="002060"/>
              </w:rPr>
            </w:pPr>
            <w:r w:rsidRPr="009E20C8">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438D6" w14:textId="77777777" w:rsidR="002E769F" w:rsidRPr="009E20C8" w:rsidRDefault="002E769F" w:rsidP="00AC7481">
            <w:pPr>
              <w:pStyle w:val="rowtabella0"/>
              <w:jc w:val="center"/>
              <w:rPr>
                <w:color w:val="002060"/>
              </w:rPr>
            </w:pPr>
            <w:r w:rsidRPr="009E20C8">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55749" w14:textId="77777777" w:rsidR="002E769F" w:rsidRPr="009E20C8" w:rsidRDefault="002E769F" w:rsidP="00AC7481">
            <w:pPr>
              <w:pStyle w:val="rowtabella0"/>
              <w:jc w:val="center"/>
              <w:rPr>
                <w:color w:val="002060"/>
              </w:rPr>
            </w:pPr>
            <w:r w:rsidRPr="009E20C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27ACA" w14:textId="77777777" w:rsidR="002E769F" w:rsidRPr="009E20C8" w:rsidRDefault="002E769F" w:rsidP="00AC7481">
            <w:pPr>
              <w:pStyle w:val="rowtabella0"/>
              <w:jc w:val="center"/>
              <w:rPr>
                <w:color w:val="002060"/>
              </w:rPr>
            </w:pPr>
            <w:r w:rsidRPr="009E20C8">
              <w:rPr>
                <w:color w:val="002060"/>
              </w:rPr>
              <w:t>0</w:t>
            </w:r>
          </w:p>
        </w:tc>
      </w:tr>
      <w:tr w:rsidR="002E769F" w:rsidRPr="009E20C8" w14:paraId="0DDA50C4"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095AD7" w14:textId="77777777" w:rsidR="002E769F" w:rsidRPr="009E20C8" w:rsidRDefault="002E769F" w:rsidP="00AC7481">
            <w:pPr>
              <w:pStyle w:val="rowtabella0"/>
              <w:rPr>
                <w:color w:val="002060"/>
              </w:rPr>
            </w:pPr>
            <w:r w:rsidRPr="009E20C8">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EB064" w14:textId="77777777" w:rsidR="002E769F" w:rsidRPr="009E20C8" w:rsidRDefault="002E769F" w:rsidP="00AC7481">
            <w:pPr>
              <w:pStyle w:val="rowtabella0"/>
              <w:jc w:val="center"/>
              <w:rPr>
                <w:color w:val="002060"/>
              </w:rPr>
            </w:pPr>
            <w:r w:rsidRPr="009E20C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1AE56"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A1A6B" w14:textId="77777777" w:rsidR="002E769F" w:rsidRPr="009E20C8" w:rsidRDefault="002E769F" w:rsidP="00AC7481">
            <w:pPr>
              <w:pStyle w:val="rowtabella0"/>
              <w:jc w:val="center"/>
              <w:rPr>
                <w:color w:val="002060"/>
              </w:rPr>
            </w:pPr>
            <w:r w:rsidRPr="009E20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45A68" w14:textId="77777777" w:rsidR="002E769F" w:rsidRPr="009E20C8" w:rsidRDefault="002E769F" w:rsidP="00AC7481">
            <w:pPr>
              <w:pStyle w:val="rowtabella0"/>
              <w:jc w:val="center"/>
              <w:rPr>
                <w:color w:val="002060"/>
              </w:rPr>
            </w:pPr>
            <w:r w:rsidRPr="009E20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D11F6" w14:textId="77777777" w:rsidR="002E769F" w:rsidRPr="009E20C8" w:rsidRDefault="002E769F" w:rsidP="00AC7481">
            <w:pPr>
              <w:pStyle w:val="rowtabella0"/>
              <w:jc w:val="center"/>
              <w:rPr>
                <w:color w:val="002060"/>
              </w:rPr>
            </w:pPr>
            <w:r w:rsidRPr="009E20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6DD76" w14:textId="77777777" w:rsidR="002E769F" w:rsidRPr="009E20C8" w:rsidRDefault="002E769F" w:rsidP="00AC7481">
            <w:pPr>
              <w:pStyle w:val="rowtabella0"/>
              <w:jc w:val="center"/>
              <w:rPr>
                <w:color w:val="002060"/>
              </w:rPr>
            </w:pPr>
            <w:r w:rsidRPr="009E20C8">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AE292" w14:textId="77777777" w:rsidR="002E769F" w:rsidRPr="009E20C8" w:rsidRDefault="002E769F" w:rsidP="00AC7481">
            <w:pPr>
              <w:pStyle w:val="rowtabella0"/>
              <w:jc w:val="center"/>
              <w:rPr>
                <w:color w:val="002060"/>
              </w:rPr>
            </w:pPr>
            <w:r w:rsidRPr="009E20C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2A154" w14:textId="77777777" w:rsidR="002E769F" w:rsidRPr="009E20C8" w:rsidRDefault="002E769F" w:rsidP="00AC7481">
            <w:pPr>
              <w:pStyle w:val="rowtabella0"/>
              <w:jc w:val="center"/>
              <w:rPr>
                <w:color w:val="002060"/>
              </w:rPr>
            </w:pPr>
            <w:r w:rsidRPr="009E20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3E664" w14:textId="77777777" w:rsidR="002E769F" w:rsidRPr="009E20C8" w:rsidRDefault="002E769F" w:rsidP="00AC7481">
            <w:pPr>
              <w:pStyle w:val="rowtabella0"/>
              <w:jc w:val="center"/>
              <w:rPr>
                <w:color w:val="002060"/>
              </w:rPr>
            </w:pPr>
            <w:r w:rsidRPr="009E20C8">
              <w:rPr>
                <w:color w:val="002060"/>
              </w:rPr>
              <w:t>0</w:t>
            </w:r>
          </w:p>
        </w:tc>
      </w:tr>
      <w:tr w:rsidR="002E769F" w:rsidRPr="009E20C8" w14:paraId="29183679"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5918CB" w14:textId="77777777" w:rsidR="002E769F" w:rsidRPr="009E20C8" w:rsidRDefault="002E769F" w:rsidP="00AC7481">
            <w:pPr>
              <w:pStyle w:val="rowtabella0"/>
              <w:rPr>
                <w:color w:val="002060"/>
              </w:rPr>
            </w:pPr>
            <w:r w:rsidRPr="009E20C8">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8CFF3"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EA3EC"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37E4F" w14:textId="77777777" w:rsidR="002E769F" w:rsidRPr="009E20C8" w:rsidRDefault="002E769F" w:rsidP="00AC7481">
            <w:pPr>
              <w:pStyle w:val="rowtabella0"/>
              <w:jc w:val="center"/>
              <w:rPr>
                <w:color w:val="002060"/>
              </w:rPr>
            </w:pPr>
            <w:r w:rsidRPr="009E20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173FD"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BA234" w14:textId="77777777" w:rsidR="002E769F" w:rsidRPr="009E20C8" w:rsidRDefault="002E769F" w:rsidP="00AC7481">
            <w:pPr>
              <w:pStyle w:val="rowtabella0"/>
              <w:jc w:val="center"/>
              <w:rPr>
                <w:color w:val="002060"/>
              </w:rPr>
            </w:pPr>
            <w:r w:rsidRPr="009E20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A70F1" w14:textId="77777777" w:rsidR="002E769F" w:rsidRPr="009E20C8" w:rsidRDefault="002E769F" w:rsidP="00AC7481">
            <w:pPr>
              <w:pStyle w:val="rowtabella0"/>
              <w:jc w:val="center"/>
              <w:rPr>
                <w:color w:val="002060"/>
              </w:rPr>
            </w:pPr>
            <w:r w:rsidRPr="009E20C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BB567" w14:textId="77777777" w:rsidR="002E769F" w:rsidRPr="009E20C8" w:rsidRDefault="002E769F" w:rsidP="00AC7481">
            <w:pPr>
              <w:pStyle w:val="rowtabella0"/>
              <w:jc w:val="center"/>
              <w:rPr>
                <w:color w:val="002060"/>
              </w:rPr>
            </w:pPr>
            <w:r w:rsidRPr="009E20C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B00D1" w14:textId="77777777" w:rsidR="002E769F" w:rsidRPr="009E20C8" w:rsidRDefault="002E769F" w:rsidP="00AC7481">
            <w:pPr>
              <w:pStyle w:val="rowtabella0"/>
              <w:jc w:val="center"/>
              <w:rPr>
                <w:color w:val="002060"/>
              </w:rPr>
            </w:pPr>
            <w:r w:rsidRPr="009E20C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B27F2" w14:textId="77777777" w:rsidR="002E769F" w:rsidRPr="009E20C8" w:rsidRDefault="002E769F" w:rsidP="00AC7481">
            <w:pPr>
              <w:pStyle w:val="rowtabella0"/>
              <w:jc w:val="center"/>
              <w:rPr>
                <w:color w:val="002060"/>
              </w:rPr>
            </w:pPr>
            <w:r w:rsidRPr="009E20C8">
              <w:rPr>
                <w:color w:val="002060"/>
              </w:rPr>
              <w:t>0</w:t>
            </w:r>
          </w:p>
        </w:tc>
      </w:tr>
      <w:tr w:rsidR="002E769F" w:rsidRPr="009E20C8" w14:paraId="2CEFD8FD"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EE8558" w14:textId="77777777" w:rsidR="002E769F" w:rsidRPr="009E20C8" w:rsidRDefault="002E769F" w:rsidP="00AC7481">
            <w:pPr>
              <w:pStyle w:val="rowtabella0"/>
              <w:rPr>
                <w:color w:val="002060"/>
                <w:lang w:val="en-US"/>
              </w:rPr>
            </w:pPr>
            <w:r w:rsidRPr="009E20C8">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E3C16" w14:textId="77777777" w:rsidR="002E769F" w:rsidRPr="009E20C8" w:rsidRDefault="002E769F" w:rsidP="00AC7481">
            <w:pPr>
              <w:pStyle w:val="rowtabella0"/>
              <w:jc w:val="center"/>
              <w:rPr>
                <w:color w:val="002060"/>
              </w:rPr>
            </w:pPr>
            <w:r w:rsidRPr="009E20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3FDE4"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0153B" w14:textId="77777777" w:rsidR="002E769F" w:rsidRPr="009E20C8" w:rsidRDefault="002E769F" w:rsidP="00AC7481">
            <w:pPr>
              <w:pStyle w:val="rowtabella0"/>
              <w:jc w:val="center"/>
              <w:rPr>
                <w:color w:val="002060"/>
              </w:rPr>
            </w:pPr>
            <w:r w:rsidRPr="009E20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B4696"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FAD47" w14:textId="77777777" w:rsidR="002E769F" w:rsidRPr="009E20C8" w:rsidRDefault="002E769F" w:rsidP="00AC7481">
            <w:pPr>
              <w:pStyle w:val="rowtabella0"/>
              <w:jc w:val="center"/>
              <w:rPr>
                <w:color w:val="002060"/>
              </w:rPr>
            </w:pPr>
            <w:r w:rsidRPr="009E20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74CE4" w14:textId="77777777" w:rsidR="002E769F" w:rsidRPr="009E20C8" w:rsidRDefault="002E769F" w:rsidP="00AC7481">
            <w:pPr>
              <w:pStyle w:val="rowtabella0"/>
              <w:jc w:val="center"/>
              <w:rPr>
                <w:color w:val="002060"/>
              </w:rPr>
            </w:pPr>
            <w:r w:rsidRPr="009E20C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DA756" w14:textId="77777777" w:rsidR="002E769F" w:rsidRPr="009E20C8" w:rsidRDefault="002E769F" w:rsidP="00AC7481">
            <w:pPr>
              <w:pStyle w:val="rowtabella0"/>
              <w:jc w:val="center"/>
              <w:rPr>
                <w:color w:val="002060"/>
              </w:rPr>
            </w:pPr>
            <w:r w:rsidRPr="009E20C8">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96649" w14:textId="77777777" w:rsidR="002E769F" w:rsidRPr="009E20C8" w:rsidRDefault="002E769F" w:rsidP="00AC7481">
            <w:pPr>
              <w:pStyle w:val="rowtabella0"/>
              <w:jc w:val="center"/>
              <w:rPr>
                <w:color w:val="002060"/>
              </w:rPr>
            </w:pPr>
            <w:r w:rsidRPr="009E20C8">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5C267" w14:textId="77777777" w:rsidR="002E769F" w:rsidRPr="009E20C8" w:rsidRDefault="002E769F" w:rsidP="00AC7481">
            <w:pPr>
              <w:pStyle w:val="rowtabella0"/>
              <w:jc w:val="center"/>
              <w:rPr>
                <w:color w:val="002060"/>
              </w:rPr>
            </w:pPr>
            <w:r w:rsidRPr="009E20C8">
              <w:rPr>
                <w:color w:val="002060"/>
              </w:rPr>
              <w:t>0</w:t>
            </w:r>
          </w:p>
        </w:tc>
      </w:tr>
      <w:tr w:rsidR="002E769F" w:rsidRPr="009E20C8" w14:paraId="3122DD0E"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642726" w14:textId="77777777" w:rsidR="002E769F" w:rsidRPr="009E20C8" w:rsidRDefault="002E769F" w:rsidP="00AC7481">
            <w:pPr>
              <w:pStyle w:val="rowtabella0"/>
              <w:rPr>
                <w:color w:val="002060"/>
              </w:rPr>
            </w:pPr>
            <w:r w:rsidRPr="009E20C8">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E89FE"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076B1"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63E98"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BFBFA"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E667C" w14:textId="77777777" w:rsidR="002E769F" w:rsidRPr="009E20C8" w:rsidRDefault="002E769F" w:rsidP="00AC7481">
            <w:pPr>
              <w:pStyle w:val="rowtabella0"/>
              <w:jc w:val="center"/>
              <w:rPr>
                <w:color w:val="002060"/>
              </w:rPr>
            </w:pPr>
            <w:r w:rsidRPr="009E20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E8A84" w14:textId="77777777" w:rsidR="002E769F" w:rsidRPr="009E20C8" w:rsidRDefault="002E769F" w:rsidP="00AC7481">
            <w:pPr>
              <w:pStyle w:val="rowtabella0"/>
              <w:jc w:val="center"/>
              <w:rPr>
                <w:color w:val="002060"/>
              </w:rPr>
            </w:pPr>
            <w:r w:rsidRPr="009E20C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4AE96" w14:textId="77777777" w:rsidR="002E769F" w:rsidRPr="009E20C8" w:rsidRDefault="002E769F" w:rsidP="00AC7481">
            <w:pPr>
              <w:pStyle w:val="rowtabella0"/>
              <w:jc w:val="center"/>
              <w:rPr>
                <w:color w:val="002060"/>
              </w:rPr>
            </w:pPr>
            <w:r w:rsidRPr="009E20C8">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A9904" w14:textId="77777777" w:rsidR="002E769F" w:rsidRPr="009E20C8" w:rsidRDefault="002E769F" w:rsidP="00AC7481">
            <w:pPr>
              <w:pStyle w:val="rowtabella0"/>
              <w:jc w:val="center"/>
              <w:rPr>
                <w:color w:val="002060"/>
              </w:rPr>
            </w:pPr>
            <w:r w:rsidRPr="009E20C8">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D1747" w14:textId="77777777" w:rsidR="002E769F" w:rsidRPr="009E20C8" w:rsidRDefault="002E769F" w:rsidP="00AC7481">
            <w:pPr>
              <w:pStyle w:val="rowtabella0"/>
              <w:jc w:val="center"/>
              <w:rPr>
                <w:color w:val="002060"/>
              </w:rPr>
            </w:pPr>
            <w:r w:rsidRPr="009E20C8">
              <w:rPr>
                <w:color w:val="002060"/>
              </w:rPr>
              <w:t>0</w:t>
            </w:r>
          </w:p>
        </w:tc>
      </w:tr>
      <w:tr w:rsidR="002E769F" w:rsidRPr="009E20C8" w14:paraId="0E5E7596"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8728E5" w14:textId="77777777" w:rsidR="002E769F" w:rsidRPr="009E20C8" w:rsidRDefault="002E769F" w:rsidP="00AC7481">
            <w:pPr>
              <w:pStyle w:val="rowtabella0"/>
              <w:rPr>
                <w:color w:val="002060"/>
              </w:rPr>
            </w:pPr>
            <w:r w:rsidRPr="009E20C8">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8A59E"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682BA"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1FBBA"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2E677"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0192E" w14:textId="77777777" w:rsidR="002E769F" w:rsidRPr="009E20C8" w:rsidRDefault="002E769F" w:rsidP="00AC7481">
            <w:pPr>
              <w:pStyle w:val="rowtabella0"/>
              <w:jc w:val="center"/>
              <w:rPr>
                <w:color w:val="002060"/>
              </w:rPr>
            </w:pPr>
            <w:r w:rsidRPr="009E20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2CB29" w14:textId="77777777" w:rsidR="002E769F" w:rsidRPr="009E20C8" w:rsidRDefault="002E769F" w:rsidP="00AC7481">
            <w:pPr>
              <w:pStyle w:val="rowtabella0"/>
              <w:jc w:val="center"/>
              <w:rPr>
                <w:color w:val="002060"/>
              </w:rPr>
            </w:pPr>
            <w:r w:rsidRPr="009E20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8B3D8" w14:textId="77777777" w:rsidR="002E769F" w:rsidRPr="009E20C8" w:rsidRDefault="002E769F" w:rsidP="00AC7481">
            <w:pPr>
              <w:pStyle w:val="rowtabella0"/>
              <w:jc w:val="center"/>
              <w:rPr>
                <w:color w:val="002060"/>
              </w:rPr>
            </w:pPr>
            <w:r w:rsidRPr="009E20C8">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83809" w14:textId="77777777" w:rsidR="002E769F" w:rsidRPr="009E20C8" w:rsidRDefault="002E769F" w:rsidP="00AC7481">
            <w:pPr>
              <w:pStyle w:val="rowtabella0"/>
              <w:jc w:val="center"/>
              <w:rPr>
                <w:color w:val="002060"/>
              </w:rPr>
            </w:pPr>
            <w:r w:rsidRPr="009E20C8">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AB7EA" w14:textId="77777777" w:rsidR="002E769F" w:rsidRPr="009E20C8" w:rsidRDefault="002E769F" w:rsidP="00AC7481">
            <w:pPr>
              <w:pStyle w:val="rowtabella0"/>
              <w:jc w:val="center"/>
              <w:rPr>
                <w:color w:val="002060"/>
              </w:rPr>
            </w:pPr>
            <w:r w:rsidRPr="009E20C8">
              <w:rPr>
                <w:color w:val="002060"/>
              </w:rPr>
              <w:t>0</w:t>
            </w:r>
          </w:p>
        </w:tc>
      </w:tr>
      <w:tr w:rsidR="002E769F" w:rsidRPr="009E20C8" w14:paraId="15375146"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D1AC6B" w14:textId="77777777" w:rsidR="002E769F" w:rsidRPr="009E20C8" w:rsidRDefault="002E769F" w:rsidP="00AC7481">
            <w:pPr>
              <w:pStyle w:val="rowtabella0"/>
              <w:rPr>
                <w:color w:val="002060"/>
              </w:rPr>
            </w:pPr>
            <w:proofErr w:type="spellStart"/>
            <w:proofErr w:type="gramStart"/>
            <w:r w:rsidRPr="009E20C8">
              <w:rPr>
                <w:color w:val="002060"/>
              </w:rPr>
              <w:t>sq.B</w:t>
            </w:r>
            <w:proofErr w:type="spellEnd"/>
            <w:proofErr w:type="gramEnd"/>
            <w:r w:rsidRPr="009E20C8">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07629"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1F550"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CBFA0"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0347E"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A97AB"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9696A"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DEFBC"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2CC2D"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F9BC3" w14:textId="77777777" w:rsidR="002E769F" w:rsidRPr="009E20C8" w:rsidRDefault="002E769F" w:rsidP="00AC7481">
            <w:pPr>
              <w:pStyle w:val="rowtabella0"/>
              <w:jc w:val="center"/>
              <w:rPr>
                <w:color w:val="002060"/>
              </w:rPr>
            </w:pPr>
            <w:r w:rsidRPr="009E20C8">
              <w:rPr>
                <w:color w:val="002060"/>
              </w:rPr>
              <w:t>0</w:t>
            </w:r>
          </w:p>
        </w:tc>
      </w:tr>
      <w:tr w:rsidR="002E769F" w:rsidRPr="009E20C8" w14:paraId="4C77EE00" w14:textId="77777777" w:rsidTr="00AC748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359E36" w14:textId="77777777" w:rsidR="002E769F" w:rsidRPr="009E20C8" w:rsidRDefault="002E769F" w:rsidP="00AC7481">
            <w:pPr>
              <w:pStyle w:val="rowtabella0"/>
              <w:rPr>
                <w:color w:val="002060"/>
                <w:lang w:val="en-US"/>
              </w:rPr>
            </w:pPr>
            <w:proofErr w:type="spellStart"/>
            <w:proofErr w:type="gramStart"/>
            <w:r w:rsidRPr="009E20C8">
              <w:rPr>
                <w:color w:val="002060"/>
                <w:lang w:val="en-US"/>
              </w:rPr>
              <w:t>sq.B</w:t>
            </w:r>
            <w:proofErr w:type="spellEnd"/>
            <w:proofErr w:type="gramEnd"/>
            <w:r w:rsidRPr="009E20C8">
              <w:rPr>
                <w:color w:val="002060"/>
                <w:lang w:val="en-US"/>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31E6F"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37797"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FD1F1"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5EE94"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E907C"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9D464"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5D706"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6BAB9"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6383B" w14:textId="77777777" w:rsidR="002E769F" w:rsidRPr="009E20C8" w:rsidRDefault="002E769F" w:rsidP="00AC7481">
            <w:pPr>
              <w:pStyle w:val="rowtabella0"/>
              <w:jc w:val="center"/>
              <w:rPr>
                <w:color w:val="002060"/>
              </w:rPr>
            </w:pPr>
            <w:r w:rsidRPr="009E20C8">
              <w:rPr>
                <w:color w:val="002060"/>
              </w:rPr>
              <w:t>0</w:t>
            </w:r>
          </w:p>
        </w:tc>
      </w:tr>
    </w:tbl>
    <w:p w14:paraId="2FF2432E" w14:textId="77777777" w:rsidR="002E769F" w:rsidRPr="009E20C8" w:rsidRDefault="002E769F" w:rsidP="002E769F">
      <w:pPr>
        <w:pStyle w:val="breakline"/>
        <w:rPr>
          <w:rFonts w:eastAsiaTheme="minorEastAsia"/>
          <w:color w:val="002060"/>
        </w:rPr>
      </w:pPr>
    </w:p>
    <w:p w14:paraId="7C07FE18" w14:textId="77777777" w:rsidR="002E769F" w:rsidRPr="009E20C8" w:rsidRDefault="002E769F" w:rsidP="002E769F">
      <w:pPr>
        <w:pStyle w:val="breakline"/>
        <w:rPr>
          <w:color w:val="002060"/>
        </w:rPr>
      </w:pPr>
    </w:p>
    <w:p w14:paraId="59ABDC5F" w14:textId="77777777" w:rsidR="002E769F" w:rsidRPr="009E20C8" w:rsidRDefault="002E769F" w:rsidP="002E769F">
      <w:pPr>
        <w:pStyle w:val="sottotitolocampionato10"/>
        <w:rPr>
          <w:color w:val="002060"/>
        </w:rPr>
      </w:pPr>
      <w:r w:rsidRPr="009E20C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E769F" w:rsidRPr="009E20C8" w14:paraId="52CFBB8D" w14:textId="77777777" w:rsidTr="00AC748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219E1" w14:textId="77777777" w:rsidR="002E769F" w:rsidRPr="009E20C8" w:rsidRDefault="002E769F" w:rsidP="00AC7481">
            <w:pPr>
              <w:pStyle w:val="headertabella0"/>
              <w:rPr>
                <w:color w:val="002060"/>
              </w:rPr>
            </w:pPr>
            <w:r w:rsidRPr="009E20C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79FC2" w14:textId="77777777" w:rsidR="002E769F" w:rsidRPr="009E20C8" w:rsidRDefault="002E769F" w:rsidP="00AC7481">
            <w:pPr>
              <w:pStyle w:val="headertabella0"/>
              <w:rPr>
                <w:color w:val="002060"/>
              </w:rPr>
            </w:pPr>
            <w:r w:rsidRPr="009E20C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8B935" w14:textId="77777777" w:rsidR="002E769F" w:rsidRPr="009E20C8" w:rsidRDefault="002E769F" w:rsidP="00AC7481">
            <w:pPr>
              <w:pStyle w:val="headertabella0"/>
              <w:rPr>
                <w:color w:val="002060"/>
              </w:rPr>
            </w:pPr>
            <w:r w:rsidRPr="009E20C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5F708" w14:textId="77777777" w:rsidR="002E769F" w:rsidRPr="009E20C8" w:rsidRDefault="002E769F" w:rsidP="00AC7481">
            <w:pPr>
              <w:pStyle w:val="headertabella0"/>
              <w:rPr>
                <w:color w:val="002060"/>
              </w:rPr>
            </w:pPr>
            <w:r w:rsidRPr="009E20C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29A09" w14:textId="77777777" w:rsidR="002E769F" w:rsidRPr="009E20C8" w:rsidRDefault="002E769F" w:rsidP="00AC7481">
            <w:pPr>
              <w:pStyle w:val="headertabella0"/>
              <w:rPr>
                <w:color w:val="002060"/>
              </w:rPr>
            </w:pPr>
            <w:r w:rsidRPr="009E20C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C4AF2" w14:textId="77777777" w:rsidR="002E769F" w:rsidRPr="009E20C8" w:rsidRDefault="002E769F" w:rsidP="00AC7481">
            <w:pPr>
              <w:pStyle w:val="headertabella0"/>
              <w:rPr>
                <w:color w:val="002060"/>
              </w:rPr>
            </w:pPr>
            <w:r w:rsidRPr="009E20C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4138A" w14:textId="77777777" w:rsidR="002E769F" w:rsidRPr="009E20C8" w:rsidRDefault="002E769F" w:rsidP="00AC7481">
            <w:pPr>
              <w:pStyle w:val="headertabella0"/>
              <w:rPr>
                <w:color w:val="002060"/>
              </w:rPr>
            </w:pPr>
            <w:r w:rsidRPr="009E20C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E3EA4" w14:textId="77777777" w:rsidR="002E769F" w:rsidRPr="009E20C8" w:rsidRDefault="002E769F" w:rsidP="00AC7481">
            <w:pPr>
              <w:pStyle w:val="headertabella0"/>
              <w:rPr>
                <w:color w:val="002060"/>
              </w:rPr>
            </w:pPr>
            <w:r w:rsidRPr="009E20C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60B8C" w14:textId="77777777" w:rsidR="002E769F" w:rsidRPr="009E20C8" w:rsidRDefault="002E769F" w:rsidP="00AC7481">
            <w:pPr>
              <w:pStyle w:val="headertabella0"/>
              <w:rPr>
                <w:color w:val="002060"/>
              </w:rPr>
            </w:pPr>
            <w:r w:rsidRPr="009E20C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5B7FA" w14:textId="77777777" w:rsidR="002E769F" w:rsidRPr="009E20C8" w:rsidRDefault="002E769F" w:rsidP="00AC7481">
            <w:pPr>
              <w:pStyle w:val="headertabella0"/>
              <w:rPr>
                <w:color w:val="002060"/>
              </w:rPr>
            </w:pPr>
            <w:r w:rsidRPr="009E20C8">
              <w:rPr>
                <w:color w:val="002060"/>
              </w:rPr>
              <w:t>PE</w:t>
            </w:r>
          </w:p>
        </w:tc>
      </w:tr>
      <w:tr w:rsidR="002E769F" w:rsidRPr="009E20C8" w14:paraId="5A533290" w14:textId="77777777" w:rsidTr="00AC748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5ADFE0" w14:textId="77777777" w:rsidR="002E769F" w:rsidRPr="009E20C8" w:rsidRDefault="002E769F" w:rsidP="00AC7481">
            <w:pPr>
              <w:pStyle w:val="rowtabella0"/>
              <w:rPr>
                <w:color w:val="002060"/>
              </w:rPr>
            </w:pPr>
            <w:r w:rsidRPr="009E20C8">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B4B12" w14:textId="77777777" w:rsidR="002E769F" w:rsidRPr="009E20C8" w:rsidRDefault="002E769F" w:rsidP="00AC7481">
            <w:pPr>
              <w:pStyle w:val="rowtabella0"/>
              <w:jc w:val="center"/>
              <w:rPr>
                <w:color w:val="002060"/>
              </w:rPr>
            </w:pPr>
            <w:r w:rsidRPr="009E20C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BE24E"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5B256" w14:textId="77777777" w:rsidR="002E769F" w:rsidRPr="009E20C8" w:rsidRDefault="002E769F" w:rsidP="00AC7481">
            <w:pPr>
              <w:pStyle w:val="rowtabella0"/>
              <w:jc w:val="center"/>
              <w:rPr>
                <w:color w:val="002060"/>
              </w:rPr>
            </w:pPr>
            <w:r w:rsidRPr="009E20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76B94"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6DA8B"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ACECE" w14:textId="77777777" w:rsidR="002E769F" w:rsidRPr="009E20C8" w:rsidRDefault="002E769F" w:rsidP="00AC7481">
            <w:pPr>
              <w:pStyle w:val="rowtabella0"/>
              <w:jc w:val="center"/>
              <w:rPr>
                <w:color w:val="002060"/>
              </w:rPr>
            </w:pPr>
            <w:r w:rsidRPr="009E20C8">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C732E" w14:textId="77777777" w:rsidR="002E769F" w:rsidRPr="009E20C8" w:rsidRDefault="002E769F" w:rsidP="00AC7481">
            <w:pPr>
              <w:pStyle w:val="rowtabella0"/>
              <w:jc w:val="center"/>
              <w:rPr>
                <w:color w:val="002060"/>
              </w:rPr>
            </w:pPr>
            <w:r w:rsidRPr="009E20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B63FC" w14:textId="77777777" w:rsidR="002E769F" w:rsidRPr="009E20C8" w:rsidRDefault="002E769F" w:rsidP="00AC7481">
            <w:pPr>
              <w:pStyle w:val="rowtabella0"/>
              <w:jc w:val="center"/>
              <w:rPr>
                <w:color w:val="002060"/>
              </w:rPr>
            </w:pPr>
            <w:r w:rsidRPr="009E20C8">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77DD5" w14:textId="77777777" w:rsidR="002E769F" w:rsidRPr="009E20C8" w:rsidRDefault="002E769F" w:rsidP="00AC7481">
            <w:pPr>
              <w:pStyle w:val="rowtabella0"/>
              <w:jc w:val="center"/>
              <w:rPr>
                <w:color w:val="002060"/>
              </w:rPr>
            </w:pPr>
            <w:r w:rsidRPr="009E20C8">
              <w:rPr>
                <w:color w:val="002060"/>
              </w:rPr>
              <w:t>0</w:t>
            </w:r>
          </w:p>
        </w:tc>
      </w:tr>
      <w:tr w:rsidR="002E769F" w:rsidRPr="009E20C8" w14:paraId="3A448AC5"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C7AFFB" w14:textId="77777777" w:rsidR="002E769F" w:rsidRPr="009E20C8" w:rsidRDefault="002E769F" w:rsidP="00AC7481">
            <w:pPr>
              <w:pStyle w:val="rowtabella0"/>
              <w:rPr>
                <w:color w:val="002060"/>
              </w:rPr>
            </w:pPr>
            <w:r w:rsidRPr="009E20C8">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6F8B7" w14:textId="77777777" w:rsidR="002E769F" w:rsidRPr="009E20C8" w:rsidRDefault="002E769F" w:rsidP="00AC7481">
            <w:pPr>
              <w:pStyle w:val="rowtabella0"/>
              <w:jc w:val="center"/>
              <w:rPr>
                <w:color w:val="002060"/>
              </w:rPr>
            </w:pPr>
            <w:r w:rsidRPr="009E20C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057B9"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24CD7" w14:textId="77777777" w:rsidR="002E769F" w:rsidRPr="009E20C8" w:rsidRDefault="002E769F" w:rsidP="00AC7481">
            <w:pPr>
              <w:pStyle w:val="rowtabella0"/>
              <w:jc w:val="center"/>
              <w:rPr>
                <w:color w:val="002060"/>
              </w:rPr>
            </w:pPr>
            <w:r w:rsidRPr="009E20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ABEE2"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9916F"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D250C" w14:textId="77777777" w:rsidR="002E769F" w:rsidRPr="009E20C8" w:rsidRDefault="002E769F" w:rsidP="00AC7481">
            <w:pPr>
              <w:pStyle w:val="rowtabella0"/>
              <w:jc w:val="center"/>
              <w:rPr>
                <w:color w:val="002060"/>
              </w:rPr>
            </w:pPr>
            <w:r w:rsidRPr="009E20C8">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2E90C" w14:textId="77777777" w:rsidR="002E769F" w:rsidRPr="009E20C8" w:rsidRDefault="002E769F" w:rsidP="00AC7481">
            <w:pPr>
              <w:pStyle w:val="rowtabella0"/>
              <w:jc w:val="center"/>
              <w:rPr>
                <w:color w:val="002060"/>
              </w:rPr>
            </w:pPr>
            <w:r w:rsidRPr="009E20C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320DC" w14:textId="77777777" w:rsidR="002E769F" w:rsidRPr="009E20C8" w:rsidRDefault="002E769F" w:rsidP="00AC7481">
            <w:pPr>
              <w:pStyle w:val="rowtabella0"/>
              <w:jc w:val="center"/>
              <w:rPr>
                <w:color w:val="002060"/>
              </w:rPr>
            </w:pPr>
            <w:r w:rsidRPr="009E20C8">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09E45" w14:textId="77777777" w:rsidR="002E769F" w:rsidRPr="009E20C8" w:rsidRDefault="002E769F" w:rsidP="00AC7481">
            <w:pPr>
              <w:pStyle w:val="rowtabella0"/>
              <w:jc w:val="center"/>
              <w:rPr>
                <w:color w:val="002060"/>
              </w:rPr>
            </w:pPr>
            <w:r w:rsidRPr="009E20C8">
              <w:rPr>
                <w:color w:val="002060"/>
              </w:rPr>
              <w:t>0</w:t>
            </w:r>
          </w:p>
        </w:tc>
      </w:tr>
      <w:tr w:rsidR="002E769F" w:rsidRPr="009E20C8" w14:paraId="5C330560"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8C68E7" w14:textId="77777777" w:rsidR="002E769F" w:rsidRPr="009E20C8" w:rsidRDefault="002E769F" w:rsidP="00AC7481">
            <w:pPr>
              <w:pStyle w:val="rowtabella0"/>
              <w:rPr>
                <w:color w:val="002060"/>
              </w:rPr>
            </w:pPr>
            <w:r w:rsidRPr="009E20C8">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14EBF"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6AD5C"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57033" w14:textId="77777777" w:rsidR="002E769F" w:rsidRPr="009E20C8" w:rsidRDefault="002E769F" w:rsidP="00AC7481">
            <w:pPr>
              <w:pStyle w:val="rowtabella0"/>
              <w:jc w:val="center"/>
              <w:rPr>
                <w:color w:val="002060"/>
              </w:rPr>
            </w:pPr>
            <w:r w:rsidRPr="009E20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E1CD5"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4FC14" w14:textId="77777777" w:rsidR="002E769F" w:rsidRPr="009E20C8" w:rsidRDefault="002E769F" w:rsidP="00AC7481">
            <w:pPr>
              <w:pStyle w:val="rowtabella0"/>
              <w:jc w:val="center"/>
              <w:rPr>
                <w:color w:val="002060"/>
              </w:rPr>
            </w:pPr>
            <w:r w:rsidRPr="009E20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79043" w14:textId="77777777" w:rsidR="002E769F" w:rsidRPr="009E20C8" w:rsidRDefault="002E769F" w:rsidP="00AC7481">
            <w:pPr>
              <w:pStyle w:val="rowtabella0"/>
              <w:jc w:val="center"/>
              <w:rPr>
                <w:color w:val="002060"/>
              </w:rPr>
            </w:pPr>
            <w:r w:rsidRPr="009E20C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64410" w14:textId="77777777" w:rsidR="002E769F" w:rsidRPr="009E20C8" w:rsidRDefault="002E769F" w:rsidP="00AC7481">
            <w:pPr>
              <w:pStyle w:val="rowtabella0"/>
              <w:jc w:val="center"/>
              <w:rPr>
                <w:color w:val="002060"/>
              </w:rPr>
            </w:pPr>
            <w:r w:rsidRPr="009E20C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DFF0A" w14:textId="77777777" w:rsidR="002E769F" w:rsidRPr="009E20C8" w:rsidRDefault="002E769F" w:rsidP="00AC7481">
            <w:pPr>
              <w:pStyle w:val="rowtabella0"/>
              <w:jc w:val="center"/>
              <w:rPr>
                <w:color w:val="002060"/>
              </w:rPr>
            </w:pPr>
            <w:r w:rsidRPr="009E20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E0BAF" w14:textId="77777777" w:rsidR="002E769F" w:rsidRPr="009E20C8" w:rsidRDefault="002E769F" w:rsidP="00AC7481">
            <w:pPr>
              <w:pStyle w:val="rowtabella0"/>
              <w:jc w:val="center"/>
              <w:rPr>
                <w:color w:val="002060"/>
              </w:rPr>
            </w:pPr>
            <w:r w:rsidRPr="009E20C8">
              <w:rPr>
                <w:color w:val="002060"/>
              </w:rPr>
              <w:t>0</w:t>
            </w:r>
          </w:p>
        </w:tc>
      </w:tr>
      <w:tr w:rsidR="002E769F" w:rsidRPr="009E20C8" w14:paraId="5243B59F"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6214AF" w14:textId="77777777" w:rsidR="002E769F" w:rsidRPr="009E20C8" w:rsidRDefault="002E769F" w:rsidP="00AC7481">
            <w:pPr>
              <w:pStyle w:val="rowtabella0"/>
              <w:rPr>
                <w:color w:val="002060"/>
              </w:rPr>
            </w:pPr>
            <w:r w:rsidRPr="009E20C8">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04B20" w14:textId="77777777" w:rsidR="002E769F" w:rsidRPr="009E20C8" w:rsidRDefault="002E769F" w:rsidP="00AC7481">
            <w:pPr>
              <w:pStyle w:val="rowtabella0"/>
              <w:jc w:val="center"/>
              <w:rPr>
                <w:color w:val="002060"/>
              </w:rPr>
            </w:pPr>
            <w:r w:rsidRPr="009E20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EE463"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C9B08" w14:textId="77777777" w:rsidR="002E769F" w:rsidRPr="009E20C8" w:rsidRDefault="002E769F" w:rsidP="00AC7481">
            <w:pPr>
              <w:pStyle w:val="rowtabella0"/>
              <w:jc w:val="center"/>
              <w:rPr>
                <w:color w:val="002060"/>
              </w:rPr>
            </w:pPr>
            <w:r w:rsidRPr="009E20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45F7D" w14:textId="77777777" w:rsidR="002E769F" w:rsidRPr="009E20C8" w:rsidRDefault="002E769F" w:rsidP="00AC7481">
            <w:pPr>
              <w:pStyle w:val="rowtabella0"/>
              <w:jc w:val="center"/>
              <w:rPr>
                <w:color w:val="002060"/>
              </w:rPr>
            </w:pPr>
            <w:r w:rsidRPr="009E20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03999" w14:textId="77777777" w:rsidR="002E769F" w:rsidRPr="009E20C8" w:rsidRDefault="002E769F" w:rsidP="00AC7481">
            <w:pPr>
              <w:pStyle w:val="rowtabella0"/>
              <w:jc w:val="center"/>
              <w:rPr>
                <w:color w:val="002060"/>
              </w:rPr>
            </w:pPr>
            <w:r w:rsidRPr="009E20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E475F" w14:textId="77777777" w:rsidR="002E769F" w:rsidRPr="009E20C8" w:rsidRDefault="002E769F" w:rsidP="00AC7481">
            <w:pPr>
              <w:pStyle w:val="rowtabella0"/>
              <w:jc w:val="center"/>
              <w:rPr>
                <w:color w:val="002060"/>
              </w:rPr>
            </w:pPr>
            <w:r w:rsidRPr="009E20C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4E878" w14:textId="77777777" w:rsidR="002E769F" w:rsidRPr="009E20C8" w:rsidRDefault="002E769F" w:rsidP="00AC7481">
            <w:pPr>
              <w:pStyle w:val="rowtabella0"/>
              <w:jc w:val="center"/>
              <w:rPr>
                <w:color w:val="002060"/>
              </w:rPr>
            </w:pPr>
            <w:r w:rsidRPr="009E20C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71F14" w14:textId="77777777" w:rsidR="002E769F" w:rsidRPr="009E20C8" w:rsidRDefault="002E769F" w:rsidP="00AC7481">
            <w:pPr>
              <w:pStyle w:val="rowtabella0"/>
              <w:jc w:val="center"/>
              <w:rPr>
                <w:color w:val="002060"/>
              </w:rPr>
            </w:pPr>
            <w:r w:rsidRPr="009E20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03A28" w14:textId="77777777" w:rsidR="002E769F" w:rsidRPr="009E20C8" w:rsidRDefault="002E769F" w:rsidP="00AC7481">
            <w:pPr>
              <w:pStyle w:val="rowtabella0"/>
              <w:jc w:val="center"/>
              <w:rPr>
                <w:color w:val="002060"/>
              </w:rPr>
            </w:pPr>
            <w:r w:rsidRPr="009E20C8">
              <w:rPr>
                <w:color w:val="002060"/>
              </w:rPr>
              <w:t>0</w:t>
            </w:r>
          </w:p>
        </w:tc>
      </w:tr>
      <w:tr w:rsidR="002E769F" w:rsidRPr="009E20C8" w14:paraId="0C266577"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9B6B3C" w14:textId="77777777" w:rsidR="002E769F" w:rsidRPr="009E20C8" w:rsidRDefault="002E769F" w:rsidP="00AC7481">
            <w:pPr>
              <w:pStyle w:val="rowtabella0"/>
              <w:rPr>
                <w:color w:val="002060"/>
              </w:rPr>
            </w:pPr>
            <w:r w:rsidRPr="009E20C8">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D8CE8" w14:textId="77777777" w:rsidR="002E769F" w:rsidRPr="009E20C8" w:rsidRDefault="002E769F" w:rsidP="00AC7481">
            <w:pPr>
              <w:pStyle w:val="rowtabella0"/>
              <w:jc w:val="center"/>
              <w:rPr>
                <w:color w:val="002060"/>
              </w:rPr>
            </w:pPr>
            <w:r w:rsidRPr="009E20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344ED"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7E4C2" w14:textId="77777777" w:rsidR="002E769F" w:rsidRPr="009E20C8" w:rsidRDefault="002E769F" w:rsidP="00AC7481">
            <w:pPr>
              <w:pStyle w:val="rowtabella0"/>
              <w:jc w:val="center"/>
              <w:rPr>
                <w:color w:val="002060"/>
              </w:rPr>
            </w:pPr>
            <w:r w:rsidRPr="009E20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FA3D8" w14:textId="77777777" w:rsidR="002E769F" w:rsidRPr="009E20C8" w:rsidRDefault="002E769F" w:rsidP="00AC7481">
            <w:pPr>
              <w:pStyle w:val="rowtabella0"/>
              <w:jc w:val="center"/>
              <w:rPr>
                <w:color w:val="002060"/>
              </w:rPr>
            </w:pPr>
            <w:r w:rsidRPr="009E20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D663E" w14:textId="77777777" w:rsidR="002E769F" w:rsidRPr="009E20C8" w:rsidRDefault="002E769F" w:rsidP="00AC7481">
            <w:pPr>
              <w:pStyle w:val="rowtabella0"/>
              <w:jc w:val="center"/>
              <w:rPr>
                <w:color w:val="002060"/>
              </w:rPr>
            </w:pPr>
            <w:r w:rsidRPr="009E20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82B05" w14:textId="77777777" w:rsidR="002E769F" w:rsidRPr="009E20C8" w:rsidRDefault="002E769F" w:rsidP="00AC7481">
            <w:pPr>
              <w:pStyle w:val="rowtabella0"/>
              <w:jc w:val="center"/>
              <w:rPr>
                <w:color w:val="002060"/>
              </w:rPr>
            </w:pPr>
            <w:r w:rsidRPr="009E20C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73823" w14:textId="77777777" w:rsidR="002E769F" w:rsidRPr="009E20C8" w:rsidRDefault="002E769F" w:rsidP="00AC7481">
            <w:pPr>
              <w:pStyle w:val="rowtabella0"/>
              <w:jc w:val="center"/>
              <w:rPr>
                <w:color w:val="002060"/>
              </w:rPr>
            </w:pPr>
            <w:r w:rsidRPr="009E20C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1379B" w14:textId="77777777" w:rsidR="002E769F" w:rsidRPr="009E20C8" w:rsidRDefault="002E769F" w:rsidP="00AC7481">
            <w:pPr>
              <w:pStyle w:val="rowtabella0"/>
              <w:jc w:val="center"/>
              <w:rPr>
                <w:color w:val="002060"/>
              </w:rPr>
            </w:pPr>
            <w:r w:rsidRPr="009E20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F2B8B" w14:textId="77777777" w:rsidR="002E769F" w:rsidRPr="009E20C8" w:rsidRDefault="002E769F" w:rsidP="00AC7481">
            <w:pPr>
              <w:pStyle w:val="rowtabella0"/>
              <w:jc w:val="center"/>
              <w:rPr>
                <w:color w:val="002060"/>
              </w:rPr>
            </w:pPr>
            <w:r w:rsidRPr="009E20C8">
              <w:rPr>
                <w:color w:val="002060"/>
              </w:rPr>
              <w:t>0</w:t>
            </w:r>
          </w:p>
        </w:tc>
      </w:tr>
      <w:tr w:rsidR="002E769F" w:rsidRPr="009E20C8" w14:paraId="3C4CF61A"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0F4446" w14:textId="77777777" w:rsidR="002E769F" w:rsidRPr="009E20C8" w:rsidRDefault="002E769F" w:rsidP="00AC7481">
            <w:pPr>
              <w:pStyle w:val="rowtabella0"/>
              <w:rPr>
                <w:color w:val="002060"/>
              </w:rPr>
            </w:pPr>
            <w:r w:rsidRPr="009E20C8">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AF431" w14:textId="77777777" w:rsidR="002E769F" w:rsidRPr="009E20C8" w:rsidRDefault="002E769F" w:rsidP="00AC7481">
            <w:pPr>
              <w:pStyle w:val="rowtabella0"/>
              <w:jc w:val="center"/>
              <w:rPr>
                <w:color w:val="002060"/>
              </w:rPr>
            </w:pPr>
            <w:r w:rsidRPr="009E20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6CF91"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5F0BA"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0DD92"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10741" w14:textId="77777777" w:rsidR="002E769F" w:rsidRPr="009E20C8" w:rsidRDefault="002E769F" w:rsidP="00AC7481">
            <w:pPr>
              <w:pStyle w:val="rowtabella0"/>
              <w:jc w:val="center"/>
              <w:rPr>
                <w:color w:val="002060"/>
              </w:rPr>
            </w:pPr>
            <w:r w:rsidRPr="009E20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FFA96" w14:textId="77777777" w:rsidR="002E769F" w:rsidRPr="009E20C8" w:rsidRDefault="002E769F" w:rsidP="00AC7481">
            <w:pPr>
              <w:pStyle w:val="rowtabella0"/>
              <w:jc w:val="center"/>
              <w:rPr>
                <w:color w:val="002060"/>
              </w:rPr>
            </w:pPr>
            <w:r w:rsidRPr="009E20C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D529D" w14:textId="77777777" w:rsidR="002E769F" w:rsidRPr="009E20C8" w:rsidRDefault="002E769F" w:rsidP="00AC7481">
            <w:pPr>
              <w:pStyle w:val="rowtabella0"/>
              <w:jc w:val="center"/>
              <w:rPr>
                <w:color w:val="002060"/>
              </w:rPr>
            </w:pPr>
            <w:r w:rsidRPr="009E20C8">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73E81" w14:textId="77777777" w:rsidR="002E769F" w:rsidRPr="009E20C8" w:rsidRDefault="002E769F" w:rsidP="00AC7481">
            <w:pPr>
              <w:pStyle w:val="rowtabella0"/>
              <w:jc w:val="center"/>
              <w:rPr>
                <w:color w:val="002060"/>
              </w:rPr>
            </w:pPr>
            <w:r w:rsidRPr="009E20C8">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5C32A" w14:textId="77777777" w:rsidR="002E769F" w:rsidRPr="009E20C8" w:rsidRDefault="002E769F" w:rsidP="00AC7481">
            <w:pPr>
              <w:pStyle w:val="rowtabella0"/>
              <w:jc w:val="center"/>
              <w:rPr>
                <w:color w:val="002060"/>
              </w:rPr>
            </w:pPr>
            <w:r w:rsidRPr="009E20C8">
              <w:rPr>
                <w:color w:val="002060"/>
              </w:rPr>
              <w:t>0</w:t>
            </w:r>
          </w:p>
        </w:tc>
      </w:tr>
      <w:tr w:rsidR="002E769F" w:rsidRPr="009E20C8" w14:paraId="70110A61"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8A2719" w14:textId="77777777" w:rsidR="002E769F" w:rsidRPr="009E20C8" w:rsidRDefault="002E769F" w:rsidP="00AC7481">
            <w:pPr>
              <w:pStyle w:val="rowtabella0"/>
              <w:rPr>
                <w:color w:val="002060"/>
              </w:rPr>
            </w:pPr>
            <w:r w:rsidRPr="009E20C8">
              <w:rPr>
                <w:color w:val="002060"/>
              </w:rPr>
              <w:t xml:space="preserve">G.S. AUDAX 1970 </w:t>
            </w:r>
            <w:proofErr w:type="gramStart"/>
            <w:r w:rsidRPr="009E20C8">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ADA40" w14:textId="77777777" w:rsidR="002E769F" w:rsidRPr="009E20C8" w:rsidRDefault="002E769F" w:rsidP="00AC7481">
            <w:pPr>
              <w:pStyle w:val="rowtabella0"/>
              <w:jc w:val="center"/>
              <w:rPr>
                <w:color w:val="002060"/>
              </w:rPr>
            </w:pPr>
            <w:r w:rsidRPr="009E20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39FF2"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BC076"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33586"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93A89" w14:textId="77777777" w:rsidR="002E769F" w:rsidRPr="009E20C8" w:rsidRDefault="002E769F" w:rsidP="00AC7481">
            <w:pPr>
              <w:pStyle w:val="rowtabella0"/>
              <w:jc w:val="center"/>
              <w:rPr>
                <w:color w:val="002060"/>
              </w:rPr>
            </w:pPr>
            <w:r w:rsidRPr="009E20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75FFB" w14:textId="77777777" w:rsidR="002E769F" w:rsidRPr="009E20C8" w:rsidRDefault="002E769F" w:rsidP="00AC7481">
            <w:pPr>
              <w:pStyle w:val="rowtabella0"/>
              <w:jc w:val="center"/>
              <w:rPr>
                <w:color w:val="002060"/>
              </w:rPr>
            </w:pPr>
            <w:r w:rsidRPr="009E20C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9DB3B" w14:textId="77777777" w:rsidR="002E769F" w:rsidRPr="009E20C8" w:rsidRDefault="002E769F" w:rsidP="00AC7481">
            <w:pPr>
              <w:pStyle w:val="rowtabella0"/>
              <w:jc w:val="center"/>
              <w:rPr>
                <w:color w:val="002060"/>
              </w:rPr>
            </w:pPr>
            <w:r w:rsidRPr="009E20C8">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C1F02" w14:textId="77777777" w:rsidR="002E769F" w:rsidRPr="009E20C8" w:rsidRDefault="002E769F" w:rsidP="00AC7481">
            <w:pPr>
              <w:pStyle w:val="rowtabella0"/>
              <w:jc w:val="center"/>
              <w:rPr>
                <w:color w:val="002060"/>
              </w:rPr>
            </w:pPr>
            <w:r w:rsidRPr="009E20C8">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E4886" w14:textId="77777777" w:rsidR="002E769F" w:rsidRPr="009E20C8" w:rsidRDefault="002E769F" w:rsidP="00AC7481">
            <w:pPr>
              <w:pStyle w:val="rowtabella0"/>
              <w:jc w:val="center"/>
              <w:rPr>
                <w:color w:val="002060"/>
              </w:rPr>
            </w:pPr>
            <w:r w:rsidRPr="009E20C8">
              <w:rPr>
                <w:color w:val="002060"/>
              </w:rPr>
              <w:t>0</w:t>
            </w:r>
          </w:p>
        </w:tc>
      </w:tr>
      <w:tr w:rsidR="002E769F" w:rsidRPr="009E20C8" w14:paraId="4E1B858B"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C812F0" w14:textId="77777777" w:rsidR="002E769F" w:rsidRPr="009E20C8" w:rsidRDefault="002E769F" w:rsidP="00AC7481">
            <w:pPr>
              <w:pStyle w:val="rowtabella0"/>
              <w:rPr>
                <w:color w:val="002060"/>
              </w:rPr>
            </w:pPr>
            <w:proofErr w:type="spellStart"/>
            <w:r w:rsidRPr="009E20C8">
              <w:rPr>
                <w:color w:val="002060"/>
              </w:rPr>
              <w:t>sq.C</w:t>
            </w:r>
            <w:proofErr w:type="spellEnd"/>
            <w:r w:rsidRPr="009E20C8">
              <w:rPr>
                <w:color w:val="002060"/>
              </w:rPr>
              <w:t xml:space="preserve"> AMICI DEL CENTROSOCIOSQ.C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B6A04"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ED35A"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EEA80"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7234A"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1B236"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EA3D9"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09AB1"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B507E"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BC399" w14:textId="77777777" w:rsidR="002E769F" w:rsidRPr="009E20C8" w:rsidRDefault="002E769F" w:rsidP="00AC7481">
            <w:pPr>
              <w:pStyle w:val="rowtabella0"/>
              <w:jc w:val="center"/>
              <w:rPr>
                <w:color w:val="002060"/>
              </w:rPr>
            </w:pPr>
            <w:r w:rsidRPr="009E20C8">
              <w:rPr>
                <w:color w:val="002060"/>
              </w:rPr>
              <w:t>0</w:t>
            </w:r>
          </w:p>
        </w:tc>
      </w:tr>
      <w:tr w:rsidR="002E769F" w:rsidRPr="009E20C8" w14:paraId="4A59F184"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DF11D8" w14:textId="77777777" w:rsidR="002E769F" w:rsidRPr="009E20C8" w:rsidRDefault="002E769F" w:rsidP="00AC7481">
            <w:pPr>
              <w:pStyle w:val="rowtabella0"/>
              <w:rPr>
                <w:color w:val="002060"/>
              </w:rPr>
            </w:pPr>
            <w:proofErr w:type="spellStart"/>
            <w:proofErr w:type="gramStart"/>
            <w:r w:rsidRPr="009E20C8">
              <w:rPr>
                <w:color w:val="002060"/>
              </w:rPr>
              <w:t>sq.B</w:t>
            </w:r>
            <w:proofErr w:type="spellEnd"/>
            <w:proofErr w:type="gramEnd"/>
            <w:r w:rsidRPr="009E20C8">
              <w:rPr>
                <w:color w:val="002060"/>
              </w:rPr>
              <w:t xml:space="preserve">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C57F8"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7B064"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6CA5E"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E2A0D"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00D82"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33DCB"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68177"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1A1A6"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33AF8" w14:textId="77777777" w:rsidR="002E769F" w:rsidRPr="009E20C8" w:rsidRDefault="002E769F" w:rsidP="00AC7481">
            <w:pPr>
              <w:pStyle w:val="rowtabella0"/>
              <w:jc w:val="center"/>
              <w:rPr>
                <w:color w:val="002060"/>
              </w:rPr>
            </w:pPr>
            <w:r w:rsidRPr="009E20C8">
              <w:rPr>
                <w:color w:val="002060"/>
              </w:rPr>
              <w:t>0</w:t>
            </w:r>
          </w:p>
        </w:tc>
      </w:tr>
      <w:tr w:rsidR="002E769F" w:rsidRPr="009E20C8" w14:paraId="12AAD181" w14:textId="77777777" w:rsidTr="00AC748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934258" w14:textId="77777777" w:rsidR="002E769F" w:rsidRPr="009E20C8" w:rsidRDefault="002E769F" w:rsidP="00AC7481">
            <w:pPr>
              <w:pStyle w:val="rowtabella0"/>
              <w:rPr>
                <w:color w:val="002060"/>
                <w:lang w:val="en-US"/>
              </w:rPr>
            </w:pPr>
            <w:proofErr w:type="spellStart"/>
            <w:r w:rsidRPr="009E20C8">
              <w:rPr>
                <w:color w:val="002060"/>
                <w:lang w:val="en-US"/>
              </w:rPr>
              <w:t>sq.C</w:t>
            </w:r>
            <w:proofErr w:type="spellEnd"/>
            <w:r w:rsidRPr="009E20C8">
              <w:rPr>
                <w:color w:val="002060"/>
                <w:lang w:val="en-US"/>
              </w:rPr>
              <w:t xml:space="preserve"> ITALSERVICE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531A9"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F1ECD"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D625C"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32CA0"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3E1B9"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749C2"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538E5"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4837A"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4DACE" w14:textId="77777777" w:rsidR="002E769F" w:rsidRPr="009E20C8" w:rsidRDefault="002E769F" w:rsidP="00AC7481">
            <w:pPr>
              <w:pStyle w:val="rowtabella0"/>
              <w:jc w:val="center"/>
              <w:rPr>
                <w:color w:val="002060"/>
              </w:rPr>
            </w:pPr>
            <w:r w:rsidRPr="009E20C8">
              <w:rPr>
                <w:color w:val="002060"/>
              </w:rPr>
              <w:t>0</w:t>
            </w:r>
          </w:p>
        </w:tc>
      </w:tr>
    </w:tbl>
    <w:p w14:paraId="3E33EBF9" w14:textId="77777777" w:rsidR="002E769F" w:rsidRPr="009E20C8" w:rsidRDefault="002E769F" w:rsidP="002E769F">
      <w:pPr>
        <w:pStyle w:val="breakline"/>
        <w:rPr>
          <w:rFonts w:eastAsiaTheme="minorEastAsia"/>
          <w:color w:val="002060"/>
        </w:rPr>
      </w:pPr>
    </w:p>
    <w:p w14:paraId="68F08C71" w14:textId="77777777" w:rsidR="002E769F" w:rsidRPr="009E20C8" w:rsidRDefault="002E769F" w:rsidP="002E769F">
      <w:pPr>
        <w:pStyle w:val="breakline"/>
        <w:rPr>
          <w:color w:val="002060"/>
        </w:rPr>
      </w:pPr>
    </w:p>
    <w:p w14:paraId="6F48B4D9" w14:textId="77777777" w:rsidR="002E769F" w:rsidRPr="009E20C8" w:rsidRDefault="002E769F" w:rsidP="002E769F">
      <w:pPr>
        <w:pStyle w:val="sottotitolocampionato10"/>
        <w:rPr>
          <w:color w:val="002060"/>
        </w:rPr>
      </w:pPr>
      <w:r w:rsidRPr="009E20C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E769F" w:rsidRPr="009E20C8" w14:paraId="5C47E0BA" w14:textId="77777777" w:rsidTr="00AC748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ED4F4" w14:textId="77777777" w:rsidR="002E769F" w:rsidRPr="009E20C8" w:rsidRDefault="002E769F" w:rsidP="00AC7481">
            <w:pPr>
              <w:pStyle w:val="headertabella0"/>
              <w:rPr>
                <w:color w:val="002060"/>
              </w:rPr>
            </w:pPr>
            <w:r w:rsidRPr="009E20C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C72AE" w14:textId="77777777" w:rsidR="002E769F" w:rsidRPr="009E20C8" w:rsidRDefault="002E769F" w:rsidP="00AC7481">
            <w:pPr>
              <w:pStyle w:val="headertabella0"/>
              <w:rPr>
                <w:color w:val="002060"/>
              </w:rPr>
            </w:pPr>
            <w:r w:rsidRPr="009E20C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82F1E" w14:textId="77777777" w:rsidR="002E769F" w:rsidRPr="009E20C8" w:rsidRDefault="002E769F" w:rsidP="00AC7481">
            <w:pPr>
              <w:pStyle w:val="headertabella0"/>
              <w:rPr>
                <w:color w:val="002060"/>
              </w:rPr>
            </w:pPr>
            <w:r w:rsidRPr="009E20C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44454" w14:textId="77777777" w:rsidR="002E769F" w:rsidRPr="009E20C8" w:rsidRDefault="002E769F" w:rsidP="00AC7481">
            <w:pPr>
              <w:pStyle w:val="headertabella0"/>
              <w:rPr>
                <w:color w:val="002060"/>
              </w:rPr>
            </w:pPr>
            <w:r w:rsidRPr="009E20C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E075B" w14:textId="77777777" w:rsidR="002E769F" w:rsidRPr="009E20C8" w:rsidRDefault="002E769F" w:rsidP="00AC7481">
            <w:pPr>
              <w:pStyle w:val="headertabella0"/>
              <w:rPr>
                <w:color w:val="002060"/>
              </w:rPr>
            </w:pPr>
            <w:r w:rsidRPr="009E20C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D1AC7" w14:textId="77777777" w:rsidR="002E769F" w:rsidRPr="009E20C8" w:rsidRDefault="002E769F" w:rsidP="00AC7481">
            <w:pPr>
              <w:pStyle w:val="headertabella0"/>
              <w:rPr>
                <w:color w:val="002060"/>
              </w:rPr>
            </w:pPr>
            <w:r w:rsidRPr="009E20C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933B7" w14:textId="77777777" w:rsidR="002E769F" w:rsidRPr="009E20C8" w:rsidRDefault="002E769F" w:rsidP="00AC7481">
            <w:pPr>
              <w:pStyle w:val="headertabella0"/>
              <w:rPr>
                <w:color w:val="002060"/>
              </w:rPr>
            </w:pPr>
            <w:r w:rsidRPr="009E20C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1AAC7" w14:textId="77777777" w:rsidR="002E769F" w:rsidRPr="009E20C8" w:rsidRDefault="002E769F" w:rsidP="00AC7481">
            <w:pPr>
              <w:pStyle w:val="headertabella0"/>
              <w:rPr>
                <w:color w:val="002060"/>
              </w:rPr>
            </w:pPr>
            <w:r w:rsidRPr="009E20C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17015" w14:textId="77777777" w:rsidR="002E769F" w:rsidRPr="009E20C8" w:rsidRDefault="002E769F" w:rsidP="00AC7481">
            <w:pPr>
              <w:pStyle w:val="headertabella0"/>
              <w:rPr>
                <w:color w:val="002060"/>
              </w:rPr>
            </w:pPr>
            <w:r w:rsidRPr="009E20C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59CAA" w14:textId="77777777" w:rsidR="002E769F" w:rsidRPr="009E20C8" w:rsidRDefault="002E769F" w:rsidP="00AC7481">
            <w:pPr>
              <w:pStyle w:val="headertabella0"/>
              <w:rPr>
                <w:color w:val="002060"/>
              </w:rPr>
            </w:pPr>
            <w:r w:rsidRPr="009E20C8">
              <w:rPr>
                <w:color w:val="002060"/>
              </w:rPr>
              <w:t>PE</w:t>
            </w:r>
          </w:p>
        </w:tc>
      </w:tr>
      <w:tr w:rsidR="002E769F" w:rsidRPr="009E20C8" w14:paraId="62C270E7" w14:textId="77777777" w:rsidTr="00AC748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851789" w14:textId="77777777" w:rsidR="002E769F" w:rsidRPr="009E20C8" w:rsidRDefault="002E769F" w:rsidP="00AC7481">
            <w:pPr>
              <w:pStyle w:val="rowtabella0"/>
              <w:rPr>
                <w:color w:val="002060"/>
              </w:rPr>
            </w:pPr>
            <w:r w:rsidRPr="009E20C8">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4C60D" w14:textId="77777777" w:rsidR="002E769F" w:rsidRPr="009E20C8" w:rsidRDefault="002E769F" w:rsidP="00AC7481">
            <w:pPr>
              <w:pStyle w:val="rowtabella0"/>
              <w:jc w:val="center"/>
              <w:rPr>
                <w:color w:val="002060"/>
              </w:rPr>
            </w:pPr>
            <w:r w:rsidRPr="009E20C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EAE0C"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7ED95" w14:textId="77777777" w:rsidR="002E769F" w:rsidRPr="009E20C8" w:rsidRDefault="002E769F" w:rsidP="00AC7481">
            <w:pPr>
              <w:pStyle w:val="rowtabella0"/>
              <w:jc w:val="center"/>
              <w:rPr>
                <w:color w:val="002060"/>
              </w:rPr>
            </w:pPr>
            <w:r w:rsidRPr="009E20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24445"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1EE6C"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47988" w14:textId="77777777" w:rsidR="002E769F" w:rsidRPr="009E20C8" w:rsidRDefault="002E769F" w:rsidP="00AC7481">
            <w:pPr>
              <w:pStyle w:val="rowtabella0"/>
              <w:jc w:val="center"/>
              <w:rPr>
                <w:color w:val="002060"/>
              </w:rPr>
            </w:pPr>
            <w:r w:rsidRPr="009E20C8">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71724" w14:textId="77777777" w:rsidR="002E769F" w:rsidRPr="009E20C8" w:rsidRDefault="002E769F" w:rsidP="00AC7481">
            <w:pPr>
              <w:pStyle w:val="rowtabella0"/>
              <w:jc w:val="center"/>
              <w:rPr>
                <w:color w:val="002060"/>
              </w:rPr>
            </w:pPr>
            <w:r w:rsidRPr="009E20C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FBDE3" w14:textId="77777777" w:rsidR="002E769F" w:rsidRPr="009E20C8" w:rsidRDefault="002E769F" w:rsidP="00AC7481">
            <w:pPr>
              <w:pStyle w:val="rowtabella0"/>
              <w:jc w:val="center"/>
              <w:rPr>
                <w:color w:val="002060"/>
              </w:rPr>
            </w:pPr>
            <w:r w:rsidRPr="009E20C8">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45FF7" w14:textId="77777777" w:rsidR="002E769F" w:rsidRPr="009E20C8" w:rsidRDefault="002E769F" w:rsidP="00AC7481">
            <w:pPr>
              <w:pStyle w:val="rowtabella0"/>
              <w:jc w:val="center"/>
              <w:rPr>
                <w:color w:val="002060"/>
              </w:rPr>
            </w:pPr>
            <w:r w:rsidRPr="009E20C8">
              <w:rPr>
                <w:color w:val="002060"/>
              </w:rPr>
              <w:t>0</w:t>
            </w:r>
          </w:p>
        </w:tc>
      </w:tr>
      <w:tr w:rsidR="002E769F" w:rsidRPr="009E20C8" w14:paraId="72E63DB0"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723684" w14:textId="77777777" w:rsidR="002E769F" w:rsidRPr="009E20C8" w:rsidRDefault="002E769F" w:rsidP="00AC7481">
            <w:pPr>
              <w:pStyle w:val="rowtabella0"/>
              <w:rPr>
                <w:color w:val="002060"/>
              </w:rPr>
            </w:pPr>
            <w:r w:rsidRPr="009E20C8">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255AC" w14:textId="77777777" w:rsidR="002E769F" w:rsidRPr="009E20C8" w:rsidRDefault="002E769F" w:rsidP="00AC7481">
            <w:pPr>
              <w:pStyle w:val="rowtabella0"/>
              <w:jc w:val="center"/>
              <w:rPr>
                <w:color w:val="002060"/>
              </w:rPr>
            </w:pPr>
            <w:r w:rsidRPr="009E20C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D7AA7"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74A56" w14:textId="77777777" w:rsidR="002E769F" w:rsidRPr="009E20C8" w:rsidRDefault="002E769F" w:rsidP="00AC7481">
            <w:pPr>
              <w:pStyle w:val="rowtabella0"/>
              <w:jc w:val="center"/>
              <w:rPr>
                <w:color w:val="002060"/>
              </w:rPr>
            </w:pPr>
            <w:r w:rsidRPr="009E20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B8DC5"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AB82E" w14:textId="77777777" w:rsidR="002E769F" w:rsidRPr="009E20C8" w:rsidRDefault="002E769F" w:rsidP="00AC7481">
            <w:pPr>
              <w:pStyle w:val="rowtabella0"/>
              <w:jc w:val="center"/>
              <w:rPr>
                <w:color w:val="002060"/>
              </w:rPr>
            </w:pPr>
            <w:r w:rsidRPr="009E20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8689F" w14:textId="77777777" w:rsidR="002E769F" w:rsidRPr="009E20C8" w:rsidRDefault="002E769F" w:rsidP="00AC7481">
            <w:pPr>
              <w:pStyle w:val="rowtabella0"/>
              <w:jc w:val="center"/>
              <w:rPr>
                <w:color w:val="002060"/>
              </w:rPr>
            </w:pPr>
            <w:r w:rsidRPr="009E20C8">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2602D" w14:textId="77777777" w:rsidR="002E769F" w:rsidRPr="009E20C8" w:rsidRDefault="002E769F" w:rsidP="00AC7481">
            <w:pPr>
              <w:pStyle w:val="rowtabella0"/>
              <w:jc w:val="center"/>
              <w:rPr>
                <w:color w:val="002060"/>
              </w:rPr>
            </w:pPr>
            <w:r w:rsidRPr="009E20C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04B9A" w14:textId="77777777" w:rsidR="002E769F" w:rsidRPr="009E20C8" w:rsidRDefault="002E769F" w:rsidP="00AC7481">
            <w:pPr>
              <w:pStyle w:val="rowtabella0"/>
              <w:jc w:val="center"/>
              <w:rPr>
                <w:color w:val="002060"/>
              </w:rPr>
            </w:pPr>
            <w:r w:rsidRPr="009E20C8">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1480E" w14:textId="77777777" w:rsidR="002E769F" w:rsidRPr="009E20C8" w:rsidRDefault="002E769F" w:rsidP="00AC7481">
            <w:pPr>
              <w:pStyle w:val="rowtabella0"/>
              <w:jc w:val="center"/>
              <w:rPr>
                <w:color w:val="002060"/>
              </w:rPr>
            </w:pPr>
            <w:r w:rsidRPr="009E20C8">
              <w:rPr>
                <w:color w:val="002060"/>
              </w:rPr>
              <w:t>0</w:t>
            </w:r>
          </w:p>
        </w:tc>
      </w:tr>
      <w:tr w:rsidR="002E769F" w:rsidRPr="009E20C8" w14:paraId="171EDEAC"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D98BD7" w14:textId="77777777" w:rsidR="002E769F" w:rsidRPr="009E20C8" w:rsidRDefault="002E769F" w:rsidP="00AC7481">
            <w:pPr>
              <w:pStyle w:val="rowtabella0"/>
              <w:rPr>
                <w:color w:val="002060"/>
              </w:rPr>
            </w:pPr>
            <w:r w:rsidRPr="009E20C8">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6772C" w14:textId="77777777" w:rsidR="002E769F" w:rsidRPr="009E20C8" w:rsidRDefault="002E769F" w:rsidP="00AC7481">
            <w:pPr>
              <w:pStyle w:val="rowtabella0"/>
              <w:jc w:val="center"/>
              <w:rPr>
                <w:color w:val="002060"/>
              </w:rPr>
            </w:pPr>
            <w:r w:rsidRPr="009E20C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69214"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EBA7F" w14:textId="77777777" w:rsidR="002E769F" w:rsidRPr="009E20C8" w:rsidRDefault="002E769F" w:rsidP="00AC7481">
            <w:pPr>
              <w:pStyle w:val="rowtabella0"/>
              <w:jc w:val="center"/>
              <w:rPr>
                <w:color w:val="002060"/>
              </w:rPr>
            </w:pPr>
            <w:r w:rsidRPr="009E20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55A92"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09B56" w14:textId="77777777" w:rsidR="002E769F" w:rsidRPr="009E20C8" w:rsidRDefault="002E769F" w:rsidP="00AC7481">
            <w:pPr>
              <w:pStyle w:val="rowtabella0"/>
              <w:jc w:val="center"/>
              <w:rPr>
                <w:color w:val="002060"/>
              </w:rPr>
            </w:pPr>
            <w:r w:rsidRPr="009E20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3F54F" w14:textId="77777777" w:rsidR="002E769F" w:rsidRPr="009E20C8" w:rsidRDefault="002E769F" w:rsidP="00AC7481">
            <w:pPr>
              <w:pStyle w:val="rowtabella0"/>
              <w:jc w:val="center"/>
              <w:rPr>
                <w:color w:val="002060"/>
              </w:rPr>
            </w:pPr>
            <w:r w:rsidRPr="009E20C8">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67A9D" w14:textId="77777777" w:rsidR="002E769F" w:rsidRPr="009E20C8" w:rsidRDefault="002E769F" w:rsidP="00AC7481">
            <w:pPr>
              <w:pStyle w:val="rowtabella0"/>
              <w:jc w:val="center"/>
              <w:rPr>
                <w:color w:val="002060"/>
              </w:rPr>
            </w:pPr>
            <w:r w:rsidRPr="009E20C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ACB99" w14:textId="77777777" w:rsidR="002E769F" w:rsidRPr="009E20C8" w:rsidRDefault="002E769F" w:rsidP="00AC7481">
            <w:pPr>
              <w:pStyle w:val="rowtabella0"/>
              <w:jc w:val="center"/>
              <w:rPr>
                <w:color w:val="002060"/>
              </w:rPr>
            </w:pPr>
            <w:r w:rsidRPr="009E20C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1A25F" w14:textId="77777777" w:rsidR="002E769F" w:rsidRPr="009E20C8" w:rsidRDefault="002E769F" w:rsidP="00AC7481">
            <w:pPr>
              <w:pStyle w:val="rowtabella0"/>
              <w:jc w:val="center"/>
              <w:rPr>
                <w:color w:val="002060"/>
              </w:rPr>
            </w:pPr>
            <w:r w:rsidRPr="009E20C8">
              <w:rPr>
                <w:color w:val="002060"/>
              </w:rPr>
              <w:t>0</w:t>
            </w:r>
          </w:p>
        </w:tc>
      </w:tr>
      <w:tr w:rsidR="002E769F" w:rsidRPr="009E20C8" w14:paraId="18B77EDB"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511CE4" w14:textId="77777777" w:rsidR="002E769F" w:rsidRPr="009E20C8" w:rsidRDefault="002E769F" w:rsidP="00AC7481">
            <w:pPr>
              <w:pStyle w:val="rowtabella0"/>
              <w:rPr>
                <w:color w:val="002060"/>
              </w:rPr>
            </w:pPr>
            <w:r w:rsidRPr="009E20C8">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E1757" w14:textId="77777777" w:rsidR="002E769F" w:rsidRPr="009E20C8" w:rsidRDefault="002E769F" w:rsidP="00AC7481">
            <w:pPr>
              <w:pStyle w:val="rowtabella0"/>
              <w:jc w:val="center"/>
              <w:rPr>
                <w:color w:val="002060"/>
              </w:rPr>
            </w:pPr>
            <w:r w:rsidRPr="009E20C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24D81"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43316" w14:textId="77777777" w:rsidR="002E769F" w:rsidRPr="009E20C8" w:rsidRDefault="002E769F" w:rsidP="00AC7481">
            <w:pPr>
              <w:pStyle w:val="rowtabella0"/>
              <w:jc w:val="center"/>
              <w:rPr>
                <w:color w:val="002060"/>
              </w:rPr>
            </w:pPr>
            <w:r w:rsidRPr="009E20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8E267"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27C96" w14:textId="77777777" w:rsidR="002E769F" w:rsidRPr="009E20C8" w:rsidRDefault="002E769F" w:rsidP="00AC7481">
            <w:pPr>
              <w:pStyle w:val="rowtabella0"/>
              <w:jc w:val="center"/>
              <w:rPr>
                <w:color w:val="002060"/>
              </w:rPr>
            </w:pPr>
            <w:r w:rsidRPr="009E20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24103" w14:textId="77777777" w:rsidR="002E769F" w:rsidRPr="009E20C8" w:rsidRDefault="002E769F" w:rsidP="00AC7481">
            <w:pPr>
              <w:pStyle w:val="rowtabella0"/>
              <w:jc w:val="center"/>
              <w:rPr>
                <w:color w:val="002060"/>
              </w:rPr>
            </w:pPr>
            <w:r w:rsidRPr="009E20C8">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4E49D" w14:textId="77777777" w:rsidR="002E769F" w:rsidRPr="009E20C8" w:rsidRDefault="002E769F" w:rsidP="00AC7481">
            <w:pPr>
              <w:pStyle w:val="rowtabella0"/>
              <w:jc w:val="center"/>
              <w:rPr>
                <w:color w:val="002060"/>
              </w:rPr>
            </w:pPr>
            <w:r w:rsidRPr="009E20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30A50" w14:textId="77777777" w:rsidR="002E769F" w:rsidRPr="009E20C8" w:rsidRDefault="002E769F" w:rsidP="00AC7481">
            <w:pPr>
              <w:pStyle w:val="rowtabella0"/>
              <w:jc w:val="center"/>
              <w:rPr>
                <w:color w:val="002060"/>
              </w:rPr>
            </w:pPr>
            <w:r w:rsidRPr="009E20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F9082" w14:textId="77777777" w:rsidR="002E769F" w:rsidRPr="009E20C8" w:rsidRDefault="002E769F" w:rsidP="00AC7481">
            <w:pPr>
              <w:pStyle w:val="rowtabella0"/>
              <w:jc w:val="center"/>
              <w:rPr>
                <w:color w:val="002060"/>
              </w:rPr>
            </w:pPr>
            <w:r w:rsidRPr="009E20C8">
              <w:rPr>
                <w:color w:val="002060"/>
              </w:rPr>
              <w:t>0</w:t>
            </w:r>
          </w:p>
        </w:tc>
      </w:tr>
      <w:tr w:rsidR="002E769F" w:rsidRPr="009E20C8" w14:paraId="435F6200"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8A50CE" w14:textId="77777777" w:rsidR="002E769F" w:rsidRPr="009E20C8" w:rsidRDefault="002E769F" w:rsidP="00AC7481">
            <w:pPr>
              <w:pStyle w:val="rowtabella0"/>
              <w:rPr>
                <w:color w:val="002060"/>
              </w:rPr>
            </w:pPr>
            <w:r w:rsidRPr="009E20C8">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ABFFC" w14:textId="77777777" w:rsidR="002E769F" w:rsidRPr="009E20C8" w:rsidRDefault="002E769F" w:rsidP="00AC7481">
            <w:pPr>
              <w:pStyle w:val="rowtabella0"/>
              <w:jc w:val="center"/>
              <w:rPr>
                <w:color w:val="002060"/>
              </w:rPr>
            </w:pPr>
            <w:r w:rsidRPr="009E20C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3F586"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EDA64" w14:textId="77777777" w:rsidR="002E769F" w:rsidRPr="009E20C8" w:rsidRDefault="002E769F" w:rsidP="00AC7481">
            <w:pPr>
              <w:pStyle w:val="rowtabella0"/>
              <w:jc w:val="center"/>
              <w:rPr>
                <w:color w:val="002060"/>
              </w:rPr>
            </w:pPr>
            <w:r w:rsidRPr="009E20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CF775"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E2821" w14:textId="77777777" w:rsidR="002E769F" w:rsidRPr="009E20C8" w:rsidRDefault="002E769F" w:rsidP="00AC7481">
            <w:pPr>
              <w:pStyle w:val="rowtabella0"/>
              <w:jc w:val="center"/>
              <w:rPr>
                <w:color w:val="002060"/>
              </w:rPr>
            </w:pPr>
            <w:r w:rsidRPr="009E20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67805" w14:textId="77777777" w:rsidR="002E769F" w:rsidRPr="009E20C8" w:rsidRDefault="002E769F" w:rsidP="00AC7481">
            <w:pPr>
              <w:pStyle w:val="rowtabella0"/>
              <w:jc w:val="center"/>
              <w:rPr>
                <w:color w:val="002060"/>
              </w:rPr>
            </w:pPr>
            <w:r w:rsidRPr="009E20C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71F39" w14:textId="77777777" w:rsidR="002E769F" w:rsidRPr="009E20C8" w:rsidRDefault="002E769F" w:rsidP="00AC7481">
            <w:pPr>
              <w:pStyle w:val="rowtabella0"/>
              <w:jc w:val="center"/>
              <w:rPr>
                <w:color w:val="002060"/>
              </w:rPr>
            </w:pPr>
            <w:r w:rsidRPr="009E20C8">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5AB85" w14:textId="77777777" w:rsidR="002E769F" w:rsidRPr="009E20C8" w:rsidRDefault="002E769F" w:rsidP="00AC7481">
            <w:pPr>
              <w:pStyle w:val="rowtabella0"/>
              <w:jc w:val="center"/>
              <w:rPr>
                <w:color w:val="002060"/>
              </w:rPr>
            </w:pPr>
            <w:r w:rsidRPr="009E20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1D0AD" w14:textId="77777777" w:rsidR="002E769F" w:rsidRPr="009E20C8" w:rsidRDefault="002E769F" w:rsidP="00AC7481">
            <w:pPr>
              <w:pStyle w:val="rowtabella0"/>
              <w:jc w:val="center"/>
              <w:rPr>
                <w:color w:val="002060"/>
              </w:rPr>
            </w:pPr>
            <w:r w:rsidRPr="009E20C8">
              <w:rPr>
                <w:color w:val="002060"/>
              </w:rPr>
              <w:t>0</w:t>
            </w:r>
          </w:p>
        </w:tc>
      </w:tr>
      <w:tr w:rsidR="002E769F" w:rsidRPr="009E20C8" w14:paraId="075721B3"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3F7C15" w14:textId="77777777" w:rsidR="002E769F" w:rsidRPr="009E20C8" w:rsidRDefault="002E769F" w:rsidP="00AC7481">
            <w:pPr>
              <w:pStyle w:val="rowtabella0"/>
              <w:rPr>
                <w:color w:val="002060"/>
              </w:rPr>
            </w:pPr>
            <w:r w:rsidRPr="009E20C8">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8028D" w14:textId="77777777" w:rsidR="002E769F" w:rsidRPr="009E20C8" w:rsidRDefault="002E769F" w:rsidP="00AC7481">
            <w:pPr>
              <w:pStyle w:val="rowtabella0"/>
              <w:jc w:val="center"/>
              <w:rPr>
                <w:color w:val="002060"/>
              </w:rPr>
            </w:pPr>
            <w:r w:rsidRPr="009E20C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6BBA8"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9ED1B" w14:textId="77777777" w:rsidR="002E769F" w:rsidRPr="009E20C8" w:rsidRDefault="002E769F" w:rsidP="00AC7481">
            <w:pPr>
              <w:pStyle w:val="rowtabella0"/>
              <w:jc w:val="center"/>
              <w:rPr>
                <w:color w:val="002060"/>
              </w:rPr>
            </w:pPr>
            <w:r w:rsidRPr="009E20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9ECD1"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ED6C2" w14:textId="77777777" w:rsidR="002E769F" w:rsidRPr="009E20C8" w:rsidRDefault="002E769F" w:rsidP="00AC7481">
            <w:pPr>
              <w:pStyle w:val="rowtabella0"/>
              <w:jc w:val="center"/>
              <w:rPr>
                <w:color w:val="002060"/>
              </w:rPr>
            </w:pPr>
            <w:r w:rsidRPr="009E20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1993C" w14:textId="77777777" w:rsidR="002E769F" w:rsidRPr="009E20C8" w:rsidRDefault="002E769F" w:rsidP="00AC7481">
            <w:pPr>
              <w:pStyle w:val="rowtabella0"/>
              <w:jc w:val="center"/>
              <w:rPr>
                <w:color w:val="002060"/>
              </w:rPr>
            </w:pPr>
            <w:r w:rsidRPr="009E20C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05496" w14:textId="77777777" w:rsidR="002E769F" w:rsidRPr="009E20C8" w:rsidRDefault="002E769F" w:rsidP="00AC7481">
            <w:pPr>
              <w:pStyle w:val="rowtabella0"/>
              <w:jc w:val="center"/>
              <w:rPr>
                <w:color w:val="002060"/>
              </w:rPr>
            </w:pPr>
            <w:r w:rsidRPr="009E20C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9C467" w14:textId="77777777" w:rsidR="002E769F" w:rsidRPr="009E20C8" w:rsidRDefault="002E769F" w:rsidP="00AC7481">
            <w:pPr>
              <w:pStyle w:val="rowtabella0"/>
              <w:jc w:val="center"/>
              <w:rPr>
                <w:color w:val="002060"/>
              </w:rPr>
            </w:pPr>
            <w:r w:rsidRPr="009E20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068F3" w14:textId="77777777" w:rsidR="002E769F" w:rsidRPr="009E20C8" w:rsidRDefault="002E769F" w:rsidP="00AC7481">
            <w:pPr>
              <w:pStyle w:val="rowtabella0"/>
              <w:jc w:val="center"/>
              <w:rPr>
                <w:color w:val="002060"/>
              </w:rPr>
            </w:pPr>
            <w:r w:rsidRPr="009E20C8">
              <w:rPr>
                <w:color w:val="002060"/>
              </w:rPr>
              <w:t>0</w:t>
            </w:r>
          </w:p>
        </w:tc>
      </w:tr>
      <w:tr w:rsidR="002E769F" w:rsidRPr="009E20C8" w14:paraId="6E53690F"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B48753" w14:textId="77777777" w:rsidR="002E769F" w:rsidRPr="009E20C8" w:rsidRDefault="002E769F" w:rsidP="00AC7481">
            <w:pPr>
              <w:pStyle w:val="rowtabella0"/>
              <w:rPr>
                <w:color w:val="002060"/>
              </w:rPr>
            </w:pPr>
            <w:r w:rsidRPr="009E20C8">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856F1" w14:textId="77777777" w:rsidR="002E769F" w:rsidRPr="009E20C8" w:rsidRDefault="002E769F" w:rsidP="00AC7481">
            <w:pPr>
              <w:pStyle w:val="rowtabella0"/>
              <w:jc w:val="center"/>
              <w:rPr>
                <w:color w:val="002060"/>
              </w:rPr>
            </w:pPr>
            <w:r w:rsidRPr="009E20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C2296"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78F75" w14:textId="77777777" w:rsidR="002E769F" w:rsidRPr="009E20C8" w:rsidRDefault="002E769F" w:rsidP="00AC7481">
            <w:pPr>
              <w:pStyle w:val="rowtabella0"/>
              <w:jc w:val="center"/>
              <w:rPr>
                <w:color w:val="002060"/>
              </w:rPr>
            </w:pPr>
            <w:r w:rsidRPr="009E20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779D5"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9C3A9" w14:textId="77777777" w:rsidR="002E769F" w:rsidRPr="009E20C8" w:rsidRDefault="002E769F" w:rsidP="00AC7481">
            <w:pPr>
              <w:pStyle w:val="rowtabella0"/>
              <w:jc w:val="center"/>
              <w:rPr>
                <w:color w:val="002060"/>
              </w:rPr>
            </w:pPr>
            <w:r w:rsidRPr="009E20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3F7B9" w14:textId="77777777" w:rsidR="002E769F" w:rsidRPr="009E20C8" w:rsidRDefault="002E769F" w:rsidP="00AC7481">
            <w:pPr>
              <w:pStyle w:val="rowtabella0"/>
              <w:jc w:val="center"/>
              <w:rPr>
                <w:color w:val="002060"/>
              </w:rPr>
            </w:pPr>
            <w:r w:rsidRPr="009E20C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33911" w14:textId="77777777" w:rsidR="002E769F" w:rsidRPr="009E20C8" w:rsidRDefault="002E769F" w:rsidP="00AC7481">
            <w:pPr>
              <w:pStyle w:val="rowtabella0"/>
              <w:jc w:val="center"/>
              <w:rPr>
                <w:color w:val="002060"/>
              </w:rPr>
            </w:pPr>
            <w:r w:rsidRPr="009E20C8">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1183F" w14:textId="77777777" w:rsidR="002E769F" w:rsidRPr="009E20C8" w:rsidRDefault="002E769F" w:rsidP="00AC7481">
            <w:pPr>
              <w:pStyle w:val="rowtabella0"/>
              <w:jc w:val="center"/>
              <w:rPr>
                <w:color w:val="002060"/>
              </w:rPr>
            </w:pPr>
            <w:r w:rsidRPr="009E20C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BDEE9" w14:textId="77777777" w:rsidR="002E769F" w:rsidRPr="009E20C8" w:rsidRDefault="002E769F" w:rsidP="00AC7481">
            <w:pPr>
              <w:pStyle w:val="rowtabella0"/>
              <w:jc w:val="center"/>
              <w:rPr>
                <w:color w:val="002060"/>
              </w:rPr>
            </w:pPr>
            <w:r w:rsidRPr="009E20C8">
              <w:rPr>
                <w:color w:val="002060"/>
              </w:rPr>
              <w:t>0</w:t>
            </w:r>
          </w:p>
        </w:tc>
      </w:tr>
      <w:tr w:rsidR="002E769F" w:rsidRPr="009E20C8" w14:paraId="18824EBF"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F24B2E" w14:textId="77777777" w:rsidR="002E769F" w:rsidRPr="009E20C8" w:rsidRDefault="002E769F" w:rsidP="00AC7481">
            <w:pPr>
              <w:pStyle w:val="rowtabella0"/>
              <w:rPr>
                <w:color w:val="002060"/>
              </w:rPr>
            </w:pPr>
            <w:r w:rsidRPr="009E20C8">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AD863" w14:textId="77777777" w:rsidR="002E769F" w:rsidRPr="009E20C8" w:rsidRDefault="002E769F" w:rsidP="00AC7481">
            <w:pPr>
              <w:pStyle w:val="rowtabella0"/>
              <w:jc w:val="center"/>
              <w:rPr>
                <w:color w:val="002060"/>
              </w:rPr>
            </w:pPr>
            <w:r w:rsidRPr="009E20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C1C09"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C8FCF" w14:textId="77777777" w:rsidR="002E769F" w:rsidRPr="009E20C8" w:rsidRDefault="002E769F" w:rsidP="00AC7481">
            <w:pPr>
              <w:pStyle w:val="rowtabella0"/>
              <w:jc w:val="center"/>
              <w:rPr>
                <w:color w:val="002060"/>
              </w:rPr>
            </w:pPr>
            <w:r w:rsidRPr="009E20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5F2DB" w14:textId="77777777" w:rsidR="002E769F" w:rsidRPr="009E20C8" w:rsidRDefault="002E769F" w:rsidP="00AC7481">
            <w:pPr>
              <w:pStyle w:val="rowtabella0"/>
              <w:jc w:val="center"/>
              <w:rPr>
                <w:color w:val="002060"/>
              </w:rPr>
            </w:pPr>
            <w:r w:rsidRPr="009E20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2A2A9" w14:textId="77777777" w:rsidR="002E769F" w:rsidRPr="009E20C8" w:rsidRDefault="002E769F" w:rsidP="00AC7481">
            <w:pPr>
              <w:pStyle w:val="rowtabella0"/>
              <w:jc w:val="center"/>
              <w:rPr>
                <w:color w:val="002060"/>
              </w:rPr>
            </w:pPr>
            <w:r w:rsidRPr="009E20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704D6" w14:textId="77777777" w:rsidR="002E769F" w:rsidRPr="009E20C8" w:rsidRDefault="002E769F" w:rsidP="00AC7481">
            <w:pPr>
              <w:pStyle w:val="rowtabella0"/>
              <w:jc w:val="center"/>
              <w:rPr>
                <w:color w:val="002060"/>
              </w:rPr>
            </w:pPr>
            <w:r w:rsidRPr="009E20C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15E9B" w14:textId="77777777" w:rsidR="002E769F" w:rsidRPr="009E20C8" w:rsidRDefault="002E769F" w:rsidP="00AC7481">
            <w:pPr>
              <w:pStyle w:val="rowtabella0"/>
              <w:jc w:val="center"/>
              <w:rPr>
                <w:color w:val="002060"/>
              </w:rPr>
            </w:pPr>
            <w:r w:rsidRPr="009E20C8">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74A7B" w14:textId="77777777" w:rsidR="002E769F" w:rsidRPr="009E20C8" w:rsidRDefault="002E769F" w:rsidP="00AC7481">
            <w:pPr>
              <w:pStyle w:val="rowtabella0"/>
              <w:jc w:val="center"/>
              <w:rPr>
                <w:color w:val="002060"/>
              </w:rPr>
            </w:pPr>
            <w:r w:rsidRPr="009E20C8">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1395C" w14:textId="77777777" w:rsidR="002E769F" w:rsidRPr="009E20C8" w:rsidRDefault="002E769F" w:rsidP="00AC7481">
            <w:pPr>
              <w:pStyle w:val="rowtabella0"/>
              <w:jc w:val="center"/>
              <w:rPr>
                <w:color w:val="002060"/>
              </w:rPr>
            </w:pPr>
            <w:r w:rsidRPr="009E20C8">
              <w:rPr>
                <w:color w:val="002060"/>
              </w:rPr>
              <w:t>0</w:t>
            </w:r>
          </w:p>
        </w:tc>
      </w:tr>
      <w:tr w:rsidR="002E769F" w:rsidRPr="009E20C8" w14:paraId="100546BF" w14:textId="77777777" w:rsidTr="00AC748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13C46F" w14:textId="77777777" w:rsidR="002E769F" w:rsidRPr="009E20C8" w:rsidRDefault="002E769F" w:rsidP="00AC7481">
            <w:pPr>
              <w:pStyle w:val="rowtabella0"/>
              <w:rPr>
                <w:color w:val="002060"/>
              </w:rPr>
            </w:pPr>
            <w:r w:rsidRPr="009E20C8">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3C85D" w14:textId="77777777" w:rsidR="002E769F" w:rsidRPr="009E20C8" w:rsidRDefault="002E769F" w:rsidP="00AC7481">
            <w:pPr>
              <w:pStyle w:val="rowtabella0"/>
              <w:jc w:val="center"/>
              <w:rPr>
                <w:color w:val="002060"/>
              </w:rPr>
            </w:pPr>
            <w:r w:rsidRPr="009E20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A8328"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67A89" w14:textId="77777777" w:rsidR="002E769F" w:rsidRPr="009E20C8" w:rsidRDefault="002E769F" w:rsidP="00AC7481">
            <w:pPr>
              <w:pStyle w:val="rowtabella0"/>
              <w:jc w:val="center"/>
              <w:rPr>
                <w:color w:val="002060"/>
              </w:rPr>
            </w:pPr>
            <w:r w:rsidRPr="009E20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7ADEA"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7C32D" w14:textId="77777777" w:rsidR="002E769F" w:rsidRPr="009E20C8" w:rsidRDefault="002E769F" w:rsidP="00AC7481">
            <w:pPr>
              <w:pStyle w:val="rowtabella0"/>
              <w:jc w:val="center"/>
              <w:rPr>
                <w:color w:val="002060"/>
              </w:rPr>
            </w:pPr>
            <w:r w:rsidRPr="009E20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74EAB" w14:textId="77777777" w:rsidR="002E769F" w:rsidRPr="009E20C8" w:rsidRDefault="002E769F" w:rsidP="00AC7481">
            <w:pPr>
              <w:pStyle w:val="rowtabella0"/>
              <w:jc w:val="center"/>
              <w:rPr>
                <w:color w:val="002060"/>
              </w:rPr>
            </w:pPr>
            <w:r w:rsidRPr="009E20C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1CE3E" w14:textId="77777777" w:rsidR="002E769F" w:rsidRPr="009E20C8" w:rsidRDefault="002E769F" w:rsidP="00AC7481">
            <w:pPr>
              <w:pStyle w:val="rowtabella0"/>
              <w:jc w:val="center"/>
              <w:rPr>
                <w:color w:val="002060"/>
              </w:rPr>
            </w:pPr>
            <w:r w:rsidRPr="009E20C8">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1C504" w14:textId="77777777" w:rsidR="002E769F" w:rsidRPr="009E20C8" w:rsidRDefault="002E769F" w:rsidP="00AC7481">
            <w:pPr>
              <w:pStyle w:val="rowtabella0"/>
              <w:jc w:val="center"/>
              <w:rPr>
                <w:color w:val="002060"/>
              </w:rPr>
            </w:pPr>
            <w:r w:rsidRPr="009E20C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FEF89" w14:textId="77777777" w:rsidR="002E769F" w:rsidRPr="009E20C8" w:rsidRDefault="002E769F" w:rsidP="00AC7481">
            <w:pPr>
              <w:pStyle w:val="rowtabella0"/>
              <w:jc w:val="center"/>
              <w:rPr>
                <w:color w:val="002060"/>
              </w:rPr>
            </w:pPr>
            <w:r w:rsidRPr="009E20C8">
              <w:rPr>
                <w:color w:val="002060"/>
              </w:rPr>
              <w:t>2</w:t>
            </w:r>
          </w:p>
        </w:tc>
      </w:tr>
      <w:tr w:rsidR="002E769F" w:rsidRPr="009E20C8" w14:paraId="0CF7F9B0" w14:textId="77777777" w:rsidTr="00AC748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77B71F" w14:textId="77777777" w:rsidR="002E769F" w:rsidRPr="009E20C8" w:rsidRDefault="002E769F" w:rsidP="00AC7481">
            <w:pPr>
              <w:pStyle w:val="rowtabella0"/>
              <w:rPr>
                <w:color w:val="002060"/>
              </w:rPr>
            </w:pPr>
            <w:r w:rsidRPr="009E20C8">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900C5" w14:textId="77777777" w:rsidR="002E769F" w:rsidRPr="009E20C8" w:rsidRDefault="002E769F" w:rsidP="00AC7481">
            <w:pPr>
              <w:pStyle w:val="rowtabella0"/>
              <w:jc w:val="center"/>
              <w:rPr>
                <w:color w:val="002060"/>
              </w:rPr>
            </w:pPr>
            <w:r w:rsidRPr="009E20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F5D9B" w14:textId="77777777" w:rsidR="002E769F" w:rsidRPr="009E20C8" w:rsidRDefault="002E769F" w:rsidP="00AC7481">
            <w:pPr>
              <w:pStyle w:val="rowtabella0"/>
              <w:jc w:val="center"/>
              <w:rPr>
                <w:color w:val="002060"/>
              </w:rPr>
            </w:pPr>
            <w:r w:rsidRPr="009E20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6ED8F" w14:textId="77777777" w:rsidR="002E769F" w:rsidRPr="009E20C8" w:rsidRDefault="002E769F" w:rsidP="00AC7481">
            <w:pPr>
              <w:pStyle w:val="rowtabella0"/>
              <w:jc w:val="center"/>
              <w:rPr>
                <w:color w:val="002060"/>
              </w:rPr>
            </w:pPr>
            <w:r w:rsidRPr="009E20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45027" w14:textId="77777777" w:rsidR="002E769F" w:rsidRPr="009E20C8" w:rsidRDefault="002E769F" w:rsidP="00AC7481">
            <w:pPr>
              <w:pStyle w:val="rowtabella0"/>
              <w:jc w:val="center"/>
              <w:rPr>
                <w:color w:val="002060"/>
              </w:rPr>
            </w:pPr>
            <w:r w:rsidRPr="009E20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3D3C4" w14:textId="77777777" w:rsidR="002E769F" w:rsidRPr="009E20C8" w:rsidRDefault="002E769F" w:rsidP="00AC7481">
            <w:pPr>
              <w:pStyle w:val="rowtabella0"/>
              <w:jc w:val="center"/>
              <w:rPr>
                <w:color w:val="002060"/>
              </w:rPr>
            </w:pPr>
            <w:r w:rsidRPr="009E20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FD9BF" w14:textId="77777777" w:rsidR="002E769F" w:rsidRPr="009E20C8" w:rsidRDefault="002E769F" w:rsidP="00AC7481">
            <w:pPr>
              <w:pStyle w:val="rowtabella0"/>
              <w:jc w:val="center"/>
              <w:rPr>
                <w:color w:val="002060"/>
              </w:rPr>
            </w:pPr>
            <w:r w:rsidRPr="009E20C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16287" w14:textId="77777777" w:rsidR="002E769F" w:rsidRPr="009E20C8" w:rsidRDefault="002E769F" w:rsidP="00AC7481">
            <w:pPr>
              <w:pStyle w:val="rowtabella0"/>
              <w:jc w:val="center"/>
              <w:rPr>
                <w:color w:val="002060"/>
              </w:rPr>
            </w:pPr>
            <w:r w:rsidRPr="009E20C8">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DD5B3" w14:textId="77777777" w:rsidR="002E769F" w:rsidRPr="009E20C8" w:rsidRDefault="002E769F" w:rsidP="00AC7481">
            <w:pPr>
              <w:pStyle w:val="rowtabella0"/>
              <w:jc w:val="center"/>
              <w:rPr>
                <w:color w:val="002060"/>
              </w:rPr>
            </w:pPr>
            <w:r w:rsidRPr="009E20C8">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BE2C8" w14:textId="77777777" w:rsidR="002E769F" w:rsidRPr="009E20C8" w:rsidRDefault="002E769F" w:rsidP="00AC7481">
            <w:pPr>
              <w:pStyle w:val="rowtabella0"/>
              <w:jc w:val="center"/>
              <w:rPr>
                <w:color w:val="002060"/>
              </w:rPr>
            </w:pPr>
            <w:r w:rsidRPr="009E20C8">
              <w:rPr>
                <w:color w:val="002060"/>
              </w:rPr>
              <w:t>0</w:t>
            </w:r>
          </w:p>
        </w:tc>
      </w:tr>
    </w:tbl>
    <w:p w14:paraId="20327F0D" w14:textId="77777777" w:rsidR="002E769F" w:rsidRDefault="002E769F" w:rsidP="002E769F">
      <w:pPr>
        <w:rPr>
          <w:color w:val="002060"/>
        </w:rPr>
      </w:pPr>
    </w:p>
    <w:p w14:paraId="4C40CC58" w14:textId="77777777" w:rsidR="002E769F" w:rsidRPr="009E20C8" w:rsidRDefault="002E769F" w:rsidP="002E769F">
      <w:pPr>
        <w:pStyle w:val="titoloprinc0"/>
        <w:rPr>
          <w:color w:val="002060"/>
        </w:rPr>
      </w:pPr>
      <w:r>
        <w:rPr>
          <w:color w:val="002060"/>
        </w:rPr>
        <w:t>PROGRAMMA GARE</w:t>
      </w:r>
    </w:p>
    <w:p w14:paraId="6CEC35C4" w14:textId="77777777" w:rsidR="002E769F" w:rsidRDefault="002E769F" w:rsidP="002E769F">
      <w:pPr>
        <w:rPr>
          <w:color w:val="002060"/>
        </w:rPr>
      </w:pPr>
    </w:p>
    <w:p w14:paraId="3CD78C53" w14:textId="77777777" w:rsidR="002E769F" w:rsidRPr="00D2140F" w:rsidRDefault="002E769F" w:rsidP="002E769F">
      <w:pPr>
        <w:pStyle w:val="sottotitolocampionato10"/>
        <w:rPr>
          <w:color w:val="002060"/>
        </w:rPr>
      </w:pPr>
      <w:r w:rsidRPr="00D2140F">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9"/>
        <w:gridCol w:w="385"/>
        <w:gridCol w:w="898"/>
        <w:gridCol w:w="1198"/>
        <w:gridCol w:w="1542"/>
        <w:gridCol w:w="1542"/>
      </w:tblGrid>
      <w:tr w:rsidR="002E769F" w:rsidRPr="00D2140F" w14:paraId="46F58103" w14:textId="77777777" w:rsidTr="00AC748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F2A30" w14:textId="77777777" w:rsidR="002E769F" w:rsidRPr="00D2140F" w:rsidRDefault="002E769F" w:rsidP="00AC7481">
            <w:pPr>
              <w:pStyle w:val="headertabella0"/>
              <w:rPr>
                <w:color w:val="002060"/>
              </w:rPr>
            </w:pPr>
            <w:r w:rsidRPr="00D214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24BB5" w14:textId="77777777" w:rsidR="002E769F" w:rsidRPr="00D2140F" w:rsidRDefault="002E769F" w:rsidP="00AC7481">
            <w:pPr>
              <w:pStyle w:val="headertabella0"/>
              <w:rPr>
                <w:color w:val="002060"/>
              </w:rPr>
            </w:pPr>
            <w:r w:rsidRPr="00D2140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F112F" w14:textId="77777777" w:rsidR="002E769F" w:rsidRPr="00D2140F" w:rsidRDefault="002E769F" w:rsidP="00AC7481">
            <w:pPr>
              <w:pStyle w:val="headertabella0"/>
              <w:rPr>
                <w:color w:val="002060"/>
              </w:rPr>
            </w:pPr>
            <w:r w:rsidRPr="00D214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2F4EB" w14:textId="77777777" w:rsidR="002E769F" w:rsidRPr="00D2140F" w:rsidRDefault="002E769F" w:rsidP="00AC7481">
            <w:pPr>
              <w:pStyle w:val="headertabella0"/>
              <w:rPr>
                <w:color w:val="002060"/>
              </w:rPr>
            </w:pPr>
            <w:r w:rsidRPr="00D214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AA1BB" w14:textId="77777777" w:rsidR="002E769F" w:rsidRPr="00D2140F" w:rsidRDefault="002E769F" w:rsidP="00AC7481">
            <w:pPr>
              <w:pStyle w:val="headertabella0"/>
              <w:rPr>
                <w:color w:val="002060"/>
              </w:rPr>
            </w:pPr>
            <w:r w:rsidRPr="00D214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B4BE9" w14:textId="77777777" w:rsidR="002E769F" w:rsidRPr="00D2140F" w:rsidRDefault="002E769F" w:rsidP="00AC7481">
            <w:pPr>
              <w:pStyle w:val="headertabella0"/>
              <w:rPr>
                <w:color w:val="002060"/>
              </w:rPr>
            </w:pPr>
            <w:proofErr w:type="spellStart"/>
            <w:r w:rsidRPr="00D2140F">
              <w:rPr>
                <w:color w:val="002060"/>
              </w:rPr>
              <w:t>Localita'</w:t>
            </w:r>
            <w:proofErr w:type="spellEnd"/>
            <w:r w:rsidRPr="00D2140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C26B4" w14:textId="77777777" w:rsidR="002E769F" w:rsidRPr="00D2140F" w:rsidRDefault="002E769F" w:rsidP="00AC7481">
            <w:pPr>
              <w:pStyle w:val="headertabella0"/>
              <w:rPr>
                <w:color w:val="002060"/>
              </w:rPr>
            </w:pPr>
            <w:r w:rsidRPr="00D2140F">
              <w:rPr>
                <w:color w:val="002060"/>
              </w:rPr>
              <w:t>Indirizzo Impianto</w:t>
            </w:r>
          </w:p>
        </w:tc>
      </w:tr>
      <w:tr w:rsidR="002E769F" w:rsidRPr="00D2140F" w14:paraId="1507F577" w14:textId="77777777" w:rsidTr="00AC748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631DB7" w14:textId="77777777" w:rsidR="002E769F" w:rsidRPr="00D2140F" w:rsidRDefault="002E769F" w:rsidP="00AC7481">
            <w:pPr>
              <w:pStyle w:val="rowtabella0"/>
              <w:rPr>
                <w:color w:val="002060"/>
              </w:rPr>
            </w:pPr>
            <w:r w:rsidRPr="00D2140F">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77D637" w14:textId="77777777" w:rsidR="002E769F" w:rsidRPr="00D2140F" w:rsidRDefault="002E769F" w:rsidP="00AC7481">
            <w:pPr>
              <w:pStyle w:val="rowtabella0"/>
              <w:rPr>
                <w:color w:val="002060"/>
              </w:rPr>
            </w:pPr>
            <w:r w:rsidRPr="00D2140F">
              <w:rPr>
                <w:color w:val="002060"/>
              </w:rPr>
              <w:t>POL.CAGLI SPORT ASSOCIATI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61C290" w14:textId="77777777" w:rsidR="002E769F" w:rsidRPr="00D2140F" w:rsidRDefault="002E769F" w:rsidP="00AC7481">
            <w:pPr>
              <w:pStyle w:val="rowtabella0"/>
              <w:jc w:val="center"/>
              <w:rPr>
                <w:color w:val="002060"/>
              </w:rPr>
            </w:pPr>
            <w:r w:rsidRPr="00D2140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71EC33" w14:textId="77777777" w:rsidR="002E769F" w:rsidRPr="00D2140F" w:rsidRDefault="002E769F" w:rsidP="00AC7481">
            <w:pPr>
              <w:pStyle w:val="rowtabella0"/>
              <w:rPr>
                <w:color w:val="002060"/>
              </w:rPr>
            </w:pPr>
            <w:r w:rsidRPr="00D2140F">
              <w:rPr>
                <w:color w:val="002060"/>
              </w:rPr>
              <w:t>11/01/2025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7F2ADB" w14:textId="77777777" w:rsidR="002E769F" w:rsidRPr="00D2140F" w:rsidRDefault="002E769F" w:rsidP="00AC7481">
            <w:pPr>
              <w:pStyle w:val="rowtabella0"/>
              <w:rPr>
                <w:color w:val="002060"/>
              </w:rPr>
            </w:pPr>
            <w:r w:rsidRPr="00D2140F">
              <w:rPr>
                <w:color w:val="002060"/>
              </w:rPr>
              <w:t xml:space="preserve">5429 PAL.COM. </w:t>
            </w:r>
            <w:proofErr w:type="gramStart"/>
            <w:r w:rsidRPr="00D2140F">
              <w:rPr>
                <w:color w:val="002060"/>
              </w:rPr>
              <w:t>S.MICHELE</w:t>
            </w:r>
            <w:proofErr w:type="gramEnd"/>
            <w:r w:rsidRPr="00D2140F">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9BF497" w14:textId="77777777" w:rsidR="002E769F" w:rsidRPr="00D2140F" w:rsidRDefault="002E769F" w:rsidP="00AC7481">
            <w:pPr>
              <w:pStyle w:val="rowtabella0"/>
              <w:rPr>
                <w:color w:val="002060"/>
              </w:rPr>
            </w:pPr>
            <w:r w:rsidRPr="00D2140F">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03274F" w14:textId="77777777" w:rsidR="002E769F" w:rsidRPr="00D2140F" w:rsidRDefault="002E769F" w:rsidP="00AC7481">
            <w:pPr>
              <w:pStyle w:val="rowtabella0"/>
              <w:rPr>
                <w:color w:val="002060"/>
              </w:rPr>
            </w:pPr>
            <w:r w:rsidRPr="00D2140F">
              <w:rPr>
                <w:color w:val="002060"/>
              </w:rPr>
              <w:t>VIA LORETO</w:t>
            </w:r>
          </w:p>
        </w:tc>
      </w:tr>
      <w:tr w:rsidR="002E769F" w:rsidRPr="00D2140F" w14:paraId="0AD08930"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60A221" w14:textId="77777777" w:rsidR="002E769F" w:rsidRPr="00D2140F" w:rsidRDefault="002E769F" w:rsidP="00AC7481">
            <w:pPr>
              <w:pStyle w:val="rowtabella0"/>
              <w:rPr>
                <w:color w:val="002060"/>
              </w:rPr>
            </w:pPr>
            <w:r w:rsidRPr="00D2140F">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38CC44" w14:textId="77777777" w:rsidR="002E769F" w:rsidRPr="00D2140F" w:rsidRDefault="002E769F" w:rsidP="00AC7481">
            <w:pPr>
              <w:pStyle w:val="rowtabella0"/>
              <w:rPr>
                <w:color w:val="002060"/>
              </w:rPr>
            </w:pPr>
            <w:r w:rsidRPr="00D2140F">
              <w:rPr>
                <w:color w:val="002060"/>
              </w:rPr>
              <w:t xml:space="preserve">ITALSERVICE C5 </w:t>
            </w:r>
            <w:proofErr w:type="gramStart"/>
            <w:r w:rsidRPr="00D2140F">
              <w:rPr>
                <w:color w:val="002060"/>
              </w:rPr>
              <w:t>SQ.B</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012558"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02763D" w14:textId="77777777" w:rsidR="002E769F" w:rsidRPr="00D2140F" w:rsidRDefault="002E769F" w:rsidP="00AC7481">
            <w:pPr>
              <w:pStyle w:val="rowtabella0"/>
              <w:rPr>
                <w:color w:val="002060"/>
              </w:rPr>
            </w:pPr>
            <w:r w:rsidRPr="00D2140F">
              <w:rPr>
                <w:color w:val="002060"/>
              </w:rPr>
              <w:t>11/01/2025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7ED0C3" w14:textId="77777777" w:rsidR="002E769F" w:rsidRPr="00D2140F" w:rsidRDefault="002E769F" w:rsidP="00AC7481">
            <w:pPr>
              <w:pStyle w:val="rowtabella0"/>
              <w:rPr>
                <w:color w:val="002060"/>
              </w:rPr>
            </w:pPr>
            <w:r w:rsidRPr="00D2140F">
              <w:rPr>
                <w:color w:val="002060"/>
              </w:rPr>
              <w:t>5425 CAMPO SCOPERTO TAVERNELLE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1B9112" w14:textId="77777777" w:rsidR="002E769F" w:rsidRPr="00D2140F" w:rsidRDefault="002E769F" w:rsidP="00AC7481">
            <w:pPr>
              <w:pStyle w:val="rowtabella0"/>
              <w:rPr>
                <w:color w:val="002060"/>
              </w:rPr>
            </w:pPr>
            <w:r w:rsidRPr="00D2140F">
              <w:rPr>
                <w:color w:val="002060"/>
              </w:rPr>
              <w:t>COLLI AL MEUAURO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993D46" w14:textId="77777777" w:rsidR="002E769F" w:rsidRPr="00D2140F" w:rsidRDefault="002E769F" w:rsidP="00AC7481">
            <w:pPr>
              <w:pStyle w:val="rowtabella0"/>
              <w:rPr>
                <w:color w:val="002060"/>
              </w:rPr>
            </w:pPr>
            <w:r w:rsidRPr="00D2140F">
              <w:rPr>
                <w:color w:val="002060"/>
              </w:rPr>
              <w:t>VIA DEI LECCI-TAVERNELLE</w:t>
            </w:r>
          </w:p>
        </w:tc>
      </w:tr>
      <w:tr w:rsidR="002E769F" w:rsidRPr="00D2140F" w14:paraId="6D9179D5"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2BB958" w14:textId="77777777" w:rsidR="002E769F" w:rsidRPr="00D2140F" w:rsidRDefault="002E769F" w:rsidP="00AC7481">
            <w:pPr>
              <w:pStyle w:val="rowtabella0"/>
              <w:rPr>
                <w:color w:val="002060"/>
              </w:rPr>
            </w:pPr>
            <w:r w:rsidRPr="00D2140F">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726D0B" w14:textId="77777777" w:rsidR="002E769F" w:rsidRPr="00D2140F" w:rsidRDefault="002E769F" w:rsidP="00AC7481">
            <w:pPr>
              <w:pStyle w:val="rowtabella0"/>
              <w:rPr>
                <w:color w:val="002060"/>
              </w:rPr>
            </w:pPr>
            <w:r w:rsidRPr="00D2140F">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CDED13"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0CE6F2" w14:textId="77777777" w:rsidR="002E769F" w:rsidRPr="00D2140F" w:rsidRDefault="002E769F" w:rsidP="00AC7481">
            <w:pPr>
              <w:pStyle w:val="rowtabella0"/>
              <w:rPr>
                <w:color w:val="002060"/>
              </w:rPr>
            </w:pPr>
            <w:r w:rsidRPr="00D2140F">
              <w:rPr>
                <w:color w:val="002060"/>
              </w:rPr>
              <w:t>11/01/2025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047AC0" w14:textId="77777777" w:rsidR="002E769F" w:rsidRPr="00D2140F" w:rsidRDefault="002E769F" w:rsidP="00AC7481">
            <w:pPr>
              <w:pStyle w:val="rowtabella0"/>
              <w:rPr>
                <w:color w:val="002060"/>
              </w:rPr>
            </w:pPr>
            <w:r w:rsidRPr="00D2140F">
              <w:rPr>
                <w:color w:val="002060"/>
              </w:rPr>
              <w:t xml:space="preserve">5454 </w:t>
            </w:r>
            <w:proofErr w:type="gramStart"/>
            <w:r w:rsidRPr="00D2140F">
              <w:rPr>
                <w:color w:val="002060"/>
              </w:rPr>
              <w:t>C.COPERTO</w:t>
            </w:r>
            <w:proofErr w:type="gramEnd"/>
            <w:r w:rsidRPr="00D2140F">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E5F15C" w14:textId="77777777" w:rsidR="002E769F" w:rsidRPr="00D2140F" w:rsidRDefault="002E769F" w:rsidP="00AC7481">
            <w:pPr>
              <w:pStyle w:val="rowtabella0"/>
              <w:rPr>
                <w:color w:val="002060"/>
              </w:rPr>
            </w:pPr>
            <w:r w:rsidRPr="00D2140F">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695FEB" w14:textId="77777777" w:rsidR="002E769F" w:rsidRPr="00D2140F" w:rsidRDefault="002E769F" w:rsidP="00AC7481">
            <w:pPr>
              <w:pStyle w:val="rowtabella0"/>
              <w:rPr>
                <w:color w:val="002060"/>
              </w:rPr>
            </w:pPr>
            <w:r w:rsidRPr="00D2140F">
              <w:rPr>
                <w:color w:val="002060"/>
              </w:rPr>
              <w:t>VIA VILLA TOMBARI</w:t>
            </w:r>
          </w:p>
        </w:tc>
      </w:tr>
      <w:tr w:rsidR="002E769F" w:rsidRPr="00D2140F" w14:paraId="32D14902"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FBDAD1" w14:textId="77777777" w:rsidR="002E769F" w:rsidRPr="00D2140F" w:rsidRDefault="002E769F" w:rsidP="00AC7481">
            <w:pPr>
              <w:pStyle w:val="rowtabella0"/>
              <w:rPr>
                <w:color w:val="002060"/>
              </w:rPr>
            </w:pPr>
            <w:r w:rsidRPr="00D2140F">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062FC2" w14:textId="77777777" w:rsidR="002E769F" w:rsidRPr="00D2140F" w:rsidRDefault="002E769F" w:rsidP="00AC7481">
            <w:pPr>
              <w:pStyle w:val="rowtabella0"/>
              <w:rPr>
                <w:color w:val="002060"/>
              </w:rPr>
            </w:pPr>
            <w:r w:rsidRPr="00D2140F">
              <w:rPr>
                <w:color w:val="002060"/>
              </w:rPr>
              <w:t>SPORTFLY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630948"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67F25D" w14:textId="77777777" w:rsidR="002E769F" w:rsidRPr="00D2140F" w:rsidRDefault="002E769F" w:rsidP="00AC7481">
            <w:pPr>
              <w:pStyle w:val="rowtabella0"/>
              <w:rPr>
                <w:color w:val="002060"/>
              </w:rPr>
            </w:pPr>
            <w:r w:rsidRPr="00D2140F">
              <w:rPr>
                <w:color w:val="002060"/>
              </w:rPr>
              <w:t>12/01/2025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C9A025" w14:textId="77777777" w:rsidR="002E769F" w:rsidRPr="00D2140F" w:rsidRDefault="002E769F" w:rsidP="00AC7481">
            <w:pPr>
              <w:pStyle w:val="rowtabella0"/>
              <w:rPr>
                <w:color w:val="002060"/>
              </w:rPr>
            </w:pPr>
            <w:r w:rsidRPr="00D2140F">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11746C" w14:textId="77777777" w:rsidR="002E769F" w:rsidRPr="00D2140F" w:rsidRDefault="002E769F" w:rsidP="00AC7481">
            <w:pPr>
              <w:pStyle w:val="rowtabella0"/>
              <w:rPr>
                <w:color w:val="002060"/>
              </w:rPr>
            </w:pPr>
            <w:r w:rsidRPr="00D2140F">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AC29ED" w14:textId="77777777" w:rsidR="002E769F" w:rsidRPr="00D2140F" w:rsidRDefault="002E769F" w:rsidP="00AC7481">
            <w:pPr>
              <w:pStyle w:val="rowtabella0"/>
              <w:rPr>
                <w:color w:val="002060"/>
              </w:rPr>
            </w:pPr>
            <w:r w:rsidRPr="00D2140F">
              <w:rPr>
                <w:color w:val="002060"/>
              </w:rPr>
              <w:t>VIA NAZARIO SAURO</w:t>
            </w:r>
          </w:p>
        </w:tc>
      </w:tr>
      <w:tr w:rsidR="002E769F" w:rsidRPr="00D2140F" w14:paraId="7EF512FB" w14:textId="77777777" w:rsidTr="00AC748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EA9863" w14:textId="77777777" w:rsidR="002E769F" w:rsidRPr="00D2140F" w:rsidRDefault="002E769F" w:rsidP="00AC7481">
            <w:pPr>
              <w:pStyle w:val="rowtabella0"/>
              <w:rPr>
                <w:color w:val="002060"/>
              </w:rPr>
            </w:pPr>
            <w:r w:rsidRPr="00D2140F">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E4CC75" w14:textId="77777777" w:rsidR="002E769F" w:rsidRPr="00D2140F" w:rsidRDefault="002E769F" w:rsidP="00AC7481">
            <w:pPr>
              <w:pStyle w:val="rowtabella0"/>
              <w:rPr>
                <w:color w:val="002060"/>
              </w:rPr>
            </w:pPr>
            <w:r w:rsidRPr="00D2140F">
              <w:rPr>
                <w:color w:val="002060"/>
              </w:rPr>
              <w:t>AMICI DEL CENTROSOCIOSQ.B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846AB6"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FEA986" w14:textId="77777777" w:rsidR="002E769F" w:rsidRPr="00D2140F" w:rsidRDefault="002E769F" w:rsidP="00AC7481">
            <w:pPr>
              <w:pStyle w:val="rowtabella0"/>
              <w:rPr>
                <w:color w:val="002060"/>
              </w:rPr>
            </w:pPr>
            <w:r w:rsidRPr="00D2140F">
              <w:rPr>
                <w:color w:val="002060"/>
              </w:rPr>
              <w:t>12/01/2025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BA589D" w14:textId="77777777" w:rsidR="002E769F" w:rsidRPr="00D2140F" w:rsidRDefault="002E769F" w:rsidP="00AC7481">
            <w:pPr>
              <w:pStyle w:val="rowtabella0"/>
              <w:rPr>
                <w:color w:val="002060"/>
              </w:rPr>
            </w:pPr>
            <w:r w:rsidRPr="00D2140F">
              <w:rPr>
                <w:color w:val="002060"/>
              </w:rPr>
              <w:t xml:space="preserve">5442 TENSOSTRUTTURA </w:t>
            </w:r>
            <w:proofErr w:type="gramStart"/>
            <w:r w:rsidRPr="00D2140F">
              <w:rPr>
                <w:color w:val="002060"/>
              </w:rPr>
              <w:t>B.GO</w:t>
            </w:r>
            <w:proofErr w:type="gramEnd"/>
            <w:r w:rsidRPr="00D2140F">
              <w:rPr>
                <w:color w:val="002060"/>
              </w:rPr>
              <w:t xml:space="preserve"> S.MARIA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E65E32" w14:textId="77777777" w:rsidR="002E769F" w:rsidRPr="00D2140F" w:rsidRDefault="002E769F" w:rsidP="00AC7481">
            <w:pPr>
              <w:pStyle w:val="rowtabella0"/>
              <w:rPr>
                <w:color w:val="002060"/>
              </w:rPr>
            </w:pPr>
            <w:r w:rsidRPr="00D2140F">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B871DD" w14:textId="77777777" w:rsidR="002E769F" w:rsidRPr="00D2140F" w:rsidRDefault="002E769F" w:rsidP="00AC7481">
            <w:pPr>
              <w:pStyle w:val="rowtabella0"/>
              <w:rPr>
                <w:color w:val="002060"/>
              </w:rPr>
            </w:pPr>
            <w:r w:rsidRPr="00D2140F">
              <w:rPr>
                <w:color w:val="002060"/>
              </w:rPr>
              <w:t xml:space="preserve">STRADA DEL FOGLIA - </w:t>
            </w:r>
            <w:proofErr w:type="gramStart"/>
            <w:r w:rsidRPr="00D2140F">
              <w:rPr>
                <w:color w:val="002060"/>
              </w:rPr>
              <w:t>B.GO</w:t>
            </w:r>
            <w:proofErr w:type="gramEnd"/>
            <w:r w:rsidRPr="00D2140F">
              <w:rPr>
                <w:color w:val="002060"/>
              </w:rPr>
              <w:t xml:space="preserve"> S.MAR</w:t>
            </w:r>
          </w:p>
        </w:tc>
      </w:tr>
    </w:tbl>
    <w:p w14:paraId="1AE63660" w14:textId="77777777" w:rsidR="002E769F" w:rsidRPr="00D2140F" w:rsidRDefault="002E769F" w:rsidP="002E769F">
      <w:pPr>
        <w:pStyle w:val="breakline"/>
        <w:rPr>
          <w:rFonts w:eastAsiaTheme="minorEastAsia"/>
          <w:color w:val="002060"/>
        </w:rPr>
      </w:pPr>
    </w:p>
    <w:p w14:paraId="0CC0B8DA" w14:textId="77777777" w:rsidR="002E769F" w:rsidRPr="00D2140F" w:rsidRDefault="002E769F" w:rsidP="002E769F">
      <w:pPr>
        <w:pStyle w:val="breakline"/>
        <w:rPr>
          <w:color w:val="002060"/>
        </w:rPr>
      </w:pPr>
    </w:p>
    <w:p w14:paraId="58802A9B" w14:textId="77777777" w:rsidR="002E769F" w:rsidRPr="00D2140F" w:rsidRDefault="002E769F" w:rsidP="002E769F">
      <w:pPr>
        <w:pStyle w:val="breakline"/>
        <w:rPr>
          <w:color w:val="002060"/>
        </w:rPr>
      </w:pPr>
    </w:p>
    <w:p w14:paraId="47EF6AFA" w14:textId="77777777" w:rsidR="002E769F" w:rsidRPr="00D2140F" w:rsidRDefault="002E769F" w:rsidP="002E769F">
      <w:pPr>
        <w:pStyle w:val="sottotitolocampionato10"/>
        <w:rPr>
          <w:color w:val="002060"/>
        </w:rPr>
      </w:pPr>
      <w:r w:rsidRPr="00D2140F">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07"/>
        <w:gridCol w:w="385"/>
        <w:gridCol w:w="898"/>
        <w:gridCol w:w="1182"/>
        <w:gridCol w:w="1546"/>
        <w:gridCol w:w="1546"/>
      </w:tblGrid>
      <w:tr w:rsidR="002E769F" w:rsidRPr="00D2140F" w14:paraId="1E578E1F" w14:textId="77777777" w:rsidTr="00AC748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7DD86" w14:textId="77777777" w:rsidR="002E769F" w:rsidRPr="00D2140F" w:rsidRDefault="002E769F" w:rsidP="00AC7481">
            <w:pPr>
              <w:pStyle w:val="headertabella0"/>
              <w:rPr>
                <w:color w:val="002060"/>
              </w:rPr>
            </w:pPr>
            <w:r w:rsidRPr="00D214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A3C50" w14:textId="77777777" w:rsidR="002E769F" w:rsidRPr="00D2140F" w:rsidRDefault="002E769F" w:rsidP="00AC7481">
            <w:pPr>
              <w:pStyle w:val="headertabella0"/>
              <w:rPr>
                <w:color w:val="002060"/>
              </w:rPr>
            </w:pPr>
            <w:r w:rsidRPr="00D2140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8B2B7" w14:textId="77777777" w:rsidR="002E769F" w:rsidRPr="00D2140F" w:rsidRDefault="002E769F" w:rsidP="00AC7481">
            <w:pPr>
              <w:pStyle w:val="headertabella0"/>
              <w:rPr>
                <w:color w:val="002060"/>
              </w:rPr>
            </w:pPr>
            <w:r w:rsidRPr="00D214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CCE4D" w14:textId="77777777" w:rsidR="002E769F" w:rsidRPr="00D2140F" w:rsidRDefault="002E769F" w:rsidP="00AC7481">
            <w:pPr>
              <w:pStyle w:val="headertabella0"/>
              <w:rPr>
                <w:color w:val="002060"/>
              </w:rPr>
            </w:pPr>
            <w:r w:rsidRPr="00D214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3462E" w14:textId="77777777" w:rsidR="002E769F" w:rsidRPr="00D2140F" w:rsidRDefault="002E769F" w:rsidP="00AC7481">
            <w:pPr>
              <w:pStyle w:val="headertabella0"/>
              <w:rPr>
                <w:color w:val="002060"/>
              </w:rPr>
            </w:pPr>
            <w:r w:rsidRPr="00D214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7FCE5" w14:textId="77777777" w:rsidR="002E769F" w:rsidRPr="00D2140F" w:rsidRDefault="002E769F" w:rsidP="00AC7481">
            <w:pPr>
              <w:pStyle w:val="headertabella0"/>
              <w:rPr>
                <w:color w:val="002060"/>
              </w:rPr>
            </w:pPr>
            <w:proofErr w:type="spellStart"/>
            <w:r w:rsidRPr="00D2140F">
              <w:rPr>
                <w:color w:val="002060"/>
              </w:rPr>
              <w:t>Localita'</w:t>
            </w:r>
            <w:proofErr w:type="spellEnd"/>
            <w:r w:rsidRPr="00D2140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DC125" w14:textId="77777777" w:rsidR="002E769F" w:rsidRPr="00D2140F" w:rsidRDefault="002E769F" w:rsidP="00AC7481">
            <w:pPr>
              <w:pStyle w:val="headertabella0"/>
              <w:rPr>
                <w:color w:val="002060"/>
              </w:rPr>
            </w:pPr>
            <w:r w:rsidRPr="00D2140F">
              <w:rPr>
                <w:color w:val="002060"/>
              </w:rPr>
              <w:t>Indirizzo Impianto</w:t>
            </w:r>
          </w:p>
        </w:tc>
      </w:tr>
      <w:tr w:rsidR="002E769F" w:rsidRPr="00D2140F" w14:paraId="655E47C3" w14:textId="77777777" w:rsidTr="00AC748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F40166" w14:textId="77777777" w:rsidR="002E769F" w:rsidRPr="00D2140F" w:rsidRDefault="002E769F" w:rsidP="00AC7481">
            <w:pPr>
              <w:pStyle w:val="rowtabella0"/>
              <w:rPr>
                <w:color w:val="002060"/>
              </w:rPr>
            </w:pPr>
            <w:r w:rsidRPr="00D2140F">
              <w:rPr>
                <w:color w:val="002060"/>
              </w:rPr>
              <w:t xml:space="preserve">AUDAX 1970 </w:t>
            </w:r>
            <w:proofErr w:type="gramStart"/>
            <w:r w:rsidRPr="00D2140F">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E65A21" w14:textId="77777777" w:rsidR="002E769F" w:rsidRPr="00D2140F" w:rsidRDefault="002E769F" w:rsidP="00AC7481">
            <w:pPr>
              <w:pStyle w:val="rowtabella0"/>
              <w:rPr>
                <w:color w:val="002060"/>
              </w:rPr>
            </w:pPr>
            <w:r w:rsidRPr="00D2140F">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1C870C" w14:textId="77777777" w:rsidR="002E769F" w:rsidRPr="00D2140F" w:rsidRDefault="002E769F" w:rsidP="00AC7481">
            <w:pPr>
              <w:pStyle w:val="rowtabella0"/>
              <w:jc w:val="center"/>
              <w:rPr>
                <w:color w:val="002060"/>
              </w:rPr>
            </w:pPr>
            <w:r w:rsidRPr="00D2140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758FC7" w14:textId="77777777" w:rsidR="002E769F" w:rsidRPr="00D2140F" w:rsidRDefault="002E769F" w:rsidP="00AC7481">
            <w:pPr>
              <w:pStyle w:val="rowtabella0"/>
              <w:rPr>
                <w:color w:val="002060"/>
              </w:rPr>
            </w:pPr>
            <w:r w:rsidRPr="00D2140F">
              <w:rPr>
                <w:color w:val="002060"/>
              </w:rPr>
              <w:t>11/01/2025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19BCE1" w14:textId="77777777" w:rsidR="002E769F" w:rsidRPr="00D2140F" w:rsidRDefault="002E769F" w:rsidP="00AC7481">
            <w:pPr>
              <w:pStyle w:val="rowtabella0"/>
              <w:rPr>
                <w:color w:val="002060"/>
              </w:rPr>
            </w:pPr>
            <w:r w:rsidRPr="00D2140F">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6FD9AE" w14:textId="77777777" w:rsidR="002E769F" w:rsidRPr="00D2140F" w:rsidRDefault="002E769F" w:rsidP="00AC7481">
            <w:pPr>
              <w:pStyle w:val="rowtabella0"/>
              <w:rPr>
                <w:color w:val="002060"/>
              </w:rPr>
            </w:pPr>
            <w:r w:rsidRPr="00D2140F">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FECF29" w14:textId="77777777" w:rsidR="002E769F" w:rsidRPr="00D2140F" w:rsidRDefault="002E769F" w:rsidP="00AC7481">
            <w:pPr>
              <w:pStyle w:val="rowtabella0"/>
              <w:rPr>
                <w:color w:val="002060"/>
              </w:rPr>
            </w:pPr>
            <w:r w:rsidRPr="00D2140F">
              <w:rPr>
                <w:color w:val="002060"/>
              </w:rPr>
              <w:t>VIA ANTONIO ROSMINI 22/B</w:t>
            </w:r>
          </w:p>
        </w:tc>
      </w:tr>
      <w:tr w:rsidR="002E769F" w:rsidRPr="00D2140F" w14:paraId="79B0D720"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F3E4F2" w14:textId="77777777" w:rsidR="002E769F" w:rsidRPr="00D2140F" w:rsidRDefault="002E769F" w:rsidP="00AC7481">
            <w:pPr>
              <w:pStyle w:val="rowtabella0"/>
              <w:rPr>
                <w:color w:val="002060"/>
              </w:rPr>
            </w:pPr>
            <w:r w:rsidRPr="00D2140F">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A30156" w14:textId="77777777" w:rsidR="002E769F" w:rsidRPr="00D2140F" w:rsidRDefault="002E769F" w:rsidP="00AC7481">
            <w:pPr>
              <w:pStyle w:val="rowtabella0"/>
              <w:rPr>
                <w:color w:val="002060"/>
              </w:rPr>
            </w:pPr>
            <w:r w:rsidRPr="00D2140F">
              <w:rPr>
                <w:color w:val="002060"/>
              </w:rPr>
              <w:t>ITALSERVICE C5 SQ.C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772FF5"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77C38A" w14:textId="77777777" w:rsidR="002E769F" w:rsidRPr="00D2140F" w:rsidRDefault="002E769F" w:rsidP="00AC7481">
            <w:pPr>
              <w:pStyle w:val="rowtabella0"/>
              <w:rPr>
                <w:color w:val="002060"/>
              </w:rPr>
            </w:pPr>
            <w:r w:rsidRPr="00D2140F">
              <w:rPr>
                <w:color w:val="002060"/>
              </w:rPr>
              <w:t>12/01/2025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95506F" w14:textId="77777777" w:rsidR="002E769F" w:rsidRPr="00D2140F" w:rsidRDefault="002E769F" w:rsidP="00AC7481">
            <w:pPr>
              <w:pStyle w:val="rowtabella0"/>
              <w:rPr>
                <w:color w:val="002060"/>
              </w:rPr>
            </w:pPr>
            <w:r w:rsidRPr="00D2140F">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3BA138" w14:textId="77777777" w:rsidR="002E769F" w:rsidRPr="00D2140F" w:rsidRDefault="002E769F" w:rsidP="00AC7481">
            <w:pPr>
              <w:pStyle w:val="rowtabella0"/>
              <w:rPr>
                <w:color w:val="002060"/>
              </w:rPr>
            </w:pPr>
            <w:r w:rsidRPr="00D2140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A4B496" w14:textId="77777777" w:rsidR="002E769F" w:rsidRPr="00D2140F" w:rsidRDefault="002E769F" w:rsidP="00AC7481">
            <w:pPr>
              <w:pStyle w:val="rowtabella0"/>
              <w:rPr>
                <w:color w:val="002060"/>
              </w:rPr>
            </w:pPr>
            <w:r w:rsidRPr="00D2140F">
              <w:rPr>
                <w:color w:val="002060"/>
              </w:rPr>
              <w:t>VIA MADRE TERESA DI CALCUTTA</w:t>
            </w:r>
          </w:p>
        </w:tc>
      </w:tr>
      <w:tr w:rsidR="002E769F" w:rsidRPr="00D2140F" w14:paraId="0DC96926"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39D167" w14:textId="77777777" w:rsidR="002E769F" w:rsidRPr="00D2140F" w:rsidRDefault="002E769F" w:rsidP="00AC7481">
            <w:pPr>
              <w:pStyle w:val="rowtabella0"/>
              <w:rPr>
                <w:color w:val="002060"/>
              </w:rPr>
            </w:pPr>
            <w:r w:rsidRPr="00D2140F">
              <w:rPr>
                <w:color w:val="002060"/>
              </w:rPr>
              <w:t>AMICI DEL CENTROSOCIOSQ.C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2309C1" w14:textId="77777777" w:rsidR="002E769F" w:rsidRPr="00D2140F" w:rsidRDefault="002E769F" w:rsidP="00AC7481">
            <w:pPr>
              <w:pStyle w:val="rowtabella0"/>
              <w:rPr>
                <w:color w:val="002060"/>
              </w:rPr>
            </w:pPr>
            <w:r w:rsidRPr="00D2140F">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39E077"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652DA4" w14:textId="77777777" w:rsidR="002E769F" w:rsidRPr="00D2140F" w:rsidRDefault="002E769F" w:rsidP="00AC7481">
            <w:pPr>
              <w:pStyle w:val="rowtabella0"/>
              <w:rPr>
                <w:color w:val="002060"/>
              </w:rPr>
            </w:pPr>
            <w:r w:rsidRPr="00D2140F">
              <w:rPr>
                <w:color w:val="002060"/>
              </w:rPr>
              <w:t>12/01/2025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94C285" w14:textId="77777777" w:rsidR="002E769F" w:rsidRPr="00D2140F" w:rsidRDefault="002E769F" w:rsidP="00AC7481">
            <w:pPr>
              <w:pStyle w:val="rowtabella0"/>
              <w:rPr>
                <w:color w:val="002060"/>
              </w:rPr>
            </w:pPr>
            <w:r w:rsidRPr="00D2140F">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F74F45" w14:textId="77777777" w:rsidR="002E769F" w:rsidRPr="00D2140F" w:rsidRDefault="002E769F" w:rsidP="00AC7481">
            <w:pPr>
              <w:pStyle w:val="rowtabella0"/>
              <w:rPr>
                <w:color w:val="002060"/>
              </w:rPr>
            </w:pPr>
            <w:r w:rsidRPr="00D2140F">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A8D392" w14:textId="77777777" w:rsidR="002E769F" w:rsidRPr="00D2140F" w:rsidRDefault="002E769F" w:rsidP="00AC7481">
            <w:pPr>
              <w:pStyle w:val="rowtabella0"/>
              <w:rPr>
                <w:color w:val="002060"/>
              </w:rPr>
            </w:pPr>
            <w:r w:rsidRPr="00D2140F">
              <w:rPr>
                <w:color w:val="002060"/>
              </w:rPr>
              <w:t>VIA AMATO</w:t>
            </w:r>
          </w:p>
        </w:tc>
      </w:tr>
      <w:tr w:rsidR="002E769F" w:rsidRPr="00D2140F" w14:paraId="2684CA9B"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D399DF" w14:textId="77777777" w:rsidR="002E769F" w:rsidRPr="00D2140F" w:rsidRDefault="002E769F" w:rsidP="00AC7481">
            <w:pPr>
              <w:pStyle w:val="rowtabella0"/>
              <w:rPr>
                <w:color w:val="002060"/>
              </w:rPr>
            </w:pPr>
            <w:r w:rsidRPr="00D2140F">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C2A2EF" w14:textId="77777777" w:rsidR="002E769F" w:rsidRPr="00D2140F" w:rsidRDefault="002E769F" w:rsidP="00AC7481">
            <w:pPr>
              <w:pStyle w:val="rowtabella0"/>
              <w:rPr>
                <w:color w:val="002060"/>
              </w:rPr>
            </w:pPr>
            <w:r w:rsidRPr="00D2140F">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F150AA"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B0702D" w14:textId="77777777" w:rsidR="002E769F" w:rsidRPr="00D2140F" w:rsidRDefault="002E769F" w:rsidP="00AC7481">
            <w:pPr>
              <w:pStyle w:val="rowtabella0"/>
              <w:rPr>
                <w:color w:val="002060"/>
              </w:rPr>
            </w:pPr>
            <w:r w:rsidRPr="00D2140F">
              <w:rPr>
                <w:color w:val="002060"/>
              </w:rPr>
              <w:t>12/01/2025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CC4484" w14:textId="77777777" w:rsidR="002E769F" w:rsidRPr="00D2140F" w:rsidRDefault="002E769F" w:rsidP="00AC7481">
            <w:pPr>
              <w:pStyle w:val="rowtabella0"/>
              <w:rPr>
                <w:color w:val="002060"/>
              </w:rPr>
            </w:pPr>
            <w:r w:rsidRPr="00D2140F">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6D5173" w14:textId="77777777" w:rsidR="002E769F" w:rsidRPr="00D2140F" w:rsidRDefault="002E769F" w:rsidP="00AC7481">
            <w:pPr>
              <w:pStyle w:val="rowtabella0"/>
              <w:rPr>
                <w:color w:val="002060"/>
              </w:rPr>
            </w:pPr>
            <w:r w:rsidRPr="00D2140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DA65EC" w14:textId="77777777" w:rsidR="002E769F" w:rsidRPr="00D2140F" w:rsidRDefault="002E769F" w:rsidP="00AC7481">
            <w:pPr>
              <w:pStyle w:val="rowtabella0"/>
              <w:rPr>
                <w:color w:val="002060"/>
              </w:rPr>
            </w:pPr>
            <w:r w:rsidRPr="00D2140F">
              <w:rPr>
                <w:color w:val="002060"/>
              </w:rPr>
              <w:t>VIA GROTTE DI POSATORA 19/A</w:t>
            </w:r>
          </w:p>
        </w:tc>
      </w:tr>
      <w:tr w:rsidR="002E769F" w:rsidRPr="00D2140F" w14:paraId="62D101BE" w14:textId="77777777" w:rsidTr="00AC748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5D54CE" w14:textId="77777777" w:rsidR="002E769F" w:rsidRPr="00D2140F" w:rsidRDefault="002E769F" w:rsidP="00AC7481">
            <w:pPr>
              <w:pStyle w:val="rowtabella0"/>
              <w:rPr>
                <w:color w:val="002060"/>
              </w:rPr>
            </w:pPr>
            <w:r w:rsidRPr="00D2140F">
              <w:rPr>
                <w:color w:val="002060"/>
              </w:rPr>
              <w:t xml:space="preserve">CALCIO A 5 CORINALDO </w:t>
            </w:r>
            <w:proofErr w:type="gramStart"/>
            <w:r w:rsidRPr="00D2140F">
              <w:rPr>
                <w:color w:val="002060"/>
              </w:rPr>
              <w:t>SQ.B</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8B3B07" w14:textId="77777777" w:rsidR="002E769F" w:rsidRPr="00D2140F" w:rsidRDefault="002E769F" w:rsidP="00AC7481">
            <w:pPr>
              <w:pStyle w:val="rowtabella0"/>
              <w:rPr>
                <w:color w:val="002060"/>
              </w:rPr>
            </w:pPr>
            <w:r w:rsidRPr="00D2140F">
              <w:rPr>
                <w:color w:val="002060"/>
              </w:rPr>
              <w:t>FABRIANO CERRETO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644D5D"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F8D01C" w14:textId="77777777" w:rsidR="002E769F" w:rsidRPr="00D2140F" w:rsidRDefault="002E769F" w:rsidP="00AC7481">
            <w:pPr>
              <w:pStyle w:val="rowtabella0"/>
              <w:rPr>
                <w:color w:val="002060"/>
              </w:rPr>
            </w:pPr>
            <w:r w:rsidRPr="00D2140F">
              <w:rPr>
                <w:color w:val="002060"/>
              </w:rPr>
              <w:t>12/01/2025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54AE84" w14:textId="77777777" w:rsidR="002E769F" w:rsidRPr="00D2140F" w:rsidRDefault="002E769F" w:rsidP="00AC7481">
            <w:pPr>
              <w:pStyle w:val="rowtabella0"/>
              <w:rPr>
                <w:color w:val="002060"/>
              </w:rPr>
            </w:pPr>
            <w:r w:rsidRPr="00D2140F">
              <w:rPr>
                <w:color w:val="002060"/>
              </w:rPr>
              <w:t>5301 NUOVO PALAS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B7F0D2" w14:textId="77777777" w:rsidR="002E769F" w:rsidRPr="00D2140F" w:rsidRDefault="002E769F" w:rsidP="00AC7481">
            <w:pPr>
              <w:pStyle w:val="rowtabella0"/>
              <w:rPr>
                <w:color w:val="002060"/>
              </w:rPr>
            </w:pPr>
            <w:r w:rsidRPr="00D2140F">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9E6D3A" w14:textId="77777777" w:rsidR="002E769F" w:rsidRPr="00D2140F" w:rsidRDefault="002E769F" w:rsidP="00AC7481">
            <w:pPr>
              <w:pStyle w:val="rowtabella0"/>
              <w:rPr>
                <w:color w:val="002060"/>
              </w:rPr>
            </w:pPr>
            <w:r w:rsidRPr="00D2140F">
              <w:rPr>
                <w:color w:val="002060"/>
              </w:rPr>
              <w:t>STR.DEL BURELLO LOC.VAL NEVOLA</w:t>
            </w:r>
          </w:p>
        </w:tc>
      </w:tr>
    </w:tbl>
    <w:p w14:paraId="073CAE4B" w14:textId="77777777" w:rsidR="002E769F" w:rsidRPr="00D2140F" w:rsidRDefault="002E769F" w:rsidP="002E769F">
      <w:pPr>
        <w:pStyle w:val="breakline"/>
        <w:rPr>
          <w:rFonts w:eastAsiaTheme="minorEastAsia"/>
          <w:color w:val="002060"/>
        </w:rPr>
      </w:pPr>
    </w:p>
    <w:p w14:paraId="3DF725AC" w14:textId="77777777" w:rsidR="002E769F" w:rsidRPr="00D2140F" w:rsidRDefault="002E769F" w:rsidP="002E769F">
      <w:pPr>
        <w:pStyle w:val="breakline"/>
        <w:rPr>
          <w:color w:val="002060"/>
        </w:rPr>
      </w:pPr>
    </w:p>
    <w:p w14:paraId="4D6D1AB0" w14:textId="77777777" w:rsidR="002E769F" w:rsidRPr="00D2140F" w:rsidRDefault="002E769F" w:rsidP="002E769F">
      <w:pPr>
        <w:pStyle w:val="breakline"/>
        <w:rPr>
          <w:color w:val="002060"/>
        </w:rPr>
      </w:pPr>
    </w:p>
    <w:p w14:paraId="6DA5BEA8" w14:textId="77777777" w:rsidR="002E769F" w:rsidRPr="00D2140F" w:rsidRDefault="002E769F" w:rsidP="002E769F">
      <w:pPr>
        <w:pStyle w:val="sottotitolocampionato10"/>
        <w:rPr>
          <w:color w:val="002060"/>
        </w:rPr>
      </w:pPr>
      <w:r w:rsidRPr="00D2140F">
        <w:rPr>
          <w:color w:val="002060"/>
        </w:rPr>
        <w:lastRenderedPageBreak/>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18"/>
        <w:gridCol w:w="385"/>
        <w:gridCol w:w="898"/>
        <w:gridCol w:w="1199"/>
        <w:gridCol w:w="1547"/>
        <w:gridCol w:w="1547"/>
      </w:tblGrid>
      <w:tr w:rsidR="002E769F" w:rsidRPr="00D2140F" w14:paraId="78CCE9A0" w14:textId="77777777" w:rsidTr="00AC748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02261" w14:textId="77777777" w:rsidR="002E769F" w:rsidRPr="00D2140F" w:rsidRDefault="002E769F" w:rsidP="00AC7481">
            <w:pPr>
              <w:pStyle w:val="headertabella0"/>
              <w:rPr>
                <w:color w:val="002060"/>
              </w:rPr>
            </w:pPr>
            <w:r w:rsidRPr="00D214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39391" w14:textId="77777777" w:rsidR="002E769F" w:rsidRPr="00D2140F" w:rsidRDefault="002E769F" w:rsidP="00AC7481">
            <w:pPr>
              <w:pStyle w:val="headertabella0"/>
              <w:rPr>
                <w:color w:val="002060"/>
              </w:rPr>
            </w:pPr>
            <w:r w:rsidRPr="00D2140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10196" w14:textId="77777777" w:rsidR="002E769F" w:rsidRPr="00D2140F" w:rsidRDefault="002E769F" w:rsidP="00AC7481">
            <w:pPr>
              <w:pStyle w:val="headertabella0"/>
              <w:rPr>
                <w:color w:val="002060"/>
              </w:rPr>
            </w:pPr>
            <w:r w:rsidRPr="00D214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69E26" w14:textId="77777777" w:rsidR="002E769F" w:rsidRPr="00D2140F" w:rsidRDefault="002E769F" w:rsidP="00AC7481">
            <w:pPr>
              <w:pStyle w:val="headertabella0"/>
              <w:rPr>
                <w:color w:val="002060"/>
              </w:rPr>
            </w:pPr>
            <w:r w:rsidRPr="00D214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DFCA9" w14:textId="77777777" w:rsidR="002E769F" w:rsidRPr="00D2140F" w:rsidRDefault="002E769F" w:rsidP="00AC7481">
            <w:pPr>
              <w:pStyle w:val="headertabella0"/>
              <w:rPr>
                <w:color w:val="002060"/>
              </w:rPr>
            </w:pPr>
            <w:r w:rsidRPr="00D214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2A599" w14:textId="77777777" w:rsidR="002E769F" w:rsidRPr="00D2140F" w:rsidRDefault="002E769F" w:rsidP="00AC7481">
            <w:pPr>
              <w:pStyle w:val="headertabella0"/>
              <w:rPr>
                <w:color w:val="002060"/>
              </w:rPr>
            </w:pPr>
            <w:proofErr w:type="spellStart"/>
            <w:r w:rsidRPr="00D2140F">
              <w:rPr>
                <w:color w:val="002060"/>
              </w:rPr>
              <w:t>Localita'</w:t>
            </w:r>
            <w:proofErr w:type="spellEnd"/>
            <w:r w:rsidRPr="00D2140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7E65B" w14:textId="77777777" w:rsidR="002E769F" w:rsidRPr="00D2140F" w:rsidRDefault="002E769F" w:rsidP="00AC7481">
            <w:pPr>
              <w:pStyle w:val="headertabella0"/>
              <w:rPr>
                <w:color w:val="002060"/>
              </w:rPr>
            </w:pPr>
            <w:r w:rsidRPr="00D2140F">
              <w:rPr>
                <w:color w:val="002060"/>
              </w:rPr>
              <w:t>Indirizzo Impianto</w:t>
            </w:r>
          </w:p>
        </w:tc>
      </w:tr>
      <w:tr w:rsidR="002E769F" w:rsidRPr="00D2140F" w14:paraId="4E54710A" w14:textId="77777777" w:rsidTr="00AC748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2BA4A5" w14:textId="77777777" w:rsidR="002E769F" w:rsidRPr="00D2140F" w:rsidRDefault="002E769F" w:rsidP="00AC7481">
            <w:pPr>
              <w:pStyle w:val="rowtabella0"/>
              <w:rPr>
                <w:color w:val="002060"/>
              </w:rPr>
            </w:pPr>
            <w:r w:rsidRPr="00D2140F">
              <w:rPr>
                <w:color w:val="002060"/>
              </w:rPr>
              <w:t>SANGIORGIO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584201" w14:textId="77777777" w:rsidR="002E769F" w:rsidRPr="00D2140F" w:rsidRDefault="002E769F" w:rsidP="00AC7481">
            <w:pPr>
              <w:pStyle w:val="rowtabella0"/>
              <w:rPr>
                <w:color w:val="002060"/>
              </w:rPr>
            </w:pPr>
            <w:r w:rsidRPr="00D2140F">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E90810" w14:textId="77777777" w:rsidR="002E769F" w:rsidRPr="00D2140F" w:rsidRDefault="002E769F" w:rsidP="00AC7481">
            <w:pPr>
              <w:pStyle w:val="rowtabella0"/>
              <w:jc w:val="center"/>
              <w:rPr>
                <w:color w:val="002060"/>
              </w:rPr>
            </w:pPr>
            <w:r w:rsidRPr="00D2140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E736A4" w14:textId="77777777" w:rsidR="002E769F" w:rsidRPr="00D2140F" w:rsidRDefault="002E769F" w:rsidP="00AC7481">
            <w:pPr>
              <w:pStyle w:val="rowtabella0"/>
              <w:rPr>
                <w:color w:val="002060"/>
              </w:rPr>
            </w:pPr>
            <w:r w:rsidRPr="00D2140F">
              <w:rPr>
                <w:color w:val="002060"/>
              </w:rPr>
              <w:t>11/01/2025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27E98E" w14:textId="77777777" w:rsidR="002E769F" w:rsidRPr="00D2140F" w:rsidRDefault="002E769F" w:rsidP="00AC7481">
            <w:pPr>
              <w:pStyle w:val="rowtabella0"/>
              <w:rPr>
                <w:color w:val="002060"/>
              </w:rPr>
            </w:pPr>
            <w:r w:rsidRPr="00D2140F">
              <w:rPr>
                <w:color w:val="002060"/>
              </w:rPr>
              <w:t xml:space="preserve">5623 PALESTRA </w:t>
            </w:r>
            <w:proofErr w:type="gramStart"/>
            <w:r w:rsidRPr="00D2140F">
              <w:rPr>
                <w:color w:val="002060"/>
              </w:rPr>
              <w:t>SC.MEDIA</w:t>
            </w:r>
            <w:proofErr w:type="gramEnd"/>
            <w:r w:rsidRPr="00D2140F">
              <w:rPr>
                <w:color w:val="002060"/>
              </w:rPr>
              <w:t xml:space="preserve"> B.ROSSELLI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379400" w14:textId="77777777" w:rsidR="002E769F" w:rsidRPr="00D2140F" w:rsidRDefault="002E769F" w:rsidP="00AC7481">
            <w:pPr>
              <w:pStyle w:val="rowtabella0"/>
              <w:rPr>
                <w:color w:val="002060"/>
              </w:rPr>
            </w:pPr>
            <w:r w:rsidRPr="00D2140F">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358C4F" w14:textId="77777777" w:rsidR="002E769F" w:rsidRPr="00D2140F" w:rsidRDefault="002E769F" w:rsidP="00AC7481">
            <w:pPr>
              <w:pStyle w:val="rowtabella0"/>
              <w:rPr>
                <w:color w:val="002060"/>
              </w:rPr>
            </w:pPr>
            <w:r w:rsidRPr="00D2140F">
              <w:rPr>
                <w:color w:val="002060"/>
              </w:rPr>
              <w:t>VIA PIRANDELLO</w:t>
            </w:r>
          </w:p>
        </w:tc>
      </w:tr>
      <w:tr w:rsidR="002E769F" w:rsidRPr="00D2140F" w14:paraId="2C982769"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816B45" w14:textId="77777777" w:rsidR="002E769F" w:rsidRPr="00D2140F" w:rsidRDefault="002E769F" w:rsidP="00AC7481">
            <w:pPr>
              <w:pStyle w:val="rowtabella0"/>
              <w:rPr>
                <w:color w:val="002060"/>
              </w:rPr>
            </w:pPr>
            <w:r w:rsidRPr="00D2140F">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FCF95A" w14:textId="77777777" w:rsidR="002E769F" w:rsidRPr="00D2140F" w:rsidRDefault="002E769F" w:rsidP="00AC7481">
            <w:pPr>
              <w:pStyle w:val="rowtabella0"/>
              <w:rPr>
                <w:color w:val="002060"/>
              </w:rPr>
            </w:pPr>
            <w:r w:rsidRPr="00D2140F">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F6CFE0"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91D0F0" w14:textId="77777777" w:rsidR="002E769F" w:rsidRPr="00D2140F" w:rsidRDefault="002E769F" w:rsidP="00AC7481">
            <w:pPr>
              <w:pStyle w:val="rowtabella0"/>
              <w:rPr>
                <w:color w:val="002060"/>
              </w:rPr>
            </w:pPr>
            <w:r w:rsidRPr="00D2140F">
              <w:rPr>
                <w:color w:val="002060"/>
              </w:rPr>
              <w:t>12/01/2025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097E19" w14:textId="77777777" w:rsidR="002E769F" w:rsidRPr="00D2140F" w:rsidRDefault="002E769F" w:rsidP="00AC7481">
            <w:pPr>
              <w:pStyle w:val="rowtabella0"/>
              <w:rPr>
                <w:color w:val="002060"/>
              </w:rPr>
            </w:pPr>
            <w:r w:rsidRPr="00D2140F">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37690A" w14:textId="77777777" w:rsidR="002E769F" w:rsidRPr="00D2140F" w:rsidRDefault="002E769F" w:rsidP="00AC7481">
            <w:pPr>
              <w:pStyle w:val="rowtabella0"/>
              <w:rPr>
                <w:color w:val="002060"/>
              </w:rPr>
            </w:pPr>
            <w:r w:rsidRPr="00D2140F">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C563F3" w14:textId="77777777" w:rsidR="002E769F" w:rsidRPr="00D2140F" w:rsidRDefault="002E769F" w:rsidP="00AC7481">
            <w:pPr>
              <w:pStyle w:val="rowtabella0"/>
              <w:rPr>
                <w:color w:val="002060"/>
              </w:rPr>
            </w:pPr>
            <w:r w:rsidRPr="00D2140F">
              <w:rPr>
                <w:color w:val="002060"/>
              </w:rPr>
              <w:t>VIA FRATELLI CERVI</w:t>
            </w:r>
          </w:p>
        </w:tc>
      </w:tr>
      <w:tr w:rsidR="002E769F" w:rsidRPr="00D2140F" w14:paraId="13A72D77"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2CC195" w14:textId="77777777" w:rsidR="002E769F" w:rsidRPr="00D2140F" w:rsidRDefault="002E769F" w:rsidP="00AC7481">
            <w:pPr>
              <w:pStyle w:val="rowtabella0"/>
              <w:rPr>
                <w:color w:val="002060"/>
              </w:rPr>
            </w:pPr>
            <w:r w:rsidRPr="00D2140F">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0B5430" w14:textId="77777777" w:rsidR="002E769F" w:rsidRPr="00D2140F" w:rsidRDefault="002E769F" w:rsidP="00AC7481">
            <w:pPr>
              <w:pStyle w:val="rowtabella0"/>
              <w:rPr>
                <w:color w:val="002060"/>
              </w:rPr>
            </w:pPr>
            <w:r w:rsidRPr="00D2140F">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A96DDB"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E86225" w14:textId="77777777" w:rsidR="002E769F" w:rsidRPr="00D2140F" w:rsidRDefault="002E769F" w:rsidP="00AC7481">
            <w:pPr>
              <w:pStyle w:val="rowtabella0"/>
              <w:rPr>
                <w:color w:val="002060"/>
              </w:rPr>
            </w:pPr>
            <w:r w:rsidRPr="00D2140F">
              <w:rPr>
                <w:color w:val="002060"/>
              </w:rPr>
              <w:t>12/01/2025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09FB62" w14:textId="77777777" w:rsidR="002E769F" w:rsidRPr="00D2140F" w:rsidRDefault="002E769F" w:rsidP="00AC7481">
            <w:pPr>
              <w:pStyle w:val="rowtabella0"/>
              <w:rPr>
                <w:color w:val="002060"/>
              </w:rPr>
            </w:pPr>
            <w:r w:rsidRPr="00D2140F">
              <w:rPr>
                <w:color w:val="002060"/>
              </w:rPr>
              <w:t xml:space="preserve">5295 TENSOSTRUTTURA VIA </w:t>
            </w:r>
            <w:proofErr w:type="gramStart"/>
            <w:r w:rsidRPr="00D2140F">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FDC58D" w14:textId="77777777" w:rsidR="002E769F" w:rsidRPr="00D2140F" w:rsidRDefault="002E769F" w:rsidP="00AC7481">
            <w:pPr>
              <w:pStyle w:val="rowtabella0"/>
              <w:rPr>
                <w:color w:val="002060"/>
              </w:rPr>
            </w:pPr>
            <w:r w:rsidRPr="00D2140F">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90A217" w14:textId="77777777" w:rsidR="002E769F" w:rsidRPr="00D2140F" w:rsidRDefault="002E769F" w:rsidP="00AC7481">
            <w:pPr>
              <w:pStyle w:val="rowtabella0"/>
              <w:rPr>
                <w:color w:val="002060"/>
              </w:rPr>
            </w:pPr>
            <w:r w:rsidRPr="00D2140F">
              <w:rPr>
                <w:color w:val="002060"/>
              </w:rPr>
              <w:t xml:space="preserve">VIA </w:t>
            </w:r>
            <w:proofErr w:type="gramStart"/>
            <w:r w:rsidRPr="00D2140F">
              <w:rPr>
                <w:color w:val="002060"/>
              </w:rPr>
              <w:t>E.MATTEI</w:t>
            </w:r>
            <w:proofErr w:type="gramEnd"/>
          </w:p>
        </w:tc>
      </w:tr>
      <w:tr w:rsidR="002E769F" w:rsidRPr="00D2140F" w14:paraId="6999E3A0" w14:textId="77777777" w:rsidTr="00AC748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87F14B" w14:textId="77777777" w:rsidR="002E769F" w:rsidRPr="00D2140F" w:rsidRDefault="002E769F" w:rsidP="00AC7481">
            <w:pPr>
              <w:pStyle w:val="rowtabella0"/>
              <w:rPr>
                <w:color w:val="002060"/>
              </w:rPr>
            </w:pPr>
            <w:r w:rsidRPr="00D2140F">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409386" w14:textId="77777777" w:rsidR="002E769F" w:rsidRPr="00D2140F" w:rsidRDefault="002E769F" w:rsidP="00AC7481">
            <w:pPr>
              <w:pStyle w:val="rowtabella0"/>
              <w:rPr>
                <w:color w:val="002060"/>
              </w:rPr>
            </w:pPr>
            <w:r w:rsidRPr="00D2140F">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686E3E"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5A3662" w14:textId="77777777" w:rsidR="002E769F" w:rsidRPr="00D2140F" w:rsidRDefault="002E769F" w:rsidP="00AC7481">
            <w:pPr>
              <w:pStyle w:val="rowtabella0"/>
              <w:rPr>
                <w:color w:val="002060"/>
              </w:rPr>
            </w:pPr>
            <w:r w:rsidRPr="00D2140F">
              <w:rPr>
                <w:color w:val="002060"/>
              </w:rPr>
              <w:t>12/01/2025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E54316" w14:textId="77777777" w:rsidR="002E769F" w:rsidRPr="00D2140F" w:rsidRDefault="002E769F" w:rsidP="00AC7481">
            <w:pPr>
              <w:pStyle w:val="rowtabella0"/>
              <w:rPr>
                <w:color w:val="002060"/>
              </w:rPr>
            </w:pPr>
            <w:r w:rsidRPr="00D2140F">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4B9C01" w14:textId="77777777" w:rsidR="002E769F" w:rsidRPr="00D2140F" w:rsidRDefault="002E769F" w:rsidP="00AC7481">
            <w:pPr>
              <w:pStyle w:val="rowtabella0"/>
              <w:rPr>
                <w:color w:val="002060"/>
              </w:rPr>
            </w:pPr>
            <w:r w:rsidRPr="00D2140F">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AC9341" w14:textId="77777777" w:rsidR="002E769F" w:rsidRPr="00D2140F" w:rsidRDefault="002E769F" w:rsidP="00AC7481">
            <w:pPr>
              <w:pStyle w:val="rowtabella0"/>
              <w:rPr>
                <w:color w:val="002060"/>
              </w:rPr>
            </w:pPr>
            <w:r w:rsidRPr="00D2140F">
              <w:rPr>
                <w:color w:val="002060"/>
              </w:rPr>
              <w:t>VIA LUDOVICO SCARFIOTTI</w:t>
            </w:r>
          </w:p>
        </w:tc>
      </w:tr>
      <w:tr w:rsidR="002E769F" w:rsidRPr="00D2140F" w14:paraId="37004FC1" w14:textId="77777777" w:rsidTr="00AC748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BE681C" w14:textId="77777777" w:rsidR="002E769F" w:rsidRPr="00D2140F" w:rsidRDefault="002E769F" w:rsidP="00AC7481">
            <w:pPr>
              <w:pStyle w:val="rowtabella0"/>
              <w:rPr>
                <w:color w:val="002060"/>
              </w:rPr>
            </w:pPr>
            <w:r w:rsidRPr="00D2140F">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ACE518" w14:textId="77777777" w:rsidR="002E769F" w:rsidRPr="00D2140F" w:rsidRDefault="002E769F" w:rsidP="00AC7481">
            <w:pPr>
              <w:pStyle w:val="rowtabella0"/>
              <w:rPr>
                <w:color w:val="002060"/>
              </w:rPr>
            </w:pPr>
            <w:r w:rsidRPr="00D2140F">
              <w:rPr>
                <w:color w:val="002060"/>
              </w:rPr>
              <w:t>SPORTING GROTTAMMARE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DDAB47" w14:textId="77777777" w:rsidR="002E769F" w:rsidRPr="00D2140F" w:rsidRDefault="002E769F" w:rsidP="00AC7481">
            <w:pPr>
              <w:pStyle w:val="rowtabella0"/>
              <w:jc w:val="center"/>
              <w:rPr>
                <w:color w:val="002060"/>
              </w:rPr>
            </w:pPr>
            <w:r w:rsidRPr="00D2140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00894C" w14:textId="77777777" w:rsidR="002E769F" w:rsidRPr="00D2140F" w:rsidRDefault="002E769F" w:rsidP="00AC7481">
            <w:pPr>
              <w:pStyle w:val="rowtabella0"/>
              <w:rPr>
                <w:color w:val="002060"/>
              </w:rPr>
            </w:pPr>
            <w:r w:rsidRPr="00D2140F">
              <w:rPr>
                <w:color w:val="002060"/>
              </w:rPr>
              <w:t>12/01/2025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A025E3" w14:textId="77777777" w:rsidR="002E769F" w:rsidRPr="00D2140F" w:rsidRDefault="002E769F" w:rsidP="00AC7481">
            <w:pPr>
              <w:pStyle w:val="rowtabella0"/>
              <w:rPr>
                <w:color w:val="002060"/>
              </w:rPr>
            </w:pPr>
            <w:r w:rsidRPr="00D2140F">
              <w:rPr>
                <w:color w:val="002060"/>
              </w:rPr>
              <w:t>5303 CAMPO C5 "GIANLUCA CAROTTI"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DA6A48" w14:textId="77777777" w:rsidR="002E769F" w:rsidRPr="00D2140F" w:rsidRDefault="002E769F" w:rsidP="00AC7481">
            <w:pPr>
              <w:pStyle w:val="rowtabella0"/>
              <w:rPr>
                <w:color w:val="002060"/>
              </w:rPr>
            </w:pPr>
            <w:r w:rsidRPr="00D2140F">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2C0673" w14:textId="77777777" w:rsidR="002E769F" w:rsidRPr="00D2140F" w:rsidRDefault="002E769F" w:rsidP="00AC7481">
            <w:pPr>
              <w:pStyle w:val="rowtabella0"/>
              <w:rPr>
                <w:color w:val="002060"/>
              </w:rPr>
            </w:pPr>
            <w:r w:rsidRPr="00D2140F">
              <w:rPr>
                <w:color w:val="002060"/>
              </w:rPr>
              <w:t>VILLA MUSONE VIA TURATI</w:t>
            </w:r>
          </w:p>
        </w:tc>
      </w:tr>
    </w:tbl>
    <w:p w14:paraId="2200811F" w14:textId="77777777" w:rsidR="002E769F" w:rsidRPr="009E20C8" w:rsidRDefault="002E769F" w:rsidP="002E769F">
      <w:pPr>
        <w:rPr>
          <w:color w:val="002060"/>
        </w:rPr>
      </w:pPr>
    </w:p>
    <w:p w14:paraId="1E7B94C7" w14:textId="77777777" w:rsidR="002E769F" w:rsidRDefault="002E769F" w:rsidP="0099748E">
      <w:pPr>
        <w:pStyle w:val="breakline"/>
        <w:rPr>
          <w:rFonts w:eastAsiaTheme="minorEastAsia"/>
          <w:color w:val="002060"/>
        </w:rPr>
      </w:pPr>
    </w:p>
    <w:p w14:paraId="057B0040" w14:textId="77777777" w:rsidR="00EB37BA" w:rsidRDefault="00EB37BA" w:rsidP="0099748E">
      <w:pPr>
        <w:pStyle w:val="breakline"/>
        <w:rPr>
          <w:rFonts w:eastAsiaTheme="minorEastAsia"/>
          <w:color w:val="002060"/>
        </w:rPr>
      </w:pPr>
    </w:p>
    <w:p w14:paraId="209E038A" w14:textId="77777777" w:rsidR="001F0FA3" w:rsidRPr="00E21AF7" w:rsidRDefault="001F0FA3" w:rsidP="001F0FA3">
      <w:pPr>
        <w:pStyle w:val="TITOLOCAMPIONATO"/>
        <w:shd w:val="clear" w:color="auto" w:fill="002060"/>
        <w:spacing w:before="0" w:beforeAutospacing="0" w:after="0" w:afterAutospacing="0"/>
        <w:rPr>
          <w:color w:val="FFFFFF"/>
        </w:rPr>
      </w:pPr>
      <w:r>
        <w:rPr>
          <w:color w:val="FFFFFF"/>
        </w:rPr>
        <w:t>CORTE SPORTIVA D’APPELLO TERRITORIALE</w:t>
      </w:r>
    </w:p>
    <w:p w14:paraId="68FA7A41" w14:textId="77777777" w:rsidR="001F0FA3" w:rsidRPr="001F0FA3" w:rsidRDefault="001F0FA3" w:rsidP="001F0FA3">
      <w:pPr>
        <w:pStyle w:val="Titolo"/>
        <w:spacing w:line="360" w:lineRule="auto"/>
        <w:jc w:val="both"/>
        <w:rPr>
          <w:rFonts w:cs="Arial"/>
          <w:b w:val="0"/>
          <w:color w:val="002060"/>
          <w:szCs w:val="22"/>
        </w:rPr>
      </w:pPr>
      <w:bookmarkStart w:id="14" w:name="_Hlk132362463"/>
    </w:p>
    <w:p w14:paraId="6C31077F" w14:textId="77777777" w:rsidR="001F0FA3" w:rsidRPr="001F0FA3" w:rsidRDefault="001F0FA3" w:rsidP="001F0FA3">
      <w:pPr>
        <w:pStyle w:val="Titolo"/>
        <w:spacing w:line="360" w:lineRule="auto"/>
        <w:jc w:val="both"/>
        <w:rPr>
          <w:rFonts w:cs="Arial"/>
          <w:b w:val="0"/>
          <w:color w:val="002060"/>
          <w:szCs w:val="22"/>
        </w:rPr>
      </w:pPr>
      <w:r w:rsidRPr="001F0FA3">
        <w:rPr>
          <w:rFonts w:cs="Arial"/>
          <w:b w:val="0"/>
          <w:color w:val="002060"/>
          <w:szCs w:val="22"/>
        </w:rPr>
        <w:t>La Corte sportiva d’appello territoriale presso il Comitato Regionale Marche, composta da</w:t>
      </w:r>
      <w:bookmarkStart w:id="15" w:name="_Hlk130203631"/>
      <w:bookmarkEnd w:id="14"/>
    </w:p>
    <w:bookmarkEnd w:id="15"/>
    <w:p w14:paraId="2FF984F4" w14:textId="77777777" w:rsidR="001F0FA3" w:rsidRPr="001F0FA3" w:rsidRDefault="001F0FA3" w:rsidP="001F0FA3">
      <w:pPr>
        <w:pStyle w:val="Titolo"/>
        <w:jc w:val="both"/>
        <w:rPr>
          <w:rFonts w:cs="Arial"/>
          <w:b w:val="0"/>
          <w:color w:val="002060"/>
          <w:szCs w:val="22"/>
        </w:rPr>
      </w:pPr>
      <w:r w:rsidRPr="001F0FA3">
        <w:rPr>
          <w:rFonts w:cs="Arial"/>
          <w:b w:val="0"/>
          <w:color w:val="002060"/>
          <w:szCs w:val="22"/>
        </w:rPr>
        <w:t xml:space="preserve">Avv. Piero </w:t>
      </w:r>
      <w:proofErr w:type="spellStart"/>
      <w:r w:rsidRPr="001F0FA3">
        <w:rPr>
          <w:rFonts w:cs="Arial"/>
          <w:b w:val="0"/>
          <w:color w:val="002060"/>
          <w:szCs w:val="22"/>
        </w:rPr>
        <w:t>Paciaroni</w:t>
      </w:r>
      <w:proofErr w:type="spellEnd"/>
      <w:r w:rsidRPr="001F0FA3">
        <w:rPr>
          <w:rFonts w:cs="Arial"/>
          <w:b w:val="0"/>
          <w:color w:val="002060"/>
          <w:szCs w:val="22"/>
        </w:rPr>
        <w:t xml:space="preserve"> – Presidente </w:t>
      </w:r>
      <w:bookmarkStart w:id="16" w:name="_Hlk159494453"/>
    </w:p>
    <w:p w14:paraId="126E5B30" w14:textId="77777777" w:rsidR="001F0FA3" w:rsidRPr="001F0FA3" w:rsidRDefault="001F0FA3" w:rsidP="001F0FA3">
      <w:pPr>
        <w:pStyle w:val="Titolo"/>
        <w:jc w:val="both"/>
        <w:rPr>
          <w:rFonts w:cs="Arial"/>
          <w:b w:val="0"/>
          <w:color w:val="002060"/>
          <w:szCs w:val="22"/>
        </w:rPr>
      </w:pPr>
      <w:r w:rsidRPr="001F0FA3">
        <w:rPr>
          <w:rFonts w:cs="Arial"/>
          <w:b w:val="0"/>
          <w:color w:val="002060"/>
          <w:szCs w:val="22"/>
        </w:rPr>
        <w:t>Dott. Giovanni Spanti – Vicepresidente</w:t>
      </w:r>
    </w:p>
    <w:bookmarkEnd w:id="16"/>
    <w:p w14:paraId="2EACEC0C" w14:textId="77777777" w:rsidR="001F0FA3" w:rsidRPr="001F0FA3" w:rsidRDefault="001F0FA3" w:rsidP="001F0FA3">
      <w:pPr>
        <w:pStyle w:val="Titolo"/>
        <w:jc w:val="both"/>
        <w:rPr>
          <w:rFonts w:cs="Arial"/>
          <w:b w:val="0"/>
          <w:color w:val="002060"/>
          <w:szCs w:val="22"/>
        </w:rPr>
      </w:pPr>
      <w:r w:rsidRPr="001F0FA3">
        <w:rPr>
          <w:rFonts w:cs="Arial"/>
          <w:b w:val="0"/>
          <w:color w:val="002060"/>
          <w:szCs w:val="22"/>
        </w:rPr>
        <w:t>Avv. Francesco Scaloni – Componente</w:t>
      </w:r>
      <w:bookmarkStart w:id="17" w:name="_Hlk157415929"/>
    </w:p>
    <w:p w14:paraId="3AE85742" w14:textId="77777777" w:rsidR="001F0FA3" w:rsidRPr="001F0FA3" w:rsidRDefault="001F0FA3" w:rsidP="001F0FA3">
      <w:pPr>
        <w:pStyle w:val="Titolo"/>
        <w:jc w:val="both"/>
        <w:rPr>
          <w:rFonts w:cs="Arial"/>
          <w:b w:val="0"/>
          <w:color w:val="002060"/>
          <w:szCs w:val="22"/>
        </w:rPr>
      </w:pPr>
      <w:bookmarkStart w:id="18" w:name="_Hlk187170581"/>
      <w:r w:rsidRPr="001F0FA3">
        <w:rPr>
          <w:rFonts w:cs="Arial"/>
          <w:b w:val="0"/>
          <w:color w:val="002060"/>
          <w:szCs w:val="22"/>
        </w:rPr>
        <w:t>Dott. Lorenzo Casagrande Albano – Componente Segretario f.f.</w:t>
      </w:r>
      <w:bookmarkStart w:id="19" w:name="_Hlk161671733"/>
      <w:bookmarkEnd w:id="17"/>
    </w:p>
    <w:p w14:paraId="7E686314" w14:textId="77777777" w:rsidR="001F0FA3" w:rsidRPr="001F0FA3" w:rsidRDefault="001F0FA3" w:rsidP="001F0FA3">
      <w:pPr>
        <w:pStyle w:val="Titolo"/>
        <w:jc w:val="both"/>
        <w:rPr>
          <w:rFonts w:cs="Arial"/>
          <w:b w:val="0"/>
          <w:color w:val="002060"/>
          <w:szCs w:val="22"/>
        </w:rPr>
      </w:pPr>
      <w:bookmarkStart w:id="20" w:name="_Hlk187139065"/>
      <w:bookmarkEnd w:id="18"/>
      <w:r w:rsidRPr="001F0FA3">
        <w:rPr>
          <w:rFonts w:cs="Arial"/>
          <w:b w:val="0"/>
          <w:color w:val="002060"/>
          <w:szCs w:val="22"/>
        </w:rPr>
        <w:t>Avv. Francesco Paoletti – Componente</w:t>
      </w:r>
      <w:bookmarkEnd w:id="19"/>
    </w:p>
    <w:p w14:paraId="05ADE9E2" w14:textId="77777777" w:rsidR="001F0FA3" w:rsidRPr="001F0FA3" w:rsidRDefault="001F0FA3" w:rsidP="001F0FA3">
      <w:pPr>
        <w:pStyle w:val="Titolo"/>
        <w:jc w:val="both"/>
        <w:rPr>
          <w:rFonts w:cs="Arial"/>
          <w:b w:val="0"/>
          <w:color w:val="002060"/>
          <w:szCs w:val="22"/>
        </w:rPr>
      </w:pPr>
    </w:p>
    <w:bookmarkEnd w:id="20"/>
    <w:p w14:paraId="7BF24110" w14:textId="77777777" w:rsidR="001F0FA3" w:rsidRPr="001F0FA3" w:rsidRDefault="001F0FA3" w:rsidP="001F0FA3">
      <w:pPr>
        <w:pStyle w:val="Titolo"/>
        <w:jc w:val="both"/>
        <w:rPr>
          <w:b w:val="0"/>
          <w:color w:val="002060"/>
        </w:rPr>
      </w:pPr>
      <w:r w:rsidRPr="001F0FA3">
        <w:rPr>
          <w:b w:val="0"/>
          <w:color w:val="002060"/>
        </w:rPr>
        <w:t xml:space="preserve">nella riunione del </w:t>
      </w:r>
      <w:bookmarkStart w:id="21" w:name="_Hlk152259935"/>
      <w:r w:rsidRPr="001F0FA3">
        <w:rPr>
          <w:b w:val="0"/>
          <w:color w:val="002060"/>
        </w:rPr>
        <w:t>7 gennaio 2025 ha pronunciato le seguenti decisioni</w:t>
      </w:r>
    </w:p>
    <w:p w14:paraId="17B70B56" w14:textId="77777777" w:rsidR="001F0FA3" w:rsidRDefault="001F0FA3" w:rsidP="001F0FA3">
      <w:pPr>
        <w:pStyle w:val="Titolo"/>
        <w:jc w:val="both"/>
        <w:rPr>
          <w:b w:val="0"/>
          <w:color w:val="002060"/>
        </w:rPr>
      </w:pPr>
    </w:p>
    <w:p w14:paraId="197D4ED9" w14:textId="4B063C27" w:rsidR="001F0FA3" w:rsidRDefault="001F0FA3" w:rsidP="001F0FA3">
      <w:pPr>
        <w:pStyle w:val="Titolo"/>
        <w:jc w:val="both"/>
        <w:rPr>
          <w:b w:val="0"/>
          <w:color w:val="002060"/>
        </w:rPr>
      </w:pPr>
      <w:r>
        <w:rPr>
          <w:b w:val="0"/>
          <w:color w:val="002060"/>
        </w:rPr>
        <w:t>…omissis…</w:t>
      </w:r>
    </w:p>
    <w:p w14:paraId="7DDF3F9C" w14:textId="77777777" w:rsidR="001F0FA3" w:rsidRPr="001F0FA3" w:rsidRDefault="001F0FA3" w:rsidP="001F0FA3">
      <w:pPr>
        <w:pStyle w:val="Titolo"/>
        <w:jc w:val="both"/>
        <w:rPr>
          <w:b w:val="0"/>
          <w:color w:val="002060"/>
        </w:rPr>
      </w:pPr>
    </w:p>
    <w:p w14:paraId="1125A42D" w14:textId="77777777" w:rsidR="001F0FA3" w:rsidRPr="001F0FA3" w:rsidRDefault="001F0FA3" w:rsidP="001F0FA3">
      <w:pPr>
        <w:pStyle w:val="LndNormale1"/>
        <w:jc w:val="center"/>
        <w:rPr>
          <w:rFonts w:cs="Arial"/>
          <w:color w:val="002060"/>
          <w:szCs w:val="22"/>
        </w:rPr>
      </w:pPr>
      <w:bookmarkStart w:id="22" w:name="_Hlk187163090"/>
      <w:bookmarkStart w:id="23" w:name="_Hlk185583732"/>
      <w:bookmarkEnd w:id="21"/>
      <w:r w:rsidRPr="001F0FA3">
        <w:rPr>
          <w:rFonts w:cs="Arial"/>
          <w:b/>
          <w:color w:val="002060"/>
          <w:szCs w:val="22"/>
        </w:rPr>
        <w:t>Reclamo n. 23/CSAT 2024/2025</w:t>
      </w:r>
    </w:p>
    <w:p w14:paraId="6C180A3E" w14:textId="77777777" w:rsidR="001F0FA3" w:rsidRPr="001F0FA3" w:rsidRDefault="001F0FA3" w:rsidP="001F0FA3">
      <w:pPr>
        <w:pStyle w:val="LndNormale1"/>
        <w:jc w:val="center"/>
        <w:rPr>
          <w:rFonts w:cs="Arial"/>
          <w:b/>
          <w:color w:val="002060"/>
          <w:szCs w:val="22"/>
        </w:rPr>
      </w:pPr>
      <w:bookmarkStart w:id="24" w:name="_Hlk187139297"/>
      <w:r w:rsidRPr="001F0FA3">
        <w:rPr>
          <w:rFonts w:cs="Arial"/>
          <w:b/>
          <w:color w:val="002060"/>
          <w:szCs w:val="22"/>
        </w:rPr>
        <w:t>Dispositivo n. 21/CSAT 2024/2025</w:t>
      </w:r>
    </w:p>
    <w:bookmarkEnd w:id="22"/>
    <w:p w14:paraId="714DD9B1" w14:textId="77777777" w:rsidR="001F0FA3" w:rsidRPr="001F0FA3" w:rsidRDefault="001F0FA3" w:rsidP="001F0FA3">
      <w:pPr>
        <w:pStyle w:val="LndNormale1"/>
        <w:jc w:val="center"/>
        <w:rPr>
          <w:rFonts w:cs="Arial"/>
          <w:color w:val="002060"/>
          <w:szCs w:val="22"/>
        </w:rPr>
      </w:pPr>
    </w:p>
    <w:bookmarkEnd w:id="24"/>
    <w:p w14:paraId="52A54E2A" w14:textId="77777777" w:rsidR="001F0FA3" w:rsidRPr="001F0FA3" w:rsidRDefault="001F0FA3" w:rsidP="001F0FA3">
      <w:pPr>
        <w:pStyle w:val="LndNormale1"/>
        <w:tabs>
          <w:tab w:val="center" w:pos="4819"/>
          <w:tab w:val="right" w:pos="9638"/>
        </w:tabs>
        <w:rPr>
          <w:rFonts w:cs="Arial"/>
          <w:color w:val="002060"/>
          <w:szCs w:val="22"/>
        </w:rPr>
      </w:pPr>
      <w:r w:rsidRPr="001F0FA3">
        <w:rPr>
          <w:rFonts w:cs="Arial"/>
          <w:color w:val="002060"/>
          <w:szCs w:val="22"/>
        </w:rPr>
        <w:t>a seguito del reclamo n. 23 promosso dal sig. GUIDO PIERBATTISTA in data 30/12/2024 avverso la sanzione sportiva della inibizione fino al 18/04/2025 del sig. GUIDO PIERBATTISTA applicata dal Giudice sportivo territoriale del Comitato Regionale Marche con delibera pubblicata sul c.u. n. 59 del 18/12/2024, ha emesso il seguente</w:t>
      </w:r>
    </w:p>
    <w:p w14:paraId="2AB48CA2" w14:textId="77777777" w:rsidR="001F0FA3" w:rsidRPr="001F0FA3" w:rsidRDefault="001F0FA3" w:rsidP="001F0FA3">
      <w:pPr>
        <w:pStyle w:val="LndNormale1"/>
        <w:tabs>
          <w:tab w:val="center" w:pos="4819"/>
          <w:tab w:val="right" w:pos="9638"/>
        </w:tabs>
        <w:rPr>
          <w:rFonts w:cs="Arial"/>
          <w:color w:val="002060"/>
          <w:szCs w:val="22"/>
        </w:rPr>
      </w:pPr>
    </w:p>
    <w:p w14:paraId="6B83E17D" w14:textId="77777777" w:rsidR="001F0FA3" w:rsidRPr="001F0FA3" w:rsidRDefault="001F0FA3" w:rsidP="001F0FA3">
      <w:pPr>
        <w:pStyle w:val="LndNormale1"/>
        <w:jc w:val="center"/>
        <w:rPr>
          <w:rFonts w:cs="Arial"/>
          <w:b/>
          <w:bCs/>
          <w:color w:val="002060"/>
          <w:szCs w:val="22"/>
        </w:rPr>
      </w:pPr>
      <w:bookmarkStart w:id="25" w:name="_Hlk187166166"/>
      <w:r w:rsidRPr="001F0FA3">
        <w:rPr>
          <w:rFonts w:cs="Arial"/>
          <w:b/>
          <w:bCs/>
          <w:color w:val="002060"/>
          <w:szCs w:val="22"/>
        </w:rPr>
        <w:t>DISPOSITIVO</w:t>
      </w:r>
    </w:p>
    <w:bookmarkEnd w:id="25"/>
    <w:p w14:paraId="3D6E72EB" w14:textId="77777777" w:rsidR="001F0FA3" w:rsidRPr="001F0FA3" w:rsidRDefault="001F0FA3" w:rsidP="001F0FA3">
      <w:pPr>
        <w:pStyle w:val="LndNormale1"/>
        <w:tabs>
          <w:tab w:val="center" w:pos="4819"/>
          <w:tab w:val="right" w:pos="9638"/>
        </w:tabs>
        <w:spacing w:line="360" w:lineRule="auto"/>
        <w:jc w:val="left"/>
        <w:rPr>
          <w:color w:val="002060"/>
        </w:rPr>
      </w:pPr>
      <w:r w:rsidRPr="001F0FA3">
        <w:rPr>
          <w:rFonts w:cs="Arial"/>
          <w:bCs/>
          <w:color w:val="002060"/>
          <w:szCs w:val="22"/>
        </w:rPr>
        <w:t xml:space="preserve">                                                                         P.Q.M.</w:t>
      </w:r>
      <w:r w:rsidRPr="001F0FA3">
        <w:rPr>
          <w:color w:val="002060"/>
        </w:rPr>
        <w:t xml:space="preserve"> </w:t>
      </w:r>
    </w:p>
    <w:p w14:paraId="513B7A9C" w14:textId="77777777" w:rsidR="001F0FA3" w:rsidRPr="001F0FA3" w:rsidRDefault="001F0FA3" w:rsidP="001F0FA3">
      <w:pPr>
        <w:rPr>
          <w:rFonts w:ascii="Arial" w:hAnsi="Arial" w:cs="Arial"/>
          <w:color w:val="002060"/>
          <w:sz w:val="22"/>
          <w:szCs w:val="22"/>
        </w:rPr>
      </w:pPr>
      <w:r w:rsidRPr="001F0FA3">
        <w:rPr>
          <w:rFonts w:ascii="Arial" w:hAnsi="Arial" w:cs="Arial"/>
          <w:color w:val="002060"/>
          <w:sz w:val="22"/>
          <w:szCs w:val="22"/>
        </w:rPr>
        <w:t>la Corte sportiva d’appello territoriale, definitivamente pronunciando, respinge il reclamo come sopra proposto dal sig. GUIDO PIERBATTISTA.</w:t>
      </w:r>
    </w:p>
    <w:p w14:paraId="71DB9952" w14:textId="77777777" w:rsidR="001F0FA3" w:rsidRPr="001F0FA3" w:rsidRDefault="001F0FA3" w:rsidP="001F0FA3">
      <w:pPr>
        <w:rPr>
          <w:rFonts w:ascii="Arial" w:hAnsi="Arial" w:cs="Arial"/>
          <w:color w:val="002060"/>
          <w:sz w:val="22"/>
          <w:szCs w:val="22"/>
        </w:rPr>
      </w:pPr>
      <w:r w:rsidRPr="001F0FA3">
        <w:rPr>
          <w:rFonts w:ascii="Arial" w:hAnsi="Arial" w:cs="Arial"/>
          <w:color w:val="002060"/>
          <w:sz w:val="22"/>
          <w:szCs w:val="22"/>
        </w:rPr>
        <w:t>Dispone addebitarsi il relativo contributo e manda alla Segreteria del Comitato Regionale Marche per gli adempimenti conseguenti.</w:t>
      </w:r>
    </w:p>
    <w:p w14:paraId="1095D926" w14:textId="77777777" w:rsidR="001F0FA3" w:rsidRPr="001F0FA3" w:rsidRDefault="001F0FA3" w:rsidP="001F0FA3">
      <w:pPr>
        <w:rPr>
          <w:rFonts w:ascii="Arial" w:hAnsi="Arial" w:cs="Arial"/>
          <w:color w:val="002060"/>
          <w:sz w:val="22"/>
          <w:szCs w:val="22"/>
        </w:rPr>
      </w:pPr>
      <w:r w:rsidRPr="001F0FA3">
        <w:rPr>
          <w:rFonts w:ascii="Arial" w:hAnsi="Arial" w:cs="Arial"/>
          <w:color w:val="002060"/>
          <w:sz w:val="22"/>
          <w:szCs w:val="22"/>
        </w:rPr>
        <w:t>Così deciso in Ancona, nella sede della FIGC - LND - Comitato Regionale Marche, in data 7 gennaio 2025.</w:t>
      </w:r>
    </w:p>
    <w:p w14:paraId="5FB8521B" w14:textId="77777777" w:rsidR="001F0FA3" w:rsidRPr="001F0FA3" w:rsidRDefault="001F0FA3" w:rsidP="001F0FA3">
      <w:pPr>
        <w:rPr>
          <w:rFonts w:ascii="Arial" w:hAnsi="Arial" w:cs="Arial"/>
          <w:color w:val="002060"/>
          <w:sz w:val="22"/>
          <w:szCs w:val="22"/>
        </w:rPr>
      </w:pPr>
    </w:p>
    <w:p w14:paraId="3D32C4B4" w14:textId="77777777" w:rsidR="001F0FA3" w:rsidRPr="001F0FA3" w:rsidRDefault="001F0FA3" w:rsidP="001F0FA3">
      <w:pPr>
        <w:overflowPunct w:val="0"/>
        <w:autoSpaceDE w:val="0"/>
        <w:autoSpaceDN w:val="0"/>
        <w:adjustRightInd w:val="0"/>
        <w:jc w:val="left"/>
        <w:textAlignment w:val="baseline"/>
        <w:rPr>
          <w:rFonts w:ascii="Arial" w:hAnsi="Arial" w:cs="Arial"/>
          <w:color w:val="002060"/>
          <w:sz w:val="22"/>
          <w:szCs w:val="22"/>
        </w:rPr>
      </w:pPr>
      <w:r w:rsidRPr="001F0FA3">
        <w:rPr>
          <w:rFonts w:ascii="Arial" w:hAnsi="Arial" w:cs="Arial"/>
          <w:color w:val="002060"/>
          <w:sz w:val="22"/>
          <w:szCs w:val="22"/>
        </w:rPr>
        <w:t xml:space="preserve">Il Relatore                                                                                                        Il Presidente  </w:t>
      </w:r>
    </w:p>
    <w:p w14:paraId="0543A336" w14:textId="77777777" w:rsidR="001F0FA3" w:rsidRDefault="001F0FA3" w:rsidP="001F0FA3">
      <w:pPr>
        <w:overflowPunct w:val="0"/>
        <w:autoSpaceDE w:val="0"/>
        <w:autoSpaceDN w:val="0"/>
        <w:adjustRightInd w:val="0"/>
        <w:jc w:val="left"/>
        <w:textAlignment w:val="baseline"/>
        <w:rPr>
          <w:rFonts w:ascii="Arial" w:hAnsi="Arial" w:cs="Arial"/>
          <w:color w:val="002060"/>
          <w:sz w:val="22"/>
          <w:szCs w:val="22"/>
        </w:rPr>
      </w:pPr>
      <w:r w:rsidRPr="001F0FA3">
        <w:rPr>
          <w:rFonts w:ascii="Arial" w:hAnsi="Arial" w:cs="Arial"/>
          <w:color w:val="002060"/>
          <w:sz w:val="22"/>
          <w:szCs w:val="22"/>
        </w:rPr>
        <w:t xml:space="preserve">F.to in originale                                                                                                F.to in originale </w:t>
      </w:r>
    </w:p>
    <w:p w14:paraId="5FB100A2" w14:textId="703390B7" w:rsidR="001F0FA3" w:rsidRPr="001F0FA3" w:rsidRDefault="001F0FA3" w:rsidP="001F0FA3">
      <w:pPr>
        <w:overflowPunct w:val="0"/>
        <w:autoSpaceDE w:val="0"/>
        <w:autoSpaceDN w:val="0"/>
        <w:adjustRightInd w:val="0"/>
        <w:jc w:val="left"/>
        <w:textAlignment w:val="baseline"/>
        <w:rPr>
          <w:rFonts w:ascii="Arial" w:hAnsi="Arial" w:cs="Arial"/>
          <w:color w:val="002060"/>
          <w:sz w:val="22"/>
          <w:szCs w:val="22"/>
        </w:rPr>
      </w:pPr>
      <w:r w:rsidRPr="001F0FA3">
        <w:rPr>
          <w:rFonts w:ascii="Arial" w:hAnsi="Arial" w:cs="Arial"/>
          <w:color w:val="002060"/>
          <w:sz w:val="22"/>
          <w:szCs w:val="22"/>
        </w:rPr>
        <w:t xml:space="preserve">Giovanni Spanti                                                                                               Piero </w:t>
      </w:r>
      <w:proofErr w:type="spellStart"/>
      <w:r w:rsidRPr="001F0FA3">
        <w:rPr>
          <w:rFonts w:ascii="Arial" w:hAnsi="Arial" w:cs="Arial"/>
          <w:color w:val="002060"/>
          <w:sz w:val="22"/>
          <w:szCs w:val="22"/>
        </w:rPr>
        <w:t>Paciaroni</w:t>
      </w:r>
      <w:proofErr w:type="spellEnd"/>
      <w:r w:rsidRPr="001F0FA3">
        <w:rPr>
          <w:rFonts w:ascii="Arial" w:hAnsi="Arial" w:cs="Arial"/>
          <w:color w:val="002060"/>
          <w:sz w:val="22"/>
          <w:szCs w:val="22"/>
        </w:rPr>
        <w:t xml:space="preserve">      </w:t>
      </w:r>
    </w:p>
    <w:p w14:paraId="24723F7D" w14:textId="77777777" w:rsidR="001F0FA3" w:rsidRPr="001F0FA3" w:rsidRDefault="001F0FA3" w:rsidP="001F0FA3">
      <w:pPr>
        <w:overflowPunct w:val="0"/>
        <w:autoSpaceDE w:val="0"/>
        <w:autoSpaceDN w:val="0"/>
        <w:adjustRightInd w:val="0"/>
        <w:jc w:val="left"/>
        <w:textAlignment w:val="baseline"/>
        <w:rPr>
          <w:rFonts w:ascii="Arial" w:hAnsi="Arial" w:cs="Arial"/>
          <w:color w:val="002060"/>
          <w:sz w:val="22"/>
          <w:szCs w:val="22"/>
        </w:rPr>
      </w:pPr>
      <w:bookmarkStart w:id="26" w:name="_Hlk187168133"/>
      <w:r w:rsidRPr="001F0FA3">
        <w:rPr>
          <w:rFonts w:ascii="Arial" w:hAnsi="Arial" w:cs="Arial"/>
          <w:color w:val="002060"/>
          <w:sz w:val="22"/>
          <w:szCs w:val="22"/>
        </w:rPr>
        <w:t xml:space="preserve">                                                                                                                  </w:t>
      </w:r>
    </w:p>
    <w:p w14:paraId="4DFA62D2" w14:textId="77777777" w:rsidR="001F0FA3" w:rsidRPr="001F0FA3" w:rsidRDefault="001F0FA3" w:rsidP="001F0FA3">
      <w:pPr>
        <w:overflowPunct w:val="0"/>
        <w:autoSpaceDE w:val="0"/>
        <w:autoSpaceDN w:val="0"/>
        <w:adjustRightInd w:val="0"/>
        <w:jc w:val="left"/>
        <w:textAlignment w:val="baseline"/>
        <w:rPr>
          <w:rFonts w:ascii="Arial" w:hAnsi="Arial" w:cs="Arial"/>
          <w:color w:val="002060"/>
          <w:sz w:val="22"/>
          <w:szCs w:val="22"/>
        </w:rPr>
      </w:pPr>
      <w:r w:rsidRPr="001F0FA3">
        <w:rPr>
          <w:rFonts w:ascii="Arial" w:hAnsi="Arial" w:cs="Arial"/>
          <w:b/>
          <w:color w:val="002060"/>
          <w:sz w:val="22"/>
          <w:szCs w:val="22"/>
          <w:u w:val="single"/>
        </w:rPr>
        <w:t>Depositato in Ancona in data 7 gennaio 2025</w:t>
      </w:r>
    </w:p>
    <w:p w14:paraId="19ADE5E9" w14:textId="77777777" w:rsidR="001F0FA3" w:rsidRPr="001F0FA3" w:rsidRDefault="001F0FA3" w:rsidP="001F0FA3">
      <w:pPr>
        <w:pStyle w:val="LndNormale1"/>
        <w:rPr>
          <w:rFonts w:cs="Arial"/>
          <w:color w:val="002060"/>
          <w:szCs w:val="22"/>
        </w:rPr>
      </w:pPr>
      <w:r w:rsidRPr="001F0FA3">
        <w:rPr>
          <w:rFonts w:cs="Arial"/>
          <w:color w:val="002060"/>
          <w:szCs w:val="22"/>
        </w:rPr>
        <w:t xml:space="preserve">Il Segretario f.f.                                                                                            </w:t>
      </w:r>
    </w:p>
    <w:p w14:paraId="3F59EA65" w14:textId="77777777" w:rsidR="001F0FA3" w:rsidRPr="001F0FA3" w:rsidRDefault="001F0FA3" w:rsidP="001F0FA3">
      <w:pPr>
        <w:pStyle w:val="LndNormale1"/>
        <w:rPr>
          <w:rFonts w:cs="Arial"/>
          <w:color w:val="002060"/>
          <w:szCs w:val="22"/>
        </w:rPr>
      </w:pPr>
      <w:r w:rsidRPr="001F0FA3">
        <w:rPr>
          <w:rFonts w:cs="Arial"/>
          <w:color w:val="002060"/>
          <w:szCs w:val="22"/>
        </w:rPr>
        <w:lastRenderedPageBreak/>
        <w:t>F.to in originale</w:t>
      </w:r>
    </w:p>
    <w:p w14:paraId="7781FADB" w14:textId="77777777" w:rsidR="001F0FA3" w:rsidRPr="001F0FA3" w:rsidRDefault="001F0FA3" w:rsidP="001F0FA3">
      <w:pPr>
        <w:pStyle w:val="LndNormale1"/>
        <w:rPr>
          <w:rFonts w:cs="Arial"/>
          <w:color w:val="002060"/>
          <w:szCs w:val="22"/>
        </w:rPr>
      </w:pPr>
      <w:r w:rsidRPr="001F0FA3">
        <w:rPr>
          <w:rFonts w:cs="Arial"/>
          <w:color w:val="002060"/>
          <w:szCs w:val="22"/>
        </w:rPr>
        <w:t>Lorenzo Casagrande Alban</w:t>
      </w:r>
      <w:bookmarkEnd w:id="23"/>
      <w:r w:rsidRPr="001F0FA3">
        <w:rPr>
          <w:rFonts w:cs="Arial"/>
          <w:color w:val="002060"/>
          <w:szCs w:val="22"/>
        </w:rPr>
        <w:t>o</w:t>
      </w:r>
    </w:p>
    <w:bookmarkEnd w:id="26"/>
    <w:p w14:paraId="50819F6A" w14:textId="77777777" w:rsidR="001F0FA3" w:rsidRPr="001F0FA3" w:rsidRDefault="001F0FA3" w:rsidP="001F0FA3">
      <w:pPr>
        <w:pStyle w:val="LndNormale1"/>
        <w:rPr>
          <w:rFonts w:cs="Arial"/>
          <w:color w:val="002060"/>
          <w:szCs w:val="22"/>
        </w:rPr>
      </w:pPr>
    </w:p>
    <w:p w14:paraId="17CD8917" w14:textId="77777777" w:rsidR="001F0FA3" w:rsidRPr="001F0FA3" w:rsidRDefault="001F0FA3" w:rsidP="001F0FA3">
      <w:pPr>
        <w:pStyle w:val="LndNormale1"/>
        <w:jc w:val="center"/>
        <w:rPr>
          <w:rFonts w:cs="Arial"/>
          <w:b/>
          <w:bCs/>
          <w:color w:val="002060"/>
          <w:szCs w:val="22"/>
        </w:rPr>
      </w:pPr>
      <w:r w:rsidRPr="001F0FA3">
        <w:rPr>
          <w:rFonts w:cs="Arial"/>
          <w:b/>
          <w:bCs/>
          <w:color w:val="002060"/>
          <w:szCs w:val="22"/>
        </w:rPr>
        <w:t>ISTANZA DI REMISSIONE IN TERMINI</w:t>
      </w:r>
    </w:p>
    <w:p w14:paraId="4310FA31" w14:textId="77777777" w:rsidR="001F0FA3" w:rsidRPr="001F0FA3" w:rsidRDefault="001F0FA3" w:rsidP="001F0FA3">
      <w:pPr>
        <w:pStyle w:val="LndNormale1"/>
        <w:rPr>
          <w:rFonts w:cs="Arial"/>
          <w:color w:val="002060"/>
          <w:szCs w:val="22"/>
        </w:rPr>
      </w:pPr>
    </w:p>
    <w:p w14:paraId="7D5B0489" w14:textId="77777777" w:rsidR="001F0FA3" w:rsidRPr="001F0FA3" w:rsidRDefault="001F0FA3" w:rsidP="001F0FA3">
      <w:pPr>
        <w:pStyle w:val="LndNormale1"/>
        <w:rPr>
          <w:rFonts w:cs="Arial"/>
          <w:color w:val="002060"/>
          <w:szCs w:val="22"/>
        </w:rPr>
      </w:pPr>
      <w:r w:rsidRPr="001F0FA3">
        <w:rPr>
          <w:rFonts w:cs="Arial"/>
          <w:color w:val="002060"/>
          <w:szCs w:val="22"/>
        </w:rPr>
        <w:t>della società A.S.D. URBINO CALCIO A 5 per il deposito del reclamo avverso le sanzioni sportive della perdita della gara, penalizzazione di 1 punto in classifica e dell’ammenda di € 100,00 come prima rinuncia applicate dal Giudice Sportivo Territoriale del Comitato Regionale Marche con delibera pubblicata sul c.u. n. 59 del 18/12/2024 gara GNANO 04 – URBINO CALCIO A 5 del 13/12/2024 campionato calcio a 5 serie D girone A.</w:t>
      </w:r>
    </w:p>
    <w:p w14:paraId="27C9FAB3" w14:textId="77777777" w:rsidR="001F0FA3" w:rsidRPr="001F0FA3" w:rsidRDefault="001F0FA3" w:rsidP="001F0FA3">
      <w:pPr>
        <w:pStyle w:val="LndNormale1"/>
        <w:rPr>
          <w:rFonts w:cs="Arial"/>
          <w:color w:val="002060"/>
          <w:szCs w:val="22"/>
        </w:rPr>
      </w:pPr>
    </w:p>
    <w:p w14:paraId="0AA37355" w14:textId="77777777" w:rsidR="001F0FA3" w:rsidRPr="001F0FA3" w:rsidRDefault="001F0FA3" w:rsidP="001F0FA3">
      <w:pPr>
        <w:pStyle w:val="LndNormale1"/>
        <w:jc w:val="center"/>
        <w:rPr>
          <w:rFonts w:cs="Arial"/>
          <w:b/>
          <w:bCs/>
          <w:color w:val="002060"/>
          <w:szCs w:val="22"/>
        </w:rPr>
      </w:pPr>
      <w:r w:rsidRPr="001F0FA3">
        <w:rPr>
          <w:rFonts w:cs="Arial"/>
          <w:b/>
          <w:bCs/>
          <w:color w:val="002060"/>
          <w:szCs w:val="22"/>
        </w:rPr>
        <w:t>ORDINANZA</w:t>
      </w:r>
    </w:p>
    <w:p w14:paraId="3B8C303D" w14:textId="77777777" w:rsidR="001F0FA3" w:rsidRPr="001F0FA3" w:rsidRDefault="001F0FA3" w:rsidP="001F0FA3">
      <w:pPr>
        <w:pStyle w:val="LndNormale1"/>
        <w:rPr>
          <w:rFonts w:cs="Arial"/>
          <w:color w:val="002060"/>
          <w:szCs w:val="22"/>
        </w:rPr>
      </w:pPr>
      <w:r w:rsidRPr="001F0FA3">
        <w:rPr>
          <w:rFonts w:cs="Arial"/>
          <w:color w:val="002060"/>
          <w:szCs w:val="22"/>
        </w:rPr>
        <w:t xml:space="preserve">la Corte sportiva d’appello territoriale, esaminata l’istanza e tutti gli atti ad essa allegati, preso atto che nella fattispecie non è ravvisabile un errore scusabile che possa consentire la remissione in termini, non potendo rientrare la motivazione addotta tra le cause non imputabili alla parte ricorrente  che giustificherebbero la remissione in termini in quanto non è dipeso da un errore oggettivo, incolpevole e giustificabile ( in merito: Cass. 287/2019 ). </w:t>
      </w:r>
    </w:p>
    <w:p w14:paraId="0C235C05" w14:textId="77777777" w:rsidR="001F0FA3" w:rsidRPr="001F0FA3" w:rsidRDefault="001F0FA3" w:rsidP="001F0FA3">
      <w:pPr>
        <w:pStyle w:val="LndNormale1"/>
        <w:rPr>
          <w:rFonts w:cs="Arial"/>
          <w:b/>
          <w:bCs/>
          <w:color w:val="002060"/>
          <w:szCs w:val="22"/>
        </w:rPr>
      </w:pPr>
    </w:p>
    <w:p w14:paraId="438DE6B6" w14:textId="77777777" w:rsidR="001F0FA3" w:rsidRPr="001F0FA3" w:rsidRDefault="001F0FA3" w:rsidP="001F0FA3">
      <w:pPr>
        <w:rPr>
          <w:rFonts w:ascii="Arial" w:hAnsi="Arial" w:cs="Arial"/>
          <w:color w:val="002060"/>
          <w:sz w:val="22"/>
          <w:szCs w:val="22"/>
        </w:rPr>
      </w:pPr>
      <w:r w:rsidRPr="001F0FA3">
        <w:rPr>
          <w:rFonts w:ascii="Arial" w:hAnsi="Arial" w:cs="Arial"/>
          <w:color w:val="002060"/>
          <w:sz w:val="22"/>
          <w:szCs w:val="22"/>
        </w:rPr>
        <w:t>Così deciso in Ancona, nella sede della FIGC - LND - Comitato Regionale Marche, in data 7 gennaio 2025.</w:t>
      </w:r>
    </w:p>
    <w:p w14:paraId="35D8A51E" w14:textId="77777777" w:rsidR="001F0FA3" w:rsidRPr="001F0FA3" w:rsidRDefault="001F0FA3" w:rsidP="001F0FA3">
      <w:pPr>
        <w:rPr>
          <w:rFonts w:ascii="Arial" w:hAnsi="Arial" w:cs="Arial"/>
          <w:color w:val="002060"/>
          <w:sz w:val="22"/>
          <w:szCs w:val="22"/>
        </w:rPr>
      </w:pPr>
      <w:r w:rsidRPr="001F0FA3">
        <w:rPr>
          <w:rFonts w:ascii="Arial" w:hAnsi="Arial" w:cs="Arial"/>
          <w:color w:val="002060"/>
          <w:sz w:val="22"/>
          <w:szCs w:val="22"/>
        </w:rPr>
        <w:t xml:space="preserve">                                                                                                                  </w:t>
      </w:r>
    </w:p>
    <w:p w14:paraId="534330EF" w14:textId="77777777" w:rsidR="001F0FA3" w:rsidRPr="001F0FA3" w:rsidRDefault="001F0FA3" w:rsidP="001F0FA3">
      <w:pPr>
        <w:overflowPunct w:val="0"/>
        <w:autoSpaceDE w:val="0"/>
        <w:autoSpaceDN w:val="0"/>
        <w:adjustRightInd w:val="0"/>
        <w:jc w:val="left"/>
        <w:textAlignment w:val="baseline"/>
        <w:rPr>
          <w:rFonts w:ascii="Arial" w:hAnsi="Arial" w:cs="Arial"/>
          <w:color w:val="002060"/>
          <w:sz w:val="22"/>
          <w:szCs w:val="22"/>
        </w:rPr>
      </w:pPr>
      <w:r w:rsidRPr="001F0FA3">
        <w:rPr>
          <w:rFonts w:ascii="Arial" w:hAnsi="Arial" w:cs="Arial"/>
          <w:b/>
          <w:color w:val="002060"/>
          <w:sz w:val="22"/>
          <w:szCs w:val="22"/>
          <w:u w:val="single"/>
        </w:rPr>
        <w:t>Depositato in Ancona in data 7 gennaio 2025</w:t>
      </w:r>
    </w:p>
    <w:p w14:paraId="53B93423" w14:textId="77777777" w:rsidR="001F0FA3" w:rsidRPr="001F0FA3" w:rsidRDefault="001F0FA3" w:rsidP="001F0FA3">
      <w:pPr>
        <w:pStyle w:val="LndNormale1"/>
        <w:rPr>
          <w:rFonts w:cs="Arial"/>
          <w:color w:val="002060"/>
          <w:szCs w:val="22"/>
        </w:rPr>
      </w:pPr>
      <w:r w:rsidRPr="001F0FA3">
        <w:rPr>
          <w:rFonts w:cs="Arial"/>
          <w:color w:val="002060"/>
          <w:szCs w:val="22"/>
        </w:rPr>
        <w:t xml:space="preserve">Il Segretario f.f.                                                                                            </w:t>
      </w:r>
    </w:p>
    <w:p w14:paraId="03121177" w14:textId="77777777" w:rsidR="001F0FA3" w:rsidRPr="001F0FA3" w:rsidRDefault="001F0FA3" w:rsidP="001F0FA3">
      <w:pPr>
        <w:pStyle w:val="LndNormale1"/>
        <w:rPr>
          <w:rFonts w:cs="Arial"/>
          <w:color w:val="002060"/>
          <w:szCs w:val="22"/>
        </w:rPr>
      </w:pPr>
      <w:r w:rsidRPr="001F0FA3">
        <w:rPr>
          <w:rFonts w:cs="Arial"/>
          <w:color w:val="002060"/>
          <w:szCs w:val="22"/>
        </w:rPr>
        <w:t>F.to in originale</w:t>
      </w:r>
    </w:p>
    <w:p w14:paraId="6734A12C" w14:textId="77777777" w:rsidR="001F0FA3" w:rsidRPr="001F0FA3" w:rsidRDefault="001F0FA3" w:rsidP="001F0FA3">
      <w:pPr>
        <w:pStyle w:val="LndNormale1"/>
        <w:rPr>
          <w:rFonts w:cs="Arial"/>
          <w:color w:val="002060"/>
          <w:szCs w:val="22"/>
        </w:rPr>
      </w:pPr>
      <w:r w:rsidRPr="001F0FA3">
        <w:rPr>
          <w:rFonts w:cs="Arial"/>
          <w:color w:val="002060"/>
          <w:szCs w:val="22"/>
        </w:rPr>
        <w:t>Lorenzo Casagrande Albano</w:t>
      </w:r>
    </w:p>
    <w:p w14:paraId="691815DC" w14:textId="77777777" w:rsidR="001F0FA3" w:rsidRPr="002F5894" w:rsidRDefault="001F0FA3" w:rsidP="001F0FA3">
      <w:pPr>
        <w:pStyle w:val="LndNormale1"/>
        <w:rPr>
          <w:rFonts w:cs="Arial"/>
          <w:i/>
          <w:iCs/>
          <w:szCs w:val="22"/>
          <w:u w:val="single"/>
        </w:rPr>
      </w:pPr>
    </w:p>
    <w:p w14:paraId="7ED3DBA3" w14:textId="77777777" w:rsidR="001F0FA3" w:rsidRDefault="001F0FA3" w:rsidP="0099748E">
      <w:pPr>
        <w:pStyle w:val="breakline"/>
        <w:rPr>
          <w:rFonts w:eastAsiaTheme="minorEastAsia"/>
          <w:color w:val="002060"/>
        </w:rPr>
      </w:pPr>
    </w:p>
    <w:p w14:paraId="74A1F26D" w14:textId="77777777" w:rsidR="00BD6DAB" w:rsidRPr="00130690" w:rsidRDefault="00BD6DAB" w:rsidP="00130690">
      <w:pPr>
        <w:pStyle w:val="breakline"/>
        <w:rPr>
          <w:rFonts w:eastAsiaTheme="minorEastAsia"/>
          <w:color w:val="002060"/>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05D61A3A"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CA6F78">
        <w:rPr>
          <w:rFonts w:ascii="Arial" w:hAnsi="Arial" w:cs="Arial"/>
          <w:b/>
          <w:bCs/>
          <w:color w:val="002060"/>
        </w:rPr>
        <w:t>20</w:t>
      </w:r>
      <w:r w:rsidR="005E06C1">
        <w:rPr>
          <w:rFonts w:ascii="Arial" w:hAnsi="Arial" w:cs="Arial"/>
          <w:b/>
          <w:bCs/>
          <w:color w:val="002060"/>
        </w:rPr>
        <w:t xml:space="preserve"> gennaio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lastRenderedPageBreak/>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0FBBDC77"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FE3D87">
        <w:rPr>
          <w:b/>
          <w:color w:val="002060"/>
          <w:u w:val="single"/>
        </w:rPr>
        <w:t>0</w:t>
      </w:r>
      <w:r w:rsidR="00D20917">
        <w:rPr>
          <w:b/>
          <w:color w:val="002060"/>
          <w:u w:val="single"/>
        </w:rPr>
        <w:t>8</w:t>
      </w:r>
      <w:r w:rsidR="003D6BA1">
        <w:rPr>
          <w:b/>
          <w:color w:val="002060"/>
          <w:u w:val="single"/>
        </w:rPr>
        <w:t>/</w:t>
      </w:r>
      <w:r w:rsidR="00FE3D87">
        <w:rPr>
          <w:b/>
          <w:color w:val="002060"/>
          <w:u w:val="single"/>
        </w:rPr>
        <w:t>01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09819" w14:textId="77777777" w:rsidR="007B3B23" w:rsidRDefault="007B3B23">
      <w:r>
        <w:separator/>
      </w:r>
    </w:p>
  </w:endnote>
  <w:endnote w:type="continuationSeparator" w:id="0">
    <w:p w14:paraId="4F3F144D" w14:textId="77777777" w:rsidR="007B3B23" w:rsidRDefault="007B3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6BE3157B"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D20917">
      <w:rPr>
        <w:rStyle w:val="Numeropagina"/>
        <w:rFonts w:ascii="Arial" w:hAnsi="Arial" w:cs="Arial"/>
        <w:color w:val="002060"/>
      </w:rPr>
      <w:t>69</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65BE1D" w14:textId="77777777" w:rsidR="007B3B23" w:rsidRDefault="007B3B23">
      <w:r>
        <w:separator/>
      </w:r>
    </w:p>
  </w:footnote>
  <w:footnote w:type="continuationSeparator" w:id="0">
    <w:p w14:paraId="6C638DB1" w14:textId="77777777" w:rsidR="007B3B23" w:rsidRDefault="007B3B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5F9F"/>
    <w:multiLevelType w:val="hybridMultilevel"/>
    <w:tmpl w:val="33C20904"/>
    <w:lvl w:ilvl="0" w:tplc="47529404">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E60A9F1C">
      <w:numFmt w:val="bullet"/>
      <w:lvlText w:val="•"/>
      <w:lvlJc w:val="left"/>
      <w:pPr>
        <w:ind w:left="1418" w:hanging="360"/>
      </w:pPr>
      <w:rPr>
        <w:rFonts w:hint="default"/>
        <w:lang w:val="it-IT" w:eastAsia="en-US" w:bidi="ar-SA"/>
      </w:rPr>
    </w:lvl>
    <w:lvl w:ilvl="2" w:tplc="6E4CF85A">
      <w:numFmt w:val="bullet"/>
      <w:lvlText w:val="•"/>
      <w:lvlJc w:val="left"/>
      <w:pPr>
        <w:ind w:left="2357" w:hanging="360"/>
      </w:pPr>
      <w:rPr>
        <w:rFonts w:hint="default"/>
        <w:lang w:val="it-IT" w:eastAsia="en-US" w:bidi="ar-SA"/>
      </w:rPr>
    </w:lvl>
    <w:lvl w:ilvl="3" w:tplc="6002A7DE">
      <w:numFmt w:val="bullet"/>
      <w:lvlText w:val="•"/>
      <w:lvlJc w:val="left"/>
      <w:pPr>
        <w:ind w:left="3295" w:hanging="360"/>
      </w:pPr>
      <w:rPr>
        <w:rFonts w:hint="default"/>
        <w:lang w:val="it-IT" w:eastAsia="en-US" w:bidi="ar-SA"/>
      </w:rPr>
    </w:lvl>
    <w:lvl w:ilvl="4" w:tplc="746CAD94">
      <w:numFmt w:val="bullet"/>
      <w:lvlText w:val="•"/>
      <w:lvlJc w:val="left"/>
      <w:pPr>
        <w:ind w:left="4234" w:hanging="360"/>
      </w:pPr>
      <w:rPr>
        <w:rFonts w:hint="default"/>
        <w:lang w:val="it-IT" w:eastAsia="en-US" w:bidi="ar-SA"/>
      </w:rPr>
    </w:lvl>
    <w:lvl w:ilvl="5" w:tplc="81E24ACE">
      <w:numFmt w:val="bullet"/>
      <w:lvlText w:val="•"/>
      <w:lvlJc w:val="left"/>
      <w:pPr>
        <w:ind w:left="5173" w:hanging="360"/>
      </w:pPr>
      <w:rPr>
        <w:rFonts w:hint="default"/>
        <w:lang w:val="it-IT" w:eastAsia="en-US" w:bidi="ar-SA"/>
      </w:rPr>
    </w:lvl>
    <w:lvl w:ilvl="6" w:tplc="32BE0568">
      <w:numFmt w:val="bullet"/>
      <w:lvlText w:val="•"/>
      <w:lvlJc w:val="left"/>
      <w:pPr>
        <w:ind w:left="6111" w:hanging="360"/>
      </w:pPr>
      <w:rPr>
        <w:rFonts w:hint="default"/>
        <w:lang w:val="it-IT" w:eastAsia="en-US" w:bidi="ar-SA"/>
      </w:rPr>
    </w:lvl>
    <w:lvl w:ilvl="7" w:tplc="C30C3E2C">
      <w:numFmt w:val="bullet"/>
      <w:lvlText w:val="•"/>
      <w:lvlJc w:val="left"/>
      <w:pPr>
        <w:ind w:left="7050" w:hanging="360"/>
      </w:pPr>
      <w:rPr>
        <w:rFonts w:hint="default"/>
        <w:lang w:val="it-IT" w:eastAsia="en-US" w:bidi="ar-SA"/>
      </w:rPr>
    </w:lvl>
    <w:lvl w:ilvl="8" w:tplc="9FA89524">
      <w:numFmt w:val="bullet"/>
      <w:lvlText w:val="•"/>
      <w:lvlJc w:val="left"/>
      <w:pPr>
        <w:ind w:left="7989" w:hanging="360"/>
      </w:pPr>
      <w:rPr>
        <w:rFonts w:hint="default"/>
        <w:lang w:val="it-IT" w:eastAsia="en-US" w:bidi="ar-SA"/>
      </w:r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4B96178"/>
    <w:multiLevelType w:val="hybridMultilevel"/>
    <w:tmpl w:val="4D8A1160"/>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6"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3E74119"/>
    <w:multiLevelType w:val="hybridMultilevel"/>
    <w:tmpl w:val="3DB26872"/>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AD7675D"/>
    <w:multiLevelType w:val="hybridMultilevel"/>
    <w:tmpl w:val="8B0CD3C8"/>
    <w:lvl w:ilvl="0" w:tplc="30DCC33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9"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20" w15:restartNumberingAfterBreak="0">
    <w:nsid w:val="337E309F"/>
    <w:multiLevelType w:val="hybridMultilevel"/>
    <w:tmpl w:val="ECA8A2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4D455E9"/>
    <w:multiLevelType w:val="hybridMultilevel"/>
    <w:tmpl w:val="4538FD92"/>
    <w:lvl w:ilvl="0" w:tplc="78E8B776">
      <w:numFmt w:val="bullet"/>
      <w:lvlText w:val="-"/>
      <w:lvlJc w:val="left"/>
      <w:pPr>
        <w:ind w:left="252" w:hanging="140"/>
      </w:pPr>
      <w:rPr>
        <w:rFonts w:ascii="Times New Roman" w:eastAsia="Times New Roman" w:hAnsi="Times New Roman" w:cs="Times New Roman" w:hint="default"/>
        <w:b/>
        <w:bCs/>
        <w:w w:val="99"/>
        <w:sz w:val="24"/>
        <w:szCs w:val="24"/>
        <w:lang w:val="it-IT" w:eastAsia="en-US" w:bidi="ar-SA"/>
      </w:rPr>
    </w:lvl>
    <w:lvl w:ilvl="1" w:tplc="BD6A097C">
      <w:numFmt w:val="bullet"/>
      <w:lvlText w:val="•"/>
      <w:lvlJc w:val="left"/>
      <w:pPr>
        <w:ind w:left="1220" w:hanging="140"/>
      </w:pPr>
      <w:rPr>
        <w:rFonts w:hint="default"/>
        <w:lang w:val="it-IT" w:eastAsia="en-US" w:bidi="ar-SA"/>
      </w:rPr>
    </w:lvl>
    <w:lvl w:ilvl="2" w:tplc="5C2C601E">
      <w:numFmt w:val="bullet"/>
      <w:lvlText w:val="•"/>
      <w:lvlJc w:val="left"/>
      <w:pPr>
        <w:ind w:left="2181" w:hanging="140"/>
      </w:pPr>
      <w:rPr>
        <w:rFonts w:hint="default"/>
        <w:lang w:val="it-IT" w:eastAsia="en-US" w:bidi="ar-SA"/>
      </w:rPr>
    </w:lvl>
    <w:lvl w:ilvl="3" w:tplc="B93241BE">
      <w:numFmt w:val="bullet"/>
      <w:lvlText w:val="•"/>
      <w:lvlJc w:val="left"/>
      <w:pPr>
        <w:ind w:left="3141" w:hanging="140"/>
      </w:pPr>
      <w:rPr>
        <w:rFonts w:hint="default"/>
        <w:lang w:val="it-IT" w:eastAsia="en-US" w:bidi="ar-SA"/>
      </w:rPr>
    </w:lvl>
    <w:lvl w:ilvl="4" w:tplc="A90A5DEA">
      <w:numFmt w:val="bullet"/>
      <w:lvlText w:val="•"/>
      <w:lvlJc w:val="left"/>
      <w:pPr>
        <w:ind w:left="4102" w:hanging="140"/>
      </w:pPr>
      <w:rPr>
        <w:rFonts w:hint="default"/>
        <w:lang w:val="it-IT" w:eastAsia="en-US" w:bidi="ar-SA"/>
      </w:rPr>
    </w:lvl>
    <w:lvl w:ilvl="5" w:tplc="46E8924C">
      <w:numFmt w:val="bullet"/>
      <w:lvlText w:val="•"/>
      <w:lvlJc w:val="left"/>
      <w:pPr>
        <w:ind w:left="5063" w:hanging="140"/>
      </w:pPr>
      <w:rPr>
        <w:rFonts w:hint="default"/>
        <w:lang w:val="it-IT" w:eastAsia="en-US" w:bidi="ar-SA"/>
      </w:rPr>
    </w:lvl>
    <w:lvl w:ilvl="6" w:tplc="FCFCF040">
      <w:numFmt w:val="bullet"/>
      <w:lvlText w:val="•"/>
      <w:lvlJc w:val="left"/>
      <w:pPr>
        <w:ind w:left="6023" w:hanging="140"/>
      </w:pPr>
      <w:rPr>
        <w:rFonts w:hint="default"/>
        <w:lang w:val="it-IT" w:eastAsia="en-US" w:bidi="ar-SA"/>
      </w:rPr>
    </w:lvl>
    <w:lvl w:ilvl="7" w:tplc="7B421B86">
      <w:numFmt w:val="bullet"/>
      <w:lvlText w:val="•"/>
      <w:lvlJc w:val="left"/>
      <w:pPr>
        <w:ind w:left="6984" w:hanging="140"/>
      </w:pPr>
      <w:rPr>
        <w:rFonts w:hint="default"/>
        <w:lang w:val="it-IT" w:eastAsia="en-US" w:bidi="ar-SA"/>
      </w:rPr>
    </w:lvl>
    <w:lvl w:ilvl="8" w:tplc="49301BF0">
      <w:numFmt w:val="bullet"/>
      <w:lvlText w:val="•"/>
      <w:lvlJc w:val="left"/>
      <w:pPr>
        <w:ind w:left="7945" w:hanging="140"/>
      </w:pPr>
      <w:rPr>
        <w:rFonts w:hint="default"/>
        <w:lang w:val="it-IT" w:eastAsia="en-US" w:bidi="ar-SA"/>
      </w:rPr>
    </w:lvl>
  </w:abstractNum>
  <w:abstractNum w:abstractNumId="22"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3"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125CAB"/>
    <w:multiLevelType w:val="hybridMultilevel"/>
    <w:tmpl w:val="C120A4BA"/>
    <w:lvl w:ilvl="0" w:tplc="01EABF6C">
      <w:start w:val="1"/>
      <w:numFmt w:val="decimal"/>
      <w:lvlText w:val="%1."/>
      <w:lvlJc w:val="left"/>
      <w:pPr>
        <w:ind w:left="413" w:hanging="300"/>
        <w:jc w:val="left"/>
      </w:pPr>
      <w:rPr>
        <w:rFonts w:ascii="Times New Roman" w:eastAsia="Times New Roman" w:hAnsi="Times New Roman" w:cs="Times New Roman" w:hint="default"/>
        <w:b/>
        <w:bCs/>
        <w:w w:val="100"/>
        <w:sz w:val="24"/>
        <w:szCs w:val="24"/>
        <w:lang w:val="it-IT" w:eastAsia="en-US" w:bidi="ar-SA"/>
      </w:rPr>
    </w:lvl>
    <w:lvl w:ilvl="1" w:tplc="3BE40462">
      <w:numFmt w:val="bullet"/>
      <w:lvlText w:val="•"/>
      <w:lvlJc w:val="left"/>
      <w:pPr>
        <w:ind w:left="1364" w:hanging="300"/>
      </w:pPr>
      <w:rPr>
        <w:rFonts w:hint="default"/>
        <w:lang w:val="it-IT" w:eastAsia="en-US" w:bidi="ar-SA"/>
      </w:rPr>
    </w:lvl>
    <w:lvl w:ilvl="2" w:tplc="8C04206C">
      <w:numFmt w:val="bullet"/>
      <w:lvlText w:val="•"/>
      <w:lvlJc w:val="left"/>
      <w:pPr>
        <w:ind w:left="2309" w:hanging="300"/>
      </w:pPr>
      <w:rPr>
        <w:rFonts w:hint="default"/>
        <w:lang w:val="it-IT" w:eastAsia="en-US" w:bidi="ar-SA"/>
      </w:rPr>
    </w:lvl>
    <w:lvl w:ilvl="3" w:tplc="57BAEED4">
      <w:numFmt w:val="bullet"/>
      <w:lvlText w:val="•"/>
      <w:lvlJc w:val="left"/>
      <w:pPr>
        <w:ind w:left="3253" w:hanging="300"/>
      </w:pPr>
      <w:rPr>
        <w:rFonts w:hint="default"/>
        <w:lang w:val="it-IT" w:eastAsia="en-US" w:bidi="ar-SA"/>
      </w:rPr>
    </w:lvl>
    <w:lvl w:ilvl="4" w:tplc="F6D28616">
      <w:numFmt w:val="bullet"/>
      <w:lvlText w:val="•"/>
      <w:lvlJc w:val="left"/>
      <w:pPr>
        <w:ind w:left="4198" w:hanging="300"/>
      </w:pPr>
      <w:rPr>
        <w:rFonts w:hint="default"/>
        <w:lang w:val="it-IT" w:eastAsia="en-US" w:bidi="ar-SA"/>
      </w:rPr>
    </w:lvl>
    <w:lvl w:ilvl="5" w:tplc="6EC4CE5E">
      <w:numFmt w:val="bullet"/>
      <w:lvlText w:val="•"/>
      <w:lvlJc w:val="left"/>
      <w:pPr>
        <w:ind w:left="5143" w:hanging="300"/>
      </w:pPr>
      <w:rPr>
        <w:rFonts w:hint="default"/>
        <w:lang w:val="it-IT" w:eastAsia="en-US" w:bidi="ar-SA"/>
      </w:rPr>
    </w:lvl>
    <w:lvl w:ilvl="6" w:tplc="7BFC0A7E">
      <w:numFmt w:val="bullet"/>
      <w:lvlText w:val="•"/>
      <w:lvlJc w:val="left"/>
      <w:pPr>
        <w:ind w:left="6087" w:hanging="300"/>
      </w:pPr>
      <w:rPr>
        <w:rFonts w:hint="default"/>
        <w:lang w:val="it-IT" w:eastAsia="en-US" w:bidi="ar-SA"/>
      </w:rPr>
    </w:lvl>
    <w:lvl w:ilvl="7" w:tplc="D6FE4E98">
      <w:numFmt w:val="bullet"/>
      <w:lvlText w:val="•"/>
      <w:lvlJc w:val="left"/>
      <w:pPr>
        <w:ind w:left="7032" w:hanging="300"/>
      </w:pPr>
      <w:rPr>
        <w:rFonts w:hint="default"/>
        <w:lang w:val="it-IT" w:eastAsia="en-US" w:bidi="ar-SA"/>
      </w:rPr>
    </w:lvl>
    <w:lvl w:ilvl="8" w:tplc="85DA63DE">
      <w:numFmt w:val="bullet"/>
      <w:lvlText w:val="•"/>
      <w:lvlJc w:val="left"/>
      <w:pPr>
        <w:ind w:left="7977" w:hanging="300"/>
      </w:pPr>
      <w:rPr>
        <w:rFonts w:hint="default"/>
        <w:lang w:val="it-IT" w:eastAsia="en-US" w:bidi="ar-SA"/>
      </w:rPr>
    </w:lvl>
  </w:abstractNum>
  <w:abstractNum w:abstractNumId="25"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7"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28"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29"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D131E35"/>
    <w:multiLevelType w:val="hybridMultilevel"/>
    <w:tmpl w:val="0C601326"/>
    <w:lvl w:ilvl="0" w:tplc="1B1432D0">
      <w:start w:val="1"/>
      <w:numFmt w:val="lowerLetter"/>
      <w:lvlText w:val="%1)"/>
      <w:lvlJc w:val="left"/>
      <w:pPr>
        <w:ind w:left="373" w:hanging="260"/>
      </w:pPr>
      <w:rPr>
        <w:rFonts w:ascii="Times New Roman" w:eastAsia="Times New Roman" w:hAnsi="Times New Roman" w:cs="Times New Roman" w:hint="default"/>
        <w:b/>
        <w:bCs/>
        <w:w w:val="99"/>
        <w:sz w:val="24"/>
        <w:szCs w:val="24"/>
        <w:lang w:val="it-IT" w:eastAsia="en-US" w:bidi="ar-SA"/>
      </w:rPr>
    </w:lvl>
    <w:lvl w:ilvl="1" w:tplc="9DF8D546">
      <w:start w:val="1"/>
      <w:numFmt w:val="lowerLetter"/>
      <w:lvlText w:val="%2)"/>
      <w:lvlJc w:val="left"/>
      <w:pPr>
        <w:ind w:left="833" w:hanging="360"/>
      </w:pPr>
      <w:rPr>
        <w:rFonts w:ascii="Times New Roman" w:eastAsia="Times New Roman" w:hAnsi="Times New Roman" w:cs="Times New Roman" w:hint="default"/>
        <w:b/>
        <w:bCs/>
        <w:w w:val="99"/>
        <w:sz w:val="24"/>
        <w:szCs w:val="24"/>
        <w:lang w:val="it-IT" w:eastAsia="en-US" w:bidi="ar-SA"/>
      </w:rPr>
    </w:lvl>
    <w:lvl w:ilvl="2" w:tplc="650AD0CA">
      <w:numFmt w:val="bullet"/>
      <w:lvlText w:val="•"/>
      <w:lvlJc w:val="left"/>
      <w:pPr>
        <w:ind w:left="1842" w:hanging="360"/>
      </w:pPr>
      <w:rPr>
        <w:rFonts w:hint="default"/>
        <w:lang w:val="it-IT" w:eastAsia="en-US" w:bidi="ar-SA"/>
      </w:rPr>
    </w:lvl>
    <w:lvl w:ilvl="3" w:tplc="7C462DF0">
      <w:numFmt w:val="bullet"/>
      <w:lvlText w:val="•"/>
      <w:lvlJc w:val="left"/>
      <w:pPr>
        <w:ind w:left="2845" w:hanging="360"/>
      </w:pPr>
      <w:rPr>
        <w:rFonts w:hint="default"/>
        <w:lang w:val="it-IT" w:eastAsia="en-US" w:bidi="ar-SA"/>
      </w:rPr>
    </w:lvl>
    <w:lvl w:ilvl="4" w:tplc="9E0EF380">
      <w:numFmt w:val="bullet"/>
      <w:lvlText w:val="•"/>
      <w:lvlJc w:val="left"/>
      <w:pPr>
        <w:ind w:left="3848" w:hanging="360"/>
      </w:pPr>
      <w:rPr>
        <w:rFonts w:hint="default"/>
        <w:lang w:val="it-IT" w:eastAsia="en-US" w:bidi="ar-SA"/>
      </w:rPr>
    </w:lvl>
    <w:lvl w:ilvl="5" w:tplc="3A289C58">
      <w:numFmt w:val="bullet"/>
      <w:lvlText w:val="•"/>
      <w:lvlJc w:val="left"/>
      <w:pPr>
        <w:ind w:left="4851" w:hanging="360"/>
      </w:pPr>
      <w:rPr>
        <w:rFonts w:hint="default"/>
        <w:lang w:val="it-IT" w:eastAsia="en-US" w:bidi="ar-SA"/>
      </w:rPr>
    </w:lvl>
    <w:lvl w:ilvl="6" w:tplc="7792C036">
      <w:numFmt w:val="bullet"/>
      <w:lvlText w:val="•"/>
      <w:lvlJc w:val="left"/>
      <w:pPr>
        <w:ind w:left="5854" w:hanging="360"/>
      </w:pPr>
      <w:rPr>
        <w:rFonts w:hint="default"/>
        <w:lang w:val="it-IT" w:eastAsia="en-US" w:bidi="ar-SA"/>
      </w:rPr>
    </w:lvl>
    <w:lvl w:ilvl="7" w:tplc="8ACE83B8">
      <w:numFmt w:val="bullet"/>
      <w:lvlText w:val="•"/>
      <w:lvlJc w:val="left"/>
      <w:pPr>
        <w:ind w:left="6857" w:hanging="360"/>
      </w:pPr>
      <w:rPr>
        <w:rFonts w:hint="default"/>
        <w:lang w:val="it-IT" w:eastAsia="en-US" w:bidi="ar-SA"/>
      </w:rPr>
    </w:lvl>
    <w:lvl w:ilvl="8" w:tplc="C778FF42">
      <w:numFmt w:val="bullet"/>
      <w:lvlText w:val="•"/>
      <w:lvlJc w:val="left"/>
      <w:pPr>
        <w:ind w:left="7860" w:hanging="360"/>
      </w:pPr>
      <w:rPr>
        <w:rFonts w:hint="default"/>
        <w:lang w:val="it-IT" w:eastAsia="en-US" w:bidi="ar-SA"/>
      </w:rPr>
    </w:lvl>
  </w:abstractNum>
  <w:abstractNum w:abstractNumId="34"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3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8" w15:restartNumberingAfterBreak="0">
    <w:nsid w:val="55114290"/>
    <w:multiLevelType w:val="hybridMultilevel"/>
    <w:tmpl w:val="9B022FA2"/>
    <w:lvl w:ilvl="0" w:tplc="B3EE233A">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D2E2E482">
      <w:numFmt w:val="bullet"/>
      <w:lvlText w:val="•"/>
      <w:lvlJc w:val="left"/>
      <w:pPr>
        <w:ind w:left="1418" w:hanging="360"/>
      </w:pPr>
      <w:rPr>
        <w:rFonts w:hint="default"/>
        <w:lang w:val="it-IT" w:eastAsia="en-US" w:bidi="ar-SA"/>
      </w:rPr>
    </w:lvl>
    <w:lvl w:ilvl="2" w:tplc="05EA48CE">
      <w:numFmt w:val="bullet"/>
      <w:lvlText w:val="•"/>
      <w:lvlJc w:val="left"/>
      <w:pPr>
        <w:ind w:left="2357" w:hanging="360"/>
      </w:pPr>
      <w:rPr>
        <w:rFonts w:hint="default"/>
        <w:lang w:val="it-IT" w:eastAsia="en-US" w:bidi="ar-SA"/>
      </w:rPr>
    </w:lvl>
    <w:lvl w:ilvl="3" w:tplc="623AB2AA">
      <w:numFmt w:val="bullet"/>
      <w:lvlText w:val="•"/>
      <w:lvlJc w:val="left"/>
      <w:pPr>
        <w:ind w:left="3295" w:hanging="360"/>
      </w:pPr>
      <w:rPr>
        <w:rFonts w:hint="default"/>
        <w:lang w:val="it-IT" w:eastAsia="en-US" w:bidi="ar-SA"/>
      </w:rPr>
    </w:lvl>
    <w:lvl w:ilvl="4" w:tplc="A98A971A">
      <w:numFmt w:val="bullet"/>
      <w:lvlText w:val="•"/>
      <w:lvlJc w:val="left"/>
      <w:pPr>
        <w:ind w:left="4234" w:hanging="360"/>
      </w:pPr>
      <w:rPr>
        <w:rFonts w:hint="default"/>
        <w:lang w:val="it-IT" w:eastAsia="en-US" w:bidi="ar-SA"/>
      </w:rPr>
    </w:lvl>
    <w:lvl w:ilvl="5" w:tplc="3E44436E">
      <w:numFmt w:val="bullet"/>
      <w:lvlText w:val="•"/>
      <w:lvlJc w:val="left"/>
      <w:pPr>
        <w:ind w:left="5173" w:hanging="360"/>
      </w:pPr>
      <w:rPr>
        <w:rFonts w:hint="default"/>
        <w:lang w:val="it-IT" w:eastAsia="en-US" w:bidi="ar-SA"/>
      </w:rPr>
    </w:lvl>
    <w:lvl w:ilvl="6" w:tplc="1E54BFEA">
      <w:numFmt w:val="bullet"/>
      <w:lvlText w:val="•"/>
      <w:lvlJc w:val="left"/>
      <w:pPr>
        <w:ind w:left="6111" w:hanging="360"/>
      </w:pPr>
      <w:rPr>
        <w:rFonts w:hint="default"/>
        <w:lang w:val="it-IT" w:eastAsia="en-US" w:bidi="ar-SA"/>
      </w:rPr>
    </w:lvl>
    <w:lvl w:ilvl="7" w:tplc="02ACE4BA">
      <w:numFmt w:val="bullet"/>
      <w:lvlText w:val="•"/>
      <w:lvlJc w:val="left"/>
      <w:pPr>
        <w:ind w:left="7050" w:hanging="360"/>
      </w:pPr>
      <w:rPr>
        <w:rFonts w:hint="default"/>
        <w:lang w:val="it-IT" w:eastAsia="en-US" w:bidi="ar-SA"/>
      </w:rPr>
    </w:lvl>
    <w:lvl w:ilvl="8" w:tplc="584A8022">
      <w:numFmt w:val="bullet"/>
      <w:lvlText w:val="•"/>
      <w:lvlJc w:val="left"/>
      <w:pPr>
        <w:ind w:left="7989" w:hanging="360"/>
      </w:pPr>
      <w:rPr>
        <w:rFonts w:hint="default"/>
        <w:lang w:val="it-IT" w:eastAsia="en-US" w:bidi="ar-SA"/>
      </w:rPr>
    </w:lvl>
  </w:abstractNum>
  <w:abstractNum w:abstractNumId="39"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40"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5E4A0277"/>
    <w:multiLevelType w:val="hybridMultilevel"/>
    <w:tmpl w:val="98602D10"/>
    <w:lvl w:ilvl="0" w:tplc="423E938E">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612524AB"/>
    <w:multiLevelType w:val="hybridMultilevel"/>
    <w:tmpl w:val="431E690A"/>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8"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51"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 w15:restartNumberingAfterBreak="0">
    <w:nsid w:val="715173A0"/>
    <w:multiLevelType w:val="hybridMultilevel"/>
    <w:tmpl w:val="02AA92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72AD354B"/>
    <w:multiLevelType w:val="hybridMultilevel"/>
    <w:tmpl w:val="549E9FB6"/>
    <w:lvl w:ilvl="0" w:tplc="8E5AA6BE">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753120E0"/>
    <w:multiLevelType w:val="hybridMultilevel"/>
    <w:tmpl w:val="C01EF42C"/>
    <w:lvl w:ilvl="0" w:tplc="CA444F3C">
      <w:start w:val="1"/>
      <w:numFmt w:val="lowerLetter"/>
      <w:lvlText w:val="%1)"/>
      <w:lvlJc w:val="left"/>
      <w:pPr>
        <w:ind w:left="358" w:hanging="245"/>
        <w:jc w:val="left"/>
      </w:pPr>
      <w:rPr>
        <w:rFonts w:ascii="Times New Roman" w:eastAsia="Times New Roman" w:hAnsi="Times New Roman" w:cs="Times New Roman" w:hint="default"/>
        <w:spacing w:val="-1"/>
        <w:w w:val="99"/>
        <w:sz w:val="24"/>
        <w:szCs w:val="24"/>
        <w:lang w:val="it-IT" w:eastAsia="en-US" w:bidi="ar-SA"/>
      </w:rPr>
    </w:lvl>
    <w:lvl w:ilvl="1" w:tplc="49163CFE">
      <w:numFmt w:val="bullet"/>
      <w:lvlText w:val="•"/>
      <w:lvlJc w:val="left"/>
      <w:pPr>
        <w:ind w:left="1310" w:hanging="245"/>
      </w:pPr>
      <w:rPr>
        <w:rFonts w:hint="default"/>
        <w:lang w:val="it-IT" w:eastAsia="en-US" w:bidi="ar-SA"/>
      </w:rPr>
    </w:lvl>
    <w:lvl w:ilvl="2" w:tplc="6FACA5B0">
      <w:numFmt w:val="bullet"/>
      <w:lvlText w:val="•"/>
      <w:lvlJc w:val="left"/>
      <w:pPr>
        <w:ind w:left="2261" w:hanging="245"/>
      </w:pPr>
      <w:rPr>
        <w:rFonts w:hint="default"/>
        <w:lang w:val="it-IT" w:eastAsia="en-US" w:bidi="ar-SA"/>
      </w:rPr>
    </w:lvl>
    <w:lvl w:ilvl="3" w:tplc="BDE0CB5E">
      <w:numFmt w:val="bullet"/>
      <w:lvlText w:val="•"/>
      <w:lvlJc w:val="left"/>
      <w:pPr>
        <w:ind w:left="3211" w:hanging="245"/>
      </w:pPr>
      <w:rPr>
        <w:rFonts w:hint="default"/>
        <w:lang w:val="it-IT" w:eastAsia="en-US" w:bidi="ar-SA"/>
      </w:rPr>
    </w:lvl>
    <w:lvl w:ilvl="4" w:tplc="791C900E">
      <w:numFmt w:val="bullet"/>
      <w:lvlText w:val="•"/>
      <w:lvlJc w:val="left"/>
      <w:pPr>
        <w:ind w:left="4162" w:hanging="245"/>
      </w:pPr>
      <w:rPr>
        <w:rFonts w:hint="default"/>
        <w:lang w:val="it-IT" w:eastAsia="en-US" w:bidi="ar-SA"/>
      </w:rPr>
    </w:lvl>
    <w:lvl w:ilvl="5" w:tplc="E42C1C2C">
      <w:numFmt w:val="bullet"/>
      <w:lvlText w:val="•"/>
      <w:lvlJc w:val="left"/>
      <w:pPr>
        <w:ind w:left="5113" w:hanging="245"/>
      </w:pPr>
      <w:rPr>
        <w:rFonts w:hint="default"/>
        <w:lang w:val="it-IT" w:eastAsia="en-US" w:bidi="ar-SA"/>
      </w:rPr>
    </w:lvl>
    <w:lvl w:ilvl="6" w:tplc="1CD2237E">
      <w:numFmt w:val="bullet"/>
      <w:lvlText w:val="•"/>
      <w:lvlJc w:val="left"/>
      <w:pPr>
        <w:ind w:left="6063" w:hanging="245"/>
      </w:pPr>
      <w:rPr>
        <w:rFonts w:hint="default"/>
        <w:lang w:val="it-IT" w:eastAsia="en-US" w:bidi="ar-SA"/>
      </w:rPr>
    </w:lvl>
    <w:lvl w:ilvl="7" w:tplc="173C9FEA">
      <w:numFmt w:val="bullet"/>
      <w:lvlText w:val="•"/>
      <w:lvlJc w:val="left"/>
      <w:pPr>
        <w:ind w:left="7014" w:hanging="245"/>
      </w:pPr>
      <w:rPr>
        <w:rFonts w:hint="default"/>
        <w:lang w:val="it-IT" w:eastAsia="en-US" w:bidi="ar-SA"/>
      </w:rPr>
    </w:lvl>
    <w:lvl w:ilvl="8" w:tplc="81E47D40">
      <w:numFmt w:val="bullet"/>
      <w:lvlText w:val="•"/>
      <w:lvlJc w:val="left"/>
      <w:pPr>
        <w:ind w:left="7965" w:hanging="245"/>
      </w:pPr>
      <w:rPr>
        <w:rFonts w:hint="default"/>
        <w:lang w:val="it-IT" w:eastAsia="en-US" w:bidi="ar-SA"/>
      </w:rPr>
    </w:lvl>
  </w:abstractNum>
  <w:abstractNum w:abstractNumId="57"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59"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1"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5"/>
  </w:num>
  <w:num w:numId="2" w16cid:durableId="1429622785">
    <w:abstractNumId w:val="60"/>
  </w:num>
  <w:num w:numId="3" w16cid:durableId="57946484">
    <w:abstractNumId w:val="11"/>
  </w:num>
  <w:num w:numId="4" w16cid:durableId="564266614">
    <w:abstractNumId w:val="52"/>
  </w:num>
  <w:num w:numId="5" w16cid:durableId="1249315646">
    <w:abstractNumId w:val="45"/>
  </w:num>
  <w:num w:numId="6" w16cid:durableId="934754267">
    <w:abstractNumId w:val="13"/>
  </w:num>
  <w:num w:numId="7" w16cid:durableId="768085777">
    <w:abstractNumId w:val="47"/>
  </w:num>
  <w:num w:numId="8" w16cid:durableId="1077243527">
    <w:abstractNumId w:val="31"/>
  </w:num>
  <w:num w:numId="9" w16cid:durableId="1125348853">
    <w:abstractNumId w:val="19"/>
  </w:num>
  <w:num w:numId="10" w16cid:durableId="312417951">
    <w:abstractNumId w:val="53"/>
  </w:num>
  <w:num w:numId="11" w16cid:durableId="745029327">
    <w:abstractNumId w:val="46"/>
  </w:num>
  <w:num w:numId="12" w16cid:durableId="1339044210">
    <w:abstractNumId w:val="44"/>
  </w:num>
  <w:num w:numId="13" w16cid:durableId="171771817">
    <w:abstractNumId w:val="7"/>
  </w:num>
  <w:num w:numId="14" w16cid:durableId="1732926487">
    <w:abstractNumId w:val="2"/>
  </w:num>
  <w:num w:numId="15" w16cid:durableId="915169373">
    <w:abstractNumId w:val="12"/>
  </w:num>
  <w:num w:numId="16" w16cid:durableId="1296596829">
    <w:abstractNumId w:val="57"/>
  </w:num>
  <w:num w:numId="17" w16cid:durableId="1765223722">
    <w:abstractNumId w:val="59"/>
  </w:num>
  <w:num w:numId="18" w16cid:durableId="1617785738">
    <w:abstractNumId w:val="36"/>
  </w:num>
  <w:num w:numId="19" w16cid:durableId="1197428540">
    <w:abstractNumId w:val="35"/>
  </w:num>
  <w:num w:numId="20" w16cid:durableId="815953687">
    <w:abstractNumId w:val="6"/>
  </w:num>
  <w:num w:numId="21" w16cid:durableId="797530386">
    <w:abstractNumId w:val="49"/>
  </w:num>
  <w:num w:numId="22" w16cid:durableId="1651130942">
    <w:abstractNumId w:val="32"/>
  </w:num>
  <w:num w:numId="23" w16cid:durableId="1052272926">
    <w:abstractNumId w:val="42"/>
  </w:num>
  <w:num w:numId="24" w16cid:durableId="1674992774">
    <w:abstractNumId w:val="8"/>
  </w:num>
  <w:num w:numId="25" w16cid:durableId="497775291">
    <w:abstractNumId w:val="3"/>
  </w:num>
  <w:num w:numId="26" w16cid:durableId="372845332">
    <w:abstractNumId w:val="37"/>
  </w:num>
  <w:num w:numId="27" w16cid:durableId="156044630">
    <w:abstractNumId w:val="39"/>
  </w:num>
  <w:num w:numId="28" w16cid:durableId="1617522025">
    <w:abstractNumId w:val="4"/>
  </w:num>
  <w:num w:numId="29" w16cid:durableId="568853433">
    <w:abstractNumId w:val="51"/>
  </w:num>
  <w:num w:numId="30" w16cid:durableId="1295060317">
    <w:abstractNumId w:val="43"/>
  </w:num>
  <w:num w:numId="31" w16cid:durableId="913512189">
    <w:abstractNumId w:val="16"/>
  </w:num>
  <w:num w:numId="32" w16cid:durableId="594871711">
    <w:abstractNumId w:val="15"/>
  </w:num>
  <w:num w:numId="33" w16cid:durableId="1460103116">
    <w:abstractNumId w:val="14"/>
  </w:num>
  <w:num w:numId="34" w16cid:durableId="1353799016">
    <w:abstractNumId w:val="58"/>
  </w:num>
  <w:num w:numId="35" w16cid:durableId="317685637">
    <w:abstractNumId w:val="55"/>
  </w:num>
  <w:num w:numId="36" w16cid:durableId="790368833">
    <w:abstractNumId w:val="22"/>
  </w:num>
  <w:num w:numId="37" w16cid:durableId="36589981">
    <w:abstractNumId w:val="29"/>
  </w:num>
  <w:num w:numId="38" w16cid:durableId="2015456579">
    <w:abstractNumId w:val="9"/>
  </w:num>
  <w:num w:numId="39" w16cid:durableId="2009869095">
    <w:abstractNumId w:val="25"/>
  </w:num>
  <w:num w:numId="40" w16cid:durableId="1418357517">
    <w:abstractNumId w:val="17"/>
  </w:num>
  <w:num w:numId="41" w16cid:durableId="473330605">
    <w:abstractNumId w:val="30"/>
  </w:num>
  <w:num w:numId="42" w16cid:durableId="1696810908">
    <w:abstractNumId w:val="34"/>
  </w:num>
  <w:num w:numId="43" w16cid:durableId="209272168">
    <w:abstractNumId w:val="61"/>
  </w:num>
  <w:num w:numId="44" w16cid:durableId="2037921123">
    <w:abstractNumId w:val="40"/>
  </w:num>
  <w:num w:numId="45" w16cid:durableId="295646404">
    <w:abstractNumId w:val="23"/>
  </w:num>
  <w:num w:numId="46" w16cid:durableId="713849579">
    <w:abstractNumId w:val="41"/>
  </w:num>
  <w:num w:numId="47" w16cid:durableId="1134493780">
    <w:abstractNumId w:val="10"/>
  </w:num>
  <w:num w:numId="48" w16cid:durableId="314719927">
    <w:abstractNumId w:val="27"/>
  </w:num>
  <w:num w:numId="49" w16cid:durableId="1023825443">
    <w:abstractNumId w:val="28"/>
  </w:num>
  <w:num w:numId="50" w16cid:durableId="248193500">
    <w:abstractNumId w:val="50"/>
  </w:num>
  <w:num w:numId="51" w16cid:durableId="592782417">
    <w:abstractNumId w:val="26"/>
  </w:num>
  <w:num w:numId="52" w16cid:durableId="383405751">
    <w:abstractNumId w:val="18"/>
  </w:num>
  <w:num w:numId="53" w16cid:durableId="810562577">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3310854">
    <w:abstractNumId w:val="48"/>
  </w:num>
  <w:num w:numId="55" w16cid:durableId="1722903553">
    <w:abstractNumId w:val="56"/>
  </w:num>
  <w:num w:numId="56" w16cid:durableId="1842819011">
    <w:abstractNumId w:val="24"/>
  </w:num>
  <w:num w:numId="57" w16cid:durableId="1710841696">
    <w:abstractNumId w:val="33"/>
  </w:num>
  <w:num w:numId="58" w16cid:durableId="2125147242">
    <w:abstractNumId w:val="21"/>
  </w:num>
  <w:num w:numId="59" w16cid:durableId="1511602150">
    <w:abstractNumId w:val="0"/>
  </w:num>
  <w:num w:numId="60" w16cid:durableId="865828243">
    <w:abstractNumId w:val="38"/>
  </w:num>
  <w:num w:numId="61" w16cid:durableId="602420111">
    <w:abstractNumId w:val="54"/>
  </w:num>
  <w:num w:numId="62" w16cid:durableId="1146816721">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382"/>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204"/>
    <w:rsid w:val="00042A43"/>
    <w:rsid w:val="00042E43"/>
    <w:rsid w:val="000443EF"/>
    <w:rsid w:val="00044BFA"/>
    <w:rsid w:val="00044DFA"/>
    <w:rsid w:val="00045108"/>
    <w:rsid w:val="00045838"/>
    <w:rsid w:val="00045DDA"/>
    <w:rsid w:val="00045E1D"/>
    <w:rsid w:val="0005018E"/>
    <w:rsid w:val="000512AD"/>
    <w:rsid w:val="0005158A"/>
    <w:rsid w:val="000515B6"/>
    <w:rsid w:val="00052107"/>
    <w:rsid w:val="00052314"/>
    <w:rsid w:val="000523B0"/>
    <w:rsid w:val="00052499"/>
    <w:rsid w:val="00053728"/>
    <w:rsid w:val="00053AF2"/>
    <w:rsid w:val="00056C7C"/>
    <w:rsid w:val="00056E3D"/>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4BA"/>
    <w:rsid w:val="00067659"/>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F8B"/>
    <w:rsid w:val="00090139"/>
    <w:rsid w:val="00090180"/>
    <w:rsid w:val="0009055A"/>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4255"/>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9C2"/>
    <w:rsid w:val="000E6986"/>
    <w:rsid w:val="000E6C22"/>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50C"/>
    <w:rsid w:val="00107E03"/>
    <w:rsid w:val="00111202"/>
    <w:rsid w:val="001113D0"/>
    <w:rsid w:val="00111595"/>
    <w:rsid w:val="001118F4"/>
    <w:rsid w:val="00111A25"/>
    <w:rsid w:val="00111C6F"/>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95E"/>
    <w:rsid w:val="00121AAF"/>
    <w:rsid w:val="00122193"/>
    <w:rsid w:val="00122443"/>
    <w:rsid w:val="001224B8"/>
    <w:rsid w:val="0012274A"/>
    <w:rsid w:val="001231A3"/>
    <w:rsid w:val="00123E01"/>
    <w:rsid w:val="001253C5"/>
    <w:rsid w:val="0012648D"/>
    <w:rsid w:val="001266F0"/>
    <w:rsid w:val="0012674E"/>
    <w:rsid w:val="001275B9"/>
    <w:rsid w:val="0012790C"/>
    <w:rsid w:val="00127B1E"/>
    <w:rsid w:val="00127C2C"/>
    <w:rsid w:val="00127D61"/>
    <w:rsid w:val="001303D4"/>
    <w:rsid w:val="0013048F"/>
    <w:rsid w:val="00130690"/>
    <w:rsid w:val="001307CF"/>
    <w:rsid w:val="00130C77"/>
    <w:rsid w:val="00130DB1"/>
    <w:rsid w:val="00131807"/>
    <w:rsid w:val="00131FF2"/>
    <w:rsid w:val="00132459"/>
    <w:rsid w:val="00132A4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E33"/>
    <w:rsid w:val="001A46DD"/>
    <w:rsid w:val="001A4BE3"/>
    <w:rsid w:val="001A5B5A"/>
    <w:rsid w:val="001A60F8"/>
    <w:rsid w:val="001A63E4"/>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70"/>
    <w:rsid w:val="001B384A"/>
    <w:rsid w:val="001B3FD0"/>
    <w:rsid w:val="001B40D3"/>
    <w:rsid w:val="001B4F3F"/>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51A"/>
    <w:rsid w:val="001E25BA"/>
    <w:rsid w:val="001E28A1"/>
    <w:rsid w:val="001E3411"/>
    <w:rsid w:val="001E3676"/>
    <w:rsid w:val="001E4766"/>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444F"/>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70F9"/>
    <w:rsid w:val="00217175"/>
    <w:rsid w:val="002175AA"/>
    <w:rsid w:val="00217A46"/>
    <w:rsid w:val="00217C7D"/>
    <w:rsid w:val="00220064"/>
    <w:rsid w:val="00220194"/>
    <w:rsid w:val="0022051B"/>
    <w:rsid w:val="002216B2"/>
    <w:rsid w:val="0022245A"/>
    <w:rsid w:val="00222539"/>
    <w:rsid w:val="00222EED"/>
    <w:rsid w:val="00223385"/>
    <w:rsid w:val="0022473A"/>
    <w:rsid w:val="00224895"/>
    <w:rsid w:val="00224B0F"/>
    <w:rsid w:val="00224DA7"/>
    <w:rsid w:val="00224F42"/>
    <w:rsid w:val="00225903"/>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2AE4"/>
    <w:rsid w:val="002532D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794F"/>
    <w:rsid w:val="00257F36"/>
    <w:rsid w:val="00257F5E"/>
    <w:rsid w:val="002608FD"/>
    <w:rsid w:val="00260A9B"/>
    <w:rsid w:val="00262019"/>
    <w:rsid w:val="002622E0"/>
    <w:rsid w:val="002626AF"/>
    <w:rsid w:val="0026318E"/>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5FC"/>
    <w:rsid w:val="00295675"/>
    <w:rsid w:val="0029567B"/>
    <w:rsid w:val="002962E0"/>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87C"/>
    <w:rsid w:val="002A391F"/>
    <w:rsid w:val="002A3F66"/>
    <w:rsid w:val="002A3F67"/>
    <w:rsid w:val="002A4210"/>
    <w:rsid w:val="002A58FC"/>
    <w:rsid w:val="002A5A2C"/>
    <w:rsid w:val="002A5A7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079"/>
    <w:rsid w:val="002B520C"/>
    <w:rsid w:val="002B53FD"/>
    <w:rsid w:val="002B55C9"/>
    <w:rsid w:val="002B5C70"/>
    <w:rsid w:val="002B6A5B"/>
    <w:rsid w:val="002B6DDC"/>
    <w:rsid w:val="002B6F58"/>
    <w:rsid w:val="002B76E7"/>
    <w:rsid w:val="002B7720"/>
    <w:rsid w:val="002B7AAC"/>
    <w:rsid w:val="002B7DCB"/>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E15"/>
    <w:rsid w:val="002D3EE2"/>
    <w:rsid w:val="002D494F"/>
    <w:rsid w:val="002D4F1E"/>
    <w:rsid w:val="002D51E6"/>
    <w:rsid w:val="002D544A"/>
    <w:rsid w:val="002D5C48"/>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605"/>
    <w:rsid w:val="002F3D55"/>
    <w:rsid w:val="002F4866"/>
    <w:rsid w:val="002F5C73"/>
    <w:rsid w:val="002F5CFB"/>
    <w:rsid w:val="002F5FF0"/>
    <w:rsid w:val="002F63EF"/>
    <w:rsid w:val="002F6891"/>
    <w:rsid w:val="002F693B"/>
    <w:rsid w:val="002F696A"/>
    <w:rsid w:val="002F6AE5"/>
    <w:rsid w:val="002F6DFC"/>
    <w:rsid w:val="003000EA"/>
    <w:rsid w:val="0030087D"/>
    <w:rsid w:val="0030090B"/>
    <w:rsid w:val="00300A02"/>
    <w:rsid w:val="00301857"/>
    <w:rsid w:val="00301D0D"/>
    <w:rsid w:val="003025EA"/>
    <w:rsid w:val="003025EF"/>
    <w:rsid w:val="00302A2D"/>
    <w:rsid w:val="00302F63"/>
    <w:rsid w:val="00303C64"/>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1DF"/>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AE4"/>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55A6"/>
    <w:rsid w:val="00355D6D"/>
    <w:rsid w:val="00356269"/>
    <w:rsid w:val="00356D33"/>
    <w:rsid w:val="003571E4"/>
    <w:rsid w:val="00357615"/>
    <w:rsid w:val="00357BC2"/>
    <w:rsid w:val="00357FBD"/>
    <w:rsid w:val="00360BB3"/>
    <w:rsid w:val="0036144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D1"/>
    <w:rsid w:val="00397434"/>
    <w:rsid w:val="00397AB1"/>
    <w:rsid w:val="00397AED"/>
    <w:rsid w:val="00397C10"/>
    <w:rsid w:val="003A00EA"/>
    <w:rsid w:val="003A08FD"/>
    <w:rsid w:val="003A0FBC"/>
    <w:rsid w:val="003A192C"/>
    <w:rsid w:val="003A2C0B"/>
    <w:rsid w:val="003A2D1C"/>
    <w:rsid w:val="003A33B8"/>
    <w:rsid w:val="003A38D8"/>
    <w:rsid w:val="003A4096"/>
    <w:rsid w:val="003A4139"/>
    <w:rsid w:val="003A4647"/>
    <w:rsid w:val="003A584D"/>
    <w:rsid w:val="003A5E44"/>
    <w:rsid w:val="003A6911"/>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59E9"/>
    <w:rsid w:val="003B5A50"/>
    <w:rsid w:val="003B6A5B"/>
    <w:rsid w:val="003B711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C9C"/>
    <w:rsid w:val="003F32A1"/>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935"/>
    <w:rsid w:val="00411BD4"/>
    <w:rsid w:val="004125DB"/>
    <w:rsid w:val="0041299D"/>
    <w:rsid w:val="00413356"/>
    <w:rsid w:val="00413F9E"/>
    <w:rsid w:val="00414A01"/>
    <w:rsid w:val="00414B88"/>
    <w:rsid w:val="00415C80"/>
    <w:rsid w:val="00416370"/>
    <w:rsid w:val="00416AFA"/>
    <w:rsid w:val="00416BF0"/>
    <w:rsid w:val="004177DE"/>
    <w:rsid w:val="00417ADC"/>
    <w:rsid w:val="00417BFD"/>
    <w:rsid w:val="00417EAA"/>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707"/>
    <w:rsid w:val="004A5841"/>
    <w:rsid w:val="004A58DD"/>
    <w:rsid w:val="004A59BB"/>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1C3"/>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4EC"/>
    <w:rsid w:val="004E2C24"/>
    <w:rsid w:val="004E3622"/>
    <w:rsid w:val="004E4F48"/>
    <w:rsid w:val="004E706A"/>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31AB"/>
    <w:rsid w:val="00523BAD"/>
    <w:rsid w:val="005257DE"/>
    <w:rsid w:val="00526208"/>
    <w:rsid w:val="0052638A"/>
    <w:rsid w:val="0053055E"/>
    <w:rsid w:val="0053069C"/>
    <w:rsid w:val="00531B6C"/>
    <w:rsid w:val="0053298C"/>
    <w:rsid w:val="00532C2D"/>
    <w:rsid w:val="00533790"/>
    <w:rsid w:val="00535245"/>
    <w:rsid w:val="00535BBD"/>
    <w:rsid w:val="00536217"/>
    <w:rsid w:val="00537911"/>
    <w:rsid w:val="00540408"/>
    <w:rsid w:val="005406B8"/>
    <w:rsid w:val="005408D7"/>
    <w:rsid w:val="005410A5"/>
    <w:rsid w:val="00542100"/>
    <w:rsid w:val="00542177"/>
    <w:rsid w:val="00542F0E"/>
    <w:rsid w:val="00543208"/>
    <w:rsid w:val="00544131"/>
    <w:rsid w:val="005441B6"/>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7AF"/>
    <w:rsid w:val="00585A87"/>
    <w:rsid w:val="00585C45"/>
    <w:rsid w:val="00585D3A"/>
    <w:rsid w:val="00585F25"/>
    <w:rsid w:val="005864E4"/>
    <w:rsid w:val="00586675"/>
    <w:rsid w:val="005866BF"/>
    <w:rsid w:val="00587F8C"/>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2024"/>
    <w:rsid w:val="005A2204"/>
    <w:rsid w:val="005A25AA"/>
    <w:rsid w:val="005A31C6"/>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DF"/>
    <w:rsid w:val="005B7D8A"/>
    <w:rsid w:val="005C05A3"/>
    <w:rsid w:val="005C0C16"/>
    <w:rsid w:val="005C0FD1"/>
    <w:rsid w:val="005C12EC"/>
    <w:rsid w:val="005C271B"/>
    <w:rsid w:val="005C28D1"/>
    <w:rsid w:val="005C2A5B"/>
    <w:rsid w:val="005C2FFF"/>
    <w:rsid w:val="005C3329"/>
    <w:rsid w:val="005C4715"/>
    <w:rsid w:val="005C4B32"/>
    <w:rsid w:val="005C4C51"/>
    <w:rsid w:val="005C5149"/>
    <w:rsid w:val="005C552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129"/>
    <w:rsid w:val="006266EB"/>
    <w:rsid w:val="00626F79"/>
    <w:rsid w:val="006271F2"/>
    <w:rsid w:val="0062729B"/>
    <w:rsid w:val="0062748A"/>
    <w:rsid w:val="006278C3"/>
    <w:rsid w:val="00627C47"/>
    <w:rsid w:val="006300E7"/>
    <w:rsid w:val="00630727"/>
    <w:rsid w:val="00630C36"/>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5144"/>
    <w:rsid w:val="006753B5"/>
    <w:rsid w:val="0067544F"/>
    <w:rsid w:val="006756EF"/>
    <w:rsid w:val="00675862"/>
    <w:rsid w:val="00675A52"/>
    <w:rsid w:val="00675E27"/>
    <w:rsid w:val="00676A13"/>
    <w:rsid w:val="00676ED7"/>
    <w:rsid w:val="00677955"/>
    <w:rsid w:val="00677AA4"/>
    <w:rsid w:val="006801A5"/>
    <w:rsid w:val="0068028C"/>
    <w:rsid w:val="00680405"/>
    <w:rsid w:val="00681376"/>
    <w:rsid w:val="006814C9"/>
    <w:rsid w:val="006817DB"/>
    <w:rsid w:val="00682408"/>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466F"/>
    <w:rsid w:val="00694C34"/>
    <w:rsid w:val="0069524B"/>
    <w:rsid w:val="00695B79"/>
    <w:rsid w:val="00695C63"/>
    <w:rsid w:val="00695EB7"/>
    <w:rsid w:val="00695EE6"/>
    <w:rsid w:val="00696510"/>
    <w:rsid w:val="00696D00"/>
    <w:rsid w:val="00697CB9"/>
    <w:rsid w:val="006A04C8"/>
    <w:rsid w:val="006A1950"/>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5CF"/>
    <w:rsid w:val="006B2A55"/>
    <w:rsid w:val="006B45A6"/>
    <w:rsid w:val="006B47E8"/>
    <w:rsid w:val="006B544D"/>
    <w:rsid w:val="006B57C7"/>
    <w:rsid w:val="006B5818"/>
    <w:rsid w:val="006B5827"/>
    <w:rsid w:val="006B5AEE"/>
    <w:rsid w:val="006B5D53"/>
    <w:rsid w:val="006B6690"/>
    <w:rsid w:val="006B69BD"/>
    <w:rsid w:val="006B6F49"/>
    <w:rsid w:val="006B748E"/>
    <w:rsid w:val="006C06BA"/>
    <w:rsid w:val="006C0C2A"/>
    <w:rsid w:val="006C11F9"/>
    <w:rsid w:val="006C13B6"/>
    <w:rsid w:val="006C170F"/>
    <w:rsid w:val="006C289A"/>
    <w:rsid w:val="006C3093"/>
    <w:rsid w:val="006C458A"/>
    <w:rsid w:val="006C4D15"/>
    <w:rsid w:val="006C5B97"/>
    <w:rsid w:val="006C691B"/>
    <w:rsid w:val="006C6ADC"/>
    <w:rsid w:val="006C6E24"/>
    <w:rsid w:val="006C7DD4"/>
    <w:rsid w:val="006D0590"/>
    <w:rsid w:val="006D145E"/>
    <w:rsid w:val="006D1E9B"/>
    <w:rsid w:val="006D232F"/>
    <w:rsid w:val="006D23E3"/>
    <w:rsid w:val="006D45A9"/>
    <w:rsid w:val="006D4736"/>
    <w:rsid w:val="006D4DC4"/>
    <w:rsid w:val="006D5453"/>
    <w:rsid w:val="006D54F8"/>
    <w:rsid w:val="006D5514"/>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D3F"/>
    <w:rsid w:val="006E6EC3"/>
    <w:rsid w:val="006E7E2F"/>
    <w:rsid w:val="006F0737"/>
    <w:rsid w:val="006F1065"/>
    <w:rsid w:val="006F14DA"/>
    <w:rsid w:val="006F18AD"/>
    <w:rsid w:val="006F206C"/>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B73"/>
    <w:rsid w:val="00730D1D"/>
    <w:rsid w:val="00730F29"/>
    <w:rsid w:val="00732815"/>
    <w:rsid w:val="007328C0"/>
    <w:rsid w:val="00732D8F"/>
    <w:rsid w:val="00733806"/>
    <w:rsid w:val="00733B7F"/>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048"/>
    <w:rsid w:val="007A5150"/>
    <w:rsid w:val="007A57D2"/>
    <w:rsid w:val="007A5A51"/>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52A2"/>
    <w:rsid w:val="007D5AB5"/>
    <w:rsid w:val="007D5C9A"/>
    <w:rsid w:val="007D5DE1"/>
    <w:rsid w:val="007D60A8"/>
    <w:rsid w:val="007D644B"/>
    <w:rsid w:val="007D65D7"/>
    <w:rsid w:val="007D66E8"/>
    <w:rsid w:val="007D69C3"/>
    <w:rsid w:val="007D6BC2"/>
    <w:rsid w:val="007D7481"/>
    <w:rsid w:val="007D7EB2"/>
    <w:rsid w:val="007E0090"/>
    <w:rsid w:val="007E02DA"/>
    <w:rsid w:val="007E0791"/>
    <w:rsid w:val="007E08DE"/>
    <w:rsid w:val="007E0FAE"/>
    <w:rsid w:val="007E180B"/>
    <w:rsid w:val="007E3000"/>
    <w:rsid w:val="007E32B3"/>
    <w:rsid w:val="007E3E8F"/>
    <w:rsid w:val="007E51A9"/>
    <w:rsid w:val="007E58A7"/>
    <w:rsid w:val="007E5B83"/>
    <w:rsid w:val="007E6459"/>
    <w:rsid w:val="007E6E16"/>
    <w:rsid w:val="007E6F27"/>
    <w:rsid w:val="007E7690"/>
    <w:rsid w:val="007F0B35"/>
    <w:rsid w:val="007F1292"/>
    <w:rsid w:val="007F1549"/>
    <w:rsid w:val="007F2715"/>
    <w:rsid w:val="007F2889"/>
    <w:rsid w:val="007F3355"/>
    <w:rsid w:val="007F340C"/>
    <w:rsid w:val="007F3534"/>
    <w:rsid w:val="007F39B5"/>
    <w:rsid w:val="007F3D43"/>
    <w:rsid w:val="007F460A"/>
    <w:rsid w:val="007F5272"/>
    <w:rsid w:val="007F5E1E"/>
    <w:rsid w:val="007F69DB"/>
    <w:rsid w:val="007F6FAF"/>
    <w:rsid w:val="00800BD6"/>
    <w:rsid w:val="00800C80"/>
    <w:rsid w:val="008010EF"/>
    <w:rsid w:val="00801627"/>
    <w:rsid w:val="00801A8D"/>
    <w:rsid w:val="00801EF4"/>
    <w:rsid w:val="00801F18"/>
    <w:rsid w:val="008024B5"/>
    <w:rsid w:val="008028C7"/>
    <w:rsid w:val="00802A41"/>
    <w:rsid w:val="00803612"/>
    <w:rsid w:val="00803F53"/>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1DA4"/>
    <w:rsid w:val="00812874"/>
    <w:rsid w:val="00812D8F"/>
    <w:rsid w:val="00813279"/>
    <w:rsid w:val="008137F4"/>
    <w:rsid w:val="0081413B"/>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C93"/>
    <w:rsid w:val="00821CDA"/>
    <w:rsid w:val="00821DD0"/>
    <w:rsid w:val="00821E4C"/>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373F"/>
    <w:rsid w:val="00853B7E"/>
    <w:rsid w:val="00854391"/>
    <w:rsid w:val="00854C16"/>
    <w:rsid w:val="00854ECD"/>
    <w:rsid w:val="00854FBD"/>
    <w:rsid w:val="00855B2A"/>
    <w:rsid w:val="00856707"/>
    <w:rsid w:val="00857271"/>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B76A9"/>
    <w:rsid w:val="008B7EFF"/>
    <w:rsid w:val="008C0157"/>
    <w:rsid w:val="008C04A8"/>
    <w:rsid w:val="008C1382"/>
    <w:rsid w:val="008C1911"/>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3219"/>
    <w:rsid w:val="008F3F35"/>
    <w:rsid w:val="008F3FD2"/>
    <w:rsid w:val="008F4149"/>
    <w:rsid w:val="008F41FB"/>
    <w:rsid w:val="008F4582"/>
    <w:rsid w:val="008F4853"/>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07756"/>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3132"/>
    <w:rsid w:val="009435CB"/>
    <w:rsid w:val="0094376C"/>
    <w:rsid w:val="009437F4"/>
    <w:rsid w:val="00943811"/>
    <w:rsid w:val="00943CFE"/>
    <w:rsid w:val="00943E94"/>
    <w:rsid w:val="00943FB4"/>
    <w:rsid w:val="0094457D"/>
    <w:rsid w:val="0094484A"/>
    <w:rsid w:val="009456DB"/>
    <w:rsid w:val="00945754"/>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3CB3"/>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384"/>
    <w:rsid w:val="00A336C4"/>
    <w:rsid w:val="00A33A7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50A"/>
    <w:rsid w:val="00AC16D9"/>
    <w:rsid w:val="00AC19D9"/>
    <w:rsid w:val="00AC2BBF"/>
    <w:rsid w:val="00AC32F8"/>
    <w:rsid w:val="00AC3457"/>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B5"/>
    <w:rsid w:val="00AE7357"/>
    <w:rsid w:val="00AE7629"/>
    <w:rsid w:val="00AF00AD"/>
    <w:rsid w:val="00AF2435"/>
    <w:rsid w:val="00AF2714"/>
    <w:rsid w:val="00AF2AF6"/>
    <w:rsid w:val="00AF2DD8"/>
    <w:rsid w:val="00AF2F9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5EF4"/>
    <w:rsid w:val="00B067A9"/>
    <w:rsid w:val="00B071A6"/>
    <w:rsid w:val="00B07B8B"/>
    <w:rsid w:val="00B10974"/>
    <w:rsid w:val="00B11B32"/>
    <w:rsid w:val="00B122DC"/>
    <w:rsid w:val="00B125E4"/>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A68"/>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4FAC"/>
    <w:rsid w:val="00BA5219"/>
    <w:rsid w:val="00BA6EDB"/>
    <w:rsid w:val="00BA7E62"/>
    <w:rsid w:val="00BB0682"/>
    <w:rsid w:val="00BB0C10"/>
    <w:rsid w:val="00BB1165"/>
    <w:rsid w:val="00BB1BEC"/>
    <w:rsid w:val="00BB27B6"/>
    <w:rsid w:val="00BB3075"/>
    <w:rsid w:val="00BB32FA"/>
    <w:rsid w:val="00BB3889"/>
    <w:rsid w:val="00BB3A28"/>
    <w:rsid w:val="00BB3C7C"/>
    <w:rsid w:val="00BB457D"/>
    <w:rsid w:val="00BB4D4D"/>
    <w:rsid w:val="00BB53DB"/>
    <w:rsid w:val="00BB5CAC"/>
    <w:rsid w:val="00BB5D3D"/>
    <w:rsid w:val="00BB5E05"/>
    <w:rsid w:val="00BB60E7"/>
    <w:rsid w:val="00BB65C6"/>
    <w:rsid w:val="00BB65DC"/>
    <w:rsid w:val="00BB6B22"/>
    <w:rsid w:val="00BB6C5E"/>
    <w:rsid w:val="00BB6F87"/>
    <w:rsid w:val="00BB70E8"/>
    <w:rsid w:val="00BB72FB"/>
    <w:rsid w:val="00BB7775"/>
    <w:rsid w:val="00BB7880"/>
    <w:rsid w:val="00BB7A1D"/>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4DAF"/>
    <w:rsid w:val="00C05314"/>
    <w:rsid w:val="00C05464"/>
    <w:rsid w:val="00C059D5"/>
    <w:rsid w:val="00C05B68"/>
    <w:rsid w:val="00C05C17"/>
    <w:rsid w:val="00C069D5"/>
    <w:rsid w:val="00C06E35"/>
    <w:rsid w:val="00C06E4E"/>
    <w:rsid w:val="00C0798F"/>
    <w:rsid w:val="00C07A57"/>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6296"/>
    <w:rsid w:val="00C16415"/>
    <w:rsid w:val="00C1648E"/>
    <w:rsid w:val="00C16648"/>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4A3"/>
    <w:rsid w:val="00C3389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10A8"/>
    <w:rsid w:val="00C614E3"/>
    <w:rsid w:val="00C614F2"/>
    <w:rsid w:val="00C61BBC"/>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6F78"/>
    <w:rsid w:val="00CA765A"/>
    <w:rsid w:val="00CA7CA4"/>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917"/>
    <w:rsid w:val="00D20AFA"/>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A0F"/>
    <w:rsid w:val="00D73D53"/>
    <w:rsid w:val="00D73F9D"/>
    <w:rsid w:val="00D74378"/>
    <w:rsid w:val="00D748C6"/>
    <w:rsid w:val="00D74930"/>
    <w:rsid w:val="00D7555D"/>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7C8"/>
    <w:rsid w:val="00DB2EFF"/>
    <w:rsid w:val="00DB38B7"/>
    <w:rsid w:val="00DB3FBF"/>
    <w:rsid w:val="00DB446B"/>
    <w:rsid w:val="00DB473D"/>
    <w:rsid w:val="00DB48D1"/>
    <w:rsid w:val="00DB4D65"/>
    <w:rsid w:val="00DB5372"/>
    <w:rsid w:val="00DB564B"/>
    <w:rsid w:val="00DB566F"/>
    <w:rsid w:val="00DB6FD3"/>
    <w:rsid w:val="00DB70C9"/>
    <w:rsid w:val="00DB7364"/>
    <w:rsid w:val="00DB762B"/>
    <w:rsid w:val="00DB7A48"/>
    <w:rsid w:val="00DC0F71"/>
    <w:rsid w:val="00DC1126"/>
    <w:rsid w:val="00DC1663"/>
    <w:rsid w:val="00DC2663"/>
    <w:rsid w:val="00DC2922"/>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4E2E"/>
    <w:rsid w:val="00DF54A7"/>
    <w:rsid w:val="00DF5814"/>
    <w:rsid w:val="00DF5947"/>
    <w:rsid w:val="00DF623F"/>
    <w:rsid w:val="00DF6277"/>
    <w:rsid w:val="00DF66E4"/>
    <w:rsid w:val="00DF6CE7"/>
    <w:rsid w:val="00DF7D69"/>
    <w:rsid w:val="00E00164"/>
    <w:rsid w:val="00E00A16"/>
    <w:rsid w:val="00E00F41"/>
    <w:rsid w:val="00E0229E"/>
    <w:rsid w:val="00E0255E"/>
    <w:rsid w:val="00E0306C"/>
    <w:rsid w:val="00E032BF"/>
    <w:rsid w:val="00E0342C"/>
    <w:rsid w:val="00E03458"/>
    <w:rsid w:val="00E042DA"/>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71C"/>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6A8F"/>
    <w:rsid w:val="00E76C85"/>
    <w:rsid w:val="00E77241"/>
    <w:rsid w:val="00E7746F"/>
    <w:rsid w:val="00E775A8"/>
    <w:rsid w:val="00E77992"/>
    <w:rsid w:val="00E77E05"/>
    <w:rsid w:val="00E77E93"/>
    <w:rsid w:val="00E81347"/>
    <w:rsid w:val="00E8157F"/>
    <w:rsid w:val="00E81DD1"/>
    <w:rsid w:val="00E81E1E"/>
    <w:rsid w:val="00E81F21"/>
    <w:rsid w:val="00E821D2"/>
    <w:rsid w:val="00E82287"/>
    <w:rsid w:val="00E8228F"/>
    <w:rsid w:val="00E8276B"/>
    <w:rsid w:val="00E8299B"/>
    <w:rsid w:val="00E82A5F"/>
    <w:rsid w:val="00E82C4B"/>
    <w:rsid w:val="00E8393F"/>
    <w:rsid w:val="00E83EDD"/>
    <w:rsid w:val="00E8439A"/>
    <w:rsid w:val="00E84E44"/>
    <w:rsid w:val="00E8516E"/>
    <w:rsid w:val="00E85541"/>
    <w:rsid w:val="00E85828"/>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90C"/>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A44"/>
    <w:rsid w:val="00ED2463"/>
    <w:rsid w:val="00ED3128"/>
    <w:rsid w:val="00ED3B5C"/>
    <w:rsid w:val="00ED42AF"/>
    <w:rsid w:val="00ED45D0"/>
    <w:rsid w:val="00ED4617"/>
    <w:rsid w:val="00ED4AE4"/>
    <w:rsid w:val="00ED58B4"/>
    <w:rsid w:val="00ED5A09"/>
    <w:rsid w:val="00ED60A2"/>
    <w:rsid w:val="00ED6982"/>
    <w:rsid w:val="00EE094A"/>
    <w:rsid w:val="00EE0BEF"/>
    <w:rsid w:val="00EE16A2"/>
    <w:rsid w:val="00EE1C73"/>
    <w:rsid w:val="00EE1EAB"/>
    <w:rsid w:val="00EE2261"/>
    <w:rsid w:val="00EE270A"/>
    <w:rsid w:val="00EE272C"/>
    <w:rsid w:val="00EE2FE2"/>
    <w:rsid w:val="00EE342A"/>
    <w:rsid w:val="00EE39C3"/>
    <w:rsid w:val="00EE480A"/>
    <w:rsid w:val="00EE48C6"/>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0F23"/>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38CB"/>
    <w:rsid w:val="00F14878"/>
    <w:rsid w:val="00F14EAC"/>
    <w:rsid w:val="00F154C1"/>
    <w:rsid w:val="00F169A8"/>
    <w:rsid w:val="00F169A9"/>
    <w:rsid w:val="00F16CFD"/>
    <w:rsid w:val="00F17603"/>
    <w:rsid w:val="00F17EDC"/>
    <w:rsid w:val="00F17FA1"/>
    <w:rsid w:val="00F202EF"/>
    <w:rsid w:val="00F20456"/>
    <w:rsid w:val="00F20605"/>
    <w:rsid w:val="00F21ACE"/>
    <w:rsid w:val="00F21C89"/>
    <w:rsid w:val="00F21D2D"/>
    <w:rsid w:val="00F22854"/>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3D87"/>
    <w:rsid w:val="00FE4671"/>
    <w:rsid w:val="00FE4B89"/>
    <w:rsid w:val="00FE4D03"/>
    <w:rsid w:val="00FE4F4A"/>
    <w:rsid w:val="00FE72FF"/>
    <w:rsid w:val="00FE73F0"/>
    <w:rsid w:val="00FE7E62"/>
    <w:rsid w:val="00FE7FF7"/>
    <w:rsid w:val="00FF0497"/>
    <w:rsid w:val="00FF07DF"/>
    <w:rsid w:val="00FF0C90"/>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16</Pages>
  <Words>5679</Words>
  <Characters>32374</Characters>
  <Application>Microsoft Office Word</Application>
  <DocSecurity>0</DocSecurity>
  <Lines>269</Lines>
  <Paragraphs>75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37978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2025-01-08T13:43:00Z</cp:lastPrinted>
  <dcterms:created xsi:type="dcterms:W3CDTF">2025-01-08T13:43:00Z</dcterms:created>
  <dcterms:modified xsi:type="dcterms:W3CDTF">2025-01-08T13:43:00Z</dcterms:modified>
</cp:coreProperties>
</file>