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B1C6FD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5B40">
              <w:rPr>
                <w:rFonts w:ascii="Arial" w:hAnsi="Arial" w:cs="Arial"/>
                <w:color w:val="002060"/>
                <w:sz w:val="40"/>
                <w:szCs w:val="40"/>
              </w:rPr>
              <w:t>15</w:t>
            </w:r>
            <w:r w:rsidR="00580BE5">
              <w:rPr>
                <w:rFonts w:ascii="Arial" w:hAnsi="Arial" w:cs="Arial"/>
                <w:color w:val="002060"/>
                <w:sz w:val="40"/>
                <w:szCs w:val="40"/>
              </w:rPr>
              <w:t>/</w:t>
            </w:r>
            <w:r w:rsidR="00FE3D87">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2E9B69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E4E50">
          <w:rPr>
            <w:noProof/>
            <w:webHidden/>
          </w:rPr>
          <w:t>1</w:t>
        </w:r>
        <w:r w:rsidR="00AC19D9" w:rsidRPr="00DE1EF7">
          <w:rPr>
            <w:noProof/>
            <w:webHidden/>
          </w:rPr>
          <w:fldChar w:fldCharType="end"/>
        </w:r>
      </w:hyperlink>
    </w:p>
    <w:p w14:paraId="112EDB38" w14:textId="420D335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E4E50">
          <w:rPr>
            <w:noProof/>
            <w:webHidden/>
          </w:rPr>
          <w:t>1</w:t>
        </w:r>
        <w:r w:rsidRPr="00DE1EF7">
          <w:rPr>
            <w:noProof/>
            <w:webHidden/>
          </w:rPr>
          <w:fldChar w:fldCharType="end"/>
        </w:r>
      </w:hyperlink>
    </w:p>
    <w:p w14:paraId="4D9CAD43" w14:textId="7AFAFA9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E4E50">
          <w:rPr>
            <w:noProof/>
            <w:webHidden/>
          </w:rPr>
          <w:t>1</w:t>
        </w:r>
        <w:r w:rsidRPr="00DE1EF7">
          <w:rPr>
            <w:noProof/>
            <w:webHidden/>
          </w:rPr>
          <w:fldChar w:fldCharType="end"/>
        </w:r>
      </w:hyperlink>
    </w:p>
    <w:p w14:paraId="0EAFCCD8" w14:textId="1157657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E4E50">
          <w:rPr>
            <w:noProof/>
            <w:webHidden/>
          </w:rPr>
          <w:t>2</w:t>
        </w:r>
        <w:r w:rsidRPr="00DE1EF7">
          <w:rPr>
            <w:noProof/>
            <w:webHidden/>
          </w:rPr>
          <w:fldChar w:fldCharType="end"/>
        </w:r>
      </w:hyperlink>
    </w:p>
    <w:p w14:paraId="0952245B" w14:textId="71915C4D"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E4E50">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96071F0" w14:textId="77777777" w:rsidR="00AF2513" w:rsidRDefault="00AF2513" w:rsidP="00F336CC">
      <w:pPr>
        <w:rPr>
          <w:rFonts w:ascii="Arial" w:hAnsi="Arial" w:cs="Arial"/>
          <w:color w:val="002060"/>
          <w:sz w:val="22"/>
          <w:szCs w:val="22"/>
        </w:rPr>
      </w:pPr>
    </w:p>
    <w:p w14:paraId="62CE80CE" w14:textId="77777777" w:rsidR="00B774C7" w:rsidRPr="00B774C7" w:rsidRDefault="00B774C7" w:rsidP="00B774C7">
      <w:pPr>
        <w:pStyle w:val="LndNormale1"/>
        <w:rPr>
          <w:b/>
          <w:color w:val="002060"/>
          <w:sz w:val="28"/>
          <w:szCs w:val="28"/>
        </w:rPr>
      </w:pPr>
      <w:r w:rsidRPr="00B774C7">
        <w:rPr>
          <w:b/>
          <w:color w:val="002060"/>
          <w:sz w:val="28"/>
          <w:szCs w:val="28"/>
        </w:rPr>
        <w:t>CU n. 287 del 09.01.2025 LND</w:t>
      </w:r>
    </w:p>
    <w:p w14:paraId="51EC0F42" w14:textId="77777777" w:rsidR="00B774C7" w:rsidRDefault="00B774C7" w:rsidP="00B774C7">
      <w:pPr>
        <w:pStyle w:val="LndNormale1"/>
        <w:rPr>
          <w:color w:val="002060"/>
        </w:rPr>
      </w:pPr>
    </w:p>
    <w:p w14:paraId="27304770" w14:textId="44E2F55F" w:rsidR="00B774C7" w:rsidRPr="00B774C7" w:rsidRDefault="00B774C7" w:rsidP="00B774C7">
      <w:pPr>
        <w:pStyle w:val="LndNormale1"/>
        <w:rPr>
          <w:rFonts w:cs="Arial"/>
          <w:color w:val="002060"/>
        </w:rPr>
      </w:pPr>
      <w:r w:rsidRPr="00B774C7">
        <w:rPr>
          <w:color w:val="002060"/>
        </w:rPr>
        <w:t>Si trasmette, in allegato, il C.U in epigrafe inerente l’Accordo Collettivo Nazionale per la regolamentazione delle collaborazioni coordinate e continuative di lavoro sportivo nell’area del dilettantismo, ai sensi dell’art. 28 del D. Lgs n. 36/2021.</w:t>
      </w:r>
    </w:p>
    <w:p w14:paraId="02315D0C" w14:textId="77777777" w:rsidR="00B774C7" w:rsidRDefault="00B774C7" w:rsidP="00B774C7">
      <w:pPr>
        <w:pStyle w:val="Nessunaspaziatura"/>
        <w:rPr>
          <w:rFonts w:ascii="Arial" w:hAnsi="Arial" w:cs="Arial"/>
          <w:color w:val="002060"/>
          <w:lang w:val="x-none"/>
        </w:rPr>
      </w:pPr>
    </w:p>
    <w:p w14:paraId="4C51C52B" w14:textId="77777777" w:rsidR="00B774C7" w:rsidRPr="00B774C7" w:rsidRDefault="00B774C7" w:rsidP="00B774C7">
      <w:pPr>
        <w:pStyle w:val="Nessunaspaziatura"/>
        <w:rPr>
          <w:rFonts w:ascii="Arial" w:hAnsi="Arial" w:cs="Arial"/>
          <w:color w:val="002060"/>
          <w:lang w:val="x-none"/>
        </w:rPr>
      </w:pPr>
    </w:p>
    <w:p w14:paraId="3ACB422B" w14:textId="77777777" w:rsidR="00B774C7" w:rsidRPr="00B774C7" w:rsidRDefault="00B774C7" w:rsidP="00B774C7">
      <w:pPr>
        <w:pStyle w:val="LndNormale1"/>
        <w:rPr>
          <w:b/>
          <w:color w:val="002060"/>
          <w:sz w:val="28"/>
          <w:szCs w:val="28"/>
        </w:rPr>
      </w:pPr>
      <w:bookmarkStart w:id="3" w:name="_Hlk184828709"/>
      <w:r w:rsidRPr="00B774C7">
        <w:rPr>
          <w:b/>
          <w:color w:val="002060"/>
          <w:sz w:val="28"/>
          <w:szCs w:val="28"/>
        </w:rPr>
        <w:t>CU n. 288 del 09.01.2025 LND</w:t>
      </w:r>
    </w:p>
    <w:p w14:paraId="1DE1A859" w14:textId="77777777" w:rsidR="00B774C7" w:rsidRDefault="00B774C7" w:rsidP="00B774C7">
      <w:pPr>
        <w:pStyle w:val="LndNormale1"/>
        <w:rPr>
          <w:color w:val="002060"/>
        </w:rPr>
      </w:pPr>
    </w:p>
    <w:p w14:paraId="22B636EE" w14:textId="05A352D7" w:rsidR="00B774C7" w:rsidRPr="00B774C7" w:rsidRDefault="00B774C7" w:rsidP="00B774C7">
      <w:pPr>
        <w:pStyle w:val="LndNormale1"/>
        <w:rPr>
          <w:color w:val="002060"/>
        </w:rPr>
      </w:pPr>
      <w:r w:rsidRPr="00B774C7">
        <w:rPr>
          <w:color w:val="002060"/>
        </w:rPr>
        <w:t xml:space="preserve">Si trasmette, in allegato, il C.U.n. 144A della FIGC </w:t>
      </w:r>
      <w:bookmarkEnd w:id="3"/>
      <w:r w:rsidRPr="00B774C7">
        <w:rPr>
          <w:color w:val="002060"/>
        </w:rPr>
        <w:t>inerente l’abbreviazione dei termini procedurali dinanzi agli Organi di Giustizia Sportiva per le gare della Fase di Qualificazione della Coppa Italia di Calcio a 5 Serie A2 Elte – A2 – B Maschile e Under 19 Maschile e per le fasi Nazionali di Qualificazione della Coppa Italia Regionale Maschile e Femminile, organizzate dalla Divi</w:t>
      </w:r>
      <w:r>
        <w:rPr>
          <w:color w:val="002060"/>
        </w:rPr>
        <w:t>s</w:t>
      </w:r>
      <w:r w:rsidRPr="00B774C7">
        <w:rPr>
          <w:color w:val="002060"/>
        </w:rPr>
        <w:t>ione di Calcio a 5, per la stagione sportiva 2024/2025.</w:t>
      </w:r>
    </w:p>
    <w:p w14:paraId="35B1030B" w14:textId="77777777" w:rsidR="00B774C7" w:rsidRDefault="00B774C7" w:rsidP="00F336CC">
      <w:pPr>
        <w:rPr>
          <w:rFonts w:ascii="Arial" w:hAnsi="Arial" w:cs="Arial"/>
          <w:color w:val="002060"/>
          <w:sz w:val="22"/>
          <w:szCs w:val="22"/>
        </w:rPr>
      </w:pPr>
    </w:p>
    <w:p w14:paraId="6F6083BE" w14:textId="77777777" w:rsidR="00B774C7" w:rsidRDefault="00B774C7" w:rsidP="00F336CC">
      <w:pPr>
        <w:rPr>
          <w:rFonts w:ascii="Arial" w:hAnsi="Arial" w:cs="Arial"/>
          <w:color w:val="002060"/>
          <w:sz w:val="22"/>
          <w:szCs w:val="22"/>
        </w:rPr>
      </w:pPr>
    </w:p>
    <w:p w14:paraId="2DCCBBC6" w14:textId="77777777" w:rsidR="00B774C7" w:rsidRPr="00B774C7" w:rsidRDefault="00B774C7" w:rsidP="00B774C7">
      <w:pPr>
        <w:pStyle w:val="LndNormale1"/>
        <w:rPr>
          <w:b/>
          <w:color w:val="002060"/>
          <w:sz w:val="28"/>
          <w:szCs w:val="28"/>
        </w:rPr>
      </w:pPr>
      <w:r w:rsidRPr="00B774C7">
        <w:rPr>
          <w:b/>
          <w:color w:val="002060"/>
          <w:sz w:val="28"/>
          <w:szCs w:val="28"/>
        </w:rPr>
        <w:t>CIRCOLARE N. 41 DEL 09.01.2025</w:t>
      </w:r>
    </w:p>
    <w:p w14:paraId="0B9CC9F6" w14:textId="77777777" w:rsidR="00B774C7" w:rsidRPr="00B774C7" w:rsidRDefault="00B774C7" w:rsidP="00B774C7">
      <w:pPr>
        <w:pStyle w:val="LndNormale1"/>
        <w:rPr>
          <w:color w:val="002060"/>
        </w:rPr>
      </w:pPr>
    </w:p>
    <w:p w14:paraId="224C5E84" w14:textId="4A5A773A" w:rsidR="00B774C7" w:rsidRPr="00B774C7" w:rsidRDefault="00B774C7" w:rsidP="00B774C7">
      <w:pPr>
        <w:pStyle w:val="LndNormale1"/>
        <w:rPr>
          <w:color w:val="002060"/>
        </w:rPr>
      </w:pPr>
      <w:r w:rsidRPr="00B774C7">
        <w:rPr>
          <w:color w:val="002060"/>
        </w:rPr>
        <w:t>Si trasmette, per opportuna conoscenza, copia della Circolare n. 03-2025 elaborata dal Centro Studi Tributari della L.N.D. avente per oggetto:</w:t>
      </w:r>
    </w:p>
    <w:p w14:paraId="66D2C1A5" w14:textId="77777777" w:rsidR="00B774C7" w:rsidRPr="00B774C7" w:rsidRDefault="00B774C7" w:rsidP="00B774C7">
      <w:pPr>
        <w:pStyle w:val="LndNormale1"/>
        <w:rPr>
          <w:b/>
          <w:i/>
          <w:color w:val="002060"/>
        </w:rPr>
      </w:pPr>
      <w:r w:rsidRPr="00B774C7">
        <w:rPr>
          <w:b/>
          <w:i/>
          <w:color w:val="002060"/>
        </w:rPr>
        <w:t>“Anno 2025 – Principali scadenze fiscali”</w:t>
      </w:r>
    </w:p>
    <w:p w14:paraId="54F09D3B" w14:textId="77777777" w:rsidR="00B774C7" w:rsidRDefault="00B774C7" w:rsidP="00F336CC">
      <w:pPr>
        <w:rPr>
          <w:rFonts w:ascii="Arial" w:hAnsi="Arial" w:cs="Arial"/>
          <w:color w:val="002060"/>
          <w:sz w:val="22"/>
          <w:szCs w:val="22"/>
        </w:rPr>
      </w:pPr>
    </w:p>
    <w:p w14:paraId="5F1FFDE2" w14:textId="77777777" w:rsidR="00114117" w:rsidRDefault="00114117" w:rsidP="00F336CC">
      <w:pPr>
        <w:rPr>
          <w:rFonts w:ascii="Arial" w:hAnsi="Arial" w:cs="Arial"/>
          <w:color w:val="002060"/>
          <w:sz w:val="22"/>
          <w:szCs w:val="22"/>
        </w:rPr>
      </w:pPr>
    </w:p>
    <w:p w14:paraId="61CD7558" w14:textId="77777777" w:rsidR="00114117" w:rsidRPr="00114117" w:rsidRDefault="00114117" w:rsidP="00114117">
      <w:pPr>
        <w:pStyle w:val="LndNormale1"/>
        <w:rPr>
          <w:b/>
          <w:color w:val="002060"/>
          <w:sz w:val="28"/>
          <w:szCs w:val="28"/>
        </w:rPr>
      </w:pPr>
      <w:r w:rsidRPr="00114117">
        <w:rPr>
          <w:b/>
          <w:color w:val="002060"/>
          <w:sz w:val="28"/>
          <w:szCs w:val="28"/>
        </w:rPr>
        <w:t>CIRCOLARE N. 42 DEL 13.01.2025</w:t>
      </w:r>
    </w:p>
    <w:p w14:paraId="66A03193" w14:textId="77777777" w:rsidR="00114117" w:rsidRDefault="00114117" w:rsidP="00114117">
      <w:pPr>
        <w:pStyle w:val="LndNormale1"/>
        <w:rPr>
          <w:color w:val="002060"/>
        </w:rPr>
      </w:pPr>
    </w:p>
    <w:p w14:paraId="221BABA1" w14:textId="70D6419E" w:rsidR="00114117" w:rsidRPr="00114117" w:rsidRDefault="00114117" w:rsidP="00114117">
      <w:pPr>
        <w:pStyle w:val="LndNormale1"/>
        <w:rPr>
          <w:color w:val="002060"/>
        </w:rPr>
      </w:pPr>
      <w:r w:rsidRPr="00114117">
        <w:rPr>
          <w:color w:val="002060"/>
        </w:rPr>
        <w:t>Si trasmette, per opportuna conoscenza, copia della Circolare in epigrafe, avente per oggetto:</w:t>
      </w:r>
    </w:p>
    <w:p w14:paraId="1A94003B" w14:textId="77777777" w:rsidR="00114117" w:rsidRPr="00114117" w:rsidRDefault="00114117" w:rsidP="00114117">
      <w:pPr>
        <w:pStyle w:val="LndNormale1"/>
        <w:rPr>
          <w:b/>
          <w:i/>
          <w:color w:val="002060"/>
        </w:rPr>
      </w:pPr>
      <w:r w:rsidRPr="00114117">
        <w:rPr>
          <w:b/>
          <w:i/>
          <w:color w:val="002060"/>
        </w:rPr>
        <w:t>“A Coverciano con il Museo del Calcio”</w:t>
      </w:r>
    </w:p>
    <w:p w14:paraId="7B680D26" w14:textId="77777777" w:rsidR="00114117" w:rsidRPr="00114117" w:rsidRDefault="00114117" w:rsidP="00F336CC">
      <w:pPr>
        <w:rPr>
          <w:rFonts w:ascii="Arial" w:hAnsi="Arial" w:cs="Arial"/>
          <w:color w:val="002060"/>
          <w:sz w:val="22"/>
          <w:szCs w:val="22"/>
        </w:rPr>
      </w:pPr>
    </w:p>
    <w:p w14:paraId="04640304" w14:textId="77777777" w:rsidR="00B774C7" w:rsidRPr="00114117" w:rsidRDefault="00B774C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6492B88" w14:textId="77777777" w:rsidR="00C579A1" w:rsidRPr="00AC16D9" w:rsidRDefault="00C579A1"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DEF8B82" w14:textId="77777777" w:rsidR="00B1393C" w:rsidRDefault="00B1393C" w:rsidP="00B1393C">
      <w:pPr>
        <w:pStyle w:val="LndNormale1"/>
        <w:rPr>
          <w:color w:val="002060"/>
        </w:rPr>
      </w:pPr>
    </w:p>
    <w:p w14:paraId="4369517D" w14:textId="77777777" w:rsidR="00B774C7" w:rsidRDefault="00B774C7" w:rsidP="00B1393C">
      <w:pPr>
        <w:pStyle w:val="LndNormale1"/>
        <w:rPr>
          <w:color w:val="002060"/>
        </w:rPr>
      </w:pPr>
    </w:p>
    <w:p w14:paraId="2D6A9112" w14:textId="77777777" w:rsidR="00B774C7" w:rsidRPr="00B774C7" w:rsidRDefault="00B774C7" w:rsidP="00B774C7">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p w14:paraId="6C4C3375" w14:textId="77777777" w:rsidR="00B774C7" w:rsidRPr="006C6F07" w:rsidRDefault="00B774C7" w:rsidP="00B774C7">
      <w:pPr>
        <w:rPr>
          <w:rFonts w:ascii="Arial" w:hAnsi="Arial" w:cs="Arial"/>
          <w:color w:val="002060"/>
          <w:sz w:val="22"/>
          <w:szCs w:val="22"/>
        </w:rPr>
      </w:pPr>
    </w:p>
    <w:p w14:paraId="425EFA21" w14:textId="77777777" w:rsidR="00B774C7" w:rsidRPr="006C6F07" w:rsidRDefault="00B774C7" w:rsidP="00B774C7">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50AE89BF" w14:textId="77777777" w:rsidR="00B774C7" w:rsidRPr="006C6F07" w:rsidRDefault="00B774C7" w:rsidP="00B774C7">
      <w:pPr>
        <w:pStyle w:val="A121"/>
        <w:ind w:left="0"/>
        <w:rPr>
          <w:rFonts w:cs="Arial"/>
          <w:color w:val="002060"/>
          <w:sz w:val="22"/>
          <w:szCs w:val="22"/>
        </w:rPr>
      </w:pPr>
    </w:p>
    <w:p w14:paraId="52E74259" w14:textId="77777777" w:rsidR="00B774C7" w:rsidRPr="006C6F07" w:rsidRDefault="00B774C7" w:rsidP="00B774C7">
      <w:pPr>
        <w:pStyle w:val="A121"/>
        <w:ind w:left="0"/>
        <w:jc w:val="center"/>
        <w:rPr>
          <w:rFonts w:cs="Arial"/>
          <w:b/>
          <w:color w:val="002060"/>
          <w:sz w:val="22"/>
          <w:szCs w:val="22"/>
        </w:rPr>
      </w:pPr>
      <w:r>
        <w:rPr>
          <w:rFonts w:cs="Arial"/>
          <w:b/>
          <w:color w:val="002060"/>
          <w:sz w:val="22"/>
          <w:szCs w:val="22"/>
        </w:rPr>
        <w:t>MERCOLEDI’ 29 GENNAIO 2025</w:t>
      </w:r>
      <w:r w:rsidRPr="006C6F07">
        <w:rPr>
          <w:rFonts w:cs="Arial"/>
          <w:b/>
          <w:color w:val="002060"/>
          <w:sz w:val="22"/>
          <w:szCs w:val="22"/>
        </w:rPr>
        <w:t>, ORE 19:00</w:t>
      </w:r>
    </w:p>
    <w:p w14:paraId="0CE921A2" w14:textId="77777777" w:rsidR="00B774C7" w:rsidRPr="006C6F07" w:rsidRDefault="00B774C7" w:rsidP="00B774C7">
      <w:pPr>
        <w:rPr>
          <w:rFonts w:ascii="Arial" w:hAnsi="Arial" w:cs="Arial"/>
          <w:color w:val="002060"/>
          <w:sz w:val="22"/>
          <w:szCs w:val="22"/>
          <w:shd w:val="clear" w:color="auto" w:fill="FFFFFF"/>
        </w:rPr>
      </w:pPr>
    </w:p>
    <w:p w14:paraId="66BBFA66"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481FDE2" w14:textId="77777777" w:rsidR="00B774C7" w:rsidRPr="006C6F07" w:rsidRDefault="00B774C7" w:rsidP="00B774C7">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9F5B759" w14:textId="77777777" w:rsidR="00B774C7" w:rsidRPr="00AE6479" w:rsidRDefault="00B774C7" w:rsidP="00B774C7">
      <w:pPr>
        <w:rPr>
          <w:rFonts w:ascii="Arial" w:hAnsi="Arial" w:cs="Arial"/>
          <w:color w:val="002060"/>
          <w:sz w:val="22"/>
          <w:szCs w:val="22"/>
          <w:highlight w:val="yellow"/>
        </w:rPr>
      </w:pPr>
    </w:p>
    <w:p w14:paraId="0287888F" w14:textId="77777777" w:rsidR="00B774C7" w:rsidRPr="00CC3901" w:rsidRDefault="00B774C7" w:rsidP="00B774C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48E8468" w14:textId="77777777" w:rsidR="00B774C7" w:rsidRPr="006C6F07" w:rsidRDefault="00B774C7" w:rsidP="00B774C7">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0A7A54F1" w14:textId="77777777" w:rsidR="00B774C7" w:rsidRDefault="00B774C7" w:rsidP="00B774C7">
      <w:pPr>
        <w:pStyle w:val="LndNormale1"/>
        <w:rPr>
          <w:b/>
          <w:color w:val="002060"/>
          <w:u w:val="single"/>
        </w:rPr>
      </w:pPr>
    </w:p>
    <w:p w14:paraId="12194CCA" w14:textId="77777777" w:rsidR="00B774C7" w:rsidRPr="00CC3901" w:rsidRDefault="00B774C7" w:rsidP="00B774C7">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6FA38D70" w14:textId="77777777" w:rsidR="00B774C7" w:rsidRPr="004E6A1D" w:rsidRDefault="00B774C7" w:rsidP="00B774C7">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9</w:t>
      </w:r>
      <w:r w:rsidRPr="004E6A1D">
        <w:rPr>
          <w:b/>
          <w:bCs/>
          <w:color w:val="002060"/>
          <w:spacing w:val="-2"/>
          <w:lang w:eastAsia="it-IT"/>
        </w:rPr>
        <w:t xml:space="preserve"> FEBBRAIO </w:t>
      </w:r>
      <w:r>
        <w:rPr>
          <w:b/>
          <w:bCs/>
          <w:color w:val="002060"/>
          <w:spacing w:val="-2"/>
          <w:lang w:eastAsia="it-IT"/>
        </w:rPr>
        <w:t>2025</w:t>
      </w:r>
      <w:r w:rsidRPr="004E6A1D">
        <w:rPr>
          <w:b/>
          <w:bCs/>
          <w:color w:val="002060"/>
          <w:spacing w:val="-2"/>
          <w:lang w:eastAsia="it-IT"/>
        </w:rPr>
        <w:t>.</w:t>
      </w:r>
    </w:p>
    <w:p w14:paraId="45A38678" w14:textId="77777777" w:rsidR="00B774C7" w:rsidRDefault="00B774C7" w:rsidP="00B1393C">
      <w:pPr>
        <w:pStyle w:val="LndNormale1"/>
        <w:rPr>
          <w:color w:val="002060"/>
        </w:rPr>
      </w:pPr>
    </w:p>
    <w:p w14:paraId="51D6A868" w14:textId="77777777" w:rsidR="00B774C7" w:rsidRPr="00B774C7" w:rsidRDefault="00B774C7" w:rsidP="00B1393C">
      <w:pPr>
        <w:pStyle w:val="LndNormale1"/>
        <w:rPr>
          <w:color w:val="002060"/>
        </w:rPr>
      </w:pPr>
    </w:p>
    <w:p w14:paraId="49B22500" w14:textId="77777777" w:rsidR="00B774C7" w:rsidRPr="00B774C7" w:rsidRDefault="00B774C7" w:rsidP="00B774C7">
      <w:pPr>
        <w:pStyle w:val="LndNormale1"/>
        <w:rPr>
          <w:b/>
          <w:color w:val="002060"/>
          <w:sz w:val="28"/>
          <w:szCs w:val="28"/>
        </w:rPr>
      </w:pPr>
      <w:r w:rsidRPr="00B774C7">
        <w:rPr>
          <w:b/>
          <w:color w:val="002060"/>
          <w:sz w:val="28"/>
          <w:szCs w:val="28"/>
        </w:rPr>
        <w:t>SVINCOLI EX ART. 117 BIS NOIF</w:t>
      </w:r>
    </w:p>
    <w:p w14:paraId="52423B7B" w14:textId="77777777" w:rsidR="00B774C7" w:rsidRPr="00B774C7" w:rsidRDefault="00B774C7" w:rsidP="00B774C7">
      <w:pPr>
        <w:pStyle w:val="LndNormale1"/>
        <w:rPr>
          <w:color w:val="002060"/>
        </w:rPr>
      </w:pPr>
    </w:p>
    <w:p w14:paraId="66D2E0CE" w14:textId="075E12B3" w:rsidR="00B774C7" w:rsidRPr="00B774C7" w:rsidRDefault="00B774C7" w:rsidP="00B774C7">
      <w:pPr>
        <w:pStyle w:val="LndNormale1"/>
        <w:rPr>
          <w:b/>
          <w:color w:val="002060"/>
        </w:rPr>
      </w:pPr>
      <w:r w:rsidRPr="00B774C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774C7">
        <w:rPr>
          <w:color w:val="002060"/>
        </w:rPr>
        <w:t xml:space="preserve"> svincolat</w:t>
      </w:r>
      <w:r>
        <w:rPr>
          <w:color w:val="002060"/>
        </w:rPr>
        <w:t>i</w:t>
      </w:r>
      <w:r w:rsidRPr="00B774C7">
        <w:rPr>
          <w:color w:val="002060"/>
        </w:rPr>
        <w:t xml:space="preserve"> </w:t>
      </w:r>
      <w:r>
        <w:rPr>
          <w:color w:val="002060"/>
        </w:rPr>
        <w:t>i</w:t>
      </w:r>
      <w:r w:rsidRPr="00B774C7">
        <w:rPr>
          <w:color w:val="002060"/>
        </w:rPr>
        <w:t xml:space="preserve"> seguent</w:t>
      </w:r>
      <w:r>
        <w:rPr>
          <w:color w:val="002060"/>
        </w:rPr>
        <w:t>i</w:t>
      </w:r>
      <w:r w:rsidRPr="00B774C7">
        <w:rPr>
          <w:color w:val="002060"/>
        </w:rPr>
        <w:t xml:space="preserve"> calciator</w:t>
      </w:r>
      <w:r>
        <w:rPr>
          <w:color w:val="002060"/>
        </w:rPr>
        <w:t>i</w:t>
      </w:r>
      <w:r w:rsidRPr="00B774C7">
        <w:rPr>
          <w:color w:val="002060"/>
        </w:rPr>
        <w:t xml:space="preserve"> a decorrere dal </w:t>
      </w:r>
      <w:r w:rsidRPr="00B774C7">
        <w:rPr>
          <w:b/>
          <w:color w:val="002060"/>
        </w:rPr>
        <w:t>08.01.2025: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774C7" w:rsidRPr="00B774C7" w14:paraId="0D703E05" w14:textId="77777777" w:rsidTr="00527F50">
        <w:tc>
          <w:tcPr>
            <w:tcW w:w="1264" w:type="dxa"/>
            <w:tcBorders>
              <w:top w:val="single" w:sz="4" w:space="0" w:color="auto"/>
              <w:left w:val="single" w:sz="4" w:space="0" w:color="auto"/>
              <w:bottom w:val="single" w:sz="4" w:space="0" w:color="auto"/>
              <w:right w:val="single" w:sz="4" w:space="0" w:color="auto"/>
            </w:tcBorders>
            <w:hideMark/>
          </w:tcPr>
          <w:p w14:paraId="43073406" w14:textId="77777777" w:rsidR="00B774C7" w:rsidRPr="00B774C7" w:rsidRDefault="00B774C7" w:rsidP="00527F50">
            <w:pPr>
              <w:pStyle w:val="LndNormale1"/>
              <w:jc w:val="center"/>
              <w:textAlignment w:val="baseline"/>
              <w:rPr>
                <w:b/>
                <w:color w:val="002060"/>
              </w:rPr>
            </w:pPr>
            <w:r w:rsidRPr="00B774C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663A752" w14:textId="77777777" w:rsidR="00B774C7" w:rsidRPr="00B774C7" w:rsidRDefault="00B774C7" w:rsidP="00527F50">
            <w:pPr>
              <w:pStyle w:val="LndNormale1"/>
              <w:jc w:val="center"/>
              <w:textAlignment w:val="baseline"/>
              <w:rPr>
                <w:b/>
                <w:color w:val="002060"/>
              </w:rPr>
            </w:pPr>
            <w:r w:rsidRPr="00B774C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8169FCC" w14:textId="77777777" w:rsidR="00B774C7" w:rsidRPr="00B774C7" w:rsidRDefault="00B774C7" w:rsidP="00527F50">
            <w:pPr>
              <w:pStyle w:val="LndNormale1"/>
              <w:jc w:val="center"/>
              <w:textAlignment w:val="baseline"/>
              <w:rPr>
                <w:b/>
                <w:color w:val="002060"/>
              </w:rPr>
            </w:pPr>
            <w:r w:rsidRPr="00B774C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6FD38FD" w14:textId="77777777" w:rsidR="00B774C7" w:rsidRPr="00B774C7" w:rsidRDefault="00B774C7" w:rsidP="00527F50">
            <w:pPr>
              <w:pStyle w:val="LndNormale1"/>
              <w:jc w:val="center"/>
              <w:textAlignment w:val="baseline"/>
              <w:rPr>
                <w:b/>
                <w:color w:val="002060"/>
              </w:rPr>
            </w:pPr>
            <w:r w:rsidRPr="00B774C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4B80209E" w14:textId="77777777" w:rsidR="00B774C7" w:rsidRPr="00B774C7" w:rsidRDefault="00B774C7" w:rsidP="00527F50">
            <w:pPr>
              <w:pStyle w:val="LndNormale1"/>
              <w:jc w:val="center"/>
              <w:textAlignment w:val="baseline"/>
              <w:rPr>
                <w:b/>
                <w:color w:val="002060"/>
              </w:rPr>
            </w:pPr>
            <w:r w:rsidRPr="00B774C7">
              <w:rPr>
                <w:b/>
                <w:color w:val="002060"/>
              </w:rPr>
              <w:t>Società</w:t>
            </w:r>
          </w:p>
        </w:tc>
      </w:tr>
      <w:tr w:rsidR="00B774C7" w:rsidRPr="00B774C7" w14:paraId="42FD9C28" w14:textId="77777777" w:rsidTr="00527F50">
        <w:tc>
          <w:tcPr>
            <w:tcW w:w="1264" w:type="dxa"/>
          </w:tcPr>
          <w:p w14:paraId="2607F985" w14:textId="77777777" w:rsidR="00B774C7" w:rsidRPr="00B774C7" w:rsidRDefault="00B774C7" w:rsidP="00527F50">
            <w:pPr>
              <w:pStyle w:val="LndNormale1"/>
              <w:textAlignment w:val="baseline"/>
              <w:rPr>
                <w:color w:val="002060"/>
                <w:sz w:val="20"/>
              </w:rPr>
            </w:pPr>
            <w:r w:rsidRPr="00B774C7">
              <w:rPr>
                <w:color w:val="002060"/>
                <w:sz w:val="20"/>
              </w:rPr>
              <w:t>6728786</w:t>
            </w:r>
          </w:p>
        </w:tc>
        <w:tc>
          <w:tcPr>
            <w:tcW w:w="2717" w:type="dxa"/>
          </w:tcPr>
          <w:p w14:paraId="1AFC2388" w14:textId="77777777" w:rsidR="00B774C7" w:rsidRPr="00B774C7" w:rsidRDefault="00B774C7" w:rsidP="00527F50">
            <w:pPr>
              <w:pStyle w:val="LndNormale1"/>
              <w:textAlignment w:val="baseline"/>
              <w:rPr>
                <w:color w:val="002060"/>
                <w:sz w:val="20"/>
              </w:rPr>
            </w:pPr>
            <w:r w:rsidRPr="00B774C7">
              <w:rPr>
                <w:color w:val="002060"/>
                <w:sz w:val="20"/>
              </w:rPr>
              <w:t>ALEGI MATTIA</w:t>
            </w:r>
          </w:p>
        </w:tc>
        <w:tc>
          <w:tcPr>
            <w:tcW w:w="1272" w:type="dxa"/>
          </w:tcPr>
          <w:p w14:paraId="55EBE56E" w14:textId="77777777" w:rsidR="00B774C7" w:rsidRPr="00B774C7" w:rsidRDefault="00B774C7" w:rsidP="00527F50">
            <w:pPr>
              <w:pStyle w:val="LndNormale1"/>
              <w:textAlignment w:val="baseline"/>
              <w:rPr>
                <w:color w:val="002060"/>
                <w:sz w:val="20"/>
              </w:rPr>
            </w:pPr>
            <w:r w:rsidRPr="00B774C7">
              <w:rPr>
                <w:color w:val="002060"/>
                <w:sz w:val="20"/>
              </w:rPr>
              <w:t>22.02.2003</w:t>
            </w:r>
          </w:p>
        </w:tc>
        <w:tc>
          <w:tcPr>
            <w:tcW w:w="1182" w:type="dxa"/>
          </w:tcPr>
          <w:p w14:paraId="55CDA2AC" w14:textId="77777777" w:rsidR="00B774C7" w:rsidRPr="00B774C7" w:rsidRDefault="00B774C7" w:rsidP="00527F50">
            <w:pPr>
              <w:pStyle w:val="LndNormale1"/>
              <w:textAlignment w:val="baseline"/>
              <w:rPr>
                <w:color w:val="002060"/>
                <w:sz w:val="20"/>
              </w:rPr>
            </w:pPr>
            <w:r w:rsidRPr="00B774C7">
              <w:rPr>
                <w:color w:val="002060"/>
                <w:sz w:val="20"/>
              </w:rPr>
              <w:t>17550</w:t>
            </w:r>
          </w:p>
        </w:tc>
        <w:tc>
          <w:tcPr>
            <w:tcW w:w="3477" w:type="dxa"/>
          </w:tcPr>
          <w:p w14:paraId="4CE68809" w14:textId="77777777" w:rsidR="00B774C7" w:rsidRPr="00B774C7" w:rsidRDefault="00B774C7" w:rsidP="00527F50">
            <w:pPr>
              <w:pStyle w:val="LndNormale1"/>
              <w:textAlignment w:val="baseline"/>
              <w:rPr>
                <w:color w:val="002060"/>
                <w:sz w:val="20"/>
              </w:rPr>
            </w:pPr>
            <w:r w:rsidRPr="00B774C7">
              <w:rPr>
                <w:color w:val="002060"/>
                <w:sz w:val="20"/>
              </w:rPr>
              <w:t>U.S.D. FALCO ACQUALAGNA</w:t>
            </w:r>
          </w:p>
        </w:tc>
      </w:tr>
      <w:tr w:rsidR="00B774C7" w:rsidRPr="00B774C7" w14:paraId="41D943ED" w14:textId="77777777" w:rsidTr="00527F50">
        <w:tc>
          <w:tcPr>
            <w:tcW w:w="1264" w:type="dxa"/>
          </w:tcPr>
          <w:p w14:paraId="165C9109" w14:textId="77777777" w:rsidR="00B774C7" w:rsidRPr="00B774C7" w:rsidRDefault="00B774C7" w:rsidP="00527F50">
            <w:pPr>
              <w:pStyle w:val="LndNormale1"/>
              <w:textAlignment w:val="baseline"/>
              <w:rPr>
                <w:color w:val="002060"/>
                <w:sz w:val="20"/>
              </w:rPr>
            </w:pPr>
            <w:r w:rsidRPr="00B774C7">
              <w:rPr>
                <w:color w:val="002060"/>
                <w:sz w:val="20"/>
              </w:rPr>
              <w:t>2315765</w:t>
            </w:r>
          </w:p>
        </w:tc>
        <w:tc>
          <w:tcPr>
            <w:tcW w:w="2717" w:type="dxa"/>
          </w:tcPr>
          <w:p w14:paraId="7834CC53" w14:textId="77777777" w:rsidR="00B774C7" w:rsidRPr="00B774C7" w:rsidRDefault="00B774C7" w:rsidP="00527F50">
            <w:pPr>
              <w:pStyle w:val="LndNormale1"/>
              <w:textAlignment w:val="baseline"/>
              <w:rPr>
                <w:color w:val="002060"/>
                <w:sz w:val="20"/>
              </w:rPr>
            </w:pPr>
            <w:r w:rsidRPr="00B774C7">
              <w:rPr>
                <w:color w:val="002060"/>
                <w:sz w:val="20"/>
              </w:rPr>
              <w:t>FANESI RICCARDO</w:t>
            </w:r>
          </w:p>
        </w:tc>
        <w:tc>
          <w:tcPr>
            <w:tcW w:w="1272" w:type="dxa"/>
          </w:tcPr>
          <w:p w14:paraId="1C8F85FD" w14:textId="77777777" w:rsidR="00B774C7" w:rsidRPr="00B774C7" w:rsidRDefault="00B774C7" w:rsidP="00527F50">
            <w:pPr>
              <w:pStyle w:val="LndNormale1"/>
              <w:textAlignment w:val="baseline"/>
              <w:rPr>
                <w:color w:val="002060"/>
                <w:sz w:val="20"/>
              </w:rPr>
            </w:pPr>
            <w:r w:rsidRPr="00B774C7">
              <w:rPr>
                <w:color w:val="002060"/>
                <w:sz w:val="20"/>
              </w:rPr>
              <w:t>05.102004</w:t>
            </w:r>
          </w:p>
        </w:tc>
        <w:tc>
          <w:tcPr>
            <w:tcW w:w="1182" w:type="dxa"/>
          </w:tcPr>
          <w:p w14:paraId="4913FBDF" w14:textId="77777777" w:rsidR="00B774C7" w:rsidRPr="00B774C7" w:rsidRDefault="00B774C7" w:rsidP="00527F50">
            <w:pPr>
              <w:pStyle w:val="LndNormale1"/>
              <w:textAlignment w:val="baseline"/>
              <w:rPr>
                <w:color w:val="002060"/>
                <w:sz w:val="20"/>
              </w:rPr>
            </w:pPr>
            <w:r w:rsidRPr="00B774C7">
              <w:rPr>
                <w:color w:val="002060"/>
                <w:sz w:val="20"/>
              </w:rPr>
              <w:t>920713</w:t>
            </w:r>
          </w:p>
        </w:tc>
        <w:tc>
          <w:tcPr>
            <w:tcW w:w="3477" w:type="dxa"/>
          </w:tcPr>
          <w:p w14:paraId="1EB2865C" w14:textId="77777777" w:rsidR="00B774C7" w:rsidRPr="00B774C7" w:rsidRDefault="00B774C7" w:rsidP="00527F50">
            <w:pPr>
              <w:pStyle w:val="LndNormale1"/>
              <w:textAlignment w:val="baseline"/>
              <w:rPr>
                <w:color w:val="002060"/>
                <w:sz w:val="20"/>
              </w:rPr>
            </w:pPr>
            <w:r w:rsidRPr="00B774C7">
              <w:rPr>
                <w:color w:val="002060"/>
                <w:sz w:val="20"/>
              </w:rPr>
              <w:t>U.S.D. OSIMANA</w:t>
            </w:r>
          </w:p>
        </w:tc>
      </w:tr>
      <w:tr w:rsidR="00B774C7" w:rsidRPr="00B774C7" w14:paraId="3373CC4C" w14:textId="77777777" w:rsidTr="00527F50">
        <w:tc>
          <w:tcPr>
            <w:tcW w:w="1264" w:type="dxa"/>
          </w:tcPr>
          <w:p w14:paraId="470FA008" w14:textId="77777777" w:rsidR="00B774C7" w:rsidRPr="00B774C7" w:rsidRDefault="00B774C7" w:rsidP="00527F50">
            <w:pPr>
              <w:pStyle w:val="LndNormale1"/>
              <w:textAlignment w:val="baseline"/>
              <w:rPr>
                <w:color w:val="002060"/>
                <w:sz w:val="20"/>
              </w:rPr>
            </w:pPr>
            <w:r w:rsidRPr="00B774C7">
              <w:rPr>
                <w:color w:val="002060"/>
                <w:sz w:val="20"/>
              </w:rPr>
              <w:t>4045246</w:t>
            </w:r>
          </w:p>
        </w:tc>
        <w:tc>
          <w:tcPr>
            <w:tcW w:w="2717" w:type="dxa"/>
          </w:tcPr>
          <w:p w14:paraId="3D7B30F1" w14:textId="77777777" w:rsidR="00B774C7" w:rsidRPr="00B774C7" w:rsidRDefault="00B774C7" w:rsidP="00527F50">
            <w:pPr>
              <w:pStyle w:val="LndNormale1"/>
              <w:textAlignment w:val="baseline"/>
              <w:rPr>
                <w:color w:val="002060"/>
                <w:sz w:val="20"/>
              </w:rPr>
            </w:pPr>
            <w:r w:rsidRPr="00B774C7">
              <w:rPr>
                <w:color w:val="002060"/>
                <w:sz w:val="20"/>
              </w:rPr>
              <w:t>HERVAT LUCA</w:t>
            </w:r>
          </w:p>
        </w:tc>
        <w:tc>
          <w:tcPr>
            <w:tcW w:w="1272" w:type="dxa"/>
          </w:tcPr>
          <w:p w14:paraId="3A1165D1" w14:textId="77777777" w:rsidR="00B774C7" w:rsidRPr="00B774C7" w:rsidRDefault="00B774C7" w:rsidP="00527F50">
            <w:pPr>
              <w:pStyle w:val="LndNormale1"/>
              <w:textAlignment w:val="baseline"/>
              <w:rPr>
                <w:color w:val="002060"/>
                <w:sz w:val="20"/>
              </w:rPr>
            </w:pPr>
            <w:r w:rsidRPr="00B774C7">
              <w:rPr>
                <w:color w:val="002060"/>
                <w:sz w:val="20"/>
              </w:rPr>
              <w:t>26.07.1988</w:t>
            </w:r>
          </w:p>
        </w:tc>
        <w:tc>
          <w:tcPr>
            <w:tcW w:w="1182" w:type="dxa"/>
          </w:tcPr>
          <w:p w14:paraId="487BDBB7" w14:textId="77777777" w:rsidR="00B774C7" w:rsidRPr="00B774C7" w:rsidRDefault="00B774C7" w:rsidP="00527F50">
            <w:pPr>
              <w:pStyle w:val="LndNormale1"/>
              <w:textAlignment w:val="baseline"/>
              <w:rPr>
                <w:color w:val="002060"/>
                <w:sz w:val="20"/>
              </w:rPr>
            </w:pPr>
            <w:r w:rsidRPr="00B774C7">
              <w:rPr>
                <w:color w:val="002060"/>
                <w:sz w:val="20"/>
              </w:rPr>
              <w:t>919482</w:t>
            </w:r>
          </w:p>
        </w:tc>
        <w:tc>
          <w:tcPr>
            <w:tcW w:w="3477" w:type="dxa"/>
          </w:tcPr>
          <w:p w14:paraId="52A8DEAF" w14:textId="77777777" w:rsidR="00B774C7" w:rsidRPr="00B774C7" w:rsidRDefault="00B774C7" w:rsidP="00527F50">
            <w:pPr>
              <w:pStyle w:val="LndNormale1"/>
              <w:textAlignment w:val="baseline"/>
              <w:rPr>
                <w:color w:val="002060"/>
                <w:sz w:val="20"/>
              </w:rPr>
            </w:pPr>
            <w:r w:rsidRPr="00B774C7">
              <w:rPr>
                <w:color w:val="002060"/>
                <w:sz w:val="20"/>
              </w:rPr>
              <w:t>A.S.D. ATLETICO MONDOLFO 195</w:t>
            </w:r>
          </w:p>
        </w:tc>
      </w:tr>
      <w:tr w:rsidR="00B774C7" w:rsidRPr="00B774C7" w14:paraId="3091BAB9" w14:textId="77777777" w:rsidTr="00527F50">
        <w:tc>
          <w:tcPr>
            <w:tcW w:w="1264" w:type="dxa"/>
          </w:tcPr>
          <w:p w14:paraId="7C714896" w14:textId="77777777" w:rsidR="00B774C7" w:rsidRPr="00B774C7" w:rsidRDefault="00B774C7" w:rsidP="00527F50">
            <w:pPr>
              <w:pStyle w:val="LndNormale1"/>
              <w:textAlignment w:val="baseline"/>
              <w:rPr>
                <w:color w:val="002060"/>
                <w:sz w:val="20"/>
              </w:rPr>
            </w:pPr>
            <w:r w:rsidRPr="00B774C7">
              <w:rPr>
                <w:color w:val="002060"/>
                <w:sz w:val="20"/>
              </w:rPr>
              <w:t>2362204</w:t>
            </w:r>
          </w:p>
        </w:tc>
        <w:tc>
          <w:tcPr>
            <w:tcW w:w="2717" w:type="dxa"/>
          </w:tcPr>
          <w:p w14:paraId="20FA9F8D" w14:textId="77777777" w:rsidR="00B774C7" w:rsidRPr="00B774C7" w:rsidRDefault="00B774C7" w:rsidP="00527F50">
            <w:pPr>
              <w:pStyle w:val="LndNormale1"/>
              <w:textAlignment w:val="baseline"/>
              <w:rPr>
                <w:color w:val="002060"/>
                <w:sz w:val="20"/>
              </w:rPr>
            </w:pPr>
            <w:r w:rsidRPr="00B774C7">
              <w:rPr>
                <w:color w:val="002060"/>
                <w:sz w:val="20"/>
              </w:rPr>
              <w:t>PASSERI TOMMASO</w:t>
            </w:r>
          </w:p>
        </w:tc>
        <w:tc>
          <w:tcPr>
            <w:tcW w:w="1272" w:type="dxa"/>
          </w:tcPr>
          <w:p w14:paraId="49C79DD8" w14:textId="77777777" w:rsidR="00B774C7" w:rsidRPr="00B774C7" w:rsidRDefault="00B774C7" w:rsidP="00527F50">
            <w:pPr>
              <w:pStyle w:val="LndNormale1"/>
              <w:textAlignment w:val="baseline"/>
              <w:rPr>
                <w:color w:val="002060"/>
                <w:sz w:val="20"/>
              </w:rPr>
            </w:pPr>
            <w:r w:rsidRPr="00B774C7">
              <w:rPr>
                <w:color w:val="002060"/>
                <w:sz w:val="20"/>
              </w:rPr>
              <w:t>24.09.2006</w:t>
            </w:r>
          </w:p>
        </w:tc>
        <w:tc>
          <w:tcPr>
            <w:tcW w:w="1182" w:type="dxa"/>
          </w:tcPr>
          <w:p w14:paraId="09FF3519" w14:textId="77777777" w:rsidR="00B774C7" w:rsidRPr="00B774C7" w:rsidRDefault="00B774C7" w:rsidP="00527F50">
            <w:pPr>
              <w:pStyle w:val="LndNormale1"/>
              <w:textAlignment w:val="baseline"/>
              <w:rPr>
                <w:color w:val="002060"/>
                <w:sz w:val="20"/>
              </w:rPr>
            </w:pPr>
            <w:r w:rsidRPr="00B774C7">
              <w:rPr>
                <w:color w:val="002060"/>
                <w:sz w:val="20"/>
              </w:rPr>
              <w:t>12370</w:t>
            </w:r>
          </w:p>
        </w:tc>
        <w:tc>
          <w:tcPr>
            <w:tcW w:w="3477" w:type="dxa"/>
          </w:tcPr>
          <w:p w14:paraId="1EA4BA74" w14:textId="77777777" w:rsidR="00B774C7" w:rsidRPr="00B774C7" w:rsidRDefault="00B774C7" w:rsidP="00527F50">
            <w:pPr>
              <w:pStyle w:val="LndNormale1"/>
              <w:textAlignment w:val="baseline"/>
              <w:rPr>
                <w:color w:val="002060"/>
                <w:sz w:val="20"/>
              </w:rPr>
            </w:pPr>
            <w:r w:rsidRPr="00B774C7">
              <w:rPr>
                <w:color w:val="002060"/>
                <w:sz w:val="20"/>
              </w:rPr>
              <w:t>A.S.D. FABRIANO CERRETO</w:t>
            </w:r>
          </w:p>
        </w:tc>
      </w:tr>
    </w:tbl>
    <w:p w14:paraId="61B52917" w14:textId="77777777" w:rsidR="00B774C7" w:rsidRPr="00B774C7" w:rsidRDefault="00B774C7" w:rsidP="00B774C7">
      <w:pPr>
        <w:pStyle w:val="LndNormale1"/>
        <w:rPr>
          <w:color w:val="002060"/>
          <w:szCs w:val="22"/>
        </w:rPr>
      </w:pPr>
    </w:p>
    <w:p w14:paraId="6C36D564" w14:textId="755534B3" w:rsidR="00B774C7" w:rsidRPr="00B774C7" w:rsidRDefault="00B774C7" w:rsidP="00B774C7">
      <w:pPr>
        <w:pStyle w:val="LndNormale1"/>
        <w:rPr>
          <w:b/>
          <w:color w:val="002060"/>
        </w:rPr>
      </w:pPr>
      <w:r w:rsidRPr="00B774C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774C7">
        <w:rPr>
          <w:color w:val="002060"/>
        </w:rPr>
        <w:t xml:space="preserve"> svincolat</w:t>
      </w:r>
      <w:r>
        <w:rPr>
          <w:color w:val="002060"/>
        </w:rPr>
        <w:t>i</w:t>
      </w:r>
      <w:r w:rsidRPr="00B774C7">
        <w:rPr>
          <w:color w:val="002060"/>
        </w:rPr>
        <w:t xml:space="preserve"> </w:t>
      </w:r>
      <w:r>
        <w:rPr>
          <w:color w:val="002060"/>
        </w:rPr>
        <w:t>i</w:t>
      </w:r>
      <w:r w:rsidRPr="00B774C7">
        <w:rPr>
          <w:color w:val="002060"/>
        </w:rPr>
        <w:t xml:space="preserve"> seguent</w:t>
      </w:r>
      <w:r>
        <w:rPr>
          <w:color w:val="002060"/>
        </w:rPr>
        <w:t>i</w:t>
      </w:r>
      <w:r w:rsidRPr="00B774C7">
        <w:rPr>
          <w:color w:val="002060"/>
        </w:rPr>
        <w:t xml:space="preserve"> calciator</w:t>
      </w:r>
      <w:r>
        <w:rPr>
          <w:color w:val="002060"/>
        </w:rPr>
        <w:t>i</w:t>
      </w:r>
      <w:r w:rsidRPr="00B774C7">
        <w:rPr>
          <w:color w:val="002060"/>
        </w:rPr>
        <w:t xml:space="preserve"> a decorrere dal </w:t>
      </w:r>
      <w:r w:rsidRPr="00B774C7">
        <w:rPr>
          <w:b/>
          <w:color w:val="002060"/>
        </w:rPr>
        <w:t>09.01.2025: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774C7" w:rsidRPr="00B774C7" w14:paraId="5C91981C" w14:textId="77777777" w:rsidTr="00527F50">
        <w:tc>
          <w:tcPr>
            <w:tcW w:w="1264" w:type="dxa"/>
            <w:tcBorders>
              <w:top w:val="single" w:sz="4" w:space="0" w:color="auto"/>
              <w:left w:val="single" w:sz="4" w:space="0" w:color="auto"/>
              <w:bottom w:val="single" w:sz="4" w:space="0" w:color="auto"/>
              <w:right w:val="single" w:sz="4" w:space="0" w:color="auto"/>
            </w:tcBorders>
            <w:hideMark/>
          </w:tcPr>
          <w:p w14:paraId="0EA53FDD" w14:textId="77777777" w:rsidR="00B774C7" w:rsidRPr="00B774C7" w:rsidRDefault="00B774C7" w:rsidP="00527F50">
            <w:pPr>
              <w:pStyle w:val="LndNormale1"/>
              <w:jc w:val="center"/>
              <w:textAlignment w:val="baseline"/>
              <w:rPr>
                <w:b/>
                <w:color w:val="002060"/>
              </w:rPr>
            </w:pPr>
            <w:r w:rsidRPr="00B774C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48FAF5D" w14:textId="77777777" w:rsidR="00B774C7" w:rsidRPr="00B774C7" w:rsidRDefault="00B774C7" w:rsidP="00527F50">
            <w:pPr>
              <w:pStyle w:val="LndNormale1"/>
              <w:jc w:val="center"/>
              <w:textAlignment w:val="baseline"/>
              <w:rPr>
                <w:b/>
                <w:color w:val="002060"/>
              </w:rPr>
            </w:pPr>
            <w:r w:rsidRPr="00B774C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74777D3" w14:textId="77777777" w:rsidR="00B774C7" w:rsidRPr="00B774C7" w:rsidRDefault="00B774C7" w:rsidP="00527F50">
            <w:pPr>
              <w:pStyle w:val="LndNormale1"/>
              <w:jc w:val="center"/>
              <w:textAlignment w:val="baseline"/>
              <w:rPr>
                <w:b/>
                <w:color w:val="002060"/>
              </w:rPr>
            </w:pPr>
            <w:r w:rsidRPr="00B774C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BCCA901" w14:textId="77777777" w:rsidR="00B774C7" w:rsidRPr="00B774C7" w:rsidRDefault="00B774C7" w:rsidP="00527F50">
            <w:pPr>
              <w:pStyle w:val="LndNormale1"/>
              <w:jc w:val="center"/>
              <w:textAlignment w:val="baseline"/>
              <w:rPr>
                <w:b/>
                <w:color w:val="002060"/>
              </w:rPr>
            </w:pPr>
            <w:r w:rsidRPr="00B774C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57C4C8E" w14:textId="77777777" w:rsidR="00B774C7" w:rsidRPr="00B774C7" w:rsidRDefault="00B774C7" w:rsidP="00527F50">
            <w:pPr>
              <w:pStyle w:val="LndNormale1"/>
              <w:jc w:val="center"/>
              <w:textAlignment w:val="baseline"/>
              <w:rPr>
                <w:b/>
                <w:color w:val="002060"/>
              </w:rPr>
            </w:pPr>
            <w:r w:rsidRPr="00B774C7">
              <w:rPr>
                <w:b/>
                <w:color w:val="002060"/>
              </w:rPr>
              <w:t>Società</w:t>
            </w:r>
          </w:p>
        </w:tc>
      </w:tr>
      <w:tr w:rsidR="00B774C7" w:rsidRPr="00B774C7" w14:paraId="773A4AF8" w14:textId="77777777" w:rsidTr="00527F50">
        <w:tc>
          <w:tcPr>
            <w:tcW w:w="1264" w:type="dxa"/>
          </w:tcPr>
          <w:p w14:paraId="588550AC" w14:textId="77777777" w:rsidR="00B774C7" w:rsidRPr="00B774C7" w:rsidRDefault="00B774C7" w:rsidP="00527F50">
            <w:pPr>
              <w:pStyle w:val="LndNormale1"/>
              <w:textAlignment w:val="baseline"/>
              <w:rPr>
                <w:color w:val="002060"/>
                <w:sz w:val="20"/>
              </w:rPr>
            </w:pPr>
            <w:r w:rsidRPr="00B774C7">
              <w:rPr>
                <w:color w:val="002060"/>
                <w:sz w:val="20"/>
              </w:rPr>
              <w:t>5056155</w:t>
            </w:r>
          </w:p>
        </w:tc>
        <w:tc>
          <w:tcPr>
            <w:tcW w:w="2717" w:type="dxa"/>
          </w:tcPr>
          <w:p w14:paraId="0D74C2E9" w14:textId="77777777" w:rsidR="00B774C7" w:rsidRPr="00B774C7" w:rsidRDefault="00B774C7" w:rsidP="00527F50">
            <w:pPr>
              <w:pStyle w:val="LndNormale1"/>
              <w:textAlignment w:val="baseline"/>
              <w:rPr>
                <w:color w:val="002060"/>
                <w:sz w:val="20"/>
              </w:rPr>
            </w:pPr>
            <w:r w:rsidRPr="00B774C7">
              <w:rPr>
                <w:color w:val="002060"/>
                <w:sz w:val="20"/>
              </w:rPr>
              <w:t>BORRELLO MATTEO</w:t>
            </w:r>
          </w:p>
        </w:tc>
        <w:tc>
          <w:tcPr>
            <w:tcW w:w="1272" w:type="dxa"/>
          </w:tcPr>
          <w:p w14:paraId="536611C0" w14:textId="77777777" w:rsidR="00B774C7" w:rsidRPr="00B774C7" w:rsidRDefault="00B774C7" w:rsidP="00527F50">
            <w:pPr>
              <w:pStyle w:val="LndNormale1"/>
              <w:textAlignment w:val="baseline"/>
              <w:rPr>
                <w:color w:val="002060"/>
                <w:sz w:val="20"/>
              </w:rPr>
            </w:pPr>
            <w:r w:rsidRPr="00B774C7">
              <w:rPr>
                <w:color w:val="002060"/>
                <w:sz w:val="20"/>
              </w:rPr>
              <w:t>18.07.1997</w:t>
            </w:r>
          </w:p>
        </w:tc>
        <w:tc>
          <w:tcPr>
            <w:tcW w:w="1182" w:type="dxa"/>
          </w:tcPr>
          <w:p w14:paraId="0DC3D9EE" w14:textId="77777777" w:rsidR="00B774C7" w:rsidRPr="00B774C7" w:rsidRDefault="00B774C7" w:rsidP="00527F50">
            <w:pPr>
              <w:pStyle w:val="LndNormale1"/>
              <w:textAlignment w:val="baseline"/>
              <w:rPr>
                <w:color w:val="002060"/>
                <w:sz w:val="20"/>
              </w:rPr>
            </w:pPr>
            <w:r w:rsidRPr="00B774C7">
              <w:rPr>
                <w:color w:val="002060"/>
                <w:sz w:val="20"/>
              </w:rPr>
              <w:t>81971</w:t>
            </w:r>
          </w:p>
        </w:tc>
        <w:tc>
          <w:tcPr>
            <w:tcW w:w="3477" w:type="dxa"/>
          </w:tcPr>
          <w:p w14:paraId="2D8C3782" w14:textId="77777777" w:rsidR="00B774C7" w:rsidRPr="00B774C7" w:rsidRDefault="00B774C7" w:rsidP="00527F50">
            <w:pPr>
              <w:pStyle w:val="LndNormale1"/>
              <w:textAlignment w:val="baseline"/>
              <w:rPr>
                <w:color w:val="002060"/>
                <w:sz w:val="20"/>
              </w:rPr>
            </w:pPr>
            <w:r w:rsidRPr="00B774C7">
              <w:rPr>
                <w:color w:val="002060"/>
                <w:sz w:val="20"/>
              </w:rPr>
              <w:t>MONTOTTONE</w:t>
            </w:r>
          </w:p>
        </w:tc>
      </w:tr>
      <w:tr w:rsidR="00B774C7" w:rsidRPr="00B774C7" w14:paraId="32264E24" w14:textId="77777777" w:rsidTr="00527F50">
        <w:tc>
          <w:tcPr>
            <w:tcW w:w="1264" w:type="dxa"/>
          </w:tcPr>
          <w:p w14:paraId="125AF6A5" w14:textId="77777777" w:rsidR="00B774C7" w:rsidRPr="00B774C7" w:rsidRDefault="00B774C7" w:rsidP="00527F50">
            <w:pPr>
              <w:pStyle w:val="LndNormale1"/>
              <w:textAlignment w:val="baseline"/>
              <w:rPr>
                <w:color w:val="002060"/>
                <w:sz w:val="20"/>
              </w:rPr>
            </w:pPr>
            <w:r w:rsidRPr="00B774C7">
              <w:rPr>
                <w:color w:val="002060"/>
                <w:sz w:val="20"/>
              </w:rPr>
              <w:t>4206987</w:t>
            </w:r>
          </w:p>
        </w:tc>
        <w:tc>
          <w:tcPr>
            <w:tcW w:w="2717" w:type="dxa"/>
          </w:tcPr>
          <w:p w14:paraId="46B4D6CE" w14:textId="77777777" w:rsidR="00B774C7" w:rsidRPr="00B774C7" w:rsidRDefault="00B774C7" w:rsidP="00527F50">
            <w:pPr>
              <w:pStyle w:val="LndNormale1"/>
              <w:textAlignment w:val="baseline"/>
              <w:rPr>
                <w:color w:val="002060"/>
                <w:sz w:val="20"/>
              </w:rPr>
            </w:pPr>
            <w:r w:rsidRPr="00B774C7">
              <w:rPr>
                <w:color w:val="002060"/>
                <w:sz w:val="20"/>
              </w:rPr>
              <w:t>PUPILLI MARCO</w:t>
            </w:r>
          </w:p>
        </w:tc>
        <w:tc>
          <w:tcPr>
            <w:tcW w:w="1272" w:type="dxa"/>
          </w:tcPr>
          <w:p w14:paraId="22A185E3" w14:textId="77777777" w:rsidR="00B774C7" w:rsidRPr="00B774C7" w:rsidRDefault="00B774C7" w:rsidP="00527F50">
            <w:pPr>
              <w:pStyle w:val="LndNormale1"/>
              <w:textAlignment w:val="baseline"/>
              <w:rPr>
                <w:color w:val="002060"/>
                <w:sz w:val="20"/>
              </w:rPr>
            </w:pPr>
            <w:r w:rsidRPr="00B774C7">
              <w:rPr>
                <w:color w:val="002060"/>
                <w:sz w:val="20"/>
              </w:rPr>
              <w:t>24.02.1997</w:t>
            </w:r>
          </w:p>
        </w:tc>
        <w:tc>
          <w:tcPr>
            <w:tcW w:w="1182" w:type="dxa"/>
          </w:tcPr>
          <w:p w14:paraId="299A2245" w14:textId="77777777" w:rsidR="00B774C7" w:rsidRPr="00B774C7" w:rsidRDefault="00B774C7" w:rsidP="00527F50">
            <w:pPr>
              <w:pStyle w:val="LndNormale1"/>
              <w:textAlignment w:val="baseline"/>
              <w:rPr>
                <w:color w:val="002060"/>
                <w:sz w:val="20"/>
              </w:rPr>
            </w:pPr>
            <w:r w:rsidRPr="00B774C7">
              <w:rPr>
                <w:color w:val="002060"/>
                <w:sz w:val="20"/>
              </w:rPr>
              <w:t>700410</w:t>
            </w:r>
          </w:p>
        </w:tc>
        <w:tc>
          <w:tcPr>
            <w:tcW w:w="3477" w:type="dxa"/>
          </w:tcPr>
          <w:p w14:paraId="19216B83" w14:textId="77777777" w:rsidR="00B774C7" w:rsidRPr="00B774C7" w:rsidRDefault="00B774C7" w:rsidP="00527F50">
            <w:pPr>
              <w:pStyle w:val="LndNormale1"/>
              <w:textAlignment w:val="baseline"/>
              <w:rPr>
                <w:color w:val="002060"/>
                <w:sz w:val="20"/>
              </w:rPr>
            </w:pPr>
            <w:r w:rsidRPr="00B774C7">
              <w:rPr>
                <w:color w:val="002060"/>
                <w:sz w:val="20"/>
              </w:rPr>
              <w:t>A.S.D. GAGLIOLE CALCIO A 5</w:t>
            </w:r>
          </w:p>
        </w:tc>
      </w:tr>
      <w:tr w:rsidR="00B774C7" w:rsidRPr="00B774C7" w14:paraId="319D89FB" w14:textId="77777777" w:rsidTr="00527F50">
        <w:tc>
          <w:tcPr>
            <w:tcW w:w="1264" w:type="dxa"/>
          </w:tcPr>
          <w:p w14:paraId="029094D9" w14:textId="77777777" w:rsidR="00B774C7" w:rsidRPr="00B774C7" w:rsidRDefault="00B774C7" w:rsidP="00527F50">
            <w:pPr>
              <w:pStyle w:val="LndNormale1"/>
              <w:textAlignment w:val="baseline"/>
              <w:rPr>
                <w:color w:val="002060"/>
                <w:sz w:val="20"/>
              </w:rPr>
            </w:pPr>
            <w:r w:rsidRPr="00B774C7">
              <w:rPr>
                <w:color w:val="002060"/>
                <w:sz w:val="20"/>
              </w:rPr>
              <w:t>5768333</w:t>
            </w:r>
          </w:p>
        </w:tc>
        <w:tc>
          <w:tcPr>
            <w:tcW w:w="2717" w:type="dxa"/>
          </w:tcPr>
          <w:p w14:paraId="7FAAED2B" w14:textId="77777777" w:rsidR="00B774C7" w:rsidRPr="00B774C7" w:rsidRDefault="00B774C7" w:rsidP="00527F50">
            <w:pPr>
              <w:pStyle w:val="LndNormale1"/>
              <w:textAlignment w:val="baseline"/>
              <w:rPr>
                <w:color w:val="002060"/>
                <w:sz w:val="20"/>
              </w:rPr>
            </w:pPr>
            <w:r w:rsidRPr="00B774C7">
              <w:rPr>
                <w:color w:val="002060"/>
                <w:sz w:val="20"/>
              </w:rPr>
              <w:t>TRAFERRI LUCA</w:t>
            </w:r>
          </w:p>
        </w:tc>
        <w:tc>
          <w:tcPr>
            <w:tcW w:w="1272" w:type="dxa"/>
          </w:tcPr>
          <w:p w14:paraId="5B598E7F" w14:textId="77777777" w:rsidR="00B774C7" w:rsidRPr="00B774C7" w:rsidRDefault="00B774C7" w:rsidP="00527F50">
            <w:pPr>
              <w:pStyle w:val="LndNormale1"/>
              <w:textAlignment w:val="baseline"/>
              <w:rPr>
                <w:color w:val="002060"/>
                <w:sz w:val="20"/>
              </w:rPr>
            </w:pPr>
            <w:r w:rsidRPr="00B774C7">
              <w:rPr>
                <w:color w:val="002060"/>
                <w:sz w:val="20"/>
              </w:rPr>
              <w:t>08.01.1998</w:t>
            </w:r>
          </w:p>
        </w:tc>
        <w:tc>
          <w:tcPr>
            <w:tcW w:w="1182" w:type="dxa"/>
          </w:tcPr>
          <w:p w14:paraId="15BC8311" w14:textId="77777777" w:rsidR="00B774C7" w:rsidRPr="00B774C7" w:rsidRDefault="00B774C7" w:rsidP="00527F50">
            <w:pPr>
              <w:pStyle w:val="LndNormale1"/>
              <w:textAlignment w:val="baseline"/>
              <w:rPr>
                <w:color w:val="002060"/>
                <w:sz w:val="20"/>
              </w:rPr>
            </w:pPr>
            <w:r w:rsidRPr="00B774C7">
              <w:rPr>
                <w:color w:val="002060"/>
                <w:sz w:val="20"/>
              </w:rPr>
              <w:t>71836</w:t>
            </w:r>
          </w:p>
        </w:tc>
        <w:tc>
          <w:tcPr>
            <w:tcW w:w="3477" w:type="dxa"/>
          </w:tcPr>
          <w:p w14:paraId="7BFCF059" w14:textId="77777777" w:rsidR="00B774C7" w:rsidRPr="00B774C7" w:rsidRDefault="00B774C7" w:rsidP="00527F50">
            <w:pPr>
              <w:pStyle w:val="LndNormale1"/>
              <w:textAlignment w:val="baseline"/>
              <w:rPr>
                <w:color w:val="002060"/>
                <w:sz w:val="20"/>
              </w:rPr>
            </w:pPr>
            <w:r w:rsidRPr="00B774C7">
              <w:rPr>
                <w:color w:val="002060"/>
                <w:sz w:val="20"/>
              </w:rPr>
              <w:t>A.S.D. ATLETICO ANCONA 1983</w:t>
            </w:r>
          </w:p>
        </w:tc>
      </w:tr>
    </w:tbl>
    <w:p w14:paraId="0FF86BAA" w14:textId="77777777" w:rsidR="00B774C7" w:rsidRPr="00B774C7" w:rsidRDefault="00B774C7" w:rsidP="00B774C7">
      <w:pPr>
        <w:pStyle w:val="LndNormale1"/>
        <w:rPr>
          <w:color w:val="002060"/>
        </w:rPr>
      </w:pPr>
    </w:p>
    <w:p w14:paraId="1A502645" w14:textId="354BA2A1" w:rsidR="00B774C7" w:rsidRPr="00B774C7" w:rsidRDefault="00B774C7" w:rsidP="00B774C7">
      <w:pPr>
        <w:pStyle w:val="LndNormale1"/>
        <w:rPr>
          <w:b/>
          <w:color w:val="002060"/>
        </w:rPr>
      </w:pPr>
      <w:r w:rsidRPr="00B774C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774C7">
        <w:rPr>
          <w:color w:val="002060"/>
        </w:rPr>
        <w:t xml:space="preserve"> svincolat</w:t>
      </w:r>
      <w:r>
        <w:rPr>
          <w:color w:val="002060"/>
        </w:rPr>
        <w:t>i</w:t>
      </w:r>
      <w:r w:rsidRPr="00B774C7">
        <w:rPr>
          <w:color w:val="002060"/>
        </w:rPr>
        <w:t xml:space="preserve"> </w:t>
      </w:r>
      <w:r>
        <w:rPr>
          <w:color w:val="002060"/>
        </w:rPr>
        <w:t>i</w:t>
      </w:r>
      <w:r w:rsidRPr="00B774C7">
        <w:rPr>
          <w:color w:val="002060"/>
        </w:rPr>
        <w:t xml:space="preserve"> seguent</w:t>
      </w:r>
      <w:r>
        <w:rPr>
          <w:color w:val="002060"/>
        </w:rPr>
        <w:t>i</w:t>
      </w:r>
      <w:r w:rsidRPr="00B774C7">
        <w:rPr>
          <w:color w:val="002060"/>
        </w:rPr>
        <w:t xml:space="preserve"> calciator</w:t>
      </w:r>
      <w:r>
        <w:rPr>
          <w:color w:val="002060"/>
        </w:rPr>
        <w:t>i</w:t>
      </w:r>
      <w:r w:rsidRPr="00B774C7">
        <w:rPr>
          <w:color w:val="002060"/>
        </w:rPr>
        <w:t xml:space="preserve"> a decorrere dal </w:t>
      </w:r>
      <w:r w:rsidRPr="00B774C7">
        <w:rPr>
          <w:b/>
          <w:color w:val="002060"/>
        </w:rPr>
        <w:t>09.01.2025: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774C7" w:rsidRPr="00B774C7" w14:paraId="6FFDEA51" w14:textId="77777777" w:rsidTr="00527F50">
        <w:tc>
          <w:tcPr>
            <w:tcW w:w="1264" w:type="dxa"/>
            <w:tcBorders>
              <w:top w:val="single" w:sz="4" w:space="0" w:color="auto"/>
              <w:left w:val="single" w:sz="4" w:space="0" w:color="auto"/>
              <w:bottom w:val="single" w:sz="4" w:space="0" w:color="auto"/>
              <w:right w:val="single" w:sz="4" w:space="0" w:color="auto"/>
            </w:tcBorders>
            <w:hideMark/>
          </w:tcPr>
          <w:p w14:paraId="0FD8DB3E" w14:textId="77777777" w:rsidR="00B774C7" w:rsidRPr="00B774C7" w:rsidRDefault="00B774C7" w:rsidP="00527F50">
            <w:pPr>
              <w:pStyle w:val="LndNormale1"/>
              <w:jc w:val="center"/>
              <w:textAlignment w:val="baseline"/>
              <w:rPr>
                <w:b/>
                <w:color w:val="002060"/>
              </w:rPr>
            </w:pPr>
            <w:r w:rsidRPr="00B774C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0D5F9984" w14:textId="77777777" w:rsidR="00B774C7" w:rsidRPr="00B774C7" w:rsidRDefault="00B774C7" w:rsidP="00527F50">
            <w:pPr>
              <w:pStyle w:val="LndNormale1"/>
              <w:jc w:val="center"/>
              <w:textAlignment w:val="baseline"/>
              <w:rPr>
                <w:b/>
                <w:color w:val="002060"/>
              </w:rPr>
            </w:pPr>
            <w:r w:rsidRPr="00B774C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7911514" w14:textId="77777777" w:rsidR="00B774C7" w:rsidRPr="00B774C7" w:rsidRDefault="00B774C7" w:rsidP="00527F50">
            <w:pPr>
              <w:pStyle w:val="LndNormale1"/>
              <w:jc w:val="center"/>
              <w:textAlignment w:val="baseline"/>
              <w:rPr>
                <w:b/>
                <w:color w:val="002060"/>
              </w:rPr>
            </w:pPr>
            <w:r w:rsidRPr="00B774C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3E2559E" w14:textId="77777777" w:rsidR="00B774C7" w:rsidRPr="00B774C7" w:rsidRDefault="00B774C7" w:rsidP="00527F50">
            <w:pPr>
              <w:pStyle w:val="LndNormale1"/>
              <w:jc w:val="center"/>
              <w:textAlignment w:val="baseline"/>
              <w:rPr>
                <w:b/>
                <w:color w:val="002060"/>
              </w:rPr>
            </w:pPr>
            <w:r w:rsidRPr="00B774C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CFB4E77" w14:textId="77777777" w:rsidR="00B774C7" w:rsidRPr="00B774C7" w:rsidRDefault="00B774C7" w:rsidP="00527F50">
            <w:pPr>
              <w:pStyle w:val="LndNormale1"/>
              <w:jc w:val="center"/>
              <w:textAlignment w:val="baseline"/>
              <w:rPr>
                <w:b/>
                <w:color w:val="002060"/>
              </w:rPr>
            </w:pPr>
            <w:r w:rsidRPr="00B774C7">
              <w:rPr>
                <w:b/>
                <w:color w:val="002060"/>
              </w:rPr>
              <w:t>Società</w:t>
            </w:r>
          </w:p>
        </w:tc>
      </w:tr>
      <w:tr w:rsidR="00B774C7" w:rsidRPr="00B774C7" w14:paraId="6017576F" w14:textId="77777777" w:rsidTr="00527F50">
        <w:tc>
          <w:tcPr>
            <w:tcW w:w="1264" w:type="dxa"/>
          </w:tcPr>
          <w:p w14:paraId="7B132361" w14:textId="77777777" w:rsidR="00B774C7" w:rsidRPr="00B774C7" w:rsidRDefault="00B774C7" w:rsidP="00527F50">
            <w:pPr>
              <w:pStyle w:val="LndNormale1"/>
              <w:textAlignment w:val="baseline"/>
              <w:rPr>
                <w:color w:val="002060"/>
                <w:sz w:val="20"/>
              </w:rPr>
            </w:pPr>
            <w:r w:rsidRPr="00B774C7">
              <w:rPr>
                <w:color w:val="002060"/>
                <w:sz w:val="20"/>
              </w:rPr>
              <w:t>6686904</w:t>
            </w:r>
          </w:p>
        </w:tc>
        <w:tc>
          <w:tcPr>
            <w:tcW w:w="2717" w:type="dxa"/>
          </w:tcPr>
          <w:p w14:paraId="2841271E" w14:textId="77777777" w:rsidR="00B774C7" w:rsidRPr="00B774C7" w:rsidRDefault="00B774C7" w:rsidP="00527F50">
            <w:pPr>
              <w:pStyle w:val="LndNormale1"/>
              <w:textAlignment w:val="baseline"/>
              <w:rPr>
                <w:color w:val="002060"/>
                <w:sz w:val="20"/>
              </w:rPr>
            </w:pPr>
            <w:r w:rsidRPr="00B774C7">
              <w:rPr>
                <w:color w:val="002060"/>
                <w:sz w:val="20"/>
              </w:rPr>
              <w:t>LORENZONI FILIPPO</w:t>
            </w:r>
          </w:p>
        </w:tc>
        <w:tc>
          <w:tcPr>
            <w:tcW w:w="1272" w:type="dxa"/>
          </w:tcPr>
          <w:p w14:paraId="66866C82" w14:textId="77777777" w:rsidR="00B774C7" w:rsidRPr="00B774C7" w:rsidRDefault="00B774C7" w:rsidP="00527F50">
            <w:pPr>
              <w:pStyle w:val="LndNormale1"/>
              <w:textAlignment w:val="baseline"/>
              <w:rPr>
                <w:color w:val="002060"/>
                <w:sz w:val="20"/>
              </w:rPr>
            </w:pPr>
            <w:r w:rsidRPr="00B774C7">
              <w:rPr>
                <w:color w:val="002060"/>
                <w:sz w:val="20"/>
              </w:rPr>
              <w:t>21.07.2003</w:t>
            </w:r>
          </w:p>
        </w:tc>
        <w:tc>
          <w:tcPr>
            <w:tcW w:w="1182" w:type="dxa"/>
          </w:tcPr>
          <w:p w14:paraId="4DFDA36C" w14:textId="77777777" w:rsidR="00B774C7" w:rsidRPr="00B774C7" w:rsidRDefault="00B774C7" w:rsidP="00527F50">
            <w:pPr>
              <w:pStyle w:val="LndNormale1"/>
              <w:textAlignment w:val="baseline"/>
              <w:rPr>
                <w:color w:val="002060"/>
                <w:sz w:val="20"/>
              </w:rPr>
            </w:pPr>
            <w:r w:rsidRPr="00B774C7">
              <w:rPr>
                <w:color w:val="002060"/>
                <w:sz w:val="20"/>
              </w:rPr>
              <w:t>16190</w:t>
            </w:r>
          </w:p>
        </w:tc>
        <w:tc>
          <w:tcPr>
            <w:tcW w:w="3477" w:type="dxa"/>
          </w:tcPr>
          <w:p w14:paraId="16734B2A" w14:textId="77777777" w:rsidR="00B774C7" w:rsidRPr="00B774C7" w:rsidRDefault="00B774C7" w:rsidP="00527F50">
            <w:pPr>
              <w:pStyle w:val="LndNormale1"/>
              <w:textAlignment w:val="baseline"/>
              <w:rPr>
                <w:color w:val="002060"/>
                <w:sz w:val="20"/>
              </w:rPr>
            </w:pPr>
            <w:r w:rsidRPr="00B774C7">
              <w:rPr>
                <w:color w:val="002060"/>
                <w:sz w:val="20"/>
              </w:rPr>
              <w:t>A.S.D. URBANIA CALCIO</w:t>
            </w:r>
          </w:p>
        </w:tc>
      </w:tr>
      <w:tr w:rsidR="00B774C7" w:rsidRPr="00B774C7" w14:paraId="2A038E59" w14:textId="77777777" w:rsidTr="00527F50">
        <w:tc>
          <w:tcPr>
            <w:tcW w:w="1264" w:type="dxa"/>
          </w:tcPr>
          <w:p w14:paraId="7A821A9B" w14:textId="77777777" w:rsidR="00B774C7" w:rsidRPr="00B774C7" w:rsidRDefault="00B774C7" w:rsidP="00527F50">
            <w:pPr>
              <w:pStyle w:val="LndNormale1"/>
              <w:textAlignment w:val="baseline"/>
              <w:rPr>
                <w:color w:val="002060"/>
                <w:sz w:val="20"/>
              </w:rPr>
            </w:pPr>
            <w:r w:rsidRPr="00B774C7">
              <w:rPr>
                <w:color w:val="002060"/>
                <w:sz w:val="20"/>
              </w:rPr>
              <w:t>1090510</w:t>
            </w:r>
          </w:p>
        </w:tc>
        <w:tc>
          <w:tcPr>
            <w:tcW w:w="2717" w:type="dxa"/>
          </w:tcPr>
          <w:p w14:paraId="6C43B1FA" w14:textId="77777777" w:rsidR="00B774C7" w:rsidRPr="00B774C7" w:rsidRDefault="00B774C7" w:rsidP="00527F50">
            <w:pPr>
              <w:pStyle w:val="LndNormale1"/>
              <w:textAlignment w:val="baseline"/>
              <w:rPr>
                <w:color w:val="002060"/>
                <w:sz w:val="20"/>
              </w:rPr>
            </w:pPr>
            <w:r w:rsidRPr="00B774C7">
              <w:rPr>
                <w:color w:val="002060"/>
                <w:sz w:val="20"/>
              </w:rPr>
              <w:t>BAMBA SOULEYMANE</w:t>
            </w:r>
          </w:p>
        </w:tc>
        <w:tc>
          <w:tcPr>
            <w:tcW w:w="1272" w:type="dxa"/>
          </w:tcPr>
          <w:p w14:paraId="7C0FC5D1" w14:textId="77777777" w:rsidR="00B774C7" w:rsidRPr="00B774C7" w:rsidRDefault="00B774C7" w:rsidP="00527F50">
            <w:pPr>
              <w:pStyle w:val="LndNormale1"/>
              <w:textAlignment w:val="baseline"/>
              <w:rPr>
                <w:color w:val="002060"/>
                <w:sz w:val="20"/>
              </w:rPr>
            </w:pPr>
            <w:r w:rsidRPr="00B774C7">
              <w:rPr>
                <w:color w:val="002060"/>
                <w:sz w:val="20"/>
              </w:rPr>
              <w:t>07.07.2005</w:t>
            </w:r>
          </w:p>
        </w:tc>
        <w:tc>
          <w:tcPr>
            <w:tcW w:w="1182" w:type="dxa"/>
          </w:tcPr>
          <w:p w14:paraId="0424E8D4" w14:textId="77777777" w:rsidR="00B774C7" w:rsidRPr="00B774C7" w:rsidRDefault="00B774C7" w:rsidP="00527F50">
            <w:pPr>
              <w:pStyle w:val="LndNormale1"/>
              <w:textAlignment w:val="baseline"/>
              <w:rPr>
                <w:color w:val="002060"/>
                <w:sz w:val="20"/>
              </w:rPr>
            </w:pPr>
            <w:r w:rsidRPr="00B774C7">
              <w:rPr>
                <w:color w:val="002060"/>
                <w:sz w:val="20"/>
              </w:rPr>
              <w:t>78799</w:t>
            </w:r>
          </w:p>
        </w:tc>
        <w:tc>
          <w:tcPr>
            <w:tcW w:w="3477" w:type="dxa"/>
          </w:tcPr>
          <w:p w14:paraId="1704B0E9" w14:textId="77777777" w:rsidR="00B774C7" w:rsidRPr="00B774C7" w:rsidRDefault="00B774C7" w:rsidP="00527F50">
            <w:pPr>
              <w:pStyle w:val="LndNormale1"/>
              <w:textAlignment w:val="baseline"/>
              <w:rPr>
                <w:color w:val="002060"/>
                <w:sz w:val="20"/>
              </w:rPr>
            </w:pPr>
            <w:r w:rsidRPr="00B774C7">
              <w:rPr>
                <w:color w:val="002060"/>
                <w:sz w:val="20"/>
              </w:rPr>
              <w:t>A.S.D. BORGO MINONNA</w:t>
            </w:r>
          </w:p>
        </w:tc>
      </w:tr>
      <w:tr w:rsidR="00B774C7" w:rsidRPr="00B774C7" w14:paraId="24FE59BD" w14:textId="77777777" w:rsidTr="00527F50">
        <w:tc>
          <w:tcPr>
            <w:tcW w:w="1264" w:type="dxa"/>
          </w:tcPr>
          <w:p w14:paraId="6578AC8B" w14:textId="77777777" w:rsidR="00B774C7" w:rsidRPr="00B774C7" w:rsidRDefault="00B774C7" w:rsidP="00527F50">
            <w:pPr>
              <w:pStyle w:val="LndNormale1"/>
              <w:textAlignment w:val="baseline"/>
              <w:rPr>
                <w:color w:val="002060"/>
                <w:sz w:val="20"/>
              </w:rPr>
            </w:pPr>
            <w:r w:rsidRPr="00B774C7">
              <w:rPr>
                <w:color w:val="002060"/>
                <w:sz w:val="20"/>
              </w:rPr>
              <w:t>2322168</w:t>
            </w:r>
          </w:p>
        </w:tc>
        <w:tc>
          <w:tcPr>
            <w:tcW w:w="2717" w:type="dxa"/>
          </w:tcPr>
          <w:p w14:paraId="618043E2" w14:textId="77777777" w:rsidR="00B774C7" w:rsidRPr="00B774C7" w:rsidRDefault="00B774C7" w:rsidP="00527F50">
            <w:pPr>
              <w:pStyle w:val="LndNormale1"/>
              <w:textAlignment w:val="baseline"/>
              <w:rPr>
                <w:color w:val="002060"/>
                <w:sz w:val="20"/>
              </w:rPr>
            </w:pPr>
            <w:r w:rsidRPr="00B774C7">
              <w:rPr>
                <w:color w:val="002060"/>
                <w:sz w:val="20"/>
              </w:rPr>
              <w:t>GARBUGLIA ALESSANDR</w:t>
            </w:r>
          </w:p>
        </w:tc>
        <w:tc>
          <w:tcPr>
            <w:tcW w:w="1272" w:type="dxa"/>
          </w:tcPr>
          <w:p w14:paraId="10B92AD1" w14:textId="77777777" w:rsidR="00B774C7" w:rsidRPr="00B774C7" w:rsidRDefault="00B774C7" w:rsidP="00527F50">
            <w:pPr>
              <w:pStyle w:val="LndNormale1"/>
              <w:textAlignment w:val="baseline"/>
              <w:rPr>
                <w:color w:val="002060"/>
                <w:sz w:val="20"/>
              </w:rPr>
            </w:pPr>
            <w:r w:rsidRPr="00B774C7">
              <w:rPr>
                <w:color w:val="002060"/>
                <w:sz w:val="20"/>
              </w:rPr>
              <w:t>05.10.2005</w:t>
            </w:r>
          </w:p>
        </w:tc>
        <w:tc>
          <w:tcPr>
            <w:tcW w:w="1182" w:type="dxa"/>
          </w:tcPr>
          <w:p w14:paraId="2AAC551D" w14:textId="77777777" w:rsidR="00B774C7" w:rsidRPr="00B774C7" w:rsidRDefault="00B774C7" w:rsidP="00527F50">
            <w:pPr>
              <w:pStyle w:val="LndNormale1"/>
              <w:textAlignment w:val="baseline"/>
              <w:rPr>
                <w:color w:val="002060"/>
                <w:sz w:val="20"/>
              </w:rPr>
            </w:pPr>
            <w:r w:rsidRPr="00B774C7">
              <w:rPr>
                <w:color w:val="002060"/>
                <w:sz w:val="20"/>
              </w:rPr>
              <w:t>937747</w:t>
            </w:r>
          </w:p>
        </w:tc>
        <w:tc>
          <w:tcPr>
            <w:tcW w:w="3477" w:type="dxa"/>
          </w:tcPr>
          <w:p w14:paraId="304A146D" w14:textId="77777777" w:rsidR="00B774C7" w:rsidRPr="00B774C7" w:rsidRDefault="00B774C7" w:rsidP="00527F50">
            <w:pPr>
              <w:pStyle w:val="LndNormale1"/>
              <w:textAlignment w:val="baseline"/>
              <w:rPr>
                <w:color w:val="002060"/>
                <w:sz w:val="20"/>
              </w:rPr>
            </w:pPr>
            <w:r w:rsidRPr="00B774C7">
              <w:rPr>
                <w:color w:val="002060"/>
                <w:sz w:val="20"/>
              </w:rPr>
              <w:t>A.C.D. S.S.MACERATESE 1922</w:t>
            </w:r>
          </w:p>
        </w:tc>
      </w:tr>
      <w:tr w:rsidR="00B774C7" w:rsidRPr="00B774C7" w14:paraId="56D9D947" w14:textId="77777777" w:rsidTr="00527F50">
        <w:tc>
          <w:tcPr>
            <w:tcW w:w="1264" w:type="dxa"/>
          </w:tcPr>
          <w:p w14:paraId="4CC56DB8" w14:textId="77777777" w:rsidR="00B774C7" w:rsidRPr="00B774C7" w:rsidRDefault="00B774C7" w:rsidP="00527F50">
            <w:pPr>
              <w:pStyle w:val="LndNormale1"/>
              <w:textAlignment w:val="baseline"/>
              <w:rPr>
                <w:color w:val="002060"/>
                <w:sz w:val="20"/>
              </w:rPr>
            </w:pPr>
            <w:r w:rsidRPr="00B774C7">
              <w:rPr>
                <w:color w:val="002060"/>
                <w:sz w:val="20"/>
              </w:rPr>
              <w:t>2066114</w:t>
            </w:r>
          </w:p>
        </w:tc>
        <w:tc>
          <w:tcPr>
            <w:tcW w:w="2717" w:type="dxa"/>
          </w:tcPr>
          <w:p w14:paraId="4D0EFF50" w14:textId="77777777" w:rsidR="00B774C7" w:rsidRPr="00B774C7" w:rsidRDefault="00B774C7" w:rsidP="00527F50">
            <w:pPr>
              <w:pStyle w:val="LndNormale1"/>
              <w:textAlignment w:val="baseline"/>
              <w:rPr>
                <w:color w:val="002060"/>
                <w:sz w:val="20"/>
              </w:rPr>
            </w:pPr>
            <w:r w:rsidRPr="00B774C7">
              <w:rPr>
                <w:color w:val="002060"/>
                <w:sz w:val="20"/>
              </w:rPr>
              <w:t>MORANDI RICCARDO</w:t>
            </w:r>
          </w:p>
        </w:tc>
        <w:tc>
          <w:tcPr>
            <w:tcW w:w="1272" w:type="dxa"/>
          </w:tcPr>
          <w:p w14:paraId="5365873D" w14:textId="77777777" w:rsidR="00B774C7" w:rsidRPr="00B774C7" w:rsidRDefault="00B774C7" w:rsidP="00527F50">
            <w:pPr>
              <w:pStyle w:val="LndNormale1"/>
              <w:textAlignment w:val="baseline"/>
              <w:rPr>
                <w:color w:val="002060"/>
                <w:sz w:val="20"/>
              </w:rPr>
            </w:pPr>
            <w:r w:rsidRPr="00B774C7">
              <w:rPr>
                <w:color w:val="002060"/>
                <w:sz w:val="20"/>
              </w:rPr>
              <w:t>23.06.2005</w:t>
            </w:r>
          </w:p>
        </w:tc>
        <w:tc>
          <w:tcPr>
            <w:tcW w:w="1182" w:type="dxa"/>
          </w:tcPr>
          <w:p w14:paraId="79020D91" w14:textId="77777777" w:rsidR="00B774C7" w:rsidRPr="00B774C7" w:rsidRDefault="00B774C7" w:rsidP="00527F50">
            <w:pPr>
              <w:pStyle w:val="LndNormale1"/>
              <w:textAlignment w:val="baseline"/>
              <w:rPr>
                <w:color w:val="002060"/>
                <w:sz w:val="20"/>
              </w:rPr>
            </w:pPr>
            <w:r w:rsidRPr="00B774C7">
              <w:rPr>
                <w:color w:val="002060"/>
                <w:sz w:val="20"/>
              </w:rPr>
              <w:t>937747</w:t>
            </w:r>
          </w:p>
        </w:tc>
        <w:tc>
          <w:tcPr>
            <w:tcW w:w="3477" w:type="dxa"/>
          </w:tcPr>
          <w:p w14:paraId="5ECF6EC8" w14:textId="77777777" w:rsidR="00B774C7" w:rsidRPr="00B774C7" w:rsidRDefault="00B774C7" w:rsidP="00527F50">
            <w:pPr>
              <w:pStyle w:val="LndNormale1"/>
              <w:textAlignment w:val="baseline"/>
              <w:rPr>
                <w:color w:val="002060"/>
                <w:sz w:val="20"/>
              </w:rPr>
            </w:pPr>
            <w:r w:rsidRPr="00B774C7">
              <w:rPr>
                <w:color w:val="002060"/>
                <w:sz w:val="20"/>
              </w:rPr>
              <w:t>A.C.D. S.S.MACERATESE 1922</w:t>
            </w:r>
          </w:p>
        </w:tc>
      </w:tr>
      <w:tr w:rsidR="00B774C7" w:rsidRPr="00B774C7" w14:paraId="2D6E3F73" w14:textId="77777777" w:rsidTr="00527F50">
        <w:tc>
          <w:tcPr>
            <w:tcW w:w="1264" w:type="dxa"/>
          </w:tcPr>
          <w:p w14:paraId="7E7164D6" w14:textId="77777777" w:rsidR="00B774C7" w:rsidRPr="00B774C7" w:rsidRDefault="00B774C7" w:rsidP="00527F50">
            <w:pPr>
              <w:pStyle w:val="LndNormale1"/>
              <w:textAlignment w:val="baseline"/>
              <w:rPr>
                <w:color w:val="002060"/>
                <w:sz w:val="20"/>
              </w:rPr>
            </w:pPr>
            <w:r w:rsidRPr="00B774C7">
              <w:rPr>
                <w:color w:val="002060"/>
                <w:sz w:val="20"/>
              </w:rPr>
              <w:t>3911363</w:t>
            </w:r>
          </w:p>
        </w:tc>
        <w:tc>
          <w:tcPr>
            <w:tcW w:w="2717" w:type="dxa"/>
          </w:tcPr>
          <w:p w14:paraId="5F366318" w14:textId="77777777" w:rsidR="00B774C7" w:rsidRPr="00B774C7" w:rsidRDefault="00B774C7" w:rsidP="00527F50">
            <w:pPr>
              <w:pStyle w:val="LndNormale1"/>
              <w:textAlignment w:val="baseline"/>
              <w:rPr>
                <w:color w:val="002060"/>
                <w:sz w:val="20"/>
              </w:rPr>
            </w:pPr>
            <w:r w:rsidRPr="00B774C7">
              <w:rPr>
                <w:color w:val="002060"/>
                <w:sz w:val="20"/>
              </w:rPr>
              <w:t>TESTA ANDREA</w:t>
            </w:r>
          </w:p>
        </w:tc>
        <w:tc>
          <w:tcPr>
            <w:tcW w:w="1272" w:type="dxa"/>
          </w:tcPr>
          <w:p w14:paraId="44848B93" w14:textId="77777777" w:rsidR="00B774C7" w:rsidRPr="00B774C7" w:rsidRDefault="00B774C7" w:rsidP="00527F50">
            <w:pPr>
              <w:pStyle w:val="LndNormale1"/>
              <w:textAlignment w:val="baseline"/>
              <w:rPr>
                <w:color w:val="002060"/>
                <w:sz w:val="20"/>
              </w:rPr>
            </w:pPr>
            <w:r w:rsidRPr="00B774C7">
              <w:rPr>
                <w:color w:val="002060"/>
                <w:sz w:val="20"/>
              </w:rPr>
              <w:t>11.06.1990</w:t>
            </w:r>
          </w:p>
        </w:tc>
        <w:tc>
          <w:tcPr>
            <w:tcW w:w="1182" w:type="dxa"/>
          </w:tcPr>
          <w:p w14:paraId="2BEB69E9" w14:textId="77777777" w:rsidR="00B774C7" w:rsidRPr="00B774C7" w:rsidRDefault="00B774C7" w:rsidP="00527F50">
            <w:pPr>
              <w:pStyle w:val="LndNormale1"/>
              <w:textAlignment w:val="baseline"/>
              <w:rPr>
                <w:color w:val="002060"/>
                <w:sz w:val="20"/>
              </w:rPr>
            </w:pPr>
            <w:r w:rsidRPr="00B774C7">
              <w:rPr>
                <w:color w:val="002060"/>
                <w:sz w:val="20"/>
              </w:rPr>
              <w:t>78080</w:t>
            </w:r>
          </w:p>
        </w:tc>
        <w:tc>
          <w:tcPr>
            <w:tcW w:w="3477" w:type="dxa"/>
          </w:tcPr>
          <w:p w14:paraId="014ACB84" w14:textId="77777777" w:rsidR="00B774C7" w:rsidRPr="00B774C7" w:rsidRDefault="00B774C7" w:rsidP="00527F50">
            <w:pPr>
              <w:pStyle w:val="LndNormale1"/>
              <w:textAlignment w:val="baseline"/>
              <w:rPr>
                <w:color w:val="002060"/>
                <w:sz w:val="20"/>
              </w:rPr>
            </w:pPr>
            <w:r w:rsidRPr="00B774C7">
              <w:rPr>
                <w:color w:val="002060"/>
                <w:sz w:val="20"/>
              </w:rPr>
              <w:t>A.S.D. ATLETICO MARINER</w:t>
            </w:r>
          </w:p>
        </w:tc>
      </w:tr>
      <w:tr w:rsidR="00B774C7" w:rsidRPr="00B774C7" w14:paraId="0E021C79" w14:textId="77777777" w:rsidTr="00527F50">
        <w:tc>
          <w:tcPr>
            <w:tcW w:w="1264" w:type="dxa"/>
          </w:tcPr>
          <w:p w14:paraId="7984F6F7" w14:textId="77777777" w:rsidR="00B774C7" w:rsidRPr="00B774C7" w:rsidRDefault="00B774C7" w:rsidP="00527F50">
            <w:pPr>
              <w:pStyle w:val="LndNormale1"/>
              <w:textAlignment w:val="baseline"/>
              <w:rPr>
                <w:color w:val="002060"/>
                <w:sz w:val="20"/>
              </w:rPr>
            </w:pPr>
            <w:r w:rsidRPr="00B774C7">
              <w:rPr>
                <w:color w:val="002060"/>
                <w:sz w:val="20"/>
              </w:rPr>
              <w:t>7060792</w:t>
            </w:r>
          </w:p>
        </w:tc>
        <w:tc>
          <w:tcPr>
            <w:tcW w:w="2717" w:type="dxa"/>
          </w:tcPr>
          <w:p w14:paraId="7D03656A" w14:textId="77777777" w:rsidR="00B774C7" w:rsidRPr="00B774C7" w:rsidRDefault="00B774C7" w:rsidP="00527F50">
            <w:pPr>
              <w:pStyle w:val="LndNormale1"/>
              <w:textAlignment w:val="baseline"/>
              <w:rPr>
                <w:color w:val="002060"/>
                <w:sz w:val="20"/>
              </w:rPr>
            </w:pPr>
            <w:r w:rsidRPr="00B774C7">
              <w:rPr>
                <w:color w:val="002060"/>
                <w:sz w:val="20"/>
              </w:rPr>
              <w:t>ROMANZETTI JACOPO</w:t>
            </w:r>
          </w:p>
        </w:tc>
        <w:tc>
          <w:tcPr>
            <w:tcW w:w="1272" w:type="dxa"/>
          </w:tcPr>
          <w:p w14:paraId="06568986" w14:textId="77777777" w:rsidR="00B774C7" w:rsidRPr="00B774C7" w:rsidRDefault="00B774C7" w:rsidP="00527F50">
            <w:pPr>
              <w:pStyle w:val="LndNormale1"/>
              <w:textAlignment w:val="baseline"/>
              <w:rPr>
                <w:color w:val="002060"/>
                <w:sz w:val="20"/>
              </w:rPr>
            </w:pPr>
            <w:r w:rsidRPr="00B774C7">
              <w:rPr>
                <w:color w:val="002060"/>
                <w:sz w:val="20"/>
              </w:rPr>
              <w:t>17.10.2005</w:t>
            </w:r>
          </w:p>
        </w:tc>
        <w:tc>
          <w:tcPr>
            <w:tcW w:w="1182" w:type="dxa"/>
          </w:tcPr>
          <w:p w14:paraId="40E69074" w14:textId="77777777" w:rsidR="00B774C7" w:rsidRPr="00B774C7" w:rsidRDefault="00B774C7" w:rsidP="00527F50">
            <w:pPr>
              <w:pStyle w:val="LndNormale1"/>
              <w:textAlignment w:val="baseline"/>
              <w:rPr>
                <w:color w:val="002060"/>
                <w:sz w:val="20"/>
              </w:rPr>
            </w:pPr>
            <w:r w:rsidRPr="00B774C7">
              <w:rPr>
                <w:color w:val="002060"/>
                <w:sz w:val="20"/>
              </w:rPr>
              <w:t>700349</w:t>
            </w:r>
          </w:p>
        </w:tc>
        <w:tc>
          <w:tcPr>
            <w:tcW w:w="3477" w:type="dxa"/>
          </w:tcPr>
          <w:p w14:paraId="68408383" w14:textId="77777777" w:rsidR="00B774C7" w:rsidRPr="00B774C7" w:rsidRDefault="00B774C7" w:rsidP="00527F50">
            <w:pPr>
              <w:pStyle w:val="LndNormale1"/>
              <w:textAlignment w:val="baseline"/>
              <w:rPr>
                <w:color w:val="002060"/>
                <w:sz w:val="20"/>
              </w:rPr>
            </w:pPr>
            <w:r w:rsidRPr="00B774C7">
              <w:rPr>
                <w:color w:val="002060"/>
                <w:sz w:val="20"/>
              </w:rPr>
              <w:t>A.P. AURORA TREIA</w:t>
            </w:r>
          </w:p>
        </w:tc>
      </w:tr>
    </w:tbl>
    <w:p w14:paraId="020B064F" w14:textId="77777777" w:rsidR="00B774C7" w:rsidRPr="00B774C7" w:rsidRDefault="00B774C7" w:rsidP="00B774C7">
      <w:pPr>
        <w:pStyle w:val="LndNormale1"/>
        <w:rPr>
          <w:color w:val="002060"/>
          <w:szCs w:val="22"/>
        </w:rPr>
      </w:pPr>
    </w:p>
    <w:p w14:paraId="4D3982EC" w14:textId="00F11415" w:rsidR="00B774C7" w:rsidRPr="00B774C7" w:rsidRDefault="00B774C7" w:rsidP="00B774C7">
      <w:pPr>
        <w:pStyle w:val="LndNormale1"/>
        <w:rPr>
          <w:b/>
          <w:color w:val="002060"/>
        </w:rPr>
      </w:pPr>
      <w:r w:rsidRPr="00B774C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B774C7">
        <w:rPr>
          <w:color w:val="002060"/>
        </w:rPr>
        <w:t xml:space="preserve"> svincolat</w:t>
      </w:r>
      <w:r>
        <w:rPr>
          <w:color w:val="002060"/>
        </w:rPr>
        <w:t>i</w:t>
      </w:r>
      <w:r w:rsidRPr="00B774C7">
        <w:rPr>
          <w:color w:val="002060"/>
        </w:rPr>
        <w:t xml:space="preserve"> </w:t>
      </w:r>
      <w:r>
        <w:rPr>
          <w:color w:val="002060"/>
        </w:rPr>
        <w:t>i</w:t>
      </w:r>
      <w:r w:rsidRPr="00B774C7">
        <w:rPr>
          <w:color w:val="002060"/>
        </w:rPr>
        <w:t xml:space="preserve"> seguent</w:t>
      </w:r>
      <w:r>
        <w:rPr>
          <w:color w:val="002060"/>
        </w:rPr>
        <w:t>i</w:t>
      </w:r>
      <w:r w:rsidRPr="00B774C7">
        <w:rPr>
          <w:color w:val="002060"/>
        </w:rPr>
        <w:t xml:space="preserve"> calciator</w:t>
      </w:r>
      <w:r>
        <w:rPr>
          <w:color w:val="002060"/>
        </w:rPr>
        <w:t>i</w:t>
      </w:r>
      <w:r w:rsidRPr="00B774C7">
        <w:rPr>
          <w:color w:val="002060"/>
        </w:rPr>
        <w:t xml:space="preserve"> a decorrere dal </w:t>
      </w:r>
      <w:r w:rsidRPr="00B774C7">
        <w:rPr>
          <w:b/>
          <w:color w:val="002060"/>
        </w:rPr>
        <w:t>10.01.2025:</w:t>
      </w:r>
    </w:p>
    <w:tbl>
      <w:tblPr>
        <w:tblStyle w:val="Grigliatabella"/>
        <w:tblW w:w="0" w:type="auto"/>
        <w:tblLook w:val="04A0" w:firstRow="1" w:lastRow="0" w:firstColumn="1" w:lastColumn="0" w:noHBand="0" w:noVBand="1"/>
      </w:tblPr>
      <w:tblGrid>
        <w:gridCol w:w="1264"/>
        <w:gridCol w:w="2717"/>
        <w:gridCol w:w="1272"/>
        <w:gridCol w:w="1182"/>
        <w:gridCol w:w="3477"/>
      </w:tblGrid>
      <w:tr w:rsidR="00B774C7" w:rsidRPr="00B774C7" w14:paraId="3B622B47" w14:textId="77777777" w:rsidTr="00527F50">
        <w:tc>
          <w:tcPr>
            <w:tcW w:w="1264" w:type="dxa"/>
            <w:tcBorders>
              <w:top w:val="single" w:sz="4" w:space="0" w:color="auto"/>
              <w:left w:val="single" w:sz="4" w:space="0" w:color="auto"/>
              <w:bottom w:val="single" w:sz="4" w:space="0" w:color="auto"/>
              <w:right w:val="single" w:sz="4" w:space="0" w:color="auto"/>
            </w:tcBorders>
            <w:hideMark/>
          </w:tcPr>
          <w:p w14:paraId="32606F07" w14:textId="77777777" w:rsidR="00B774C7" w:rsidRPr="00B774C7" w:rsidRDefault="00B774C7" w:rsidP="00527F50">
            <w:pPr>
              <w:pStyle w:val="LndNormale1"/>
              <w:jc w:val="center"/>
              <w:textAlignment w:val="baseline"/>
              <w:rPr>
                <w:b/>
                <w:color w:val="002060"/>
              </w:rPr>
            </w:pPr>
            <w:r w:rsidRPr="00B774C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8902A79" w14:textId="77777777" w:rsidR="00B774C7" w:rsidRPr="00B774C7" w:rsidRDefault="00B774C7" w:rsidP="00527F50">
            <w:pPr>
              <w:pStyle w:val="LndNormale1"/>
              <w:jc w:val="center"/>
              <w:textAlignment w:val="baseline"/>
              <w:rPr>
                <w:b/>
                <w:color w:val="002060"/>
              </w:rPr>
            </w:pPr>
            <w:r w:rsidRPr="00B774C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0DBA3003" w14:textId="77777777" w:rsidR="00B774C7" w:rsidRPr="00B774C7" w:rsidRDefault="00B774C7" w:rsidP="00527F50">
            <w:pPr>
              <w:pStyle w:val="LndNormale1"/>
              <w:jc w:val="center"/>
              <w:textAlignment w:val="baseline"/>
              <w:rPr>
                <w:b/>
                <w:color w:val="002060"/>
              </w:rPr>
            </w:pPr>
            <w:r w:rsidRPr="00B774C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AD0A494" w14:textId="77777777" w:rsidR="00B774C7" w:rsidRPr="00B774C7" w:rsidRDefault="00B774C7" w:rsidP="00527F50">
            <w:pPr>
              <w:pStyle w:val="LndNormale1"/>
              <w:jc w:val="center"/>
              <w:textAlignment w:val="baseline"/>
              <w:rPr>
                <w:b/>
                <w:color w:val="002060"/>
              </w:rPr>
            </w:pPr>
            <w:r w:rsidRPr="00B774C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71469229" w14:textId="77777777" w:rsidR="00B774C7" w:rsidRPr="00B774C7" w:rsidRDefault="00B774C7" w:rsidP="00527F50">
            <w:pPr>
              <w:pStyle w:val="LndNormale1"/>
              <w:jc w:val="center"/>
              <w:textAlignment w:val="baseline"/>
              <w:rPr>
                <w:b/>
                <w:color w:val="002060"/>
              </w:rPr>
            </w:pPr>
            <w:r w:rsidRPr="00B774C7">
              <w:rPr>
                <w:b/>
                <w:color w:val="002060"/>
              </w:rPr>
              <w:t>Società</w:t>
            </w:r>
          </w:p>
        </w:tc>
      </w:tr>
      <w:tr w:rsidR="00B774C7" w:rsidRPr="00B774C7" w14:paraId="1D88A9D0" w14:textId="77777777" w:rsidTr="00527F50">
        <w:tc>
          <w:tcPr>
            <w:tcW w:w="1264" w:type="dxa"/>
          </w:tcPr>
          <w:p w14:paraId="40230A5A" w14:textId="77777777" w:rsidR="00B774C7" w:rsidRPr="00B774C7" w:rsidRDefault="00B774C7" w:rsidP="00527F50">
            <w:pPr>
              <w:pStyle w:val="LndNormale1"/>
              <w:textAlignment w:val="baseline"/>
              <w:rPr>
                <w:color w:val="002060"/>
                <w:sz w:val="20"/>
              </w:rPr>
            </w:pPr>
            <w:r w:rsidRPr="00B774C7">
              <w:rPr>
                <w:color w:val="002060"/>
                <w:sz w:val="20"/>
              </w:rPr>
              <w:lastRenderedPageBreak/>
              <w:t>1014181</w:t>
            </w:r>
          </w:p>
        </w:tc>
        <w:tc>
          <w:tcPr>
            <w:tcW w:w="2717" w:type="dxa"/>
          </w:tcPr>
          <w:p w14:paraId="1B50E415" w14:textId="77777777" w:rsidR="00B774C7" w:rsidRPr="00B774C7" w:rsidRDefault="00B774C7" w:rsidP="00527F50">
            <w:pPr>
              <w:pStyle w:val="LndNormale1"/>
              <w:textAlignment w:val="baseline"/>
              <w:rPr>
                <w:color w:val="002060"/>
                <w:sz w:val="20"/>
              </w:rPr>
            </w:pPr>
            <w:r w:rsidRPr="00B774C7">
              <w:rPr>
                <w:color w:val="002060"/>
                <w:sz w:val="20"/>
              </w:rPr>
              <w:t>CISSE CHEKE YACOUBA</w:t>
            </w:r>
          </w:p>
        </w:tc>
        <w:tc>
          <w:tcPr>
            <w:tcW w:w="1272" w:type="dxa"/>
          </w:tcPr>
          <w:p w14:paraId="094AB4C0" w14:textId="77777777" w:rsidR="00B774C7" w:rsidRPr="00B774C7" w:rsidRDefault="00B774C7" w:rsidP="00527F50">
            <w:pPr>
              <w:pStyle w:val="LndNormale1"/>
              <w:textAlignment w:val="baseline"/>
              <w:rPr>
                <w:color w:val="002060"/>
                <w:sz w:val="20"/>
              </w:rPr>
            </w:pPr>
            <w:r w:rsidRPr="00B774C7">
              <w:rPr>
                <w:color w:val="002060"/>
                <w:sz w:val="20"/>
              </w:rPr>
              <w:t>26.11.1992</w:t>
            </w:r>
          </w:p>
        </w:tc>
        <w:tc>
          <w:tcPr>
            <w:tcW w:w="1182" w:type="dxa"/>
          </w:tcPr>
          <w:p w14:paraId="1204E94B" w14:textId="77777777" w:rsidR="00B774C7" w:rsidRPr="00B774C7" w:rsidRDefault="00B774C7" w:rsidP="00527F50">
            <w:pPr>
              <w:pStyle w:val="LndNormale1"/>
              <w:textAlignment w:val="baseline"/>
              <w:rPr>
                <w:color w:val="002060"/>
                <w:sz w:val="20"/>
              </w:rPr>
            </w:pPr>
            <w:r w:rsidRPr="00B774C7">
              <w:rPr>
                <w:color w:val="002060"/>
                <w:sz w:val="20"/>
              </w:rPr>
              <w:t>1610</w:t>
            </w:r>
          </w:p>
        </w:tc>
        <w:tc>
          <w:tcPr>
            <w:tcW w:w="3477" w:type="dxa"/>
          </w:tcPr>
          <w:p w14:paraId="617696EB" w14:textId="77777777" w:rsidR="00B774C7" w:rsidRPr="00B774C7" w:rsidRDefault="00B774C7" w:rsidP="00527F50">
            <w:pPr>
              <w:pStyle w:val="LndNormale1"/>
              <w:textAlignment w:val="baseline"/>
              <w:rPr>
                <w:color w:val="002060"/>
                <w:sz w:val="20"/>
              </w:rPr>
            </w:pPr>
            <w:r w:rsidRPr="00B774C7">
              <w:rPr>
                <w:color w:val="002060"/>
                <w:sz w:val="20"/>
              </w:rPr>
              <w:t>ALMAJUVENTUS FANO1906 SRL</w:t>
            </w:r>
          </w:p>
        </w:tc>
      </w:tr>
      <w:tr w:rsidR="00B774C7" w:rsidRPr="00B774C7" w14:paraId="1F595B6E" w14:textId="77777777" w:rsidTr="00527F50">
        <w:tc>
          <w:tcPr>
            <w:tcW w:w="1264" w:type="dxa"/>
          </w:tcPr>
          <w:p w14:paraId="1EE74E61" w14:textId="77777777" w:rsidR="00B774C7" w:rsidRPr="00B774C7" w:rsidRDefault="00B774C7" w:rsidP="00527F50">
            <w:pPr>
              <w:pStyle w:val="LndNormale1"/>
              <w:textAlignment w:val="baseline"/>
              <w:rPr>
                <w:color w:val="002060"/>
                <w:sz w:val="20"/>
              </w:rPr>
            </w:pPr>
            <w:r w:rsidRPr="00B774C7">
              <w:rPr>
                <w:color w:val="002060"/>
                <w:sz w:val="20"/>
              </w:rPr>
              <w:t>2244755</w:t>
            </w:r>
          </w:p>
        </w:tc>
        <w:tc>
          <w:tcPr>
            <w:tcW w:w="2717" w:type="dxa"/>
          </w:tcPr>
          <w:p w14:paraId="2AB6B376" w14:textId="77777777" w:rsidR="00B774C7" w:rsidRPr="00B774C7" w:rsidRDefault="00B774C7" w:rsidP="00527F50">
            <w:pPr>
              <w:pStyle w:val="LndNormale1"/>
              <w:textAlignment w:val="baseline"/>
              <w:rPr>
                <w:color w:val="002060"/>
                <w:sz w:val="20"/>
              </w:rPr>
            </w:pPr>
            <w:r w:rsidRPr="00B774C7">
              <w:rPr>
                <w:color w:val="002060"/>
                <w:sz w:val="20"/>
              </w:rPr>
              <w:t>MOUMI YVAN LANDRY WA</w:t>
            </w:r>
          </w:p>
        </w:tc>
        <w:tc>
          <w:tcPr>
            <w:tcW w:w="1272" w:type="dxa"/>
          </w:tcPr>
          <w:p w14:paraId="3E0F6FA3" w14:textId="77777777" w:rsidR="00B774C7" w:rsidRPr="00B774C7" w:rsidRDefault="00B774C7" w:rsidP="00527F50">
            <w:pPr>
              <w:pStyle w:val="LndNormale1"/>
              <w:textAlignment w:val="baseline"/>
              <w:rPr>
                <w:color w:val="002060"/>
                <w:sz w:val="20"/>
              </w:rPr>
            </w:pPr>
            <w:r w:rsidRPr="00B774C7">
              <w:rPr>
                <w:color w:val="002060"/>
                <w:sz w:val="20"/>
              </w:rPr>
              <w:t>13.05.2002</w:t>
            </w:r>
          </w:p>
        </w:tc>
        <w:tc>
          <w:tcPr>
            <w:tcW w:w="1182" w:type="dxa"/>
          </w:tcPr>
          <w:p w14:paraId="713A9BC6" w14:textId="77777777" w:rsidR="00B774C7" w:rsidRPr="00B774C7" w:rsidRDefault="00B774C7" w:rsidP="00527F50">
            <w:pPr>
              <w:pStyle w:val="LndNormale1"/>
              <w:textAlignment w:val="baseline"/>
              <w:rPr>
                <w:color w:val="002060"/>
                <w:sz w:val="20"/>
              </w:rPr>
            </w:pPr>
            <w:r w:rsidRPr="00B774C7">
              <w:rPr>
                <w:color w:val="002060"/>
                <w:sz w:val="20"/>
              </w:rPr>
              <w:t>1610</w:t>
            </w:r>
          </w:p>
        </w:tc>
        <w:tc>
          <w:tcPr>
            <w:tcW w:w="3477" w:type="dxa"/>
          </w:tcPr>
          <w:p w14:paraId="7076F9C8" w14:textId="77777777" w:rsidR="00B774C7" w:rsidRPr="00B774C7" w:rsidRDefault="00B774C7" w:rsidP="00527F50">
            <w:pPr>
              <w:pStyle w:val="LndNormale1"/>
              <w:textAlignment w:val="baseline"/>
              <w:rPr>
                <w:color w:val="002060"/>
                <w:sz w:val="20"/>
              </w:rPr>
            </w:pPr>
            <w:r w:rsidRPr="00B774C7">
              <w:rPr>
                <w:color w:val="002060"/>
                <w:sz w:val="20"/>
              </w:rPr>
              <w:t>ALMAJUVENTUS FANO1906 SRL</w:t>
            </w:r>
          </w:p>
        </w:tc>
      </w:tr>
      <w:tr w:rsidR="00B774C7" w:rsidRPr="002D3C68" w14:paraId="4A98DF62" w14:textId="77777777" w:rsidTr="00527F50">
        <w:tc>
          <w:tcPr>
            <w:tcW w:w="1264" w:type="dxa"/>
          </w:tcPr>
          <w:p w14:paraId="4215427C" w14:textId="77777777" w:rsidR="00B774C7" w:rsidRPr="00B774C7" w:rsidRDefault="00B774C7" w:rsidP="00527F50">
            <w:pPr>
              <w:pStyle w:val="LndNormale1"/>
              <w:textAlignment w:val="baseline"/>
              <w:rPr>
                <w:color w:val="002060"/>
                <w:sz w:val="20"/>
              </w:rPr>
            </w:pPr>
            <w:r w:rsidRPr="00B774C7">
              <w:rPr>
                <w:color w:val="002060"/>
                <w:sz w:val="20"/>
              </w:rPr>
              <w:t>3828464</w:t>
            </w:r>
          </w:p>
        </w:tc>
        <w:tc>
          <w:tcPr>
            <w:tcW w:w="2717" w:type="dxa"/>
          </w:tcPr>
          <w:p w14:paraId="44A45960" w14:textId="77777777" w:rsidR="00B774C7" w:rsidRPr="00B774C7" w:rsidRDefault="00B774C7" w:rsidP="00527F50">
            <w:pPr>
              <w:pStyle w:val="LndNormale1"/>
              <w:textAlignment w:val="baseline"/>
              <w:rPr>
                <w:color w:val="002060"/>
                <w:sz w:val="20"/>
              </w:rPr>
            </w:pPr>
            <w:r w:rsidRPr="00B774C7">
              <w:rPr>
                <w:color w:val="002060"/>
                <w:sz w:val="20"/>
              </w:rPr>
              <w:t>CANULLO FABIO</w:t>
            </w:r>
          </w:p>
        </w:tc>
        <w:tc>
          <w:tcPr>
            <w:tcW w:w="1272" w:type="dxa"/>
          </w:tcPr>
          <w:p w14:paraId="700598E8" w14:textId="77777777" w:rsidR="00B774C7" w:rsidRPr="00B774C7" w:rsidRDefault="00B774C7" w:rsidP="00527F50">
            <w:pPr>
              <w:pStyle w:val="LndNormale1"/>
              <w:textAlignment w:val="baseline"/>
              <w:rPr>
                <w:color w:val="002060"/>
                <w:sz w:val="20"/>
              </w:rPr>
            </w:pPr>
            <w:r w:rsidRPr="00B774C7">
              <w:rPr>
                <w:color w:val="002060"/>
                <w:sz w:val="20"/>
              </w:rPr>
              <w:t>28.10.1988</w:t>
            </w:r>
          </w:p>
        </w:tc>
        <w:tc>
          <w:tcPr>
            <w:tcW w:w="1182" w:type="dxa"/>
          </w:tcPr>
          <w:p w14:paraId="21C7DEBD" w14:textId="77777777" w:rsidR="00B774C7" w:rsidRPr="00B774C7" w:rsidRDefault="00B774C7" w:rsidP="00527F50">
            <w:pPr>
              <w:pStyle w:val="LndNormale1"/>
              <w:textAlignment w:val="baseline"/>
              <w:rPr>
                <w:color w:val="002060"/>
                <w:sz w:val="20"/>
              </w:rPr>
            </w:pPr>
            <w:r w:rsidRPr="00B774C7">
              <w:rPr>
                <w:color w:val="002060"/>
                <w:sz w:val="20"/>
              </w:rPr>
              <w:t>919480</w:t>
            </w:r>
          </w:p>
        </w:tc>
        <w:tc>
          <w:tcPr>
            <w:tcW w:w="3477" w:type="dxa"/>
          </w:tcPr>
          <w:p w14:paraId="0BB8C637" w14:textId="77777777" w:rsidR="00B774C7" w:rsidRPr="00B774C7" w:rsidRDefault="00B774C7" w:rsidP="00527F50">
            <w:pPr>
              <w:pStyle w:val="LndNormale1"/>
              <w:textAlignment w:val="baseline"/>
              <w:rPr>
                <w:color w:val="002060"/>
                <w:sz w:val="20"/>
                <w:lang w:val="en-US"/>
              </w:rPr>
            </w:pPr>
            <w:r w:rsidRPr="00B774C7">
              <w:rPr>
                <w:color w:val="002060"/>
                <w:sz w:val="20"/>
                <w:lang w:val="en-US"/>
              </w:rPr>
              <w:t>A.S.D. VIS GUALDO CALCIO</w:t>
            </w:r>
          </w:p>
        </w:tc>
      </w:tr>
    </w:tbl>
    <w:p w14:paraId="16C5824A" w14:textId="77777777" w:rsidR="007A1425" w:rsidRPr="002D3C68" w:rsidRDefault="007A1425" w:rsidP="007A1425">
      <w:pPr>
        <w:pStyle w:val="LndNormale1"/>
        <w:rPr>
          <w:color w:val="002060"/>
          <w:lang w:val="es-ES"/>
        </w:rPr>
      </w:pPr>
    </w:p>
    <w:p w14:paraId="32241D9C" w14:textId="77777777" w:rsidR="007A1425" w:rsidRPr="00FF3F27" w:rsidRDefault="007A1425" w:rsidP="007A1425">
      <w:pPr>
        <w:pStyle w:val="LndNormale1"/>
        <w:rPr>
          <w:color w:val="002060"/>
        </w:rPr>
      </w:pPr>
      <w:r w:rsidRPr="00FF3F27">
        <w:rPr>
          <w:color w:val="002060"/>
        </w:rPr>
        <w:t xml:space="preserve">Secondo quanto previsto dall’art. 117 Bis delle NOIF per la risoluzione del rapporto contrattuale di </w:t>
      </w:r>
    </w:p>
    <w:p w14:paraId="2E90C383" w14:textId="77777777" w:rsidR="007A1425" w:rsidRPr="00FF3F27" w:rsidRDefault="007A1425" w:rsidP="007A1425">
      <w:pPr>
        <w:pStyle w:val="LndNormale1"/>
        <w:rPr>
          <w:b/>
          <w:color w:val="002060"/>
        </w:rPr>
      </w:pPr>
      <w:r w:rsidRPr="00FF3F2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FF3F27">
        <w:rPr>
          <w:color w:val="002060"/>
        </w:rPr>
        <w:t xml:space="preserve"> svincolat</w:t>
      </w:r>
      <w:r>
        <w:rPr>
          <w:color w:val="002060"/>
        </w:rPr>
        <w:t>i</w:t>
      </w:r>
      <w:r w:rsidRPr="00FF3F27">
        <w:rPr>
          <w:color w:val="002060"/>
        </w:rPr>
        <w:t xml:space="preserve"> i seguent</w:t>
      </w:r>
      <w:r>
        <w:rPr>
          <w:color w:val="002060"/>
        </w:rPr>
        <w:t>i</w:t>
      </w:r>
      <w:r w:rsidRPr="00FF3F27">
        <w:rPr>
          <w:color w:val="002060"/>
        </w:rPr>
        <w:t xml:space="preserve"> calciator</w:t>
      </w:r>
      <w:r>
        <w:rPr>
          <w:color w:val="002060"/>
        </w:rPr>
        <w:t>i</w:t>
      </w:r>
      <w:r w:rsidRPr="00FF3F27">
        <w:rPr>
          <w:color w:val="002060"/>
        </w:rPr>
        <w:t xml:space="preserve"> a decorrere dal </w:t>
      </w:r>
      <w:r w:rsidRPr="00FF3F27">
        <w:rPr>
          <w:b/>
          <w:color w:val="002060"/>
        </w:rPr>
        <w:t>10.01.2025:</w:t>
      </w:r>
    </w:p>
    <w:tbl>
      <w:tblPr>
        <w:tblStyle w:val="Grigliatabella"/>
        <w:tblW w:w="0" w:type="auto"/>
        <w:tblLook w:val="04A0" w:firstRow="1" w:lastRow="0" w:firstColumn="1" w:lastColumn="0" w:noHBand="0" w:noVBand="1"/>
      </w:tblPr>
      <w:tblGrid>
        <w:gridCol w:w="1264"/>
        <w:gridCol w:w="2717"/>
        <w:gridCol w:w="1272"/>
        <w:gridCol w:w="1182"/>
        <w:gridCol w:w="3477"/>
      </w:tblGrid>
      <w:tr w:rsidR="007A1425" w:rsidRPr="00FF3F27" w14:paraId="0C508C7A" w14:textId="77777777" w:rsidTr="00071CC9">
        <w:tc>
          <w:tcPr>
            <w:tcW w:w="1264" w:type="dxa"/>
            <w:tcBorders>
              <w:top w:val="single" w:sz="4" w:space="0" w:color="auto"/>
              <w:left w:val="single" w:sz="4" w:space="0" w:color="auto"/>
              <w:bottom w:val="single" w:sz="4" w:space="0" w:color="auto"/>
              <w:right w:val="single" w:sz="4" w:space="0" w:color="auto"/>
            </w:tcBorders>
            <w:hideMark/>
          </w:tcPr>
          <w:p w14:paraId="02A94A44" w14:textId="77777777" w:rsidR="007A1425" w:rsidRPr="00FF3F27" w:rsidRDefault="007A1425" w:rsidP="00071CC9">
            <w:pPr>
              <w:pStyle w:val="LndNormale1"/>
              <w:jc w:val="center"/>
              <w:textAlignment w:val="baseline"/>
              <w:rPr>
                <w:b/>
                <w:color w:val="002060"/>
              </w:rPr>
            </w:pPr>
            <w:r w:rsidRPr="00FF3F2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392C5BB" w14:textId="77777777" w:rsidR="007A1425" w:rsidRPr="00FF3F27" w:rsidRDefault="007A1425" w:rsidP="00071CC9">
            <w:pPr>
              <w:pStyle w:val="LndNormale1"/>
              <w:jc w:val="center"/>
              <w:textAlignment w:val="baseline"/>
              <w:rPr>
                <w:b/>
                <w:color w:val="002060"/>
              </w:rPr>
            </w:pPr>
            <w:r w:rsidRPr="00FF3F2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0B8652A" w14:textId="77777777" w:rsidR="007A1425" w:rsidRPr="00FF3F27" w:rsidRDefault="007A1425" w:rsidP="00071CC9">
            <w:pPr>
              <w:pStyle w:val="LndNormale1"/>
              <w:jc w:val="center"/>
              <w:textAlignment w:val="baseline"/>
              <w:rPr>
                <w:b/>
                <w:color w:val="002060"/>
              </w:rPr>
            </w:pPr>
            <w:r w:rsidRPr="00FF3F2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D0DB8A6" w14:textId="77777777" w:rsidR="007A1425" w:rsidRPr="00FF3F27" w:rsidRDefault="007A1425" w:rsidP="00071CC9">
            <w:pPr>
              <w:pStyle w:val="LndNormale1"/>
              <w:jc w:val="center"/>
              <w:textAlignment w:val="baseline"/>
              <w:rPr>
                <w:b/>
                <w:color w:val="002060"/>
              </w:rPr>
            </w:pPr>
            <w:r w:rsidRPr="00FF3F2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7271A194" w14:textId="77777777" w:rsidR="007A1425" w:rsidRPr="00FF3F27" w:rsidRDefault="007A1425" w:rsidP="00071CC9">
            <w:pPr>
              <w:pStyle w:val="LndNormale1"/>
              <w:jc w:val="center"/>
              <w:textAlignment w:val="baseline"/>
              <w:rPr>
                <w:b/>
                <w:color w:val="002060"/>
              </w:rPr>
            </w:pPr>
            <w:r w:rsidRPr="00FF3F27">
              <w:rPr>
                <w:b/>
                <w:color w:val="002060"/>
              </w:rPr>
              <w:t>Società</w:t>
            </w:r>
          </w:p>
        </w:tc>
      </w:tr>
      <w:tr w:rsidR="007A1425" w:rsidRPr="00FF3F27" w14:paraId="2F77BB9A" w14:textId="77777777" w:rsidTr="00071CC9">
        <w:tc>
          <w:tcPr>
            <w:tcW w:w="1264" w:type="dxa"/>
          </w:tcPr>
          <w:p w14:paraId="0929D268" w14:textId="77777777" w:rsidR="007A1425" w:rsidRPr="00FF3F27" w:rsidRDefault="007A1425" w:rsidP="00071CC9">
            <w:pPr>
              <w:pStyle w:val="LndNormale1"/>
              <w:textAlignment w:val="baseline"/>
              <w:rPr>
                <w:color w:val="002060"/>
                <w:sz w:val="20"/>
              </w:rPr>
            </w:pPr>
            <w:r w:rsidRPr="00FF3F27">
              <w:rPr>
                <w:color w:val="002060"/>
                <w:sz w:val="20"/>
              </w:rPr>
              <w:t>2525679</w:t>
            </w:r>
          </w:p>
        </w:tc>
        <w:tc>
          <w:tcPr>
            <w:tcW w:w="2717" w:type="dxa"/>
          </w:tcPr>
          <w:p w14:paraId="24798818" w14:textId="77777777" w:rsidR="007A1425" w:rsidRPr="00FF3F27" w:rsidRDefault="007A1425" w:rsidP="00071CC9">
            <w:pPr>
              <w:pStyle w:val="LndNormale1"/>
              <w:textAlignment w:val="baseline"/>
              <w:rPr>
                <w:color w:val="002060"/>
                <w:sz w:val="20"/>
              </w:rPr>
            </w:pPr>
            <w:r w:rsidRPr="00FF3F27">
              <w:rPr>
                <w:color w:val="002060"/>
                <w:sz w:val="20"/>
              </w:rPr>
              <w:t>TRABELSI ILIES</w:t>
            </w:r>
          </w:p>
        </w:tc>
        <w:tc>
          <w:tcPr>
            <w:tcW w:w="1272" w:type="dxa"/>
          </w:tcPr>
          <w:p w14:paraId="6566CFEA" w14:textId="77777777" w:rsidR="007A1425" w:rsidRPr="00FF3F27" w:rsidRDefault="007A1425" w:rsidP="00071CC9">
            <w:pPr>
              <w:pStyle w:val="LndNormale1"/>
              <w:textAlignment w:val="baseline"/>
              <w:rPr>
                <w:color w:val="002060"/>
                <w:sz w:val="20"/>
              </w:rPr>
            </w:pPr>
            <w:r w:rsidRPr="00FF3F27">
              <w:rPr>
                <w:color w:val="002060"/>
                <w:sz w:val="20"/>
              </w:rPr>
              <w:t>28.06.2003</w:t>
            </w:r>
          </w:p>
        </w:tc>
        <w:tc>
          <w:tcPr>
            <w:tcW w:w="1182" w:type="dxa"/>
          </w:tcPr>
          <w:p w14:paraId="344343FD" w14:textId="77777777" w:rsidR="007A1425" w:rsidRPr="00FF3F27" w:rsidRDefault="007A1425" w:rsidP="00071CC9">
            <w:pPr>
              <w:pStyle w:val="LndNormale1"/>
              <w:textAlignment w:val="baseline"/>
              <w:rPr>
                <w:color w:val="002060"/>
                <w:sz w:val="20"/>
              </w:rPr>
            </w:pPr>
            <w:r w:rsidRPr="00FF3F27">
              <w:rPr>
                <w:color w:val="002060"/>
                <w:sz w:val="20"/>
              </w:rPr>
              <w:t>26810</w:t>
            </w:r>
          </w:p>
        </w:tc>
        <w:tc>
          <w:tcPr>
            <w:tcW w:w="3477" w:type="dxa"/>
          </w:tcPr>
          <w:p w14:paraId="1393FDAE" w14:textId="77777777" w:rsidR="007A1425" w:rsidRPr="00FF3F27" w:rsidRDefault="007A1425" w:rsidP="00071CC9">
            <w:pPr>
              <w:pStyle w:val="LndNormale1"/>
              <w:textAlignment w:val="baseline"/>
              <w:rPr>
                <w:color w:val="002060"/>
                <w:sz w:val="20"/>
              </w:rPr>
            </w:pPr>
            <w:r w:rsidRPr="00FF3F27">
              <w:rPr>
                <w:color w:val="002060"/>
                <w:sz w:val="20"/>
              </w:rPr>
              <w:t>F.C. CHIESANUOVA A.S.D.</w:t>
            </w:r>
          </w:p>
        </w:tc>
      </w:tr>
      <w:tr w:rsidR="007A1425" w:rsidRPr="00FF3F27" w14:paraId="73DBF308" w14:textId="77777777" w:rsidTr="00071CC9">
        <w:tc>
          <w:tcPr>
            <w:tcW w:w="1264" w:type="dxa"/>
          </w:tcPr>
          <w:p w14:paraId="1F64D00D" w14:textId="77777777" w:rsidR="007A1425" w:rsidRPr="00FF3F27" w:rsidRDefault="007A1425" w:rsidP="00071CC9">
            <w:pPr>
              <w:pStyle w:val="LndNormale1"/>
              <w:textAlignment w:val="baseline"/>
              <w:rPr>
                <w:color w:val="002060"/>
                <w:sz w:val="20"/>
              </w:rPr>
            </w:pPr>
            <w:r w:rsidRPr="00FF3F27">
              <w:rPr>
                <w:color w:val="002060"/>
                <w:sz w:val="20"/>
              </w:rPr>
              <w:t>6611109</w:t>
            </w:r>
          </w:p>
        </w:tc>
        <w:tc>
          <w:tcPr>
            <w:tcW w:w="2717" w:type="dxa"/>
          </w:tcPr>
          <w:p w14:paraId="798E32AC" w14:textId="77777777" w:rsidR="007A1425" w:rsidRPr="00FF3F27" w:rsidRDefault="007A1425" w:rsidP="00071CC9">
            <w:pPr>
              <w:pStyle w:val="LndNormale1"/>
              <w:textAlignment w:val="baseline"/>
              <w:rPr>
                <w:color w:val="002060"/>
                <w:sz w:val="20"/>
              </w:rPr>
            </w:pPr>
            <w:r w:rsidRPr="00FF3F27">
              <w:rPr>
                <w:color w:val="002060"/>
                <w:sz w:val="20"/>
              </w:rPr>
              <w:t>FERMANI RICCARDO</w:t>
            </w:r>
          </w:p>
        </w:tc>
        <w:tc>
          <w:tcPr>
            <w:tcW w:w="1272" w:type="dxa"/>
          </w:tcPr>
          <w:p w14:paraId="5F3AFA47" w14:textId="77777777" w:rsidR="007A1425" w:rsidRPr="00FF3F27" w:rsidRDefault="007A1425" w:rsidP="00071CC9">
            <w:pPr>
              <w:pStyle w:val="LndNormale1"/>
              <w:textAlignment w:val="baseline"/>
              <w:rPr>
                <w:color w:val="002060"/>
                <w:sz w:val="20"/>
              </w:rPr>
            </w:pPr>
            <w:r w:rsidRPr="00FF3F27">
              <w:rPr>
                <w:color w:val="002060"/>
                <w:sz w:val="20"/>
              </w:rPr>
              <w:t>25.06.2003</w:t>
            </w:r>
          </w:p>
        </w:tc>
        <w:tc>
          <w:tcPr>
            <w:tcW w:w="1182" w:type="dxa"/>
          </w:tcPr>
          <w:p w14:paraId="74A05121" w14:textId="77777777" w:rsidR="007A1425" w:rsidRPr="00FF3F27" w:rsidRDefault="007A1425" w:rsidP="00071CC9">
            <w:pPr>
              <w:pStyle w:val="LndNormale1"/>
              <w:textAlignment w:val="baseline"/>
              <w:rPr>
                <w:color w:val="002060"/>
                <w:sz w:val="20"/>
              </w:rPr>
            </w:pPr>
            <w:r w:rsidRPr="00FF3F27">
              <w:rPr>
                <w:color w:val="002060"/>
                <w:sz w:val="20"/>
              </w:rPr>
              <w:t>943111</w:t>
            </w:r>
          </w:p>
        </w:tc>
        <w:tc>
          <w:tcPr>
            <w:tcW w:w="3477" w:type="dxa"/>
          </w:tcPr>
          <w:p w14:paraId="455548F0" w14:textId="77777777" w:rsidR="007A1425" w:rsidRPr="00FF3F27" w:rsidRDefault="007A1425" w:rsidP="00071CC9">
            <w:pPr>
              <w:pStyle w:val="LndNormale1"/>
              <w:textAlignment w:val="baseline"/>
              <w:rPr>
                <w:color w:val="002060"/>
                <w:sz w:val="20"/>
              </w:rPr>
            </w:pPr>
            <w:r w:rsidRPr="00FF3F27">
              <w:rPr>
                <w:color w:val="002060"/>
                <w:sz w:val="20"/>
              </w:rPr>
              <w:t>SSDARL ATL.CALCIO P.S. ELPIDIO</w:t>
            </w:r>
          </w:p>
        </w:tc>
      </w:tr>
    </w:tbl>
    <w:p w14:paraId="58075D8F" w14:textId="77777777" w:rsidR="007A1425" w:rsidRPr="00FF3F27" w:rsidRDefault="007A1425" w:rsidP="007A1425">
      <w:pPr>
        <w:pStyle w:val="LndNormale1"/>
        <w:rPr>
          <w:color w:val="002060"/>
          <w:szCs w:val="22"/>
        </w:rPr>
      </w:pPr>
    </w:p>
    <w:p w14:paraId="2D9D2745" w14:textId="77777777" w:rsidR="007A1425" w:rsidRPr="00FF3F27" w:rsidRDefault="007A1425" w:rsidP="007A1425">
      <w:pPr>
        <w:pStyle w:val="LndNormale1"/>
        <w:rPr>
          <w:color w:val="002060"/>
        </w:rPr>
      </w:pPr>
      <w:r w:rsidRPr="00FF3F27">
        <w:rPr>
          <w:color w:val="002060"/>
        </w:rPr>
        <w:t xml:space="preserve">Secondo quanto previsto dall’art. 117 Bis delle NOIF per la risoluzione del rapporto contrattuale di </w:t>
      </w:r>
    </w:p>
    <w:p w14:paraId="00F84043" w14:textId="77777777" w:rsidR="007A1425" w:rsidRPr="00FF3F27" w:rsidRDefault="007A1425" w:rsidP="007A1425">
      <w:pPr>
        <w:pStyle w:val="LndNormale1"/>
        <w:rPr>
          <w:b/>
          <w:color w:val="002060"/>
        </w:rPr>
      </w:pPr>
      <w:r w:rsidRPr="00FF3F2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Pr>
          <w:color w:val="002060"/>
        </w:rPr>
        <w:t>no</w:t>
      </w:r>
      <w:r w:rsidRPr="00FF3F27">
        <w:rPr>
          <w:color w:val="002060"/>
        </w:rPr>
        <w:t xml:space="preserve"> svincolat</w:t>
      </w:r>
      <w:r>
        <w:rPr>
          <w:color w:val="002060"/>
        </w:rPr>
        <w:t>i</w:t>
      </w:r>
      <w:r w:rsidRPr="00FF3F27">
        <w:rPr>
          <w:color w:val="002060"/>
        </w:rPr>
        <w:t xml:space="preserve"> i seguent</w:t>
      </w:r>
      <w:r>
        <w:rPr>
          <w:color w:val="002060"/>
        </w:rPr>
        <w:t>i</w:t>
      </w:r>
      <w:r w:rsidRPr="00FF3F27">
        <w:rPr>
          <w:color w:val="002060"/>
        </w:rPr>
        <w:t xml:space="preserve"> calciator</w:t>
      </w:r>
      <w:r>
        <w:rPr>
          <w:color w:val="002060"/>
        </w:rPr>
        <w:t>i</w:t>
      </w:r>
      <w:r w:rsidRPr="00FF3F27">
        <w:rPr>
          <w:color w:val="002060"/>
        </w:rPr>
        <w:t xml:space="preserve"> a decorrere dal </w:t>
      </w:r>
      <w:r w:rsidRPr="00FF3F27">
        <w:rPr>
          <w:b/>
          <w:color w:val="002060"/>
        </w:rPr>
        <w:t>11.01.2025:</w:t>
      </w:r>
    </w:p>
    <w:tbl>
      <w:tblPr>
        <w:tblStyle w:val="Grigliatabella"/>
        <w:tblW w:w="0" w:type="auto"/>
        <w:tblLook w:val="04A0" w:firstRow="1" w:lastRow="0" w:firstColumn="1" w:lastColumn="0" w:noHBand="0" w:noVBand="1"/>
      </w:tblPr>
      <w:tblGrid>
        <w:gridCol w:w="1264"/>
        <w:gridCol w:w="2717"/>
        <w:gridCol w:w="1272"/>
        <w:gridCol w:w="1182"/>
        <w:gridCol w:w="3477"/>
      </w:tblGrid>
      <w:tr w:rsidR="007A1425" w:rsidRPr="00FF3F27" w14:paraId="3DFB7815" w14:textId="77777777" w:rsidTr="00071CC9">
        <w:tc>
          <w:tcPr>
            <w:tcW w:w="1264" w:type="dxa"/>
            <w:tcBorders>
              <w:top w:val="single" w:sz="4" w:space="0" w:color="auto"/>
              <w:left w:val="single" w:sz="4" w:space="0" w:color="auto"/>
              <w:bottom w:val="single" w:sz="4" w:space="0" w:color="auto"/>
              <w:right w:val="single" w:sz="4" w:space="0" w:color="auto"/>
            </w:tcBorders>
            <w:hideMark/>
          </w:tcPr>
          <w:p w14:paraId="4EC5F4AC" w14:textId="77777777" w:rsidR="007A1425" w:rsidRPr="00FF3F27" w:rsidRDefault="007A1425" w:rsidP="00071CC9">
            <w:pPr>
              <w:pStyle w:val="LndNormale1"/>
              <w:jc w:val="center"/>
              <w:textAlignment w:val="baseline"/>
              <w:rPr>
                <w:b/>
                <w:color w:val="002060"/>
              </w:rPr>
            </w:pPr>
            <w:r w:rsidRPr="00FF3F2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B485C61" w14:textId="77777777" w:rsidR="007A1425" w:rsidRPr="00FF3F27" w:rsidRDefault="007A1425" w:rsidP="00071CC9">
            <w:pPr>
              <w:pStyle w:val="LndNormale1"/>
              <w:jc w:val="center"/>
              <w:textAlignment w:val="baseline"/>
              <w:rPr>
                <w:b/>
                <w:color w:val="002060"/>
              </w:rPr>
            </w:pPr>
            <w:r w:rsidRPr="00FF3F2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20CB7C6" w14:textId="77777777" w:rsidR="007A1425" w:rsidRPr="00FF3F27" w:rsidRDefault="007A1425" w:rsidP="00071CC9">
            <w:pPr>
              <w:pStyle w:val="LndNormale1"/>
              <w:jc w:val="center"/>
              <w:textAlignment w:val="baseline"/>
              <w:rPr>
                <w:b/>
                <w:color w:val="002060"/>
              </w:rPr>
            </w:pPr>
            <w:r w:rsidRPr="00FF3F2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CF30C28" w14:textId="77777777" w:rsidR="007A1425" w:rsidRPr="00FF3F27" w:rsidRDefault="007A1425" w:rsidP="00071CC9">
            <w:pPr>
              <w:pStyle w:val="LndNormale1"/>
              <w:jc w:val="center"/>
              <w:textAlignment w:val="baseline"/>
              <w:rPr>
                <w:b/>
                <w:color w:val="002060"/>
              </w:rPr>
            </w:pPr>
            <w:r w:rsidRPr="00FF3F2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3264395" w14:textId="77777777" w:rsidR="007A1425" w:rsidRPr="00FF3F27" w:rsidRDefault="007A1425" w:rsidP="00071CC9">
            <w:pPr>
              <w:pStyle w:val="LndNormale1"/>
              <w:jc w:val="center"/>
              <w:textAlignment w:val="baseline"/>
              <w:rPr>
                <w:b/>
                <w:color w:val="002060"/>
              </w:rPr>
            </w:pPr>
            <w:r w:rsidRPr="00FF3F27">
              <w:rPr>
                <w:b/>
                <w:color w:val="002060"/>
              </w:rPr>
              <w:t>Società</w:t>
            </w:r>
          </w:p>
        </w:tc>
      </w:tr>
      <w:tr w:rsidR="007A1425" w:rsidRPr="00FF3F27" w14:paraId="1B9FBA1A" w14:textId="77777777" w:rsidTr="00071CC9">
        <w:tc>
          <w:tcPr>
            <w:tcW w:w="1264" w:type="dxa"/>
          </w:tcPr>
          <w:p w14:paraId="733A8602" w14:textId="77777777" w:rsidR="007A1425" w:rsidRPr="00FF3F27" w:rsidRDefault="007A1425" w:rsidP="00071CC9">
            <w:pPr>
              <w:pStyle w:val="LndNormale1"/>
              <w:textAlignment w:val="baseline"/>
              <w:rPr>
                <w:color w:val="002060"/>
                <w:sz w:val="20"/>
              </w:rPr>
            </w:pPr>
            <w:r w:rsidRPr="00FF3F27">
              <w:rPr>
                <w:color w:val="002060"/>
                <w:sz w:val="20"/>
              </w:rPr>
              <w:t>2283229</w:t>
            </w:r>
          </w:p>
        </w:tc>
        <w:tc>
          <w:tcPr>
            <w:tcW w:w="2717" w:type="dxa"/>
          </w:tcPr>
          <w:p w14:paraId="2733E666" w14:textId="77777777" w:rsidR="007A1425" w:rsidRPr="00FF3F27" w:rsidRDefault="007A1425" w:rsidP="00071CC9">
            <w:pPr>
              <w:pStyle w:val="LndNormale1"/>
              <w:textAlignment w:val="baseline"/>
              <w:rPr>
                <w:color w:val="002060"/>
                <w:sz w:val="20"/>
              </w:rPr>
            </w:pPr>
            <w:r w:rsidRPr="00FF3F27">
              <w:rPr>
                <w:color w:val="002060"/>
                <w:sz w:val="20"/>
              </w:rPr>
              <w:t>BERTELLI EDOARDO</w:t>
            </w:r>
          </w:p>
        </w:tc>
        <w:tc>
          <w:tcPr>
            <w:tcW w:w="1272" w:type="dxa"/>
          </w:tcPr>
          <w:p w14:paraId="0D1AB1A5" w14:textId="77777777" w:rsidR="007A1425" w:rsidRPr="00FF3F27" w:rsidRDefault="007A1425" w:rsidP="00071CC9">
            <w:pPr>
              <w:pStyle w:val="LndNormale1"/>
              <w:textAlignment w:val="baseline"/>
              <w:rPr>
                <w:color w:val="002060"/>
                <w:sz w:val="20"/>
              </w:rPr>
            </w:pPr>
            <w:r w:rsidRPr="00FF3F27">
              <w:rPr>
                <w:color w:val="002060"/>
                <w:sz w:val="20"/>
              </w:rPr>
              <w:t>17.012007</w:t>
            </w:r>
          </w:p>
        </w:tc>
        <w:tc>
          <w:tcPr>
            <w:tcW w:w="1182" w:type="dxa"/>
          </w:tcPr>
          <w:p w14:paraId="541DD192" w14:textId="77777777" w:rsidR="007A1425" w:rsidRPr="00FF3F27" w:rsidRDefault="007A1425" w:rsidP="00071CC9">
            <w:pPr>
              <w:pStyle w:val="LndNormale1"/>
              <w:textAlignment w:val="baseline"/>
              <w:rPr>
                <w:color w:val="002060"/>
                <w:sz w:val="20"/>
              </w:rPr>
            </w:pPr>
            <w:r w:rsidRPr="00FF3F27">
              <w:rPr>
                <w:color w:val="002060"/>
                <w:sz w:val="20"/>
              </w:rPr>
              <w:t>947047</w:t>
            </w:r>
          </w:p>
        </w:tc>
        <w:tc>
          <w:tcPr>
            <w:tcW w:w="3477" w:type="dxa"/>
          </w:tcPr>
          <w:p w14:paraId="16FDA496" w14:textId="77777777" w:rsidR="007A1425" w:rsidRPr="00FF3F27" w:rsidRDefault="007A1425" w:rsidP="00071CC9">
            <w:pPr>
              <w:pStyle w:val="LndNormale1"/>
              <w:textAlignment w:val="baseline"/>
              <w:rPr>
                <w:color w:val="002060"/>
                <w:sz w:val="20"/>
              </w:rPr>
            </w:pPr>
            <w:r w:rsidRPr="00FF3F27">
              <w:rPr>
                <w:color w:val="002060"/>
                <w:sz w:val="20"/>
              </w:rPr>
              <w:t>A.S.D. SANGIUSTESE VP</w:t>
            </w:r>
          </w:p>
        </w:tc>
      </w:tr>
      <w:tr w:rsidR="007A1425" w:rsidRPr="00FF3F27" w14:paraId="165BA940" w14:textId="77777777" w:rsidTr="00071CC9">
        <w:tc>
          <w:tcPr>
            <w:tcW w:w="1264" w:type="dxa"/>
          </w:tcPr>
          <w:p w14:paraId="59B34658" w14:textId="77777777" w:rsidR="007A1425" w:rsidRPr="00FF3F27" w:rsidRDefault="007A1425" w:rsidP="00071CC9">
            <w:pPr>
              <w:pStyle w:val="LndNormale1"/>
              <w:textAlignment w:val="baseline"/>
              <w:rPr>
                <w:color w:val="002060"/>
                <w:sz w:val="20"/>
              </w:rPr>
            </w:pPr>
            <w:r w:rsidRPr="00FF3F27">
              <w:rPr>
                <w:color w:val="002060"/>
                <w:sz w:val="20"/>
              </w:rPr>
              <w:t>1094592</w:t>
            </w:r>
          </w:p>
        </w:tc>
        <w:tc>
          <w:tcPr>
            <w:tcW w:w="2717" w:type="dxa"/>
          </w:tcPr>
          <w:p w14:paraId="4D9E8213" w14:textId="77777777" w:rsidR="007A1425" w:rsidRPr="00FF3F27" w:rsidRDefault="007A1425" w:rsidP="00071CC9">
            <w:pPr>
              <w:pStyle w:val="LndNormale1"/>
              <w:textAlignment w:val="baseline"/>
              <w:rPr>
                <w:color w:val="002060"/>
                <w:sz w:val="20"/>
              </w:rPr>
            </w:pPr>
            <w:r w:rsidRPr="00FF3F27">
              <w:rPr>
                <w:color w:val="002060"/>
                <w:sz w:val="20"/>
              </w:rPr>
              <w:t>LOPEZ MANUEL HERRER</w:t>
            </w:r>
          </w:p>
        </w:tc>
        <w:tc>
          <w:tcPr>
            <w:tcW w:w="1272" w:type="dxa"/>
          </w:tcPr>
          <w:p w14:paraId="54F0E027" w14:textId="77777777" w:rsidR="007A1425" w:rsidRPr="00FF3F27" w:rsidRDefault="007A1425" w:rsidP="00071CC9">
            <w:pPr>
              <w:pStyle w:val="LndNormale1"/>
              <w:textAlignment w:val="baseline"/>
              <w:rPr>
                <w:color w:val="002060"/>
                <w:sz w:val="20"/>
              </w:rPr>
            </w:pPr>
            <w:r w:rsidRPr="00FF3F27">
              <w:rPr>
                <w:color w:val="002060"/>
                <w:sz w:val="20"/>
              </w:rPr>
              <w:t>21.11.1991</w:t>
            </w:r>
          </w:p>
        </w:tc>
        <w:tc>
          <w:tcPr>
            <w:tcW w:w="1182" w:type="dxa"/>
          </w:tcPr>
          <w:p w14:paraId="37D41C6C" w14:textId="77777777" w:rsidR="007A1425" w:rsidRPr="00FF3F27" w:rsidRDefault="007A1425" w:rsidP="00071CC9">
            <w:pPr>
              <w:pStyle w:val="LndNormale1"/>
              <w:textAlignment w:val="baseline"/>
              <w:rPr>
                <w:color w:val="002060"/>
                <w:sz w:val="20"/>
              </w:rPr>
            </w:pPr>
            <w:r w:rsidRPr="00FF3F27">
              <w:rPr>
                <w:color w:val="002060"/>
                <w:sz w:val="20"/>
              </w:rPr>
              <w:t>947047</w:t>
            </w:r>
          </w:p>
        </w:tc>
        <w:tc>
          <w:tcPr>
            <w:tcW w:w="3477" w:type="dxa"/>
          </w:tcPr>
          <w:p w14:paraId="5F53366C" w14:textId="77777777" w:rsidR="007A1425" w:rsidRPr="00FF3F27" w:rsidRDefault="007A1425" w:rsidP="00071CC9">
            <w:pPr>
              <w:pStyle w:val="LndNormale1"/>
              <w:textAlignment w:val="baseline"/>
              <w:rPr>
                <w:color w:val="002060"/>
                <w:sz w:val="20"/>
              </w:rPr>
            </w:pPr>
            <w:r w:rsidRPr="00FF3F27">
              <w:rPr>
                <w:color w:val="002060"/>
                <w:sz w:val="20"/>
              </w:rPr>
              <w:t>A.S.D. SANGIUSTESE VP</w:t>
            </w:r>
          </w:p>
        </w:tc>
      </w:tr>
      <w:tr w:rsidR="007A1425" w:rsidRPr="00FF3F27" w14:paraId="34BE8D95" w14:textId="77777777" w:rsidTr="00071CC9">
        <w:tc>
          <w:tcPr>
            <w:tcW w:w="1264" w:type="dxa"/>
          </w:tcPr>
          <w:p w14:paraId="5578B1D3" w14:textId="77777777" w:rsidR="007A1425" w:rsidRPr="00FF3F27" w:rsidRDefault="007A1425" w:rsidP="00071CC9">
            <w:pPr>
              <w:pStyle w:val="LndNormale1"/>
              <w:textAlignment w:val="baseline"/>
              <w:rPr>
                <w:color w:val="002060"/>
                <w:sz w:val="20"/>
              </w:rPr>
            </w:pPr>
            <w:r w:rsidRPr="00FF3F27">
              <w:rPr>
                <w:color w:val="002060"/>
                <w:sz w:val="20"/>
              </w:rPr>
              <w:t>3979291</w:t>
            </w:r>
          </w:p>
        </w:tc>
        <w:tc>
          <w:tcPr>
            <w:tcW w:w="2717" w:type="dxa"/>
          </w:tcPr>
          <w:p w14:paraId="124AC0A0" w14:textId="77777777" w:rsidR="007A1425" w:rsidRPr="00FF3F27" w:rsidRDefault="007A1425" w:rsidP="00071CC9">
            <w:pPr>
              <w:pStyle w:val="LndNormale1"/>
              <w:textAlignment w:val="baseline"/>
              <w:rPr>
                <w:color w:val="002060"/>
                <w:sz w:val="20"/>
              </w:rPr>
            </w:pPr>
            <w:r w:rsidRPr="00FF3F27">
              <w:rPr>
                <w:color w:val="002060"/>
                <w:sz w:val="20"/>
              </w:rPr>
              <w:t>GRANDONI MARCO</w:t>
            </w:r>
          </w:p>
        </w:tc>
        <w:tc>
          <w:tcPr>
            <w:tcW w:w="1272" w:type="dxa"/>
          </w:tcPr>
          <w:p w14:paraId="58CC6CDA" w14:textId="77777777" w:rsidR="007A1425" w:rsidRPr="00FF3F27" w:rsidRDefault="007A1425" w:rsidP="00071CC9">
            <w:pPr>
              <w:pStyle w:val="LndNormale1"/>
              <w:textAlignment w:val="baseline"/>
              <w:rPr>
                <w:color w:val="002060"/>
                <w:sz w:val="20"/>
              </w:rPr>
            </w:pPr>
            <w:r w:rsidRPr="00FF3F27">
              <w:rPr>
                <w:color w:val="002060"/>
                <w:sz w:val="20"/>
              </w:rPr>
              <w:t>10.06.1994</w:t>
            </w:r>
          </w:p>
        </w:tc>
        <w:tc>
          <w:tcPr>
            <w:tcW w:w="1182" w:type="dxa"/>
          </w:tcPr>
          <w:p w14:paraId="3578BFE9" w14:textId="77777777" w:rsidR="007A1425" w:rsidRPr="00FF3F27" w:rsidRDefault="007A1425" w:rsidP="00071CC9">
            <w:pPr>
              <w:pStyle w:val="LndNormale1"/>
              <w:textAlignment w:val="baseline"/>
              <w:rPr>
                <w:color w:val="002060"/>
                <w:sz w:val="20"/>
              </w:rPr>
            </w:pPr>
            <w:r w:rsidRPr="00FF3F27">
              <w:rPr>
                <w:color w:val="002060"/>
                <w:sz w:val="20"/>
              </w:rPr>
              <w:t>953154</w:t>
            </w:r>
          </w:p>
        </w:tc>
        <w:tc>
          <w:tcPr>
            <w:tcW w:w="3477" w:type="dxa"/>
          </w:tcPr>
          <w:p w14:paraId="746729E1" w14:textId="77777777" w:rsidR="007A1425" w:rsidRPr="00FF3F27" w:rsidRDefault="007A1425" w:rsidP="00071CC9">
            <w:pPr>
              <w:pStyle w:val="LndNormale1"/>
              <w:textAlignment w:val="baseline"/>
              <w:rPr>
                <w:color w:val="002060"/>
                <w:sz w:val="20"/>
              </w:rPr>
            </w:pPr>
            <w:r w:rsidRPr="00FF3F27">
              <w:rPr>
                <w:color w:val="002060"/>
                <w:sz w:val="20"/>
              </w:rPr>
              <w:t>A.S.D. MONTELABBATE</w:t>
            </w:r>
          </w:p>
        </w:tc>
      </w:tr>
      <w:tr w:rsidR="007A1425" w:rsidRPr="00FF3F27" w14:paraId="369E3BD2" w14:textId="77777777" w:rsidTr="00071CC9">
        <w:tc>
          <w:tcPr>
            <w:tcW w:w="1264" w:type="dxa"/>
          </w:tcPr>
          <w:p w14:paraId="0D4A55E3" w14:textId="77777777" w:rsidR="007A1425" w:rsidRPr="00FF3F27" w:rsidRDefault="007A1425" w:rsidP="00071CC9">
            <w:pPr>
              <w:pStyle w:val="LndNormale1"/>
              <w:textAlignment w:val="baseline"/>
              <w:rPr>
                <w:color w:val="002060"/>
                <w:sz w:val="20"/>
              </w:rPr>
            </w:pPr>
            <w:r w:rsidRPr="00FF3F27">
              <w:rPr>
                <w:color w:val="002060"/>
                <w:sz w:val="20"/>
              </w:rPr>
              <w:t>2111210</w:t>
            </w:r>
          </w:p>
        </w:tc>
        <w:tc>
          <w:tcPr>
            <w:tcW w:w="2717" w:type="dxa"/>
          </w:tcPr>
          <w:p w14:paraId="77CDA740" w14:textId="77777777" w:rsidR="007A1425" w:rsidRPr="00FF3F27" w:rsidRDefault="007A1425" w:rsidP="00071CC9">
            <w:pPr>
              <w:pStyle w:val="LndNormale1"/>
              <w:textAlignment w:val="baseline"/>
              <w:rPr>
                <w:color w:val="002060"/>
                <w:sz w:val="20"/>
              </w:rPr>
            </w:pPr>
            <w:r w:rsidRPr="00FF3F27">
              <w:rPr>
                <w:color w:val="002060"/>
                <w:sz w:val="20"/>
              </w:rPr>
              <w:t>STAFOGGIA ANDREA</w:t>
            </w:r>
          </w:p>
        </w:tc>
        <w:tc>
          <w:tcPr>
            <w:tcW w:w="1272" w:type="dxa"/>
          </w:tcPr>
          <w:p w14:paraId="27962E86" w14:textId="77777777" w:rsidR="007A1425" w:rsidRPr="00FF3F27" w:rsidRDefault="007A1425" w:rsidP="00071CC9">
            <w:pPr>
              <w:pStyle w:val="LndNormale1"/>
              <w:textAlignment w:val="baseline"/>
              <w:rPr>
                <w:color w:val="002060"/>
                <w:sz w:val="20"/>
              </w:rPr>
            </w:pPr>
            <w:r w:rsidRPr="00FF3F27">
              <w:rPr>
                <w:color w:val="002060"/>
                <w:sz w:val="20"/>
              </w:rPr>
              <w:t>20.04.2004</w:t>
            </w:r>
          </w:p>
        </w:tc>
        <w:tc>
          <w:tcPr>
            <w:tcW w:w="1182" w:type="dxa"/>
          </w:tcPr>
          <w:p w14:paraId="4783904A" w14:textId="77777777" w:rsidR="007A1425" w:rsidRPr="00FF3F27" w:rsidRDefault="007A1425" w:rsidP="00071CC9">
            <w:pPr>
              <w:pStyle w:val="LndNormale1"/>
              <w:textAlignment w:val="baseline"/>
              <w:rPr>
                <w:color w:val="002060"/>
                <w:sz w:val="20"/>
              </w:rPr>
            </w:pPr>
            <w:r w:rsidRPr="00FF3F27">
              <w:rPr>
                <w:color w:val="002060"/>
                <w:sz w:val="20"/>
              </w:rPr>
              <w:t>34550</w:t>
            </w:r>
          </w:p>
        </w:tc>
        <w:tc>
          <w:tcPr>
            <w:tcW w:w="3477" w:type="dxa"/>
          </w:tcPr>
          <w:p w14:paraId="1D4336E9" w14:textId="77777777" w:rsidR="007A1425" w:rsidRPr="00FF3F27" w:rsidRDefault="007A1425" w:rsidP="00071CC9">
            <w:pPr>
              <w:pStyle w:val="LndNormale1"/>
              <w:textAlignment w:val="baseline"/>
              <w:rPr>
                <w:color w:val="002060"/>
                <w:sz w:val="20"/>
              </w:rPr>
            </w:pPr>
            <w:r w:rsidRPr="00FF3F27">
              <w:rPr>
                <w:color w:val="002060"/>
                <w:sz w:val="20"/>
              </w:rPr>
              <w:t>S.S. OLIMPIA</w:t>
            </w:r>
          </w:p>
        </w:tc>
      </w:tr>
    </w:tbl>
    <w:p w14:paraId="6F69C373" w14:textId="77777777" w:rsidR="007A1425" w:rsidRPr="00FF3F27" w:rsidRDefault="007A1425" w:rsidP="007A1425">
      <w:pPr>
        <w:pStyle w:val="LndNormale1"/>
        <w:rPr>
          <w:color w:val="002060"/>
          <w:szCs w:val="22"/>
        </w:rPr>
      </w:pPr>
    </w:p>
    <w:p w14:paraId="477BFCA7" w14:textId="77777777" w:rsidR="007A1425" w:rsidRPr="00FF3F27" w:rsidRDefault="007A1425" w:rsidP="007A1425">
      <w:pPr>
        <w:pStyle w:val="LndNormale1"/>
        <w:rPr>
          <w:color w:val="002060"/>
        </w:rPr>
      </w:pPr>
      <w:r w:rsidRPr="00FF3F27">
        <w:rPr>
          <w:color w:val="002060"/>
        </w:rPr>
        <w:t xml:space="preserve">Secondo quanto previsto dall’art. 117 Bis delle NOIF per la risoluzione del rapporto contrattuale di </w:t>
      </w:r>
    </w:p>
    <w:p w14:paraId="7A985F77" w14:textId="52B68B65" w:rsidR="007A1425" w:rsidRPr="00FF3F27" w:rsidRDefault="007A1425" w:rsidP="007A1425">
      <w:pPr>
        <w:pStyle w:val="LndNormale1"/>
        <w:rPr>
          <w:b/>
          <w:color w:val="002060"/>
        </w:rPr>
      </w:pPr>
      <w:r w:rsidRPr="00FF3F27">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w:t>
      </w:r>
      <w:r w:rsidR="00114117">
        <w:rPr>
          <w:color w:val="002060"/>
        </w:rPr>
        <w:t>o</w:t>
      </w:r>
      <w:r w:rsidRPr="00FF3F27">
        <w:rPr>
          <w:color w:val="002060"/>
        </w:rPr>
        <w:t xml:space="preserve"> i</w:t>
      </w:r>
      <w:r w:rsidR="00114117">
        <w:rPr>
          <w:color w:val="002060"/>
        </w:rPr>
        <w:t>l</w:t>
      </w:r>
      <w:r w:rsidRPr="00FF3F27">
        <w:rPr>
          <w:color w:val="002060"/>
        </w:rPr>
        <w:t xml:space="preserve"> seguent</w:t>
      </w:r>
      <w:r w:rsidR="00114117">
        <w:rPr>
          <w:color w:val="002060"/>
        </w:rPr>
        <w:t>e</w:t>
      </w:r>
      <w:r w:rsidRPr="00FF3F27">
        <w:rPr>
          <w:color w:val="002060"/>
        </w:rPr>
        <w:t xml:space="preserve"> calciator</w:t>
      </w:r>
      <w:r w:rsidR="00114117">
        <w:rPr>
          <w:color w:val="002060"/>
        </w:rPr>
        <w:t xml:space="preserve">e </w:t>
      </w:r>
      <w:r w:rsidRPr="00FF3F27">
        <w:rPr>
          <w:color w:val="002060"/>
        </w:rPr>
        <w:t xml:space="preserve">a decorrere dal </w:t>
      </w:r>
      <w:r w:rsidRPr="00FF3F27">
        <w:rPr>
          <w:b/>
          <w:color w:val="002060"/>
        </w:rPr>
        <w:t>12.01.2025:</w:t>
      </w:r>
    </w:p>
    <w:tbl>
      <w:tblPr>
        <w:tblStyle w:val="Grigliatabella"/>
        <w:tblW w:w="0" w:type="auto"/>
        <w:tblLook w:val="04A0" w:firstRow="1" w:lastRow="0" w:firstColumn="1" w:lastColumn="0" w:noHBand="0" w:noVBand="1"/>
      </w:tblPr>
      <w:tblGrid>
        <w:gridCol w:w="1264"/>
        <w:gridCol w:w="2717"/>
        <w:gridCol w:w="1272"/>
        <w:gridCol w:w="1182"/>
        <w:gridCol w:w="3477"/>
      </w:tblGrid>
      <w:tr w:rsidR="007A1425" w:rsidRPr="00FF3F27" w14:paraId="4C4EA611" w14:textId="77777777" w:rsidTr="00071CC9">
        <w:tc>
          <w:tcPr>
            <w:tcW w:w="1264" w:type="dxa"/>
            <w:tcBorders>
              <w:top w:val="single" w:sz="4" w:space="0" w:color="auto"/>
              <w:left w:val="single" w:sz="4" w:space="0" w:color="auto"/>
              <w:bottom w:val="single" w:sz="4" w:space="0" w:color="auto"/>
              <w:right w:val="single" w:sz="4" w:space="0" w:color="auto"/>
            </w:tcBorders>
            <w:hideMark/>
          </w:tcPr>
          <w:p w14:paraId="42935F67" w14:textId="77777777" w:rsidR="007A1425" w:rsidRPr="00FF3F27" w:rsidRDefault="007A1425" w:rsidP="00071CC9">
            <w:pPr>
              <w:pStyle w:val="LndNormale1"/>
              <w:jc w:val="center"/>
              <w:textAlignment w:val="baseline"/>
              <w:rPr>
                <w:b/>
                <w:color w:val="002060"/>
              </w:rPr>
            </w:pPr>
            <w:r w:rsidRPr="00FF3F27">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2ABFBFF8" w14:textId="77777777" w:rsidR="007A1425" w:rsidRPr="00FF3F27" w:rsidRDefault="007A1425" w:rsidP="00071CC9">
            <w:pPr>
              <w:pStyle w:val="LndNormale1"/>
              <w:jc w:val="center"/>
              <w:textAlignment w:val="baseline"/>
              <w:rPr>
                <w:b/>
                <w:color w:val="002060"/>
              </w:rPr>
            </w:pPr>
            <w:r w:rsidRPr="00FF3F27">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93466DC" w14:textId="77777777" w:rsidR="007A1425" w:rsidRPr="00FF3F27" w:rsidRDefault="007A1425" w:rsidP="00071CC9">
            <w:pPr>
              <w:pStyle w:val="LndNormale1"/>
              <w:jc w:val="center"/>
              <w:textAlignment w:val="baseline"/>
              <w:rPr>
                <w:b/>
                <w:color w:val="002060"/>
              </w:rPr>
            </w:pPr>
            <w:r w:rsidRPr="00FF3F27">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A5AD0A1" w14:textId="77777777" w:rsidR="007A1425" w:rsidRPr="00FF3F27" w:rsidRDefault="007A1425" w:rsidP="00071CC9">
            <w:pPr>
              <w:pStyle w:val="LndNormale1"/>
              <w:jc w:val="center"/>
              <w:textAlignment w:val="baseline"/>
              <w:rPr>
                <w:b/>
                <w:color w:val="002060"/>
              </w:rPr>
            </w:pPr>
            <w:r w:rsidRPr="00FF3F27">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90267A2" w14:textId="77777777" w:rsidR="007A1425" w:rsidRPr="00FF3F27" w:rsidRDefault="007A1425" w:rsidP="00071CC9">
            <w:pPr>
              <w:pStyle w:val="LndNormale1"/>
              <w:jc w:val="center"/>
              <w:textAlignment w:val="baseline"/>
              <w:rPr>
                <w:b/>
                <w:color w:val="002060"/>
              </w:rPr>
            </w:pPr>
            <w:r w:rsidRPr="00FF3F27">
              <w:rPr>
                <w:b/>
                <w:color w:val="002060"/>
              </w:rPr>
              <w:t>Società</w:t>
            </w:r>
          </w:p>
        </w:tc>
      </w:tr>
      <w:tr w:rsidR="007A1425" w:rsidRPr="00FF3F27" w14:paraId="7382ACA7" w14:textId="77777777" w:rsidTr="00071CC9">
        <w:tc>
          <w:tcPr>
            <w:tcW w:w="1264" w:type="dxa"/>
          </w:tcPr>
          <w:p w14:paraId="0045A974" w14:textId="77777777" w:rsidR="007A1425" w:rsidRPr="00FF3F27" w:rsidRDefault="007A1425" w:rsidP="00071CC9">
            <w:pPr>
              <w:pStyle w:val="LndNormale1"/>
              <w:textAlignment w:val="baseline"/>
              <w:rPr>
                <w:color w:val="002060"/>
                <w:sz w:val="20"/>
              </w:rPr>
            </w:pPr>
            <w:r w:rsidRPr="00FF3F27">
              <w:rPr>
                <w:color w:val="002060"/>
                <w:sz w:val="20"/>
              </w:rPr>
              <w:t>3861903</w:t>
            </w:r>
          </w:p>
        </w:tc>
        <w:tc>
          <w:tcPr>
            <w:tcW w:w="2717" w:type="dxa"/>
          </w:tcPr>
          <w:p w14:paraId="0B82815D" w14:textId="77777777" w:rsidR="007A1425" w:rsidRPr="00FF3F27" w:rsidRDefault="007A1425" w:rsidP="00071CC9">
            <w:pPr>
              <w:pStyle w:val="LndNormale1"/>
              <w:textAlignment w:val="baseline"/>
              <w:rPr>
                <w:color w:val="002060"/>
                <w:sz w:val="20"/>
              </w:rPr>
            </w:pPr>
            <w:r w:rsidRPr="00FF3F27">
              <w:rPr>
                <w:color w:val="002060"/>
                <w:sz w:val="20"/>
              </w:rPr>
              <w:t>FILIPPONI LORENZO</w:t>
            </w:r>
          </w:p>
        </w:tc>
        <w:tc>
          <w:tcPr>
            <w:tcW w:w="1272" w:type="dxa"/>
          </w:tcPr>
          <w:p w14:paraId="28A9856F" w14:textId="77777777" w:rsidR="007A1425" w:rsidRPr="00FF3F27" w:rsidRDefault="007A1425" w:rsidP="00071CC9">
            <w:pPr>
              <w:pStyle w:val="LndNormale1"/>
              <w:textAlignment w:val="baseline"/>
              <w:rPr>
                <w:color w:val="002060"/>
                <w:sz w:val="20"/>
              </w:rPr>
            </w:pPr>
            <w:r w:rsidRPr="00FF3F27">
              <w:rPr>
                <w:color w:val="002060"/>
                <w:sz w:val="20"/>
              </w:rPr>
              <w:t>27.01.1988</w:t>
            </w:r>
          </w:p>
        </w:tc>
        <w:tc>
          <w:tcPr>
            <w:tcW w:w="1182" w:type="dxa"/>
          </w:tcPr>
          <w:p w14:paraId="0A70C178" w14:textId="77777777" w:rsidR="007A1425" w:rsidRPr="00FF3F27" w:rsidRDefault="007A1425" w:rsidP="00071CC9">
            <w:pPr>
              <w:pStyle w:val="LndNormale1"/>
              <w:textAlignment w:val="baseline"/>
              <w:rPr>
                <w:color w:val="002060"/>
                <w:sz w:val="20"/>
              </w:rPr>
            </w:pPr>
            <w:r w:rsidRPr="00FF3F27">
              <w:rPr>
                <w:color w:val="002060"/>
                <w:sz w:val="20"/>
              </w:rPr>
              <w:t>918934</w:t>
            </w:r>
          </w:p>
        </w:tc>
        <w:tc>
          <w:tcPr>
            <w:tcW w:w="3477" w:type="dxa"/>
          </w:tcPr>
          <w:p w14:paraId="22BACE22" w14:textId="77777777" w:rsidR="007A1425" w:rsidRPr="00FF3F27" w:rsidRDefault="007A1425" w:rsidP="00071CC9">
            <w:pPr>
              <w:pStyle w:val="LndNormale1"/>
              <w:textAlignment w:val="baseline"/>
              <w:rPr>
                <w:color w:val="002060"/>
                <w:sz w:val="20"/>
              </w:rPr>
            </w:pPr>
            <w:r w:rsidRPr="00FF3F27">
              <w:rPr>
                <w:color w:val="002060"/>
                <w:sz w:val="20"/>
              </w:rPr>
              <w:t>A.S.D. CASTELBELLINO CALCIO 5</w:t>
            </w:r>
          </w:p>
        </w:tc>
      </w:tr>
    </w:tbl>
    <w:p w14:paraId="3183B260" w14:textId="77777777" w:rsidR="0094176A" w:rsidRDefault="0094176A" w:rsidP="0047674B">
      <w:pPr>
        <w:pStyle w:val="LndNormale1"/>
        <w:rPr>
          <w:color w:val="002060"/>
        </w:rPr>
      </w:pPr>
    </w:p>
    <w:p w14:paraId="6EFA7016" w14:textId="76FF8B9F" w:rsidR="00114117" w:rsidRPr="007438DA" w:rsidRDefault="00114117" w:rsidP="00114117">
      <w:pPr>
        <w:pStyle w:val="LndNormale1"/>
        <w:rPr>
          <w:b/>
          <w:color w:val="002060"/>
        </w:rPr>
      </w:pPr>
      <w:r w:rsidRPr="007438D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FF3F27">
        <w:rPr>
          <w:color w:val="002060"/>
        </w:rPr>
        <w:t>si dichiara</w:t>
      </w:r>
      <w:r>
        <w:rPr>
          <w:color w:val="002060"/>
        </w:rPr>
        <w:t>no</w:t>
      </w:r>
      <w:r w:rsidRPr="00FF3F27">
        <w:rPr>
          <w:color w:val="002060"/>
        </w:rPr>
        <w:t xml:space="preserve"> svincolat</w:t>
      </w:r>
      <w:r>
        <w:rPr>
          <w:color w:val="002060"/>
        </w:rPr>
        <w:t>i</w:t>
      </w:r>
      <w:r w:rsidRPr="00FF3F27">
        <w:rPr>
          <w:color w:val="002060"/>
        </w:rPr>
        <w:t xml:space="preserve"> i seguent</w:t>
      </w:r>
      <w:r>
        <w:rPr>
          <w:color w:val="002060"/>
        </w:rPr>
        <w:t>i</w:t>
      </w:r>
      <w:r w:rsidRPr="00FF3F27">
        <w:rPr>
          <w:color w:val="002060"/>
        </w:rPr>
        <w:t xml:space="preserve"> calciator</w:t>
      </w:r>
      <w:r>
        <w:rPr>
          <w:color w:val="002060"/>
        </w:rPr>
        <w:t>i</w:t>
      </w:r>
      <w:r w:rsidRPr="00FF3F27">
        <w:rPr>
          <w:color w:val="002060"/>
        </w:rPr>
        <w:t xml:space="preserve"> </w:t>
      </w:r>
      <w:r w:rsidRPr="007438DA">
        <w:rPr>
          <w:color w:val="002060"/>
        </w:rPr>
        <w:t xml:space="preserve">a decorrere dal </w:t>
      </w:r>
      <w:r w:rsidRPr="007438DA">
        <w:rPr>
          <w:b/>
          <w:color w:val="002060"/>
        </w:rPr>
        <w:t>13.01.2025:</w:t>
      </w:r>
    </w:p>
    <w:tbl>
      <w:tblPr>
        <w:tblStyle w:val="Grigliatabella"/>
        <w:tblW w:w="0" w:type="auto"/>
        <w:tblLook w:val="04A0" w:firstRow="1" w:lastRow="0" w:firstColumn="1" w:lastColumn="0" w:noHBand="0" w:noVBand="1"/>
      </w:tblPr>
      <w:tblGrid>
        <w:gridCol w:w="1264"/>
        <w:gridCol w:w="2717"/>
        <w:gridCol w:w="1272"/>
        <w:gridCol w:w="1182"/>
        <w:gridCol w:w="3477"/>
      </w:tblGrid>
      <w:tr w:rsidR="00114117" w:rsidRPr="007438DA" w14:paraId="5AA9E1FC" w14:textId="77777777" w:rsidTr="00BC4A1B">
        <w:tc>
          <w:tcPr>
            <w:tcW w:w="1264" w:type="dxa"/>
            <w:tcBorders>
              <w:top w:val="single" w:sz="4" w:space="0" w:color="auto"/>
              <w:left w:val="single" w:sz="4" w:space="0" w:color="auto"/>
              <w:bottom w:val="single" w:sz="4" w:space="0" w:color="auto"/>
              <w:right w:val="single" w:sz="4" w:space="0" w:color="auto"/>
            </w:tcBorders>
            <w:hideMark/>
          </w:tcPr>
          <w:p w14:paraId="18AADC6D" w14:textId="77777777" w:rsidR="00114117" w:rsidRPr="007438DA" w:rsidRDefault="00114117" w:rsidP="00BC4A1B">
            <w:pPr>
              <w:pStyle w:val="LndNormale1"/>
              <w:jc w:val="center"/>
              <w:textAlignment w:val="baseline"/>
              <w:rPr>
                <w:b/>
                <w:color w:val="002060"/>
              </w:rPr>
            </w:pPr>
            <w:r w:rsidRPr="007438DA">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DD712BE" w14:textId="77777777" w:rsidR="00114117" w:rsidRPr="007438DA" w:rsidRDefault="00114117" w:rsidP="00BC4A1B">
            <w:pPr>
              <w:pStyle w:val="LndNormale1"/>
              <w:jc w:val="center"/>
              <w:textAlignment w:val="baseline"/>
              <w:rPr>
                <w:b/>
                <w:color w:val="002060"/>
              </w:rPr>
            </w:pPr>
            <w:r w:rsidRPr="007438DA">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EF6F85C" w14:textId="77777777" w:rsidR="00114117" w:rsidRPr="007438DA" w:rsidRDefault="00114117" w:rsidP="00BC4A1B">
            <w:pPr>
              <w:pStyle w:val="LndNormale1"/>
              <w:jc w:val="center"/>
              <w:textAlignment w:val="baseline"/>
              <w:rPr>
                <w:b/>
                <w:color w:val="002060"/>
              </w:rPr>
            </w:pPr>
            <w:r w:rsidRPr="007438DA">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3A2CCA6" w14:textId="77777777" w:rsidR="00114117" w:rsidRPr="007438DA" w:rsidRDefault="00114117" w:rsidP="00BC4A1B">
            <w:pPr>
              <w:pStyle w:val="LndNormale1"/>
              <w:jc w:val="center"/>
              <w:textAlignment w:val="baseline"/>
              <w:rPr>
                <w:b/>
                <w:color w:val="002060"/>
              </w:rPr>
            </w:pPr>
            <w:r w:rsidRPr="007438DA">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6791AD15" w14:textId="77777777" w:rsidR="00114117" w:rsidRPr="007438DA" w:rsidRDefault="00114117" w:rsidP="00BC4A1B">
            <w:pPr>
              <w:pStyle w:val="LndNormale1"/>
              <w:jc w:val="center"/>
              <w:textAlignment w:val="baseline"/>
              <w:rPr>
                <w:b/>
                <w:color w:val="002060"/>
              </w:rPr>
            </w:pPr>
            <w:r w:rsidRPr="007438DA">
              <w:rPr>
                <w:b/>
                <w:color w:val="002060"/>
              </w:rPr>
              <w:t>Società</w:t>
            </w:r>
          </w:p>
        </w:tc>
      </w:tr>
      <w:tr w:rsidR="00114117" w:rsidRPr="007438DA" w14:paraId="1A374958" w14:textId="77777777" w:rsidTr="00BC4A1B">
        <w:tc>
          <w:tcPr>
            <w:tcW w:w="1264" w:type="dxa"/>
          </w:tcPr>
          <w:p w14:paraId="424F54D7" w14:textId="77777777" w:rsidR="00114117" w:rsidRPr="007438DA" w:rsidRDefault="00114117" w:rsidP="00BC4A1B">
            <w:pPr>
              <w:pStyle w:val="LndNormale1"/>
              <w:textAlignment w:val="baseline"/>
              <w:rPr>
                <w:color w:val="002060"/>
                <w:sz w:val="20"/>
              </w:rPr>
            </w:pPr>
            <w:r w:rsidRPr="007438DA">
              <w:rPr>
                <w:color w:val="002060"/>
                <w:sz w:val="20"/>
              </w:rPr>
              <w:t>5503802</w:t>
            </w:r>
          </w:p>
        </w:tc>
        <w:tc>
          <w:tcPr>
            <w:tcW w:w="2717" w:type="dxa"/>
          </w:tcPr>
          <w:p w14:paraId="7876A334" w14:textId="77777777" w:rsidR="00114117" w:rsidRPr="007438DA" w:rsidRDefault="00114117" w:rsidP="00BC4A1B">
            <w:pPr>
              <w:pStyle w:val="LndNormale1"/>
              <w:textAlignment w:val="baseline"/>
              <w:rPr>
                <w:color w:val="002060"/>
                <w:sz w:val="20"/>
              </w:rPr>
            </w:pPr>
            <w:r w:rsidRPr="007438DA">
              <w:rPr>
                <w:color w:val="002060"/>
                <w:sz w:val="20"/>
              </w:rPr>
              <w:t>CHOUKRI FRANCESCO K</w:t>
            </w:r>
          </w:p>
        </w:tc>
        <w:tc>
          <w:tcPr>
            <w:tcW w:w="1272" w:type="dxa"/>
          </w:tcPr>
          <w:p w14:paraId="7A5FFFB1" w14:textId="77777777" w:rsidR="00114117" w:rsidRPr="007438DA" w:rsidRDefault="00114117" w:rsidP="00BC4A1B">
            <w:pPr>
              <w:pStyle w:val="LndNormale1"/>
              <w:textAlignment w:val="baseline"/>
              <w:rPr>
                <w:color w:val="002060"/>
                <w:sz w:val="20"/>
              </w:rPr>
            </w:pPr>
            <w:r w:rsidRPr="007438DA">
              <w:rPr>
                <w:color w:val="002060"/>
                <w:sz w:val="20"/>
              </w:rPr>
              <w:t>03.05.2002</w:t>
            </w:r>
          </w:p>
        </w:tc>
        <w:tc>
          <w:tcPr>
            <w:tcW w:w="1182" w:type="dxa"/>
          </w:tcPr>
          <w:p w14:paraId="4FE1289A" w14:textId="77777777" w:rsidR="00114117" w:rsidRPr="007438DA" w:rsidRDefault="00114117" w:rsidP="00BC4A1B">
            <w:pPr>
              <w:pStyle w:val="LndNormale1"/>
              <w:textAlignment w:val="baseline"/>
              <w:rPr>
                <w:color w:val="002060"/>
                <w:sz w:val="20"/>
              </w:rPr>
            </w:pPr>
            <w:r w:rsidRPr="007438DA">
              <w:rPr>
                <w:color w:val="002060"/>
                <w:sz w:val="20"/>
              </w:rPr>
              <w:t>914493</w:t>
            </w:r>
          </w:p>
        </w:tc>
        <w:tc>
          <w:tcPr>
            <w:tcW w:w="3477" w:type="dxa"/>
          </w:tcPr>
          <w:p w14:paraId="0BDF8D2A" w14:textId="77777777" w:rsidR="00114117" w:rsidRPr="007438DA" w:rsidRDefault="00114117" w:rsidP="00BC4A1B">
            <w:pPr>
              <w:pStyle w:val="LndNormale1"/>
              <w:textAlignment w:val="baseline"/>
              <w:rPr>
                <w:color w:val="002060"/>
                <w:sz w:val="20"/>
              </w:rPr>
            </w:pPr>
            <w:r w:rsidRPr="007438DA">
              <w:rPr>
                <w:color w:val="002060"/>
                <w:sz w:val="20"/>
              </w:rPr>
              <w:t>U.S. PALOMBESE</w:t>
            </w:r>
          </w:p>
        </w:tc>
      </w:tr>
      <w:tr w:rsidR="00114117" w:rsidRPr="007438DA" w14:paraId="59389DE7" w14:textId="77777777" w:rsidTr="00BC4A1B">
        <w:tc>
          <w:tcPr>
            <w:tcW w:w="1264" w:type="dxa"/>
          </w:tcPr>
          <w:p w14:paraId="56057A93" w14:textId="77777777" w:rsidR="00114117" w:rsidRPr="007438DA" w:rsidRDefault="00114117" w:rsidP="00BC4A1B">
            <w:pPr>
              <w:pStyle w:val="LndNormale1"/>
              <w:textAlignment w:val="baseline"/>
              <w:rPr>
                <w:color w:val="002060"/>
                <w:sz w:val="20"/>
              </w:rPr>
            </w:pPr>
            <w:r w:rsidRPr="007438DA">
              <w:rPr>
                <w:color w:val="002060"/>
                <w:sz w:val="20"/>
              </w:rPr>
              <w:t>3824974</w:t>
            </w:r>
          </w:p>
        </w:tc>
        <w:tc>
          <w:tcPr>
            <w:tcW w:w="2717" w:type="dxa"/>
          </w:tcPr>
          <w:p w14:paraId="2B3C4FCA" w14:textId="77777777" w:rsidR="00114117" w:rsidRPr="007438DA" w:rsidRDefault="00114117" w:rsidP="00BC4A1B">
            <w:pPr>
              <w:pStyle w:val="LndNormale1"/>
              <w:textAlignment w:val="baseline"/>
              <w:rPr>
                <w:color w:val="002060"/>
                <w:sz w:val="20"/>
              </w:rPr>
            </w:pPr>
            <w:r w:rsidRPr="007438DA">
              <w:rPr>
                <w:color w:val="002060"/>
                <w:sz w:val="20"/>
              </w:rPr>
              <w:t>ECLIZIETTA FRANCESCO</w:t>
            </w:r>
          </w:p>
        </w:tc>
        <w:tc>
          <w:tcPr>
            <w:tcW w:w="1272" w:type="dxa"/>
          </w:tcPr>
          <w:p w14:paraId="43CDD1EC" w14:textId="77777777" w:rsidR="00114117" w:rsidRPr="007438DA" w:rsidRDefault="00114117" w:rsidP="00BC4A1B">
            <w:pPr>
              <w:pStyle w:val="LndNormale1"/>
              <w:textAlignment w:val="baseline"/>
              <w:rPr>
                <w:color w:val="002060"/>
                <w:sz w:val="20"/>
              </w:rPr>
            </w:pPr>
            <w:r w:rsidRPr="007438DA">
              <w:rPr>
                <w:color w:val="002060"/>
                <w:sz w:val="20"/>
              </w:rPr>
              <w:t>23.09.1993</w:t>
            </w:r>
          </w:p>
        </w:tc>
        <w:tc>
          <w:tcPr>
            <w:tcW w:w="1182" w:type="dxa"/>
          </w:tcPr>
          <w:p w14:paraId="49FB26E5" w14:textId="77777777" w:rsidR="00114117" w:rsidRPr="007438DA" w:rsidRDefault="00114117" w:rsidP="00BC4A1B">
            <w:pPr>
              <w:pStyle w:val="LndNormale1"/>
              <w:textAlignment w:val="baseline"/>
              <w:rPr>
                <w:color w:val="002060"/>
                <w:sz w:val="20"/>
              </w:rPr>
            </w:pPr>
            <w:r w:rsidRPr="007438DA">
              <w:rPr>
                <w:color w:val="002060"/>
                <w:sz w:val="20"/>
              </w:rPr>
              <w:t>947613</w:t>
            </w:r>
          </w:p>
        </w:tc>
        <w:tc>
          <w:tcPr>
            <w:tcW w:w="3477" w:type="dxa"/>
          </w:tcPr>
          <w:p w14:paraId="43100911" w14:textId="77777777" w:rsidR="00114117" w:rsidRPr="007438DA" w:rsidRDefault="00114117" w:rsidP="00BC4A1B">
            <w:pPr>
              <w:pStyle w:val="LndNormale1"/>
              <w:textAlignment w:val="baseline"/>
              <w:rPr>
                <w:color w:val="002060"/>
                <w:sz w:val="20"/>
              </w:rPr>
            </w:pPr>
            <w:r w:rsidRPr="007438DA">
              <w:rPr>
                <w:color w:val="002060"/>
                <w:sz w:val="20"/>
              </w:rPr>
              <w:t>A.S.D. LORESE CALCIO</w:t>
            </w:r>
          </w:p>
        </w:tc>
      </w:tr>
      <w:tr w:rsidR="00114117" w:rsidRPr="007438DA" w14:paraId="59CC4116" w14:textId="77777777" w:rsidTr="00BC4A1B">
        <w:tc>
          <w:tcPr>
            <w:tcW w:w="1264" w:type="dxa"/>
          </w:tcPr>
          <w:p w14:paraId="6C0E80C1" w14:textId="77777777" w:rsidR="00114117" w:rsidRPr="007438DA" w:rsidRDefault="00114117" w:rsidP="00BC4A1B">
            <w:pPr>
              <w:pStyle w:val="LndNormale1"/>
              <w:textAlignment w:val="baseline"/>
              <w:rPr>
                <w:color w:val="002060"/>
                <w:sz w:val="20"/>
              </w:rPr>
            </w:pPr>
            <w:r w:rsidRPr="007438DA">
              <w:rPr>
                <w:color w:val="002060"/>
                <w:sz w:val="20"/>
              </w:rPr>
              <w:t>5147776</w:t>
            </w:r>
          </w:p>
        </w:tc>
        <w:tc>
          <w:tcPr>
            <w:tcW w:w="2717" w:type="dxa"/>
          </w:tcPr>
          <w:p w14:paraId="036E6427" w14:textId="77777777" w:rsidR="00114117" w:rsidRPr="007438DA" w:rsidRDefault="00114117" w:rsidP="00BC4A1B">
            <w:pPr>
              <w:pStyle w:val="LndNormale1"/>
              <w:textAlignment w:val="baseline"/>
              <w:rPr>
                <w:color w:val="002060"/>
                <w:sz w:val="20"/>
              </w:rPr>
            </w:pPr>
            <w:r w:rsidRPr="007438DA">
              <w:rPr>
                <w:color w:val="002060"/>
                <w:sz w:val="20"/>
              </w:rPr>
              <w:t>MARINI CARLO</w:t>
            </w:r>
          </w:p>
        </w:tc>
        <w:tc>
          <w:tcPr>
            <w:tcW w:w="1272" w:type="dxa"/>
          </w:tcPr>
          <w:p w14:paraId="3D04DF58" w14:textId="77777777" w:rsidR="00114117" w:rsidRPr="007438DA" w:rsidRDefault="00114117" w:rsidP="00BC4A1B">
            <w:pPr>
              <w:pStyle w:val="LndNormale1"/>
              <w:textAlignment w:val="baseline"/>
              <w:rPr>
                <w:color w:val="002060"/>
                <w:sz w:val="20"/>
              </w:rPr>
            </w:pPr>
            <w:r w:rsidRPr="007438DA">
              <w:rPr>
                <w:color w:val="002060"/>
                <w:sz w:val="20"/>
              </w:rPr>
              <w:t>26.10.1995</w:t>
            </w:r>
          </w:p>
        </w:tc>
        <w:tc>
          <w:tcPr>
            <w:tcW w:w="1182" w:type="dxa"/>
          </w:tcPr>
          <w:p w14:paraId="7EF90F21" w14:textId="77777777" w:rsidR="00114117" w:rsidRPr="007438DA" w:rsidRDefault="00114117" w:rsidP="00BC4A1B">
            <w:pPr>
              <w:pStyle w:val="LndNormale1"/>
              <w:textAlignment w:val="baseline"/>
              <w:rPr>
                <w:color w:val="002060"/>
                <w:sz w:val="20"/>
              </w:rPr>
            </w:pPr>
            <w:r w:rsidRPr="007438DA">
              <w:rPr>
                <w:color w:val="002060"/>
                <w:sz w:val="20"/>
              </w:rPr>
              <w:t>953911</w:t>
            </w:r>
          </w:p>
        </w:tc>
        <w:tc>
          <w:tcPr>
            <w:tcW w:w="3477" w:type="dxa"/>
          </w:tcPr>
          <w:p w14:paraId="33C64EDD" w14:textId="77777777" w:rsidR="00114117" w:rsidRPr="007438DA" w:rsidRDefault="00114117" w:rsidP="00BC4A1B">
            <w:pPr>
              <w:pStyle w:val="LndNormale1"/>
              <w:textAlignment w:val="baseline"/>
              <w:rPr>
                <w:color w:val="002060"/>
                <w:sz w:val="20"/>
              </w:rPr>
            </w:pPr>
            <w:r w:rsidRPr="007438DA">
              <w:rPr>
                <w:color w:val="002060"/>
                <w:sz w:val="20"/>
              </w:rPr>
              <w:t>A.S.D. USA FERMO</w:t>
            </w:r>
          </w:p>
        </w:tc>
      </w:tr>
      <w:tr w:rsidR="00114117" w:rsidRPr="007438DA" w14:paraId="5EC60E7E" w14:textId="77777777" w:rsidTr="00BC4A1B">
        <w:tc>
          <w:tcPr>
            <w:tcW w:w="1264" w:type="dxa"/>
          </w:tcPr>
          <w:p w14:paraId="0BE9C9CE" w14:textId="77777777" w:rsidR="00114117" w:rsidRPr="007438DA" w:rsidRDefault="00114117" w:rsidP="00BC4A1B">
            <w:pPr>
              <w:pStyle w:val="LndNormale1"/>
              <w:textAlignment w:val="baseline"/>
              <w:rPr>
                <w:color w:val="002060"/>
                <w:sz w:val="20"/>
              </w:rPr>
            </w:pPr>
            <w:r w:rsidRPr="007438DA">
              <w:rPr>
                <w:color w:val="002060"/>
                <w:sz w:val="20"/>
              </w:rPr>
              <w:t>5627811</w:t>
            </w:r>
          </w:p>
        </w:tc>
        <w:tc>
          <w:tcPr>
            <w:tcW w:w="2717" w:type="dxa"/>
          </w:tcPr>
          <w:p w14:paraId="22EF8B07" w14:textId="77777777" w:rsidR="00114117" w:rsidRPr="007438DA" w:rsidRDefault="00114117" w:rsidP="00BC4A1B">
            <w:pPr>
              <w:pStyle w:val="LndNormale1"/>
              <w:textAlignment w:val="baseline"/>
              <w:rPr>
                <w:color w:val="002060"/>
                <w:sz w:val="20"/>
              </w:rPr>
            </w:pPr>
            <w:r w:rsidRPr="007438DA">
              <w:rPr>
                <w:color w:val="002060"/>
                <w:sz w:val="20"/>
              </w:rPr>
              <w:t>PAGLIARI ALESSIO</w:t>
            </w:r>
          </w:p>
        </w:tc>
        <w:tc>
          <w:tcPr>
            <w:tcW w:w="1272" w:type="dxa"/>
          </w:tcPr>
          <w:p w14:paraId="5AB53EF1" w14:textId="77777777" w:rsidR="00114117" w:rsidRPr="007438DA" w:rsidRDefault="00114117" w:rsidP="00BC4A1B">
            <w:pPr>
              <w:pStyle w:val="LndNormale1"/>
              <w:textAlignment w:val="baseline"/>
              <w:rPr>
                <w:color w:val="002060"/>
                <w:sz w:val="20"/>
              </w:rPr>
            </w:pPr>
            <w:r w:rsidRPr="007438DA">
              <w:rPr>
                <w:color w:val="002060"/>
                <w:sz w:val="20"/>
              </w:rPr>
              <w:t>29.04.2002</w:t>
            </w:r>
          </w:p>
        </w:tc>
        <w:tc>
          <w:tcPr>
            <w:tcW w:w="1182" w:type="dxa"/>
          </w:tcPr>
          <w:p w14:paraId="763C949D" w14:textId="77777777" w:rsidR="00114117" w:rsidRPr="007438DA" w:rsidRDefault="00114117" w:rsidP="00BC4A1B">
            <w:pPr>
              <w:pStyle w:val="LndNormale1"/>
              <w:textAlignment w:val="baseline"/>
              <w:rPr>
                <w:color w:val="002060"/>
                <w:sz w:val="20"/>
              </w:rPr>
            </w:pPr>
            <w:r w:rsidRPr="007438DA">
              <w:rPr>
                <w:color w:val="002060"/>
                <w:sz w:val="20"/>
              </w:rPr>
              <w:t>922710</w:t>
            </w:r>
          </w:p>
        </w:tc>
        <w:tc>
          <w:tcPr>
            <w:tcW w:w="3477" w:type="dxa"/>
          </w:tcPr>
          <w:p w14:paraId="0D1E4EEA" w14:textId="77777777" w:rsidR="00114117" w:rsidRPr="007438DA" w:rsidRDefault="00114117" w:rsidP="00BC4A1B">
            <w:pPr>
              <w:pStyle w:val="LndNormale1"/>
              <w:textAlignment w:val="baseline"/>
              <w:rPr>
                <w:color w:val="002060"/>
                <w:sz w:val="20"/>
              </w:rPr>
            </w:pPr>
            <w:r w:rsidRPr="007438DA">
              <w:rPr>
                <w:color w:val="002060"/>
                <w:sz w:val="20"/>
              </w:rPr>
              <w:t>ELITE TOLENTINO S.S.D.R.L.</w:t>
            </w:r>
          </w:p>
        </w:tc>
      </w:tr>
      <w:tr w:rsidR="00114117" w:rsidRPr="007438DA" w14:paraId="0B7095D9" w14:textId="77777777" w:rsidTr="00BC4A1B">
        <w:tc>
          <w:tcPr>
            <w:tcW w:w="1264" w:type="dxa"/>
          </w:tcPr>
          <w:p w14:paraId="6F26ED69" w14:textId="77777777" w:rsidR="00114117" w:rsidRPr="007438DA" w:rsidRDefault="00114117" w:rsidP="00BC4A1B">
            <w:pPr>
              <w:pStyle w:val="LndNormale1"/>
              <w:textAlignment w:val="baseline"/>
              <w:rPr>
                <w:color w:val="002060"/>
                <w:sz w:val="20"/>
              </w:rPr>
            </w:pPr>
            <w:r w:rsidRPr="007438DA">
              <w:rPr>
                <w:color w:val="002060"/>
                <w:sz w:val="20"/>
              </w:rPr>
              <w:t>5888897</w:t>
            </w:r>
          </w:p>
        </w:tc>
        <w:tc>
          <w:tcPr>
            <w:tcW w:w="2717" w:type="dxa"/>
          </w:tcPr>
          <w:p w14:paraId="436EB5BA" w14:textId="77777777" w:rsidR="00114117" w:rsidRPr="007438DA" w:rsidRDefault="00114117" w:rsidP="00BC4A1B">
            <w:pPr>
              <w:pStyle w:val="LndNormale1"/>
              <w:textAlignment w:val="baseline"/>
              <w:rPr>
                <w:color w:val="002060"/>
                <w:sz w:val="20"/>
              </w:rPr>
            </w:pPr>
            <w:r w:rsidRPr="007438DA">
              <w:rPr>
                <w:color w:val="002060"/>
                <w:sz w:val="20"/>
              </w:rPr>
              <w:t>RICCI FABIO</w:t>
            </w:r>
          </w:p>
        </w:tc>
        <w:tc>
          <w:tcPr>
            <w:tcW w:w="1272" w:type="dxa"/>
          </w:tcPr>
          <w:p w14:paraId="093E7FA8" w14:textId="77777777" w:rsidR="00114117" w:rsidRPr="007438DA" w:rsidRDefault="00114117" w:rsidP="00BC4A1B">
            <w:pPr>
              <w:pStyle w:val="LndNormale1"/>
              <w:textAlignment w:val="baseline"/>
              <w:rPr>
                <w:color w:val="002060"/>
                <w:sz w:val="20"/>
              </w:rPr>
            </w:pPr>
            <w:r w:rsidRPr="007438DA">
              <w:rPr>
                <w:color w:val="002060"/>
                <w:sz w:val="20"/>
              </w:rPr>
              <w:t>23.01.1996</w:t>
            </w:r>
          </w:p>
        </w:tc>
        <w:tc>
          <w:tcPr>
            <w:tcW w:w="1182" w:type="dxa"/>
          </w:tcPr>
          <w:p w14:paraId="3DB416C4" w14:textId="77777777" w:rsidR="00114117" w:rsidRPr="007438DA" w:rsidRDefault="00114117" w:rsidP="00BC4A1B">
            <w:pPr>
              <w:pStyle w:val="LndNormale1"/>
              <w:textAlignment w:val="baseline"/>
              <w:rPr>
                <w:color w:val="002060"/>
                <w:sz w:val="20"/>
              </w:rPr>
            </w:pPr>
            <w:r w:rsidRPr="007438DA">
              <w:rPr>
                <w:color w:val="002060"/>
                <w:sz w:val="20"/>
              </w:rPr>
              <w:t>932678</w:t>
            </w:r>
          </w:p>
        </w:tc>
        <w:tc>
          <w:tcPr>
            <w:tcW w:w="3477" w:type="dxa"/>
          </w:tcPr>
          <w:p w14:paraId="40DA22A9" w14:textId="77777777" w:rsidR="00114117" w:rsidRPr="007438DA" w:rsidRDefault="00114117" w:rsidP="00BC4A1B">
            <w:pPr>
              <w:pStyle w:val="LndNormale1"/>
              <w:textAlignment w:val="baseline"/>
              <w:rPr>
                <w:color w:val="002060"/>
                <w:sz w:val="20"/>
              </w:rPr>
            </w:pPr>
            <w:r w:rsidRPr="007438DA">
              <w:rPr>
                <w:color w:val="002060"/>
                <w:sz w:val="20"/>
              </w:rPr>
              <w:t>A.S.D. JUNIORCALCIOANCONA</w:t>
            </w:r>
          </w:p>
        </w:tc>
      </w:tr>
      <w:tr w:rsidR="00114117" w:rsidRPr="007438DA" w14:paraId="78F1C543" w14:textId="77777777" w:rsidTr="00BC4A1B">
        <w:tc>
          <w:tcPr>
            <w:tcW w:w="1264" w:type="dxa"/>
          </w:tcPr>
          <w:p w14:paraId="7931613F" w14:textId="77777777" w:rsidR="00114117" w:rsidRPr="007438DA" w:rsidRDefault="00114117" w:rsidP="00BC4A1B">
            <w:pPr>
              <w:pStyle w:val="LndNormale1"/>
              <w:textAlignment w:val="baseline"/>
              <w:rPr>
                <w:color w:val="002060"/>
                <w:sz w:val="20"/>
              </w:rPr>
            </w:pPr>
            <w:r w:rsidRPr="007438DA">
              <w:rPr>
                <w:color w:val="002060"/>
                <w:sz w:val="20"/>
              </w:rPr>
              <w:t>6686351</w:t>
            </w:r>
          </w:p>
        </w:tc>
        <w:tc>
          <w:tcPr>
            <w:tcW w:w="2717" w:type="dxa"/>
          </w:tcPr>
          <w:p w14:paraId="766CAFA9" w14:textId="77777777" w:rsidR="00114117" w:rsidRPr="007438DA" w:rsidRDefault="00114117" w:rsidP="00BC4A1B">
            <w:pPr>
              <w:pStyle w:val="LndNormale1"/>
              <w:textAlignment w:val="baseline"/>
              <w:rPr>
                <w:color w:val="002060"/>
                <w:sz w:val="20"/>
              </w:rPr>
            </w:pPr>
            <w:r w:rsidRPr="007438DA">
              <w:rPr>
                <w:color w:val="002060"/>
                <w:sz w:val="20"/>
              </w:rPr>
              <w:t>VITIELLO MANUEL</w:t>
            </w:r>
          </w:p>
        </w:tc>
        <w:tc>
          <w:tcPr>
            <w:tcW w:w="1272" w:type="dxa"/>
          </w:tcPr>
          <w:p w14:paraId="429BD750" w14:textId="77777777" w:rsidR="00114117" w:rsidRPr="007438DA" w:rsidRDefault="00114117" w:rsidP="00BC4A1B">
            <w:pPr>
              <w:pStyle w:val="LndNormale1"/>
              <w:textAlignment w:val="baseline"/>
              <w:rPr>
                <w:color w:val="002060"/>
                <w:sz w:val="20"/>
              </w:rPr>
            </w:pPr>
            <w:r w:rsidRPr="007438DA">
              <w:rPr>
                <w:color w:val="002060"/>
                <w:sz w:val="20"/>
              </w:rPr>
              <w:t>06.01.2001</w:t>
            </w:r>
          </w:p>
        </w:tc>
        <w:tc>
          <w:tcPr>
            <w:tcW w:w="1182" w:type="dxa"/>
          </w:tcPr>
          <w:p w14:paraId="6F9FE7B5" w14:textId="77777777" w:rsidR="00114117" w:rsidRPr="007438DA" w:rsidRDefault="00114117" w:rsidP="00BC4A1B">
            <w:pPr>
              <w:pStyle w:val="LndNormale1"/>
              <w:textAlignment w:val="baseline"/>
              <w:rPr>
                <w:color w:val="002060"/>
                <w:sz w:val="20"/>
              </w:rPr>
            </w:pPr>
            <w:r w:rsidRPr="007438DA">
              <w:rPr>
                <w:color w:val="002060"/>
                <w:sz w:val="20"/>
              </w:rPr>
              <w:t>932898</w:t>
            </w:r>
          </w:p>
        </w:tc>
        <w:tc>
          <w:tcPr>
            <w:tcW w:w="3477" w:type="dxa"/>
          </w:tcPr>
          <w:p w14:paraId="64890E2D" w14:textId="77777777" w:rsidR="00114117" w:rsidRPr="007438DA" w:rsidRDefault="00114117" w:rsidP="00BC4A1B">
            <w:pPr>
              <w:pStyle w:val="LndNormale1"/>
              <w:textAlignment w:val="baseline"/>
              <w:rPr>
                <w:color w:val="002060"/>
                <w:sz w:val="20"/>
              </w:rPr>
            </w:pPr>
            <w:r w:rsidRPr="007438DA">
              <w:rPr>
                <w:color w:val="002060"/>
                <w:sz w:val="20"/>
              </w:rPr>
              <w:t>A.S.D. K SPORT MONTECCHIO GA</w:t>
            </w:r>
          </w:p>
        </w:tc>
      </w:tr>
    </w:tbl>
    <w:p w14:paraId="6E299146" w14:textId="77777777" w:rsidR="00114117" w:rsidRPr="007438DA" w:rsidRDefault="00114117" w:rsidP="00114117">
      <w:pPr>
        <w:pStyle w:val="LndNormale1"/>
        <w:rPr>
          <w:color w:val="002060"/>
          <w:szCs w:val="22"/>
        </w:rPr>
      </w:pPr>
    </w:p>
    <w:p w14:paraId="4BB72709" w14:textId="3C0AE0C5" w:rsidR="00114117" w:rsidRPr="007438DA" w:rsidRDefault="00114117" w:rsidP="00114117">
      <w:pPr>
        <w:pStyle w:val="LndNormale1"/>
        <w:rPr>
          <w:b/>
          <w:color w:val="002060"/>
        </w:rPr>
      </w:pPr>
      <w:r w:rsidRPr="007438D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FF3F27">
        <w:rPr>
          <w:color w:val="002060"/>
        </w:rPr>
        <w:t>si dichiara</w:t>
      </w:r>
      <w:r>
        <w:rPr>
          <w:color w:val="002060"/>
        </w:rPr>
        <w:t>no</w:t>
      </w:r>
      <w:r w:rsidRPr="00FF3F27">
        <w:rPr>
          <w:color w:val="002060"/>
        </w:rPr>
        <w:t xml:space="preserve"> svincolat</w:t>
      </w:r>
      <w:r>
        <w:rPr>
          <w:color w:val="002060"/>
        </w:rPr>
        <w:t>i</w:t>
      </w:r>
      <w:r w:rsidRPr="00FF3F27">
        <w:rPr>
          <w:color w:val="002060"/>
        </w:rPr>
        <w:t xml:space="preserve"> i seguent</w:t>
      </w:r>
      <w:r>
        <w:rPr>
          <w:color w:val="002060"/>
        </w:rPr>
        <w:t>i</w:t>
      </w:r>
      <w:r w:rsidRPr="00FF3F27">
        <w:rPr>
          <w:color w:val="002060"/>
        </w:rPr>
        <w:t xml:space="preserve"> calciator</w:t>
      </w:r>
      <w:r>
        <w:rPr>
          <w:color w:val="002060"/>
        </w:rPr>
        <w:t>i</w:t>
      </w:r>
      <w:r w:rsidRPr="00FF3F27">
        <w:rPr>
          <w:color w:val="002060"/>
        </w:rPr>
        <w:t xml:space="preserve"> </w:t>
      </w:r>
      <w:r w:rsidRPr="007438DA">
        <w:rPr>
          <w:color w:val="002060"/>
        </w:rPr>
        <w:t xml:space="preserve">a decorrere dal </w:t>
      </w:r>
      <w:r w:rsidRPr="007438DA">
        <w:rPr>
          <w:b/>
          <w:color w:val="002060"/>
        </w:rPr>
        <w:t>14.01.2025:</w:t>
      </w:r>
    </w:p>
    <w:tbl>
      <w:tblPr>
        <w:tblStyle w:val="Grigliatabella"/>
        <w:tblW w:w="0" w:type="auto"/>
        <w:tblLook w:val="04A0" w:firstRow="1" w:lastRow="0" w:firstColumn="1" w:lastColumn="0" w:noHBand="0" w:noVBand="1"/>
      </w:tblPr>
      <w:tblGrid>
        <w:gridCol w:w="1264"/>
        <w:gridCol w:w="2717"/>
        <w:gridCol w:w="1272"/>
        <w:gridCol w:w="1182"/>
        <w:gridCol w:w="3477"/>
      </w:tblGrid>
      <w:tr w:rsidR="00114117" w:rsidRPr="007438DA" w14:paraId="56060D8F" w14:textId="77777777" w:rsidTr="00BC4A1B">
        <w:tc>
          <w:tcPr>
            <w:tcW w:w="1264" w:type="dxa"/>
            <w:tcBorders>
              <w:top w:val="single" w:sz="4" w:space="0" w:color="auto"/>
              <w:left w:val="single" w:sz="4" w:space="0" w:color="auto"/>
              <w:bottom w:val="single" w:sz="4" w:space="0" w:color="auto"/>
              <w:right w:val="single" w:sz="4" w:space="0" w:color="auto"/>
            </w:tcBorders>
            <w:hideMark/>
          </w:tcPr>
          <w:p w14:paraId="4C6160CE" w14:textId="77777777" w:rsidR="00114117" w:rsidRPr="007438DA" w:rsidRDefault="00114117" w:rsidP="00BC4A1B">
            <w:pPr>
              <w:pStyle w:val="LndNormale1"/>
              <w:jc w:val="center"/>
              <w:textAlignment w:val="baseline"/>
              <w:rPr>
                <w:b/>
                <w:color w:val="002060"/>
              </w:rPr>
            </w:pPr>
            <w:r w:rsidRPr="007438DA">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ECBA530" w14:textId="77777777" w:rsidR="00114117" w:rsidRPr="007438DA" w:rsidRDefault="00114117" w:rsidP="00BC4A1B">
            <w:pPr>
              <w:pStyle w:val="LndNormale1"/>
              <w:jc w:val="center"/>
              <w:textAlignment w:val="baseline"/>
              <w:rPr>
                <w:b/>
                <w:color w:val="002060"/>
              </w:rPr>
            </w:pPr>
            <w:r w:rsidRPr="007438DA">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58D00EB" w14:textId="77777777" w:rsidR="00114117" w:rsidRPr="007438DA" w:rsidRDefault="00114117" w:rsidP="00BC4A1B">
            <w:pPr>
              <w:pStyle w:val="LndNormale1"/>
              <w:jc w:val="center"/>
              <w:textAlignment w:val="baseline"/>
              <w:rPr>
                <w:b/>
                <w:color w:val="002060"/>
              </w:rPr>
            </w:pPr>
            <w:r w:rsidRPr="007438DA">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693972" w14:textId="77777777" w:rsidR="00114117" w:rsidRPr="007438DA" w:rsidRDefault="00114117" w:rsidP="00BC4A1B">
            <w:pPr>
              <w:pStyle w:val="LndNormale1"/>
              <w:jc w:val="center"/>
              <w:textAlignment w:val="baseline"/>
              <w:rPr>
                <w:b/>
                <w:color w:val="002060"/>
              </w:rPr>
            </w:pPr>
            <w:r w:rsidRPr="007438DA">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8CDB0D8" w14:textId="77777777" w:rsidR="00114117" w:rsidRPr="007438DA" w:rsidRDefault="00114117" w:rsidP="00BC4A1B">
            <w:pPr>
              <w:pStyle w:val="LndNormale1"/>
              <w:jc w:val="center"/>
              <w:textAlignment w:val="baseline"/>
              <w:rPr>
                <w:b/>
                <w:color w:val="002060"/>
              </w:rPr>
            </w:pPr>
            <w:r w:rsidRPr="007438DA">
              <w:rPr>
                <w:b/>
                <w:color w:val="002060"/>
              </w:rPr>
              <w:t>Società</w:t>
            </w:r>
          </w:p>
        </w:tc>
      </w:tr>
      <w:tr w:rsidR="00114117" w:rsidRPr="007438DA" w14:paraId="544830D1" w14:textId="77777777" w:rsidTr="00BC4A1B">
        <w:tc>
          <w:tcPr>
            <w:tcW w:w="1264" w:type="dxa"/>
          </w:tcPr>
          <w:p w14:paraId="4142FE8A" w14:textId="77777777" w:rsidR="00114117" w:rsidRPr="007438DA" w:rsidRDefault="00114117" w:rsidP="00BC4A1B">
            <w:pPr>
              <w:pStyle w:val="LndNormale1"/>
              <w:textAlignment w:val="baseline"/>
              <w:rPr>
                <w:color w:val="002060"/>
                <w:sz w:val="20"/>
              </w:rPr>
            </w:pPr>
            <w:r w:rsidRPr="007438DA">
              <w:rPr>
                <w:color w:val="002060"/>
                <w:sz w:val="20"/>
              </w:rPr>
              <w:t>4192093</w:t>
            </w:r>
          </w:p>
        </w:tc>
        <w:tc>
          <w:tcPr>
            <w:tcW w:w="2717" w:type="dxa"/>
          </w:tcPr>
          <w:p w14:paraId="422BDAEF" w14:textId="77777777" w:rsidR="00114117" w:rsidRPr="007438DA" w:rsidRDefault="00114117" w:rsidP="00BC4A1B">
            <w:pPr>
              <w:pStyle w:val="LndNormale1"/>
              <w:textAlignment w:val="baseline"/>
              <w:rPr>
                <w:color w:val="002060"/>
                <w:sz w:val="20"/>
              </w:rPr>
            </w:pPr>
            <w:r w:rsidRPr="007438DA">
              <w:rPr>
                <w:color w:val="002060"/>
                <w:sz w:val="20"/>
              </w:rPr>
              <w:t>BAGALINI DANIELE</w:t>
            </w:r>
          </w:p>
        </w:tc>
        <w:tc>
          <w:tcPr>
            <w:tcW w:w="1272" w:type="dxa"/>
          </w:tcPr>
          <w:p w14:paraId="277AE4C2" w14:textId="77777777" w:rsidR="00114117" w:rsidRPr="007438DA" w:rsidRDefault="00114117" w:rsidP="00BC4A1B">
            <w:pPr>
              <w:pStyle w:val="LndNormale1"/>
              <w:textAlignment w:val="baseline"/>
              <w:rPr>
                <w:color w:val="002060"/>
                <w:sz w:val="20"/>
              </w:rPr>
            </w:pPr>
            <w:r w:rsidRPr="007438DA">
              <w:rPr>
                <w:color w:val="002060"/>
                <w:sz w:val="20"/>
              </w:rPr>
              <w:t>21.08.1998</w:t>
            </w:r>
          </w:p>
        </w:tc>
        <w:tc>
          <w:tcPr>
            <w:tcW w:w="1182" w:type="dxa"/>
          </w:tcPr>
          <w:p w14:paraId="30A6A977" w14:textId="77777777" w:rsidR="00114117" w:rsidRPr="007438DA" w:rsidRDefault="00114117" w:rsidP="00BC4A1B">
            <w:pPr>
              <w:pStyle w:val="LndNormale1"/>
              <w:textAlignment w:val="baseline"/>
              <w:rPr>
                <w:color w:val="002060"/>
                <w:sz w:val="20"/>
              </w:rPr>
            </w:pPr>
            <w:r w:rsidRPr="007438DA">
              <w:rPr>
                <w:color w:val="002060"/>
                <w:sz w:val="20"/>
              </w:rPr>
              <w:t>962220</w:t>
            </w:r>
          </w:p>
        </w:tc>
        <w:tc>
          <w:tcPr>
            <w:tcW w:w="3477" w:type="dxa"/>
          </w:tcPr>
          <w:p w14:paraId="04BFFC8C" w14:textId="77777777" w:rsidR="00114117" w:rsidRPr="007438DA" w:rsidRDefault="00114117" w:rsidP="00BC4A1B">
            <w:pPr>
              <w:pStyle w:val="LndNormale1"/>
              <w:textAlignment w:val="baseline"/>
              <w:rPr>
                <w:color w:val="002060"/>
                <w:sz w:val="20"/>
              </w:rPr>
            </w:pPr>
            <w:r w:rsidRPr="007438DA">
              <w:rPr>
                <w:color w:val="002060"/>
                <w:sz w:val="20"/>
              </w:rPr>
              <w:t>CSI MONTEFIORE</w:t>
            </w:r>
          </w:p>
        </w:tc>
      </w:tr>
      <w:tr w:rsidR="00114117" w:rsidRPr="007438DA" w14:paraId="6441E76E" w14:textId="77777777" w:rsidTr="00BC4A1B">
        <w:tc>
          <w:tcPr>
            <w:tcW w:w="1264" w:type="dxa"/>
          </w:tcPr>
          <w:p w14:paraId="7085B756" w14:textId="77777777" w:rsidR="00114117" w:rsidRPr="007438DA" w:rsidRDefault="00114117" w:rsidP="00BC4A1B">
            <w:pPr>
              <w:pStyle w:val="LndNormale1"/>
              <w:textAlignment w:val="baseline"/>
              <w:rPr>
                <w:color w:val="002060"/>
                <w:sz w:val="20"/>
              </w:rPr>
            </w:pPr>
            <w:r w:rsidRPr="007438DA">
              <w:rPr>
                <w:color w:val="002060"/>
                <w:sz w:val="20"/>
              </w:rPr>
              <w:t>5486118</w:t>
            </w:r>
          </w:p>
        </w:tc>
        <w:tc>
          <w:tcPr>
            <w:tcW w:w="2717" w:type="dxa"/>
          </w:tcPr>
          <w:p w14:paraId="54D75048" w14:textId="77777777" w:rsidR="00114117" w:rsidRPr="007438DA" w:rsidRDefault="00114117" w:rsidP="00BC4A1B">
            <w:pPr>
              <w:pStyle w:val="LndNormale1"/>
              <w:textAlignment w:val="baseline"/>
              <w:rPr>
                <w:color w:val="002060"/>
                <w:sz w:val="20"/>
              </w:rPr>
            </w:pPr>
            <w:r w:rsidRPr="007438DA">
              <w:rPr>
                <w:color w:val="002060"/>
                <w:sz w:val="20"/>
              </w:rPr>
              <w:t>HIHI YASSIN</w:t>
            </w:r>
          </w:p>
        </w:tc>
        <w:tc>
          <w:tcPr>
            <w:tcW w:w="1272" w:type="dxa"/>
          </w:tcPr>
          <w:p w14:paraId="632FC5AD" w14:textId="77777777" w:rsidR="00114117" w:rsidRPr="007438DA" w:rsidRDefault="00114117" w:rsidP="00BC4A1B">
            <w:pPr>
              <w:pStyle w:val="LndNormale1"/>
              <w:textAlignment w:val="baseline"/>
              <w:rPr>
                <w:color w:val="002060"/>
                <w:sz w:val="20"/>
              </w:rPr>
            </w:pPr>
            <w:r w:rsidRPr="007438DA">
              <w:rPr>
                <w:color w:val="002060"/>
                <w:sz w:val="20"/>
              </w:rPr>
              <w:t>05.06.1999</w:t>
            </w:r>
          </w:p>
        </w:tc>
        <w:tc>
          <w:tcPr>
            <w:tcW w:w="1182" w:type="dxa"/>
          </w:tcPr>
          <w:p w14:paraId="3ABF70CA" w14:textId="77777777" w:rsidR="00114117" w:rsidRPr="007438DA" w:rsidRDefault="00114117" w:rsidP="00BC4A1B">
            <w:pPr>
              <w:pStyle w:val="LndNormale1"/>
              <w:textAlignment w:val="baseline"/>
              <w:rPr>
                <w:color w:val="002060"/>
                <w:sz w:val="20"/>
              </w:rPr>
            </w:pPr>
            <w:r w:rsidRPr="007438DA">
              <w:rPr>
                <w:color w:val="002060"/>
                <w:sz w:val="20"/>
              </w:rPr>
              <w:t>962983</w:t>
            </w:r>
          </w:p>
        </w:tc>
        <w:tc>
          <w:tcPr>
            <w:tcW w:w="3477" w:type="dxa"/>
          </w:tcPr>
          <w:p w14:paraId="5D56C149" w14:textId="77777777" w:rsidR="00114117" w:rsidRPr="007438DA" w:rsidRDefault="00114117" w:rsidP="00BC4A1B">
            <w:pPr>
              <w:pStyle w:val="LndNormale1"/>
              <w:textAlignment w:val="baseline"/>
              <w:rPr>
                <w:color w:val="002060"/>
                <w:sz w:val="20"/>
              </w:rPr>
            </w:pPr>
            <w:r w:rsidRPr="007438DA">
              <w:rPr>
                <w:color w:val="002060"/>
                <w:sz w:val="20"/>
              </w:rPr>
              <w:t>INVICTUS RAPAGNANO GROTTA</w:t>
            </w:r>
          </w:p>
        </w:tc>
      </w:tr>
      <w:tr w:rsidR="00114117" w:rsidRPr="007438DA" w14:paraId="001E2063" w14:textId="77777777" w:rsidTr="00BC4A1B">
        <w:tc>
          <w:tcPr>
            <w:tcW w:w="1264" w:type="dxa"/>
          </w:tcPr>
          <w:p w14:paraId="4F5865F7" w14:textId="77777777" w:rsidR="00114117" w:rsidRPr="007438DA" w:rsidRDefault="00114117" w:rsidP="00BC4A1B">
            <w:pPr>
              <w:pStyle w:val="LndNormale1"/>
              <w:textAlignment w:val="baseline"/>
              <w:rPr>
                <w:color w:val="002060"/>
                <w:sz w:val="20"/>
              </w:rPr>
            </w:pPr>
            <w:r w:rsidRPr="007438DA">
              <w:rPr>
                <w:color w:val="002060"/>
                <w:sz w:val="20"/>
              </w:rPr>
              <w:t>4925832</w:t>
            </w:r>
          </w:p>
        </w:tc>
        <w:tc>
          <w:tcPr>
            <w:tcW w:w="2717" w:type="dxa"/>
          </w:tcPr>
          <w:p w14:paraId="0D4C8A01" w14:textId="77777777" w:rsidR="00114117" w:rsidRPr="007438DA" w:rsidRDefault="00114117" w:rsidP="00BC4A1B">
            <w:pPr>
              <w:pStyle w:val="LndNormale1"/>
              <w:textAlignment w:val="baseline"/>
              <w:rPr>
                <w:color w:val="002060"/>
                <w:sz w:val="20"/>
              </w:rPr>
            </w:pPr>
            <w:r w:rsidRPr="007438DA">
              <w:rPr>
                <w:color w:val="002060"/>
                <w:sz w:val="20"/>
              </w:rPr>
              <w:t>MONTAGNOLI DAVIDE</w:t>
            </w:r>
          </w:p>
        </w:tc>
        <w:tc>
          <w:tcPr>
            <w:tcW w:w="1272" w:type="dxa"/>
          </w:tcPr>
          <w:p w14:paraId="4C56F099" w14:textId="77777777" w:rsidR="00114117" w:rsidRPr="007438DA" w:rsidRDefault="00114117" w:rsidP="00BC4A1B">
            <w:pPr>
              <w:pStyle w:val="LndNormale1"/>
              <w:textAlignment w:val="baseline"/>
              <w:rPr>
                <w:color w:val="002060"/>
                <w:sz w:val="20"/>
              </w:rPr>
            </w:pPr>
            <w:r w:rsidRPr="007438DA">
              <w:rPr>
                <w:color w:val="002060"/>
                <w:sz w:val="20"/>
              </w:rPr>
              <w:t>04.08.1997</w:t>
            </w:r>
          </w:p>
        </w:tc>
        <w:tc>
          <w:tcPr>
            <w:tcW w:w="1182" w:type="dxa"/>
          </w:tcPr>
          <w:p w14:paraId="3E590C2D" w14:textId="77777777" w:rsidR="00114117" w:rsidRPr="007438DA" w:rsidRDefault="00114117" w:rsidP="00BC4A1B">
            <w:pPr>
              <w:pStyle w:val="LndNormale1"/>
              <w:textAlignment w:val="baseline"/>
              <w:rPr>
                <w:color w:val="002060"/>
                <w:sz w:val="20"/>
              </w:rPr>
            </w:pPr>
            <w:r w:rsidRPr="007438DA">
              <w:rPr>
                <w:color w:val="002060"/>
                <w:sz w:val="20"/>
              </w:rPr>
              <w:t>954915</w:t>
            </w:r>
          </w:p>
        </w:tc>
        <w:tc>
          <w:tcPr>
            <w:tcW w:w="3477" w:type="dxa"/>
          </w:tcPr>
          <w:p w14:paraId="7934F814" w14:textId="77777777" w:rsidR="00114117" w:rsidRPr="007438DA" w:rsidRDefault="00114117" w:rsidP="00BC4A1B">
            <w:pPr>
              <w:pStyle w:val="LndNormale1"/>
              <w:textAlignment w:val="baseline"/>
              <w:rPr>
                <w:color w:val="002060"/>
                <w:sz w:val="20"/>
              </w:rPr>
            </w:pPr>
            <w:r w:rsidRPr="007438DA">
              <w:rPr>
                <w:color w:val="002060"/>
                <w:sz w:val="20"/>
              </w:rPr>
              <w:t>A.S.D.. UNIONE CALCIO PERGOLE</w:t>
            </w:r>
          </w:p>
        </w:tc>
      </w:tr>
      <w:tr w:rsidR="00114117" w:rsidRPr="007438DA" w14:paraId="33DAD217" w14:textId="77777777" w:rsidTr="00BC4A1B">
        <w:tc>
          <w:tcPr>
            <w:tcW w:w="1264" w:type="dxa"/>
          </w:tcPr>
          <w:p w14:paraId="1ECD3907" w14:textId="77777777" w:rsidR="00114117" w:rsidRPr="007438DA" w:rsidRDefault="00114117" w:rsidP="00BC4A1B">
            <w:pPr>
              <w:pStyle w:val="LndNormale1"/>
              <w:textAlignment w:val="baseline"/>
              <w:rPr>
                <w:color w:val="002060"/>
                <w:sz w:val="20"/>
              </w:rPr>
            </w:pPr>
            <w:r w:rsidRPr="007438DA">
              <w:rPr>
                <w:color w:val="002060"/>
                <w:sz w:val="20"/>
              </w:rPr>
              <w:t>4731994</w:t>
            </w:r>
          </w:p>
        </w:tc>
        <w:tc>
          <w:tcPr>
            <w:tcW w:w="2717" w:type="dxa"/>
          </w:tcPr>
          <w:p w14:paraId="42118AD3" w14:textId="77777777" w:rsidR="00114117" w:rsidRPr="007438DA" w:rsidRDefault="00114117" w:rsidP="00BC4A1B">
            <w:pPr>
              <w:pStyle w:val="LndNormale1"/>
              <w:textAlignment w:val="baseline"/>
              <w:rPr>
                <w:color w:val="002060"/>
                <w:sz w:val="20"/>
              </w:rPr>
            </w:pPr>
            <w:r w:rsidRPr="007438DA">
              <w:rPr>
                <w:color w:val="002060"/>
                <w:sz w:val="20"/>
              </w:rPr>
              <w:t>SALVETTI ALESSANDRO</w:t>
            </w:r>
          </w:p>
        </w:tc>
        <w:tc>
          <w:tcPr>
            <w:tcW w:w="1272" w:type="dxa"/>
          </w:tcPr>
          <w:p w14:paraId="36079B3E" w14:textId="77777777" w:rsidR="00114117" w:rsidRPr="007438DA" w:rsidRDefault="00114117" w:rsidP="00BC4A1B">
            <w:pPr>
              <w:pStyle w:val="LndNormale1"/>
              <w:textAlignment w:val="baseline"/>
              <w:rPr>
                <w:color w:val="002060"/>
                <w:sz w:val="20"/>
              </w:rPr>
            </w:pPr>
            <w:r w:rsidRPr="007438DA">
              <w:rPr>
                <w:color w:val="002060"/>
                <w:sz w:val="20"/>
              </w:rPr>
              <w:t>07.08.1995</w:t>
            </w:r>
          </w:p>
        </w:tc>
        <w:tc>
          <w:tcPr>
            <w:tcW w:w="1182" w:type="dxa"/>
          </w:tcPr>
          <w:p w14:paraId="5CDB6427" w14:textId="77777777" w:rsidR="00114117" w:rsidRPr="007438DA" w:rsidRDefault="00114117" w:rsidP="00BC4A1B">
            <w:pPr>
              <w:pStyle w:val="LndNormale1"/>
              <w:textAlignment w:val="baseline"/>
              <w:rPr>
                <w:color w:val="002060"/>
                <w:sz w:val="20"/>
              </w:rPr>
            </w:pPr>
            <w:r w:rsidRPr="007438DA">
              <w:rPr>
                <w:color w:val="002060"/>
                <w:sz w:val="20"/>
              </w:rPr>
              <w:t>65018</w:t>
            </w:r>
          </w:p>
        </w:tc>
        <w:tc>
          <w:tcPr>
            <w:tcW w:w="3477" w:type="dxa"/>
          </w:tcPr>
          <w:p w14:paraId="679E02B5" w14:textId="77777777" w:rsidR="00114117" w:rsidRPr="007438DA" w:rsidRDefault="00114117" w:rsidP="00BC4A1B">
            <w:pPr>
              <w:pStyle w:val="LndNormale1"/>
              <w:textAlignment w:val="baseline"/>
              <w:rPr>
                <w:color w:val="002060"/>
                <w:sz w:val="20"/>
              </w:rPr>
            </w:pPr>
            <w:r w:rsidRPr="007438DA">
              <w:rPr>
                <w:color w:val="002060"/>
                <w:sz w:val="20"/>
              </w:rPr>
              <w:t>A.S.D. CAMERINO CALCIO</w:t>
            </w:r>
          </w:p>
        </w:tc>
      </w:tr>
      <w:tr w:rsidR="00114117" w:rsidRPr="007438DA" w14:paraId="0A0F9108" w14:textId="77777777" w:rsidTr="00BC4A1B">
        <w:tc>
          <w:tcPr>
            <w:tcW w:w="1264" w:type="dxa"/>
          </w:tcPr>
          <w:p w14:paraId="6CBA8B41" w14:textId="77777777" w:rsidR="00114117" w:rsidRPr="007438DA" w:rsidRDefault="00114117" w:rsidP="00BC4A1B">
            <w:pPr>
              <w:pStyle w:val="LndNormale1"/>
              <w:textAlignment w:val="baseline"/>
              <w:rPr>
                <w:color w:val="002060"/>
                <w:sz w:val="20"/>
              </w:rPr>
            </w:pPr>
            <w:r w:rsidRPr="007438DA">
              <w:rPr>
                <w:color w:val="002060"/>
                <w:sz w:val="20"/>
              </w:rPr>
              <w:lastRenderedPageBreak/>
              <w:t>2795066</w:t>
            </w:r>
          </w:p>
        </w:tc>
        <w:tc>
          <w:tcPr>
            <w:tcW w:w="2717" w:type="dxa"/>
          </w:tcPr>
          <w:p w14:paraId="4B7D20B8" w14:textId="77777777" w:rsidR="00114117" w:rsidRPr="007438DA" w:rsidRDefault="00114117" w:rsidP="00BC4A1B">
            <w:pPr>
              <w:pStyle w:val="LndNormale1"/>
              <w:textAlignment w:val="baseline"/>
              <w:rPr>
                <w:color w:val="002060"/>
                <w:sz w:val="20"/>
              </w:rPr>
            </w:pPr>
            <w:r w:rsidRPr="007438DA">
              <w:rPr>
                <w:color w:val="002060"/>
                <w:sz w:val="20"/>
              </w:rPr>
              <w:t>ZIRA ALDO</w:t>
            </w:r>
          </w:p>
        </w:tc>
        <w:tc>
          <w:tcPr>
            <w:tcW w:w="1272" w:type="dxa"/>
          </w:tcPr>
          <w:p w14:paraId="1A5D0019" w14:textId="77777777" w:rsidR="00114117" w:rsidRPr="007438DA" w:rsidRDefault="00114117" w:rsidP="00BC4A1B">
            <w:pPr>
              <w:pStyle w:val="LndNormale1"/>
              <w:textAlignment w:val="baseline"/>
              <w:rPr>
                <w:color w:val="002060"/>
                <w:sz w:val="20"/>
              </w:rPr>
            </w:pPr>
            <w:r w:rsidRPr="007438DA">
              <w:rPr>
                <w:color w:val="002060"/>
                <w:sz w:val="20"/>
              </w:rPr>
              <w:t>14.10.2006</w:t>
            </w:r>
          </w:p>
        </w:tc>
        <w:tc>
          <w:tcPr>
            <w:tcW w:w="1182" w:type="dxa"/>
          </w:tcPr>
          <w:p w14:paraId="7CD97CF8" w14:textId="77777777" w:rsidR="00114117" w:rsidRPr="007438DA" w:rsidRDefault="00114117" w:rsidP="00BC4A1B">
            <w:pPr>
              <w:pStyle w:val="LndNormale1"/>
              <w:textAlignment w:val="baseline"/>
              <w:rPr>
                <w:color w:val="002060"/>
                <w:sz w:val="20"/>
              </w:rPr>
            </w:pPr>
            <w:r w:rsidRPr="007438DA">
              <w:rPr>
                <w:color w:val="002060"/>
                <w:sz w:val="20"/>
              </w:rPr>
              <w:t>943111</w:t>
            </w:r>
          </w:p>
        </w:tc>
        <w:tc>
          <w:tcPr>
            <w:tcW w:w="3477" w:type="dxa"/>
          </w:tcPr>
          <w:p w14:paraId="3E9C37A5" w14:textId="77777777" w:rsidR="00114117" w:rsidRPr="007438DA" w:rsidRDefault="00114117" w:rsidP="00BC4A1B">
            <w:pPr>
              <w:pStyle w:val="LndNormale1"/>
              <w:textAlignment w:val="baseline"/>
              <w:rPr>
                <w:color w:val="002060"/>
                <w:sz w:val="20"/>
              </w:rPr>
            </w:pPr>
            <w:r w:rsidRPr="007438DA">
              <w:rPr>
                <w:color w:val="002060"/>
                <w:sz w:val="20"/>
              </w:rPr>
              <w:t>SSDARL ATL. CALCIO P.S.ELPIDIO</w:t>
            </w:r>
          </w:p>
        </w:tc>
      </w:tr>
    </w:tbl>
    <w:p w14:paraId="123B9C74" w14:textId="77777777" w:rsidR="00114117" w:rsidRPr="007438DA" w:rsidRDefault="00114117" w:rsidP="00114117">
      <w:pPr>
        <w:pStyle w:val="LndNormale1"/>
        <w:rPr>
          <w:b/>
          <w:color w:val="002060"/>
          <w:sz w:val="28"/>
          <w:szCs w:val="28"/>
          <w:u w:val="single"/>
        </w:rPr>
      </w:pPr>
    </w:p>
    <w:p w14:paraId="13EDB8A1" w14:textId="10EC1A4A" w:rsidR="00114117" w:rsidRPr="007438DA" w:rsidRDefault="00114117" w:rsidP="00114117">
      <w:pPr>
        <w:pStyle w:val="LndNormale1"/>
        <w:rPr>
          <w:b/>
          <w:color w:val="002060"/>
        </w:rPr>
      </w:pPr>
      <w:r w:rsidRPr="007438D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Pr="00FF3F27">
        <w:rPr>
          <w:color w:val="002060"/>
        </w:rPr>
        <w:t>si dichiara</w:t>
      </w:r>
      <w:r>
        <w:rPr>
          <w:color w:val="002060"/>
        </w:rPr>
        <w:t>no</w:t>
      </w:r>
      <w:r w:rsidRPr="00FF3F27">
        <w:rPr>
          <w:color w:val="002060"/>
        </w:rPr>
        <w:t xml:space="preserve"> svincolat</w:t>
      </w:r>
      <w:r>
        <w:rPr>
          <w:color w:val="002060"/>
        </w:rPr>
        <w:t>i</w:t>
      </w:r>
      <w:r w:rsidRPr="00FF3F27">
        <w:rPr>
          <w:color w:val="002060"/>
        </w:rPr>
        <w:t xml:space="preserve"> i seguent</w:t>
      </w:r>
      <w:r>
        <w:rPr>
          <w:color w:val="002060"/>
        </w:rPr>
        <w:t>i</w:t>
      </w:r>
      <w:r w:rsidRPr="00FF3F27">
        <w:rPr>
          <w:color w:val="002060"/>
        </w:rPr>
        <w:t xml:space="preserve"> calciator</w:t>
      </w:r>
      <w:r>
        <w:rPr>
          <w:color w:val="002060"/>
        </w:rPr>
        <w:t>i</w:t>
      </w:r>
      <w:r w:rsidRPr="00FF3F27">
        <w:rPr>
          <w:color w:val="002060"/>
        </w:rPr>
        <w:t xml:space="preserve"> </w:t>
      </w:r>
      <w:r w:rsidRPr="007438DA">
        <w:rPr>
          <w:color w:val="002060"/>
        </w:rPr>
        <w:t xml:space="preserve">a decorrere dal </w:t>
      </w:r>
      <w:r w:rsidRPr="007438DA">
        <w:rPr>
          <w:b/>
          <w:color w:val="002060"/>
        </w:rPr>
        <w:t>15.01.2025:</w:t>
      </w:r>
    </w:p>
    <w:tbl>
      <w:tblPr>
        <w:tblStyle w:val="Grigliatabella"/>
        <w:tblW w:w="0" w:type="auto"/>
        <w:tblLook w:val="04A0" w:firstRow="1" w:lastRow="0" w:firstColumn="1" w:lastColumn="0" w:noHBand="0" w:noVBand="1"/>
      </w:tblPr>
      <w:tblGrid>
        <w:gridCol w:w="1264"/>
        <w:gridCol w:w="2717"/>
        <w:gridCol w:w="1272"/>
        <w:gridCol w:w="1182"/>
        <w:gridCol w:w="3477"/>
      </w:tblGrid>
      <w:tr w:rsidR="00114117" w:rsidRPr="007438DA" w14:paraId="18B73E25" w14:textId="77777777" w:rsidTr="00BC4A1B">
        <w:tc>
          <w:tcPr>
            <w:tcW w:w="1264" w:type="dxa"/>
            <w:tcBorders>
              <w:top w:val="single" w:sz="4" w:space="0" w:color="auto"/>
              <w:left w:val="single" w:sz="4" w:space="0" w:color="auto"/>
              <w:bottom w:val="single" w:sz="4" w:space="0" w:color="auto"/>
              <w:right w:val="single" w:sz="4" w:space="0" w:color="auto"/>
            </w:tcBorders>
            <w:hideMark/>
          </w:tcPr>
          <w:p w14:paraId="21D0AB97" w14:textId="77777777" w:rsidR="00114117" w:rsidRPr="007438DA" w:rsidRDefault="00114117" w:rsidP="00BC4A1B">
            <w:pPr>
              <w:pStyle w:val="LndNormale1"/>
              <w:jc w:val="center"/>
              <w:textAlignment w:val="baseline"/>
              <w:rPr>
                <w:b/>
                <w:color w:val="002060"/>
              </w:rPr>
            </w:pPr>
            <w:r w:rsidRPr="007438DA">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D53950C" w14:textId="77777777" w:rsidR="00114117" w:rsidRPr="007438DA" w:rsidRDefault="00114117" w:rsidP="00BC4A1B">
            <w:pPr>
              <w:pStyle w:val="LndNormale1"/>
              <w:jc w:val="center"/>
              <w:textAlignment w:val="baseline"/>
              <w:rPr>
                <w:b/>
                <w:color w:val="002060"/>
              </w:rPr>
            </w:pPr>
            <w:r w:rsidRPr="007438DA">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A89DB5A" w14:textId="77777777" w:rsidR="00114117" w:rsidRPr="007438DA" w:rsidRDefault="00114117" w:rsidP="00BC4A1B">
            <w:pPr>
              <w:pStyle w:val="LndNormale1"/>
              <w:jc w:val="center"/>
              <w:textAlignment w:val="baseline"/>
              <w:rPr>
                <w:b/>
                <w:color w:val="002060"/>
              </w:rPr>
            </w:pPr>
            <w:r w:rsidRPr="007438DA">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B0FE69" w14:textId="77777777" w:rsidR="00114117" w:rsidRPr="007438DA" w:rsidRDefault="00114117" w:rsidP="00BC4A1B">
            <w:pPr>
              <w:pStyle w:val="LndNormale1"/>
              <w:jc w:val="center"/>
              <w:textAlignment w:val="baseline"/>
              <w:rPr>
                <w:b/>
                <w:color w:val="002060"/>
              </w:rPr>
            </w:pPr>
            <w:r w:rsidRPr="007438DA">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21CDF82" w14:textId="77777777" w:rsidR="00114117" w:rsidRPr="007438DA" w:rsidRDefault="00114117" w:rsidP="00BC4A1B">
            <w:pPr>
              <w:pStyle w:val="LndNormale1"/>
              <w:jc w:val="center"/>
              <w:textAlignment w:val="baseline"/>
              <w:rPr>
                <w:b/>
                <w:color w:val="002060"/>
              </w:rPr>
            </w:pPr>
            <w:r w:rsidRPr="007438DA">
              <w:rPr>
                <w:b/>
                <w:color w:val="002060"/>
              </w:rPr>
              <w:t>Società</w:t>
            </w:r>
          </w:p>
        </w:tc>
      </w:tr>
      <w:tr w:rsidR="00114117" w:rsidRPr="007438DA" w14:paraId="00149C57" w14:textId="77777777" w:rsidTr="00BC4A1B">
        <w:tc>
          <w:tcPr>
            <w:tcW w:w="1264" w:type="dxa"/>
          </w:tcPr>
          <w:p w14:paraId="48D7C298" w14:textId="77777777" w:rsidR="00114117" w:rsidRPr="007438DA" w:rsidRDefault="00114117" w:rsidP="00BC4A1B">
            <w:pPr>
              <w:pStyle w:val="LndNormale1"/>
              <w:textAlignment w:val="baseline"/>
              <w:rPr>
                <w:color w:val="002060"/>
                <w:sz w:val="20"/>
              </w:rPr>
            </w:pPr>
            <w:r w:rsidRPr="007438DA">
              <w:rPr>
                <w:color w:val="002060"/>
                <w:sz w:val="20"/>
              </w:rPr>
              <w:t>4731811</w:t>
            </w:r>
          </w:p>
        </w:tc>
        <w:tc>
          <w:tcPr>
            <w:tcW w:w="2717" w:type="dxa"/>
          </w:tcPr>
          <w:p w14:paraId="1851210E" w14:textId="77777777" w:rsidR="00114117" w:rsidRPr="007438DA" w:rsidRDefault="00114117" w:rsidP="00BC4A1B">
            <w:pPr>
              <w:pStyle w:val="LndNormale1"/>
              <w:textAlignment w:val="baseline"/>
              <w:rPr>
                <w:color w:val="002060"/>
                <w:sz w:val="20"/>
              </w:rPr>
            </w:pPr>
            <w:r w:rsidRPr="007438DA">
              <w:rPr>
                <w:color w:val="002060"/>
                <w:sz w:val="20"/>
              </w:rPr>
              <w:t>CANESIN LORENZO</w:t>
            </w:r>
          </w:p>
        </w:tc>
        <w:tc>
          <w:tcPr>
            <w:tcW w:w="1272" w:type="dxa"/>
          </w:tcPr>
          <w:p w14:paraId="7B6DD5C6" w14:textId="77777777" w:rsidR="00114117" w:rsidRPr="007438DA" w:rsidRDefault="00114117" w:rsidP="00BC4A1B">
            <w:pPr>
              <w:pStyle w:val="LndNormale1"/>
              <w:textAlignment w:val="baseline"/>
              <w:rPr>
                <w:color w:val="002060"/>
                <w:sz w:val="20"/>
              </w:rPr>
            </w:pPr>
            <w:r w:rsidRPr="007438DA">
              <w:rPr>
                <w:color w:val="002060"/>
                <w:sz w:val="20"/>
              </w:rPr>
              <w:t>15.02.1996</w:t>
            </w:r>
          </w:p>
        </w:tc>
        <w:tc>
          <w:tcPr>
            <w:tcW w:w="1182" w:type="dxa"/>
          </w:tcPr>
          <w:p w14:paraId="3FAEF5E8" w14:textId="77777777" w:rsidR="00114117" w:rsidRPr="007438DA" w:rsidRDefault="00114117" w:rsidP="00BC4A1B">
            <w:pPr>
              <w:pStyle w:val="LndNormale1"/>
              <w:textAlignment w:val="baseline"/>
              <w:rPr>
                <w:color w:val="002060"/>
                <w:sz w:val="20"/>
              </w:rPr>
            </w:pPr>
            <w:r w:rsidRPr="007438DA">
              <w:rPr>
                <w:color w:val="002060"/>
                <w:sz w:val="20"/>
              </w:rPr>
              <w:t>953911</w:t>
            </w:r>
          </w:p>
        </w:tc>
        <w:tc>
          <w:tcPr>
            <w:tcW w:w="3477" w:type="dxa"/>
          </w:tcPr>
          <w:p w14:paraId="361C8B31" w14:textId="77777777" w:rsidR="00114117" w:rsidRPr="007438DA" w:rsidRDefault="00114117" w:rsidP="00BC4A1B">
            <w:pPr>
              <w:pStyle w:val="LndNormale1"/>
              <w:textAlignment w:val="baseline"/>
              <w:rPr>
                <w:color w:val="002060"/>
                <w:sz w:val="20"/>
              </w:rPr>
            </w:pPr>
            <w:r w:rsidRPr="007438DA">
              <w:rPr>
                <w:color w:val="002060"/>
                <w:sz w:val="20"/>
              </w:rPr>
              <w:t>A.S.D. USA FERMO</w:t>
            </w:r>
          </w:p>
        </w:tc>
      </w:tr>
      <w:tr w:rsidR="00114117" w:rsidRPr="007438DA" w14:paraId="6E218D32" w14:textId="77777777" w:rsidTr="00BC4A1B">
        <w:tc>
          <w:tcPr>
            <w:tcW w:w="1264" w:type="dxa"/>
          </w:tcPr>
          <w:p w14:paraId="31BE584C" w14:textId="77777777" w:rsidR="00114117" w:rsidRPr="007438DA" w:rsidRDefault="00114117" w:rsidP="00BC4A1B">
            <w:pPr>
              <w:pStyle w:val="LndNormale1"/>
              <w:textAlignment w:val="baseline"/>
              <w:rPr>
                <w:color w:val="002060"/>
                <w:sz w:val="20"/>
              </w:rPr>
            </w:pPr>
            <w:r w:rsidRPr="007438DA">
              <w:rPr>
                <w:color w:val="002060"/>
                <w:sz w:val="20"/>
              </w:rPr>
              <w:t>6908390</w:t>
            </w:r>
          </w:p>
        </w:tc>
        <w:tc>
          <w:tcPr>
            <w:tcW w:w="2717" w:type="dxa"/>
          </w:tcPr>
          <w:p w14:paraId="6E4E3945" w14:textId="77777777" w:rsidR="00114117" w:rsidRPr="007438DA" w:rsidRDefault="00114117" w:rsidP="00BC4A1B">
            <w:pPr>
              <w:pStyle w:val="LndNormale1"/>
              <w:textAlignment w:val="baseline"/>
              <w:rPr>
                <w:color w:val="002060"/>
                <w:sz w:val="20"/>
              </w:rPr>
            </w:pPr>
            <w:r w:rsidRPr="007438DA">
              <w:rPr>
                <w:color w:val="002060"/>
                <w:sz w:val="20"/>
              </w:rPr>
              <w:t>MORRESI GIOELE</w:t>
            </w:r>
          </w:p>
        </w:tc>
        <w:tc>
          <w:tcPr>
            <w:tcW w:w="1272" w:type="dxa"/>
          </w:tcPr>
          <w:p w14:paraId="49F7F57E" w14:textId="77777777" w:rsidR="00114117" w:rsidRPr="007438DA" w:rsidRDefault="00114117" w:rsidP="00BC4A1B">
            <w:pPr>
              <w:pStyle w:val="LndNormale1"/>
              <w:textAlignment w:val="baseline"/>
              <w:rPr>
                <w:color w:val="002060"/>
                <w:sz w:val="20"/>
              </w:rPr>
            </w:pPr>
            <w:r w:rsidRPr="007438DA">
              <w:rPr>
                <w:color w:val="002060"/>
                <w:sz w:val="20"/>
              </w:rPr>
              <w:t>19.12.2004</w:t>
            </w:r>
          </w:p>
        </w:tc>
        <w:tc>
          <w:tcPr>
            <w:tcW w:w="1182" w:type="dxa"/>
          </w:tcPr>
          <w:p w14:paraId="4891AC21" w14:textId="77777777" w:rsidR="00114117" w:rsidRPr="007438DA" w:rsidRDefault="00114117" w:rsidP="00BC4A1B">
            <w:pPr>
              <w:pStyle w:val="LndNormale1"/>
              <w:textAlignment w:val="baseline"/>
              <w:rPr>
                <w:color w:val="002060"/>
                <w:sz w:val="20"/>
              </w:rPr>
            </w:pPr>
            <w:r w:rsidRPr="007438DA">
              <w:rPr>
                <w:color w:val="002060"/>
                <w:sz w:val="20"/>
              </w:rPr>
              <w:t>700349</w:t>
            </w:r>
          </w:p>
        </w:tc>
        <w:tc>
          <w:tcPr>
            <w:tcW w:w="3477" w:type="dxa"/>
          </w:tcPr>
          <w:p w14:paraId="17854129" w14:textId="77777777" w:rsidR="00114117" w:rsidRPr="007438DA" w:rsidRDefault="00114117" w:rsidP="00BC4A1B">
            <w:pPr>
              <w:pStyle w:val="LndNormale1"/>
              <w:textAlignment w:val="baseline"/>
              <w:rPr>
                <w:color w:val="002060"/>
                <w:sz w:val="20"/>
              </w:rPr>
            </w:pPr>
            <w:r w:rsidRPr="007438DA">
              <w:rPr>
                <w:color w:val="002060"/>
                <w:sz w:val="20"/>
              </w:rPr>
              <w:t>A.P. AURORA TREIA</w:t>
            </w:r>
          </w:p>
        </w:tc>
      </w:tr>
      <w:tr w:rsidR="00114117" w:rsidRPr="007438DA" w14:paraId="2E965FA4" w14:textId="77777777" w:rsidTr="00BC4A1B">
        <w:tc>
          <w:tcPr>
            <w:tcW w:w="1264" w:type="dxa"/>
          </w:tcPr>
          <w:p w14:paraId="1832A610" w14:textId="77777777" w:rsidR="00114117" w:rsidRPr="007438DA" w:rsidRDefault="00114117" w:rsidP="00BC4A1B">
            <w:pPr>
              <w:pStyle w:val="LndNormale1"/>
              <w:textAlignment w:val="baseline"/>
              <w:rPr>
                <w:color w:val="002060"/>
                <w:sz w:val="20"/>
              </w:rPr>
            </w:pPr>
            <w:r w:rsidRPr="007438DA">
              <w:rPr>
                <w:color w:val="002060"/>
                <w:sz w:val="20"/>
              </w:rPr>
              <w:t>1095505</w:t>
            </w:r>
          </w:p>
        </w:tc>
        <w:tc>
          <w:tcPr>
            <w:tcW w:w="2717" w:type="dxa"/>
          </w:tcPr>
          <w:p w14:paraId="6A1960B1" w14:textId="77777777" w:rsidR="00114117" w:rsidRPr="007438DA" w:rsidRDefault="00114117" w:rsidP="00BC4A1B">
            <w:pPr>
              <w:pStyle w:val="LndNormale1"/>
              <w:textAlignment w:val="baseline"/>
              <w:rPr>
                <w:color w:val="002060"/>
                <w:sz w:val="20"/>
              </w:rPr>
            </w:pPr>
            <w:r w:rsidRPr="007438DA">
              <w:rPr>
                <w:color w:val="002060"/>
                <w:sz w:val="20"/>
              </w:rPr>
              <w:t>ROLDAN MATIAS NAHUEL</w:t>
            </w:r>
          </w:p>
        </w:tc>
        <w:tc>
          <w:tcPr>
            <w:tcW w:w="1272" w:type="dxa"/>
          </w:tcPr>
          <w:p w14:paraId="6A9F5EEF" w14:textId="77777777" w:rsidR="00114117" w:rsidRPr="007438DA" w:rsidRDefault="00114117" w:rsidP="00BC4A1B">
            <w:pPr>
              <w:pStyle w:val="LndNormale1"/>
              <w:textAlignment w:val="baseline"/>
              <w:rPr>
                <w:color w:val="002060"/>
                <w:sz w:val="20"/>
              </w:rPr>
            </w:pPr>
            <w:r w:rsidRPr="007438DA">
              <w:rPr>
                <w:color w:val="002060"/>
                <w:sz w:val="20"/>
              </w:rPr>
              <w:t>16.02.1994</w:t>
            </w:r>
          </w:p>
        </w:tc>
        <w:tc>
          <w:tcPr>
            <w:tcW w:w="1182" w:type="dxa"/>
          </w:tcPr>
          <w:p w14:paraId="7F09E198" w14:textId="77777777" w:rsidR="00114117" w:rsidRPr="007438DA" w:rsidRDefault="00114117" w:rsidP="00BC4A1B">
            <w:pPr>
              <w:pStyle w:val="LndNormale1"/>
              <w:textAlignment w:val="baseline"/>
              <w:rPr>
                <w:color w:val="002060"/>
                <w:sz w:val="20"/>
              </w:rPr>
            </w:pPr>
            <w:r w:rsidRPr="007438DA">
              <w:rPr>
                <w:color w:val="002060"/>
                <w:sz w:val="20"/>
              </w:rPr>
              <w:t>700007</w:t>
            </w:r>
          </w:p>
        </w:tc>
        <w:tc>
          <w:tcPr>
            <w:tcW w:w="3477" w:type="dxa"/>
          </w:tcPr>
          <w:p w14:paraId="39207E34" w14:textId="77777777" w:rsidR="00114117" w:rsidRPr="007438DA" w:rsidRDefault="00114117" w:rsidP="00BC4A1B">
            <w:pPr>
              <w:pStyle w:val="LndNormale1"/>
              <w:textAlignment w:val="baseline"/>
              <w:rPr>
                <w:color w:val="002060"/>
                <w:sz w:val="20"/>
              </w:rPr>
            </w:pPr>
            <w:r w:rsidRPr="007438DA">
              <w:rPr>
                <w:color w:val="002060"/>
                <w:sz w:val="20"/>
              </w:rPr>
              <w:t>A.S.D. FOLGORE CASTELRAIMON</w:t>
            </w:r>
          </w:p>
        </w:tc>
      </w:tr>
    </w:tbl>
    <w:p w14:paraId="76BA9531" w14:textId="77777777" w:rsidR="00114117" w:rsidRDefault="00114117" w:rsidP="0047674B">
      <w:pPr>
        <w:pStyle w:val="LndNormale1"/>
        <w:rPr>
          <w:color w:val="002060"/>
        </w:rPr>
      </w:pPr>
    </w:p>
    <w:p w14:paraId="39C2DB87" w14:textId="77777777" w:rsidR="002D3C68" w:rsidRPr="007A1425" w:rsidRDefault="002D3C68"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46EC4C1" w14:textId="77777777" w:rsidR="002D3C68" w:rsidRPr="0026238F" w:rsidRDefault="002D3C68" w:rsidP="002D3C68">
      <w:pPr>
        <w:pStyle w:val="breakline"/>
        <w:rPr>
          <w:color w:val="002060"/>
        </w:rPr>
      </w:pPr>
    </w:p>
    <w:p w14:paraId="287EDD1B" w14:textId="77777777" w:rsidR="002D3C68" w:rsidRPr="0026238F" w:rsidRDefault="002D3C68" w:rsidP="002D3C68">
      <w:pPr>
        <w:pStyle w:val="titolocampionato0"/>
        <w:shd w:val="clear" w:color="auto" w:fill="CCCCCC"/>
        <w:spacing w:before="80" w:after="40"/>
        <w:rPr>
          <w:color w:val="002060"/>
        </w:rPr>
      </w:pPr>
      <w:r w:rsidRPr="0026238F">
        <w:rPr>
          <w:color w:val="002060"/>
        </w:rPr>
        <w:t>CALCIO A CINQUE SERIE C1</w:t>
      </w:r>
    </w:p>
    <w:p w14:paraId="6142AB1D" w14:textId="77777777" w:rsidR="002D3C68" w:rsidRPr="0026238F" w:rsidRDefault="002D3C68" w:rsidP="002D3C68">
      <w:pPr>
        <w:pStyle w:val="titoloprinc0"/>
        <w:rPr>
          <w:color w:val="002060"/>
        </w:rPr>
      </w:pPr>
      <w:r w:rsidRPr="0026238F">
        <w:rPr>
          <w:color w:val="002060"/>
        </w:rPr>
        <w:t>RISULTATI</w:t>
      </w:r>
    </w:p>
    <w:p w14:paraId="55AB5678" w14:textId="77777777" w:rsidR="002D3C68" w:rsidRPr="0026238F" w:rsidRDefault="002D3C68" w:rsidP="002D3C68">
      <w:pPr>
        <w:pStyle w:val="breakline"/>
        <w:rPr>
          <w:color w:val="002060"/>
        </w:rPr>
      </w:pPr>
    </w:p>
    <w:p w14:paraId="292118C1" w14:textId="77777777" w:rsidR="002D3C68" w:rsidRPr="0026238F" w:rsidRDefault="002D3C68" w:rsidP="002D3C68">
      <w:pPr>
        <w:pStyle w:val="sottotitolocampionato10"/>
        <w:rPr>
          <w:color w:val="002060"/>
        </w:rPr>
      </w:pPr>
      <w:r w:rsidRPr="0026238F">
        <w:rPr>
          <w:color w:val="002060"/>
        </w:rPr>
        <w:t>RISULTATI UFFICIALI GARE DEL 10/01/2025</w:t>
      </w:r>
    </w:p>
    <w:p w14:paraId="75BF71D0"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4C7E2043"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3721E211"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67229084"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932B" w14:textId="77777777" w:rsidR="002D3C68" w:rsidRPr="0026238F" w:rsidRDefault="002D3C68" w:rsidP="00BC4A1B">
                  <w:pPr>
                    <w:pStyle w:val="headertabella0"/>
                    <w:rPr>
                      <w:color w:val="002060"/>
                    </w:rPr>
                  </w:pPr>
                  <w:r w:rsidRPr="0026238F">
                    <w:rPr>
                      <w:color w:val="002060"/>
                    </w:rPr>
                    <w:t>GIRONE A - 1 Giornata - R</w:t>
                  </w:r>
                </w:p>
              </w:tc>
            </w:tr>
            <w:tr w:rsidR="002D3C68" w:rsidRPr="0026238F" w14:paraId="78C96FA0"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0F0520" w14:textId="77777777" w:rsidR="002D3C68" w:rsidRPr="0026238F" w:rsidRDefault="002D3C68" w:rsidP="00BC4A1B">
                  <w:pPr>
                    <w:pStyle w:val="rowtabella0"/>
                    <w:rPr>
                      <w:color w:val="002060"/>
                    </w:rPr>
                  </w:pPr>
                  <w:r w:rsidRPr="0026238F">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4690D" w14:textId="77777777" w:rsidR="002D3C68" w:rsidRPr="0026238F" w:rsidRDefault="002D3C68" w:rsidP="00BC4A1B">
                  <w:pPr>
                    <w:pStyle w:val="rowtabella0"/>
                    <w:rPr>
                      <w:color w:val="002060"/>
                    </w:rPr>
                  </w:pPr>
                  <w:r w:rsidRPr="0026238F">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EFC0D" w14:textId="77777777" w:rsidR="002D3C68" w:rsidRPr="0026238F" w:rsidRDefault="002D3C68" w:rsidP="00BC4A1B">
                  <w:pPr>
                    <w:pStyle w:val="rowtabella0"/>
                    <w:jc w:val="center"/>
                    <w:rPr>
                      <w:color w:val="002060"/>
                    </w:rPr>
                  </w:pPr>
                  <w:r w:rsidRPr="0026238F">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860E1" w14:textId="77777777" w:rsidR="002D3C68" w:rsidRPr="0026238F" w:rsidRDefault="002D3C68" w:rsidP="00BC4A1B">
                  <w:pPr>
                    <w:pStyle w:val="rowtabella0"/>
                    <w:jc w:val="center"/>
                    <w:rPr>
                      <w:color w:val="002060"/>
                    </w:rPr>
                  </w:pPr>
                  <w:r w:rsidRPr="0026238F">
                    <w:rPr>
                      <w:color w:val="002060"/>
                    </w:rPr>
                    <w:t> </w:t>
                  </w:r>
                </w:p>
              </w:tc>
            </w:tr>
            <w:tr w:rsidR="002D3C68" w:rsidRPr="0026238F" w14:paraId="0B77FF75"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C4FCC" w14:textId="77777777" w:rsidR="002D3C68" w:rsidRPr="0026238F" w:rsidRDefault="002D3C68" w:rsidP="00BC4A1B">
                  <w:pPr>
                    <w:pStyle w:val="rowtabella0"/>
                    <w:rPr>
                      <w:color w:val="002060"/>
                    </w:rPr>
                  </w:pPr>
                  <w:r w:rsidRPr="0026238F">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1E3CEB" w14:textId="77777777" w:rsidR="002D3C68" w:rsidRPr="0026238F" w:rsidRDefault="002D3C68" w:rsidP="00BC4A1B">
                  <w:pPr>
                    <w:pStyle w:val="rowtabella0"/>
                    <w:rPr>
                      <w:color w:val="002060"/>
                    </w:rPr>
                  </w:pPr>
                  <w:r w:rsidRPr="0026238F">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13EE38" w14:textId="77777777" w:rsidR="002D3C68" w:rsidRPr="0026238F" w:rsidRDefault="002D3C68" w:rsidP="00BC4A1B">
                  <w:pPr>
                    <w:pStyle w:val="rowtabella0"/>
                    <w:jc w:val="center"/>
                    <w:rPr>
                      <w:color w:val="002060"/>
                    </w:rPr>
                  </w:pPr>
                  <w:r w:rsidRPr="0026238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6B4EE" w14:textId="77777777" w:rsidR="002D3C68" w:rsidRPr="0026238F" w:rsidRDefault="002D3C68" w:rsidP="00BC4A1B">
                  <w:pPr>
                    <w:pStyle w:val="rowtabella0"/>
                    <w:jc w:val="center"/>
                    <w:rPr>
                      <w:color w:val="002060"/>
                    </w:rPr>
                  </w:pPr>
                  <w:r w:rsidRPr="0026238F">
                    <w:rPr>
                      <w:color w:val="002060"/>
                    </w:rPr>
                    <w:t> </w:t>
                  </w:r>
                </w:p>
              </w:tc>
            </w:tr>
            <w:tr w:rsidR="002D3C68" w:rsidRPr="0026238F" w14:paraId="5EBB526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8FDBB0" w14:textId="77777777" w:rsidR="002D3C68" w:rsidRPr="0026238F" w:rsidRDefault="002D3C68" w:rsidP="00BC4A1B">
                  <w:pPr>
                    <w:pStyle w:val="rowtabella0"/>
                    <w:rPr>
                      <w:color w:val="002060"/>
                    </w:rPr>
                  </w:pPr>
                  <w:r w:rsidRPr="0026238F">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EB9A8C" w14:textId="77777777" w:rsidR="002D3C68" w:rsidRPr="0026238F" w:rsidRDefault="002D3C68" w:rsidP="00BC4A1B">
                  <w:pPr>
                    <w:pStyle w:val="rowtabella0"/>
                    <w:rPr>
                      <w:color w:val="002060"/>
                    </w:rPr>
                  </w:pPr>
                  <w:r w:rsidRPr="0026238F">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94BBC2" w14:textId="77777777" w:rsidR="002D3C68" w:rsidRPr="0026238F" w:rsidRDefault="002D3C68" w:rsidP="00BC4A1B">
                  <w:pPr>
                    <w:pStyle w:val="rowtabella0"/>
                    <w:jc w:val="center"/>
                    <w:rPr>
                      <w:color w:val="002060"/>
                    </w:rPr>
                  </w:pPr>
                  <w:r w:rsidRPr="0026238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3E595" w14:textId="77777777" w:rsidR="002D3C68" w:rsidRPr="0026238F" w:rsidRDefault="002D3C68" w:rsidP="00BC4A1B">
                  <w:pPr>
                    <w:pStyle w:val="rowtabella0"/>
                    <w:jc w:val="center"/>
                    <w:rPr>
                      <w:color w:val="002060"/>
                    </w:rPr>
                  </w:pPr>
                  <w:r w:rsidRPr="0026238F">
                    <w:rPr>
                      <w:color w:val="002060"/>
                    </w:rPr>
                    <w:t> </w:t>
                  </w:r>
                </w:p>
              </w:tc>
            </w:tr>
            <w:tr w:rsidR="002D3C68" w:rsidRPr="0026238F" w14:paraId="2C05185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54377E" w14:textId="77777777" w:rsidR="002D3C68" w:rsidRPr="0026238F" w:rsidRDefault="002D3C68" w:rsidP="00BC4A1B">
                  <w:pPr>
                    <w:pStyle w:val="rowtabella0"/>
                    <w:rPr>
                      <w:color w:val="002060"/>
                    </w:rPr>
                  </w:pPr>
                  <w:r w:rsidRPr="0026238F">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E1B7F6" w14:textId="77777777" w:rsidR="002D3C68" w:rsidRPr="0026238F" w:rsidRDefault="002D3C68" w:rsidP="00BC4A1B">
                  <w:pPr>
                    <w:pStyle w:val="rowtabella0"/>
                    <w:rPr>
                      <w:color w:val="002060"/>
                    </w:rPr>
                  </w:pPr>
                  <w:r w:rsidRPr="0026238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5B3461" w14:textId="77777777" w:rsidR="002D3C68" w:rsidRPr="0026238F" w:rsidRDefault="002D3C68" w:rsidP="00BC4A1B">
                  <w:pPr>
                    <w:pStyle w:val="rowtabella0"/>
                    <w:jc w:val="center"/>
                    <w:rPr>
                      <w:color w:val="002060"/>
                    </w:rPr>
                  </w:pPr>
                  <w:r w:rsidRPr="0026238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5492E" w14:textId="77777777" w:rsidR="002D3C68" w:rsidRPr="0026238F" w:rsidRDefault="002D3C68" w:rsidP="00BC4A1B">
                  <w:pPr>
                    <w:pStyle w:val="rowtabella0"/>
                    <w:jc w:val="center"/>
                    <w:rPr>
                      <w:color w:val="002060"/>
                    </w:rPr>
                  </w:pPr>
                  <w:r w:rsidRPr="0026238F">
                    <w:rPr>
                      <w:color w:val="002060"/>
                    </w:rPr>
                    <w:t> </w:t>
                  </w:r>
                </w:p>
              </w:tc>
            </w:tr>
            <w:tr w:rsidR="002D3C68" w:rsidRPr="0026238F" w14:paraId="04303D87"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82B484" w14:textId="77777777" w:rsidR="002D3C68" w:rsidRPr="0026238F" w:rsidRDefault="002D3C68" w:rsidP="00BC4A1B">
                  <w:pPr>
                    <w:pStyle w:val="rowtabella0"/>
                    <w:rPr>
                      <w:color w:val="002060"/>
                    </w:rPr>
                  </w:pPr>
                  <w:r w:rsidRPr="0026238F">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5404AB" w14:textId="77777777" w:rsidR="002D3C68" w:rsidRPr="0026238F" w:rsidRDefault="002D3C68" w:rsidP="00BC4A1B">
                  <w:pPr>
                    <w:pStyle w:val="rowtabella0"/>
                    <w:rPr>
                      <w:color w:val="002060"/>
                    </w:rPr>
                  </w:pPr>
                  <w:r w:rsidRPr="0026238F">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43F05C" w14:textId="77777777" w:rsidR="002D3C68" w:rsidRPr="0026238F" w:rsidRDefault="002D3C68" w:rsidP="00BC4A1B">
                  <w:pPr>
                    <w:pStyle w:val="rowtabella0"/>
                    <w:jc w:val="center"/>
                    <w:rPr>
                      <w:color w:val="002060"/>
                    </w:rPr>
                  </w:pPr>
                  <w:r w:rsidRPr="0026238F">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68C3E7" w14:textId="77777777" w:rsidR="002D3C68" w:rsidRPr="0026238F" w:rsidRDefault="002D3C68" w:rsidP="00BC4A1B">
                  <w:pPr>
                    <w:pStyle w:val="rowtabella0"/>
                    <w:jc w:val="center"/>
                    <w:rPr>
                      <w:color w:val="002060"/>
                    </w:rPr>
                  </w:pPr>
                  <w:r w:rsidRPr="0026238F">
                    <w:rPr>
                      <w:color w:val="002060"/>
                    </w:rPr>
                    <w:t> </w:t>
                  </w:r>
                </w:p>
              </w:tc>
            </w:tr>
            <w:tr w:rsidR="002D3C68" w:rsidRPr="0026238F" w14:paraId="75E73A1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B517E5" w14:textId="77777777" w:rsidR="002D3C68" w:rsidRPr="0026238F" w:rsidRDefault="002D3C68" w:rsidP="00BC4A1B">
                  <w:pPr>
                    <w:pStyle w:val="rowtabella0"/>
                    <w:rPr>
                      <w:color w:val="002060"/>
                    </w:rPr>
                  </w:pPr>
                  <w:r w:rsidRPr="0026238F">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627A57" w14:textId="77777777" w:rsidR="002D3C68" w:rsidRPr="0026238F" w:rsidRDefault="002D3C68" w:rsidP="00BC4A1B">
                  <w:pPr>
                    <w:pStyle w:val="rowtabella0"/>
                    <w:rPr>
                      <w:color w:val="002060"/>
                    </w:rPr>
                  </w:pPr>
                  <w:r w:rsidRPr="0026238F">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FC46C1" w14:textId="77777777" w:rsidR="002D3C68" w:rsidRPr="0026238F" w:rsidRDefault="002D3C68" w:rsidP="00BC4A1B">
                  <w:pPr>
                    <w:pStyle w:val="rowtabella0"/>
                    <w:jc w:val="center"/>
                    <w:rPr>
                      <w:color w:val="002060"/>
                    </w:rPr>
                  </w:pPr>
                  <w:r w:rsidRPr="0026238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32A36" w14:textId="77777777" w:rsidR="002D3C68" w:rsidRPr="0026238F" w:rsidRDefault="002D3C68" w:rsidP="00BC4A1B">
                  <w:pPr>
                    <w:pStyle w:val="rowtabella0"/>
                    <w:jc w:val="center"/>
                    <w:rPr>
                      <w:color w:val="002060"/>
                    </w:rPr>
                  </w:pPr>
                  <w:r w:rsidRPr="0026238F">
                    <w:rPr>
                      <w:color w:val="002060"/>
                    </w:rPr>
                    <w:t> </w:t>
                  </w:r>
                </w:p>
              </w:tc>
            </w:tr>
            <w:tr w:rsidR="002D3C68" w:rsidRPr="0026238F" w14:paraId="2B901733"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ADB5AA" w14:textId="77777777" w:rsidR="002D3C68" w:rsidRPr="0026238F" w:rsidRDefault="002D3C68" w:rsidP="00BC4A1B">
                  <w:pPr>
                    <w:pStyle w:val="rowtabella0"/>
                    <w:rPr>
                      <w:color w:val="002060"/>
                    </w:rPr>
                  </w:pPr>
                  <w:r w:rsidRPr="0026238F">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F2515" w14:textId="77777777" w:rsidR="002D3C68" w:rsidRPr="0026238F" w:rsidRDefault="002D3C68" w:rsidP="00BC4A1B">
                  <w:pPr>
                    <w:pStyle w:val="rowtabella0"/>
                    <w:rPr>
                      <w:color w:val="002060"/>
                    </w:rPr>
                  </w:pPr>
                  <w:r w:rsidRPr="0026238F">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E66CD" w14:textId="77777777" w:rsidR="002D3C68" w:rsidRPr="0026238F" w:rsidRDefault="002D3C68" w:rsidP="00BC4A1B">
                  <w:pPr>
                    <w:pStyle w:val="rowtabella0"/>
                    <w:jc w:val="center"/>
                    <w:rPr>
                      <w:color w:val="002060"/>
                    </w:rPr>
                  </w:pPr>
                  <w:r w:rsidRPr="0026238F">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AADF3" w14:textId="77777777" w:rsidR="002D3C68" w:rsidRPr="0026238F" w:rsidRDefault="002D3C68" w:rsidP="00BC4A1B">
                  <w:pPr>
                    <w:pStyle w:val="rowtabella0"/>
                    <w:jc w:val="center"/>
                    <w:rPr>
                      <w:color w:val="002060"/>
                    </w:rPr>
                  </w:pPr>
                  <w:r w:rsidRPr="0026238F">
                    <w:rPr>
                      <w:color w:val="002060"/>
                    </w:rPr>
                    <w:t> </w:t>
                  </w:r>
                </w:p>
              </w:tc>
            </w:tr>
          </w:tbl>
          <w:p w14:paraId="51D6C3C9" w14:textId="77777777" w:rsidR="002D3C68" w:rsidRPr="0026238F" w:rsidRDefault="002D3C68" w:rsidP="00BC4A1B">
            <w:pPr>
              <w:rPr>
                <w:color w:val="002060"/>
              </w:rPr>
            </w:pPr>
          </w:p>
        </w:tc>
      </w:tr>
    </w:tbl>
    <w:p w14:paraId="29EA7D2B" w14:textId="77777777" w:rsidR="002D3C68" w:rsidRPr="0026238F" w:rsidRDefault="002D3C68" w:rsidP="002D3C68">
      <w:pPr>
        <w:pStyle w:val="breakline"/>
        <w:rPr>
          <w:rFonts w:eastAsiaTheme="minorEastAsia"/>
          <w:color w:val="002060"/>
        </w:rPr>
      </w:pPr>
    </w:p>
    <w:p w14:paraId="23D0B00B" w14:textId="77777777" w:rsidR="002D3C68" w:rsidRPr="0026238F" w:rsidRDefault="002D3C68" w:rsidP="002D3C68">
      <w:pPr>
        <w:pStyle w:val="breakline"/>
        <w:rPr>
          <w:color w:val="002060"/>
        </w:rPr>
      </w:pPr>
    </w:p>
    <w:p w14:paraId="17FE4C2C" w14:textId="77777777" w:rsidR="002D3C68" w:rsidRPr="0026238F" w:rsidRDefault="002D3C68" w:rsidP="002D3C68">
      <w:pPr>
        <w:pStyle w:val="titoloprinc0"/>
        <w:rPr>
          <w:color w:val="002060"/>
        </w:rPr>
      </w:pPr>
      <w:r w:rsidRPr="0026238F">
        <w:rPr>
          <w:color w:val="002060"/>
        </w:rPr>
        <w:t>GIUDICE SPORTIVO</w:t>
      </w:r>
    </w:p>
    <w:p w14:paraId="11BCF3FA"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18E875F2" w14:textId="77777777" w:rsidR="002D3C68" w:rsidRPr="0026238F" w:rsidRDefault="002D3C68" w:rsidP="002D3C68">
      <w:pPr>
        <w:pStyle w:val="titolo10"/>
        <w:rPr>
          <w:color w:val="002060"/>
        </w:rPr>
      </w:pPr>
      <w:r w:rsidRPr="0026238F">
        <w:rPr>
          <w:color w:val="002060"/>
        </w:rPr>
        <w:t xml:space="preserve">GARE DEL 10/ 1/2025 </w:t>
      </w:r>
    </w:p>
    <w:p w14:paraId="29017A44" w14:textId="77777777" w:rsidR="002D3C68" w:rsidRPr="0026238F" w:rsidRDefault="002D3C68" w:rsidP="002D3C68">
      <w:pPr>
        <w:pStyle w:val="titolo7a"/>
        <w:rPr>
          <w:color w:val="002060"/>
        </w:rPr>
      </w:pPr>
      <w:r w:rsidRPr="0026238F">
        <w:rPr>
          <w:color w:val="002060"/>
        </w:rPr>
        <w:t xml:space="preserve">PROVVEDIMENTI DISCIPLINARI </w:t>
      </w:r>
    </w:p>
    <w:p w14:paraId="38BC42C5"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295A3EA8" w14:textId="77777777" w:rsidR="002D3C68" w:rsidRPr="0026238F" w:rsidRDefault="002D3C68" w:rsidP="002D3C68">
      <w:pPr>
        <w:pStyle w:val="titolo30"/>
        <w:rPr>
          <w:color w:val="002060"/>
        </w:rPr>
      </w:pPr>
      <w:r w:rsidRPr="0026238F">
        <w:rPr>
          <w:color w:val="002060"/>
        </w:rPr>
        <w:t xml:space="preserve">DIRIGENTI </w:t>
      </w:r>
    </w:p>
    <w:p w14:paraId="06228AA0" w14:textId="77777777" w:rsidR="002D3C68" w:rsidRPr="0026238F" w:rsidRDefault="002D3C68" w:rsidP="002D3C68">
      <w:pPr>
        <w:pStyle w:val="titolo20"/>
        <w:rPr>
          <w:color w:val="002060"/>
        </w:rPr>
      </w:pPr>
      <w:r w:rsidRPr="0026238F">
        <w:rPr>
          <w:color w:val="002060"/>
        </w:rPr>
        <w:t xml:space="preserve">INIBIZIONE A TEMPO OPPURE SQUALIFICA A GARE: FINO AL 22/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260C597" w14:textId="77777777" w:rsidTr="00BC4A1B">
        <w:tc>
          <w:tcPr>
            <w:tcW w:w="2200" w:type="dxa"/>
            <w:tcMar>
              <w:top w:w="20" w:type="dxa"/>
              <w:left w:w="20" w:type="dxa"/>
              <w:bottom w:w="20" w:type="dxa"/>
              <w:right w:w="20" w:type="dxa"/>
            </w:tcMar>
            <w:vAlign w:val="center"/>
            <w:hideMark/>
          </w:tcPr>
          <w:p w14:paraId="762CDC8F" w14:textId="77777777" w:rsidR="002D3C68" w:rsidRPr="0026238F" w:rsidRDefault="002D3C68" w:rsidP="00BC4A1B">
            <w:pPr>
              <w:pStyle w:val="movimento"/>
              <w:rPr>
                <w:color w:val="002060"/>
              </w:rPr>
            </w:pPr>
            <w:r w:rsidRPr="0026238F">
              <w:rPr>
                <w:color w:val="002060"/>
              </w:rPr>
              <w:t>STAZI GABRIELE</w:t>
            </w:r>
          </w:p>
        </w:tc>
        <w:tc>
          <w:tcPr>
            <w:tcW w:w="2200" w:type="dxa"/>
            <w:tcMar>
              <w:top w:w="20" w:type="dxa"/>
              <w:left w:w="20" w:type="dxa"/>
              <w:bottom w:w="20" w:type="dxa"/>
              <w:right w:w="20" w:type="dxa"/>
            </w:tcMar>
            <w:vAlign w:val="center"/>
            <w:hideMark/>
          </w:tcPr>
          <w:p w14:paraId="3216623F"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1FC3CDF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5C0AC8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BA8B627" w14:textId="77777777" w:rsidR="002D3C68" w:rsidRPr="0026238F" w:rsidRDefault="002D3C68" w:rsidP="00BC4A1B">
            <w:pPr>
              <w:pStyle w:val="movimento2"/>
              <w:rPr>
                <w:color w:val="002060"/>
              </w:rPr>
            </w:pPr>
            <w:r w:rsidRPr="0026238F">
              <w:rPr>
                <w:color w:val="002060"/>
              </w:rPr>
              <w:t> </w:t>
            </w:r>
          </w:p>
        </w:tc>
      </w:tr>
    </w:tbl>
    <w:p w14:paraId="6589205F" w14:textId="77777777" w:rsidR="002D3C68" w:rsidRPr="0026238F" w:rsidRDefault="002D3C68" w:rsidP="002D3C68">
      <w:pPr>
        <w:pStyle w:val="diffida"/>
        <w:spacing w:before="80" w:beforeAutospacing="0" w:after="40" w:afterAutospacing="0"/>
        <w:rPr>
          <w:rFonts w:eastAsiaTheme="minorEastAsia"/>
          <w:color w:val="002060"/>
        </w:rPr>
      </w:pPr>
      <w:r w:rsidRPr="0026238F">
        <w:rPr>
          <w:color w:val="002060"/>
        </w:rPr>
        <w:t xml:space="preserve">Espulso per somma di ammonizioni.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D91D722" w14:textId="77777777" w:rsidTr="00BC4A1B">
        <w:tc>
          <w:tcPr>
            <w:tcW w:w="2200" w:type="dxa"/>
            <w:tcMar>
              <w:top w:w="20" w:type="dxa"/>
              <w:left w:w="20" w:type="dxa"/>
              <w:bottom w:w="20" w:type="dxa"/>
              <w:right w:w="20" w:type="dxa"/>
            </w:tcMar>
            <w:vAlign w:val="center"/>
            <w:hideMark/>
          </w:tcPr>
          <w:p w14:paraId="58ABD9A4" w14:textId="77777777" w:rsidR="002D3C68" w:rsidRPr="0026238F" w:rsidRDefault="002D3C68" w:rsidP="00BC4A1B">
            <w:pPr>
              <w:pStyle w:val="movimento"/>
              <w:rPr>
                <w:color w:val="002060"/>
              </w:rPr>
            </w:pPr>
            <w:r w:rsidRPr="0026238F">
              <w:rPr>
                <w:color w:val="002060"/>
              </w:rPr>
              <w:t>MARTUCCI ZECCA GAETANO</w:t>
            </w:r>
          </w:p>
        </w:tc>
        <w:tc>
          <w:tcPr>
            <w:tcW w:w="2200" w:type="dxa"/>
            <w:tcMar>
              <w:top w:w="20" w:type="dxa"/>
              <w:left w:w="20" w:type="dxa"/>
              <w:bottom w:w="20" w:type="dxa"/>
              <w:right w:w="20" w:type="dxa"/>
            </w:tcMar>
            <w:vAlign w:val="center"/>
            <w:hideMark/>
          </w:tcPr>
          <w:p w14:paraId="53C94F74" w14:textId="77777777" w:rsidR="002D3C68" w:rsidRPr="0026238F" w:rsidRDefault="002D3C68" w:rsidP="00BC4A1B">
            <w:pPr>
              <w:pStyle w:val="movimento2"/>
              <w:rPr>
                <w:color w:val="002060"/>
              </w:rPr>
            </w:pPr>
            <w:r w:rsidRPr="0026238F">
              <w:rPr>
                <w:color w:val="002060"/>
              </w:rPr>
              <w:t xml:space="preserve">(FUTSAL MONTURANO) </w:t>
            </w:r>
          </w:p>
        </w:tc>
        <w:tc>
          <w:tcPr>
            <w:tcW w:w="800" w:type="dxa"/>
            <w:tcMar>
              <w:top w:w="20" w:type="dxa"/>
              <w:left w:w="20" w:type="dxa"/>
              <w:bottom w:w="20" w:type="dxa"/>
              <w:right w:w="20" w:type="dxa"/>
            </w:tcMar>
            <w:vAlign w:val="center"/>
            <w:hideMark/>
          </w:tcPr>
          <w:p w14:paraId="6CF9FE0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D93AAD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50EA30C" w14:textId="77777777" w:rsidR="002D3C68" w:rsidRPr="0026238F" w:rsidRDefault="002D3C68" w:rsidP="00BC4A1B">
            <w:pPr>
              <w:pStyle w:val="movimento2"/>
              <w:rPr>
                <w:color w:val="002060"/>
              </w:rPr>
            </w:pPr>
            <w:r w:rsidRPr="0026238F">
              <w:rPr>
                <w:color w:val="002060"/>
              </w:rPr>
              <w:t> </w:t>
            </w:r>
          </w:p>
        </w:tc>
      </w:tr>
    </w:tbl>
    <w:p w14:paraId="2EF6E9AD" w14:textId="77777777" w:rsidR="002D3C68" w:rsidRPr="0026238F" w:rsidRDefault="002D3C68" w:rsidP="002D3C68">
      <w:pPr>
        <w:pStyle w:val="diffida"/>
        <w:spacing w:before="80" w:beforeAutospacing="0" w:after="40" w:afterAutospacing="0"/>
        <w:rPr>
          <w:rFonts w:eastAsiaTheme="minorEastAsia"/>
          <w:color w:val="002060"/>
        </w:rPr>
      </w:pPr>
      <w:r w:rsidRPr="0026238F">
        <w:rPr>
          <w:color w:val="002060"/>
        </w:rPr>
        <w:t xml:space="preserve">Per proteste nei confronti dell'arbitro. Allontanato. </w:t>
      </w:r>
    </w:p>
    <w:p w14:paraId="516F5FC6" w14:textId="77777777" w:rsidR="002D3C68" w:rsidRPr="0026238F" w:rsidRDefault="002D3C68" w:rsidP="002D3C68">
      <w:pPr>
        <w:pStyle w:val="titolo30"/>
        <w:rPr>
          <w:color w:val="002060"/>
        </w:rPr>
      </w:pPr>
      <w:r w:rsidRPr="0026238F">
        <w:rPr>
          <w:color w:val="002060"/>
        </w:rPr>
        <w:t xml:space="preserve">CALCIATORI ESPULSI </w:t>
      </w:r>
    </w:p>
    <w:p w14:paraId="38BA052C" w14:textId="77777777" w:rsidR="002D3C68" w:rsidRPr="0026238F" w:rsidRDefault="002D3C68" w:rsidP="002D3C68">
      <w:pPr>
        <w:pStyle w:val="titolo20"/>
        <w:rPr>
          <w:color w:val="002060"/>
        </w:rPr>
      </w:pPr>
      <w:r w:rsidRPr="0026238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392EC38" w14:textId="77777777" w:rsidTr="00BC4A1B">
        <w:tc>
          <w:tcPr>
            <w:tcW w:w="2200" w:type="dxa"/>
            <w:tcMar>
              <w:top w:w="20" w:type="dxa"/>
              <w:left w:w="20" w:type="dxa"/>
              <w:bottom w:w="20" w:type="dxa"/>
              <w:right w:w="20" w:type="dxa"/>
            </w:tcMar>
            <w:vAlign w:val="center"/>
            <w:hideMark/>
          </w:tcPr>
          <w:p w14:paraId="53654572" w14:textId="77777777" w:rsidR="002D3C68" w:rsidRPr="0026238F" w:rsidRDefault="002D3C68" w:rsidP="00BC4A1B">
            <w:pPr>
              <w:pStyle w:val="movimento"/>
              <w:rPr>
                <w:color w:val="002060"/>
              </w:rPr>
            </w:pPr>
            <w:r w:rsidRPr="0026238F">
              <w:rPr>
                <w:color w:val="002060"/>
              </w:rPr>
              <w:t>BASSO COBO ALEXANDRE</w:t>
            </w:r>
          </w:p>
        </w:tc>
        <w:tc>
          <w:tcPr>
            <w:tcW w:w="2200" w:type="dxa"/>
            <w:tcMar>
              <w:top w:w="20" w:type="dxa"/>
              <w:left w:w="20" w:type="dxa"/>
              <w:bottom w:w="20" w:type="dxa"/>
              <w:right w:w="20" w:type="dxa"/>
            </w:tcMar>
            <w:vAlign w:val="center"/>
            <w:hideMark/>
          </w:tcPr>
          <w:p w14:paraId="6F2605CC"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20B945B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EB458D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7C033DF" w14:textId="77777777" w:rsidR="002D3C68" w:rsidRPr="0026238F" w:rsidRDefault="002D3C68" w:rsidP="00BC4A1B">
            <w:pPr>
              <w:pStyle w:val="movimento2"/>
              <w:rPr>
                <w:color w:val="002060"/>
              </w:rPr>
            </w:pPr>
            <w:r w:rsidRPr="0026238F">
              <w:rPr>
                <w:color w:val="002060"/>
              </w:rPr>
              <w:t> </w:t>
            </w:r>
          </w:p>
        </w:tc>
      </w:tr>
    </w:tbl>
    <w:p w14:paraId="467D0400" w14:textId="77777777" w:rsidR="002D3C68" w:rsidRPr="0026238F" w:rsidRDefault="002D3C68" w:rsidP="002D3C68">
      <w:pPr>
        <w:pStyle w:val="titolo30"/>
        <w:rPr>
          <w:rFonts w:eastAsiaTheme="minorEastAsia"/>
          <w:color w:val="002060"/>
        </w:rPr>
      </w:pPr>
      <w:r w:rsidRPr="0026238F">
        <w:rPr>
          <w:color w:val="002060"/>
        </w:rPr>
        <w:lastRenderedPageBreak/>
        <w:t xml:space="preserve">CALCIATORI NON ESPULSI </w:t>
      </w:r>
    </w:p>
    <w:p w14:paraId="450F3DCE" w14:textId="77777777" w:rsidR="002D3C68" w:rsidRPr="0026238F" w:rsidRDefault="002D3C68" w:rsidP="002D3C68">
      <w:pPr>
        <w:pStyle w:val="titolo20"/>
        <w:rPr>
          <w:color w:val="002060"/>
        </w:rPr>
      </w:pPr>
      <w:r w:rsidRPr="0026238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C7D6B6F" w14:textId="77777777" w:rsidTr="00BC4A1B">
        <w:tc>
          <w:tcPr>
            <w:tcW w:w="2200" w:type="dxa"/>
            <w:tcMar>
              <w:top w:w="20" w:type="dxa"/>
              <w:left w:w="20" w:type="dxa"/>
              <w:bottom w:w="20" w:type="dxa"/>
              <w:right w:w="20" w:type="dxa"/>
            </w:tcMar>
            <w:vAlign w:val="center"/>
            <w:hideMark/>
          </w:tcPr>
          <w:p w14:paraId="74C2DE73" w14:textId="77777777" w:rsidR="002D3C68" w:rsidRPr="0026238F" w:rsidRDefault="002D3C68" w:rsidP="00BC4A1B">
            <w:pPr>
              <w:pStyle w:val="movimento"/>
              <w:rPr>
                <w:color w:val="002060"/>
              </w:rPr>
            </w:pPr>
            <w:r w:rsidRPr="0026238F">
              <w:rPr>
                <w:color w:val="002060"/>
              </w:rPr>
              <w:t>PICCIOLI GIOELE</w:t>
            </w:r>
          </w:p>
        </w:tc>
        <w:tc>
          <w:tcPr>
            <w:tcW w:w="2200" w:type="dxa"/>
            <w:tcMar>
              <w:top w:w="20" w:type="dxa"/>
              <w:left w:w="20" w:type="dxa"/>
              <w:bottom w:w="20" w:type="dxa"/>
              <w:right w:w="20" w:type="dxa"/>
            </w:tcMar>
            <w:vAlign w:val="center"/>
            <w:hideMark/>
          </w:tcPr>
          <w:p w14:paraId="72DCE114" w14:textId="77777777" w:rsidR="002D3C68" w:rsidRPr="0026238F" w:rsidRDefault="002D3C68" w:rsidP="00BC4A1B">
            <w:pPr>
              <w:pStyle w:val="movimento2"/>
              <w:rPr>
                <w:color w:val="002060"/>
              </w:rPr>
            </w:pPr>
            <w:r w:rsidRPr="0026238F">
              <w:rPr>
                <w:color w:val="002060"/>
              </w:rPr>
              <w:t xml:space="preserve">(AMICI DEL CENTROSOCIO SP.) </w:t>
            </w:r>
          </w:p>
        </w:tc>
        <w:tc>
          <w:tcPr>
            <w:tcW w:w="800" w:type="dxa"/>
            <w:tcMar>
              <w:top w:w="20" w:type="dxa"/>
              <w:left w:w="20" w:type="dxa"/>
              <w:bottom w:w="20" w:type="dxa"/>
              <w:right w:w="20" w:type="dxa"/>
            </w:tcMar>
            <w:vAlign w:val="center"/>
            <w:hideMark/>
          </w:tcPr>
          <w:p w14:paraId="1EB3AD7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E133334" w14:textId="77777777" w:rsidR="002D3C68" w:rsidRPr="0026238F" w:rsidRDefault="002D3C68" w:rsidP="00BC4A1B">
            <w:pPr>
              <w:pStyle w:val="movimento"/>
              <w:rPr>
                <w:color w:val="002060"/>
              </w:rPr>
            </w:pPr>
            <w:r w:rsidRPr="0026238F">
              <w:rPr>
                <w:color w:val="002060"/>
              </w:rPr>
              <w:t>LOMBARDI MICHELE</w:t>
            </w:r>
          </w:p>
        </w:tc>
        <w:tc>
          <w:tcPr>
            <w:tcW w:w="2200" w:type="dxa"/>
            <w:tcMar>
              <w:top w:w="20" w:type="dxa"/>
              <w:left w:w="20" w:type="dxa"/>
              <w:bottom w:w="20" w:type="dxa"/>
              <w:right w:w="20" w:type="dxa"/>
            </w:tcMar>
            <w:vAlign w:val="center"/>
            <w:hideMark/>
          </w:tcPr>
          <w:p w14:paraId="71A044D4" w14:textId="77777777" w:rsidR="002D3C68" w:rsidRPr="0026238F" w:rsidRDefault="002D3C68" w:rsidP="00BC4A1B">
            <w:pPr>
              <w:pStyle w:val="movimento2"/>
              <w:rPr>
                <w:color w:val="002060"/>
              </w:rPr>
            </w:pPr>
            <w:r w:rsidRPr="0026238F">
              <w:rPr>
                <w:color w:val="002060"/>
              </w:rPr>
              <w:t xml:space="preserve">(PIETRALACROCE 73) </w:t>
            </w:r>
          </w:p>
        </w:tc>
      </w:tr>
      <w:tr w:rsidR="002D3C68" w:rsidRPr="0026238F" w14:paraId="62258533" w14:textId="77777777" w:rsidTr="00BC4A1B">
        <w:tc>
          <w:tcPr>
            <w:tcW w:w="2200" w:type="dxa"/>
            <w:tcMar>
              <w:top w:w="20" w:type="dxa"/>
              <w:left w:w="20" w:type="dxa"/>
              <w:bottom w:w="20" w:type="dxa"/>
              <w:right w:w="20" w:type="dxa"/>
            </w:tcMar>
            <w:vAlign w:val="center"/>
            <w:hideMark/>
          </w:tcPr>
          <w:p w14:paraId="628F42E2" w14:textId="77777777" w:rsidR="002D3C68" w:rsidRPr="0026238F" w:rsidRDefault="002D3C68" w:rsidP="00BC4A1B">
            <w:pPr>
              <w:pStyle w:val="movimento"/>
              <w:rPr>
                <w:color w:val="002060"/>
              </w:rPr>
            </w:pPr>
            <w:r w:rsidRPr="0026238F">
              <w:rPr>
                <w:color w:val="002060"/>
              </w:rPr>
              <w:t>MINDOLI GIAMPIERO</w:t>
            </w:r>
          </w:p>
        </w:tc>
        <w:tc>
          <w:tcPr>
            <w:tcW w:w="2200" w:type="dxa"/>
            <w:tcMar>
              <w:top w:w="20" w:type="dxa"/>
              <w:left w:w="20" w:type="dxa"/>
              <w:bottom w:w="20" w:type="dxa"/>
              <w:right w:w="20" w:type="dxa"/>
            </w:tcMar>
            <w:vAlign w:val="center"/>
            <w:hideMark/>
          </w:tcPr>
          <w:p w14:paraId="2D05D5D5" w14:textId="77777777" w:rsidR="002D3C68" w:rsidRPr="0026238F" w:rsidRDefault="002D3C68" w:rsidP="00BC4A1B">
            <w:pPr>
              <w:pStyle w:val="movimento2"/>
              <w:rPr>
                <w:color w:val="002060"/>
              </w:rPr>
            </w:pPr>
            <w:r w:rsidRPr="0026238F">
              <w:rPr>
                <w:color w:val="002060"/>
              </w:rPr>
              <w:t xml:space="preserve">(SAMBENEDETTESE C5 SSDARL) </w:t>
            </w:r>
          </w:p>
        </w:tc>
        <w:tc>
          <w:tcPr>
            <w:tcW w:w="800" w:type="dxa"/>
            <w:tcMar>
              <w:top w:w="20" w:type="dxa"/>
              <w:left w:w="20" w:type="dxa"/>
              <w:bottom w:w="20" w:type="dxa"/>
              <w:right w:w="20" w:type="dxa"/>
            </w:tcMar>
            <w:vAlign w:val="center"/>
            <w:hideMark/>
          </w:tcPr>
          <w:p w14:paraId="53E91E4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13B51BA" w14:textId="77777777" w:rsidR="002D3C68" w:rsidRPr="0026238F" w:rsidRDefault="002D3C68" w:rsidP="00BC4A1B">
            <w:pPr>
              <w:pStyle w:val="movimento"/>
              <w:rPr>
                <w:color w:val="002060"/>
              </w:rPr>
            </w:pPr>
            <w:r w:rsidRPr="0026238F">
              <w:rPr>
                <w:color w:val="002060"/>
              </w:rPr>
              <w:t>BRESCINI ALESSANDRO</w:t>
            </w:r>
          </w:p>
        </w:tc>
        <w:tc>
          <w:tcPr>
            <w:tcW w:w="2200" w:type="dxa"/>
            <w:tcMar>
              <w:top w:w="20" w:type="dxa"/>
              <w:left w:w="20" w:type="dxa"/>
              <w:bottom w:w="20" w:type="dxa"/>
              <w:right w:w="20" w:type="dxa"/>
            </w:tcMar>
            <w:vAlign w:val="center"/>
            <w:hideMark/>
          </w:tcPr>
          <w:p w14:paraId="4BBB0E6F" w14:textId="77777777" w:rsidR="002D3C68" w:rsidRPr="0026238F" w:rsidRDefault="002D3C68" w:rsidP="00BC4A1B">
            <w:pPr>
              <w:pStyle w:val="movimento2"/>
              <w:rPr>
                <w:color w:val="002060"/>
              </w:rPr>
            </w:pPr>
            <w:r w:rsidRPr="0026238F">
              <w:rPr>
                <w:color w:val="002060"/>
              </w:rPr>
              <w:t xml:space="preserve">(U.S. FORTUNA FANO) </w:t>
            </w:r>
          </w:p>
        </w:tc>
      </w:tr>
      <w:tr w:rsidR="002D3C68" w:rsidRPr="0026238F" w14:paraId="7152FD84" w14:textId="77777777" w:rsidTr="00BC4A1B">
        <w:tc>
          <w:tcPr>
            <w:tcW w:w="2200" w:type="dxa"/>
            <w:tcMar>
              <w:top w:w="20" w:type="dxa"/>
              <w:left w:w="20" w:type="dxa"/>
              <w:bottom w:w="20" w:type="dxa"/>
              <w:right w:w="20" w:type="dxa"/>
            </w:tcMar>
            <w:vAlign w:val="center"/>
            <w:hideMark/>
          </w:tcPr>
          <w:p w14:paraId="5473DD4D" w14:textId="77777777" w:rsidR="002D3C68" w:rsidRPr="0026238F" w:rsidRDefault="002D3C68" w:rsidP="00BC4A1B">
            <w:pPr>
              <w:pStyle w:val="movimento"/>
              <w:rPr>
                <w:color w:val="002060"/>
              </w:rPr>
            </w:pPr>
            <w:r w:rsidRPr="0026238F">
              <w:rPr>
                <w:color w:val="002060"/>
              </w:rPr>
              <w:t>MATTIOLI CRISTIAN</w:t>
            </w:r>
          </w:p>
        </w:tc>
        <w:tc>
          <w:tcPr>
            <w:tcW w:w="2200" w:type="dxa"/>
            <w:tcMar>
              <w:top w:w="20" w:type="dxa"/>
              <w:left w:w="20" w:type="dxa"/>
              <w:bottom w:w="20" w:type="dxa"/>
              <w:right w:w="20" w:type="dxa"/>
            </w:tcMar>
            <w:vAlign w:val="center"/>
            <w:hideMark/>
          </w:tcPr>
          <w:p w14:paraId="7BFDC2C3" w14:textId="77777777" w:rsidR="002D3C68" w:rsidRPr="0026238F" w:rsidRDefault="002D3C68" w:rsidP="00BC4A1B">
            <w:pPr>
              <w:pStyle w:val="movimento2"/>
              <w:rPr>
                <w:color w:val="002060"/>
              </w:rPr>
            </w:pPr>
            <w:r w:rsidRPr="0026238F">
              <w:rPr>
                <w:color w:val="002060"/>
              </w:rPr>
              <w:t xml:space="preserve">(U.S. FORTUNA FANO) </w:t>
            </w:r>
          </w:p>
        </w:tc>
        <w:tc>
          <w:tcPr>
            <w:tcW w:w="800" w:type="dxa"/>
            <w:tcMar>
              <w:top w:w="20" w:type="dxa"/>
              <w:left w:w="20" w:type="dxa"/>
              <w:bottom w:w="20" w:type="dxa"/>
              <w:right w:w="20" w:type="dxa"/>
            </w:tcMar>
            <w:vAlign w:val="center"/>
            <w:hideMark/>
          </w:tcPr>
          <w:p w14:paraId="5125B35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E5DFE3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6EEC6F1" w14:textId="77777777" w:rsidR="002D3C68" w:rsidRPr="0026238F" w:rsidRDefault="002D3C68" w:rsidP="00BC4A1B">
            <w:pPr>
              <w:pStyle w:val="movimento2"/>
              <w:rPr>
                <w:color w:val="002060"/>
              </w:rPr>
            </w:pPr>
            <w:r w:rsidRPr="0026238F">
              <w:rPr>
                <w:color w:val="002060"/>
              </w:rPr>
              <w:t> </w:t>
            </w:r>
          </w:p>
        </w:tc>
      </w:tr>
    </w:tbl>
    <w:p w14:paraId="17D4955C" w14:textId="77777777" w:rsidR="002D3C68" w:rsidRPr="0026238F" w:rsidRDefault="002D3C68" w:rsidP="002D3C68">
      <w:pPr>
        <w:pStyle w:val="titolo20"/>
        <w:rPr>
          <w:rFonts w:eastAsiaTheme="minorEastAsia"/>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A3E5BD9" w14:textId="77777777" w:rsidTr="00BC4A1B">
        <w:tc>
          <w:tcPr>
            <w:tcW w:w="2200" w:type="dxa"/>
            <w:tcMar>
              <w:top w:w="20" w:type="dxa"/>
              <w:left w:w="20" w:type="dxa"/>
              <w:bottom w:w="20" w:type="dxa"/>
              <w:right w:w="20" w:type="dxa"/>
            </w:tcMar>
            <w:vAlign w:val="center"/>
            <w:hideMark/>
          </w:tcPr>
          <w:p w14:paraId="5172AD2F" w14:textId="77777777" w:rsidR="002D3C68" w:rsidRPr="0026238F" w:rsidRDefault="002D3C68" w:rsidP="00BC4A1B">
            <w:pPr>
              <w:pStyle w:val="movimento"/>
              <w:rPr>
                <w:color w:val="002060"/>
              </w:rPr>
            </w:pPr>
            <w:r w:rsidRPr="0026238F">
              <w:rPr>
                <w:color w:val="002060"/>
              </w:rPr>
              <w:t>NAZAROLF CARLOS AUGUSTIN</w:t>
            </w:r>
          </w:p>
        </w:tc>
        <w:tc>
          <w:tcPr>
            <w:tcW w:w="2200" w:type="dxa"/>
            <w:tcMar>
              <w:top w:w="20" w:type="dxa"/>
              <w:left w:w="20" w:type="dxa"/>
              <w:bottom w:w="20" w:type="dxa"/>
              <w:right w:w="20" w:type="dxa"/>
            </w:tcMar>
            <w:vAlign w:val="center"/>
            <w:hideMark/>
          </w:tcPr>
          <w:p w14:paraId="376AB7D8" w14:textId="77777777" w:rsidR="002D3C68" w:rsidRPr="0026238F" w:rsidRDefault="002D3C68" w:rsidP="00BC4A1B">
            <w:pPr>
              <w:pStyle w:val="movimento2"/>
              <w:rPr>
                <w:color w:val="002060"/>
              </w:rPr>
            </w:pPr>
            <w:r w:rsidRPr="0026238F">
              <w:rPr>
                <w:color w:val="002060"/>
              </w:rPr>
              <w:t xml:space="preserve">(BAYER CAPPUCCINI) </w:t>
            </w:r>
          </w:p>
        </w:tc>
        <w:tc>
          <w:tcPr>
            <w:tcW w:w="800" w:type="dxa"/>
            <w:tcMar>
              <w:top w:w="20" w:type="dxa"/>
              <w:left w:w="20" w:type="dxa"/>
              <w:bottom w:w="20" w:type="dxa"/>
              <w:right w:w="20" w:type="dxa"/>
            </w:tcMar>
            <w:vAlign w:val="center"/>
            <w:hideMark/>
          </w:tcPr>
          <w:p w14:paraId="141BB62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627EA76" w14:textId="77777777" w:rsidR="002D3C68" w:rsidRPr="0026238F" w:rsidRDefault="002D3C68" w:rsidP="00BC4A1B">
            <w:pPr>
              <w:pStyle w:val="movimento"/>
              <w:rPr>
                <w:color w:val="002060"/>
              </w:rPr>
            </w:pPr>
            <w:r w:rsidRPr="0026238F">
              <w:rPr>
                <w:color w:val="002060"/>
              </w:rPr>
              <w:t>SILMI HAMZA</w:t>
            </w:r>
          </w:p>
        </w:tc>
        <w:tc>
          <w:tcPr>
            <w:tcW w:w="2200" w:type="dxa"/>
            <w:tcMar>
              <w:top w:w="20" w:type="dxa"/>
              <w:left w:w="20" w:type="dxa"/>
              <w:bottom w:w="20" w:type="dxa"/>
              <w:right w:w="20" w:type="dxa"/>
            </w:tcMar>
            <w:vAlign w:val="center"/>
            <w:hideMark/>
          </w:tcPr>
          <w:p w14:paraId="445A60BF" w14:textId="77777777" w:rsidR="002D3C68" w:rsidRPr="0026238F" w:rsidRDefault="002D3C68" w:rsidP="00BC4A1B">
            <w:pPr>
              <w:pStyle w:val="movimento2"/>
              <w:rPr>
                <w:color w:val="002060"/>
              </w:rPr>
            </w:pPr>
            <w:r w:rsidRPr="0026238F">
              <w:rPr>
                <w:color w:val="002060"/>
              </w:rPr>
              <w:t xml:space="preserve">(BAYER CAPPUCCINI) </w:t>
            </w:r>
          </w:p>
        </w:tc>
      </w:tr>
    </w:tbl>
    <w:p w14:paraId="25567338" w14:textId="77777777" w:rsidR="002D3C68" w:rsidRPr="0026238F" w:rsidRDefault="002D3C68" w:rsidP="002D3C68">
      <w:pPr>
        <w:pStyle w:val="titolo20"/>
        <w:rPr>
          <w:rFonts w:eastAsiaTheme="minorEastAsia"/>
          <w:color w:val="002060"/>
        </w:rPr>
      </w:pPr>
      <w:r w:rsidRPr="0026238F">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112E6FA" w14:textId="77777777" w:rsidTr="00BC4A1B">
        <w:tc>
          <w:tcPr>
            <w:tcW w:w="2200" w:type="dxa"/>
            <w:tcMar>
              <w:top w:w="20" w:type="dxa"/>
              <w:left w:w="20" w:type="dxa"/>
              <w:bottom w:w="20" w:type="dxa"/>
              <w:right w:w="20" w:type="dxa"/>
            </w:tcMar>
            <w:vAlign w:val="center"/>
            <w:hideMark/>
          </w:tcPr>
          <w:p w14:paraId="008EE797" w14:textId="77777777" w:rsidR="002D3C68" w:rsidRPr="0026238F" w:rsidRDefault="002D3C68" w:rsidP="00BC4A1B">
            <w:pPr>
              <w:pStyle w:val="movimento"/>
              <w:rPr>
                <w:color w:val="002060"/>
              </w:rPr>
            </w:pPr>
            <w:r w:rsidRPr="0026238F">
              <w:rPr>
                <w:color w:val="002060"/>
              </w:rPr>
              <w:t>RICCI ALEX</w:t>
            </w:r>
          </w:p>
        </w:tc>
        <w:tc>
          <w:tcPr>
            <w:tcW w:w="2200" w:type="dxa"/>
            <w:tcMar>
              <w:top w:w="20" w:type="dxa"/>
              <w:left w:w="20" w:type="dxa"/>
              <w:bottom w:w="20" w:type="dxa"/>
              <w:right w:w="20" w:type="dxa"/>
            </w:tcMar>
            <w:vAlign w:val="center"/>
            <w:hideMark/>
          </w:tcPr>
          <w:p w14:paraId="055740D5" w14:textId="77777777" w:rsidR="002D3C68" w:rsidRPr="0026238F" w:rsidRDefault="002D3C68" w:rsidP="00BC4A1B">
            <w:pPr>
              <w:pStyle w:val="movimento2"/>
              <w:rPr>
                <w:color w:val="002060"/>
              </w:rPr>
            </w:pPr>
            <w:r w:rsidRPr="0026238F">
              <w:rPr>
                <w:color w:val="002060"/>
              </w:rPr>
              <w:t xml:space="preserve">(FUTSAL MONTURANO) </w:t>
            </w:r>
          </w:p>
        </w:tc>
        <w:tc>
          <w:tcPr>
            <w:tcW w:w="800" w:type="dxa"/>
            <w:tcMar>
              <w:top w:w="20" w:type="dxa"/>
              <w:left w:w="20" w:type="dxa"/>
              <w:bottom w:w="20" w:type="dxa"/>
              <w:right w:w="20" w:type="dxa"/>
            </w:tcMar>
            <w:vAlign w:val="center"/>
            <w:hideMark/>
          </w:tcPr>
          <w:p w14:paraId="7F5EEEF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80258E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D1A3293" w14:textId="77777777" w:rsidR="002D3C68" w:rsidRPr="0026238F" w:rsidRDefault="002D3C68" w:rsidP="00BC4A1B">
            <w:pPr>
              <w:pStyle w:val="movimento2"/>
              <w:rPr>
                <w:color w:val="002060"/>
              </w:rPr>
            </w:pPr>
            <w:r w:rsidRPr="0026238F">
              <w:rPr>
                <w:color w:val="002060"/>
              </w:rPr>
              <w:t> </w:t>
            </w:r>
          </w:p>
        </w:tc>
      </w:tr>
    </w:tbl>
    <w:p w14:paraId="0D33D9CB" w14:textId="77777777" w:rsidR="002D3C68" w:rsidRPr="0026238F" w:rsidRDefault="002D3C68" w:rsidP="002D3C68">
      <w:pPr>
        <w:pStyle w:val="titolo20"/>
        <w:rPr>
          <w:rFonts w:eastAsiaTheme="minorEastAsia"/>
          <w:color w:val="002060"/>
        </w:rPr>
      </w:pPr>
      <w:r w:rsidRPr="0026238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29BB69A" w14:textId="77777777" w:rsidTr="00BC4A1B">
        <w:tc>
          <w:tcPr>
            <w:tcW w:w="2200" w:type="dxa"/>
            <w:tcMar>
              <w:top w:w="20" w:type="dxa"/>
              <w:left w:w="20" w:type="dxa"/>
              <w:bottom w:w="20" w:type="dxa"/>
              <w:right w:w="20" w:type="dxa"/>
            </w:tcMar>
            <w:vAlign w:val="center"/>
            <w:hideMark/>
          </w:tcPr>
          <w:p w14:paraId="1936F37A" w14:textId="77777777" w:rsidR="002D3C68" w:rsidRPr="0026238F" w:rsidRDefault="002D3C68" w:rsidP="00BC4A1B">
            <w:pPr>
              <w:pStyle w:val="movimento"/>
              <w:rPr>
                <w:color w:val="002060"/>
              </w:rPr>
            </w:pPr>
            <w:r w:rsidRPr="0026238F">
              <w:rPr>
                <w:color w:val="002060"/>
              </w:rPr>
              <w:t>GASPARRONI DANILO</w:t>
            </w:r>
          </w:p>
        </w:tc>
        <w:tc>
          <w:tcPr>
            <w:tcW w:w="2200" w:type="dxa"/>
            <w:tcMar>
              <w:top w:w="20" w:type="dxa"/>
              <w:left w:w="20" w:type="dxa"/>
              <w:bottom w:w="20" w:type="dxa"/>
              <w:right w:w="20" w:type="dxa"/>
            </w:tcMar>
            <w:vAlign w:val="center"/>
            <w:hideMark/>
          </w:tcPr>
          <w:p w14:paraId="6C2741AB" w14:textId="77777777" w:rsidR="002D3C68" w:rsidRPr="0026238F" w:rsidRDefault="002D3C68" w:rsidP="00BC4A1B">
            <w:pPr>
              <w:pStyle w:val="movimento2"/>
              <w:rPr>
                <w:color w:val="002060"/>
              </w:rPr>
            </w:pPr>
            <w:r w:rsidRPr="0026238F">
              <w:rPr>
                <w:color w:val="002060"/>
              </w:rPr>
              <w:t xml:space="preserve">(PIETRALACROCE 73) </w:t>
            </w:r>
          </w:p>
        </w:tc>
        <w:tc>
          <w:tcPr>
            <w:tcW w:w="800" w:type="dxa"/>
            <w:tcMar>
              <w:top w:w="20" w:type="dxa"/>
              <w:left w:w="20" w:type="dxa"/>
              <w:bottom w:w="20" w:type="dxa"/>
              <w:right w:w="20" w:type="dxa"/>
            </w:tcMar>
            <w:vAlign w:val="center"/>
            <w:hideMark/>
          </w:tcPr>
          <w:p w14:paraId="390F3FB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90C66C3" w14:textId="77777777" w:rsidR="002D3C68" w:rsidRPr="0026238F" w:rsidRDefault="002D3C68" w:rsidP="00BC4A1B">
            <w:pPr>
              <w:pStyle w:val="movimento"/>
              <w:rPr>
                <w:color w:val="002060"/>
              </w:rPr>
            </w:pPr>
            <w:r w:rsidRPr="0026238F">
              <w:rPr>
                <w:color w:val="002060"/>
              </w:rPr>
              <w:t>MARCHIONNI FRANCESCO</w:t>
            </w:r>
          </w:p>
        </w:tc>
        <w:tc>
          <w:tcPr>
            <w:tcW w:w="2200" w:type="dxa"/>
            <w:tcMar>
              <w:top w:w="20" w:type="dxa"/>
              <w:left w:w="20" w:type="dxa"/>
              <w:bottom w:w="20" w:type="dxa"/>
              <w:right w:w="20" w:type="dxa"/>
            </w:tcMar>
            <w:vAlign w:val="center"/>
            <w:hideMark/>
          </w:tcPr>
          <w:p w14:paraId="0BCF166B" w14:textId="77777777" w:rsidR="002D3C68" w:rsidRPr="0026238F" w:rsidRDefault="002D3C68" w:rsidP="00BC4A1B">
            <w:pPr>
              <w:pStyle w:val="movimento2"/>
              <w:rPr>
                <w:color w:val="002060"/>
              </w:rPr>
            </w:pPr>
            <w:r w:rsidRPr="0026238F">
              <w:rPr>
                <w:color w:val="002060"/>
              </w:rPr>
              <w:t xml:space="preserve">(POL.CAGLI SPORT ASSOCIATI) </w:t>
            </w:r>
          </w:p>
        </w:tc>
      </w:tr>
    </w:tbl>
    <w:p w14:paraId="4AB90078" w14:textId="77777777" w:rsidR="002D3C68" w:rsidRPr="0026238F" w:rsidRDefault="002D3C68" w:rsidP="002D3C68">
      <w:pPr>
        <w:pStyle w:val="titolo20"/>
        <w:rPr>
          <w:rFonts w:eastAsiaTheme="minorEastAsia"/>
          <w:color w:val="002060"/>
        </w:rPr>
      </w:pPr>
      <w:r w:rsidRPr="0026238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3A8278E" w14:textId="77777777" w:rsidTr="00BC4A1B">
        <w:tc>
          <w:tcPr>
            <w:tcW w:w="2200" w:type="dxa"/>
            <w:tcMar>
              <w:top w:w="20" w:type="dxa"/>
              <w:left w:w="20" w:type="dxa"/>
              <w:bottom w:w="20" w:type="dxa"/>
              <w:right w:w="20" w:type="dxa"/>
            </w:tcMar>
            <w:vAlign w:val="center"/>
            <w:hideMark/>
          </w:tcPr>
          <w:p w14:paraId="3653E338" w14:textId="77777777" w:rsidR="002D3C68" w:rsidRPr="0026238F" w:rsidRDefault="002D3C68" w:rsidP="00BC4A1B">
            <w:pPr>
              <w:pStyle w:val="movimento"/>
              <w:rPr>
                <w:color w:val="002060"/>
              </w:rPr>
            </w:pPr>
            <w:r w:rsidRPr="0026238F">
              <w:rPr>
                <w:color w:val="002060"/>
              </w:rPr>
              <w:t>DA SILVA RODRIGO</w:t>
            </w:r>
          </w:p>
        </w:tc>
        <w:tc>
          <w:tcPr>
            <w:tcW w:w="2200" w:type="dxa"/>
            <w:tcMar>
              <w:top w:w="20" w:type="dxa"/>
              <w:left w:w="20" w:type="dxa"/>
              <w:bottom w:w="20" w:type="dxa"/>
              <w:right w:w="20" w:type="dxa"/>
            </w:tcMar>
            <w:vAlign w:val="center"/>
            <w:hideMark/>
          </w:tcPr>
          <w:p w14:paraId="4B40BD33"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0DA72FE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1E5C413" w14:textId="77777777" w:rsidR="002D3C68" w:rsidRPr="0026238F" w:rsidRDefault="002D3C68" w:rsidP="00BC4A1B">
            <w:pPr>
              <w:pStyle w:val="movimento"/>
              <w:rPr>
                <w:color w:val="002060"/>
              </w:rPr>
            </w:pPr>
            <w:r w:rsidRPr="0026238F">
              <w:rPr>
                <w:color w:val="002060"/>
              </w:rPr>
              <w:t>PALMIERI EDOARDO</w:t>
            </w:r>
          </w:p>
        </w:tc>
        <w:tc>
          <w:tcPr>
            <w:tcW w:w="2200" w:type="dxa"/>
            <w:tcMar>
              <w:top w:w="20" w:type="dxa"/>
              <w:left w:w="20" w:type="dxa"/>
              <w:bottom w:w="20" w:type="dxa"/>
              <w:right w:w="20" w:type="dxa"/>
            </w:tcMar>
            <w:vAlign w:val="center"/>
            <w:hideMark/>
          </w:tcPr>
          <w:p w14:paraId="46A00337" w14:textId="77777777" w:rsidR="002D3C68" w:rsidRPr="0026238F" w:rsidRDefault="002D3C68" w:rsidP="00BC4A1B">
            <w:pPr>
              <w:pStyle w:val="movimento2"/>
              <w:rPr>
                <w:color w:val="002060"/>
              </w:rPr>
            </w:pPr>
            <w:r w:rsidRPr="0026238F">
              <w:rPr>
                <w:color w:val="002060"/>
              </w:rPr>
              <w:t xml:space="preserve">(MONTELUPONE CALCIO A 5) </w:t>
            </w:r>
          </w:p>
        </w:tc>
      </w:tr>
    </w:tbl>
    <w:p w14:paraId="65022C81"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3CB2107" w14:textId="77777777" w:rsidTr="00BC4A1B">
        <w:tc>
          <w:tcPr>
            <w:tcW w:w="2200" w:type="dxa"/>
            <w:tcMar>
              <w:top w:w="20" w:type="dxa"/>
              <w:left w:w="20" w:type="dxa"/>
              <w:bottom w:w="20" w:type="dxa"/>
              <w:right w:w="20" w:type="dxa"/>
            </w:tcMar>
            <w:vAlign w:val="center"/>
            <w:hideMark/>
          </w:tcPr>
          <w:p w14:paraId="1F723A5D" w14:textId="77777777" w:rsidR="002D3C68" w:rsidRPr="0026238F" w:rsidRDefault="002D3C68" w:rsidP="00BC4A1B">
            <w:pPr>
              <w:pStyle w:val="movimento"/>
              <w:rPr>
                <w:color w:val="002060"/>
              </w:rPr>
            </w:pPr>
            <w:r w:rsidRPr="0026238F">
              <w:rPr>
                <w:color w:val="002060"/>
              </w:rPr>
              <w:t>TRINEI JACOPO</w:t>
            </w:r>
          </w:p>
        </w:tc>
        <w:tc>
          <w:tcPr>
            <w:tcW w:w="2200" w:type="dxa"/>
            <w:tcMar>
              <w:top w:w="20" w:type="dxa"/>
              <w:left w:w="20" w:type="dxa"/>
              <w:bottom w:w="20" w:type="dxa"/>
              <w:right w:w="20" w:type="dxa"/>
            </w:tcMar>
            <w:vAlign w:val="center"/>
            <w:hideMark/>
          </w:tcPr>
          <w:p w14:paraId="7C35D208"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37C76B5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86E2BA4" w14:textId="77777777" w:rsidR="002D3C68" w:rsidRPr="0026238F" w:rsidRDefault="002D3C68" w:rsidP="00BC4A1B">
            <w:pPr>
              <w:pStyle w:val="movimento"/>
              <w:rPr>
                <w:color w:val="002060"/>
              </w:rPr>
            </w:pPr>
            <w:r w:rsidRPr="0026238F">
              <w:rPr>
                <w:color w:val="002060"/>
              </w:rPr>
              <w:t>BENIGNI FEDERICO</w:t>
            </w:r>
          </w:p>
        </w:tc>
        <w:tc>
          <w:tcPr>
            <w:tcW w:w="2200" w:type="dxa"/>
            <w:tcMar>
              <w:top w:w="20" w:type="dxa"/>
              <w:left w:w="20" w:type="dxa"/>
              <w:bottom w:w="20" w:type="dxa"/>
              <w:right w:w="20" w:type="dxa"/>
            </w:tcMar>
            <w:vAlign w:val="center"/>
            <w:hideMark/>
          </w:tcPr>
          <w:p w14:paraId="358D2B83" w14:textId="77777777" w:rsidR="002D3C68" w:rsidRPr="0026238F" w:rsidRDefault="002D3C68" w:rsidP="00BC4A1B">
            <w:pPr>
              <w:pStyle w:val="movimento2"/>
              <w:rPr>
                <w:color w:val="002060"/>
              </w:rPr>
            </w:pPr>
            <w:r w:rsidRPr="0026238F">
              <w:rPr>
                <w:color w:val="002060"/>
              </w:rPr>
              <w:t xml:space="preserve">(FERMANA FUTSAL 2022) </w:t>
            </w:r>
          </w:p>
        </w:tc>
      </w:tr>
      <w:tr w:rsidR="002D3C68" w:rsidRPr="0026238F" w14:paraId="426A0A95" w14:textId="77777777" w:rsidTr="00BC4A1B">
        <w:tc>
          <w:tcPr>
            <w:tcW w:w="2200" w:type="dxa"/>
            <w:tcMar>
              <w:top w:w="20" w:type="dxa"/>
              <w:left w:w="20" w:type="dxa"/>
              <w:bottom w:w="20" w:type="dxa"/>
              <w:right w:w="20" w:type="dxa"/>
            </w:tcMar>
            <w:vAlign w:val="center"/>
            <w:hideMark/>
          </w:tcPr>
          <w:p w14:paraId="22BEB441" w14:textId="77777777" w:rsidR="002D3C68" w:rsidRPr="0026238F" w:rsidRDefault="002D3C68" w:rsidP="00BC4A1B">
            <w:pPr>
              <w:pStyle w:val="movimento"/>
              <w:rPr>
                <w:color w:val="002060"/>
              </w:rPr>
            </w:pPr>
            <w:r w:rsidRPr="0026238F">
              <w:rPr>
                <w:color w:val="002060"/>
              </w:rPr>
              <w:t>MASSUCCI MIRKO</w:t>
            </w:r>
          </w:p>
        </w:tc>
        <w:tc>
          <w:tcPr>
            <w:tcW w:w="2200" w:type="dxa"/>
            <w:tcMar>
              <w:top w:w="20" w:type="dxa"/>
              <w:left w:w="20" w:type="dxa"/>
              <w:bottom w:w="20" w:type="dxa"/>
              <w:right w:w="20" w:type="dxa"/>
            </w:tcMar>
            <w:vAlign w:val="center"/>
            <w:hideMark/>
          </w:tcPr>
          <w:p w14:paraId="0915E9A0" w14:textId="77777777" w:rsidR="002D3C68" w:rsidRPr="0026238F" w:rsidRDefault="002D3C68" w:rsidP="00BC4A1B">
            <w:pPr>
              <w:pStyle w:val="movimento2"/>
              <w:rPr>
                <w:color w:val="002060"/>
              </w:rPr>
            </w:pPr>
            <w:r w:rsidRPr="0026238F">
              <w:rPr>
                <w:color w:val="002060"/>
              </w:rPr>
              <w:t xml:space="preserve">(TRE TORRI A.S.D.) </w:t>
            </w:r>
          </w:p>
        </w:tc>
        <w:tc>
          <w:tcPr>
            <w:tcW w:w="800" w:type="dxa"/>
            <w:tcMar>
              <w:top w:w="20" w:type="dxa"/>
              <w:left w:w="20" w:type="dxa"/>
              <w:bottom w:w="20" w:type="dxa"/>
              <w:right w:w="20" w:type="dxa"/>
            </w:tcMar>
            <w:vAlign w:val="center"/>
            <w:hideMark/>
          </w:tcPr>
          <w:p w14:paraId="28B0419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CD12CF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FB7349B" w14:textId="77777777" w:rsidR="002D3C68" w:rsidRPr="0026238F" w:rsidRDefault="002D3C68" w:rsidP="00BC4A1B">
            <w:pPr>
              <w:pStyle w:val="movimento2"/>
              <w:rPr>
                <w:color w:val="002060"/>
              </w:rPr>
            </w:pPr>
            <w:r w:rsidRPr="0026238F">
              <w:rPr>
                <w:color w:val="002060"/>
              </w:rPr>
              <w:t> </w:t>
            </w:r>
          </w:p>
        </w:tc>
      </w:tr>
    </w:tbl>
    <w:p w14:paraId="7924BBA9"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0E65C0D" w14:textId="77777777" w:rsidTr="00BC4A1B">
        <w:tc>
          <w:tcPr>
            <w:tcW w:w="2200" w:type="dxa"/>
            <w:tcMar>
              <w:top w:w="20" w:type="dxa"/>
              <w:left w:w="20" w:type="dxa"/>
              <w:bottom w:w="20" w:type="dxa"/>
              <w:right w:w="20" w:type="dxa"/>
            </w:tcMar>
            <w:vAlign w:val="center"/>
            <w:hideMark/>
          </w:tcPr>
          <w:p w14:paraId="114031D1" w14:textId="77777777" w:rsidR="002D3C68" w:rsidRPr="0026238F" w:rsidRDefault="002D3C68" w:rsidP="00BC4A1B">
            <w:pPr>
              <w:pStyle w:val="movimento"/>
              <w:rPr>
                <w:color w:val="002060"/>
              </w:rPr>
            </w:pPr>
            <w:r w:rsidRPr="0026238F">
              <w:rPr>
                <w:color w:val="002060"/>
              </w:rPr>
              <w:t>BENEDETTO ALEX</w:t>
            </w:r>
          </w:p>
        </w:tc>
        <w:tc>
          <w:tcPr>
            <w:tcW w:w="2200" w:type="dxa"/>
            <w:tcMar>
              <w:top w:w="20" w:type="dxa"/>
              <w:left w:w="20" w:type="dxa"/>
              <w:bottom w:w="20" w:type="dxa"/>
              <w:right w:w="20" w:type="dxa"/>
            </w:tcMar>
            <w:vAlign w:val="center"/>
            <w:hideMark/>
          </w:tcPr>
          <w:p w14:paraId="66C3D64C" w14:textId="77777777" w:rsidR="002D3C68" w:rsidRPr="0026238F" w:rsidRDefault="002D3C68" w:rsidP="00BC4A1B">
            <w:pPr>
              <w:pStyle w:val="movimento2"/>
              <w:rPr>
                <w:color w:val="002060"/>
              </w:rPr>
            </w:pPr>
            <w:r w:rsidRPr="0026238F">
              <w:rPr>
                <w:color w:val="002060"/>
              </w:rPr>
              <w:t xml:space="preserve">(AMICI DEL CENTROSOCIO SP.) </w:t>
            </w:r>
          </w:p>
        </w:tc>
        <w:tc>
          <w:tcPr>
            <w:tcW w:w="800" w:type="dxa"/>
            <w:tcMar>
              <w:top w:w="20" w:type="dxa"/>
              <w:left w:w="20" w:type="dxa"/>
              <w:bottom w:w="20" w:type="dxa"/>
              <w:right w:w="20" w:type="dxa"/>
            </w:tcMar>
            <w:vAlign w:val="center"/>
            <w:hideMark/>
          </w:tcPr>
          <w:p w14:paraId="0201045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C114D0E" w14:textId="77777777" w:rsidR="002D3C68" w:rsidRPr="0026238F" w:rsidRDefault="002D3C68" w:rsidP="00BC4A1B">
            <w:pPr>
              <w:pStyle w:val="movimento"/>
              <w:rPr>
                <w:color w:val="002060"/>
              </w:rPr>
            </w:pPr>
            <w:r w:rsidRPr="0026238F">
              <w:rPr>
                <w:color w:val="002060"/>
              </w:rPr>
              <w:t>CARLOPIO FRANCESCO</w:t>
            </w:r>
          </w:p>
        </w:tc>
        <w:tc>
          <w:tcPr>
            <w:tcW w:w="2200" w:type="dxa"/>
            <w:tcMar>
              <w:top w:w="20" w:type="dxa"/>
              <w:left w:w="20" w:type="dxa"/>
              <w:bottom w:w="20" w:type="dxa"/>
              <w:right w:w="20" w:type="dxa"/>
            </w:tcMar>
            <w:vAlign w:val="center"/>
            <w:hideMark/>
          </w:tcPr>
          <w:p w14:paraId="3EC61A29" w14:textId="77777777" w:rsidR="002D3C68" w:rsidRPr="0026238F" w:rsidRDefault="002D3C68" w:rsidP="00BC4A1B">
            <w:pPr>
              <w:pStyle w:val="movimento2"/>
              <w:rPr>
                <w:color w:val="002060"/>
              </w:rPr>
            </w:pPr>
            <w:r w:rsidRPr="0026238F">
              <w:rPr>
                <w:color w:val="002060"/>
              </w:rPr>
              <w:t xml:space="preserve">(CERRETO D ESI C5 A.S.D.) </w:t>
            </w:r>
          </w:p>
        </w:tc>
      </w:tr>
      <w:tr w:rsidR="002D3C68" w:rsidRPr="0026238F" w14:paraId="7D399FF9" w14:textId="77777777" w:rsidTr="00BC4A1B">
        <w:tc>
          <w:tcPr>
            <w:tcW w:w="2200" w:type="dxa"/>
            <w:tcMar>
              <w:top w:w="20" w:type="dxa"/>
              <w:left w:w="20" w:type="dxa"/>
              <w:bottom w:w="20" w:type="dxa"/>
              <w:right w:w="20" w:type="dxa"/>
            </w:tcMar>
            <w:vAlign w:val="center"/>
            <w:hideMark/>
          </w:tcPr>
          <w:p w14:paraId="306651AA" w14:textId="77777777" w:rsidR="002D3C68" w:rsidRPr="0026238F" w:rsidRDefault="002D3C68" w:rsidP="00BC4A1B">
            <w:pPr>
              <w:pStyle w:val="movimento"/>
              <w:rPr>
                <w:color w:val="002060"/>
              </w:rPr>
            </w:pPr>
            <w:r w:rsidRPr="0026238F">
              <w:rPr>
                <w:color w:val="002060"/>
              </w:rPr>
              <w:t>CINCONZE ELIA</w:t>
            </w:r>
          </w:p>
        </w:tc>
        <w:tc>
          <w:tcPr>
            <w:tcW w:w="2200" w:type="dxa"/>
            <w:tcMar>
              <w:top w:w="20" w:type="dxa"/>
              <w:left w:w="20" w:type="dxa"/>
              <w:bottom w:w="20" w:type="dxa"/>
              <w:right w:w="20" w:type="dxa"/>
            </w:tcMar>
            <w:vAlign w:val="center"/>
            <w:hideMark/>
          </w:tcPr>
          <w:p w14:paraId="6057B2A9"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1F6DD75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3E9CA57" w14:textId="77777777" w:rsidR="002D3C68" w:rsidRPr="0026238F" w:rsidRDefault="002D3C68" w:rsidP="00BC4A1B">
            <w:pPr>
              <w:pStyle w:val="movimento"/>
              <w:rPr>
                <w:color w:val="002060"/>
              </w:rPr>
            </w:pPr>
            <w:r w:rsidRPr="0026238F">
              <w:rPr>
                <w:color w:val="002060"/>
              </w:rPr>
              <w:t>PASCOLINI GIACOMO</w:t>
            </w:r>
          </w:p>
        </w:tc>
        <w:tc>
          <w:tcPr>
            <w:tcW w:w="2200" w:type="dxa"/>
            <w:tcMar>
              <w:top w:w="20" w:type="dxa"/>
              <w:left w:w="20" w:type="dxa"/>
              <w:bottom w:w="20" w:type="dxa"/>
              <w:right w:w="20" w:type="dxa"/>
            </w:tcMar>
            <w:vAlign w:val="center"/>
            <w:hideMark/>
          </w:tcPr>
          <w:p w14:paraId="4B0440E0" w14:textId="77777777" w:rsidR="002D3C68" w:rsidRPr="0026238F" w:rsidRDefault="002D3C68" w:rsidP="00BC4A1B">
            <w:pPr>
              <w:pStyle w:val="movimento2"/>
              <w:rPr>
                <w:color w:val="002060"/>
              </w:rPr>
            </w:pPr>
            <w:r w:rsidRPr="0026238F">
              <w:rPr>
                <w:color w:val="002060"/>
              </w:rPr>
              <w:t xml:space="preserve">(CERRETO D ESI C5 A.S.D.) </w:t>
            </w:r>
          </w:p>
        </w:tc>
      </w:tr>
      <w:tr w:rsidR="002D3C68" w:rsidRPr="0026238F" w14:paraId="4788AD3B" w14:textId="77777777" w:rsidTr="00BC4A1B">
        <w:tc>
          <w:tcPr>
            <w:tcW w:w="2200" w:type="dxa"/>
            <w:tcMar>
              <w:top w:w="20" w:type="dxa"/>
              <w:left w:w="20" w:type="dxa"/>
              <w:bottom w:w="20" w:type="dxa"/>
              <w:right w:w="20" w:type="dxa"/>
            </w:tcMar>
            <w:vAlign w:val="center"/>
            <w:hideMark/>
          </w:tcPr>
          <w:p w14:paraId="26BB020E" w14:textId="77777777" w:rsidR="002D3C68" w:rsidRPr="0026238F" w:rsidRDefault="002D3C68" w:rsidP="00BC4A1B">
            <w:pPr>
              <w:pStyle w:val="movimento"/>
              <w:rPr>
                <w:color w:val="002060"/>
              </w:rPr>
            </w:pPr>
            <w:r w:rsidRPr="0026238F">
              <w:rPr>
                <w:color w:val="002060"/>
              </w:rPr>
              <w:t>STAZI GIANMARCO</w:t>
            </w:r>
          </w:p>
        </w:tc>
        <w:tc>
          <w:tcPr>
            <w:tcW w:w="2200" w:type="dxa"/>
            <w:tcMar>
              <w:top w:w="20" w:type="dxa"/>
              <w:left w:w="20" w:type="dxa"/>
              <w:bottom w:w="20" w:type="dxa"/>
              <w:right w:w="20" w:type="dxa"/>
            </w:tcMar>
            <w:vAlign w:val="center"/>
            <w:hideMark/>
          </w:tcPr>
          <w:p w14:paraId="6F4A8A75"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19AE8D4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86E0666" w14:textId="77777777" w:rsidR="002D3C68" w:rsidRPr="0026238F" w:rsidRDefault="002D3C68" w:rsidP="00BC4A1B">
            <w:pPr>
              <w:pStyle w:val="movimento"/>
              <w:rPr>
                <w:color w:val="002060"/>
              </w:rPr>
            </w:pPr>
            <w:r w:rsidRPr="0026238F">
              <w:rPr>
                <w:color w:val="002060"/>
              </w:rPr>
              <w:t>BRACCI GIACOMO</w:t>
            </w:r>
          </w:p>
        </w:tc>
        <w:tc>
          <w:tcPr>
            <w:tcW w:w="2200" w:type="dxa"/>
            <w:tcMar>
              <w:top w:w="20" w:type="dxa"/>
              <w:left w:w="20" w:type="dxa"/>
              <w:bottom w:w="20" w:type="dxa"/>
              <w:right w:w="20" w:type="dxa"/>
            </w:tcMar>
            <w:vAlign w:val="center"/>
            <w:hideMark/>
          </w:tcPr>
          <w:p w14:paraId="0FF866B3" w14:textId="77777777" w:rsidR="002D3C68" w:rsidRPr="0026238F" w:rsidRDefault="002D3C68" w:rsidP="00BC4A1B">
            <w:pPr>
              <w:pStyle w:val="movimento2"/>
              <w:rPr>
                <w:color w:val="002060"/>
              </w:rPr>
            </w:pPr>
            <w:r w:rsidRPr="0026238F">
              <w:rPr>
                <w:color w:val="002060"/>
              </w:rPr>
              <w:t xml:space="preserve">(PIANACCIO) </w:t>
            </w:r>
          </w:p>
        </w:tc>
      </w:tr>
      <w:tr w:rsidR="002D3C68" w:rsidRPr="0026238F" w14:paraId="3C970BD1" w14:textId="77777777" w:rsidTr="00BC4A1B">
        <w:tc>
          <w:tcPr>
            <w:tcW w:w="2200" w:type="dxa"/>
            <w:tcMar>
              <w:top w:w="20" w:type="dxa"/>
              <w:left w:w="20" w:type="dxa"/>
              <w:bottom w:w="20" w:type="dxa"/>
              <w:right w:w="20" w:type="dxa"/>
            </w:tcMar>
            <w:vAlign w:val="center"/>
            <w:hideMark/>
          </w:tcPr>
          <w:p w14:paraId="616A7FDB" w14:textId="77777777" w:rsidR="002D3C68" w:rsidRPr="0026238F" w:rsidRDefault="002D3C68" w:rsidP="00BC4A1B">
            <w:pPr>
              <w:pStyle w:val="movimento"/>
              <w:rPr>
                <w:color w:val="002060"/>
              </w:rPr>
            </w:pPr>
            <w:r w:rsidRPr="0026238F">
              <w:rPr>
                <w:color w:val="002060"/>
              </w:rPr>
              <w:t>SOPRANO GIACOMO</w:t>
            </w:r>
          </w:p>
        </w:tc>
        <w:tc>
          <w:tcPr>
            <w:tcW w:w="2200" w:type="dxa"/>
            <w:tcMar>
              <w:top w:w="20" w:type="dxa"/>
              <w:left w:w="20" w:type="dxa"/>
              <w:bottom w:w="20" w:type="dxa"/>
              <w:right w:w="20" w:type="dxa"/>
            </w:tcMar>
            <w:vAlign w:val="center"/>
            <w:hideMark/>
          </w:tcPr>
          <w:p w14:paraId="4DB7E314" w14:textId="77777777" w:rsidR="002D3C68" w:rsidRPr="0026238F" w:rsidRDefault="002D3C68" w:rsidP="00BC4A1B">
            <w:pPr>
              <w:pStyle w:val="movimento2"/>
              <w:rPr>
                <w:color w:val="002060"/>
              </w:rPr>
            </w:pPr>
            <w:r w:rsidRPr="0026238F">
              <w:rPr>
                <w:color w:val="002060"/>
              </w:rPr>
              <w:t xml:space="preserve">(TRE TORRI A.S.D.) </w:t>
            </w:r>
          </w:p>
        </w:tc>
        <w:tc>
          <w:tcPr>
            <w:tcW w:w="800" w:type="dxa"/>
            <w:tcMar>
              <w:top w:w="20" w:type="dxa"/>
              <w:left w:w="20" w:type="dxa"/>
              <w:bottom w:w="20" w:type="dxa"/>
              <w:right w:w="20" w:type="dxa"/>
            </w:tcMar>
            <w:vAlign w:val="center"/>
            <w:hideMark/>
          </w:tcPr>
          <w:p w14:paraId="228F4D0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E8B12C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85C6B8E" w14:textId="77777777" w:rsidR="002D3C68" w:rsidRPr="0026238F" w:rsidRDefault="002D3C68" w:rsidP="00BC4A1B">
            <w:pPr>
              <w:pStyle w:val="movimento2"/>
              <w:rPr>
                <w:color w:val="002060"/>
              </w:rPr>
            </w:pPr>
            <w:r w:rsidRPr="0026238F">
              <w:rPr>
                <w:color w:val="002060"/>
              </w:rPr>
              <w:t> </w:t>
            </w:r>
          </w:p>
        </w:tc>
      </w:tr>
    </w:tbl>
    <w:p w14:paraId="09AD139E"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84385A9" w14:textId="77777777" w:rsidTr="00BC4A1B">
        <w:tc>
          <w:tcPr>
            <w:tcW w:w="2200" w:type="dxa"/>
            <w:tcMar>
              <w:top w:w="20" w:type="dxa"/>
              <w:left w:w="20" w:type="dxa"/>
              <w:bottom w:w="20" w:type="dxa"/>
              <w:right w:w="20" w:type="dxa"/>
            </w:tcMar>
            <w:vAlign w:val="center"/>
            <w:hideMark/>
          </w:tcPr>
          <w:p w14:paraId="4FD63AD6" w14:textId="77777777" w:rsidR="002D3C68" w:rsidRPr="0026238F" w:rsidRDefault="002D3C68" w:rsidP="00BC4A1B">
            <w:pPr>
              <w:pStyle w:val="movimento"/>
              <w:rPr>
                <w:color w:val="002060"/>
              </w:rPr>
            </w:pPr>
            <w:r w:rsidRPr="0026238F">
              <w:rPr>
                <w:color w:val="002060"/>
              </w:rPr>
              <w:t>GOMEZ MANUELNAZZARENO</w:t>
            </w:r>
          </w:p>
        </w:tc>
        <w:tc>
          <w:tcPr>
            <w:tcW w:w="2200" w:type="dxa"/>
            <w:tcMar>
              <w:top w:w="20" w:type="dxa"/>
              <w:left w:w="20" w:type="dxa"/>
              <w:bottom w:w="20" w:type="dxa"/>
              <w:right w:w="20" w:type="dxa"/>
            </w:tcMar>
            <w:vAlign w:val="center"/>
            <w:hideMark/>
          </w:tcPr>
          <w:p w14:paraId="689C048C" w14:textId="77777777" w:rsidR="002D3C68" w:rsidRPr="0026238F" w:rsidRDefault="002D3C68" w:rsidP="00BC4A1B">
            <w:pPr>
              <w:pStyle w:val="movimento2"/>
              <w:rPr>
                <w:color w:val="002060"/>
              </w:rPr>
            </w:pPr>
            <w:r w:rsidRPr="0026238F">
              <w:rPr>
                <w:color w:val="002060"/>
              </w:rPr>
              <w:t xml:space="preserve">(FERMANA FUTSAL 2022) </w:t>
            </w:r>
          </w:p>
        </w:tc>
        <w:tc>
          <w:tcPr>
            <w:tcW w:w="800" w:type="dxa"/>
            <w:tcMar>
              <w:top w:w="20" w:type="dxa"/>
              <w:left w:w="20" w:type="dxa"/>
              <w:bottom w:w="20" w:type="dxa"/>
              <w:right w:w="20" w:type="dxa"/>
            </w:tcMar>
            <w:vAlign w:val="center"/>
            <w:hideMark/>
          </w:tcPr>
          <w:p w14:paraId="446762C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D451FB1" w14:textId="77777777" w:rsidR="002D3C68" w:rsidRPr="0026238F" w:rsidRDefault="002D3C68" w:rsidP="00BC4A1B">
            <w:pPr>
              <w:pStyle w:val="movimento"/>
              <w:rPr>
                <w:color w:val="002060"/>
              </w:rPr>
            </w:pPr>
            <w:r w:rsidRPr="0026238F">
              <w:rPr>
                <w:color w:val="002060"/>
              </w:rPr>
              <w:t>VIOLINI MICHELE</w:t>
            </w:r>
          </w:p>
        </w:tc>
        <w:tc>
          <w:tcPr>
            <w:tcW w:w="2200" w:type="dxa"/>
            <w:tcMar>
              <w:top w:w="20" w:type="dxa"/>
              <w:left w:w="20" w:type="dxa"/>
              <w:bottom w:w="20" w:type="dxa"/>
              <w:right w:w="20" w:type="dxa"/>
            </w:tcMar>
            <w:vAlign w:val="center"/>
            <w:hideMark/>
          </w:tcPr>
          <w:p w14:paraId="6FDDBA5D" w14:textId="77777777" w:rsidR="002D3C68" w:rsidRPr="0026238F" w:rsidRDefault="002D3C68" w:rsidP="00BC4A1B">
            <w:pPr>
              <w:pStyle w:val="movimento2"/>
              <w:rPr>
                <w:color w:val="002060"/>
              </w:rPr>
            </w:pPr>
            <w:r w:rsidRPr="0026238F">
              <w:rPr>
                <w:color w:val="002060"/>
              </w:rPr>
              <w:t xml:space="preserve">(MONTELUPONE CALCIO A 5) </w:t>
            </w:r>
          </w:p>
        </w:tc>
      </w:tr>
      <w:tr w:rsidR="002D3C68" w:rsidRPr="0026238F" w14:paraId="27721186" w14:textId="77777777" w:rsidTr="00BC4A1B">
        <w:tc>
          <w:tcPr>
            <w:tcW w:w="2200" w:type="dxa"/>
            <w:tcMar>
              <w:top w:w="20" w:type="dxa"/>
              <w:left w:w="20" w:type="dxa"/>
              <w:bottom w:w="20" w:type="dxa"/>
              <w:right w:w="20" w:type="dxa"/>
            </w:tcMar>
            <w:vAlign w:val="center"/>
            <w:hideMark/>
          </w:tcPr>
          <w:p w14:paraId="416B723F" w14:textId="77777777" w:rsidR="002D3C68" w:rsidRPr="0026238F" w:rsidRDefault="002D3C68" w:rsidP="00BC4A1B">
            <w:pPr>
              <w:pStyle w:val="movimento"/>
              <w:rPr>
                <w:color w:val="002060"/>
              </w:rPr>
            </w:pPr>
            <w:r w:rsidRPr="0026238F">
              <w:rPr>
                <w:color w:val="002060"/>
              </w:rPr>
              <w:t>AZALEA CRISTIAN</w:t>
            </w:r>
          </w:p>
        </w:tc>
        <w:tc>
          <w:tcPr>
            <w:tcW w:w="2200" w:type="dxa"/>
            <w:tcMar>
              <w:top w:w="20" w:type="dxa"/>
              <w:left w:w="20" w:type="dxa"/>
              <w:bottom w:w="20" w:type="dxa"/>
              <w:right w:w="20" w:type="dxa"/>
            </w:tcMar>
            <w:vAlign w:val="center"/>
            <w:hideMark/>
          </w:tcPr>
          <w:p w14:paraId="520AAA29" w14:textId="77777777" w:rsidR="002D3C68" w:rsidRPr="0026238F" w:rsidRDefault="002D3C68" w:rsidP="00BC4A1B">
            <w:pPr>
              <w:pStyle w:val="movimento2"/>
              <w:rPr>
                <w:color w:val="002060"/>
              </w:rPr>
            </w:pPr>
            <w:r w:rsidRPr="0026238F">
              <w:rPr>
                <w:color w:val="002060"/>
              </w:rPr>
              <w:t xml:space="preserve">(POL.CAGLI SPORT ASSOCIATI) </w:t>
            </w:r>
          </w:p>
        </w:tc>
        <w:tc>
          <w:tcPr>
            <w:tcW w:w="800" w:type="dxa"/>
            <w:tcMar>
              <w:top w:w="20" w:type="dxa"/>
              <w:left w:w="20" w:type="dxa"/>
              <w:bottom w:w="20" w:type="dxa"/>
              <w:right w:w="20" w:type="dxa"/>
            </w:tcMar>
            <w:vAlign w:val="center"/>
            <w:hideMark/>
          </w:tcPr>
          <w:p w14:paraId="7E2EC77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3A7725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9D9E6A5" w14:textId="77777777" w:rsidR="002D3C68" w:rsidRPr="0026238F" w:rsidRDefault="002D3C68" w:rsidP="00BC4A1B">
            <w:pPr>
              <w:pStyle w:val="movimento2"/>
              <w:rPr>
                <w:color w:val="002060"/>
              </w:rPr>
            </w:pPr>
            <w:r w:rsidRPr="0026238F">
              <w:rPr>
                <w:color w:val="002060"/>
              </w:rPr>
              <w:t> </w:t>
            </w:r>
          </w:p>
        </w:tc>
      </w:tr>
    </w:tbl>
    <w:p w14:paraId="5E170364" w14:textId="77777777" w:rsidR="002D3C68" w:rsidRDefault="002D3C68" w:rsidP="002D3C68">
      <w:pPr>
        <w:pStyle w:val="breakline"/>
        <w:rPr>
          <w:color w:val="002060"/>
        </w:rPr>
      </w:pPr>
    </w:p>
    <w:p w14:paraId="33E9F8A2"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1F42882"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EC2CBE7" w14:textId="77777777" w:rsidR="002D3C68" w:rsidRPr="0026238F" w:rsidRDefault="002D3C68" w:rsidP="002D3C68">
      <w:pPr>
        <w:pStyle w:val="breakline"/>
        <w:rPr>
          <w:rFonts w:eastAsiaTheme="minorEastAsia"/>
          <w:color w:val="002060"/>
        </w:rPr>
      </w:pPr>
    </w:p>
    <w:p w14:paraId="12156477" w14:textId="77777777" w:rsidR="002D3C68" w:rsidRPr="0026238F" w:rsidRDefault="002D3C68" w:rsidP="002D3C68">
      <w:pPr>
        <w:pStyle w:val="titoloprinc0"/>
        <w:rPr>
          <w:color w:val="002060"/>
        </w:rPr>
      </w:pPr>
      <w:r w:rsidRPr="0026238F">
        <w:rPr>
          <w:color w:val="002060"/>
        </w:rPr>
        <w:t>CLASSIFICA</w:t>
      </w:r>
    </w:p>
    <w:p w14:paraId="59BBF355" w14:textId="77777777" w:rsidR="002D3C68" w:rsidRPr="0026238F" w:rsidRDefault="002D3C68" w:rsidP="002D3C68">
      <w:pPr>
        <w:pStyle w:val="breakline"/>
        <w:rPr>
          <w:color w:val="002060"/>
        </w:rPr>
      </w:pPr>
    </w:p>
    <w:p w14:paraId="1A72F65F" w14:textId="77777777" w:rsidR="002D3C68" w:rsidRPr="0026238F" w:rsidRDefault="002D3C68" w:rsidP="002D3C68">
      <w:pPr>
        <w:pStyle w:val="breakline"/>
        <w:rPr>
          <w:color w:val="002060"/>
        </w:rPr>
      </w:pPr>
    </w:p>
    <w:p w14:paraId="476262F8"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11DB00C1"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B905F"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62E8"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2251"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25492"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32209"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D6133"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6C8A1"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B9FEE"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34653"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DC853" w14:textId="77777777" w:rsidR="002D3C68" w:rsidRPr="0026238F" w:rsidRDefault="002D3C68" w:rsidP="00BC4A1B">
            <w:pPr>
              <w:pStyle w:val="headertabella0"/>
              <w:rPr>
                <w:color w:val="002060"/>
              </w:rPr>
            </w:pPr>
            <w:r w:rsidRPr="0026238F">
              <w:rPr>
                <w:color w:val="002060"/>
              </w:rPr>
              <w:t>PE</w:t>
            </w:r>
          </w:p>
        </w:tc>
      </w:tr>
      <w:tr w:rsidR="002D3C68" w:rsidRPr="0026238F" w14:paraId="5A78DD8B"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8B579" w14:textId="77777777" w:rsidR="002D3C68" w:rsidRPr="0026238F" w:rsidRDefault="002D3C68" w:rsidP="00BC4A1B">
            <w:pPr>
              <w:pStyle w:val="rowtabella0"/>
              <w:rPr>
                <w:color w:val="002060"/>
              </w:rPr>
            </w:pPr>
            <w:r w:rsidRPr="0026238F">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8FC3"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1D8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6CCC1"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01B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E88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5AF7" w14:textId="77777777" w:rsidR="002D3C68" w:rsidRPr="0026238F" w:rsidRDefault="002D3C68" w:rsidP="00BC4A1B">
            <w:pPr>
              <w:pStyle w:val="rowtabella0"/>
              <w:jc w:val="center"/>
              <w:rPr>
                <w:color w:val="002060"/>
              </w:rPr>
            </w:pPr>
            <w:r w:rsidRPr="0026238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853A"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F78E"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FB98" w14:textId="77777777" w:rsidR="002D3C68" w:rsidRPr="0026238F" w:rsidRDefault="002D3C68" w:rsidP="00BC4A1B">
            <w:pPr>
              <w:pStyle w:val="rowtabella0"/>
              <w:jc w:val="center"/>
              <w:rPr>
                <w:color w:val="002060"/>
              </w:rPr>
            </w:pPr>
            <w:r w:rsidRPr="0026238F">
              <w:rPr>
                <w:color w:val="002060"/>
              </w:rPr>
              <w:t>2</w:t>
            </w:r>
          </w:p>
        </w:tc>
      </w:tr>
      <w:tr w:rsidR="002D3C68" w:rsidRPr="0026238F" w14:paraId="220E476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809EA" w14:textId="77777777" w:rsidR="002D3C68" w:rsidRPr="0026238F" w:rsidRDefault="002D3C68" w:rsidP="00BC4A1B">
            <w:pPr>
              <w:pStyle w:val="rowtabella0"/>
              <w:rPr>
                <w:color w:val="002060"/>
              </w:rPr>
            </w:pPr>
            <w:r w:rsidRPr="0026238F">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4FD8"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D247"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F29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796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E86C"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361A" w14:textId="77777777" w:rsidR="002D3C68" w:rsidRPr="0026238F" w:rsidRDefault="002D3C68" w:rsidP="00BC4A1B">
            <w:pPr>
              <w:pStyle w:val="rowtabella0"/>
              <w:jc w:val="center"/>
              <w:rPr>
                <w:color w:val="002060"/>
              </w:rPr>
            </w:pPr>
            <w:r w:rsidRPr="0026238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4621"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5328"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DF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1879DE1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4E147" w14:textId="77777777" w:rsidR="002D3C68" w:rsidRPr="0026238F" w:rsidRDefault="002D3C68" w:rsidP="00BC4A1B">
            <w:pPr>
              <w:pStyle w:val="rowtabella0"/>
              <w:rPr>
                <w:color w:val="002060"/>
              </w:rPr>
            </w:pPr>
            <w:r w:rsidRPr="0026238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32B7F"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84A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A228"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A7E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4A4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D3C5" w14:textId="77777777" w:rsidR="002D3C68" w:rsidRPr="0026238F" w:rsidRDefault="002D3C68" w:rsidP="00BC4A1B">
            <w:pPr>
              <w:pStyle w:val="rowtabella0"/>
              <w:jc w:val="center"/>
              <w:rPr>
                <w:color w:val="002060"/>
              </w:rPr>
            </w:pPr>
            <w:r w:rsidRPr="0026238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1324" w14:textId="77777777" w:rsidR="002D3C68" w:rsidRPr="0026238F" w:rsidRDefault="002D3C68" w:rsidP="00BC4A1B">
            <w:pPr>
              <w:pStyle w:val="rowtabella0"/>
              <w:jc w:val="center"/>
              <w:rPr>
                <w:color w:val="002060"/>
              </w:rPr>
            </w:pPr>
            <w:r w:rsidRPr="0026238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3F77"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CADF2" w14:textId="77777777" w:rsidR="002D3C68" w:rsidRPr="0026238F" w:rsidRDefault="002D3C68" w:rsidP="00BC4A1B">
            <w:pPr>
              <w:pStyle w:val="rowtabella0"/>
              <w:jc w:val="center"/>
              <w:rPr>
                <w:color w:val="002060"/>
              </w:rPr>
            </w:pPr>
            <w:r w:rsidRPr="0026238F">
              <w:rPr>
                <w:color w:val="002060"/>
              </w:rPr>
              <w:t>0</w:t>
            </w:r>
          </w:p>
        </w:tc>
      </w:tr>
      <w:tr w:rsidR="002D3C68" w:rsidRPr="0026238F" w14:paraId="1DA0D53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A6657" w14:textId="77777777" w:rsidR="002D3C68" w:rsidRPr="0026238F" w:rsidRDefault="002D3C68" w:rsidP="00BC4A1B">
            <w:pPr>
              <w:pStyle w:val="rowtabella0"/>
              <w:rPr>
                <w:color w:val="002060"/>
              </w:rPr>
            </w:pPr>
            <w:r w:rsidRPr="0026238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C862"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3AF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9D4D"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153B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448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FAD1"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E7E3"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BFA4"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B7B1" w14:textId="77777777" w:rsidR="002D3C68" w:rsidRPr="0026238F" w:rsidRDefault="002D3C68" w:rsidP="00BC4A1B">
            <w:pPr>
              <w:pStyle w:val="rowtabella0"/>
              <w:jc w:val="center"/>
              <w:rPr>
                <w:color w:val="002060"/>
              </w:rPr>
            </w:pPr>
            <w:r w:rsidRPr="0026238F">
              <w:rPr>
                <w:color w:val="002060"/>
              </w:rPr>
              <w:t>0</w:t>
            </w:r>
          </w:p>
        </w:tc>
      </w:tr>
      <w:tr w:rsidR="002D3C68" w:rsidRPr="0026238F" w14:paraId="38F4137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0AFF8" w14:textId="77777777" w:rsidR="002D3C68" w:rsidRPr="0026238F" w:rsidRDefault="002D3C68" w:rsidP="00BC4A1B">
            <w:pPr>
              <w:pStyle w:val="rowtabella0"/>
              <w:rPr>
                <w:color w:val="002060"/>
              </w:rPr>
            </w:pPr>
            <w:r w:rsidRPr="0026238F">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82C8"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E348"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3CF0"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9FBA"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628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E670"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0C09"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9BB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E11D" w14:textId="77777777" w:rsidR="002D3C68" w:rsidRPr="0026238F" w:rsidRDefault="002D3C68" w:rsidP="00BC4A1B">
            <w:pPr>
              <w:pStyle w:val="rowtabella0"/>
              <w:jc w:val="center"/>
              <w:rPr>
                <w:color w:val="002060"/>
              </w:rPr>
            </w:pPr>
            <w:r w:rsidRPr="0026238F">
              <w:rPr>
                <w:color w:val="002060"/>
              </w:rPr>
              <w:t>0</w:t>
            </w:r>
          </w:p>
        </w:tc>
      </w:tr>
      <w:tr w:rsidR="002D3C68" w:rsidRPr="0026238F" w14:paraId="3DD3007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C894A" w14:textId="77777777" w:rsidR="002D3C68" w:rsidRPr="0026238F" w:rsidRDefault="002D3C68" w:rsidP="00BC4A1B">
            <w:pPr>
              <w:pStyle w:val="rowtabella0"/>
              <w:rPr>
                <w:color w:val="002060"/>
              </w:rPr>
            </w:pPr>
            <w:r w:rsidRPr="0026238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9E6B"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5419"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2C21"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E14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35B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9928"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47AF"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C83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8077" w14:textId="77777777" w:rsidR="002D3C68" w:rsidRPr="0026238F" w:rsidRDefault="002D3C68" w:rsidP="00BC4A1B">
            <w:pPr>
              <w:pStyle w:val="rowtabella0"/>
              <w:jc w:val="center"/>
              <w:rPr>
                <w:color w:val="002060"/>
              </w:rPr>
            </w:pPr>
            <w:r w:rsidRPr="0026238F">
              <w:rPr>
                <w:color w:val="002060"/>
              </w:rPr>
              <w:t>0</w:t>
            </w:r>
          </w:p>
        </w:tc>
      </w:tr>
      <w:tr w:rsidR="002D3C68" w:rsidRPr="0026238F" w14:paraId="2CBAC3B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5A7A6" w14:textId="77777777" w:rsidR="002D3C68" w:rsidRPr="0026238F" w:rsidRDefault="002D3C68" w:rsidP="00BC4A1B">
            <w:pPr>
              <w:pStyle w:val="rowtabella0"/>
              <w:rPr>
                <w:color w:val="002060"/>
              </w:rPr>
            </w:pPr>
            <w:r w:rsidRPr="0026238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8403"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58D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B2E2"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30D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60EF"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71B7"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387E"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30C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6D66" w14:textId="77777777" w:rsidR="002D3C68" w:rsidRPr="0026238F" w:rsidRDefault="002D3C68" w:rsidP="00BC4A1B">
            <w:pPr>
              <w:pStyle w:val="rowtabella0"/>
              <w:jc w:val="center"/>
              <w:rPr>
                <w:color w:val="002060"/>
              </w:rPr>
            </w:pPr>
            <w:r w:rsidRPr="0026238F">
              <w:rPr>
                <w:color w:val="002060"/>
              </w:rPr>
              <w:t>0</w:t>
            </w:r>
          </w:p>
        </w:tc>
      </w:tr>
      <w:tr w:rsidR="002D3C68" w:rsidRPr="0026238F" w14:paraId="43E8B38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2046B" w14:textId="77777777" w:rsidR="002D3C68" w:rsidRPr="0026238F" w:rsidRDefault="002D3C68" w:rsidP="00BC4A1B">
            <w:pPr>
              <w:pStyle w:val="rowtabella0"/>
              <w:rPr>
                <w:color w:val="002060"/>
              </w:rPr>
            </w:pPr>
            <w:r w:rsidRPr="0026238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294E"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642A"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560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424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81AC"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8232" w14:textId="77777777" w:rsidR="002D3C68" w:rsidRPr="0026238F" w:rsidRDefault="002D3C68" w:rsidP="00BC4A1B">
            <w:pPr>
              <w:pStyle w:val="rowtabella0"/>
              <w:jc w:val="center"/>
              <w:rPr>
                <w:color w:val="002060"/>
              </w:rPr>
            </w:pPr>
            <w:r w:rsidRPr="002623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826C"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1CE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E367" w14:textId="77777777" w:rsidR="002D3C68" w:rsidRPr="0026238F" w:rsidRDefault="002D3C68" w:rsidP="00BC4A1B">
            <w:pPr>
              <w:pStyle w:val="rowtabella0"/>
              <w:jc w:val="center"/>
              <w:rPr>
                <w:color w:val="002060"/>
              </w:rPr>
            </w:pPr>
            <w:r w:rsidRPr="0026238F">
              <w:rPr>
                <w:color w:val="002060"/>
              </w:rPr>
              <w:t>0</w:t>
            </w:r>
          </w:p>
        </w:tc>
      </w:tr>
      <w:tr w:rsidR="002D3C68" w:rsidRPr="0026238F" w14:paraId="6F403CD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BCBA2" w14:textId="77777777" w:rsidR="002D3C68" w:rsidRPr="0026238F" w:rsidRDefault="002D3C68" w:rsidP="00BC4A1B">
            <w:pPr>
              <w:pStyle w:val="rowtabella0"/>
              <w:rPr>
                <w:color w:val="002060"/>
              </w:rPr>
            </w:pPr>
            <w:r w:rsidRPr="0026238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E947"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4A6B"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CE01"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BBC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A838"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1C4D"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730A"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21E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312B" w14:textId="77777777" w:rsidR="002D3C68" w:rsidRPr="0026238F" w:rsidRDefault="002D3C68" w:rsidP="00BC4A1B">
            <w:pPr>
              <w:pStyle w:val="rowtabella0"/>
              <w:jc w:val="center"/>
              <w:rPr>
                <w:color w:val="002060"/>
              </w:rPr>
            </w:pPr>
            <w:r w:rsidRPr="0026238F">
              <w:rPr>
                <w:color w:val="002060"/>
              </w:rPr>
              <w:t>0</w:t>
            </w:r>
          </w:p>
        </w:tc>
      </w:tr>
      <w:tr w:rsidR="002D3C68" w:rsidRPr="0026238F" w14:paraId="2D5675F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C39B1" w14:textId="77777777" w:rsidR="002D3C68" w:rsidRPr="0026238F" w:rsidRDefault="002D3C68" w:rsidP="00BC4A1B">
            <w:pPr>
              <w:pStyle w:val="rowtabella0"/>
              <w:rPr>
                <w:color w:val="002060"/>
              </w:rPr>
            </w:pPr>
            <w:r w:rsidRPr="0026238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E662"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2874"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9E5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46C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16D7"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0E1C9"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D841"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EF3C"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9E6D" w14:textId="77777777" w:rsidR="002D3C68" w:rsidRPr="0026238F" w:rsidRDefault="002D3C68" w:rsidP="00BC4A1B">
            <w:pPr>
              <w:pStyle w:val="rowtabella0"/>
              <w:jc w:val="center"/>
              <w:rPr>
                <w:color w:val="002060"/>
              </w:rPr>
            </w:pPr>
            <w:r w:rsidRPr="0026238F">
              <w:rPr>
                <w:color w:val="002060"/>
              </w:rPr>
              <w:t>0</w:t>
            </w:r>
          </w:p>
        </w:tc>
      </w:tr>
      <w:tr w:rsidR="002D3C68" w:rsidRPr="0026238F" w14:paraId="35BDDA2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871AD" w14:textId="77777777" w:rsidR="002D3C68" w:rsidRPr="0026238F" w:rsidRDefault="002D3C68" w:rsidP="00BC4A1B">
            <w:pPr>
              <w:pStyle w:val="rowtabella0"/>
              <w:rPr>
                <w:color w:val="002060"/>
              </w:rPr>
            </w:pPr>
            <w:r w:rsidRPr="0026238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D7BC"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11A0"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082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C8F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5F4F"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5A47"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23F2"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3BFB4"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0621" w14:textId="77777777" w:rsidR="002D3C68" w:rsidRPr="0026238F" w:rsidRDefault="002D3C68" w:rsidP="00BC4A1B">
            <w:pPr>
              <w:pStyle w:val="rowtabella0"/>
              <w:jc w:val="center"/>
              <w:rPr>
                <w:color w:val="002060"/>
              </w:rPr>
            </w:pPr>
            <w:r w:rsidRPr="0026238F">
              <w:rPr>
                <w:color w:val="002060"/>
              </w:rPr>
              <w:t>0</w:t>
            </w:r>
          </w:p>
        </w:tc>
      </w:tr>
      <w:tr w:rsidR="002D3C68" w:rsidRPr="0026238F" w14:paraId="7B783BF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62264" w14:textId="77777777" w:rsidR="002D3C68" w:rsidRPr="0026238F" w:rsidRDefault="002D3C68" w:rsidP="00BC4A1B">
            <w:pPr>
              <w:pStyle w:val="rowtabella0"/>
              <w:rPr>
                <w:color w:val="002060"/>
              </w:rPr>
            </w:pPr>
            <w:r w:rsidRPr="0026238F">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24094"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36F9"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B3B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60D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2C9E"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68D3"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4A6B" w14:textId="77777777" w:rsidR="002D3C68" w:rsidRPr="0026238F" w:rsidRDefault="002D3C68" w:rsidP="00BC4A1B">
            <w:pPr>
              <w:pStyle w:val="rowtabella0"/>
              <w:jc w:val="center"/>
              <w:rPr>
                <w:color w:val="002060"/>
              </w:rPr>
            </w:pPr>
            <w:r w:rsidRPr="0026238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D245"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9462" w14:textId="77777777" w:rsidR="002D3C68" w:rsidRPr="0026238F" w:rsidRDefault="002D3C68" w:rsidP="00BC4A1B">
            <w:pPr>
              <w:pStyle w:val="rowtabella0"/>
              <w:jc w:val="center"/>
              <w:rPr>
                <w:color w:val="002060"/>
              </w:rPr>
            </w:pPr>
            <w:r w:rsidRPr="0026238F">
              <w:rPr>
                <w:color w:val="002060"/>
              </w:rPr>
              <w:t>0</w:t>
            </w:r>
          </w:p>
        </w:tc>
      </w:tr>
      <w:tr w:rsidR="002D3C68" w:rsidRPr="0026238F" w14:paraId="442E987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1F7DB" w14:textId="77777777" w:rsidR="002D3C68" w:rsidRPr="0026238F" w:rsidRDefault="002D3C68" w:rsidP="00BC4A1B">
            <w:pPr>
              <w:pStyle w:val="rowtabella0"/>
              <w:rPr>
                <w:color w:val="002060"/>
              </w:rPr>
            </w:pPr>
            <w:r w:rsidRPr="0026238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6726"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E76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63D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0D9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5BA9"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4692"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499E" w14:textId="77777777" w:rsidR="002D3C68" w:rsidRPr="0026238F" w:rsidRDefault="002D3C68" w:rsidP="00BC4A1B">
            <w:pPr>
              <w:pStyle w:val="rowtabella0"/>
              <w:jc w:val="center"/>
              <w:rPr>
                <w:color w:val="002060"/>
              </w:rPr>
            </w:pPr>
            <w:r w:rsidRPr="0026238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38E6"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84D4" w14:textId="77777777" w:rsidR="002D3C68" w:rsidRPr="0026238F" w:rsidRDefault="002D3C68" w:rsidP="00BC4A1B">
            <w:pPr>
              <w:pStyle w:val="rowtabella0"/>
              <w:jc w:val="center"/>
              <w:rPr>
                <w:color w:val="002060"/>
              </w:rPr>
            </w:pPr>
            <w:r w:rsidRPr="0026238F">
              <w:rPr>
                <w:color w:val="002060"/>
              </w:rPr>
              <w:t>0</w:t>
            </w:r>
          </w:p>
        </w:tc>
      </w:tr>
      <w:tr w:rsidR="002D3C68" w:rsidRPr="0026238F" w14:paraId="791E30CC"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9C4388" w14:textId="77777777" w:rsidR="002D3C68" w:rsidRPr="0026238F" w:rsidRDefault="002D3C68" w:rsidP="00BC4A1B">
            <w:pPr>
              <w:pStyle w:val="rowtabella0"/>
              <w:rPr>
                <w:color w:val="002060"/>
              </w:rPr>
            </w:pPr>
            <w:r w:rsidRPr="0026238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8F9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B116"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692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57BC"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9B3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779A"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3AFE" w14:textId="77777777" w:rsidR="002D3C68" w:rsidRPr="0026238F" w:rsidRDefault="002D3C68" w:rsidP="00BC4A1B">
            <w:pPr>
              <w:pStyle w:val="rowtabella0"/>
              <w:jc w:val="center"/>
              <w:rPr>
                <w:color w:val="002060"/>
              </w:rPr>
            </w:pPr>
            <w:r w:rsidRPr="002623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F944"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7B1F" w14:textId="77777777" w:rsidR="002D3C68" w:rsidRPr="0026238F" w:rsidRDefault="002D3C68" w:rsidP="00BC4A1B">
            <w:pPr>
              <w:pStyle w:val="rowtabella0"/>
              <w:jc w:val="center"/>
              <w:rPr>
                <w:color w:val="002060"/>
              </w:rPr>
            </w:pPr>
            <w:r w:rsidRPr="0026238F">
              <w:rPr>
                <w:color w:val="002060"/>
              </w:rPr>
              <w:t>0</w:t>
            </w:r>
          </w:p>
        </w:tc>
      </w:tr>
    </w:tbl>
    <w:p w14:paraId="1642E877" w14:textId="77777777" w:rsidR="002D3C68" w:rsidRDefault="002D3C68" w:rsidP="002D3C68">
      <w:pPr>
        <w:pStyle w:val="breakline"/>
        <w:rPr>
          <w:color w:val="002060"/>
        </w:rPr>
      </w:pPr>
    </w:p>
    <w:p w14:paraId="1FDCD581"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75F77925" w14:textId="77777777" w:rsidR="002D3C68" w:rsidRDefault="002D3C68" w:rsidP="002D3C68">
      <w:pPr>
        <w:pStyle w:val="breakline"/>
        <w:rPr>
          <w:rFonts w:eastAsiaTheme="minorEastAsia"/>
          <w:color w:val="002060"/>
        </w:rPr>
      </w:pPr>
    </w:p>
    <w:p w14:paraId="3754DCEF" w14:textId="77777777" w:rsidR="00263CF7" w:rsidRPr="00904FA7" w:rsidRDefault="00263CF7" w:rsidP="00263CF7">
      <w:pPr>
        <w:pStyle w:val="sottotitolocampionato10"/>
        <w:rPr>
          <w:color w:val="002060"/>
        </w:rPr>
      </w:pPr>
      <w:r w:rsidRPr="00904FA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263CF7" w:rsidRPr="00904FA7" w14:paraId="04A8256F"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C8C2C"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A5B88"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671A9"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3209D"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6CDB2"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E1B60"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1980"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03063F4F"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B0D663" w14:textId="77777777" w:rsidR="00263CF7" w:rsidRPr="00904FA7" w:rsidRDefault="00263CF7" w:rsidP="00BC4A1B">
            <w:pPr>
              <w:pStyle w:val="rowtabella0"/>
              <w:rPr>
                <w:color w:val="002060"/>
              </w:rPr>
            </w:pPr>
            <w:r w:rsidRPr="00904FA7">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D5D3F" w14:textId="77777777" w:rsidR="00263CF7" w:rsidRPr="00904FA7" w:rsidRDefault="00263CF7" w:rsidP="00BC4A1B">
            <w:pPr>
              <w:pStyle w:val="rowtabella0"/>
              <w:rPr>
                <w:color w:val="002060"/>
              </w:rPr>
            </w:pPr>
            <w:r w:rsidRPr="00904FA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F0616"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96FC7" w14:textId="77777777" w:rsidR="00263CF7" w:rsidRPr="00904FA7" w:rsidRDefault="00263CF7" w:rsidP="00BC4A1B">
            <w:pPr>
              <w:pStyle w:val="rowtabella0"/>
              <w:rPr>
                <w:color w:val="002060"/>
              </w:rPr>
            </w:pPr>
            <w:r w:rsidRPr="00904FA7">
              <w:rPr>
                <w:color w:val="002060"/>
              </w:rPr>
              <w:t>17/01/2025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213D0" w14:textId="77777777" w:rsidR="00263CF7" w:rsidRPr="00904FA7" w:rsidRDefault="00263CF7" w:rsidP="00BC4A1B">
            <w:pPr>
              <w:pStyle w:val="rowtabella0"/>
              <w:rPr>
                <w:color w:val="002060"/>
              </w:rPr>
            </w:pPr>
            <w:r w:rsidRPr="00904FA7">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EE953" w14:textId="77777777" w:rsidR="00263CF7" w:rsidRPr="00904FA7" w:rsidRDefault="00263CF7" w:rsidP="00BC4A1B">
            <w:pPr>
              <w:pStyle w:val="rowtabella0"/>
              <w:rPr>
                <w:color w:val="002060"/>
              </w:rPr>
            </w:pPr>
            <w:r w:rsidRPr="00904FA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A2264" w14:textId="77777777" w:rsidR="00263CF7" w:rsidRPr="00904FA7" w:rsidRDefault="00263CF7" w:rsidP="00BC4A1B">
            <w:pPr>
              <w:pStyle w:val="rowtabella0"/>
              <w:rPr>
                <w:color w:val="002060"/>
              </w:rPr>
            </w:pPr>
            <w:r w:rsidRPr="00904FA7">
              <w:rPr>
                <w:color w:val="002060"/>
              </w:rPr>
              <w:t>VIA ALFIERI SNC</w:t>
            </w:r>
          </w:p>
        </w:tc>
      </w:tr>
      <w:tr w:rsidR="00263CF7" w:rsidRPr="00904FA7" w14:paraId="7BBC50CB"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7592C" w14:textId="77777777" w:rsidR="00263CF7" w:rsidRPr="00904FA7" w:rsidRDefault="00263CF7" w:rsidP="00BC4A1B">
            <w:pPr>
              <w:pStyle w:val="rowtabella0"/>
              <w:rPr>
                <w:color w:val="002060"/>
              </w:rPr>
            </w:pPr>
            <w:r w:rsidRPr="00904FA7">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4AB8E" w14:textId="77777777" w:rsidR="00263CF7" w:rsidRPr="00904FA7" w:rsidRDefault="00263CF7" w:rsidP="00BC4A1B">
            <w:pPr>
              <w:pStyle w:val="rowtabella0"/>
              <w:rPr>
                <w:color w:val="002060"/>
              </w:rPr>
            </w:pPr>
            <w:r w:rsidRPr="00904FA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962468"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F57A2"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D1E859" w14:textId="77777777" w:rsidR="00263CF7" w:rsidRPr="00904FA7" w:rsidRDefault="00263CF7" w:rsidP="00BC4A1B">
            <w:pPr>
              <w:pStyle w:val="rowtabella0"/>
              <w:rPr>
                <w:color w:val="002060"/>
              </w:rPr>
            </w:pPr>
            <w:r w:rsidRPr="00904FA7">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B79F8" w14:textId="77777777" w:rsidR="00263CF7" w:rsidRPr="00904FA7" w:rsidRDefault="00263CF7" w:rsidP="00BC4A1B">
            <w:pPr>
              <w:pStyle w:val="rowtabella0"/>
              <w:rPr>
                <w:color w:val="002060"/>
              </w:rPr>
            </w:pPr>
            <w:r w:rsidRPr="00904FA7">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12FE8E" w14:textId="77777777" w:rsidR="00263CF7" w:rsidRPr="00904FA7" w:rsidRDefault="00263CF7" w:rsidP="00BC4A1B">
            <w:pPr>
              <w:pStyle w:val="rowtabella0"/>
              <w:rPr>
                <w:color w:val="002060"/>
              </w:rPr>
            </w:pPr>
            <w:r w:rsidRPr="00904FA7">
              <w:rPr>
                <w:color w:val="002060"/>
              </w:rPr>
              <w:t>LOCALITA' LE CALVIE</w:t>
            </w:r>
          </w:p>
        </w:tc>
      </w:tr>
      <w:tr w:rsidR="00263CF7" w:rsidRPr="00904FA7" w14:paraId="0242615B"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47954" w14:textId="77777777" w:rsidR="00263CF7" w:rsidRPr="00904FA7" w:rsidRDefault="00263CF7" w:rsidP="00BC4A1B">
            <w:pPr>
              <w:pStyle w:val="rowtabella0"/>
              <w:rPr>
                <w:color w:val="002060"/>
              </w:rPr>
            </w:pPr>
            <w:r w:rsidRPr="00904FA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5F4F7A" w14:textId="77777777" w:rsidR="00263CF7" w:rsidRPr="00904FA7" w:rsidRDefault="00263CF7" w:rsidP="00BC4A1B">
            <w:pPr>
              <w:pStyle w:val="rowtabella0"/>
              <w:rPr>
                <w:color w:val="002060"/>
              </w:rPr>
            </w:pPr>
            <w:r w:rsidRPr="00904FA7">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78CB7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39F40"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14B77" w14:textId="77777777" w:rsidR="00263CF7" w:rsidRPr="00904FA7" w:rsidRDefault="00263CF7" w:rsidP="00BC4A1B">
            <w:pPr>
              <w:pStyle w:val="rowtabella0"/>
              <w:rPr>
                <w:color w:val="002060"/>
              </w:rPr>
            </w:pPr>
            <w:r w:rsidRPr="00904FA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8FFC0" w14:textId="77777777" w:rsidR="00263CF7" w:rsidRPr="00904FA7" w:rsidRDefault="00263CF7" w:rsidP="00BC4A1B">
            <w:pPr>
              <w:pStyle w:val="rowtabella0"/>
              <w:rPr>
                <w:color w:val="002060"/>
              </w:rPr>
            </w:pPr>
            <w:r w:rsidRPr="00904FA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D85BB1" w14:textId="77777777" w:rsidR="00263CF7" w:rsidRPr="00904FA7" w:rsidRDefault="00263CF7" w:rsidP="00BC4A1B">
            <w:pPr>
              <w:pStyle w:val="rowtabella0"/>
              <w:rPr>
                <w:color w:val="002060"/>
              </w:rPr>
            </w:pPr>
            <w:r w:rsidRPr="00904FA7">
              <w:rPr>
                <w:color w:val="002060"/>
              </w:rPr>
              <w:t>VIA ALESSANDRO MANZONI</w:t>
            </w:r>
          </w:p>
        </w:tc>
      </w:tr>
      <w:tr w:rsidR="00263CF7" w:rsidRPr="00904FA7" w14:paraId="36FA1B8B"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DA18C" w14:textId="77777777" w:rsidR="00263CF7" w:rsidRPr="00904FA7" w:rsidRDefault="00263CF7" w:rsidP="00BC4A1B">
            <w:pPr>
              <w:pStyle w:val="rowtabella0"/>
              <w:rPr>
                <w:color w:val="002060"/>
              </w:rPr>
            </w:pPr>
            <w:r w:rsidRPr="00904FA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4B4844" w14:textId="77777777" w:rsidR="00263CF7" w:rsidRPr="00904FA7" w:rsidRDefault="00263CF7" w:rsidP="00BC4A1B">
            <w:pPr>
              <w:pStyle w:val="rowtabella0"/>
              <w:rPr>
                <w:color w:val="002060"/>
              </w:rPr>
            </w:pPr>
            <w:r w:rsidRPr="00904FA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1FF90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A0337D" w14:textId="77777777" w:rsidR="00263CF7" w:rsidRPr="00904FA7" w:rsidRDefault="00263CF7" w:rsidP="00BC4A1B">
            <w:pPr>
              <w:pStyle w:val="rowtabella0"/>
              <w:rPr>
                <w:color w:val="002060"/>
              </w:rPr>
            </w:pPr>
            <w:r w:rsidRPr="00904FA7">
              <w:rPr>
                <w:color w:val="002060"/>
              </w:rPr>
              <w:t>17/01/2025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E42EFC" w14:textId="77777777" w:rsidR="00263CF7" w:rsidRPr="00904FA7" w:rsidRDefault="00263CF7" w:rsidP="00BC4A1B">
            <w:pPr>
              <w:pStyle w:val="rowtabella0"/>
              <w:rPr>
                <w:color w:val="002060"/>
              </w:rPr>
            </w:pPr>
            <w:r w:rsidRPr="00904FA7">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EB3497" w14:textId="77777777" w:rsidR="00263CF7" w:rsidRPr="00904FA7" w:rsidRDefault="00263CF7" w:rsidP="00BC4A1B">
            <w:pPr>
              <w:pStyle w:val="rowtabella0"/>
              <w:rPr>
                <w:color w:val="002060"/>
              </w:rPr>
            </w:pPr>
            <w:r w:rsidRPr="00904FA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D63CA" w14:textId="77777777" w:rsidR="00263CF7" w:rsidRPr="00904FA7" w:rsidRDefault="00263CF7" w:rsidP="00BC4A1B">
            <w:pPr>
              <w:pStyle w:val="rowtabella0"/>
              <w:rPr>
                <w:color w:val="002060"/>
              </w:rPr>
            </w:pPr>
            <w:r w:rsidRPr="00904FA7">
              <w:rPr>
                <w:color w:val="002060"/>
              </w:rPr>
              <w:t>VIA LORETO</w:t>
            </w:r>
          </w:p>
        </w:tc>
      </w:tr>
      <w:tr w:rsidR="00263CF7" w:rsidRPr="00904FA7" w14:paraId="66A791EA"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F7133" w14:textId="77777777" w:rsidR="00263CF7" w:rsidRPr="00904FA7" w:rsidRDefault="00263CF7" w:rsidP="00BC4A1B">
            <w:pPr>
              <w:pStyle w:val="rowtabella0"/>
              <w:rPr>
                <w:color w:val="002060"/>
              </w:rPr>
            </w:pPr>
            <w:r w:rsidRPr="00904FA7">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A672DD" w14:textId="77777777" w:rsidR="00263CF7" w:rsidRPr="00904FA7" w:rsidRDefault="00263CF7" w:rsidP="00BC4A1B">
            <w:pPr>
              <w:pStyle w:val="rowtabella0"/>
              <w:rPr>
                <w:color w:val="002060"/>
              </w:rPr>
            </w:pPr>
            <w:r w:rsidRPr="00904FA7">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1711C"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D1D6F"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4EF222" w14:textId="77777777" w:rsidR="00263CF7" w:rsidRPr="00904FA7" w:rsidRDefault="00263CF7" w:rsidP="00BC4A1B">
            <w:pPr>
              <w:pStyle w:val="rowtabella0"/>
              <w:rPr>
                <w:color w:val="002060"/>
              </w:rPr>
            </w:pPr>
            <w:r w:rsidRPr="00904FA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ABCEC7" w14:textId="77777777" w:rsidR="00263CF7" w:rsidRPr="00904FA7" w:rsidRDefault="00263CF7" w:rsidP="00BC4A1B">
            <w:pPr>
              <w:pStyle w:val="rowtabella0"/>
              <w:rPr>
                <w:color w:val="002060"/>
              </w:rPr>
            </w:pPr>
            <w:r w:rsidRPr="00904FA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88CA0" w14:textId="77777777" w:rsidR="00263CF7" w:rsidRPr="00904FA7" w:rsidRDefault="00263CF7" w:rsidP="00BC4A1B">
            <w:pPr>
              <w:pStyle w:val="rowtabella0"/>
              <w:rPr>
                <w:color w:val="002060"/>
              </w:rPr>
            </w:pPr>
            <w:r w:rsidRPr="00904FA7">
              <w:rPr>
                <w:color w:val="002060"/>
              </w:rPr>
              <w:t>VIA VILLA TOMBARI</w:t>
            </w:r>
          </w:p>
        </w:tc>
      </w:tr>
      <w:tr w:rsidR="00263CF7" w:rsidRPr="00904FA7" w14:paraId="6653E1D5"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95BC43" w14:textId="77777777" w:rsidR="00263CF7" w:rsidRPr="00904FA7" w:rsidRDefault="00263CF7" w:rsidP="00BC4A1B">
            <w:pPr>
              <w:pStyle w:val="rowtabella0"/>
              <w:rPr>
                <w:color w:val="002060"/>
              </w:rPr>
            </w:pPr>
            <w:r w:rsidRPr="00904FA7">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6432A7" w14:textId="77777777" w:rsidR="00263CF7" w:rsidRPr="00904FA7" w:rsidRDefault="00263CF7" w:rsidP="00BC4A1B">
            <w:pPr>
              <w:pStyle w:val="rowtabella0"/>
              <w:rPr>
                <w:color w:val="002060"/>
              </w:rPr>
            </w:pPr>
            <w:r w:rsidRPr="00904FA7">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F8021D"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5FD62" w14:textId="77777777" w:rsidR="00263CF7" w:rsidRPr="00904FA7" w:rsidRDefault="00263CF7" w:rsidP="00BC4A1B">
            <w:pPr>
              <w:pStyle w:val="rowtabella0"/>
              <w:rPr>
                <w:color w:val="002060"/>
              </w:rPr>
            </w:pPr>
            <w:r w:rsidRPr="00904FA7">
              <w:rPr>
                <w:color w:val="002060"/>
              </w:rPr>
              <w:t>18/01/2025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67330" w14:textId="77777777" w:rsidR="00263CF7" w:rsidRPr="00904FA7" w:rsidRDefault="00263CF7" w:rsidP="00BC4A1B">
            <w:pPr>
              <w:pStyle w:val="rowtabella0"/>
              <w:rPr>
                <w:color w:val="002060"/>
              </w:rPr>
            </w:pPr>
            <w:r w:rsidRPr="00904FA7">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DE96D" w14:textId="77777777" w:rsidR="00263CF7" w:rsidRPr="00904FA7" w:rsidRDefault="00263CF7" w:rsidP="00BC4A1B">
            <w:pPr>
              <w:pStyle w:val="rowtabella0"/>
              <w:rPr>
                <w:color w:val="002060"/>
              </w:rPr>
            </w:pPr>
            <w:r w:rsidRPr="00904FA7">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0F780" w14:textId="77777777" w:rsidR="00263CF7" w:rsidRPr="00904FA7" w:rsidRDefault="00263CF7" w:rsidP="00BC4A1B">
            <w:pPr>
              <w:pStyle w:val="rowtabella0"/>
              <w:rPr>
                <w:color w:val="002060"/>
              </w:rPr>
            </w:pPr>
            <w:r w:rsidRPr="00904FA7">
              <w:rPr>
                <w:color w:val="002060"/>
              </w:rPr>
              <w:t>VIA VERDI</w:t>
            </w:r>
          </w:p>
        </w:tc>
      </w:tr>
      <w:tr w:rsidR="00263CF7" w:rsidRPr="00904FA7" w14:paraId="3999B7B4"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0B9DCB" w14:textId="77777777" w:rsidR="00263CF7" w:rsidRPr="00904FA7" w:rsidRDefault="00263CF7" w:rsidP="00BC4A1B">
            <w:pPr>
              <w:pStyle w:val="rowtabella0"/>
              <w:rPr>
                <w:color w:val="002060"/>
              </w:rPr>
            </w:pPr>
            <w:r w:rsidRPr="00904FA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1406C" w14:textId="77777777" w:rsidR="00263CF7" w:rsidRPr="00904FA7" w:rsidRDefault="00263CF7" w:rsidP="00BC4A1B">
            <w:pPr>
              <w:pStyle w:val="rowtabella0"/>
              <w:rPr>
                <w:color w:val="002060"/>
              </w:rPr>
            </w:pPr>
            <w:r w:rsidRPr="00904FA7">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15A9B"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DD150" w14:textId="77777777" w:rsidR="00263CF7" w:rsidRPr="00904FA7" w:rsidRDefault="00263CF7" w:rsidP="00BC4A1B">
            <w:pPr>
              <w:pStyle w:val="rowtabella0"/>
              <w:rPr>
                <w:color w:val="002060"/>
              </w:rPr>
            </w:pPr>
            <w:r w:rsidRPr="00904FA7">
              <w:rPr>
                <w:color w:val="002060"/>
              </w:rPr>
              <w:t>18/01/2025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3BE36" w14:textId="77777777" w:rsidR="00263CF7" w:rsidRPr="00904FA7" w:rsidRDefault="00263CF7" w:rsidP="00BC4A1B">
            <w:pPr>
              <w:pStyle w:val="rowtabella0"/>
              <w:rPr>
                <w:color w:val="002060"/>
              </w:rPr>
            </w:pPr>
            <w:r w:rsidRPr="00904FA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4D06B" w14:textId="77777777" w:rsidR="00263CF7" w:rsidRPr="00904FA7" w:rsidRDefault="00263CF7" w:rsidP="00BC4A1B">
            <w:pPr>
              <w:pStyle w:val="rowtabella0"/>
              <w:rPr>
                <w:color w:val="002060"/>
              </w:rPr>
            </w:pPr>
            <w:r w:rsidRPr="00904FA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C788D" w14:textId="77777777" w:rsidR="00263CF7" w:rsidRPr="00904FA7" w:rsidRDefault="00263CF7" w:rsidP="00BC4A1B">
            <w:pPr>
              <w:pStyle w:val="rowtabella0"/>
              <w:rPr>
                <w:color w:val="002060"/>
              </w:rPr>
            </w:pPr>
            <w:r w:rsidRPr="00904FA7">
              <w:rPr>
                <w:color w:val="002060"/>
              </w:rPr>
              <w:t>VIA FALCONARA</w:t>
            </w:r>
          </w:p>
        </w:tc>
      </w:tr>
    </w:tbl>
    <w:p w14:paraId="799A8107" w14:textId="77777777" w:rsidR="00263CF7" w:rsidRPr="0026238F" w:rsidRDefault="00263CF7" w:rsidP="002D3C68">
      <w:pPr>
        <w:pStyle w:val="breakline"/>
        <w:rPr>
          <w:rFonts w:eastAsiaTheme="minorEastAsia"/>
          <w:color w:val="002060"/>
        </w:rPr>
      </w:pPr>
    </w:p>
    <w:p w14:paraId="31EF84FE" w14:textId="77777777" w:rsidR="002D3C68" w:rsidRPr="0026238F" w:rsidRDefault="002D3C68" w:rsidP="002D3C68">
      <w:pPr>
        <w:pStyle w:val="breakline"/>
        <w:rPr>
          <w:color w:val="002060"/>
        </w:rPr>
      </w:pPr>
    </w:p>
    <w:p w14:paraId="4CCDC430" w14:textId="77777777" w:rsidR="002D3C68" w:rsidRPr="0026238F" w:rsidRDefault="002D3C68" w:rsidP="002D3C68">
      <w:pPr>
        <w:pStyle w:val="titolocampionato0"/>
        <w:shd w:val="clear" w:color="auto" w:fill="CCCCCC"/>
        <w:spacing w:before="80" w:after="40"/>
        <w:rPr>
          <w:color w:val="002060"/>
        </w:rPr>
      </w:pPr>
      <w:r w:rsidRPr="0026238F">
        <w:rPr>
          <w:color w:val="002060"/>
        </w:rPr>
        <w:t>CALCIO A CINQUE SERIE C2</w:t>
      </w:r>
    </w:p>
    <w:p w14:paraId="2E948A9D" w14:textId="77777777" w:rsidR="002D3C68" w:rsidRPr="0026238F" w:rsidRDefault="002D3C68" w:rsidP="002D3C68">
      <w:pPr>
        <w:pStyle w:val="titoloprinc0"/>
        <w:rPr>
          <w:color w:val="002060"/>
        </w:rPr>
      </w:pPr>
      <w:r w:rsidRPr="0026238F">
        <w:rPr>
          <w:color w:val="002060"/>
        </w:rPr>
        <w:t>RISULTATI</w:t>
      </w:r>
    </w:p>
    <w:p w14:paraId="13967863" w14:textId="77777777" w:rsidR="002D3C68" w:rsidRPr="0026238F" w:rsidRDefault="002D3C68" w:rsidP="002D3C68">
      <w:pPr>
        <w:pStyle w:val="breakline"/>
        <w:rPr>
          <w:color w:val="002060"/>
        </w:rPr>
      </w:pPr>
    </w:p>
    <w:p w14:paraId="0E952F28" w14:textId="77777777" w:rsidR="002D3C68" w:rsidRPr="0026238F" w:rsidRDefault="002D3C68" w:rsidP="002D3C68">
      <w:pPr>
        <w:pStyle w:val="sottotitolocampionato10"/>
        <w:rPr>
          <w:color w:val="002060"/>
        </w:rPr>
      </w:pPr>
      <w:r w:rsidRPr="0026238F">
        <w:rPr>
          <w:color w:val="002060"/>
        </w:rPr>
        <w:t>RISULTATI UFFICIALI GARE DEL 10/01/2025</w:t>
      </w:r>
    </w:p>
    <w:p w14:paraId="6CFA63E7"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5F40ED96"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3C68" w:rsidRPr="0026238F" w14:paraId="1778739E"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4423077A"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77FEA" w14:textId="77777777" w:rsidR="002D3C68" w:rsidRPr="0026238F" w:rsidRDefault="002D3C68" w:rsidP="00BC4A1B">
                  <w:pPr>
                    <w:pStyle w:val="headertabella0"/>
                    <w:rPr>
                      <w:color w:val="002060"/>
                    </w:rPr>
                  </w:pPr>
                  <w:r w:rsidRPr="0026238F">
                    <w:rPr>
                      <w:color w:val="002060"/>
                    </w:rPr>
                    <w:t>GIRONE A - 1 Giornata - R</w:t>
                  </w:r>
                </w:p>
              </w:tc>
            </w:tr>
            <w:tr w:rsidR="002D3C68" w:rsidRPr="0026238F" w14:paraId="2884EBDA"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E2BA80" w14:textId="77777777" w:rsidR="002D3C68" w:rsidRPr="0026238F" w:rsidRDefault="002D3C68" w:rsidP="00BC4A1B">
                  <w:pPr>
                    <w:pStyle w:val="rowtabella0"/>
                    <w:rPr>
                      <w:color w:val="002060"/>
                    </w:rPr>
                  </w:pPr>
                  <w:r w:rsidRPr="0026238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9788C" w14:textId="77777777" w:rsidR="002D3C68" w:rsidRPr="0026238F" w:rsidRDefault="002D3C68" w:rsidP="00BC4A1B">
                  <w:pPr>
                    <w:pStyle w:val="rowtabella0"/>
                    <w:rPr>
                      <w:color w:val="002060"/>
                    </w:rPr>
                  </w:pPr>
                  <w:r w:rsidRPr="0026238F">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2679B" w14:textId="77777777" w:rsidR="002D3C68" w:rsidRPr="0026238F" w:rsidRDefault="002D3C68" w:rsidP="00BC4A1B">
                  <w:pPr>
                    <w:pStyle w:val="rowtabella0"/>
                    <w:jc w:val="center"/>
                    <w:rPr>
                      <w:color w:val="002060"/>
                    </w:rPr>
                  </w:pPr>
                  <w:r w:rsidRPr="0026238F">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D697F" w14:textId="77777777" w:rsidR="002D3C68" w:rsidRPr="0026238F" w:rsidRDefault="002D3C68" w:rsidP="00BC4A1B">
                  <w:pPr>
                    <w:pStyle w:val="rowtabella0"/>
                    <w:jc w:val="center"/>
                    <w:rPr>
                      <w:color w:val="002060"/>
                    </w:rPr>
                  </w:pPr>
                  <w:r w:rsidRPr="0026238F">
                    <w:rPr>
                      <w:color w:val="002060"/>
                    </w:rPr>
                    <w:t> </w:t>
                  </w:r>
                </w:p>
              </w:tc>
            </w:tr>
            <w:tr w:rsidR="002D3C68" w:rsidRPr="0026238F" w14:paraId="68F4665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58E550" w14:textId="77777777" w:rsidR="002D3C68" w:rsidRPr="0026238F" w:rsidRDefault="002D3C68" w:rsidP="00BC4A1B">
                  <w:pPr>
                    <w:pStyle w:val="rowtabella0"/>
                    <w:rPr>
                      <w:color w:val="002060"/>
                    </w:rPr>
                  </w:pPr>
                  <w:r w:rsidRPr="0026238F">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1DCBF" w14:textId="77777777" w:rsidR="002D3C68" w:rsidRPr="0026238F" w:rsidRDefault="002D3C68" w:rsidP="00BC4A1B">
                  <w:pPr>
                    <w:pStyle w:val="rowtabella0"/>
                    <w:rPr>
                      <w:color w:val="002060"/>
                    </w:rPr>
                  </w:pPr>
                  <w:r w:rsidRPr="0026238F">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5E4515" w14:textId="77777777" w:rsidR="002D3C68" w:rsidRPr="0026238F" w:rsidRDefault="002D3C68" w:rsidP="00BC4A1B">
                  <w:pPr>
                    <w:pStyle w:val="rowtabella0"/>
                    <w:jc w:val="center"/>
                    <w:rPr>
                      <w:color w:val="002060"/>
                    </w:rPr>
                  </w:pPr>
                  <w:r w:rsidRPr="0026238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8D0B3A" w14:textId="77777777" w:rsidR="002D3C68" w:rsidRPr="0026238F" w:rsidRDefault="002D3C68" w:rsidP="00BC4A1B">
                  <w:pPr>
                    <w:pStyle w:val="rowtabella0"/>
                    <w:jc w:val="center"/>
                    <w:rPr>
                      <w:color w:val="002060"/>
                    </w:rPr>
                  </w:pPr>
                  <w:r w:rsidRPr="0026238F">
                    <w:rPr>
                      <w:color w:val="002060"/>
                    </w:rPr>
                    <w:t> </w:t>
                  </w:r>
                </w:p>
              </w:tc>
            </w:tr>
            <w:tr w:rsidR="002D3C68" w:rsidRPr="0026238F" w14:paraId="30191173"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061EC0" w14:textId="77777777" w:rsidR="002D3C68" w:rsidRPr="0026238F" w:rsidRDefault="002D3C68" w:rsidP="00BC4A1B">
                  <w:pPr>
                    <w:pStyle w:val="rowtabella0"/>
                    <w:rPr>
                      <w:color w:val="002060"/>
                    </w:rPr>
                  </w:pPr>
                  <w:r w:rsidRPr="0026238F">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D65FC1" w14:textId="77777777" w:rsidR="002D3C68" w:rsidRPr="0026238F" w:rsidRDefault="002D3C68" w:rsidP="00BC4A1B">
                  <w:pPr>
                    <w:pStyle w:val="rowtabella0"/>
                    <w:rPr>
                      <w:color w:val="002060"/>
                    </w:rPr>
                  </w:pPr>
                  <w:r w:rsidRPr="0026238F">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424D6" w14:textId="77777777" w:rsidR="002D3C68" w:rsidRPr="0026238F" w:rsidRDefault="002D3C68" w:rsidP="00BC4A1B">
                  <w:pPr>
                    <w:pStyle w:val="rowtabella0"/>
                    <w:jc w:val="center"/>
                    <w:rPr>
                      <w:color w:val="002060"/>
                    </w:rPr>
                  </w:pPr>
                  <w:r w:rsidRPr="0026238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A61FA6" w14:textId="77777777" w:rsidR="002D3C68" w:rsidRPr="0026238F" w:rsidRDefault="002D3C68" w:rsidP="00BC4A1B">
                  <w:pPr>
                    <w:pStyle w:val="rowtabella0"/>
                    <w:jc w:val="center"/>
                    <w:rPr>
                      <w:color w:val="002060"/>
                    </w:rPr>
                  </w:pPr>
                  <w:r w:rsidRPr="0026238F">
                    <w:rPr>
                      <w:color w:val="002060"/>
                    </w:rPr>
                    <w:t> </w:t>
                  </w:r>
                </w:p>
              </w:tc>
            </w:tr>
            <w:tr w:rsidR="002D3C68" w:rsidRPr="0026238F" w14:paraId="640DFEA4"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BF4337" w14:textId="77777777" w:rsidR="002D3C68" w:rsidRPr="0026238F" w:rsidRDefault="002D3C68" w:rsidP="00BC4A1B">
                  <w:pPr>
                    <w:pStyle w:val="rowtabella0"/>
                    <w:rPr>
                      <w:color w:val="002060"/>
                    </w:rPr>
                  </w:pPr>
                  <w:r w:rsidRPr="0026238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827809" w14:textId="77777777" w:rsidR="002D3C68" w:rsidRPr="0026238F" w:rsidRDefault="002D3C68" w:rsidP="00BC4A1B">
                  <w:pPr>
                    <w:pStyle w:val="rowtabella0"/>
                    <w:rPr>
                      <w:color w:val="002060"/>
                    </w:rPr>
                  </w:pPr>
                  <w:r w:rsidRPr="0026238F">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43D00F" w14:textId="77777777" w:rsidR="002D3C68" w:rsidRPr="0026238F" w:rsidRDefault="002D3C68" w:rsidP="00BC4A1B">
                  <w:pPr>
                    <w:pStyle w:val="rowtabella0"/>
                    <w:jc w:val="center"/>
                    <w:rPr>
                      <w:color w:val="002060"/>
                    </w:rPr>
                  </w:pPr>
                  <w:r w:rsidRPr="0026238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917A4F" w14:textId="77777777" w:rsidR="002D3C68" w:rsidRPr="0026238F" w:rsidRDefault="002D3C68" w:rsidP="00BC4A1B">
                  <w:pPr>
                    <w:pStyle w:val="rowtabella0"/>
                    <w:jc w:val="center"/>
                    <w:rPr>
                      <w:color w:val="002060"/>
                    </w:rPr>
                  </w:pPr>
                  <w:r w:rsidRPr="0026238F">
                    <w:rPr>
                      <w:color w:val="002060"/>
                    </w:rPr>
                    <w:t> </w:t>
                  </w:r>
                </w:p>
              </w:tc>
            </w:tr>
            <w:tr w:rsidR="002D3C68" w:rsidRPr="0026238F" w14:paraId="57380FA0"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EC089" w14:textId="77777777" w:rsidR="002D3C68" w:rsidRPr="0026238F" w:rsidRDefault="002D3C68" w:rsidP="00BC4A1B">
                  <w:pPr>
                    <w:pStyle w:val="rowtabella0"/>
                    <w:rPr>
                      <w:color w:val="002060"/>
                    </w:rPr>
                  </w:pPr>
                  <w:r w:rsidRPr="0026238F">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5CEAE9" w14:textId="77777777" w:rsidR="002D3C68" w:rsidRPr="0026238F" w:rsidRDefault="002D3C68" w:rsidP="00BC4A1B">
                  <w:pPr>
                    <w:pStyle w:val="rowtabella0"/>
                    <w:rPr>
                      <w:color w:val="002060"/>
                    </w:rPr>
                  </w:pPr>
                  <w:r w:rsidRPr="0026238F">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ACCDC1" w14:textId="77777777" w:rsidR="002D3C68" w:rsidRPr="0026238F" w:rsidRDefault="002D3C68" w:rsidP="00BC4A1B">
                  <w:pPr>
                    <w:pStyle w:val="rowtabella0"/>
                    <w:jc w:val="center"/>
                    <w:rPr>
                      <w:color w:val="002060"/>
                    </w:rPr>
                  </w:pPr>
                  <w:r w:rsidRPr="0026238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5E282D" w14:textId="77777777" w:rsidR="002D3C68" w:rsidRPr="0026238F" w:rsidRDefault="002D3C68" w:rsidP="00BC4A1B">
                  <w:pPr>
                    <w:pStyle w:val="rowtabella0"/>
                    <w:jc w:val="center"/>
                    <w:rPr>
                      <w:color w:val="002060"/>
                    </w:rPr>
                  </w:pPr>
                  <w:r w:rsidRPr="0026238F">
                    <w:rPr>
                      <w:color w:val="002060"/>
                    </w:rPr>
                    <w:t> </w:t>
                  </w:r>
                </w:p>
              </w:tc>
            </w:tr>
            <w:tr w:rsidR="002D3C68" w:rsidRPr="0026238F" w14:paraId="644D561F"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BC5FB1" w14:textId="77777777" w:rsidR="002D3C68" w:rsidRPr="0026238F" w:rsidRDefault="002D3C68" w:rsidP="00BC4A1B">
                  <w:pPr>
                    <w:pStyle w:val="rowtabella0"/>
                    <w:rPr>
                      <w:color w:val="002060"/>
                    </w:rPr>
                  </w:pPr>
                  <w:r w:rsidRPr="0026238F">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FD8BB" w14:textId="77777777" w:rsidR="002D3C68" w:rsidRPr="0026238F" w:rsidRDefault="002D3C68" w:rsidP="00BC4A1B">
                  <w:pPr>
                    <w:pStyle w:val="rowtabella0"/>
                    <w:rPr>
                      <w:color w:val="002060"/>
                    </w:rPr>
                  </w:pPr>
                  <w:r w:rsidRPr="0026238F">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A1FBA" w14:textId="77777777" w:rsidR="002D3C68" w:rsidRPr="0026238F" w:rsidRDefault="002D3C68" w:rsidP="00BC4A1B">
                  <w:pPr>
                    <w:pStyle w:val="rowtabella0"/>
                    <w:jc w:val="center"/>
                    <w:rPr>
                      <w:color w:val="002060"/>
                    </w:rPr>
                  </w:pPr>
                  <w:r w:rsidRPr="0026238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FF957" w14:textId="77777777" w:rsidR="002D3C68" w:rsidRPr="0026238F" w:rsidRDefault="002D3C68" w:rsidP="00BC4A1B">
                  <w:pPr>
                    <w:pStyle w:val="rowtabella0"/>
                    <w:jc w:val="center"/>
                    <w:rPr>
                      <w:color w:val="002060"/>
                    </w:rPr>
                  </w:pPr>
                  <w:r w:rsidRPr="0026238F">
                    <w:rPr>
                      <w:color w:val="002060"/>
                    </w:rPr>
                    <w:t> </w:t>
                  </w:r>
                </w:p>
              </w:tc>
            </w:tr>
          </w:tbl>
          <w:p w14:paraId="05EDC319" w14:textId="77777777" w:rsidR="002D3C68" w:rsidRPr="0026238F" w:rsidRDefault="002D3C68" w:rsidP="00BC4A1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10814F8B"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255C6" w14:textId="77777777" w:rsidR="002D3C68" w:rsidRPr="0026238F" w:rsidRDefault="002D3C68" w:rsidP="00BC4A1B">
                  <w:pPr>
                    <w:pStyle w:val="headertabella0"/>
                    <w:rPr>
                      <w:color w:val="002060"/>
                    </w:rPr>
                  </w:pPr>
                  <w:r w:rsidRPr="0026238F">
                    <w:rPr>
                      <w:color w:val="002060"/>
                    </w:rPr>
                    <w:t>GIRONE B - 1 Giornata - R</w:t>
                  </w:r>
                </w:p>
              </w:tc>
            </w:tr>
            <w:tr w:rsidR="002D3C68" w:rsidRPr="0026238F" w14:paraId="5FB1C063"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54D54" w14:textId="77777777" w:rsidR="002D3C68" w:rsidRPr="0026238F" w:rsidRDefault="002D3C68" w:rsidP="00BC4A1B">
                  <w:pPr>
                    <w:pStyle w:val="rowtabella0"/>
                    <w:rPr>
                      <w:color w:val="002060"/>
                    </w:rPr>
                  </w:pPr>
                  <w:r w:rsidRPr="0026238F">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47471" w14:textId="77777777" w:rsidR="002D3C68" w:rsidRPr="0026238F" w:rsidRDefault="002D3C68" w:rsidP="00BC4A1B">
                  <w:pPr>
                    <w:pStyle w:val="rowtabella0"/>
                    <w:rPr>
                      <w:color w:val="002060"/>
                    </w:rPr>
                  </w:pPr>
                  <w:r w:rsidRPr="0026238F">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40697" w14:textId="77777777" w:rsidR="002D3C68" w:rsidRPr="0026238F" w:rsidRDefault="002D3C68" w:rsidP="00BC4A1B">
                  <w:pPr>
                    <w:pStyle w:val="rowtabella0"/>
                    <w:jc w:val="center"/>
                    <w:rPr>
                      <w:color w:val="002060"/>
                    </w:rPr>
                  </w:pPr>
                  <w:r w:rsidRPr="0026238F">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DAC24" w14:textId="77777777" w:rsidR="002D3C68" w:rsidRPr="0026238F" w:rsidRDefault="002D3C68" w:rsidP="00BC4A1B">
                  <w:pPr>
                    <w:pStyle w:val="rowtabella0"/>
                    <w:jc w:val="center"/>
                    <w:rPr>
                      <w:color w:val="002060"/>
                    </w:rPr>
                  </w:pPr>
                  <w:r w:rsidRPr="0026238F">
                    <w:rPr>
                      <w:color w:val="002060"/>
                    </w:rPr>
                    <w:t> </w:t>
                  </w:r>
                </w:p>
              </w:tc>
            </w:tr>
            <w:tr w:rsidR="002D3C68" w:rsidRPr="0026238F" w14:paraId="560DA8BB"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2E719A" w14:textId="77777777" w:rsidR="002D3C68" w:rsidRPr="0026238F" w:rsidRDefault="002D3C68" w:rsidP="00BC4A1B">
                  <w:pPr>
                    <w:pStyle w:val="rowtabella0"/>
                    <w:rPr>
                      <w:color w:val="002060"/>
                    </w:rPr>
                  </w:pPr>
                  <w:r w:rsidRPr="0026238F">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90068" w14:textId="77777777" w:rsidR="002D3C68" w:rsidRPr="0026238F" w:rsidRDefault="002D3C68" w:rsidP="00BC4A1B">
                  <w:pPr>
                    <w:pStyle w:val="rowtabella0"/>
                    <w:rPr>
                      <w:color w:val="002060"/>
                    </w:rPr>
                  </w:pPr>
                  <w:r w:rsidRPr="0026238F">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2158FF" w14:textId="77777777" w:rsidR="002D3C68" w:rsidRPr="0026238F" w:rsidRDefault="002D3C68" w:rsidP="00BC4A1B">
                  <w:pPr>
                    <w:pStyle w:val="rowtabella0"/>
                    <w:jc w:val="center"/>
                    <w:rPr>
                      <w:color w:val="002060"/>
                    </w:rPr>
                  </w:pPr>
                  <w:r w:rsidRPr="0026238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5FDF7E" w14:textId="77777777" w:rsidR="002D3C68" w:rsidRPr="0026238F" w:rsidRDefault="002D3C68" w:rsidP="00BC4A1B">
                  <w:pPr>
                    <w:pStyle w:val="rowtabella0"/>
                    <w:jc w:val="center"/>
                    <w:rPr>
                      <w:color w:val="002060"/>
                    </w:rPr>
                  </w:pPr>
                  <w:r w:rsidRPr="0026238F">
                    <w:rPr>
                      <w:color w:val="002060"/>
                    </w:rPr>
                    <w:t> </w:t>
                  </w:r>
                </w:p>
              </w:tc>
            </w:tr>
            <w:tr w:rsidR="002D3C68" w:rsidRPr="0026238F" w14:paraId="6FBE56B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0F0478" w14:textId="77777777" w:rsidR="002D3C68" w:rsidRPr="0026238F" w:rsidRDefault="002D3C68" w:rsidP="00BC4A1B">
                  <w:pPr>
                    <w:pStyle w:val="rowtabella0"/>
                    <w:rPr>
                      <w:color w:val="002060"/>
                    </w:rPr>
                  </w:pPr>
                  <w:r w:rsidRPr="0026238F">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2B628A" w14:textId="77777777" w:rsidR="002D3C68" w:rsidRPr="0026238F" w:rsidRDefault="002D3C68" w:rsidP="00BC4A1B">
                  <w:pPr>
                    <w:pStyle w:val="rowtabella0"/>
                    <w:rPr>
                      <w:color w:val="002060"/>
                    </w:rPr>
                  </w:pPr>
                  <w:r w:rsidRPr="0026238F">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6FEDAB" w14:textId="77777777" w:rsidR="002D3C68" w:rsidRPr="0026238F" w:rsidRDefault="002D3C68" w:rsidP="00BC4A1B">
                  <w:pPr>
                    <w:pStyle w:val="rowtabella0"/>
                    <w:jc w:val="center"/>
                    <w:rPr>
                      <w:color w:val="002060"/>
                    </w:rPr>
                  </w:pPr>
                  <w:r w:rsidRPr="0026238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DB967" w14:textId="77777777" w:rsidR="002D3C68" w:rsidRPr="0026238F" w:rsidRDefault="002D3C68" w:rsidP="00BC4A1B">
                  <w:pPr>
                    <w:pStyle w:val="rowtabella0"/>
                    <w:jc w:val="center"/>
                    <w:rPr>
                      <w:color w:val="002060"/>
                    </w:rPr>
                  </w:pPr>
                  <w:r w:rsidRPr="0026238F">
                    <w:rPr>
                      <w:color w:val="002060"/>
                    </w:rPr>
                    <w:t> </w:t>
                  </w:r>
                </w:p>
              </w:tc>
            </w:tr>
            <w:tr w:rsidR="002D3C68" w:rsidRPr="0026238F" w14:paraId="6A405BCD"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10BFEE" w14:textId="77777777" w:rsidR="002D3C68" w:rsidRPr="0026238F" w:rsidRDefault="002D3C68" w:rsidP="00BC4A1B">
                  <w:pPr>
                    <w:pStyle w:val="rowtabella0"/>
                    <w:rPr>
                      <w:color w:val="002060"/>
                    </w:rPr>
                  </w:pPr>
                  <w:r w:rsidRPr="0026238F">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00293" w14:textId="77777777" w:rsidR="002D3C68" w:rsidRPr="0026238F" w:rsidRDefault="002D3C68" w:rsidP="00BC4A1B">
                  <w:pPr>
                    <w:pStyle w:val="rowtabella0"/>
                    <w:rPr>
                      <w:color w:val="002060"/>
                    </w:rPr>
                  </w:pPr>
                  <w:r w:rsidRPr="0026238F">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8F97A5" w14:textId="77777777" w:rsidR="002D3C68" w:rsidRPr="0026238F" w:rsidRDefault="002D3C68" w:rsidP="00BC4A1B">
                  <w:pPr>
                    <w:pStyle w:val="rowtabella0"/>
                    <w:jc w:val="center"/>
                    <w:rPr>
                      <w:color w:val="002060"/>
                    </w:rPr>
                  </w:pPr>
                  <w:r w:rsidRPr="0026238F">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B97167" w14:textId="77777777" w:rsidR="002D3C68" w:rsidRPr="0026238F" w:rsidRDefault="002D3C68" w:rsidP="00BC4A1B">
                  <w:pPr>
                    <w:pStyle w:val="rowtabella0"/>
                    <w:jc w:val="center"/>
                    <w:rPr>
                      <w:color w:val="002060"/>
                    </w:rPr>
                  </w:pPr>
                  <w:r w:rsidRPr="0026238F">
                    <w:rPr>
                      <w:color w:val="002060"/>
                    </w:rPr>
                    <w:t> </w:t>
                  </w:r>
                </w:p>
              </w:tc>
            </w:tr>
            <w:tr w:rsidR="002D3C68" w:rsidRPr="0026238F" w14:paraId="4AAF9F2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EAA14" w14:textId="77777777" w:rsidR="002D3C68" w:rsidRPr="0026238F" w:rsidRDefault="002D3C68" w:rsidP="00BC4A1B">
                  <w:pPr>
                    <w:pStyle w:val="rowtabella0"/>
                    <w:rPr>
                      <w:color w:val="002060"/>
                    </w:rPr>
                  </w:pPr>
                  <w:r w:rsidRPr="0026238F">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9F9C9A" w14:textId="77777777" w:rsidR="002D3C68" w:rsidRPr="0026238F" w:rsidRDefault="002D3C68" w:rsidP="00BC4A1B">
                  <w:pPr>
                    <w:pStyle w:val="rowtabella0"/>
                    <w:rPr>
                      <w:color w:val="002060"/>
                    </w:rPr>
                  </w:pPr>
                  <w:r w:rsidRPr="0026238F">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47A9E5" w14:textId="77777777" w:rsidR="002D3C68" w:rsidRPr="0026238F" w:rsidRDefault="002D3C68" w:rsidP="00BC4A1B">
                  <w:pPr>
                    <w:pStyle w:val="rowtabella0"/>
                    <w:jc w:val="center"/>
                    <w:rPr>
                      <w:color w:val="002060"/>
                    </w:rPr>
                  </w:pPr>
                  <w:r w:rsidRPr="0026238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4D89E3" w14:textId="77777777" w:rsidR="002D3C68" w:rsidRPr="0026238F" w:rsidRDefault="002D3C68" w:rsidP="00BC4A1B">
                  <w:pPr>
                    <w:pStyle w:val="rowtabella0"/>
                    <w:jc w:val="center"/>
                    <w:rPr>
                      <w:color w:val="002060"/>
                    </w:rPr>
                  </w:pPr>
                  <w:r w:rsidRPr="0026238F">
                    <w:rPr>
                      <w:color w:val="002060"/>
                    </w:rPr>
                    <w:t> </w:t>
                  </w:r>
                </w:p>
              </w:tc>
            </w:tr>
            <w:tr w:rsidR="002D3C68" w:rsidRPr="0026238F" w14:paraId="3CEF0C5D"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7AA01F" w14:textId="77777777" w:rsidR="002D3C68" w:rsidRPr="0026238F" w:rsidRDefault="002D3C68" w:rsidP="00BC4A1B">
                  <w:pPr>
                    <w:pStyle w:val="rowtabella0"/>
                    <w:rPr>
                      <w:color w:val="002060"/>
                    </w:rPr>
                  </w:pPr>
                  <w:r w:rsidRPr="0026238F">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D9B21" w14:textId="77777777" w:rsidR="002D3C68" w:rsidRPr="0026238F" w:rsidRDefault="002D3C68" w:rsidP="00BC4A1B">
                  <w:pPr>
                    <w:pStyle w:val="rowtabella0"/>
                    <w:rPr>
                      <w:color w:val="002060"/>
                    </w:rPr>
                  </w:pPr>
                  <w:r w:rsidRPr="0026238F">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520FA" w14:textId="77777777" w:rsidR="002D3C68" w:rsidRPr="0026238F" w:rsidRDefault="002D3C68" w:rsidP="00BC4A1B">
                  <w:pPr>
                    <w:pStyle w:val="rowtabella0"/>
                    <w:jc w:val="center"/>
                    <w:rPr>
                      <w:color w:val="002060"/>
                    </w:rPr>
                  </w:pPr>
                  <w:r w:rsidRPr="0026238F">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EBE15" w14:textId="77777777" w:rsidR="002D3C68" w:rsidRPr="0026238F" w:rsidRDefault="002D3C68" w:rsidP="00BC4A1B">
                  <w:pPr>
                    <w:pStyle w:val="rowtabella0"/>
                    <w:jc w:val="center"/>
                    <w:rPr>
                      <w:color w:val="002060"/>
                    </w:rPr>
                  </w:pPr>
                  <w:r w:rsidRPr="0026238F">
                    <w:rPr>
                      <w:color w:val="002060"/>
                    </w:rPr>
                    <w:t> </w:t>
                  </w:r>
                </w:p>
              </w:tc>
            </w:tr>
            <w:tr w:rsidR="002D3C68" w:rsidRPr="0026238F" w14:paraId="325F7E09"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39BA125E" w14:textId="77777777" w:rsidR="002D3C68" w:rsidRPr="0026238F" w:rsidRDefault="002D3C68" w:rsidP="00BC4A1B">
                  <w:pPr>
                    <w:pStyle w:val="rowtabella0"/>
                    <w:rPr>
                      <w:color w:val="002060"/>
                    </w:rPr>
                  </w:pPr>
                  <w:r w:rsidRPr="0026238F">
                    <w:rPr>
                      <w:color w:val="002060"/>
                    </w:rPr>
                    <w:t>(1) - disputata il 11/01/2025</w:t>
                  </w:r>
                </w:p>
              </w:tc>
            </w:tr>
          </w:tbl>
          <w:p w14:paraId="1472E99A" w14:textId="77777777" w:rsidR="002D3C68" w:rsidRPr="0026238F" w:rsidRDefault="002D3C68" w:rsidP="00BC4A1B">
            <w:pPr>
              <w:rPr>
                <w:color w:val="002060"/>
              </w:rPr>
            </w:pPr>
          </w:p>
        </w:tc>
      </w:tr>
    </w:tbl>
    <w:p w14:paraId="02F8307F" w14:textId="77777777" w:rsidR="002D3C68" w:rsidRPr="0026238F" w:rsidRDefault="002D3C68" w:rsidP="002D3C6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520AF27E"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09DDCD2E"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91F2E" w14:textId="77777777" w:rsidR="002D3C68" w:rsidRPr="0026238F" w:rsidRDefault="002D3C68" w:rsidP="00BC4A1B">
                  <w:pPr>
                    <w:pStyle w:val="headertabella0"/>
                    <w:rPr>
                      <w:color w:val="002060"/>
                    </w:rPr>
                  </w:pPr>
                  <w:r w:rsidRPr="0026238F">
                    <w:rPr>
                      <w:color w:val="002060"/>
                    </w:rPr>
                    <w:t>GIRONE C - 1 Giornata - R</w:t>
                  </w:r>
                </w:p>
              </w:tc>
            </w:tr>
            <w:tr w:rsidR="002D3C68" w:rsidRPr="0026238F" w14:paraId="547B3989"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15214A" w14:textId="77777777" w:rsidR="002D3C68" w:rsidRPr="0026238F" w:rsidRDefault="002D3C68" w:rsidP="00BC4A1B">
                  <w:pPr>
                    <w:pStyle w:val="rowtabella0"/>
                    <w:rPr>
                      <w:color w:val="002060"/>
                    </w:rPr>
                  </w:pPr>
                  <w:r w:rsidRPr="0026238F">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AAD852" w14:textId="77777777" w:rsidR="002D3C68" w:rsidRPr="0026238F" w:rsidRDefault="002D3C68" w:rsidP="00BC4A1B">
                  <w:pPr>
                    <w:pStyle w:val="rowtabella0"/>
                    <w:rPr>
                      <w:color w:val="002060"/>
                    </w:rPr>
                  </w:pPr>
                  <w:r w:rsidRPr="0026238F">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99CD5" w14:textId="77777777" w:rsidR="002D3C68" w:rsidRPr="0026238F" w:rsidRDefault="002D3C68" w:rsidP="00BC4A1B">
                  <w:pPr>
                    <w:pStyle w:val="rowtabella0"/>
                    <w:jc w:val="center"/>
                    <w:rPr>
                      <w:color w:val="002060"/>
                    </w:rPr>
                  </w:pPr>
                  <w:r w:rsidRPr="0026238F">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23F17" w14:textId="77777777" w:rsidR="002D3C68" w:rsidRPr="0026238F" w:rsidRDefault="002D3C68" w:rsidP="00BC4A1B">
                  <w:pPr>
                    <w:pStyle w:val="rowtabella0"/>
                    <w:jc w:val="center"/>
                    <w:rPr>
                      <w:color w:val="002060"/>
                    </w:rPr>
                  </w:pPr>
                  <w:r w:rsidRPr="0026238F">
                    <w:rPr>
                      <w:color w:val="002060"/>
                    </w:rPr>
                    <w:t> </w:t>
                  </w:r>
                </w:p>
              </w:tc>
            </w:tr>
            <w:tr w:rsidR="002D3C68" w:rsidRPr="0026238F" w14:paraId="572B6F62"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5B10FE" w14:textId="77777777" w:rsidR="002D3C68" w:rsidRPr="0026238F" w:rsidRDefault="002D3C68" w:rsidP="00BC4A1B">
                  <w:pPr>
                    <w:pStyle w:val="rowtabella0"/>
                    <w:rPr>
                      <w:color w:val="002060"/>
                    </w:rPr>
                  </w:pPr>
                  <w:r w:rsidRPr="0026238F">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A79A0B" w14:textId="77777777" w:rsidR="002D3C68" w:rsidRPr="0026238F" w:rsidRDefault="002D3C68" w:rsidP="00BC4A1B">
                  <w:pPr>
                    <w:pStyle w:val="rowtabella0"/>
                    <w:rPr>
                      <w:color w:val="002060"/>
                    </w:rPr>
                  </w:pPr>
                  <w:r w:rsidRPr="0026238F">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CD738F" w14:textId="77777777" w:rsidR="002D3C68" w:rsidRPr="0026238F" w:rsidRDefault="002D3C68" w:rsidP="00BC4A1B">
                  <w:pPr>
                    <w:pStyle w:val="rowtabella0"/>
                    <w:jc w:val="center"/>
                    <w:rPr>
                      <w:color w:val="002060"/>
                    </w:rPr>
                  </w:pPr>
                  <w:r w:rsidRPr="0026238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D70D70" w14:textId="77777777" w:rsidR="002D3C68" w:rsidRPr="0026238F" w:rsidRDefault="002D3C68" w:rsidP="00BC4A1B">
                  <w:pPr>
                    <w:pStyle w:val="rowtabella0"/>
                    <w:jc w:val="center"/>
                    <w:rPr>
                      <w:color w:val="002060"/>
                    </w:rPr>
                  </w:pPr>
                  <w:r w:rsidRPr="0026238F">
                    <w:rPr>
                      <w:color w:val="002060"/>
                    </w:rPr>
                    <w:t> </w:t>
                  </w:r>
                </w:p>
              </w:tc>
            </w:tr>
            <w:tr w:rsidR="002D3C68" w:rsidRPr="0026238F" w14:paraId="5654173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5CD972" w14:textId="77777777" w:rsidR="002D3C68" w:rsidRPr="0026238F" w:rsidRDefault="002D3C68" w:rsidP="00BC4A1B">
                  <w:pPr>
                    <w:pStyle w:val="rowtabella0"/>
                    <w:rPr>
                      <w:color w:val="002060"/>
                    </w:rPr>
                  </w:pPr>
                  <w:r w:rsidRPr="0026238F">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0EB1E5" w14:textId="77777777" w:rsidR="002D3C68" w:rsidRPr="0026238F" w:rsidRDefault="002D3C68" w:rsidP="00BC4A1B">
                  <w:pPr>
                    <w:pStyle w:val="rowtabella0"/>
                    <w:rPr>
                      <w:color w:val="002060"/>
                    </w:rPr>
                  </w:pPr>
                  <w:r w:rsidRPr="0026238F">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B82F9" w14:textId="77777777" w:rsidR="002D3C68" w:rsidRPr="0026238F" w:rsidRDefault="002D3C68" w:rsidP="00BC4A1B">
                  <w:pPr>
                    <w:pStyle w:val="rowtabella0"/>
                    <w:jc w:val="center"/>
                    <w:rPr>
                      <w:color w:val="002060"/>
                    </w:rPr>
                  </w:pPr>
                  <w:r w:rsidRPr="0026238F">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6C49B2" w14:textId="77777777" w:rsidR="002D3C68" w:rsidRPr="0026238F" w:rsidRDefault="002D3C68" w:rsidP="00BC4A1B">
                  <w:pPr>
                    <w:pStyle w:val="rowtabella0"/>
                    <w:jc w:val="center"/>
                    <w:rPr>
                      <w:color w:val="002060"/>
                    </w:rPr>
                  </w:pPr>
                  <w:r w:rsidRPr="0026238F">
                    <w:rPr>
                      <w:color w:val="002060"/>
                    </w:rPr>
                    <w:t> </w:t>
                  </w:r>
                </w:p>
              </w:tc>
            </w:tr>
            <w:tr w:rsidR="002D3C68" w:rsidRPr="0026238F" w14:paraId="15CCA7DC"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0A916F" w14:textId="77777777" w:rsidR="002D3C68" w:rsidRPr="0026238F" w:rsidRDefault="002D3C68" w:rsidP="00BC4A1B">
                  <w:pPr>
                    <w:pStyle w:val="rowtabella0"/>
                    <w:rPr>
                      <w:color w:val="002060"/>
                    </w:rPr>
                  </w:pPr>
                  <w:r w:rsidRPr="0026238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7A38F8" w14:textId="77777777" w:rsidR="002D3C68" w:rsidRPr="0026238F" w:rsidRDefault="002D3C68" w:rsidP="00BC4A1B">
                  <w:pPr>
                    <w:pStyle w:val="rowtabella0"/>
                    <w:rPr>
                      <w:color w:val="002060"/>
                    </w:rPr>
                  </w:pPr>
                  <w:r w:rsidRPr="0026238F">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E886CB" w14:textId="77777777" w:rsidR="002D3C68" w:rsidRPr="0026238F" w:rsidRDefault="002D3C68" w:rsidP="00BC4A1B">
                  <w:pPr>
                    <w:pStyle w:val="rowtabella0"/>
                    <w:jc w:val="center"/>
                    <w:rPr>
                      <w:color w:val="002060"/>
                    </w:rPr>
                  </w:pPr>
                  <w:r w:rsidRPr="0026238F">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87E799" w14:textId="77777777" w:rsidR="002D3C68" w:rsidRPr="0026238F" w:rsidRDefault="002D3C68" w:rsidP="00BC4A1B">
                  <w:pPr>
                    <w:pStyle w:val="rowtabella0"/>
                    <w:jc w:val="center"/>
                    <w:rPr>
                      <w:color w:val="002060"/>
                    </w:rPr>
                  </w:pPr>
                  <w:r w:rsidRPr="0026238F">
                    <w:rPr>
                      <w:color w:val="002060"/>
                    </w:rPr>
                    <w:t> </w:t>
                  </w:r>
                </w:p>
              </w:tc>
            </w:tr>
            <w:tr w:rsidR="002D3C68" w:rsidRPr="0026238F" w14:paraId="2FF99955"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505D24" w14:textId="77777777" w:rsidR="002D3C68" w:rsidRPr="0026238F" w:rsidRDefault="002D3C68" w:rsidP="00BC4A1B">
                  <w:pPr>
                    <w:pStyle w:val="rowtabella0"/>
                    <w:rPr>
                      <w:color w:val="002060"/>
                    </w:rPr>
                  </w:pPr>
                  <w:r w:rsidRPr="0026238F">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120D17" w14:textId="77777777" w:rsidR="002D3C68" w:rsidRPr="0026238F" w:rsidRDefault="002D3C68" w:rsidP="00BC4A1B">
                  <w:pPr>
                    <w:pStyle w:val="rowtabella0"/>
                    <w:rPr>
                      <w:color w:val="002060"/>
                    </w:rPr>
                  </w:pPr>
                  <w:r w:rsidRPr="0026238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8CEB1E" w14:textId="77777777" w:rsidR="002D3C68" w:rsidRPr="0026238F" w:rsidRDefault="002D3C68" w:rsidP="00BC4A1B">
                  <w:pPr>
                    <w:pStyle w:val="rowtabella0"/>
                    <w:jc w:val="center"/>
                    <w:rPr>
                      <w:color w:val="002060"/>
                    </w:rPr>
                  </w:pPr>
                  <w:r w:rsidRPr="0026238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24CDD7" w14:textId="77777777" w:rsidR="002D3C68" w:rsidRPr="0026238F" w:rsidRDefault="002D3C68" w:rsidP="00BC4A1B">
                  <w:pPr>
                    <w:pStyle w:val="rowtabella0"/>
                    <w:jc w:val="center"/>
                    <w:rPr>
                      <w:color w:val="002060"/>
                    </w:rPr>
                  </w:pPr>
                  <w:r w:rsidRPr="0026238F">
                    <w:rPr>
                      <w:color w:val="002060"/>
                    </w:rPr>
                    <w:t> </w:t>
                  </w:r>
                </w:p>
              </w:tc>
            </w:tr>
            <w:tr w:rsidR="002D3C68" w:rsidRPr="0026238F" w14:paraId="38997D15"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7C1EC2" w14:textId="77777777" w:rsidR="002D3C68" w:rsidRPr="0026238F" w:rsidRDefault="002D3C68" w:rsidP="00BC4A1B">
                  <w:pPr>
                    <w:pStyle w:val="rowtabella0"/>
                    <w:rPr>
                      <w:color w:val="002060"/>
                    </w:rPr>
                  </w:pPr>
                  <w:r w:rsidRPr="0026238F">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4B9E3" w14:textId="77777777" w:rsidR="002D3C68" w:rsidRPr="0026238F" w:rsidRDefault="002D3C68" w:rsidP="00BC4A1B">
                  <w:pPr>
                    <w:pStyle w:val="rowtabella0"/>
                    <w:rPr>
                      <w:color w:val="002060"/>
                    </w:rPr>
                  </w:pPr>
                  <w:r w:rsidRPr="0026238F">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C2943" w14:textId="77777777" w:rsidR="002D3C68" w:rsidRPr="0026238F" w:rsidRDefault="002D3C68" w:rsidP="00BC4A1B">
                  <w:pPr>
                    <w:pStyle w:val="rowtabella0"/>
                    <w:jc w:val="center"/>
                    <w:rPr>
                      <w:color w:val="002060"/>
                    </w:rPr>
                  </w:pPr>
                  <w:r w:rsidRPr="0026238F">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7A31E" w14:textId="77777777" w:rsidR="002D3C68" w:rsidRPr="0026238F" w:rsidRDefault="002D3C68" w:rsidP="00BC4A1B">
                  <w:pPr>
                    <w:pStyle w:val="rowtabella0"/>
                    <w:jc w:val="center"/>
                    <w:rPr>
                      <w:color w:val="002060"/>
                    </w:rPr>
                  </w:pPr>
                  <w:r w:rsidRPr="0026238F">
                    <w:rPr>
                      <w:color w:val="002060"/>
                    </w:rPr>
                    <w:t> </w:t>
                  </w:r>
                </w:p>
              </w:tc>
            </w:tr>
          </w:tbl>
          <w:p w14:paraId="73605788" w14:textId="77777777" w:rsidR="002D3C68" w:rsidRPr="0026238F" w:rsidRDefault="002D3C68" w:rsidP="00BC4A1B">
            <w:pPr>
              <w:rPr>
                <w:color w:val="002060"/>
              </w:rPr>
            </w:pPr>
          </w:p>
        </w:tc>
      </w:tr>
    </w:tbl>
    <w:p w14:paraId="0905AFCE" w14:textId="77777777" w:rsidR="002D3C68" w:rsidRPr="0026238F" w:rsidRDefault="002D3C68" w:rsidP="002D3C68">
      <w:pPr>
        <w:pStyle w:val="breakline"/>
        <w:rPr>
          <w:rFonts w:eastAsiaTheme="minorEastAsia"/>
          <w:color w:val="002060"/>
        </w:rPr>
      </w:pPr>
    </w:p>
    <w:p w14:paraId="3A36381F" w14:textId="77777777" w:rsidR="002D3C68" w:rsidRPr="0026238F" w:rsidRDefault="002D3C68" w:rsidP="002D3C68">
      <w:pPr>
        <w:pStyle w:val="breakline"/>
        <w:rPr>
          <w:color w:val="002060"/>
        </w:rPr>
      </w:pPr>
    </w:p>
    <w:p w14:paraId="4D13BF46" w14:textId="77777777" w:rsidR="002D3C68" w:rsidRPr="0026238F" w:rsidRDefault="002D3C68" w:rsidP="002D3C68">
      <w:pPr>
        <w:pStyle w:val="titoloprinc0"/>
        <w:rPr>
          <w:color w:val="002060"/>
        </w:rPr>
      </w:pPr>
      <w:r w:rsidRPr="0026238F">
        <w:rPr>
          <w:color w:val="002060"/>
        </w:rPr>
        <w:t>GIUDICE SPORTIVO</w:t>
      </w:r>
    </w:p>
    <w:p w14:paraId="099DBB3F"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03251910" w14:textId="77777777" w:rsidR="002D3C68" w:rsidRPr="0026238F" w:rsidRDefault="002D3C68" w:rsidP="002D3C68">
      <w:pPr>
        <w:pStyle w:val="titolo10"/>
        <w:rPr>
          <w:color w:val="002060"/>
        </w:rPr>
      </w:pPr>
      <w:r w:rsidRPr="0026238F">
        <w:rPr>
          <w:color w:val="002060"/>
        </w:rPr>
        <w:t xml:space="preserve">GARE DEL 10/ 1/2025 </w:t>
      </w:r>
    </w:p>
    <w:p w14:paraId="413F1EA1" w14:textId="77777777" w:rsidR="002D3C68" w:rsidRPr="0026238F" w:rsidRDefault="002D3C68" w:rsidP="002D3C68">
      <w:pPr>
        <w:pStyle w:val="titolo7a"/>
        <w:rPr>
          <w:color w:val="002060"/>
        </w:rPr>
      </w:pPr>
      <w:r w:rsidRPr="0026238F">
        <w:rPr>
          <w:color w:val="002060"/>
        </w:rPr>
        <w:t xml:space="preserve">PROVVEDIMENTI DISCIPLINARI </w:t>
      </w:r>
    </w:p>
    <w:p w14:paraId="2D86D996"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29562AD5" w14:textId="77777777" w:rsidR="002D3C68" w:rsidRPr="0026238F" w:rsidRDefault="002D3C68" w:rsidP="002D3C68">
      <w:pPr>
        <w:pStyle w:val="titolo30"/>
        <w:rPr>
          <w:color w:val="002060"/>
        </w:rPr>
      </w:pPr>
      <w:r w:rsidRPr="0026238F">
        <w:rPr>
          <w:color w:val="002060"/>
        </w:rPr>
        <w:t xml:space="preserve">SOCIETA' </w:t>
      </w:r>
    </w:p>
    <w:p w14:paraId="69B5F0F6" w14:textId="77777777" w:rsidR="002D3C68" w:rsidRPr="0026238F" w:rsidRDefault="002D3C68" w:rsidP="002D3C68">
      <w:pPr>
        <w:pStyle w:val="titolo20"/>
        <w:rPr>
          <w:color w:val="002060"/>
        </w:rPr>
      </w:pPr>
      <w:r w:rsidRPr="0026238F">
        <w:rPr>
          <w:color w:val="002060"/>
        </w:rPr>
        <w:lastRenderedPageBreak/>
        <w:t xml:space="preserve">AMMENDA </w:t>
      </w:r>
    </w:p>
    <w:p w14:paraId="03EA076E" w14:textId="77777777" w:rsidR="002D3C68" w:rsidRPr="0026238F" w:rsidRDefault="002D3C68" w:rsidP="002D3C68">
      <w:pPr>
        <w:pStyle w:val="diffida"/>
        <w:spacing w:before="80" w:beforeAutospacing="0" w:after="40" w:afterAutospacing="0"/>
        <w:jc w:val="left"/>
        <w:rPr>
          <w:color w:val="002060"/>
        </w:rPr>
      </w:pPr>
      <w:r w:rsidRPr="0026238F">
        <w:rPr>
          <w:color w:val="002060"/>
        </w:rPr>
        <w:t xml:space="preserve">Euro 150,00 REAL SAN GIORGIO </w:t>
      </w:r>
      <w:r w:rsidRPr="0026238F">
        <w:rPr>
          <w:color w:val="002060"/>
        </w:rPr>
        <w:br/>
        <w:t xml:space="preserve">Per rifiuto da parte dei propri calciatori di effettuare il rituale saluto del fair play al termine della gara. </w:t>
      </w:r>
    </w:p>
    <w:p w14:paraId="442BB651" w14:textId="77777777" w:rsidR="002D3C68" w:rsidRPr="0026238F" w:rsidRDefault="002D3C68" w:rsidP="002D3C68">
      <w:pPr>
        <w:pStyle w:val="diffida"/>
        <w:spacing w:before="80" w:beforeAutospacing="0" w:after="40" w:afterAutospacing="0"/>
        <w:jc w:val="left"/>
        <w:rPr>
          <w:color w:val="002060"/>
        </w:rPr>
      </w:pPr>
      <w:r w:rsidRPr="0026238F">
        <w:rPr>
          <w:color w:val="002060"/>
        </w:rPr>
        <w:br/>
        <w:t xml:space="preserve">Euro 50,00 SPORTING GROTTAMMARE </w:t>
      </w:r>
      <w:r w:rsidRPr="0026238F">
        <w:rPr>
          <w:color w:val="002060"/>
        </w:rPr>
        <w:br/>
        <w:t xml:space="preserve">Per essere entrata la propria tifoseria in campo al fine di festeggia-re il goal della vittoria. </w:t>
      </w:r>
    </w:p>
    <w:p w14:paraId="5BFE1379" w14:textId="77777777" w:rsidR="002D3C68" w:rsidRPr="0026238F" w:rsidRDefault="002D3C68" w:rsidP="002D3C68">
      <w:pPr>
        <w:pStyle w:val="titolo30"/>
        <w:rPr>
          <w:color w:val="002060"/>
        </w:rPr>
      </w:pPr>
      <w:r w:rsidRPr="0026238F">
        <w:rPr>
          <w:color w:val="002060"/>
        </w:rPr>
        <w:t xml:space="preserve">DIRIGENTI </w:t>
      </w:r>
    </w:p>
    <w:p w14:paraId="3D3DDED3" w14:textId="77777777" w:rsidR="002D3C68" w:rsidRPr="0026238F" w:rsidRDefault="002D3C68" w:rsidP="002D3C68">
      <w:pPr>
        <w:pStyle w:val="titolo20"/>
        <w:rPr>
          <w:color w:val="002060"/>
        </w:rPr>
      </w:pPr>
      <w:r w:rsidRPr="0026238F">
        <w:rPr>
          <w:color w:val="002060"/>
        </w:rPr>
        <w:t xml:space="preserve">INIBIZIONE A TEMPO OPPURE SQUALIFICA A GARE: FINO AL 29/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61A8FDF" w14:textId="77777777" w:rsidTr="00BC4A1B">
        <w:tc>
          <w:tcPr>
            <w:tcW w:w="2200" w:type="dxa"/>
            <w:tcMar>
              <w:top w:w="20" w:type="dxa"/>
              <w:left w:w="20" w:type="dxa"/>
              <w:bottom w:w="20" w:type="dxa"/>
              <w:right w:w="20" w:type="dxa"/>
            </w:tcMar>
            <w:vAlign w:val="center"/>
            <w:hideMark/>
          </w:tcPr>
          <w:p w14:paraId="099A24A4" w14:textId="77777777" w:rsidR="002D3C68" w:rsidRPr="0026238F" w:rsidRDefault="002D3C68" w:rsidP="00BC4A1B">
            <w:pPr>
              <w:pStyle w:val="movimento"/>
              <w:rPr>
                <w:color w:val="002060"/>
              </w:rPr>
            </w:pPr>
            <w:r w:rsidRPr="0026238F">
              <w:rPr>
                <w:color w:val="002060"/>
              </w:rPr>
              <w:t>BRUNI ALFREDINO</w:t>
            </w:r>
          </w:p>
        </w:tc>
        <w:tc>
          <w:tcPr>
            <w:tcW w:w="2200" w:type="dxa"/>
            <w:tcMar>
              <w:top w:w="20" w:type="dxa"/>
              <w:left w:w="20" w:type="dxa"/>
              <w:bottom w:w="20" w:type="dxa"/>
              <w:right w:w="20" w:type="dxa"/>
            </w:tcMar>
            <w:vAlign w:val="center"/>
            <w:hideMark/>
          </w:tcPr>
          <w:p w14:paraId="797C4ED6" w14:textId="77777777" w:rsidR="002D3C68" w:rsidRPr="0026238F" w:rsidRDefault="002D3C68" w:rsidP="00BC4A1B">
            <w:pPr>
              <w:pStyle w:val="movimento2"/>
              <w:rPr>
                <w:color w:val="002060"/>
              </w:rPr>
            </w:pPr>
            <w:r w:rsidRPr="0026238F">
              <w:rPr>
                <w:color w:val="002060"/>
              </w:rPr>
              <w:t xml:space="preserve">(SPORTING GROTTAMMARE) </w:t>
            </w:r>
          </w:p>
        </w:tc>
        <w:tc>
          <w:tcPr>
            <w:tcW w:w="800" w:type="dxa"/>
            <w:tcMar>
              <w:top w:w="20" w:type="dxa"/>
              <w:left w:w="20" w:type="dxa"/>
              <w:bottom w:w="20" w:type="dxa"/>
              <w:right w:w="20" w:type="dxa"/>
            </w:tcMar>
            <w:vAlign w:val="center"/>
            <w:hideMark/>
          </w:tcPr>
          <w:p w14:paraId="30E96ED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64DF4C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7B3C1B1" w14:textId="77777777" w:rsidR="002D3C68" w:rsidRPr="0026238F" w:rsidRDefault="002D3C68" w:rsidP="00BC4A1B">
            <w:pPr>
              <w:pStyle w:val="movimento2"/>
              <w:rPr>
                <w:color w:val="002060"/>
              </w:rPr>
            </w:pPr>
            <w:r w:rsidRPr="0026238F">
              <w:rPr>
                <w:color w:val="002060"/>
              </w:rPr>
              <w:t> </w:t>
            </w:r>
          </w:p>
        </w:tc>
      </w:tr>
    </w:tbl>
    <w:p w14:paraId="040E3F7F" w14:textId="77777777" w:rsidR="002D3C68" w:rsidRPr="0026238F" w:rsidRDefault="002D3C68" w:rsidP="002D3C68">
      <w:pPr>
        <w:pStyle w:val="diffida"/>
        <w:spacing w:before="80" w:beforeAutospacing="0" w:after="40" w:afterAutospacing="0"/>
        <w:jc w:val="left"/>
        <w:rPr>
          <w:rFonts w:eastAsiaTheme="minorEastAsia"/>
          <w:color w:val="002060"/>
        </w:rPr>
      </w:pPr>
      <w:r w:rsidRPr="0026238F">
        <w:rPr>
          <w:color w:val="002060"/>
        </w:rPr>
        <w:t xml:space="preserve">Per essere entrato in campo a gioco fermo al fine di minacciare un giocatore avversario e per aver protestato smodatamente verso l'arbitro a seguito della notifica del provvedimento disciplinare. </w:t>
      </w:r>
    </w:p>
    <w:p w14:paraId="31A6AAAD" w14:textId="77777777" w:rsidR="002D3C68" w:rsidRPr="0026238F" w:rsidRDefault="002D3C68" w:rsidP="002D3C68">
      <w:pPr>
        <w:pStyle w:val="titolo20"/>
        <w:rPr>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195EE72" w14:textId="77777777" w:rsidTr="00BC4A1B">
        <w:tc>
          <w:tcPr>
            <w:tcW w:w="2200" w:type="dxa"/>
            <w:tcMar>
              <w:top w:w="20" w:type="dxa"/>
              <w:left w:w="20" w:type="dxa"/>
              <w:bottom w:w="20" w:type="dxa"/>
              <w:right w:w="20" w:type="dxa"/>
            </w:tcMar>
            <w:vAlign w:val="center"/>
            <w:hideMark/>
          </w:tcPr>
          <w:p w14:paraId="61EE89E2" w14:textId="77777777" w:rsidR="002D3C68" w:rsidRPr="0026238F" w:rsidRDefault="002D3C68" w:rsidP="00BC4A1B">
            <w:pPr>
              <w:pStyle w:val="movimento"/>
              <w:rPr>
                <w:color w:val="002060"/>
              </w:rPr>
            </w:pPr>
            <w:r w:rsidRPr="0026238F">
              <w:rPr>
                <w:color w:val="002060"/>
              </w:rPr>
              <w:t>SOLAZZI SIMONE</w:t>
            </w:r>
          </w:p>
        </w:tc>
        <w:tc>
          <w:tcPr>
            <w:tcW w:w="2200" w:type="dxa"/>
            <w:tcMar>
              <w:top w:w="20" w:type="dxa"/>
              <w:left w:w="20" w:type="dxa"/>
              <w:bottom w:w="20" w:type="dxa"/>
              <w:right w:w="20" w:type="dxa"/>
            </w:tcMar>
            <w:vAlign w:val="center"/>
            <w:hideMark/>
          </w:tcPr>
          <w:p w14:paraId="172C978B" w14:textId="77777777" w:rsidR="002D3C68" w:rsidRPr="0026238F" w:rsidRDefault="002D3C68" w:rsidP="00BC4A1B">
            <w:pPr>
              <w:pStyle w:val="movimento2"/>
              <w:rPr>
                <w:color w:val="002060"/>
              </w:rPr>
            </w:pPr>
            <w:r w:rsidRPr="0026238F">
              <w:rPr>
                <w:color w:val="002060"/>
              </w:rPr>
              <w:t xml:space="preserve">(POLISPORTIVA UROBORO) </w:t>
            </w:r>
          </w:p>
        </w:tc>
        <w:tc>
          <w:tcPr>
            <w:tcW w:w="800" w:type="dxa"/>
            <w:tcMar>
              <w:top w:w="20" w:type="dxa"/>
              <w:left w:w="20" w:type="dxa"/>
              <w:bottom w:w="20" w:type="dxa"/>
              <w:right w:w="20" w:type="dxa"/>
            </w:tcMar>
            <w:vAlign w:val="center"/>
            <w:hideMark/>
          </w:tcPr>
          <w:p w14:paraId="24BE6D5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8746A4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51E2C4A" w14:textId="77777777" w:rsidR="002D3C68" w:rsidRPr="0026238F" w:rsidRDefault="002D3C68" w:rsidP="00BC4A1B">
            <w:pPr>
              <w:pStyle w:val="movimento2"/>
              <w:rPr>
                <w:color w:val="002060"/>
              </w:rPr>
            </w:pPr>
            <w:r w:rsidRPr="0026238F">
              <w:rPr>
                <w:color w:val="002060"/>
              </w:rPr>
              <w:t> </w:t>
            </w:r>
          </w:p>
        </w:tc>
      </w:tr>
    </w:tbl>
    <w:p w14:paraId="7FE963E7"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B3518B0" w14:textId="77777777" w:rsidTr="00BC4A1B">
        <w:tc>
          <w:tcPr>
            <w:tcW w:w="2200" w:type="dxa"/>
            <w:tcMar>
              <w:top w:w="20" w:type="dxa"/>
              <w:left w:w="20" w:type="dxa"/>
              <w:bottom w:w="20" w:type="dxa"/>
              <w:right w:w="20" w:type="dxa"/>
            </w:tcMar>
            <w:vAlign w:val="center"/>
            <w:hideMark/>
          </w:tcPr>
          <w:p w14:paraId="37AA829D" w14:textId="77777777" w:rsidR="002D3C68" w:rsidRPr="0026238F" w:rsidRDefault="002D3C68" w:rsidP="00BC4A1B">
            <w:pPr>
              <w:pStyle w:val="movimento"/>
              <w:rPr>
                <w:color w:val="002060"/>
              </w:rPr>
            </w:pPr>
            <w:r w:rsidRPr="0026238F">
              <w:rPr>
                <w:color w:val="002060"/>
              </w:rPr>
              <w:t>FINAURINI RICCARDO</w:t>
            </w:r>
          </w:p>
        </w:tc>
        <w:tc>
          <w:tcPr>
            <w:tcW w:w="2200" w:type="dxa"/>
            <w:tcMar>
              <w:top w:w="20" w:type="dxa"/>
              <w:left w:w="20" w:type="dxa"/>
              <w:bottom w:w="20" w:type="dxa"/>
              <w:right w:w="20" w:type="dxa"/>
            </w:tcMar>
            <w:vAlign w:val="center"/>
            <w:hideMark/>
          </w:tcPr>
          <w:p w14:paraId="236197E1" w14:textId="77777777" w:rsidR="002D3C68" w:rsidRPr="0026238F" w:rsidRDefault="002D3C68" w:rsidP="00BC4A1B">
            <w:pPr>
              <w:pStyle w:val="movimento2"/>
              <w:rPr>
                <w:color w:val="002060"/>
              </w:rPr>
            </w:pPr>
            <w:r w:rsidRPr="0026238F">
              <w:rPr>
                <w:color w:val="002060"/>
              </w:rPr>
              <w:t xml:space="preserve">(VERBENA C5 ANCONA) </w:t>
            </w:r>
          </w:p>
        </w:tc>
        <w:tc>
          <w:tcPr>
            <w:tcW w:w="800" w:type="dxa"/>
            <w:tcMar>
              <w:top w:w="20" w:type="dxa"/>
              <w:left w:w="20" w:type="dxa"/>
              <w:bottom w:w="20" w:type="dxa"/>
              <w:right w:w="20" w:type="dxa"/>
            </w:tcMar>
            <w:vAlign w:val="center"/>
            <w:hideMark/>
          </w:tcPr>
          <w:p w14:paraId="720C5A3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EEDFB1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AC7B9F0" w14:textId="77777777" w:rsidR="002D3C68" w:rsidRPr="0026238F" w:rsidRDefault="002D3C68" w:rsidP="00BC4A1B">
            <w:pPr>
              <w:pStyle w:val="movimento2"/>
              <w:rPr>
                <w:color w:val="002060"/>
              </w:rPr>
            </w:pPr>
            <w:r w:rsidRPr="0026238F">
              <w:rPr>
                <w:color w:val="002060"/>
              </w:rPr>
              <w:t> </w:t>
            </w:r>
          </w:p>
        </w:tc>
      </w:tr>
    </w:tbl>
    <w:p w14:paraId="0F00CC04"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6E7E6C7" w14:textId="77777777" w:rsidTr="00BC4A1B">
        <w:tc>
          <w:tcPr>
            <w:tcW w:w="2200" w:type="dxa"/>
            <w:tcMar>
              <w:top w:w="20" w:type="dxa"/>
              <w:left w:w="20" w:type="dxa"/>
              <w:bottom w:w="20" w:type="dxa"/>
              <w:right w:w="20" w:type="dxa"/>
            </w:tcMar>
            <w:vAlign w:val="center"/>
            <w:hideMark/>
          </w:tcPr>
          <w:p w14:paraId="2C9F7226" w14:textId="77777777" w:rsidR="002D3C68" w:rsidRPr="0026238F" w:rsidRDefault="002D3C68" w:rsidP="00BC4A1B">
            <w:pPr>
              <w:pStyle w:val="movimento"/>
              <w:rPr>
                <w:color w:val="002060"/>
              </w:rPr>
            </w:pPr>
            <w:r w:rsidRPr="0026238F">
              <w:rPr>
                <w:color w:val="002060"/>
              </w:rPr>
              <w:t>LANGIOTTI GABRIELE</w:t>
            </w:r>
          </w:p>
        </w:tc>
        <w:tc>
          <w:tcPr>
            <w:tcW w:w="2200" w:type="dxa"/>
            <w:tcMar>
              <w:top w:w="20" w:type="dxa"/>
              <w:left w:w="20" w:type="dxa"/>
              <w:bottom w:w="20" w:type="dxa"/>
              <w:right w:w="20" w:type="dxa"/>
            </w:tcMar>
            <w:vAlign w:val="center"/>
            <w:hideMark/>
          </w:tcPr>
          <w:p w14:paraId="7BEAD439" w14:textId="77777777" w:rsidR="002D3C68" w:rsidRPr="0026238F" w:rsidRDefault="002D3C68" w:rsidP="00BC4A1B">
            <w:pPr>
              <w:pStyle w:val="movimento2"/>
              <w:rPr>
                <w:color w:val="002060"/>
              </w:rPr>
            </w:pPr>
            <w:r w:rsidRPr="0026238F">
              <w:rPr>
                <w:color w:val="002060"/>
              </w:rPr>
              <w:t xml:space="preserve">(SPORTING GROTTAMMARE) </w:t>
            </w:r>
          </w:p>
        </w:tc>
        <w:tc>
          <w:tcPr>
            <w:tcW w:w="800" w:type="dxa"/>
            <w:tcMar>
              <w:top w:w="20" w:type="dxa"/>
              <w:left w:w="20" w:type="dxa"/>
              <w:bottom w:w="20" w:type="dxa"/>
              <w:right w:w="20" w:type="dxa"/>
            </w:tcMar>
            <w:vAlign w:val="center"/>
            <w:hideMark/>
          </w:tcPr>
          <w:p w14:paraId="7ADC864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918C13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5B83577" w14:textId="77777777" w:rsidR="002D3C68" w:rsidRPr="0026238F" w:rsidRDefault="002D3C68" w:rsidP="00BC4A1B">
            <w:pPr>
              <w:pStyle w:val="movimento2"/>
              <w:rPr>
                <w:color w:val="002060"/>
              </w:rPr>
            </w:pPr>
            <w:r w:rsidRPr="0026238F">
              <w:rPr>
                <w:color w:val="002060"/>
              </w:rPr>
              <w:t> </w:t>
            </w:r>
          </w:p>
        </w:tc>
      </w:tr>
    </w:tbl>
    <w:p w14:paraId="498D443F" w14:textId="77777777" w:rsidR="002D3C68" w:rsidRPr="0026238F" w:rsidRDefault="002D3C68" w:rsidP="002D3C68">
      <w:pPr>
        <w:pStyle w:val="titolo30"/>
        <w:rPr>
          <w:rFonts w:eastAsiaTheme="minorEastAsia"/>
          <w:color w:val="002060"/>
        </w:rPr>
      </w:pPr>
      <w:r w:rsidRPr="0026238F">
        <w:rPr>
          <w:color w:val="002060"/>
        </w:rPr>
        <w:t xml:space="preserve">MASSAGGIATORI </w:t>
      </w:r>
    </w:p>
    <w:p w14:paraId="4B800A90" w14:textId="77777777" w:rsidR="002D3C68" w:rsidRPr="0026238F" w:rsidRDefault="002D3C68" w:rsidP="002D3C68">
      <w:pPr>
        <w:pStyle w:val="titolo20"/>
        <w:rPr>
          <w:color w:val="002060"/>
        </w:rPr>
      </w:pPr>
      <w:r w:rsidRPr="0026238F">
        <w:rPr>
          <w:color w:val="002060"/>
        </w:rPr>
        <w:t xml:space="preserve">INIBIZIONE FINO AL 29/ 1/ 205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FBAB7E5" w14:textId="77777777" w:rsidTr="00BC4A1B">
        <w:tc>
          <w:tcPr>
            <w:tcW w:w="2200" w:type="dxa"/>
            <w:tcMar>
              <w:top w:w="20" w:type="dxa"/>
              <w:left w:w="20" w:type="dxa"/>
              <w:bottom w:w="20" w:type="dxa"/>
              <w:right w:w="20" w:type="dxa"/>
            </w:tcMar>
            <w:vAlign w:val="center"/>
            <w:hideMark/>
          </w:tcPr>
          <w:p w14:paraId="0A2222D0" w14:textId="77777777" w:rsidR="002D3C68" w:rsidRPr="0026238F" w:rsidRDefault="002D3C68" w:rsidP="00BC4A1B">
            <w:pPr>
              <w:pStyle w:val="movimento"/>
              <w:rPr>
                <w:color w:val="002060"/>
              </w:rPr>
            </w:pPr>
            <w:r w:rsidRPr="0026238F">
              <w:rPr>
                <w:color w:val="002060"/>
              </w:rPr>
              <w:t>COCCHI MARIO</w:t>
            </w:r>
          </w:p>
        </w:tc>
        <w:tc>
          <w:tcPr>
            <w:tcW w:w="2200" w:type="dxa"/>
            <w:tcMar>
              <w:top w:w="20" w:type="dxa"/>
              <w:left w:w="20" w:type="dxa"/>
              <w:bottom w:w="20" w:type="dxa"/>
              <w:right w:w="20" w:type="dxa"/>
            </w:tcMar>
            <w:vAlign w:val="center"/>
            <w:hideMark/>
          </w:tcPr>
          <w:p w14:paraId="5A9E39A3" w14:textId="77777777" w:rsidR="002D3C68" w:rsidRPr="0026238F" w:rsidRDefault="002D3C68" w:rsidP="00BC4A1B">
            <w:pPr>
              <w:pStyle w:val="movimento2"/>
              <w:rPr>
                <w:color w:val="002060"/>
              </w:rPr>
            </w:pPr>
            <w:r w:rsidRPr="0026238F">
              <w:rPr>
                <w:color w:val="002060"/>
              </w:rPr>
              <w:t xml:space="preserve">(SERRALTA) </w:t>
            </w:r>
          </w:p>
        </w:tc>
        <w:tc>
          <w:tcPr>
            <w:tcW w:w="800" w:type="dxa"/>
            <w:tcMar>
              <w:top w:w="20" w:type="dxa"/>
              <w:left w:w="20" w:type="dxa"/>
              <w:bottom w:w="20" w:type="dxa"/>
              <w:right w:w="20" w:type="dxa"/>
            </w:tcMar>
            <w:vAlign w:val="center"/>
            <w:hideMark/>
          </w:tcPr>
          <w:p w14:paraId="0316054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ED506D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D74AA6B" w14:textId="77777777" w:rsidR="002D3C68" w:rsidRPr="0026238F" w:rsidRDefault="002D3C68" w:rsidP="00BC4A1B">
            <w:pPr>
              <w:pStyle w:val="movimento2"/>
              <w:rPr>
                <w:color w:val="002060"/>
              </w:rPr>
            </w:pPr>
            <w:r w:rsidRPr="0026238F">
              <w:rPr>
                <w:color w:val="002060"/>
              </w:rPr>
              <w:t> </w:t>
            </w:r>
          </w:p>
        </w:tc>
      </w:tr>
    </w:tbl>
    <w:p w14:paraId="092D8AAF" w14:textId="77777777" w:rsidR="002D3C68" w:rsidRPr="0026238F" w:rsidRDefault="002D3C68" w:rsidP="002D3C68">
      <w:pPr>
        <w:pStyle w:val="diffida"/>
        <w:spacing w:before="80" w:beforeAutospacing="0" w:after="40" w:afterAutospacing="0"/>
        <w:jc w:val="left"/>
        <w:rPr>
          <w:rFonts w:eastAsiaTheme="minorEastAsia"/>
          <w:color w:val="002060"/>
        </w:rPr>
      </w:pPr>
      <w:r w:rsidRPr="0026238F">
        <w:rPr>
          <w:color w:val="002060"/>
        </w:rPr>
        <w:t>Per comportamento non regolame</w:t>
      </w:r>
      <w:r>
        <w:rPr>
          <w:color w:val="002060"/>
        </w:rPr>
        <w:t>n</w:t>
      </w:r>
      <w:r w:rsidRPr="0026238F">
        <w:rPr>
          <w:color w:val="002060"/>
        </w:rPr>
        <w:t xml:space="preserve">tare. Allontanato. </w:t>
      </w:r>
    </w:p>
    <w:p w14:paraId="332E21C8" w14:textId="77777777" w:rsidR="002D3C68" w:rsidRPr="0026238F" w:rsidRDefault="002D3C68" w:rsidP="002D3C68">
      <w:pPr>
        <w:pStyle w:val="titolo30"/>
        <w:rPr>
          <w:color w:val="002060"/>
        </w:rPr>
      </w:pPr>
      <w:r w:rsidRPr="0026238F">
        <w:rPr>
          <w:color w:val="002060"/>
        </w:rPr>
        <w:t xml:space="preserve">ALLENATORI </w:t>
      </w:r>
    </w:p>
    <w:p w14:paraId="0BD2D711" w14:textId="77777777" w:rsidR="002D3C68" w:rsidRPr="0026238F" w:rsidRDefault="002D3C68" w:rsidP="002D3C68">
      <w:pPr>
        <w:pStyle w:val="titolo20"/>
        <w:rPr>
          <w:color w:val="002060"/>
        </w:rPr>
      </w:pPr>
      <w:r w:rsidRPr="0026238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C2B4B40" w14:textId="77777777" w:rsidTr="00BC4A1B">
        <w:tc>
          <w:tcPr>
            <w:tcW w:w="2200" w:type="dxa"/>
            <w:tcMar>
              <w:top w:w="20" w:type="dxa"/>
              <w:left w:w="20" w:type="dxa"/>
              <w:bottom w:w="20" w:type="dxa"/>
              <w:right w:w="20" w:type="dxa"/>
            </w:tcMar>
            <w:vAlign w:val="center"/>
            <w:hideMark/>
          </w:tcPr>
          <w:p w14:paraId="32915FBF" w14:textId="77777777" w:rsidR="002D3C68" w:rsidRPr="0026238F" w:rsidRDefault="002D3C68" w:rsidP="00BC4A1B">
            <w:pPr>
              <w:pStyle w:val="movimento"/>
              <w:rPr>
                <w:color w:val="002060"/>
              </w:rPr>
            </w:pPr>
            <w:r w:rsidRPr="0026238F">
              <w:rPr>
                <w:color w:val="002060"/>
              </w:rPr>
              <w:t>FERRARESI EMANUELE</w:t>
            </w:r>
          </w:p>
        </w:tc>
        <w:tc>
          <w:tcPr>
            <w:tcW w:w="2200" w:type="dxa"/>
            <w:tcMar>
              <w:top w:w="20" w:type="dxa"/>
              <w:left w:w="20" w:type="dxa"/>
              <w:bottom w:w="20" w:type="dxa"/>
              <w:right w:w="20" w:type="dxa"/>
            </w:tcMar>
            <w:vAlign w:val="center"/>
            <w:hideMark/>
          </w:tcPr>
          <w:p w14:paraId="0E13018D" w14:textId="77777777" w:rsidR="002D3C68" w:rsidRPr="0026238F" w:rsidRDefault="002D3C68" w:rsidP="00BC4A1B">
            <w:pPr>
              <w:pStyle w:val="movimento2"/>
              <w:rPr>
                <w:color w:val="002060"/>
              </w:rPr>
            </w:pPr>
            <w:r w:rsidRPr="0026238F">
              <w:rPr>
                <w:color w:val="002060"/>
              </w:rPr>
              <w:t xml:space="preserve">(ACLI MANTOVANI CALCIO A 5) </w:t>
            </w:r>
          </w:p>
        </w:tc>
        <w:tc>
          <w:tcPr>
            <w:tcW w:w="800" w:type="dxa"/>
            <w:tcMar>
              <w:top w:w="20" w:type="dxa"/>
              <w:left w:w="20" w:type="dxa"/>
              <w:bottom w:w="20" w:type="dxa"/>
              <w:right w:w="20" w:type="dxa"/>
            </w:tcMar>
            <w:vAlign w:val="center"/>
            <w:hideMark/>
          </w:tcPr>
          <w:p w14:paraId="0A2F259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DC0C6A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791B720" w14:textId="77777777" w:rsidR="002D3C68" w:rsidRPr="0026238F" w:rsidRDefault="002D3C68" w:rsidP="00BC4A1B">
            <w:pPr>
              <w:pStyle w:val="movimento2"/>
              <w:rPr>
                <w:color w:val="002060"/>
              </w:rPr>
            </w:pPr>
            <w:r w:rsidRPr="0026238F">
              <w:rPr>
                <w:color w:val="002060"/>
              </w:rPr>
              <w:t> </w:t>
            </w:r>
          </w:p>
        </w:tc>
      </w:tr>
    </w:tbl>
    <w:p w14:paraId="13F29D36" w14:textId="77777777" w:rsidR="002D3C68" w:rsidRPr="0026238F" w:rsidRDefault="002D3C68" w:rsidP="002D3C68">
      <w:pPr>
        <w:pStyle w:val="titolo20"/>
        <w:rPr>
          <w:rFonts w:eastAsiaTheme="minorEastAsia"/>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51EC391" w14:textId="77777777" w:rsidTr="00BC4A1B">
        <w:tc>
          <w:tcPr>
            <w:tcW w:w="2200" w:type="dxa"/>
            <w:tcMar>
              <w:top w:w="20" w:type="dxa"/>
              <w:left w:w="20" w:type="dxa"/>
              <w:bottom w:w="20" w:type="dxa"/>
              <w:right w:w="20" w:type="dxa"/>
            </w:tcMar>
            <w:vAlign w:val="center"/>
            <w:hideMark/>
          </w:tcPr>
          <w:p w14:paraId="5D85D49E" w14:textId="77777777" w:rsidR="002D3C68" w:rsidRPr="0026238F" w:rsidRDefault="002D3C68" w:rsidP="00BC4A1B">
            <w:pPr>
              <w:pStyle w:val="movimento"/>
              <w:rPr>
                <w:color w:val="002060"/>
              </w:rPr>
            </w:pPr>
            <w:r w:rsidRPr="0026238F">
              <w:rPr>
                <w:color w:val="002060"/>
              </w:rPr>
              <w:t>VENTURINI OSCAR</w:t>
            </w:r>
          </w:p>
        </w:tc>
        <w:tc>
          <w:tcPr>
            <w:tcW w:w="2200" w:type="dxa"/>
            <w:tcMar>
              <w:top w:w="20" w:type="dxa"/>
              <w:left w:w="20" w:type="dxa"/>
              <w:bottom w:w="20" w:type="dxa"/>
              <w:right w:w="20" w:type="dxa"/>
            </w:tcMar>
            <w:vAlign w:val="center"/>
            <w:hideMark/>
          </w:tcPr>
          <w:p w14:paraId="723A8D7C" w14:textId="77777777" w:rsidR="002D3C68" w:rsidRPr="0026238F" w:rsidRDefault="002D3C68" w:rsidP="00BC4A1B">
            <w:pPr>
              <w:pStyle w:val="movimento2"/>
              <w:rPr>
                <w:color w:val="002060"/>
              </w:rPr>
            </w:pPr>
            <w:r w:rsidRPr="0026238F">
              <w:rPr>
                <w:color w:val="002060"/>
              </w:rPr>
              <w:t xml:space="preserve">(ACQUALAGNA CALCIO C 5) </w:t>
            </w:r>
          </w:p>
        </w:tc>
        <w:tc>
          <w:tcPr>
            <w:tcW w:w="800" w:type="dxa"/>
            <w:tcMar>
              <w:top w:w="20" w:type="dxa"/>
              <w:left w:w="20" w:type="dxa"/>
              <w:bottom w:w="20" w:type="dxa"/>
              <w:right w:w="20" w:type="dxa"/>
            </w:tcMar>
            <w:vAlign w:val="center"/>
            <w:hideMark/>
          </w:tcPr>
          <w:p w14:paraId="4B52B0F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E5B517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05201E0" w14:textId="77777777" w:rsidR="002D3C68" w:rsidRPr="0026238F" w:rsidRDefault="002D3C68" w:rsidP="00BC4A1B">
            <w:pPr>
              <w:pStyle w:val="movimento2"/>
              <w:rPr>
                <w:color w:val="002060"/>
              </w:rPr>
            </w:pPr>
            <w:r w:rsidRPr="0026238F">
              <w:rPr>
                <w:color w:val="002060"/>
              </w:rPr>
              <w:t> </w:t>
            </w:r>
          </w:p>
        </w:tc>
      </w:tr>
    </w:tbl>
    <w:p w14:paraId="38417FAC"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03A1B94" w14:textId="77777777" w:rsidTr="00BC4A1B">
        <w:tc>
          <w:tcPr>
            <w:tcW w:w="2200" w:type="dxa"/>
            <w:tcMar>
              <w:top w:w="20" w:type="dxa"/>
              <w:left w:w="20" w:type="dxa"/>
              <w:bottom w:w="20" w:type="dxa"/>
              <w:right w:w="20" w:type="dxa"/>
            </w:tcMar>
            <w:vAlign w:val="center"/>
            <w:hideMark/>
          </w:tcPr>
          <w:p w14:paraId="43CBB5D6" w14:textId="77777777" w:rsidR="002D3C68" w:rsidRPr="0026238F" w:rsidRDefault="002D3C68" w:rsidP="00BC4A1B">
            <w:pPr>
              <w:pStyle w:val="movimento"/>
              <w:rPr>
                <w:color w:val="002060"/>
              </w:rPr>
            </w:pPr>
            <w:r w:rsidRPr="0026238F">
              <w:rPr>
                <w:color w:val="002060"/>
              </w:rPr>
              <w:t>MARCELLETTI ROBERTO</w:t>
            </w:r>
          </w:p>
        </w:tc>
        <w:tc>
          <w:tcPr>
            <w:tcW w:w="2200" w:type="dxa"/>
            <w:tcMar>
              <w:top w:w="20" w:type="dxa"/>
              <w:left w:w="20" w:type="dxa"/>
              <w:bottom w:w="20" w:type="dxa"/>
              <w:right w:w="20" w:type="dxa"/>
            </w:tcMar>
            <w:vAlign w:val="center"/>
            <w:hideMark/>
          </w:tcPr>
          <w:p w14:paraId="790BB01A" w14:textId="77777777" w:rsidR="002D3C68" w:rsidRPr="0026238F" w:rsidRDefault="002D3C68" w:rsidP="00BC4A1B">
            <w:pPr>
              <w:pStyle w:val="movimento2"/>
              <w:rPr>
                <w:color w:val="002060"/>
              </w:rPr>
            </w:pPr>
            <w:r w:rsidRPr="0026238F">
              <w:rPr>
                <w:color w:val="002060"/>
              </w:rPr>
              <w:t xml:space="preserve">(VERBENA C5 ANCONA) </w:t>
            </w:r>
          </w:p>
        </w:tc>
        <w:tc>
          <w:tcPr>
            <w:tcW w:w="800" w:type="dxa"/>
            <w:tcMar>
              <w:top w:w="20" w:type="dxa"/>
              <w:left w:w="20" w:type="dxa"/>
              <w:bottom w:w="20" w:type="dxa"/>
              <w:right w:w="20" w:type="dxa"/>
            </w:tcMar>
            <w:vAlign w:val="center"/>
            <w:hideMark/>
          </w:tcPr>
          <w:p w14:paraId="506FBBB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9817FC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8109BEA" w14:textId="77777777" w:rsidR="002D3C68" w:rsidRPr="0026238F" w:rsidRDefault="002D3C68" w:rsidP="00BC4A1B">
            <w:pPr>
              <w:pStyle w:val="movimento2"/>
              <w:rPr>
                <w:color w:val="002060"/>
              </w:rPr>
            </w:pPr>
            <w:r w:rsidRPr="0026238F">
              <w:rPr>
                <w:color w:val="002060"/>
              </w:rPr>
              <w:t> </w:t>
            </w:r>
          </w:p>
        </w:tc>
      </w:tr>
    </w:tbl>
    <w:p w14:paraId="7040BFC0"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394125D8" w14:textId="77777777" w:rsidTr="00BC4A1B">
        <w:tc>
          <w:tcPr>
            <w:tcW w:w="2200" w:type="dxa"/>
            <w:tcMar>
              <w:top w:w="20" w:type="dxa"/>
              <w:left w:w="20" w:type="dxa"/>
              <w:bottom w:w="20" w:type="dxa"/>
              <w:right w:w="20" w:type="dxa"/>
            </w:tcMar>
            <w:vAlign w:val="center"/>
            <w:hideMark/>
          </w:tcPr>
          <w:p w14:paraId="7F09116C" w14:textId="77777777" w:rsidR="002D3C68" w:rsidRPr="0026238F" w:rsidRDefault="002D3C68" w:rsidP="00BC4A1B">
            <w:pPr>
              <w:pStyle w:val="movimento"/>
              <w:rPr>
                <w:color w:val="002060"/>
              </w:rPr>
            </w:pPr>
            <w:r w:rsidRPr="0026238F">
              <w:rPr>
                <w:color w:val="002060"/>
              </w:rPr>
              <w:t>DI RUSSO GUIDO</w:t>
            </w:r>
          </w:p>
        </w:tc>
        <w:tc>
          <w:tcPr>
            <w:tcW w:w="2200" w:type="dxa"/>
            <w:tcMar>
              <w:top w:w="20" w:type="dxa"/>
              <w:left w:w="20" w:type="dxa"/>
              <w:bottom w:w="20" w:type="dxa"/>
              <w:right w:w="20" w:type="dxa"/>
            </w:tcMar>
            <w:vAlign w:val="center"/>
            <w:hideMark/>
          </w:tcPr>
          <w:p w14:paraId="19EE5300" w14:textId="77777777" w:rsidR="002D3C68" w:rsidRPr="0026238F" w:rsidRDefault="002D3C68" w:rsidP="00BC4A1B">
            <w:pPr>
              <w:pStyle w:val="movimento2"/>
              <w:rPr>
                <w:color w:val="002060"/>
              </w:rPr>
            </w:pPr>
            <w:r w:rsidRPr="0026238F">
              <w:rPr>
                <w:color w:val="002060"/>
              </w:rPr>
              <w:t xml:space="preserve">(REAL EAGLES VIRTUS PAGLIA) </w:t>
            </w:r>
          </w:p>
        </w:tc>
        <w:tc>
          <w:tcPr>
            <w:tcW w:w="800" w:type="dxa"/>
            <w:tcMar>
              <w:top w:w="20" w:type="dxa"/>
              <w:left w:w="20" w:type="dxa"/>
              <w:bottom w:w="20" w:type="dxa"/>
              <w:right w:w="20" w:type="dxa"/>
            </w:tcMar>
            <w:vAlign w:val="center"/>
            <w:hideMark/>
          </w:tcPr>
          <w:p w14:paraId="66F2D6B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D24927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F137A21" w14:textId="77777777" w:rsidR="002D3C68" w:rsidRPr="0026238F" w:rsidRDefault="002D3C68" w:rsidP="00BC4A1B">
            <w:pPr>
              <w:pStyle w:val="movimento2"/>
              <w:rPr>
                <w:color w:val="002060"/>
              </w:rPr>
            </w:pPr>
            <w:r w:rsidRPr="0026238F">
              <w:rPr>
                <w:color w:val="002060"/>
              </w:rPr>
              <w:t> </w:t>
            </w:r>
          </w:p>
        </w:tc>
      </w:tr>
    </w:tbl>
    <w:p w14:paraId="1355B1DA" w14:textId="77777777" w:rsidR="002D3C68" w:rsidRPr="0026238F" w:rsidRDefault="002D3C68" w:rsidP="002D3C68">
      <w:pPr>
        <w:pStyle w:val="titolo30"/>
        <w:rPr>
          <w:rFonts w:eastAsiaTheme="minorEastAsia"/>
          <w:color w:val="002060"/>
        </w:rPr>
      </w:pPr>
      <w:r w:rsidRPr="0026238F">
        <w:rPr>
          <w:color w:val="002060"/>
        </w:rPr>
        <w:t xml:space="preserve">CALCIATORI ESPULSI </w:t>
      </w:r>
    </w:p>
    <w:p w14:paraId="5994BEA0" w14:textId="77777777" w:rsidR="002D3C68" w:rsidRPr="0026238F" w:rsidRDefault="002D3C68" w:rsidP="002D3C68">
      <w:pPr>
        <w:pStyle w:val="titolo20"/>
        <w:rPr>
          <w:color w:val="002060"/>
        </w:rPr>
      </w:pPr>
      <w:r w:rsidRPr="0026238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AB1731F" w14:textId="77777777" w:rsidTr="00BC4A1B">
        <w:tc>
          <w:tcPr>
            <w:tcW w:w="2200" w:type="dxa"/>
            <w:tcMar>
              <w:top w:w="20" w:type="dxa"/>
              <w:left w:w="20" w:type="dxa"/>
              <w:bottom w:w="20" w:type="dxa"/>
              <w:right w:w="20" w:type="dxa"/>
            </w:tcMar>
            <w:vAlign w:val="center"/>
            <w:hideMark/>
          </w:tcPr>
          <w:p w14:paraId="3A61F670" w14:textId="77777777" w:rsidR="002D3C68" w:rsidRPr="0026238F" w:rsidRDefault="002D3C68" w:rsidP="00BC4A1B">
            <w:pPr>
              <w:pStyle w:val="movimento"/>
              <w:rPr>
                <w:color w:val="002060"/>
              </w:rPr>
            </w:pPr>
            <w:r w:rsidRPr="0026238F">
              <w:rPr>
                <w:color w:val="002060"/>
              </w:rPr>
              <w:t>ZANELLI RENATO</w:t>
            </w:r>
          </w:p>
        </w:tc>
        <w:tc>
          <w:tcPr>
            <w:tcW w:w="2200" w:type="dxa"/>
            <w:tcMar>
              <w:top w:w="20" w:type="dxa"/>
              <w:left w:w="20" w:type="dxa"/>
              <w:bottom w:w="20" w:type="dxa"/>
              <w:right w:w="20" w:type="dxa"/>
            </w:tcMar>
            <w:vAlign w:val="center"/>
            <w:hideMark/>
          </w:tcPr>
          <w:p w14:paraId="5B37F942" w14:textId="77777777" w:rsidR="002D3C68" w:rsidRPr="0026238F" w:rsidRDefault="002D3C68" w:rsidP="00BC4A1B">
            <w:pPr>
              <w:pStyle w:val="movimento2"/>
              <w:rPr>
                <w:color w:val="002060"/>
              </w:rPr>
            </w:pPr>
            <w:r w:rsidRPr="0026238F">
              <w:rPr>
                <w:color w:val="002060"/>
              </w:rPr>
              <w:t xml:space="preserve">(POLISPORTIVA VICTORIA) </w:t>
            </w:r>
          </w:p>
        </w:tc>
        <w:tc>
          <w:tcPr>
            <w:tcW w:w="800" w:type="dxa"/>
            <w:tcMar>
              <w:top w:w="20" w:type="dxa"/>
              <w:left w:w="20" w:type="dxa"/>
              <w:bottom w:w="20" w:type="dxa"/>
              <w:right w:w="20" w:type="dxa"/>
            </w:tcMar>
            <w:vAlign w:val="center"/>
            <w:hideMark/>
          </w:tcPr>
          <w:p w14:paraId="0D62394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C3B827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2095291" w14:textId="77777777" w:rsidR="002D3C68" w:rsidRPr="0026238F" w:rsidRDefault="002D3C68" w:rsidP="00BC4A1B">
            <w:pPr>
              <w:pStyle w:val="movimento2"/>
              <w:rPr>
                <w:color w:val="002060"/>
              </w:rPr>
            </w:pPr>
            <w:r w:rsidRPr="0026238F">
              <w:rPr>
                <w:color w:val="002060"/>
              </w:rPr>
              <w:t> </w:t>
            </w:r>
          </w:p>
        </w:tc>
      </w:tr>
    </w:tbl>
    <w:p w14:paraId="249A3C10" w14:textId="77777777" w:rsidR="002D3C68" w:rsidRPr="0026238F" w:rsidRDefault="002D3C68" w:rsidP="002D3C68">
      <w:pPr>
        <w:pStyle w:val="titolo20"/>
        <w:rPr>
          <w:rFonts w:eastAsiaTheme="minorEastAsia"/>
          <w:color w:val="002060"/>
        </w:rPr>
      </w:pPr>
      <w:r w:rsidRPr="0026238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E7E6C16" w14:textId="77777777" w:rsidTr="00BC4A1B">
        <w:tc>
          <w:tcPr>
            <w:tcW w:w="2200" w:type="dxa"/>
            <w:tcMar>
              <w:top w:w="20" w:type="dxa"/>
              <w:left w:w="20" w:type="dxa"/>
              <w:bottom w:w="20" w:type="dxa"/>
              <w:right w:w="20" w:type="dxa"/>
            </w:tcMar>
            <w:vAlign w:val="center"/>
            <w:hideMark/>
          </w:tcPr>
          <w:p w14:paraId="4BFEF672" w14:textId="77777777" w:rsidR="002D3C68" w:rsidRPr="0026238F" w:rsidRDefault="002D3C68" w:rsidP="00BC4A1B">
            <w:pPr>
              <w:pStyle w:val="movimento"/>
              <w:rPr>
                <w:color w:val="002060"/>
              </w:rPr>
            </w:pPr>
            <w:r w:rsidRPr="0026238F">
              <w:rPr>
                <w:color w:val="002060"/>
              </w:rPr>
              <w:lastRenderedPageBreak/>
              <w:t>SMARGIASSI MARCO</w:t>
            </w:r>
          </w:p>
        </w:tc>
        <w:tc>
          <w:tcPr>
            <w:tcW w:w="2200" w:type="dxa"/>
            <w:tcMar>
              <w:top w:w="20" w:type="dxa"/>
              <w:left w:w="20" w:type="dxa"/>
              <w:bottom w:w="20" w:type="dxa"/>
              <w:right w:w="20" w:type="dxa"/>
            </w:tcMar>
            <w:vAlign w:val="center"/>
            <w:hideMark/>
          </w:tcPr>
          <w:p w14:paraId="0F415BF1" w14:textId="77777777" w:rsidR="002D3C68" w:rsidRPr="0026238F" w:rsidRDefault="002D3C68" w:rsidP="00BC4A1B">
            <w:pPr>
              <w:pStyle w:val="movimento2"/>
              <w:rPr>
                <w:color w:val="002060"/>
              </w:rPr>
            </w:pPr>
            <w:r w:rsidRPr="0026238F">
              <w:rPr>
                <w:color w:val="002060"/>
              </w:rPr>
              <w:t xml:space="preserve">(POLISPORTIVA UROBORO) </w:t>
            </w:r>
          </w:p>
        </w:tc>
        <w:tc>
          <w:tcPr>
            <w:tcW w:w="800" w:type="dxa"/>
            <w:tcMar>
              <w:top w:w="20" w:type="dxa"/>
              <w:left w:w="20" w:type="dxa"/>
              <w:bottom w:w="20" w:type="dxa"/>
              <w:right w:w="20" w:type="dxa"/>
            </w:tcMar>
            <w:vAlign w:val="center"/>
            <w:hideMark/>
          </w:tcPr>
          <w:p w14:paraId="5970EEF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C8B447A" w14:textId="77777777" w:rsidR="002D3C68" w:rsidRPr="0026238F" w:rsidRDefault="002D3C68" w:rsidP="00BC4A1B">
            <w:pPr>
              <w:pStyle w:val="movimento"/>
              <w:rPr>
                <w:color w:val="002060"/>
              </w:rPr>
            </w:pPr>
            <w:r w:rsidRPr="0026238F">
              <w:rPr>
                <w:color w:val="002060"/>
              </w:rPr>
              <w:t>CHIAPPINI MASSIMO</w:t>
            </w:r>
          </w:p>
        </w:tc>
        <w:tc>
          <w:tcPr>
            <w:tcW w:w="2200" w:type="dxa"/>
            <w:tcMar>
              <w:top w:w="20" w:type="dxa"/>
              <w:left w:w="20" w:type="dxa"/>
              <w:bottom w:w="20" w:type="dxa"/>
              <w:right w:w="20" w:type="dxa"/>
            </w:tcMar>
            <w:vAlign w:val="center"/>
            <w:hideMark/>
          </w:tcPr>
          <w:p w14:paraId="65CEED9C" w14:textId="77777777" w:rsidR="002D3C68" w:rsidRPr="0026238F" w:rsidRDefault="002D3C68" w:rsidP="00BC4A1B">
            <w:pPr>
              <w:pStyle w:val="movimento2"/>
              <w:rPr>
                <w:color w:val="002060"/>
              </w:rPr>
            </w:pPr>
            <w:r w:rsidRPr="0026238F">
              <w:rPr>
                <w:color w:val="002060"/>
              </w:rPr>
              <w:t xml:space="preserve">(ROCCAFLUVIONE) </w:t>
            </w:r>
          </w:p>
        </w:tc>
      </w:tr>
      <w:tr w:rsidR="002D3C68" w:rsidRPr="0026238F" w14:paraId="73A8D2B3" w14:textId="77777777" w:rsidTr="00BC4A1B">
        <w:tc>
          <w:tcPr>
            <w:tcW w:w="2200" w:type="dxa"/>
            <w:tcMar>
              <w:top w:w="20" w:type="dxa"/>
              <w:left w:w="20" w:type="dxa"/>
              <w:bottom w:w="20" w:type="dxa"/>
              <w:right w:w="20" w:type="dxa"/>
            </w:tcMar>
            <w:vAlign w:val="center"/>
            <w:hideMark/>
          </w:tcPr>
          <w:p w14:paraId="63056FD7" w14:textId="77777777" w:rsidR="002D3C68" w:rsidRPr="0026238F" w:rsidRDefault="002D3C68" w:rsidP="00BC4A1B">
            <w:pPr>
              <w:pStyle w:val="movimento"/>
              <w:rPr>
                <w:color w:val="002060"/>
              </w:rPr>
            </w:pPr>
            <w:r w:rsidRPr="0026238F">
              <w:rPr>
                <w:color w:val="002060"/>
              </w:rPr>
              <w:t>COACCI JOURI</w:t>
            </w:r>
          </w:p>
        </w:tc>
        <w:tc>
          <w:tcPr>
            <w:tcW w:w="2200" w:type="dxa"/>
            <w:tcMar>
              <w:top w:w="20" w:type="dxa"/>
              <w:left w:w="20" w:type="dxa"/>
              <w:bottom w:w="20" w:type="dxa"/>
              <w:right w:w="20" w:type="dxa"/>
            </w:tcMar>
            <w:vAlign w:val="center"/>
            <w:hideMark/>
          </w:tcPr>
          <w:p w14:paraId="62A081DD" w14:textId="77777777" w:rsidR="002D3C68" w:rsidRPr="0026238F" w:rsidRDefault="002D3C68" w:rsidP="00BC4A1B">
            <w:pPr>
              <w:pStyle w:val="movimento2"/>
              <w:rPr>
                <w:color w:val="002060"/>
              </w:rPr>
            </w:pPr>
            <w:r w:rsidRPr="0026238F">
              <w:rPr>
                <w:color w:val="002060"/>
              </w:rPr>
              <w:t xml:space="preserve">(SAN BIAGIO) </w:t>
            </w:r>
          </w:p>
        </w:tc>
        <w:tc>
          <w:tcPr>
            <w:tcW w:w="800" w:type="dxa"/>
            <w:tcMar>
              <w:top w:w="20" w:type="dxa"/>
              <w:left w:w="20" w:type="dxa"/>
              <w:bottom w:w="20" w:type="dxa"/>
              <w:right w:w="20" w:type="dxa"/>
            </w:tcMar>
            <w:vAlign w:val="center"/>
            <w:hideMark/>
          </w:tcPr>
          <w:p w14:paraId="42A2F7A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10422AF" w14:textId="77777777" w:rsidR="002D3C68" w:rsidRPr="0026238F" w:rsidRDefault="002D3C68" w:rsidP="00BC4A1B">
            <w:pPr>
              <w:pStyle w:val="movimento"/>
              <w:rPr>
                <w:color w:val="002060"/>
              </w:rPr>
            </w:pPr>
            <w:r w:rsidRPr="0026238F">
              <w:rPr>
                <w:color w:val="002060"/>
              </w:rPr>
              <w:t>SUAREZ FERNANDO MAXIMI</w:t>
            </w:r>
          </w:p>
        </w:tc>
        <w:tc>
          <w:tcPr>
            <w:tcW w:w="2200" w:type="dxa"/>
            <w:tcMar>
              <w:top w:w="20" w:type="dxa"/>
              <w:left w:w="20" w:type="dxa"/>
              <w:bottom w:w="20" w:type="dxa"/>
              <w:right w:w="20" w:type="dxa"/>
            </w:tcMar>
            <w:vAlign w:val="center"/>
            <w:hideMark/>
          </w:tcPr>
          <w:p w14:paraId="16B33299" w14:textId="77777777" w:rsidR="002D3C68" w:rsidRPr="0026238F" w:rsidRDefault="002D3C68" w:rsidP="00BC4A1B">
            <w:pPr>
              <w:pStyle w:val="movimento2"/>
              <w:rPr>
                <w:color w:val="002060"/>
              </w:rPr>
            </w:pPr>
            <w:r w:rsidRPr="0026238F">
              <w:rPr>
                <w:color w:val="002060"/>
              </w:rPr>
              <w:t xml:space="preserve">(SERRALTA) </w:t>
            </w:r>
          </w:p>
        </w:tc>
      </w:tr>
    </w:tbl>
    <w:p w14:paraId="2EA80E6F"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003E7BB0" w14:textId="77777777" w:rsidR="002D3C68" w:rsidRPr="0026238F" w:rsidRDefault="002D3C68" w:rsidP="002D3C68">
      <w:pPr>
        <w:pStyle w:val="titolo20"/>
        <w:rPr>
          <w:color w:val="002060"/>
        </w:rPr>
      </w:pPr>
      <w:r w:rsidRPr="0026238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30BAB725" w14:textId="77777777" w:rsidTr="00BC4A1B">
        <w:tc>
          <w:tcPr>
            <w:tcW w:w="2200" w:type="dxa"/>
            <w:tcMar>
              <w:top w:w="20" w:type="dxa"/>
              <w:left w:w="20" w:type="dxa"/>
              <w:bottom w:w="20" w:type="dxa"/>
              <w:right w:w="20" w:type="dxa"/>
            </w:tcMar>
            <w:vAlign w:val="center"/>
            <w:hideMark/>
          </w:tcPr>
          <w:p w14:paraId="781BCDB9" w14:textId="77777777" w:rsidR="002D3C68" w:rsidRPr="0026238F" w:rsidRDefault="002D3C68" w:rsidP="00BC4A1B">
            <w:pPr>
              <w:pStyle w:val="movimento"/>
              <w:rPr>
                <w:color w:val="002060"/>
              </w:rPr>
            </w:pPr>
            <w:r w:rsidRPr="0026238F">
              <w:rPr>
                <w:color w:val="002060"/>
              </w:rPr>
              <w:t>STIPA ALESSIO</w:t>
            </w:r>
          </w:p>
        </w:tc>
        <w:tc>
          <w:tcPr>
            <w:tcW w:w="2200" w:type="dxa"/>
            <w:tcMar>
              <w:top w:w="20" w:type="dxa"/>
              <w:left w:w="20" w:type="dxa"/>
              <w:bottom w:w="20" w:type="dxa"/>
              <w:right w:w="20" w:type="dxa"/>
            </w:tcMar>
            <w:vAlign w:val="center"/>
            <w:hideMark/>
          </w:tcPr>
          <w:p w14:paraId="5DB03AA7"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4CC6F80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826ED55" w14:textId="77777777" w:rsidR="002D3C68" w:rsidRPr="0026238F" w:rsidRDefault="002D3C68" w:rsidP="00BC4A1B">
            <w:pPr>
              <w:pStyle w:val="movimento"/>
              <w:rPr>
                <w:color w:val="002060"/>
              </w:rPr>
            </w:pPr>
            <w:r w:rsidRPr="0026238F">
              <w:rPr>
                <w:color w:val="002060"/>
              </w:rPr>
              <w:t>MAGALHAES LONA MARCOS VINICIUS</w:t>
            </w:r>
          </w:p>
        </w:tc>
        <w:tc>
          <w:tcPr>
            <w:tcW w:w="2200" w:type="dxa"/>
            <w:tcMar>
              <w:top w:w="20" w:type="dxa"/>
              <w:left w:w="20" w:type="dxa"/>
              <w:bottom w:w="20" w:type="dxa"/>
              <w:right w:w="20" w:type="dxa"/>
            </w:tcMar>
            <w:vAlign w:val="center"/>
            <w:hideMark/>
          </w:tcPr>
          <w:p w14:paraId="586B8ADA" w14:textId="77777777" w:rsidR="002D3C68" w:rsidRPr="0026238F" w:rsidRDefault="002D3C68" w:rsidP="00BC4A1B">
            <w:pPr>
              <w:pStyle w:val="movimento2"/>
              <w:rPr>
                <w:color w:val="002060"/>
              </w:rPr>
            </w:pPr>
            <w:r w:rsidRPr="0026238F">
              <w:rPr>
                <w:color w:val="002060"/>
              </w:rPr>
              <w:t xml:space="preserve">(REAL EAGLES VIRTUS PAGLIA) </w:t>
            </w:r>
          </w:p>
        </w:tc>
      </w:tr>
      <w:tr w:rsidR="002D3C68" w:rsidRPr="0026238F" w14:paraId="67E4C912" w14:textId="77777777" w:rsidTr="00BC4A1B">
        <w:tc>
          <w:tcPr>
            <w:tcW w:w="2200" w:type="dxa"/>
            <w:tcMar>
              <w:top w:w="20" w:type="dxa"/>
              <w:left w:w="20" w:type="dxa"/>
              <w:bottom w:w="20" w:type="dxa"/>
              <w:right w:w="20" w:type="dxa"/>
            </w:tcMar>
            <w:vAlign w:val="center"/>
            <w:hideMark/>
          </w:tcPr>
          <w:p w14:paraId="0610DA24" w14:textId="77777777" w:rsidR="002D3C68" w:rsidRPr="0026238F" w:rsidRDefault="002D3C68" w:rsidP="00BC4A1B">
            <w:pPr>
              <w:pStyle w:val="movimento"/>
              <w:rPr>
                <w:color w:val="002060"/>
              </w:rPr>
            </w:pPr>
            <w:r w:rsidRPr="0026238F">
              <w:rPr>
                <w:color w:val="002060"/>
              </w:rPr>
              <w:t>EGIDI EMANUELE</w:t>
            </w:r>
          </w:p>
        </w:tc>
        <w:tc>
          <w:tcPr>
            <w:tcW w:w="2200" w:type="dxa"/>
            <w:tcMar>
              <w:top w:w="20" w:type="dxa"/>
              <w:left w:w="20" w:type="dxa"/>
              <w:bottom w:w="20" w:type="dxa"/>
              <w:right w:w="20" w:type="dxa"/>
            </w:tcMar>
            <w:vAlign w:val="center"/>
            <w:hideMark/>
          </w:tcPr>
          <w:p w14:paraId="4F8D466F" w14:textId="77777777" w:rsidR="002D3C68" w:rsidRPr="0026238F" w:rsidRDefault="002D3C68" w:rsidP="00BC4A1B">
            <w:pPr>
              <w:pStyle w:val="movimento2"/>
              <w:rPr>
                <w:color w:val="002060"/>
              </w:rPr>
            </w:pPr>
            <w:r w:rsidRPr="0026238F">
              <w:rPr>
                <w:color w:val="002060"/>
              </w:rPr>
              <w:t xml:space="preserve">(SPORTING GROTTAMMARE) </w:t>
            </w:r>
          </w:p>
        </w:tc>
        <w:tc>
          <w:tcPr>
            <w:tcW w:w="800" w:type="dxa"/>
            <w:tcMar>
              <w:top w:w="20" w:type="dxa"/>
              <w:left w:w="20" w:type="dxa"/>
              <w:bottom w:w="20" w:type="dxa"/>
              <w:right w:w="20" w:type="dxa"/>
            </w:tcMar>
            <w:vAlign w:val="center"/>
            <w:hideMark/>
          </w:tcPr>
          <w:p w14:paraId="79D3E25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0A02C61" w14:textId="77777777" w:rsidR="002D3C68" w:rsidRPr="0026238F" w:rsidRDefault="002D3C68" w:rsidP="00BC4A1B">
            <w:pPr>
              <w:pStyle w:val="movimento"/>
              <w:rPr>
                <w:color w:val="002060"/>
              </w:rPr>
            </w:pPr>
            <w:r w:rsidRPr="0026238F">
              <w:rPr>
                <w:color w:val="002060"/>
              </w:rPr>
              <w:t>SABBATINI DIEGO</w:t>
            </w:r>
          </w:p>
        </w:tc>
        <w:tc>
          <w:tcPr>
            <w:tcW w:w="2200" w:type="dxa"/>
            <w:tcMar>
              <w:top w:w="20" w:type="dxa"/>
              <w:left w:w="20" w:type="dxa"/>
              <w:bottom w:w="20" w:type="dxa"/>
              <w:right w:w="20" w:type="dxa"/>
            </w:tcMar>
            <w:vAlign w:val="center"/>
            <w:hideMark/>
          </w:tcPr>
          <w:p w14:paraId="2BD3655F" w14:textId="77777777" w:rsidR="002D3C68" w:rsidRPr="0026238F" w:rsidRDefault="002D3C68" w:rsidP="00BC4A1B">
            <w:pPr>
              <w:pStyle w:val="movimento2"/>
              <w:rPr>
                <w:color w:val="002060"/>
              </w:rPr>
            </w:pPr>
            <w:r w:rsidRPr="0026238F">
              <w:rPr>
                <w:color w:val="002060"/>
              </w:rPr>
              <w:t xml:space="preserve">(VILLA CECCOLINI CALCIO) </w:t>
            </w:r>
          </w:p>
        </w:tc>
      </w:tr>
    </w:tbl>
    <w:p w14:paraId="4F02B664" w14:textId="77777777" w:rsidR="002D3C68" w:rsidRPr="0026238F" w:rsidRDefault="002D3C68" w:rsidP="002D3C68">
      <w:pPr>
        <w:pStyle w:val="titolo20"/>
        <w:rPr>
          <w:rFonts w:eastAsiaTheme="minorEastAsia"/>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B2EAACE" w14:textId="77777777" w:rsidTr="00BC4A1B">
        <w:tc>
          <w:tcPr>
            <w:tcW w:w="2200" w:type="dxa"/>
            <w:tcMar>
              <w:top w:w="20" w:type="dxa"/>
              <w:left w:w="20" w:type="dxa"/>
              <w:bottom w:w="20" w:type="dxa"/>
              <w:right w:w="20" w:type="dxa"/>
            </w:tcMar>
            <w:vAlign w:val="center"/>
            <w:hideMark/>
          </w:tcPr>
          <w:p w14:paraId="361C0806" w14:textId="77777777" w:rsidR="002D3C68" w:rsidRPr="0026238F" w:rsidRDefault="002D3C68" w:rsidP="00BC4A1B">
            <w:pPr>
              <w:pStyle w:val="movimento"/>
              <w:rPr>
                <w:color w:val="002060"/>
              </w:rPr>
            </w:pPr>
            <w:r w:rsidRPr="0026238F">
              <w:rPr>
                <w:color w:val="002060"/>
              </w:rPr>
              <w:t>BARBABELLA DANIELE</w:t>
            </w:r>
          </w:p>
        </w:tc>
        <w:tc>
          <w:tcPr>
            <w:tcW w:w="2200" w:type="dxa"/>
            <w:tcMar>
              <w:top w:w="20" w:type="dxa"/>
              <w:left w:w="20" w:type="dxa"/>
              <w:bottom w:w="20" w:type="dxa"/>
              <w:right w:w="20" w:type="dxa"/>
            </w:tcMar>
            <w:vAlign w:val="center"/>
            <w:hideMark/>
          </w:tcPr>
          <w:p w14:paraId="6C6CA505" w14:textId="77777777" w:rsidR="002D3C68" w:rsidRPr="0026238F" w:rsidRDefault="002D3C68" w:rsidP="00BC4A1B">
            <w:pPr>
              <w:pStyle w:val="movimento2"/>
              <w:rPr>
                <w:color w:val="002060"/>
              </w:rPr>
            </w:pPr>
            <w:r w:rsidRPr="0026238F">
              <w:rPr>
                <w:color w:val="002060"/>
              </w:rPr>
              <w:t xml:space="preserve">(ASPIO 2005) </w:t>
            </w:r>
          </w:p>
        </w:tc>
        <w:tc>
          <w:tcPr>
            <w:tcW w:w="800" w:type="dxa"/>
            <w:tcMar>
              <w:top w:w="20" w:type="dxa"/>
              <w:left w:w="20" w:type="dxa"/>
              <w:bottom w:w="20" w:type="dxa"/>
              <w:right w:w="20" w:type="dxa"/>
            </w:tcMar>
            <w:vAlign w:val="center"/>
            <w:hideMark/>
          </w:tcPr>
          <w:p w14:paraId="1F039EA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8EA9E52" w14:textId="77777777" w:rsidR="002D3C68" w:rsidRPr="0026238F" w:rsidRDefault="002D3C68" w:rsidP="00BC4A1B">
            <w:pPr>
              <w:pStyle w:val="movimento"/>
              <w:rPr>
                <w:color w:val="002060"/>
              </w:rPr>
            </w:pPr>
            <w:r w:rsidRPr="0026238F">
              <w:rPr>
                <w:color w:val="002060"/>
              </w:rPr>
              <w:t>BARTOLUCCI DIEGO</w:t>
            </w:r>
          </w:p>
        </w:tc>
        <w:tc>
          <w:tcPr>
            <w:tcW w:w="2200" w:type="dxa"/>
            <w:tcMar>
              <w:top w:w="20" w:type="dxa"/>
              <w:left w:w="20" w:type="dxa"/>
              <w:bottom w:w="20" w:type="dxa"/>
              <w:right w:w="20" w:type="dxa"/>
            </w:tcMar>
            <w:vAlign w:val="center"/>
            <w:hideMark/>
          </w:tcPr>
          <w:p w14:paraId="0BC8A355" w14:textId="77777777" w:rsidR="002D3C68" w:rsidRPr="0026238F" w:rsidRDefault="002D3C68" w:rsidP="00BC4A1B">
            <w:pPr>
              <w:pStyle w:val="movimento2"/>
              <w:rPr>
                <w:color w:val="002060"/>
              </w:rPr>
            </w:pPr>
            <w:r w:rsidRPr="0026238F">
              <w:rPr>
                <w:color w:val="002060"/>
              </w:rPr>
              <w:t xml:space="preserve">(CASTELBELLINO CALCIO A 5) </w:t>
            </w:r>
          </w:p>
        </w:tc>
      </w:tr>
      <w:tr w:rsidR="002D3C68" w:rsidRPr="0026238F" w14:paraId="5F5FB72E" w14:textId="77777777" w:rsidTr="00BC4A1B">
        <w:tc>
          <w:tcPr>
            <w:tcW w:w="2200" w:type="dxa"/>
            <w:tcMar>
              <w:top w:w="20" w:type="dxa"/>
              <w:left w:w="20" w:type="dxa"/>
              <w:bottom w:w="20" w:type="dxa"/>
              <w:right w:w="20" w:type="dxa"/>
            </w:tcMar>
            <w:vAlign w:val="center"/>
            <w:hideMark/>
          </w:tcPr>
          <w:p w14:paraId="385B59C8" w14:textId="77777777" w:rsidR="002D3C68" w:rsidRPr="0026238F" w:rsidRDefault="002D3C68" w:rsidP="00BC4A1B">
            <w:pPr>
              <w:pStyle w:val="movimento"/>
              <w:rPr>
                <w:color w:val="002060"/>
              </w:rPr>
            </w:pPr>
            <w:r w:rsidRPr="0026238F">
              <w:rPr>
                <w:color w:val="002060"/>
              </w:rPr>
              <w:t>MENTILI ALESSANDRO</w:t>
            </w:r>
          </w:p>
        </w:tc>
        <w:tc>
          <w:tcPr>
            <w:tcW w:w="2200" w:type="dxa"/>
            <w:tcMar>
              <w:top w:w="20" w:type="dxa"/>
              <w:left w:w="20" w:type="dxa"/>
              <w:bottom w:w="20" w:type="dxa"/>
              <w:right w:w="20" w:type="dxa"/>
            </w:tcMar>
            <w:vAlign w:val="center"/>
            <w:hideMark/>
          </w:tcPr>
          <w:p w14:paraId="2390294C" w14:textId="77777777" w:rsidR="002D3C68" w:rsidRPr="0026238F" w:rsidRDefault="002D3C68" w:rsidP="00BC4A1B">
            <w:pPr>
              <w:pStyle w:val="movimento2"/>
              <w:rPr>
                <w:color w:val="002060"/>
              </w:rPr>
            </w:pPr>
            <w:r w:rsidRPr="0026238F">
              <w:rPr>
                <w:color w:val="002060"/>
              </w:rPr>
              <w:t xml:space="preserve">(REAL SAN GIORGIO) </w:t>
            </w:r>
          </w:p>
        </w:tc>
        <w:tc>
          <w:tcPr>
            <w:tcW w:w="800" w:type="dxa"/>
            <w:tcMar>
              <w:top w:w="20" w:type="dxa"/>
              <w:left w:w="20" w:type="dxa"/>
              <w:bottom w:w="20" w:type="dxa"/>
              <w:right w:w="20" w:type="dxa"/>
            </w:tcMar>
            <w:vAlign w:val="center"/>
            <w:hideMark/>
          </w:tcPr>
          <w:p w14:paraId="6C8D01B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8873FF6" w14:textId="77777777" w:rsidR="002D3C68" w:rsidRPr="0026238F" w:rsidRDefault="002D3C68" w:rsidP="00BC4A1B">
            <w:pPr>
              <w:pStyle w:val="movimento"/>
              <w:rPr>
                <w:color w:val="002060"/>
              </w:rPr>
            </w:pPr>
            <w:r w:rsidRPr="0026238F">
              <w:rPr>
                <w:color w:val="002060"/>
              </w:rPr>
              <w:t>GIORGI MATTIA</w:t>
            </w:r>
          </w:p>
        </w:tc>
        <w:tc>
          <w:tcPr>
            <w:tcW w:w="2200" w:type="dxa"/>
            <w:tcMar>
              <w:top w:w="20" w:type="dxa"/>
              <w:left w:w="20" w:type="dxa"/>
              <w:bottom w:w="20" w:type="dxa"/>
              <w:right w:w="20" w:type="dxa"/>
            </w:tcMar>
            <w:vAlign w:val="center"/>
            <w:hideMark/>
          </w:tcPr>
          <w:p w14:paraId="77ADBE05" w14:textId="77777777" w:rsidR="002D3C68" w:rsidRPr="0026238F" w:rsidRDefault="002D3C68" w:rsidP="00BC4A1B">
            <w:pPr>
              <w:pStyle w:val="movimento2"/>
              <w:rPr>
                <w:color w:val="002060"/>
              </w:rPr>
            </w:pPr>
            <w:r w:rsidRPr="0026238F">
              <w:rPr>
                <w:color w:val="002060"/>
              </w:rPr>
              <w:t xml:space="preserve">(ROCCAFLUVIONE) </w:t>
            </w:r>
          </w:p>
        </w:tc>
      </w:tr>
      <w:tr w:rsidR="002D3C68" w:rsidRPr="0026238F" w14:paraId="2E4A7CF3" w14:textId="77777777" w:rsidTr="00BC4A1B">
        <w:tc>
          <w:tcPr>
            <w:tcW w:w="2200" w:type="dxa"/>
            <w:tcMar>
              <w:top w:w="20" w:type="dxa"/>
              <w:left w:w="20" w:type="dxa"/>
              <w:bottom w:w="20" w:type="dxa"/>
              <w:right w:w="20" w:type="dxa"/>
            </w:tcMar>
            <w:vAlign w:val="center"/>
            <w:hideMark/>
          </w:tcPr>
          <w:p w14:paraId="7603592B" w14:textId="77777777" w:rsidR="002D3C68" w:rsidRPr="0026238F" w:rsidRDefault="002D3C68" w:rsidP="00BC4A1B">
            <w:pPr>
              <w:pStyle w:val="movimento"/>
              <w:rPr>
                <w:color w:val="002060"/>
              </w:rPr>
            </w:pPr>
            <w:r w:rsidRPr="0026238F">
              <w:rPr>
                <w:color w:val="002060"/>
              </w:rPr>
              <w:t>PEZZINI GRAZIANO</w:t>
            </w:r>
          </w:p>
        </w:tc>
        <w:tc>
          <w:tcPr>
            <w:tcW w:w="2200" w:type="dxa"/>
            <w:tcMar>
              <w:top w:w="20" w:type="dxa"/>
              <w:left w:w="20" w:type="dxa"/>
              <w:bottom w:w="20" w:type="dxa"/>
              <w:right w:w="20" w:type="dxa"/>
            </w:tcMar>
            <w:vAlign w:val="center"/>
            <w:hideMark/>
          </w:tcPr>
          <w:p w14:paraId="7980B151" w14:textId="77777777" w:rsidR="002D3C68" w:rsidRPr="0026238F" w:rsidRDefault="002D3C68" w:rsidP="00BC4A1B">
            <w:pPr>
              <w:pStyle w:val="movimento2"/>
              <w:rPr>
                <w:color w:val="002060"/>
              </w:rPr>
            </w:pPr>
            <w:r w:rsidRPr="0026238F">
              <w:rPr>
                <w:color w:val="002060"/>
              </w:rPr>
              <w:t xml:space="preserve">(ROCCAFLUVIONE) </w:t>
            </w:r>
          </w:p>
        </w:tc>
        <w:tc>
          <w:tcPr>
            <w:tcW w:w="800" w:type="dxa"/>
            <w:tcMar>
              <w:top w:w="20" w:type="dxa"/>
              <w:left w:w="20" w:type="dxa"/>
              <w:bottom w:w="20" w:type="dxa"/>
              <w:right w:w="20" w:type="dxa"/>
            </w:tcMar>
            <w:vAlign w:val="center"/>
            <w:hideMark/>
          </w:tcPr>
          <w:p w14:paraId="591F637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436B90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263EB65" w14:textId="77777777" w:rsidR="002D3C68" w:rsidRPr="0026238F" w:rsidRDefault="002D3C68" w:rsidP="00BC4A1B">
            <w:pPr>
              <w:pStyle w:val="movimento2"/>
              <w:rPr>
                <w:color w:val="002060"/>
              </w:rPr>
            </w:pPr>
            <w:r w:rsidRPr="0026238F">
              <w:rPr>
                <w:color w:val="002060"/>
              </w:rPr>
              <w:t> </w:t>
            </w:r>
          </w:p>
        </w:tc>
      </w:tr>
    </w:tbl>
    <w:p w14:paraId="7AA84865" w14:textId="77777777" w:rsidR="002D3C68" w:rsidRPr="0026238F" w:rsidRDefault="002D3C68" w:rsidP="002D3C68">
      <w:pPr>
        <w:pStyle w:val="titolo20"/>
        <w:rPr>
          <w:rFonts w:eastAsiaTheme="minorEastAsia"/>
          <w:color w:val="002060"/>
        </w:rPr>
      </w:pPr>
      <w:r w:rsidRPr="0026238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038C2A2" w14:textId="77777777" w:rsidTr="00BC4A1B">
        <w:tc>
          <w:tcPr>
            <w:tcW w:w="2200" w:type="dxa"/>
            <w:tcMar>
              <w:top w:w="20" w:type="dxa"/>
              <w:left w:w="20" w:type="dxa"/>
              <w:bottom w:w="20" w:type="dxa"/>
              <w:right w:w="20" w:type="dxa"/>
            </w:tcMar>
            <w:vAlign w:val="center"/>
            <w:hideMark/>
          </w:tcPr>
          <w:p w14:paraId="24EE4DE5" w14:textId="77777777" w:rsidR="002D3C68" w:rsidRPr="0026238F" w:rsidRDefault="002D3C68" w:rsidP="00BC4A1B">
            <w:pPr>
              <w:pStyle w:val="movimento"/>
              <w:rPr>
                <w:color w:val="002060"/>
              </w:rPr>
            </w:pPr>
            <w:r w:rsidRPr="0026238F">
              <w:rPr>
                <w:color w:val="002060"/>
              </w:rPr>
              <w:t>MATTEUCCI EDOARDO</w:t>
            </w:r>
          </w:p>
        </w:tc>
        <w:tc>
          <w:tcPr>
            <w:tcW w:w="2200" w:type="dxa"/>
            <w:tcMar>
              <w:top w:w="20" w:type="dxa"/>
              <w:left w:w="20" w:type="dxa"/>
              <w:bottom w:w="20" w:type="dxa"/>
              <w:right w:w="20" w:type="dxa"/>
            </w:tcMar>
            <w:vAlign w:val="center"/>
            <w:hideMark/>
          </w:tcPr>
          <w:p w14:paraId="652EFFC3" w14:textId="77777777" w:rsidR="002D3C68" w:rsidRPr="0026238F" w:rsidRDefault="002D3C68" w:rsidP="00BC4A1B">
            <w:pPr>
              <w:pStyle w:val="movimento2"/>
              <w:rPr>
                <w:color w:val="002060"/>
              </w:rPr>
            </w:pPr>
            <w:r w:rsidRPr="0026238F">
              <w:rPr>
                <w:color w:val="002060"/>
              </w:rPr>
              <w:t xml:space="preserve">(ACQUALAGNA CALCIO C 5) </w:t>
            </w:r>
          </w:p>
        </w:tc>
        <w:tc>
          <w:tcPr>
            <w:tcW w:w="800" w:type="dxa"/>
            <w:tcMar>
              <w:top w:w="20" w:type="dxa"/>
              <w:left w:w="20" w:type="dxa"/>
              <w:bottom w:w="20" w:type="dxa"/>
              <w:right w:w="20" w:type="dxa"/>
            </w:tcMar>
            <w:vAlign w:val="center"/>
            <w:hideMark/>
          </w:tcPr>
          <w:p w14:paraId="5716D72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2498C1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A8F8D9D" w14:textId="77777777" w:rsidR="002D3C68" w:rsidRPr="0026238F" w:rsidRDefault="002D3C68" w:rsidP="00BC4A1B">
            <w:pPr>
              <w:pStyle w:val="movimento2"/>
              <w:rPr>
                <w:color w:val="002060"/>
              </w:rPr>
            </w:pPr>
            <w:r w:rsidRPr="0026238F">
              <w:rPr>
                <w:color w:val="002060"/>
              </w:rPr>
              <w:t> </w:t>
            </w:r>
          </w:p>
        </w:tc>
      </w:tr>
    </w:tbl>
    <w:p w14:paraId="4C8FB1C5"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ADB6603" w14:textId="77777777" w:rsidTr="00BC4A1B">
        <w:tc>
          <w:tcPr>
            <w:tcW w:w="2200" w:type="dxa"/>
            <w:tcMar>
              <w:top w:w="20" w:type="dxa"/>
              <w:left w:w="20" w:type="dxa"/>
              <w:bottom w:w="20" w:type="dxa"/>
              <w:right w:w="20" w:type="dxa"/>
            </w:tcMar>
            <w:vAlign w:val="center"/>
            <w:hideMark/>
          </w:tcPr>
          <w:p w14:paraId="3FA3A237" w14:textId="77777777" w:rsidR="002D3C68" w:rsidRPr="0026238F" w:rsidRDefault="002D3C68" w:rsidP="00BC4A1B">
            <w:pPr>
              <w:pStyle w:val="movimento"/>
              <w:rPr>
                <w:color w:val="002060"/>
              </w:rPr>
            </w:pPr>
            <w:r w:rsidRPr="0026238F">
              <w:rPr>
                <w:color w:val="002060"/>
              </w:rPr>
              <w:t>MONCERI MATTIA</w:t>
            </w:r>
          </w:p>
        </w:tc>
        <w:tc>
          <w:tcPr>
            <w:tcW w:w="2200" w:type="dxa"/>
            <w:tcMar>
              <w:top w:w="20" w:type="dxa"/>
              <w:left w:w="20" w:type="dxa"/>
              <w:bottom w:w="20" w:type="dxa"/>
              <w:right w:w="20" w:type="dxa"/>
            </w:tcMar>
            <w:vAlign w:val="center"/>
            <w:hideMark/>
          </w:tcPr>
          <w:p w14:paraId="0392F50C" w14:textId="77777777" w:rsidR="002D3C68" w:rsidRPr="0026238F" w:rsidRDefault="002D3C68" w:rsidP="00BC4A1B">
            <w:pPr>
              <w:pStyle w:val="movimento2"/>
              <w:rPr>
                <w:color w:val="002060"/>
              </w:rPr>
            </w:pPr>
            <w:r w:rsidRPr="0026238F">
              <w:rPr>
                <w:color w:val="002060"/>
              </w:rPr>
              <w:t xml:space="preserve">(ACQUALAGNA CALCIO C 5) </w:t>
            </w:r>
          </w:p>
        </w:tc>
        <w:tc>
          <w:tcPr>
            <w:tcW w:w="800" w:type="dxa"/>
            <w:tcMar>
              <w:top w:w="20" w:type="dxa"/>
              <w:left w:w="20" w:type="dxa"/>
              <w:bottom w:w="20" w:type="dxa"/>
              <w:right w:w="20" w:type="dxa"/>
            </w:tcMar>
            <w:vAlign w:val="center"/>
            <w:hideMark/>
          </w:tcPr>
          <w:p w14:paraId="37CF716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C3E3E0F" w14:textId="77777777" w:rsidR="002D3C68" w:rsidRPr="0026238F" w:rsidRDefault="002D3C68" w:rsidP="00BC4A1B">
            <w:pPr>
              <w:pStyle w:val="movimento"/>
              <w:rPr>
                <w:color w:val="002060"/>
              </w:rPr>
            </w:pPr>
            <w:r w:rsidRPr="0026238F">
              <w:rPr>
                <w:color w:val="002060"/>
              </w:rPr>
              <w:t>PACE LORENZO</w:t>
            </w:r>
          </w:p>
        </w:tc>
        <w:tc>
          <w:tcPr>
            <w:tcW w:w="2200" w:type="dxa"/>
            <w:tcMar>
              <w:top w:w="20" w:type="dxa"/>
              <w:left w:w="20" w:type="dxa"/>
              <w:bottom w:w="20" w:type="dxa"/>
              <w:right w:w="20" w:type="dxa"/>
            </w:tcMar>
            <w:vAlign w:val="center"/>
            <w:hideMark/>
          </w:tcPr>
          <w:p w14:paraId="6ADF7D6B" w14:textId="77777777" w:rsidR="002D3C68" w:rsidRPr="0026238F" w:rsidRDefault="002D3C68" w:rsidP="00BC4A1B">
            <w:pPr>
              <w:pStyle w:val="movimento2"/>
              <w:rPr>
                <w:color w:val="002060"/>
              </w:rPr>
            </w:pPr>
            <w:r w:rsidRPr="0026238F">
              <w:rPr>
                <w:color w:val="002060"/>
              </w:rPr>
              <w:t xml:space="preserve">(ACQUALAGNA CALCIO C 5) </w:t>
            </w:r>
          </w:p>
        </w:tc>
      </w:tr>
      <w:tr w:rsidR="002D3C68" w:rsidRPr="0026238F" w14:paraId="2F27F4EB" w14:textId="77777777" w:rsidTr="00BC4A1B">
        <w:tc>
          <w:tcPr>
            <w:tcW w:w="2200" w:type="dxa"/>
            <w:tcMar>
              <w:top w:w="20" w:type="dxa"/>
              <w:left w:w="20" w:type="dxa"/>
              <w:bottom w:w="20" w:type="dxa"/>
              <w:right w:w="20" w:type="dxa"/>
            </w:tcMar>
            <w:vAlign w:val="center"/>
            <w:hideMark/>
          </w:tcPr>
          <w:p w14:paraId="6DE5498B" w14:textId="77777777" w:rsidR="002D3C68" w:rsidRPr="0026238F" w:rsidRDefault="002D3C68" w:rsidP="00BC4A1B">
            <w:pPr>
              <w:pStyle w:val="movimento"/>
              <w:rPr>
                <w:color w:val="002060"/>
              </w:rPr>
            </w:pPr>
            <w:r w:rsidRPr="0026238F">
              <w:rPr>
                <w:color w:val="002060"/>
              </w:rPr>
              <w:t>VIGNINI TOMMASO</w:t>
            </w:r>
          </w:p>
        </w:tc>
        <w:tc>
          <w:tcPr>
            <w:tcW w:w="2200" w:type="dxa"/>
            <w:tcMar>
              <w:top w:w="20" w:type="dxa"/>
              <w:left w:w="20" w:type="dxa"/>
              <w:bottom w:w="20" w:type="dxa"/>
              <w:right w:w="20" w:type="dxa"/>
            </w:tcMar>
            <w:vAlign w:val="center"/>
            <w:hideMark/>
          </w:tcPr>
          <w:p w14:paraId="10434C24" w14:textId="77777777" w:rsidR="002D3C68" w:rsidRPr="0026238F" w:rsidRDefault="002D3C68" w:rsidP="00BC4A1B">
            <w:pPr>
              <w:pStyle w:val="movimento2"/>
              <w:rPr>
                <w:color w:val="002060"/>
              </w:rPr>
            </w:pPr>
            <w:r w:rsidRPr="0026238F">
              <w:rPr>
                <w:color w:val="002060"/>
              </w:rPr>
              <w:t xml:space="preserve">(ASPIO 2005) </w:t>
            </w:r>
          </w:p>
        </w:tc>
        <w:tc>
          <w:tcPr>
            <w:tcW w:w="800" w:type="dxa"/>
            <w:tcMar>
              <w:top w:w="20" w:type="dxa"/>
              <w:left w:w="20" w:type="dxa"/>
              <w:bottom w:w="20" w:type="dxa"/>
              <w:right w:w="20" w:type="dxa"/>
            </w:tcMar>
            <w:vAlign w:val="center"/>
            <w:hideMark/>
          </w:tcPr>
          <w:p w14:paraId="00CCB14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7B902F3" w14:textId="77777777" w:rsidR="002D3C68" w:rsidRPr="0026238F" w:rsidRDefault="002D3C68" w:rsidP="00BC4A1B">
            <w:pPr>
              <w:pStyle w:val="movimento"/>
              <w:rPr>
                <w:color w:val="002060"/>
              </w:rPr>
            </w:pPr>
            <w:r w:rsidRPr="0026238F">
              <w:rPr>
                <w:color w:val="002060"/>
              </w:rPr>
              <w:t>BORGOGNONI VALERIO</w:t>
            </w:r>
          </w:p>
        </w:tc>
        <w:tc>
          <w:tcPr>
            <w:tcW w:w="2200" w:type="dxa"/>
            <w:tcMar>
              <w:top w:w="20" w:type="dxa"/>
              <w:left w:w="20" w:type="dxa"/>
              <w:bottom w:w="20" w:type="dxa"/>
              <w:right w:w="20" w:type="dxa"/>
            </w:tcMar>
            <w:vAlign w:val="center"/>
            <w:hideMark/>
          </w:tcPr>
          <w:p w14:paraId="1FB2F32E" w14:textId="77777777" w:rsidR="002D3C68" w:rsidRPr="0026238F" w:rsidRDefault="002D3C68" w:rsidP="00BC4A1B">
            <w:pPr>
              <w:pStyle w:val="movimento2"/>
              <w:rPr>
                <w:color w:val="002060"/>
              </w:rPr>
            </w:pPr>
            <w:r w:rsidRPr="0026238F">
              <w:rPr>
                <w:color w:val="002060"/>
              </w:rPr>
              <w:t xml:space="preserve">(CASTELBELLINO CALCIO A 5) </w:t>
            </w:r>
          </w:p>
        </w:tc>
      </w:tr>
      <w:tr w:rsidR="002D3C68" w:rsidRPr="0026238F" w14:paraId="4D8080BA" w14:textId="77777777" w:rsidTr="00BC4A1B">
        <w:tc>
          <w:tcPr>
            <w:tcW w:w="2200" w:type="dxa"/>
            <w:tcMar>
              <w:top w:w="20" w:type="dxa"/>
              <w:left w:w="20" w:type="dxa"/>
              <w:bottom w:w="20" w:type="dxa"/>
              <w:right w:w="20" w:type="dxa"/>
            </w:tcMar>
            <w:vAlign w:val="center"/>
            <w:hideMark/>
          </w:tcPr>
          <w:p w14:paraId="2AEBA09B" w14:textId="77777777" w:rsidR="002D3C68" w:rsidRPr="0026238F" w:rsidRDefault="002D3C68" w:rsidP="00BC4A1B">
            <w:pPr>
              <w:pStyle w:val="movimento"/>
              <w:rPr>
                <w:color w:val="002060"/>
              </w:rPr>
            </w:pPr>
            <w:r w:rsidRPr="0026238F">
              <w:rPr>
                <w:color w:val="002060"/>
              </w:rPr>
              <w:t>MARINGOLO DARIO</w:t>
            </w:r>
          </w:p>
        </w:tc>
        <w:tc>
          <w:tcPr>
            <w:tcW w:w="2200" w:type="dxa"/>
            <w:tcMar>
              <w:top w:w="20" w:type="dxa"/>
              <w:left w:w="20" w:type="dxa"/>
              <w:bottom w:w="20" w:type="dxa"/>
              <w:right w:w="20" w:type="dxa"/>
            </w:tcMar>
            <w:vAlign w:val="center"/>
            <w:hideMark/>
          </w:tcPr>
          <w:p w14:paraId="2C7D2DDB" w14:textId="77777777" w:rsidR="002D3C68" w:rsidRPr="0026238F" w:rsidRDefault="002D3C68" w:rsidP="00BC4A1B">
            <w:pPr>
              <w:pStyle w:val="movimento2"/>
              <w:rPr>
                <w:color w:val="002060"/>
              </w:rPr>
            </w:pPr>
            <w:r w:rsidRPr="0026238F">
              <w:rPr>
                <w:color w:val="002060"/>
              </w:rPr>
              <w:t xml:space="preserve">(FUTSAL RECANATI) </w:t>
            </w:r>
          </w:p>
        </w:tc>
        <w:tc>
          <w:tcPr>
            <w:tcW w:w="800" w:type="dxa"/>
            <w:tcMar>
              <w:top w:w="20" w:type="dxa"/>
              <w:left w:w="20" w:type="dxa"/>
              <w:bottom w:w="20" w:type="dxa"/>
              <w:right w:w="20" w:type="dxa"/>
            </w:tcMar>
            <w:vAlign w:val="center"/>
            <w:hideMark/>
          </w:tcPr>
          <w:p w14:paraId="5954F25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AE1CDE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3A49F50" w14:textId="77777777" w:rsidR="002D3C68" w:rsidRPr="0026238F" w:rsidRDefault="002D3C68" w:rsidP="00BC4A1B">
            <w:pPr>
              <w:pStyle w:val="movimento2"/>
              <w:rPr>
                <w:color w:val="002060"/>
              </w:rPr>
            </w:pPr>
            <w:r w:rsidRPr="0026238F">
              <w:rPr>
                <w:color w:val="002060"/>
              </w:rPr>
              <w:t> </w:t>
            </w:r>
          </w:p>
        </w:tc>
      </w:tr>
    </w:tbl>
    <w:p w14:paraId="55D7300B"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2E82031" w14:textId="77777777" w:rsidTr="00BC4A1B">
        <w:tc>
          <w:tcPr>
            <w:tcW w:w="2200" w:type="dxa"/>
            <w:tcMar>
              <w:top w:w="20" w:type="dxa"/>
              <w:left w:w="20" w:type="dxa"/>
              <w:bottom w:w="20" w:type="dxa"/>
              <w:right w:w="20" w:type="dxa"/>
            </w:tcMar>
            <w:vAlign w:val="center"/>
            <w:hideMark/>
          </w:tcPr>
          <w:p w14:paraId="3B5AF2FC" w14:textId="77777777" w:rsidR="002D3C68" w:rsidRPr="0026238F" w:rsidRDefault="002D3C68" w:rsidP="00BC4A1B">
            <w:pPr>
              <w:pStyle w:val="movimento"/>
              <w:rPr>
                <w:color w:val="002060"/>
              </w:rPr>
            </w:pPr>
            <w:r w:rsidRPr="0026238F">
              <w:rPr>
                <w:color w:val="002060"/>
              </w:rPr>
              <w:t>CALZETTA RICCARDO</w:t>
            </w:r>
          </w:p>
        </w:tc>
        <w:tc>
          <w:tcPr>
            <w:tcW w:w="2200" w:type="dxa"/>
            <w:tcMar>
              <w:top w:w="20" w:type="dxa"/>
              <w:left w:w="20" w:type="dxa"/>
              <w:bottom w:w="20" w:type="dxa"/>
              <w:right w:w="20" w:type="dxa"/>
            </w:tcMar>
            <w:vAlign w:val="center"/>
            <w:hideMark/>
          </w:tcPr>
          <w:p w14:paraId="2B2870FC" w14:textId="77777777" w:rsidR="002D3C68" w:rsidRPr="0026238F" w:rsidRDefault="002D3C68" w:rsidP="00BC4A1B">
            <w:pPr>
              <w:pStyle w:val="movimento2"/>
              <w:rPr>
                <w:color w:val="002060"/>
              </w:rPr>
            </w:pPr>
            <w:r w:rsidRPr="0026238F">
              <w:rPr>
                <w:color w:val="002060"/>
              </w:rPr>
              <w:t xml:space="preserve">(CASTELRAIMONDO CALCIO A 5) </w:t>
            </w:r>
          </w:p>
        </w:tc>
        <w:tc>
          <w:tcPr>
            <w:tcW w:w="800" w:type="dxa"/>
            <w:tcMar>
              <w:top w:w="20" w:type="dxa"/>
              <w:left w:w="20" w:type="dxa"/>
              <w:bottom w:w="20" w:type="dxa"/>
              <w:right w:w="20" w:type="dxa"/>
            </w:tcMar>
            <w:vAlign w:val="center"/>
            <w:hideMark/>
          </w:tcPr>
          <w:p w14:paraId="4983394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A3A434C" w14:textId="77777777" w:rsidR="002D3C68" w:rsidRPr="0026238F" w:rsidRDefault="002D3C68" w:rsidP="00BC4A1B">
            <w:pPr>
              <w:pStyle w:val="movimento"/>
              <w:rPr>
                <w:color w:val="002060"/>
              </w:rPr>
            </w:pPr>
            <w:r w:rsidRPr="0026238F">
              <w:rPr>
                <w:color w:val="002060"/>
              </w:rPr>
              <w:t>GIGLI MICHELE</w:t>
            </w:r>
          </w:p>
        </w:tc>
        <w:tc>
          <w:tcPr>
            <w:tcW w:w="2200" w:type="dxa"/>
            <w:tcMar>
              <w:top w:w="20" w:type="dxa"/>
              <w:left w:w="20" w:type="dxa"/>
              <w:bottom w:w="20" w:type="dxa"/>
              <w:right w:w="20" w:type="dxa"/>
            </w:tcMar>
            <w:vAlign w:val="center"/>
            <w:hideMark/>
          </w:tcPr>
          <w:p w14:paraId="38348BE8" w14:textId="77777777" w:rsidR="002D3C68" w:rsidRPr="0026238F" w:rsidRDefault="002D3C68" w:rsidP="00BC4A1B">
            <w:pPr>
              <w:pStyle w:val="movimento2"/>
              <w:rPr>
                <w:color w:val="002060"/>
              </w:rPr>
            </w:pPr>
            <w:r w:rsidRPr="0026238F">
              <w:rPr>
                <w:color w:val="002060"/>
              </w:rPr>
              <w:t xml:space="preserve">(CIARNIN) </w:t>
            </w:r>
          </w:p>
        </w:tc>
      </w:tr>
      <w:tr w:rsidR="002D3C68" w:rsidRPr="0026238F" w14:paraId="6794D69B" w14:textId="77777777" w:rsidTr="00BC4A1B">
        <w:tc>
          <w:tcPr>
            <w:tcW w:w="2200" w:type="dxa"/>
            <w:tcMar>
              <w:top w:w="20" w:type="dxa"/>
              <w:left w:w="20" w:type="dxa"/>
              <w:bottom w:w="20" w:type="dxa"/>
              <w:right w:w="20" w:type="dxa"/>
            </w:tcMar>
            <w:vAlign w:val="center"/>
            <w:hideMark/>
          </w:tcPr>
          <w:p w14:paraId="2E27DAA2" w14:textId="77777777" w:rsidR="002D3C68" w:rsidRPr="0026238F" w:rsidRDefault="002D3C68" w:rsidP="00BC4A1B">
            <w:pPr>
              <w:pStyle w:val="movimento"/>
              <w:rPr>
                <w:color w:val="002060"/>
              </w:rPr>
            </w:pPr>
            <w:r w:rsidRPr="0026238F">
              <w:rPr>
                <w:color w:val="002060"/>
              </w:rPr>
              <w:t>BASILI MATTEO</w:t>
            </w:r>
          </w:p>
        </w:tc>
        <w:tc>
          <w:tcPr>
            <w:tcW w:w="2200" w:type="dxa"/>
            <w:tcMar>
              <w:top w:w="20" w:type="dxa"/>
              <w:left w:w="20" w:type="dxa"/>
              <w:bottom w:w="20" w:type="dxa"/>
              <w:right w:w="20" w:type="dxa"/>
            </w:tcMar>
            <w:vAlign w:val="center"/>
            <w:hideMark/>
          </w:tcPr>
          <w:p w14:paraId="49FB42BB" w14:textId="77777777" w:rsidR="002D3C68" w:rsidRPr="0026238F" w:rsidRDefault="002D3C68" w:rsidP="00BC4A1B">
            <w:pPr>
              <w:pStyle w:val="movimento2"/>
              <w:rPr>
                <w:color w:val="002060"/>
              </w:rPr>
            </w:pPr>
            <w:r w:rsidRPr="0026238F">
              <w:rPr>
                <w:color w:val="002060"/>
              </w:rPr>
              <w:t xml:space="preserve">(CITTA DI OSTRA) </w:t>
            </w:r>
          </w:p>
        </w:tc>
        <w:tc>
          <w:tcPr>
            <w:tcW w:w="800" w:type="dxa"/>
            <w:tcMar>
              <w:top w:w="20" w:type="dxa"/>
              <w:left w:w="20" w:type="dxa"/>
              <w:bottom w:w="20" w:type="dxa"/>
              <w:right w:w="20" w:type="dxa"/>
            </w:tcMar>
            <w:vAlign w:val="center"/>
            <w:hideMark/>
          </w:tcPr>
          <w:p w14:paraId="473BDD8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EAE0C22" w14:textId="77777777" w:rsidR="002D3C68" w:rsidRPr="0026238F" w:rsidRDefault="002D3C68" w:rsidP="00BC4A1B">
            <w:pPr>
              <w:pStyle w:val="movimento"/>
              <w:rPr>
                <w:color w:val="002060"/>
              </w:rPr>
            </w:pPr>
            <w:r w:rsidRPr="0026238F">
              <w:rPr>
                <w:color w:val="002060"/>
              </w:rPr>
              <w:t>DI GIROLAMO LORENZO</w:t>
            </w:r>
          </w:p>
        </w:tc>
        <w:tc>
          <w:tcPr>
            <w:tcW w:w="2200" w:type="dxa"/>
            <w:tcMar>
              <w:top w:w="20" w:type="dxa"/>
              <w:left w:w="20" w:type="dxa"/>
              <w:bottom w:w="20" w:type="dxa"/>
              <w:right w:w="20" w:type="dxa"/>
            </w:tcMar>
            <w:vAlign w:val="center"/>
            <w:hideMark/>
          </w:tcPr>
          <w:p w14:paraId="561465DE" w14:textId="77777777" w:rsidR="002D3C68" w:rsidRPr="0026238F" w:rsidRDefault="002D3C68" w:rsidP="00BC4A1B">
            <w:pPr>
              <w:pStyle w:val="movimento2"/>
              <w:rPr>
                <w:color w:val="002060"/>
              </w:rPr>
            </w:pPr>
            <w:r w:rsidRPr="0026238F">
              <w:rPr>
                <w:color w:val="002060"/>
              </w:rPr>
              <w:t xml:space="preserve">(CSI STELLA A.S.D.) </w:t>
            </w:r>
          </w:p>
        </w:tc>
      </w:tr>
      <w:tr w:rsidR="002D3C68" w:rsidRPr="0026238F" w14:paraId="46952A33" w14:textId="77777777" w:rsidTr="00BC4A1B">
        <w:tc>
          <w:tcPr>
            <w:tcW w:w="2200" w:type="dxa"/>
            <w:tcMar>
              <w:top w:w="20" w:type="dxa"/>
              <w:left w:w="20" w:type="dxa"/>
              <w:bottom w:w="20" w:type="dxa"/>
              <w:right w:w="20" w:type="dxa"/>
            </w:tcMar>
            <w:vAlign w:val="center"/>
            <w:hideMark/>
          </w:tcPr>
          <w:p w14:paraId="53F9D3CC" w14:textId="77777777" w:rsidR="002D3C68" w:rsidRPr="0026238F" w:rsidRDefault="002D3C68" w:rsidP="00BC4A1B">
            <w:pPr>
              <w:pStyle w:val="movimento"/>
              <w:rPr>
                <w:color w:val="002060"/>
              </w:rPr>
            </w:pPr>
            <w:r w:rsidRPr="0026238F">
              <w:rPr>
                <w:color w:val="002060"/>
              </w:rPr>
              <w:t>FALCONI SIMONE</w:t>
            </w:r>
          </w:p>
        </w:tc>
        <w:tc>
          <w:tcPr>
            <w:tcW w:w="2200" w:type="dxa"/>
            <w:tcMar>
              <w:top w:w="20" w:type="dxa"/>
              <w:left w:w="20" w:type="dxa"/>
              <w:bottom w:w="20" w:type="dxa"/>
              <w:right w:w="20" w:type="dxa"/>
            </w:tcMar>
            <w:vAlign w:val="center"/>
            <w:hideMark/>
          </w:tcPr>
          <w:p w14:paraId="323F0AA2"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3787B44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C1CEACD" w14:textId="77777777" w:rsidR="002D3C68" w:rsidRPr="0026238F" w:rsidRDefault="002D3C68" w:rsidP="00BC4A1B">
            <w:pPr>
              <w:pStyle w:val="movimento"/>
              <w:rPr>
                <w:color w:val="002060"/>
              </w:rPr>
            </w:pPr>
            <w:r w:rsidRPr="0026238F">
              <w:rPr>
                <w:color w:val="002060"/>
              </w:rPr>
              <w:t>DELLASANTA MATTEO</w:t>
            </w:r>
          </w:p>
        </w:tc>
        <w:tc>
          <w:tcPr>
            <w:tcW w:w="2200" w:type="dxa"/>
            <w:tcMar>
              <w:top w:w="20" w:type="dxa"/>
              <w:left w:w="20" w:type="dxa"/>
              <w:bottom w:w="20" w:type="dxa"/>
              <w:right w:w="20" w:type="dxa"/>
            </w:tcMar>
            <w:vAlign w:val="center"/>
            <w:hideMark/>
          </w:tcPr>
          <w:p w14:paraId="2C68ABD7" w14:textId="77777777" w:rsidR="002D3C68" w:rsidRPr="0026238F" w:rsidRDefault="002D3C68" w:rsidP="00BC4A1B">
            <w:pPr>
              <w:pStyle w:val="movimento2"/>
              <w:rPr>
                <w:color w:val="002060"/>
              </w:rPr>
            </w:pPr>
            <w:r w:rsidRPr="0026238F">
              <w:rPr>
                <w:color w:val="002060"/>
              </w:rPr>
              <w:t xml:space="preserve">(LUCREZIA CALCIO A 5) </w:t>
            </w:r>
          </w:p>
        </w:tc>
      </w:tr>
      <w:tr w:rsidR="002D3C68" w:rsidRPr="0026238F" w14:paraId="4897E1FA" w14:textId="77777777" w:rsidTr="00BC4A1B">
        <w:tc>
          <w:tcPr>
            <w:tcW w:w="2200" w:type="dxa"/>
            <w:tcMar>
              <w:top w:w="20" w:type="dxa"/>
              <w:left w:w="20" w:type="dxa"/>
              <w:bottom w:w="20" w:type="dxa"/>
              <w:right w:w="20" w:type="dxa"/>
            </w:tcMar>
            <w:vAlign w:val="center"/>
            <w:hideMark/>
          </w:tcPr>
          <w:p w14:paraId="6380D139" w14:textId="77777777" w:rsidR="002D3C68" w:rsidRPr="0026238F" w:rsidRDefault="002D3C68" w:rsidP="00BC4A1B">
            <w:pPr>
              <w:pStyle w:val="movimento"/>
              <w:rPr>
                <w:color w:val="002060"/>
              </w:rPr>
            </w:pPr>
            <w:r w:rsidRPr="0026238F">
              <w:rPr>
                <w:color w:val="002060"/>
              </w:rPr>
              <w:t>BERTOZZI SAMUELE</w:t>
            </w:r>
          </w:p>
        </w:tc>
        <w:tc>
          <w:tcPr>
            <w:tcW w:w="2200" w:type="dxa"/>
            <w:tcMar>
              <w:top w:w="20" w:type="dxa"/>
              <w:left w:w="20" w:type="dxa"/>
              <w:bottom w:w="20" w:type="dxa"/>
              <w:right w:w="20" w:type="dxa"/>
            </w:tcMar>
            <w:vAlign w:val="center"/>
            <w:hideMark/>
          </w:tcPr>
          <w:p w14:paraId="5FE76AB8" w14:textId="77777777" w:rsidR="002D3C68" w:rsidRPr="0026238F" w:rsidRDefault="002D3C68" w:rsidP="00BC4A1B">
            <w:pPr>
              <w:pStyle w:val="movimento2"/>
              <w:rPr>
                <w:color w:val="002060"/>
              </w:rPr>
            </w:pPr>
            <w:r w:rsidRPr="0026238F">
              <w:rPr>
                <w:color w:val="002060"/>
              </w:rPr>
              <w:t xml:space="preserve">(PIEVE D ICO CALCIO A 5) </w:t>
            </w:r>
          </w:p>
        </w:tc>
        <w:tc>
          <w:tcPr>
            <w:tcW w:w="800" w:type="dxa"/>
            <w:tcMar>
              <w:top w:w="20" w:type="dxa"/>
              <w:left w:w="20" w:type="dxa"/>
              <w:bottom w:w="20" w:type="dxa"/>
              <w:right w:w="20" w:type="dxa"/>
            </w:tcMar>
            <w:vAlign w:val="center"/>
            <w:hideMark/>
          </w:tcPr>
          <w:p w14:paraId="4BF60E1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986EB0F" w14:textId="77777777" w:rsidR="002D3C68" w:rsidRPr="0026238F" w:rsidRDefault="002D3C68" w:rsidP="00BC4A1B">
            <w:pPr>
              <w:pStyle w:val="movimento"/>
              <w:rPr>
                <w:color w:val="002060"/>
              </w:rPr>
            </w:pPr>
            <w:r w:rsidRPr="0026238F">
              <w:rPr>
                <w:color w:val="002060"/>
              </w:rPr>
              <w:t>GIGANTI CARLO GABRIEL</w:t>
            </w:r>
          </w:p>
        </w:tc>
        <w:tc>
          <w:tcPr>
            <w:tcW w:w="2200" w:type="dxa"/>
            <w:tcMar>
              <w:top w:w="20" w:type="dxa"/>
              <w:left w:w="20" w:type="dxa"/>
              <w:bottom w:w="20" w:type="dxa"/>
              <w:right w:w="20" w:type="dxa"/>
            </w:tcMar>
            <w:vAlign w:val="center"/>
            <w:hideMark/>
          </w:tcPr>
          <w:p w14:paraId="07F47778" w14:textId="77777777" w:rsidR="002D3C68" w:rsidRPr="0026238F" w:rsidRDefault="002D3C68" w:rsidP="00BC4A1B">
            <w:pPr>
              <w:pStyle w:val="movimento2"/>
              <w:rPr>
                <w:color w:val="002060"/>
              </w:rPr>
            </w:pPr>
            <w:r w:rsidRPr="0026238F">
              <w:rPr>
                <w:color w:val="002060"/>
              </w:rPr>
              <w:t xml:space="preserve">(ROCCAFLUVIONE) </w:t>
            </w:r>
          </w:p>
        </w:tc>
      </w:tr>
      <w:tr w:rsidR="002D3C68" w:rsidRPr="0026238F" w14:paraId="37707353" w14:textId="77777777" w:rsidTr="00BC4A1B">
        <w:tc>
          <w:tcPr>
            <w:tcW w:w="2200" w:type="dxa"/>
            <w:tcMar>
              <w:top w:w="20" w:type="dxa"/>
              <w:left w:w="20" w:type="dxa"/>
              <w:bottom w:w="20" w:type="dxa"/>
              <w:right w:w="20" w:type="dxa"/>
            </w:tcMar>
            <w:vAlign w:val="center"/>
            <w:hideMark/>
          </w:tcPr>
          <w:p w14:paraId="05C5142F" w14:textId="77777777" w:rsidR="002D3C68" w:rsidRPr="0026238F" w:rsidRDefault="002D3C68" w:rsidP="00BC4A1B">
            <w:pPr>
              <w:pStyle w:val="movimento"/>
              <w:rPr>
                <w:color w:val="002060"/>
              </w:rPr>
            </w:pPr>
            <w:r w:rsidRPr="0026238F">
              <w:rPr>
                <w:color w:val="002060"/>
              </w:rPr>
              <w:t>GRAVINA MARCO</w:t>
            </w:r>
          </w:p>
        </w:tc>
        <w:tc>
          <w:tcPr>
            <w:tcW w:w="2200" w:type="dxa"/>
            <w:tcMar>
              <w:top w:w="20" w:type="dxa"/>
              <w:left w:w="20" w:type="dxa"/>
              <w:bottom w:w="20" w:type="dxa"/>
              <w:right w:w="20" w:type="dxa"/>
            </w:tcMar>
            <w:vAlign w:val="center"/>
            <w:hideMark/>
          </w:tcPr>
          <w:p w14:paraId="74A3F2D0" w14:textId="77777777" w:rsidR="002D3C68" w:rsidRPr="0026238F" w:rsidRDefault="002D3C68" w:rsidP="00BC4A1B">
            <w:pPr>
              <w:pStyle w:val="movimento2"/>
              <w:rPr>
                <w:color w:val="002060"/>
              </w:rPr>
            </w:pPr>
            <w:r w:rsidRPr="0026238F">
              <w:rPr>
                <w:color w:val="002060"/>
              </w:rPr>
              <w:t xml:space="preserve">(SAN BIAGIO) </w:t>
            </w:r>
          </w:p>
        </w:tc>
        <w:tc>
          <w:tcPr>
            <w:tcW w:w="800" w:type="dxa"/>
            <w:tcMar>
              <w:top w:w="20" w:type="dxa"/>
              <w:left w:w="20" w:type="dxa"/>
              <w:bottom w:w="20" w:type="dxa"/>
              <w:right w:w="20" w:type="dxa"/>
            </w:tcMar>
            <w:vAlign w:val="center"/>
            <w:hideMark/>
          </w:tcPr>
          <w:p w14:paraId="50A7080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2ECC98B" w14:textId="77777777" w:rsidR="002D3C68" w:rsidRPr="0026238F" w:rsidRDefault="002D3C68" w:rsidP="00BC4A1B">
            <w:pPr>
              <w:pStyle w:val="movimento"/>
              <w:rPr>
                <w:color w:val="002060"/>
              </w:rPr>
            </w:pPr>
            <w:r w:rsidRPr="0026238F">
              <w:rPr>
                <w:color w:val="002060"/>
              </w:rPr>
              <w:t>DEOGRATIAS DAVIDE</w:t>
            </w:r>
          </w:p>
        </w:tc>
        <w:tc>
          <w:tcPr>
            <w:tcW w:w="2200" w:type="dxa"/>
            <w:tcMar>
              <w:top w:w="20" w:type="dxa"/>
              <w:left w:w="20" w:type="dxa"/>
              <w:bottom w:w="20" w:type="dxa"/>
              <w:right w:w="20" w:type="dxa"/>
            </w:tcMar>
            <w:vAlign w:val="center"/>
            <w:hideMark/>
          </w:tcPr>
          <w:p w14:paraId="40FCA5C6" w14:textId="77777777" w:rsidR="002D3C68" w:rsidRPr="0026238F" w:rsidRDefault="002D3C68" w:rsidP="00BC4A1B">
            <w:pPr>
              <w:pStyle w:val="movimento2"/>
              <w:rPr>
                <w:color w:val="002060"/>
              </w:rPr>
            </w:pPr>
            <w:r w:rsidRPr="0026238F">
              <w:rPr>
                <w:color w:val="002060"/>
              </w:rPr>
              <w:t xml:space="preserve">(SPORTING GROTTAMMARE) </w:t>
            </w:r>
          </w:p>
        </w:tc>
      </w:tr>
      <w:tr w:rsidR="002D3C68" w:rsidRPr="0026238F" w14:paraId="0C397A96" w14:textId="77777777" w:rsidTr="00BC4A1B">
        <w:tc>
          <w:tcPr>
            <w:tcW w:w="2200" w:type="dxa"/>
            <w:tcMar>
              <w:top w:w="20" w:type="dxa"/>
              <w:left w:w="20" w:type="dxa"/>
              <w:bottom w:w="20" w:type="dxa"/>
              <w:right w:w="20" w:type="dxa"/>
            </w:tcMar>
            <w:vAlign w:val="center"/>
            <w:hideMark/>
          </w:tcPr>
          <w:p w14:paraId="7004FB2F" w14:textId="77777777" w:rsidR="002D3C68" w:rsidRPr="0026238F" w:rsidRDefault="002D3C68" w:rsidP="00BC4A1B">
            <w:pPr>
              <w:pStyle w:val="movimento"/>
              <w:rPr>
                <w:color w:val="002060"/>
              </w:rPr>
            </w:pPr>
            <w:r w:rsidRPr="0026238F">
              <w:rPr>
                <w:color w:val="002060"/>
              </w:rPr>
              <w:t>LUCHIZOLA MATIAS GASTON</w:t>
            </w:r>
          </w:p>
        </w:tc>
        <w:tc>
          <w:tcPr>
            <w:tcW w:w="2200" w:type="dxa"/>
            <w:tcMar>
              <w:top w:w="20" w:type="dxa"/>
              <w:left w:w="20" w:type="dxa"/>
              <w:bottom w:w="20" w:type="dxa"/>
              <w:right w:w="20" w:type="dxa"/>
            </w:tcMar>
            <w:vAlign w:val="center"/>
            <w:hideMark/>
          </w:tcPr>
          <w:p w14:paraId="0A253795" w14:textId="77777777" w:rsidR="002D3C68" w:rsidRPr="0026238F" w:rsidRDefault="002D3C68" w:rsidP="00BC4A1B">
            <w:pPr>
              <w:pStyle w:val="movimento2"/>
              <w:rPr>
                <w:color w:val="002060"/>
              </w:rPr>
            </w:pPr>
            <w:r w:rsidRPr="0026238F">
              <w:rPr>
                <w:color w:val="002060"/>
              </w:rPr>
              <w:t xml:space="preserve">(SPORTING GROTTAMMARE) </w:t>
            </w:r>
          </w:p>
        </w:tc>
        <w:tc>
          <w:tcPr>
            <w:tcW w:w="800" w:type="dxa"/>
            <w:tcMar>
              <w:top w:w="20" w:type="dxa"/>
              <w:left w:w="20" w:type="dxa"/>
              <w:bottom w:w="20" w:type="dxa"/>
              <w:right w:w="20" w:type="dxa"/>
            </w:tcMar>
            <w:vAlign w:val="center"/>
            <w:hideMark/>
          </w:tcPr>
          <w:p w14:paraId="50D20C3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52AB56E" w14:textId="77777777" w:rsidR="002D3C68" w:rsidRPr="0026238F" w:rsidRDefault="002D3C68" w:rsidP="00BC4A1B">
            <w:pPr>
              <w:pStyle w:val="movimento"/>
              <w:rPr>
                <w:color w:val="002060"/>
              </w:rPr>
            </w:pPr>
            <w:r w:rsidRPr="0026238F">
              <w:rPr>
                <w:color w:val="002060"/>
              </w:rPr>
              <w:t>BUGIARDINI CARLO</w:t>
            </w:r>
          </w:p>
        </w:tc>
        <w:tc>
          <w:tcPr>
            <w:tcW w:w="2200" w:type="dxa"/>
            <w:tcMar>
              <w:top w:w="20" w:type="dxa"/>
              <w:left w:w="20" w:type="dxa"/>
              <w:bottom w:w="20" w:type="dxa"/>
              <w:right w:w="20" w:type="dxa"/>
            </w:tcMar>
            <w:vAlign w:val="center"/>
            <w:hideMark/>
          </w:tcPr>
          <w:p w14:paraId="727EF993" w14:textId="77777777" w:rsidR="002D3C68" w:rsidRPr="0026238F" w:rsidRDefault="002D3C68" w:rsidP="00BC4A1B">
            <w:pPr>
              <w:pStyle w:val="movimento2"/>
              <w:rPr>
                <w:color w:val="002060"/>
              </w:rPr>
            </w:pPr>
            <w:r w:rsidRPr="0026238F">
              <w:rPr>
                <w:color w:val="002060"/>
              </w:rPr>
              <w:t xml:space="preserve">(U.MANDOLESI CALCIO) </w:t>
            </w:r>
          </w:p>
        </w:tc>
      </w:tr>
      <w:tr w:rsidR="002D3C68" w:rsidRPr="0026238F" w14:paraId="5804DF49" w14:textId="77777777" w:rsidTr="00BC4A1B">
        <w:tc>
          <w:tcPr>
            <w:tcW w:w="2200" w:type="dxa"/>
            <w:tcMar>
              <w:top w:w="20" w:type="dxa"/>
              <w:left w:w="20" w:type="dxa"/>
              <w:bottom w:w="20" w:type="dxa"/>
              <w:right w:w="20" w:type="dxa"/>
            </w:tcMar>
            <w:vAlign w:val="center"/>
            <w:hideMark/>
          </w:tcPr>
          <w:p w14:paraId="14207B7A" w14:textId="77777777" w:rsidR="002D3C68" w:rsidRPr="0026238F" w:rsidRDefault="002D3C68" w:rsidP="00BC4A1B">
            <w:pPr>
              <w:pStyle w:val="movimento"/>
              <w:rPr>
                <w:color w:val="002060"/>
              </w:rPr>
            </w:pPr>
            <w:r w:rsidRPr="0026238F">
              <w:rPr>
                <w:color w:val="002060"/>
              </w:rPr>
              <w:t>BALDELLI THOMAS</w:t>
            </w:r>
          </w:p>
        </w:tc>
        <w:tc>
          <w:tcPr>
            <w:tcW w:w="2200" w:type="dxa"/>
            <w:tcMar>
              <w:top w:w="20" w:type="dxa"/>
              <w:left w:w="20" w:type="dxa"/>
              <w:bottom w:w="20" w:type="dxa"/>
              <w:right w:w="20" w:type="dxa"/>
            </w:tcMar>
            <w:vAlign w:val="center"/>
            <w:hideMark/>
          </w:tcPr>
          <w:p w14:paraId="3D2DA687" w14:textId="77777777" w:rsidR="002D3C68" w:rsidRPr="0026238F" w:rsidRDefault="002D3C68" w:rsidP="00BC4A1B">
            <w:pPr>
              <w:pStyle w:val="movimento2"/>
              <w:rPr>
                <w:color w:val="002060"/>
              </w:rPr>
            </w:pPr>
            <w:r w:rsidRPr="0026238F">
              <w:rPr>
                <w:color w:val="002060"/>
              </w:rPr>
              <w:t xml:space="preserve">(VILLA CECCOLINI CALCIO) </w:t>
            </w:r>
          </w:p>
        </w:tc>
        <w:tc>
          <w:tcPr>
            <w:tcW w:w="800" w:type="dxa"/>
            <w:tcMar>
              <w:top w:w="20" w:type="dxa"/>
              <w:left w:w="20" w:type="dxa"/>
              <w:bottom w:w="20" w:type="dxa"/>
              <w:right w:w="20" w:type="dxa"/>
            </w:tcMar>
            <w:vAlign w:val="center"/>
            <w:hideMark/>
          </w:tcPr>
          <w:p w14:paraId="1B5A4D2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24EAF4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FA71607" w14:textId="77777777" w:rsidR="002D3C68" w:rsidRPr="0026238F" w:rsidRDefault="002D3C68" w:rsidP="00BC4A1B">
            <w:pPr>
              <w:pStyle w:val="movimento2"/>
              <w:rPr>
                <w:color w:val="002060"/>
              </w:rPr>
            </w:pPr>
            <w:r w:rsidRPr="0026238F">
              <w:rPr>
                <w:color w:val="002060"/>
              </w:rPr>
              <w:t> </w:t>
            </w:r>
          </w:p>
        </w:tc>
      </w:tr>
    </w:tbl>
    <w:p w14:paraId="4DF6DE11"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7A738AD" w14:textId="77777777" w:rsidTr="00BC4A1B">
        <w:tc>
          <w:tcPr>
            <w:tcW w:w="2200" w:type="dxa"/>
            <w:tcMar>
              <w:top w:w="20" w:type="dxa"/>
              <w:left w:w="20" w:type="dxa"/>
              <w:bottom w:w="20" w:type="dxa"/>
              <w:right w:w="20" w:type="dxa"/>
            </w:tcMar>
            <w:vAlign w:val="center"/>
            <w:hideMark/>
          </w:tcPr>
          <w:p w14:paraId="12B21742" w14:textId="77777777" w:rsidR="002D3C68" w:rsidRPr="0026238F" w:rsidRDefault="002D3C68" w:rsidP="00BC4A1B">
            <w:pPr>
              <w:pStyle w:val="movimento"/>
              <w:rPr>
                <w:color w:val="002060"/>
              </w:rPr>
            </w:pPr>
            <w:r w:rsidRPr="0026238F">
              <w:rPr>
                <w:color w:val="002060"/>
              </w:rPr>
              <w:t>MICHELETTI MATTIA</w:t>
            </w:r>
          </w:p>
        </w:tc>
        <w:tc>
          <w:tcPr>
            <w:tcW w:w="2200" w:type="dxa"/>
            <w:tcMar>
              <w:top w:w="20" w:type="dxa"/>
              <w:left w:w="20" w:type="dxa"/>
              <w:bottom w:w="20" w:type="dxa"/>
              <w:right w:w="20" w:type="dxa"/>
            </w:tcMar>
            <w:vAlign w:val="center"/>
            <w:hideMark/>
          </w:tcPr>
          <w:p w14:paraId="5532F3BA" w14:textId="77777777" w:rsidR="002D3C68" w:rsidRPr="0026238F" w:rsidRDefault="002D3C68" w:rsidP="00BC4A1B">
            <w:pPr>
              <w:pStyle w:val="movimento2"/>
              <w:rPr>
                <w:color w:val="002060"/>
              </w:rPr>
            </w:pPr>
            <w:r w:rsidRPr="0026238F">
              <w:rPr>
                <w:color w:val="002060"/>
              </w:rPr>
              <w:t xml:space="preserve">(ASPIO 2005) </w:t>
            </w:r>
          </w:p>
        </w:tc>
        <w:tc>
          <w:tcPr>
            <w:tcW w:w="800" w:type="dxa"/>
            <w:tcMar>
              <w:top w:w="20" w:type="dxa"/>
              <w:left w:w="20" w:type="dxa"/>
              <w:bottom w:w="20" w:type="dxa"/>
              <w:right w:w="20" w:type="dxa"/>
            </w:tcMar>
            <w:vAlign w:val="center"/>
            <w:hideMark/>
          </w:tcPr>
          <w:p w14:paraId="1EBCFB9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30D9618" w14:textId="77777777" w:rsidR="002D3C68" w:rsidRPr="0026238F" w:rsidRDefault="002D3C68" w:rsidP="00BC4A1B">
            <w:pPr>
              <w:pStyle w:val="movimento"/>
              <w:rPr>
                <w:color w:val="002060"/>
              </w:rPr>
            </w:pPr>
            <w:r w:rsidRPr="0026238F">
              <w:rPr>
                <w:color w:val="002060"/>
              </w:rPr>
              <w:t>CRESCIMBENI SAMUELE</w:t>
            </w:r>
          </w:p>
        </w:tc>
        <w:tc>
          <w:tcPr>
            <w:tcW w:w="2200" w:type="dxa"/>
            <w:tcMar>
              <w:top w:w="20" w:type="dxa"/>
              <w:left w:w="20" w:type="dxa"/>
              <w:bottom w:w="20" w:type="dxa"/>
              <w:right w:w="20" w:type="dxa"/>
            </w:tcMar>
            <w:vAlign w:val="center"/>
            <w:hideMark/>
          </w:tcPr>
          <w:p w14:paraId="4B43EB50" w14:textId="77777777" w:rsidR="002D3C68" w:rsidRPr="0026238F" w:rsidRDefault="002D3C68" w:rsidP="00BC4A1B">
            <w:pPr>
              <w:pStyle w:val="movimento2"/>
              <w:rPr>
                <w:color w:val="002060"/>
              </w:rPr>
            </w:pPr>
            <w:r w:rsidRPr="0026238F">
              <w:rPr>
                <w:color w:val="002060"/>
              </w:rPr>
              <w:t xml:space="preserve">(AURORA TREIA) </w:t>
            </w:r>
          </w:p>
        </w:tc>
      </w:tr>
      <w:tr w:rsidR="002D3C68" w:rsidRPr="0026238F" w14:paraId="143C2B6A" w14:textId="77777777" w:rsidTr="00BC4A1B">
        <w:tc>
          <w:tcPr>
            <w:tcW w:w="2200" w:type="dxa"/>
            <w:tcMar>
              <w:top w:w="20" w:type="dxa"/>
              <w:left w:w="20" w:type="dxa"/>
              <w:bottom w:w="20" w:type="dxa"/>
              <w:right w:w="20" w:type="dxa"/>
            </w:tcMar>
            <w:vAlign w:val="center"/>
            <w:hideMark/>
          </w:tcPr>
          <w:p w14:paraId="35360BCE" w14:textId="77777777" w:rsidR="002D3C68" w:rsidRPr="0026238F" w:rsidRDefault="002D3C68" w:rsidP="00BC4A1B">
            <w:pPr>
              <w:pStyle w:val="movimento"/>
              <w:rPr>
                <w:color w:val="002060"/>
              </w:rPr>
            </w:pPr>
            <w:r w:rsidRPr="0026238F">
              <w:rPr>
                <w:color w:val="002060"/>
              </w:rPr>
              <w:t>PACETTI DANIEL</w:t>
            </w:r>
          </w:p>
        </w:tc>
        <w:tc>
          <w:tcPr>
            <w:tcW w:w="2200" w:type="dxa"/>
            <w:tcMar>
              <w:top w:w="20" w:type="dxa"/>
              <w:left w:w="20" w:type="dxa"/>
              <w:bottom w:w="20" w:type="dxa"/>
              <w:right w:w="20" w:type="dxa"/>
            </w:tcMar>
            <w:vAlign w:val="center"/>
            <w:hideMark/>
          </w:tcPr>
          <w:p w14:paraId="756FB832" w14:textId="77777777" w:rsidR="002D3C68" w:rsidRPr="0026238F" w:rsidRDefault="002D3C68" w:rsidP="00BC4A1B">
            <w:pPr>
              <w:pStyle w:val="movimento2"/>
              <w:rPr>
                <w:color w:val="002060"/>
              </w:rPr>
            </w:pPr>
            <w:r w:rsidRPr="0026238F">
              <w:rPr>
                <w:color w:val="002060"/>
              </w:rPr>
              <w:t xml:space="preserve">(AURORA TREIA) </w:t>
            </w:r>
          </w:p>
        </w:tc>
        <w:tc>
          <w:tcPr>
            <w:tcW w:w="800" w:type="dxa"/>
            <w:tcMar>
              <w:top w:w="20" w:type="dxa"/>
              <w:left w:w="20" w:type="dxa"/>
              <w:bottom w:w="20" w:type="dxa"/>
              <w:right w:w="20" w:type="dxa"/>
            </w:tcMar>
            <w:vAlign w:val="center"/>
            <w:hideMark/>
          </w:tcPr>
          <w:p w14:paraId="59FA589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4266203" w14:textId="77777777" w:rsidR="002D3C68" w:rsidRPr="0026238F" w:rsidRDefault="002D3C68" w:rsidP="00BC4A1B">
            <w:pPr>
              <w:pStyle w:val="movimento"/>
              <w:rPr>
                <w:color w:val="002060"/>
              </w:rPr>
            </w:pPr>
            <w:r w:rsidRPr="0026238F">
              <w:rPr>
                <w:color w:val="002060"/>
              </w:rPr>
              <w:t>BELLESI MATTEO</w:t>
            </w:r>
          </w:p>
        </w:tc>
        <w:tc>
          <w:tcPr>
            <w:tcW w:w="2200" w:type="dxa"/>
            <w:tcMar>
              <w:top w:w="20" w:type="dxa"/>
              <w:left w:w="20" w:type="dxa"/>
              <w:bottom w:w="20" w:type="dxa"/>
              <w:right w:w="20" w:type="dxa"/>
            </w:tcMar>
            <w:vAlign w:val="center"/>
            <w:hideMark/>
          </w:tcPr>
          <w:p w14:paraId="7F8B0B44" w14:textId="77777777" w:rsidR="002D3C68" w:rsidRPr="0026238F" w:rsidRDefault="002D3C68" w:rsidP="00BC4A1B">
            <w:pPr>
              <w:pStyle w:val="movimento2"/>
              <w:rPr>
                <w:color w:val="002060"/>
              </w:rPr>
            </w:pPr>
            <w:r w:rsidRPr="0026238F">
              <w:rPr>
                <w:color w:val="002060"/>
              </w:rPr>
              <w:t xml:space="preserve">(CASTRUM LAURI) </w:t>
            </w:r>
          </w:p>
        </w:tc>
      </w:tr>
      <w:tr w:rsidR="002D3C68" w:rsidRPr="0026238F" w14:paraId="3FB16F8B" w14:textId="77777777" w:rsidTr="00BC4A1B">
        <w:tc>
          <w:tcPr>
            <w:tcW w:w="2200" w:type="dxa"/>
            <w:tcMar>
              <w:top w:w="20" w:type="dxa"/>
              <w:left w:w="20" w:type="dxa"/>
              <w:bottom w:w="20" w:type="dxa"/>
              <w:right w:w="20" w:type="dxa"/>
            </w:tcMar>
            <w:vAlign w:val="center"/>
            <w:hideMark/>
          </w:tcPr>
          <w:p w14:paraId="635A30C9" w14:textId="77777777" w:rsidR="002D3C68" w:rsidRPr="0026238F" w:rsidRDefault="002D3C68" w:rsidP="00BC4A1B">
            <w:pPr>
              <w:pStyle w:val="movimento"/>
              <w:rPr>
                <w:color w:val="002060"/>
              </w:rPr>
            </w:pPr>
            <w:r w:rsidRPr="0026238F">
              <w:rPr>
                <w:color w:val="002060"/>
              </w:rPr>
              <w:t>TONTI FRANCESCO</w:t>
            </w:r>
          </w:p>
        </w:tc>
        <w:tc>
          <w:tcPr>
            <w:tcW w:w="2200" w:type="dxa"/>
            <w:tcMar>
              <w:top w:w="20" w:type="dxa"/>
              <w:left w:w="20" w:type="dxa"/>
              <w:bottom w:w="20" w:type="dxa"/>
              <w:right w:w="20" w:type="dxa"/>
            </w:tcMar>
            <w:vAlign w:val="center"/>
            <w:hideMark/>
          </w:tcPr>
          <w:p w14:paraId="160E8077" w14:textId="77777777" w:rsidR="002D3C68" w:rsidRPr="0026238F" w:rsidRDefault="002D3C68" w:rsidP="00BC4A1B">
            <w:pPr>
              <w:pStyle w:val="movimento2"/>
              <w:rPr>
                <w:color w:val="002060"/>
              </w:rPr>
            </w:pPr>
            <w:r w:rsidRPr="0026238F">
              <w:rPr>
                <w:color w:val="002060"/>
              </w:rPr>
              <w:t xml:space="preserve">(DINAMIS 1990) </w:t>
            </w:r>
          </w:p>
        </w:tc>
        <w:tc>
          <w:tcPr>
            <w:tcW w:w="800" w:type="dxa"/>
            <w:tcMar>
              <w:top w:w="20" w:type="dxa"/>
              <w:left w:w="20" w:type="dxa"/>
              <w:bottom w:w="20" w:type="dxa"/>
              <w:right w:w="20" w:type="dxa"/>
            </w:tcMar>
            <w:vAlign w:val="center"/>
            <w:hideMark/>
          </w:tcPr>
          <w:p w14:paraId="456308D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357992C" w14:textId="77777777" w:rsidR="002D3C68" w:rsidRPr="0026238F" w:rsidRDefault="002D3C68" w:rsidP="00BC4A1B">
            <w:pPr>
              <w:pStyle w:val="movimento"/>
              <w:rPr>
                <w:color w:val="002060"/>
              </w:rPr>
            </w:pPr>
            <w:r w:rsidRPr="0026238F">
              <w:rPr>
                <w:color w:val="002060"/>
              </w:rPr>
              <w:t>NATALI LORENZO</w:t>
            </w:r>
          </w:p>
        </w:tc>
        <w:tc>
          <w:tcPr>
            <w:tcW w:w="2200" w:type="dxa"/>
            <w:tcMar>
              <w:top w:w="20" w:type="dxa"/>
              <w:left w:w="20" w:type="dxa"/>
              <w:bottom w:w="20" w:type="dxa"/>
              <w:right w:w="20" w:type="dxa"/>
            </w:tcMar>
            <w:vAlign w:val="center"/>
            <w:hideMark/>
          </w:tcPr>
          <w:p w14:paraId="529BD7C5" w14:textId="77777777" w:rsidR="002D3C68" w:rsidRPr="0026238F" w:rsidRDefault="002D3C68" w:rsidP="00BC4A1B">
            <w:pPr>
              <w:pStyle w:val="movimento2"/>
              <w:rPr>
                <w:color w:val="002060"/>
              </w:rPr>
            </w:pPr>
            <w:r w:rsidRPr="0026238F">
              <w:rPr>
                <w:color w:val="002060"/>
              </w:rPr>
              <w:t xml:space="preserve">(FUTSAL RECANATI) </w:t>
            </w:r>
          </w:p>
        </w:tc>
      </w:tr>
      <w:tr w:rsidR="002D3C68" w:rsidRPr="0026238F" w14:paraId="58E3A601" w14:textId="77777777" w:rsidTr="00BC4A1B">
        <w:tc>
          <w:tcPr>
            <w:tcW w:w="2200" w:type="dxa"/>
            <w:tcMar>
              <w:top w:w="20" w:type="dxa"/>
              <w:left w:w="20" w:type="dxa"/>
              <w:bottom w:w="20" w:type="dxa"/>
              <w:right w:w="20" w:type="dxa"/>
            </w:tcMar>
            <w:vAlign w:val="center"/>
            <w:hideMark/>
          </w:tcPr>
          <w:p w14:paraId="1510EC35" w14:textId="77777777" w:rsidR="002D3C68" w:rsidRPr="0026238F" w:rsidRDefault="002D3C68" w:rsidP="00BC4A1B">
            <w:pPr>
              <w:pStyle w:val="movimento"/>
              <w:rPr>
                <w:color w:val="002060"/>
              </w:rPr>
            </w:pPr>
            <w:r w:rsidRPr="0026238F">
              <w:rPr>
                <w:color w:val="002060"/>
              </w:rPr>
              <w:t>SAMPAOLESI EMILIANO</w:t>
            </w:r>
          </w:p>
        </w:tc>
        <w:tc>
          <w:tcPr>
            <w:tcW w:w="2200" w:type="dxa"/>
            <w:tcMar>
              <w:top w:w="20" w:type="dxa"/>
              <w:left w:w="20" w:type="dxa"/>
              <w:bottom w:w="20" w:type="dxa"/>
              <w:right w:w="20" w:type="dxa"/>
            </w:tcMar>
            <w:vAlign w:val="center"/>
            <w:hideMark/>
          </w:tcPr>
          <w:p w14:paraId="45427662" w14:textId="77777777" w:rsidR="002D3C68" w:rsidRPr="0026238F" w:rsidRDefault="002D3C68" w:rsidP="00BC4A1B">
            <w:pPr>
              <w:pStyle w:val="movimento2"/>
              <w:rPr>
                <w:color w:val="002060"/>
              </w:rPr>
            </w:pPr>
            <w:r w:rsidRPr="0026238F">
              <w:rPr>
                <w:color w:val="002060"/>
              </w:rPr>
              <w:t xml:space="preserve">(FUTSAL SAMBUCHETO) </w:t>
            </w:r>
          </w:p>
        </w:tc>
        <w:tc>
          <w:tcPr>
            <w:tcW w:w="800" w:type="dxa"/>
            <w:tcMar>
              <w:top w:w="20" w:type="dxa"/>
              <w:left w:w="20" w:type="dxa"/>
              <w:bottom w:w="20" w:type="dxa"/>
              <w:right w:w="20" w:type="dxa"/>
            </w:tcMar>
            <w:vAlign w:val="center"/>
            <w:hideMark/>
          </w:tcPr>
          <w:p w14:paraId="21C4723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85F191A" w14:textId="77777777" w:rsidR="002D3C68" w:rsidRPr="0026238F" w:rsidRDefault="002D3C68" w:rsidP="00BC4A1B">
            <w:pPr>
              <w:pStyle w:val="movimento"/>
              <w:rPr>
                <w:color w:val="002060"/>
              </w:rPr>
            </w:pPr>
            <w:r w:rsidRPr="0026238F">
              <w:rPr>
                <w:color w:val="002060"/>
              </w:rPr>
              <w:t>SALTARELLI IVAN</w:t>
            </w:r>
          </w:p>
        </w:tc>
        <w:tc>
          <w:tcPr>
            <w:tcW w:w="2200" w:type="dxa"/>
            <w:tcMar>
              <w:top w:w="20" w:type="dxa"/>
              <w:left w:w="20" w:type="dxa"/>
              <w:bottom w:w="20" w:type="dxa"/>
              <w:right w:w="20" w:type="dxa"/>
            </w:tcMar>
            <w:vAlign w:val="center"/>
            <w:hideMark/>
          </w:tcPr>
          <w:p w14:paraId="4352C1DA" w14:textId="77777777" w:rsidR="002D3C68" w:rsidRPr="0026238F" w:rsidRDefault="002D3C68" w:rsidP="00BC4A1B">
            <w:pPr>
              <w:pStyle w:val="movimento2"/>
              <w:rPr>
                <w:color w:val="002060"/>
              </w:rPr>
            </w:pPr>
            <w:r w:rsidRPr="0026238F">
              <w:rPr>
                <w:color w:val="002060"/>
              </w:rPr>
              <w:t xml:space="preserve">(PIEVE D ICO CALCIO A 5) </w:t>
            </w:r>
          </w:p>
        </w:tc>
      </w:tr>
      <w:tr w:rsidR="002D3C68" w:rsidRPr="0026238F" w14:paraId="23ADF350" w14:textId="77777777" w:rsidTr="00BC4A1B">
        <w:tc>
          <w:tcPr>
            <w:tcW w:w="2200" w:type="dxa"/>
            <w:tcMar>
              <w:top w:w="20" w:type="dxa"/>
              <w:left w:w="20" w:type="dxa"/>
              <w:bottom w:w="20" w:type="dxa"/>
              <w:right w:w="20" w:type="dxa"/>
            </w:tcMar>
            <w:vAlign w:val="center"/>
            <w:hideMark/>
          </w:tcPr>
          <w:p w14:paraId="30645E17" w14:textId="77777777" w:rsidR="002D3C68" w:rsidRPr="0026238F" w:rsidRDefault="002D3C68" w:rsidP="00BC4A1B">
            <w:pPr>
              <w:pStyle w:val="movimento"/>
              <w:rPr>
                <w:color w:val="002060"/>
              </w:rPr>
            </w:pPr>
            <w:r w:rsidRPr="0026238F">
              <w:rPr>
                <w:color w:val="002060"/>
              </w:rPr>
              <w:t>VENTURELLI DENNIS</w:t>
            </w:r>
          </w:p>
        </w:tc>
        <w:tc>
          <w:tcPr>
            <w:tcW w:w="2200" w:type="dxa"/>
            <w:tcMar>
              <w:top w:w="20" w:type="dxa"/>
              <w:left w:w="20" w:type="dxa"/>
              <w:bottom w:w="20" w:type="dxa"/>
              <w:right w:w="20" w:type="dxa"/>
            </w:tcMar>
            <w:vAlign w:val="center"/>
            <w:hideMark/>
          </w:tcPr>
          <w:p w14:paraId="157A5726" w14:textId="77777777" w:rsidR="002D3C68" w:rsidRPr="0026238F" w:rsidRDefault="002D3C68" w:rsidP="00BC4A1B">
            <w:pPr>
              <w:pStyle w:val="movimento2"/>
              <w:rPr>
                <w:color w:val="002060"/>
              </w:rPr>
            </w:pPr>
            <w:r w:rsidRPr="0026238F">
              <w:rPr>
                <w:color w:val="002060"/>
              </w:rPr>
              <w:t xml:space="preserve">(POLISPORTIVA UROBORO) </w:t>
            </w:r>
          </w:p>
        </w:tc>
        <w:tc>
          <w:tcPr>
            <w:tcW w:w="800" w:type="dxa"/>
            <w:tcMar>
              <w:top w:w="20" w:type="dxa"/>
              <w:left w:w="20" w:type="dxa"/>
              <w:bottom w:w="20" w:type="dxa"/>
              <w:right w:w="20" w:type="dxa"/>
            </w:tcMar>
            <w:vAlign w:val="center"/>
            <w:hideMark/>
          </w:tcPr>
          <w:p w14:paraId="116E088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549CD9A" w14:textId="77777777" w:rsidR="002D3C68" w:rsidRPr="0026238F" w:rsidRDefault="002D3C68" w:rsidP="00BC4A1B">
            <w:pPr>
              <w:pStyle w:val="movimento"/>
              <w:rPr>
                <w:color w:val="002060"/>
              </w:rPr>
            </w:pPr>
            <w:r w:rsidRPr="0026238F">
              <w:rPr>
                <w:color w:val="002060"/>
              </w:rPr>
              <w:t>PICCININI ENRICO</w:t>
            </w:r>
          </w:p>
        </w:tc>
        <w:tc>
          <w:tcPr>
            <w:tcW w:w="2200" w:type="dxa"/>
            <w:tcMar>
              <w:top w:w="20" w:type="dxa"/>
              <w:left w:w="20" w:type="dxa"/>
              <w:bottom w:w="20" w:type="dxa"/>
              <w:right w:w="20" w:type="dxa"/>
            </w:tcMar>
            <w:vAlign w:val="center"/>
            <w:hideMark/>
          </w:tcPr>
          <w:p w14:paraId="3B616D61" w14:textId="77777777" w:rsidR="002D3C68" w:rsidRPr="0026238F" w:rsidRDefault="002D3C68" w:rsidP="00BC4A1B">
            <w:pPr>
              <w:pStyle w:val="movimento2"/>
              <w:rPr>
                <w:color w:val="002060"/>
              </w:rPr>
            </w:pPr>
            <w:r w:rsidRPr="0026238F">
              <w:rPr>
                <w:color w:val="002060"/>
              </w:rPr>
              <w:t xml:space="preserve">(SERRALTA) </w:t>
            </w:r>
          </w:p>
        </w:tc>
      </w:tr>
      <w:tr w:rsidR="002D3C68" w:rsidRPr="0026238F" w14:paraId="2A891421" w14:textId="77777777" w:rsidTr="00BC4A1B">
        <w:tc>
          <w:tcPr>
            <w:tcW w:w="2200" w:type="dxa"/>
            <w:tcMar>
              <w:top w:w="20" w:type="dxa"/>
              <w:left w:w="20" w:type="dxa"/>
              <w:bottom w:w="20" w:type="dxa"/>
              <w:right w:w="20" w:type="dxa"/>
            </w:tcMar>
            <w:vAlign w:val="center"/>
            <w:hideMark/>
          </w:tcPr>
          <w:p w14:paraId="635C0C11" w14:textId="77777777" w:rsidR="002D3C68" w:rsidRPr="0026238F" w:rsidRDefault="002D3C68" w:rsidP="00BC4A1B">
            <w:pPr>
              <w:pStyle w:val="movimento"/>
              <w:rPr>
                <w:color w:val="002060"/>
              </w:rPr>
            </w:pPr>
            <w:r w:rsidRPr="0026238F">
              <w:rPr>
                <w:color w:val="002060"/>
              </w:rPr>
              <w:t>TESTAGUZZA MATTIA</w:t>
            </w:r>
          </w:p>
        </w:tc>
        <w:tc>
          <w:tcPr>
            <w:tcW w:w="2200" w:type="dxa"/>
            <w:tcMar>
              <w:top w:w="20" w:type="dxa"/>
              <w:left w:w="20" w:type="dxa"/>
              <w:bottom w:w="20" w:type="dxa"/>
              <w:right w:w="20" w:type="dxa"/>
            </w:tcMar>
            <w:vAlign w:val="center"/>
            <w:hideMark/>
          </w:tcPr>
          <w:p w14:paraId="5D47D75E" w14:textId="77777777" w:rsidR="002D3C68" w:rsidRPr="0026238F" w:rsidRDefault="002D3C68" w:rsidP="00BC4A1B">
            <w:pPr>
              <w:pStyle w:val="movimento2"/>
              <w:rPr>
                <w:color w:val="002060"/>
              </w:rPr>
            </w:pPr>
            <w:r w:rsidRPr="0026238F">
              <w:rPr>
                <w:color w:val="002060"/>
              </w:rPr>
              <w:t xml:space="preserve">(U.MANDOLESI CALCIO) </w:t>
            </w:r>
          </w:p>
        </w:tc>
        <w:tc>
          <w:tcPr>
            <w:tcW w:w="800" w:type="dxa"/>
            <w:tcMar>
              <w:top w:w="20" w:type="dxa"/>
              <w:left w:w="20" w:type="dxa"/>
              <w:bottom w:w="20" w:type="dxa"/>
              <w:right w:w="20" w:type="dxa"/>
            </w:tcMar>
            <w:vAlign w:val="center"/>
            <w:hideMark/>
          </w:tcPr>
          <w:p w14:paraId="281E204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6C8B8DB" w14:textId="77777777" w:rsidR="002D3C68" w:rsidRPr="0026238F" w:rsidRDefault="002D3C68" w:rsidP="00BC4A1B">
            <w:pPr>
              <w:pStyle w:val="movimento"/>
              <w:rPr>
                <w:color w:val="002060"/>
              </w:rPr>
            </w:pPr>
            <w:r w:rsidRPr="0026238F">
              <w:rPr>
                <w:color w:val="002060"/>
              </w:rPr>
              <w:t>GIACCHETTI LUCA</w:t>
            </w:r>
          </w:p>
        </w:tc>
        <w:tc>
          <w:tcPr>
            <w:tcW w:w="2200" w:type="dxa"/>
            <w:tcMar>
              <w:top w:w="20" w:type="dxa"/>
              <w:left w:w="20" w:type="dxa"/>
              <w:bottom w:w="20" w:type="dxa"/>
              <w:right w:w="20" w:type="dxa"/>
            </w:tcMar>
            <w:vAlign w:val="center"/>
            <w:hideMark/>
          </w:tcPr>
          <w:p w14:paraId="7D686F77" w14:textId="77777777" w:rsidR="002D3C68" w:rsidRPr="0026238F" w:rsidRDefault="002D3C68" w:rsidP="00BC4A1B">
            <w:pPr>
              <w:pStyle w:val="movimento2"/>
              <w:rPr>
                <w:color w:val="002060"/>
              </w:rPr>
            </w:pPr>
            <w:r w:rsidRPr="0026238F">
              <w:rPr>
                <w:color w:val="002060"/>
              </w:rPr>
              <w:t xml:space="preserve">(VERBENA C5 ANCONA) </w:t>
            </w:r>
          </w:p>
        </w:tc>
      </w:tr>
    </w:tbl>
    <w:p w14:paraId="67D5FF0B" w14:textId="77777777" w:rsidR="002D3C68" w:rsidRPr="0026238F" w:rsidRDefault="002D3C68" w:rsidP="002D3C68">
      <w:pPr>
        <w:pStyle w:val="titolo10"/>
        <w:rPr>
          <w:rFonts w:eastAsiaTheme="minorEastAsia"/>
          <w:color w:val="002060"/>
        </w:rPr>
      </w:pPr>
      <w:r w:rsidRPr="0026238F">
        <w:rPr>
          <w:color w:val="002060"/>
        </w:rPr>
        <w:t xml:space="preserve">GARE DEL 11/ 1/2025 </w:t>
      </w:r>
    </w:p>
    <w:p w14:paraId="17A626A9" w14:textId="77777777" w:rsidR="002D3C68" w:rsidRPr="0026238F" w:rsidRDefault="002D3C68" w:rsidP="002D3C68">
      <w:pPr>
        <w:pStyle w:val="titolo7a"/>
        <w:rPr>
          <w:color w:val="002060"/>
        </w:rPr>
      </w:pPr>
      <w:r w:rsidRPr="0026238F">
        <w:rPr>
          <w:color w:val="002060"/>
        </w:rPr>
        <w:t xml:space="preserve">PROVVEDIMENTI DISCIPLINARI </w:t>
      </w:r>
    </w:p>
    <w:p w14:paraId="5C25D6D1"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32AEFD52" w14:textId="77777777" w:rsidR="002D3C68" w:rsidRPr="0026238F" w:rsidRDefault="002D3C68" w:rsidP="002D3C68">
      <w:pPr>
        <w:pStyle w:val="titolo30"/>
        <w:rPr>
          <w:color w:val="002060"/>
        </w:rPr>
      </w:pPr>
      <w:r w:rsidRPr="0026238F">
        <w:rPr>
          <w:color w:val="002060"/>
        </w:rPr>
        <w:t xml:space="preserve">ALLENATORI </w:t>
      </w:r>
    </w:p>
    <w:p w14:paraId="7E39141E"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9F6225A" w14:textId="77777777" w:rsidTr="00BC4A1B">
        <w:tc>
          <w:tcPr>
            <w:tcW w:w="2200" w:type="dxa"/>
            <w:tcMar>
              <w:top w:w="20" w:type="dxa"/>
              <w:left w:w="20" w:type="dxa"/>
              <w:bottom w:w="20" w:type="dxa"/>
              <w:right w:w="20" w:type="dxa"/>
            </w:tcMar>
            <w:vAlign w:val="center"/>
            <w:hideMark/>
          </w:tcPr>
          <w:p w14:paraId="6EC5C13A" w14:textId="77777777" w:rsidR="002D3C68" w:rsidRPr="0026238F" w:rsidRDefault="002D3C68" w:rsidP="00BC4A1B">
            <w:pPr>
              <w:pStyle w:val="movimento"/>
              <w:rPr>
                <w:color w:val="002060"/>
              </w:rPr>
            </w:pPr>
            <w:r w:rsidRPr="0026238F">
              <w:rPr>
                <w:color w:val="002060"/>
              </w:rPr>
              <w:t>GIOVAGNOLI LUCA</w:t>
            </w:r>
          </w:p>
        </w:tc>
        <w:tc>
          <w:tcPr>
            <w:tcW w:w="2200" w:type="dxa"/>
            <w:tcMar>
              <w:top w:w="20" w:type="dxa"/>
              <w:left w:w="20" w:type="dxa"/>
              <w:bottom w:w="20" w:type="dxa"/>
              <w:right w:w="20" w:type="dxa"/>
            </w:tcMar>
            <w:vAlign w:val="center"/>
            <w:hideMark/>
          </w:tcPr>
          <w:p w14:paraId="3392B180" w14:textId="77777777" w:rsidR="002D3C68" w:rsidRPr="0026238F" w:rsidRDefault="002D3C68" w:rsidP="00BC4A1B">
            <w:pPr>
              <w:pStyle w:val="movimento2"/>
              <w:rPr>
                <w:color w:val="002060"/>
              </w:rPr>
            </w:pPr>
            <w:r w:rsidRPr="0026238F">
              <w:rPr>
                <w:color w:val="002060"/>
              </w:rPr>
              <w:t xml:space="preserve">(OSIMO FIVE) </w:t>
            </w:r>
          </w:p>
        </w:tc>
        <w:tc>
          <w:tcPr>
            <w:tcW w:w="800" w:type="dxa"/>
            <w:tcMar>
              <w:top w:w="20" w:type="dxa"/>
              <w:left w:w="20" w:type="dxa"/>
              <w:bottom w:w="20" w:type="dxa"/>
              <w:right w:w="20" w:type="dxa"/>
            </w:tcMar>
            <w:vAlign w:val="center"/>
            <w:hideMark/>
          </w:tcPr>
          <w:p w14:paraId="1DB056D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10039B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0B20EFF" w14:textId="77777777" w:rsidR="002D3C68" w:rsidRPr="0026238F" w:rsidRDefault="002D3C68" w:rsidP="00BC4A1B">
            <w:pPr>
              <w:pStyle w:val="movimento2"/>
              <w:rPr>
                <w:color w:val="002060"/>
              </w:rPr>
            </w:pPr>
            <w:r w:rsidRPr="0026238F">
              <w:rPr>
                <w:color w:val="002060"/>
              </w:rPr>
              <w:t> </w:t>
            </w:r>
          </w:p>
        </w:tc>
      </w:tr>
    </w:tbl>
    <w:p w14:paraId="5290CF1B" w14:textId="77777777" w:rsidR="002D3C68" w:rsidRPr="0026238F" w:rsidRDefault="002D3C68" w:rsidP="002D3C68">
      <w:pPr>
        <w:pStyle w:val="titolo30"/>
        <w:rPr>
          <w:rFonts w:eastAsiaTheme="minorEastAsia"/>
          <w:color w:val="002060"/>
        </w:rPr>
      </w:pPr>
      <w:r w:rsidRPr="0026238F">
        <w:rPr>
          <w:color w:val="002060"/>
        </w:rPr>
        <w:t xml:space="preserve">CALCIATORI ESPULSI </w:t>
      </w:r>
    </w:p>
    <w:p w14:paraId="186614AE" w14:textId="77777777" w:rsidR="002D3C68" w:rsidRPr="0026238F" w:rsidRDefault="002D3C68" w:rsidP="002D3C68">
      <w:pPr>
        <w:pStyle w:val="titolo20"/>
        <w:rPr>
          <w:color w:val="002060"/>
        </w:rPr>
      </w:pPr>
      <w:r w:rsidRPr="0026238F">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CCA4804" w14:textId="77777777" w:rsidTr="00BC4A1B">
        <w:tc>
          <w:tcPr>
            <w:tcW w:w="2200" w:type="dxa"/>
            <w:tcMar>
              <w:top w:w="20" w:type="dxa"/>
              <w:left w:w="20" w:type="dxa"/>
              <w:bottom w:w="20" w:type="dxa"/>
              <w:right w:w="20" w:type="dxa"/>
            </w:tcMar>
            <w:vAlign w:val="center"/>
            <w:hideMark/>
          </w:tcPr>
          <w:p w14:paraId="1F3410D5" w14:textId="77777777" w:rsidR="002D3C68" w:rsidRPr="0026238F" w:rsidRDefault="002D3C68" w:rsidP="00BC4A1B">
            <w:pPr>
              <w:pStyle w:val="movimento"/>
              <w:rPr>
                <w:color w:val="002060"/>
              </w:rPr>
            </w:pPr>
            <w:r w:rsidRPr="0026238F">
              <w:rPr>
                <w:color w:val="002060"/>
              </w:rPr>
              <w:t>BARIGELLI DAVIDE</w:t>
            </w:r>
          </w:p>
        </w:tc>
        <w:tc>
          <w:tcPr>
            <w:tcW w:w="2200" w:type="dxa"/>
            <w:tcMar>
              <w:top w:w="20" w:type="dxa"/>
              <w:left w:w="20" w:type="dxa"/>
              <w:bottom w:w="20" w:type="dxa"/>
              <w:right w:w="20" w:type="dxa"/>
            </w:tcMar>
            <w:vAlign w:val="center"/>
            <w:hideMark/>
          </w:tcPr>
          <w:p w14:paraId="2B768902" w14:textId="77777777" w:rsidR="002D3C68" w:rsidRPr="0026238F" w:rsidRDefault="002D3C68" w:rsidP="00BC4A1B">
            <w:pPr>
              <w:pStyle w:val="movimento2"/>
              <w:rPr>
                <w:color w:val="002060"/>
              </w:rPr>
            </w:pPr>
            <w:r w:rsidRPr="0026238F">
              <w:rPr>
                <w:color w:val="002060"/>
              </w:rPr>
              <w:t xml:space="preserve">(AVENALE) </w:t>
            </w:r>
          </w:p>
        </w:tc>
        <w:tc>
          <w:tcPr>
            <w:tcW w:w="800" w:type="dxa"/>
            <w:tcMar>
              <w:top w:w="20" w:type="dxa"/>
              <w:left w:w="20" w:type="dxa"/>
              <w:bottom w:w="20" w:type="dxa"/>
              <w:right w:w="20" w:type="dxa"/>
            </w:tcMar>
            <w:vAlign w:val="center"/>
            <w:hideMark/>
          </w:tcPr>
          <w:p w14:paraId="7D72CC1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80CA1A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7A2D4CB" w14:textId="77777777" w:rsidR="002D3C68" w:rsidRPr="0026238F" w:rsidRDefault="002D3C68" w:rsidP="00BC4A1B">
            <w:pPr>
              <w:pStyle w:val="movimento2"/>
              <w:rPr>
                <w:color w:val="002060"/>
              </w:rPr>
            </w:pPr>
            <w:r w:rsidRPr="0026238F">
              <w:rPr>
                <w:color w:val="002060"/>
              </w:rPr>
              <w:t> </w:t>
            </w:r>
          </w:p>
        </w:tc>
      </w:tr>
    </w:tbl>
    <w:p w14:paraId="173973E2"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121F61F2" w14:textId="77777777" w:rsidR="002D3C68" w:rsidRPr="0026238F" w:rsidRDefault="002D3C68" w:rsidP="002D3C68">
      <w:pPr>
        <w:pStyle w:val="titolo20"/>
        <w:rPr>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6E0C201" w14:textId="77777777" w:rsidTr="00BC4A1B">
        <w:tc>
          <w:tcPr>
            <w:tcW w:w="2200" w:type="dxa"/>
            <w:tcMar>
              <w:top w:w="20" w:type="dxa"/>
              <w:left w:w="20" w:type="dxa"/>
              <w:bottom w:w="20" w:type="dxa"/>
              <w:right w:w="20" w:type="dxa"/>
            </w:tcMar>
            <w:vAlign w:val="center"/>
            <w:hideMark/>
          </w:tcPr>
          <w:p w14:paraId="58FD4745" w14:textId="77777777" w:rsidR="002D3C68" w:rsidRPr="0026238F" w:rsidRDefault="002D3C68" w:rsidP="00BC4A1B">
            <w:pPr>
              <w:pStyle w:val="movimento"/>
              <w:rPr>
                <w:color w:val="002060"/>
              </w:rPr>
            </w:pPr>
            <w:r w:rsidRPr="0026238F">
              <w:rPr>
                <w:color w:val="002060"/>
              </w:rPr>
              <w:t>CENSORI NICO</w:t>
            </w:r>
          </w:p>
        </w:tc>
        <w:tc>
          <w:tcPr>
            <w:tcW w:w="2200" w:type="dxa"/>
            <w:tcMar>
              <w:top w:w="20" w:type="dxa"/>
              <w:left w:w="20" w:type="dxa"/>
              <w:bottom w:w="20" w:type="dxa"/>
              <w:right w:w="20" w:type="dxa"/>
            </w:tcMar>
            <w:vAlign w:val="center"/>
            <w:hideMark/>
          </w:tcPr>
          <w:p w14:paraId="07A4116A" w14:textId="77777777" w:rsidR="002D3C68" w:rsidRPr="0026238F" w:rsidRDefault="002D3C68" w:rsidP="00BC4A1B">
            <w:pPr>
              <w:pStyle w:val="movimento2"/>
              <w:rPr>
                <w:color w:val="002060"/>
              </w:rPr>
            </w:pPr>
            <w:r w:rsidRPr="0026238F">
              <w:rPr>
                <w:color w:val="002060"/>
              </w:rPr>
              <w:t xml:space="preserve">(ACLI VILLA MUSONE) </w:t>
            </w:r>
          </w:p>
        </w:tc>
        <w:tc>
          <w:tcPr>
            <w:tcW w:w="800" w:type="dxa"/>
            <w:tcMar>
              <w:top w:w="20" w:type="dxa"/>
              <w:left w:w="20" w:type="dxa"/>
              <w:bottom w:w="20" w:type="dxa"/>
              <w:right w:w="20" w:type="dxa"/>
            </w:tcMar>
            <w:vAlign w:val="center"/>
            <w:hideMark/>
          </w:tcPr>
          <w:p w14:paraId="3C3CBFD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19854A8" w14:textId="77777777" w:rsidR="002D3C68" w:rsidRPr="0026238F" w:rsidRDefault="002D3C68" w:rsidP="00BC4A1B">
            <w:pPr>
              <w:pStyle w:val="movimento"/>
              <w:rPr>
                <w:color w:val="002060"/>
              </w:rPr>
            </w:pPr>
            <w:r w:rsidRPr="0026238F">
              <w:rPr>
                <w:color w:val="002060"/>
              </w:rPr>
              <w:t>ZIMERMANN ALCIMAR</w:t>
            </w:r>
          </w:p>
        </w:tc>
        <w:tc>
          <w:tcPr>
            <w:tcW w:w="2200" w:type="dxa"/>
            <w:tcMar>
              <w:top w:w="20" w:type="dxa"/>
              <w:left w:w="20" w:type="dxa"/>
              <w:bottom w:w="20" w:type="dxa"/>
              <w:right w:w="20" w:type="dxa"/>
            </w:tcMar>
            <w:vAlign w:val="center"/>
            <w:hideMark/>
          </w:tcPr>
          <w:p w14:paraId="4BF45153" w14:textId="77777777" w:rsidR="002D3C68" w:rsidRPr="0026238F" w:rsidRDefault="002D3C68" w:rsidP="00BC4A1B">
            <w:pPr>
              <w:pStyle w:val="movimento2"/>
              <w:rPr>
                <w:color w:val="002060"/>
              </w:rPr>
            </w:pPr>
            <w:r w:rsidRPr="0026238F">
              <w:rPr>
                <w:color w:val="002060"/>
              </w:rPr>
              <w:t xml:space="preserve">(ACLI VILLA MUSONE) </w:t>
            </w:r>
          </w:p>
        </w:tc>
      </w:tr>
      <w:tr w:rsidR="002D3C68" w:rsidRPr="0026238F" w14:paraId="55B3492E" w14:textId="77777777" w:rsidTr="00BC4A1B">
        <w:tc>
          <w:tcPr>
            <w:tcW w:w="2200" w:type="dxa"/>
            <w:tcMar>
              <w:top w:w="20" w:type="dxa"/>
              <w:left w:w="20" w:type="dxa"/>
              <w:bottom w:w="20" w:type="dxa"/>
              <w:right w:w="20" w:type="dxa"/>
            </w:tcMar>
            <w:vAlign w:val="center"/>
            <w:hideMark/>
          </w:tcPr>
          <w:p w14:paraId="277F9866" w14:textId="77777777" w:rsidR="002D3C68" w:rsidRPr="0026238F" w:rsidRDefault="002D3C68" w:rsidP="00BC4A1B">
            <w:pPr>
              <w:pStyle w:val="movimento"/>
              <w:rPr>
                <w:color w:val="002060"/>
              </w:rPr>
            </w:pPr>
            <w:r w:rsidRPr="0026238F">
              <w:rPr>
                <w:color w:val="002060"/>
              </w:rPr>
              <w:t>FUFI MICHELE</w:t>
            </w:r>
          </w:p>
        </w:tc>
        <w:tc>
          <w:tcPr>
            <w:tcW w:w="2200" w:type="dxa"/>
            <w:tcMar>
              <w:top w:w="20" w:type="dxa"/>
              <w:left w:w="20" w:type="dxa"/>
              <w:bottom w:w="20" w:type="dxa"/>
              <w:right w:w="20" w:type="dxa"/>
            </w:tcMar>
            <w:vAlign w:val="center"/>
            <w:hideMark/>
          </w:tcPr>
          <w:p w14:paraId="65065A98" w14:textId="77777777" w:rsidR="002D3C68" w:rsidRPr="0026238F" w:rsidRDefault="002D3C68" w:rsidP="00BC4A1B">
            <w:pPr>
              <w:pStyle w:val="movimento2"/>
              <w:rPr>
                <w:color w:val="002060"/>
              </w:rPr>
            </w:pPr>
            <w:r w:rsidRPr="0026238F">
              <w:rPr>
                <w:color w:val="002060"/>
              </w:rPr>
              <w:t xml:space="preserve">(AVENALE) </w:t>
            </w:r>
          </w:p>
        </w:tc>
        <w:tc>
          <w:tcPr>
            <w:tcW w:w="800" w:type="dxa"/>
            <w:tcMar>
              <w:top w:w="20" w:type="dxa"/>
              <w:left w:w="20" w:type="dxa"/>
              <w:bottom w:w="20" w:type="dxa"/>
              <w:right w:w="20" w:type="dxa"/>
            </w:tcMar>
            <w:vAlign w:val="center"/>
            <w:hideMark/>
          </w:tcPr>
          <w:p w14:paraId="3FCE556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9AE541C" w14:textId="77777777" w:rsidR="002D3C68" w:rsidRPr="0026238F" w:rsidRDefault="002D3C68" w:rsidP="00BC4A1B">
            <w:pPr>
              <w:pStyle w:val="movimento"/>
              <w:rPr>
                <w:color w:val="002060"/>
              </w:rPr>
            </w:pPr>
            <w:r w:rsidRPr="0026238F">
              <w:rPr>
                <w:color w:val="002060"/>
              </w:rPr>
              <w:t>MARROCCHI RICCARDO</w:t>
            </w:r>
          </w:p>
        </w:tc>
        <w:tc>
          <w:tcPr>
            <w:tcW w:w="2200" w:type="dxa"/>
            <w:tcMar>
              <w:top w:w="20" w:type="dxa"/>
              <w:left w:w="20" w:type="dxa"/>
              <w:bottom w:w="20" w:type="dxa"/>
              <w:right w:w="20" w:type="dxa"/>
            </w:tcMar>
            <w:vAlign w:val="center"/>
            <w:hideMark/>
          </w:tcPr>
          <w:p w14:paraId="5FDDA943" w14:textId="77777777" w:rsidR="002D3C68" w:rsidRPr="0026238F" w:rsidRDefault="002D3C68" w:rsidP="00BC4A1B">
            <w:pPr>
              <w:pStyle w:val="movimento2"/>
              <w:rPr>
                <w:color w:val="002060"/>
              </w:rPr>
            </w:pPr>
            <w:r w:rsidRPr="0026238F">
              <w:rPr>
                <w:color w:val="002060"/>
              </w:rPr>
              <w:t xml:space="preserve">(AVENALE) </w:t>
            </w:r>
          </w:p>
        </w:tc>
      </w:tr>
      <w:tr w:rsidR="002D3C68" w:rsidRPr="0026238F" w14:paraId="62B08DBC" w14:textId="77777777" w:rsidTr="00BC4A1B">
        <w:tc>
          <w:tcPr>
            <w:tcW w:w="2200" w:type="dxa"/>
            <w:tcMar>
              <w:top w:w="20" w:type="dxa"/>
              <w:left w:w="20" w:type="dxa"/>
              <w:bottom w:w="20" w:type="dxa"/>
              <w:right w:w="20" w:type="dxa"/>
            </w:tcMar>
            <w:vAlign w:val="center"/>
            <w:hideMark/>
          </w:tcPr>
          <w:p w14:paraId="5A0B3B62" w14:textId="77777777" w:rsidR="002D3C68" w:rsidRPr="0026238F" w:rsidRDefault="002D3C68" w:rsidP="00BC4A1B">
            <w:pPr>
              <w:pStyle w:val="movimento"/>
              <w:rPr>
                <w:color w:val="002060"/>
              </w:rPr>
            </w:pPr>
            <w:r w:rsidRPr="0026238F">
              <w:rPr>
                <w:color w:val="002060"/>
              </w:rPr>
              <w:t>GABBANELLI GIACOMO</w:t>
            </w:r>
          </w:p>
        </w:tc>
        <w:tc>
          <w:tcPr>
            <w:tcW w:w="2200" w:type="dxa"/>
            <w:tcMar>
              <w:top w:w="20" w:type="dxa"/>
              <w:left w:w="20" w:type="dxa"/>
              <w:bottom w:w="20" w:type="dxa"/>
              <w:right w:w="20" w:type="dxa"/>
            </w:tcMar>
            <w:vAlign w:val="center"/>
            <w:hideMark/>
          </w:tcPr>
          <w:p w14:paraId="7BF1F7FD" w14:textId="77777777" w:rsidR="002D3C68" w:rsidRPr="0026238F" w:rsidRDefault="002D3C68" w:rsidP="00BC4A1B">
            <w:pPr>
              <w:pStyle w:val="movimento2"/>
              <w:rPr>
                <w:color w:val="002060"/>
              </w:rPr>
            </w:pPr>
            <w:r w:rsidRPr="0026238F">
              <w:rPr>
                <w:color w:val="002060"/>
              </w:rPr>
              <w:t xml:space="preserve">(OSIMO FIVE) </w:t>
            </w:r>
          </w:p>
        </w:tc>
        <w:tc>
          <w:tcPr>
            <w:tcW w:w="800" w:type="dxa"/>
            <w:tcMar>
              <w:top w:w="20" w:type="dxa"/>
              <w:left w:w="20" w:type="dxa"/>
              <w:bottom w:w="20" w:type="dxa"/>
              <w:right w:w="20" w:type="dxa"/>
            </w:tcMar>
            <w:vAlign w:val="center"/>
            <w:hideMark/>
          </w:tcPr>
          <w:p w14:paraId="0CC3998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6E48F41" w14:textId="77777777" w:rsidR="002D3C68" w:rsidRPr="0026238F" w:rsidRDefault="002D3C68" w:rsidP="00BC4A1B">
            <w:pPr>
              <w:pStyle w:val="movimento"/>
              <w:rPr>
                <w:color w:val="002060"/>
              </w:rPr>
            </w:pPr>
            <w:r w:rsidRPr="0026238F">
              <w:rPr>
                <w:color w:val="002060"/>
              </w:rPr>
              <w:t>GABBANELLI MARCO</w:t>
            </w:r>
          </w:p>
        </w:tc>
        <w:tc>
          <w:tcPr>
            <w:tcW w:w="2200" w:type="dxa"/>
            <w:tcMar>
              <w:top w:w="20" w:type="dxa"/>
              <w:left w:w="20" w:type="dxa"/>
              <w:bottom w:w="20" w:type="dxa"/>
              <w:right w:w="20" w:type="dxa"/>
            </w:tcMar>
            <w:vAlign w:val="center"/>
            <w:hideMark/>
          </w:tcPr>
          <w:p w14:paraId="49587C97" w14:textId="77777777" w:rsidR="002D3C68" w:rsidRPr="0026238F" w:rsidRDefault="002D3C68" w:rsidP="00BC4A1B">
            <w:pPr>
              <w:pStyle w:val="movimento2"/>
              <w:rPr>
                <w:color w:val="002060"/>
              </w:rPr>
            </w:pPr>
            <w:r w:rsidRPr="0026238F">
              <w:rPr>
                <w:color w:val="002060"/>
              </w:rPr>
              <w:t xml:space="preserve">(OSIMO FIVE) </w:t>
            </w:r>
          </w:p>
        </w:tc>
      </w:tr>
      <w:tr w:rsidR="002D3C68" w:rsidRPr="0026238F" w14:paraId="40995E26" w14:textId="77777777" w:rsidTr="00BC4A1B">
        <w:tc>
          <w:tcPr>
            <w:tcW w:w="2200" w:type="dxa"/>
            <w:tcMar>
              <w:top w:w="20" w:type="dxa"/>
              <w:left w:w="20" w:type="dxa"/>
              <w:bottom w:w="20" w:type="dxa"/>
              <w:right w:w="20" w:type="dxa"/>
            </w:tcMar>
            <w:vAlign w:val="center"/>
            <w:hideMark/>
          </w:tcPr>
          <w:p w14:paraId="2A3A602E" w14:textId="77777777" w:rsidR="002D3C68" w:rsidRPr="0026238F" w:rsidRDefault="002D3C68" w:rsidP="00BC4A1B">
            <w:pPr>
              <w:pStyle w:val="movimento"/>
              <w:rPr>
                <w:color w:val="002060"/>
              </w:rPr>
            </w:pPr>
            <w:r w:rsidRPr="0026238F">
              <w:rPr>
                <w:color w:val="002060"/>
              </w:rPr>
              <w:t>PISCOPO EDOARDO</w:t>
            </w:r>
          </w:p>
        </w:tc>
        <w:tc>
          <w:tcPr>
            <w:tcW w:w="2200" w:type="dxa"/>
            <w:tcMar>
              <w:top w:w="20" w:type="dxa"/>
              <w:left w:w="20" w:type="dxa"/>
              <w:bottom w:w="20" w:type="dxa"/>
              <w:right w:w="20" w:type="dxa"/>
            </w:tcMar>
            <w:vAlign w:val="center"/>
            <w:hideMark/>
          </w:tcPr>
          <w:p w14:paraId="1C889A5B" w14:textId="77777777" w:rsidR="002D3C68" w:rsidRPr="0026238F" w:rsidRDefault="002D3C68" w:rsidP="00BC4A1B">
            <w:pPr>
              <w:pStyle w:val="movimento2"/>
              <w:rPr>
                <w:color w:val="002060"/>
              </w:rPr>
            </w:pPr>
            <w:r w:rsidRPr="0026238F">
              <w:rPr>
                <w:color w:val="002060"/>
              </w:rPr>
              <w:t xml:space="preserve">(OSIMO FIVE) </w:t>
            </w:r>
          </w:p>
        </w:tc>
        <w:tc>
          <w:tcPr>
            <w:tcW w:w="800" w:type="dxa"/>
            <w:tcMar>
              <w:top w:w="20" w:type="dxa"/>
              <w:left w:w="20" w:type="dxa"/>
              <w:bottom w:w="20" w:type="dxa"/>
              <w:right w:w="20" w:type="dxa"/>
            </w:tcMar>
            <w:vAlign w:val="center"/>
            <w:hideMark/>
          </w:tcPr>
          <w:p w14:paraId="3F96602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6F2F8B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23BF100" w14:textId="77777777" w:rsidR="002D3C68" w:rsidRPr="0026238F" w:rsidRDefault="002D3C68" w:rsidP="00BC4A1B">
            <w:pPr>
              <w:pStyle w:val="movimento2"/>
              <w:rPr>
                <w:color w:val="002060"/>
              </w:rPr>
            </w:pPr>
            <w:r w:rsidRPr="0026238F">
              <w:rPr>
                <w:color w:val="002060"/>
              </w:rPr>
              <w:t> </w:t>
            </w:r>
          </w:p>
        </w:tc>
      </w:tr>
    </w:tbl>
    <w:p w14:paraId="56BDA6C7"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4A79AF7" w14:textId="77777777" w:rsidTr="00BC4A1B">
        <w:tc>
          <w:tcPr>
            <w:tcW w:w="2200" w:type="dxa"/>
            <w:tcMar>
              <w:top w:w="20" w:type="dxa"/>
              <w:left w:w="20" w:type="dxa"/>
              <w:bottom w:w="20" w:type="dxa"/>
              <w:right w:w="20" w:type="dxa"/>
            </w:tcMar>
            <w:vAlign w:val="center"/>
            <w:hideMark/>
          </w:tcPr>
          <w:p w14:paraId="44B40B5E" w14:textId="77777777" w:rsidR="002D3C68" w:rsidRPr="0026238F" w:rsidRDefault="002D3C68" w:rsidP="00BC4A1B">
            <w:pPr>
              <w:pStyle w:val="movimento"/>
              <w:rPr>
                <w:color w:val="002060"/>
              </w:rPr>
            </w:pPr>
            <w:r w:rsidRPr="0026238F">
              <w:rPr>
                <w:color w:val="002060"/>
              </w:rPr>
              <w:t>CARNEVALI MARCO JUNIOR</w:t>
            </w:r>
          </w:p>
        </w:tc>
        <w:tc>
          <w:tcPr>
            <w:tcW w:w="2200" w:type="dxa"/>
            <w:tcMar>
              <w:top w:w="20" w:type="dxa"/>
              <w:left w:w="20" w:type="dxa"/>
              <w:bottom w:w="20" w:type="dxa"/>
              <w:right w:w="20" w:type="dxa"/>
            </w:tcMar>
            <w:vAlign w:val="center"/>
            <w:hideMark/>
          </w:tcPr>
          <w:p w14:paraId="4A24DE47" w14:textId="77777777" w:rsidR="002D3C68" w:rsidRPr="0026238F" w:rsidRDefault="002D3C68" w:rsidP="00BC4A1B">
            <w:pPr>
              <w:pStyle w:val="movimento2"/>
              <w:rPr>
                <w:color w:val="002060"/>
              </w:rPr>
            </w:pPr>
            <w:r w:rsidRPr="0026238F">
              <w:rPr>
                <w:color w:val="002060"/>
              </w:rPr>
              <w:t xml:space="preserve">(ACLI VILLA MUSONE) </w:t>
            </w:r>
          </w:p>
        </w:tc>
        <w:tc>
          <w:tcPr>
            <w:tcW w:w="800" w:type="dxa"/>
            <w:tcMar>
              <w:top w:w="20" w:type="dxa"/>
              <w:left w:w="20" w:type="dxa"/>
              <w:bottom w:w="20" w:type="dxa"/>
              <w:right w:w="20" w:type="dxa"/>
            </w:tcMar>
            <w:vAlign w:val="center"/>
            <w:hideMark/>
          </w:tcPr>
          <w:p w14:paraId="03702E6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1B1BCE8" w14:textId="77777777" w:rsidR="002D3C68" w:rsidRPr="0026238F" w:rsidRDefault="002D3C68" w:rsidP="00BC4A1B">
            <w:pPr>
              <w:pStyle w:val="movimento"/>
              <w:rPr>
                <w:color w:val="002060"/>
              </w:rPr>
            </w:pPr>
            <w:r w:rsidRPr="0026238F">
              <w:rPr>
                <w:color w:val="002060"/>
              </w:rPr>
              <w:t>STRAPPATO ANDREA</w:t>
            </w:r>
          </w:p>
        </w:tc>
        <w:tc>
          <w:tcPr>
            <w:tcW w:w="2200" w:type="dxa"/>
            <w:tcMar>
              <w:top w:w="20" w:type="dxa"/>
              <w:left w:w="20" w:type="dxa"/>
              <w:bottom w:w="20" w:type="dxa"/>
              <w:right w:w="20" w:type="dxa"/>
            </w:tcMar>
            <w:vAlign w:val="center"/>
            <w:hideMark/>
          </w:tcPr>
          <w:p w14:paraId="1AA8B154" w14:textId="77777777" w:rsidR="002D3C68" w:rsidRPr="0026238F" w:rsidRDefault="002D3C68" w:rsidP="00BC4A1B">
            <w:pPr>
              <w:pStyle w:val="movimento2"/>
              <w:rPr>
                <w:color w:val="002060"/>
              </w:rPr>
            </w:pPr>
            <w:r w:rsidRPr="0026238F">
              <w:rPr>
                <w:color w:val="002060"/>
              </w:rPr>
              <w:t xml:space="preserve">(OSIMO FIVE) </w:t>
            </w:r>
          </w:p>
        </w:tc>
      </w:tr>
    </w:tbl>
    <w:p w14:paraId="3CF0D018" w14:textId="77777777" w:rsidR="002D3C68" w:rsidRDefault="002D3C68" w:rsidP="002D3C68">
      <w:pPr>
        <w:pStyle w:val="breakline"/>
        <w:rPr>
          <w:color w:val="002060"/>
        </w:rPr>
      </w:pPr>
    </w:p>
    <w:p w14:paraId="7D6C04CD"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40135BE"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D778ADF" w14:textId="77777777" w:rsidR="002D3C68" w:rsidRPr="0026238F" w:rsidRDefault="002D3C68" w:rsidP="002D3C68">
      <w:pPr>
        <w:pStyle w:val="breakline"/>
        <w:rPr>
          <w:rFonts w:eastAsiaTheme="minorEastAsia"/>
          <w:color w:val="002060"/>
        </w:rPr>
      </w:pPr>
    </w:p>
    <w:p w14:paraId="5E176679" w14:textId="77777777" w:rsidR="002D3C68" w:rsidRPr="0026238F" w:rsidRDefault="002D3C68" w:rsidP="002D3C68">
      <w:pPr>
        <w:pStyle w:val="titoloprinc0"/>
        <w:rPr>
          <w:color w:val="002060"/>
        </w:rPr>
      </w:pPr>
      <w:r w:rsidRPr="0026238F">
        <w:rPr>
          <w:color w:val="002060"/>
        </w:rPr>
        <w:t>CLASSIFICA</w:t>
      </w:r>
    </w:p>
    <w:p w14:paraId="42C32B84" w14:textId="77777777" w:rsidR="002D3C68" w:rsidRPr="0026238F" w:rsidRDefault="002D3C68" w:rsidP="002D3C68">
      <w:pPr>
        <w:pStyle w:val="breakline"/>
        <w:rPr>
          <w:color w:val="002060"/>
        </w:rPr>
      </w:pPr>
    </w:p>
    <w:p w14:paraId="54692E95" w14:textId="77777777" w:rsidR="002D3C68" w:rsidRPr="0026238F" w:rsidRDefault="002D3C68" w:rsidP="002D3C68">
      <w:pPr>
        <w:pStyle w:val="breakline"/>
        <w:rPr>
          <w:color w:val="002060"/>
        </w:rPr>
      </w:pPr>
    </w:p>
    <w:p w14:paraId="622CFCD8"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52A046C2"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CC7D4"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AF64C"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72D7"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628C"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A5BED"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8B18"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600D7"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B3250"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0ACA"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8DE99" w14:textId="77777777" w:rsidR="002D3C68" w:rsidRPr="0026238F" w:rsidRDefault="002D3C68" w:rsidP="00BC4A1B">
            <w:pPr>
              <w:pStyle w:val="headertabella0"/>
              <w:rPr>
                <w:color w:val="002060"/>
              </w:rPr>
            </w:pPr>
            <w:r w:rsidRPr="0026238F">
              <w:rPr>
                <w:color w:val="002060"/>
              </w:rPr>
              <w:t>PE</w:t>
            </w:r>
          </w:p>
        </w:tc>
      </w:tr>
      <w:tr w:rsidR="002D3C68" w:rsidRPr="0026238F" w14:paraId="40720040"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75CA3" w14:textId="77777777" w:rsidR="002D3C68" w:rsidRPr="0026238F" w:rsidRDefault="002D3C68" w:rsidP="00BC4A1B">
            <w:pPr>
              <w:pStyle w:val="rowtabella0"/>
              <w:rPr>
                <w:color w:val="002060"/>
              </w:rPr>
            </w:pPr>
            <w:r w:rsidRPr="0026238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C317"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161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FD78"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5B64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281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EEF1"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85AB"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BD19"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48F7" w14:textId="77777777" w:rsidR="002D3C68" w:rsidRPr="0026238F" w:rsidRDefault="002D3C68" w:rsidP="00BC4A1B">
            <w:pPr>
              <w:pStyle w:val="rowtabella0"/>
              <w:jc w:val="center"/>
              <w:rPr>
                <w:color w:val="002060"/>
              </w:rPr>
            </w:pPr>
            <w:r w:rsidRPr="0026238F">
              <w:rPr>
                <w:color w:val="002060"/>
              </w:rPr>
              <w:t>0</w:t>
            </w:r>
          </w:p>
        </w:tc>
      </w:tr>
      <w:tr w:rsidR="002D3C68" w:rsidRPr="0026238F" w14:paraId="6937186D"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06CE4" w14:textId="77777777" w:rsidR="002D3C68" w:rsidRPr="0026238F" w:rsidRDefault="002D3C68" w:rsidP="00BC4A1B">
            <w:pPr>
              <w:pStyle w:val="rowtabella0"/>
              <w:rPr>
                <w:color w:val="002060"/>
              </w:rPr>
            </w:pPr>
            <w:r w:rsidRPr="0026238F">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5846"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293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9D6F"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9A9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890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4974"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A94E"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D7B9"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AB7F" w14:textId="77777777" w:rsidR="002D3C68" w:rsidRPr="0026238F" w:rsidRDefault="002D3C68" w:rsidP="00BC4A1B">
            <w:pPr>
              <w:pStyle w:val="rowtabella0"/>
              <w:jc w:val="center"/>
              <w:rPr>
                <w:color w:val="002060"/>
              </w:rPr>
            </w:pPr>
            <w:r w:rsidRPr="0026238F">
              <w:rPr>
                <w:color w:val="002060"/>
              </w:rPr>
              <w:t>0</w:t>
            </w:r>
          </w:p>
        </w:tc>
      </w:tr>
      <w:tr w:rsidR="002D3C68" w:rsidRPr="0026238F" w14:paraId="2D0CB15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10004" w14:textId="77777777" w:rsidR="002D3C68" w:rsidRPr="0026238F" w:rsidRDefault="002D3C68" w:rsidP="00BC4A1B">
            <w:pPr>
              <w:pStyle w:val="rowtabella0"/>
              <w:rPr>
                <w:color w:val="002060"/>
              </w:rPr>
            </w:pPr>
            <w:r w:rsidRPr="0026238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5AF0"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9FF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1A4C"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BA8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0D5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6CFD"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DEDB"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5332"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849F" w14:textId="77777777" w:rsidR="002D3C68" w:rsidRPr="0026238F" w:rsidRDefault="002D3C68" w:rsidP="00BC4A1B">
            <w:pPr>
              <w:pStyle w:val="rowtabella0"/>
              <w:jc w:val="center"/>
              <w:rPr>
                <w:color w:val="002060"/>
              </w:rPr>
            </w:pPr>
            <w:r w:rsidRPr="0026238F">
              <w:rPr>
                <w:color w:val="002060"/>
              </w:rPr>
              <w:t>0</w:t>
            </w:r>
          </w:p>
        </w:tc>
      </w:tr>
      <w:tr w:rsidR="002D3C68" w:rsidRPr="0026238F" w14:paraId="03E73B8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C0775" w14:textId="77777777" w:rsidR="002D3C68" w:rsidRPr="0026238F" w:rsidRDefault="002D3C68" w:rsidP="00BC4A1B">
            <w:pPr>
              <w:pStyle w:val="rowtabella0"/>
              <w:rPr>
                <w:color w:val="002060"/>
              </w:rPr>
            </w:pPr>
            <w:r w:rsidRPr="0026238F">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FDD5"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7E31"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DEE9"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8AEE"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90B8"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CEE3"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D7F8"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2887"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77F1" w14:textId="77777777" w:rsidR="002D3C68" w:rsidRPr="0026238F" w:rsidRDefault="002D3C68" w:rsidP="00BC4A1B">
            <w:pPr>
              <w:pStyle w:val="rowtabella0"/>
              <w:jc w:val="center"/>
              <w:rPr>
                <w:color w:val="002060"/>
              </w:rPr>
            </w:pPr>
            <w:r w:rsidRPr="0026238F">
              <w:rPr>
                <w:color w:val="002060"/>
              </w:rPr>
              <w:t>0</w:t>
            </w:r>
          </w:p>
        </w:tc>
      </w:tr>
      <w:tr w:rsidR="002D3C68" w:rsidRPr="0026238F" w14:paraId="5D7A92C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3A839" w14:textId="77777777" w:rsidR="002D3C68" w:rsidRPr="0026238F" w:rsidRDefault="002D3C68" w:rsidP="00BC4A1B">
            <w:pPr>
              <w:pStyle w:val="rowtabella0"/>
              <w:rPr>
                <w:color w:val="002060"/>
              </w:rPr>
            </w:pPr>
            <w:r w:rsidRPr="0026238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680D"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904A"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515B"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EE2B"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C6D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9439"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F58CD"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8152"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0041" w14:textId="77777777" w:rsidR="002D3C68" w:rsidRPr="0026238F" w:rsidRDefault="002D3C68" w:rsidP="00BC4A1B">
            <w:pPr>
              <w:pStyle w:val="rowtabella0"/>
              <w:jc w:val="center"/>
              <w:rPr>
                <w:color w:val="002060"/>
              </w:rPr>
            </w:pPr>
            <w:r w:rsidRPr="0026238F">
              <w:rPr>
                <w:color w:val="002060"/>
              </w:rPr>
              <w:t>0</w:t>
            </w:r>
          </w:p>
        </w:tc>
      </w:tr>
      <w:tr w:rsidR="002D3C68" w:rsidRPr="0026238F" w14:paraId="69412B3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ED6D5" w14:textId="77777777" w:rsidR="002D3C68" w:rsidRPr="0026238F" w:rsidRDefault="002D3C68" w:rsidP="00BC4A1B">
            <w:pPr>
              <w:pStyle w:val="rowtabella0"/>
              <w:rPr>
                <w:color w:val="002060"/>
              </w:rPr>
            </w:pPr>
            <w:r w:rsidRPr="0026238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75BB"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644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7786"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273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890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84B0"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3CE9"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A2EA"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1D6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365132A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369CC" w14:textId="77777777" w:rsidR="002D3C68" w:rsidRPr="0026238F" w:rsidRDefault="002D3C68" w:rsidP="00BC4A1B">
            <w:pPr>
              <w:pStyle w:val="rowtabella0"/>
              <w:rPr>
                <w:color w:val="002060"/>
              </w:rPr>
            </w:pPr>
            <w:r w:rsidRPr="0026238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6CE8"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EA28"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CD43"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36D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C199"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E3F9"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95AE"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265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307F" w14:textId="77777777" w:rsidR="002D3C68" w:rsidRPr="0026238F" w:rsidRDefault="002D3C68" w:rsidP="00BC4A1B">
            <w:pPr>
              <w:pStyle w:val="rowtabella0"/>
              <w:jc w:val="center"/>
              <w:rPr>
                <w:color w:val="002060"/>
              </w:rPr>
            </w:pPr>
            <w:r w:rsidRPr="0026238F">
              <w:rPr>
                <w:color w:val="002060"/>
              </w:rPr>
              <w:t>0</w:t>
            </w:r>
          </w:p>
        </w:tc>
      </w:tr>
      <w:tr w:rsidR="002D3C68" w:rsidRPr="0026238F" w14:paraId="6120C34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12B8C" w14:textId="77777777" w:rsidR="002D3C68" w:rsidRPr="0026238F" w:rsidRDefault="002D3C68" w:rsidP="00BC4A1B">
            <w:pPr>
              <w:pStyle w:val="rowtabella0"/>
              <w:rPr>
                <w:color w:val="002060"/>
              </w:rPr>
            </w:pPr>
            <w:r w:rsidRPr="0026238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95DF"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30BA"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2991"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498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E164"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0AF7E"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3969"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334F"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2017" w14:textId="77777777" w:rsidR="002D3C68" w:rsidRPr="0026238F" w:rsidRDefault="002D3C68" w:rsidP="00BC4A1B">
            <w:pPr>
              <w:pStyle w:val="rowtabella0"/>
              <w:jc w:val="center"/>
              <w:rPr>
                <w:color w:val="002060"/>
              </w:rPr>
            </w:pPr>
            <w:r w:rsidRPr="0026238F">
              <w:rPr>
                <w:color w:val="002060"/>
              </w:rPr>
              <w:t>0</w:t>
            </w:r>
          </w:p>
        </w:tc>
      </w:tr>
      <w:tr w:rsidR="002D3C68" w:rsidRPr="0026238F" w14:paraId="6EDD179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09273" w14:textId="77777777" w:rsidR="002D3C68" w:rsidRPr="0026238F" w:rsidRDefault="002D3C68" w:rsidP="00BC4A1B">
            <w:pPr>
              <w:pStyle w:val="rowtabella0"/>
              <w:rPr>
                <w:color w:val="002060"/>
              </w:rPr>
            </w:pPr>
            <w:r w:rsidRPr="0026238F">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11D4"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D9D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EA0C"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A47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C4AA"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9562"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B289"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F4D5"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358AA" w14:textId="77777777" w:rsidR="002D3C68" w:rsidRPr="0026238F" w:rsidRDefault="002D3C68" w:rsidP="00BC4A1B">
            <w:pPr>
              <w:pStyle w:val="rowtabella0"/>
              <w:jc w:val="center"/>
              <w:rPr>
                <w:color w:val="002060"/>
              </w:rPr>
            </w:pPr>
            <w:r w:rsidRPr="0026238F">
              <w:rPr>
                <w:color w:val="002060"/>
              </w:rPr>
              <w:t>0</w:t>
            </w:r>
          </w:p>
        </w:tc>
      </w:tr>
      <w:tr w:rsidR="002D3C68" w:rsidRPr="0026238F" w14:paraId="3AB52D3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F1802" w14:textId="77777777" w:rsidR="002D3C68" w:rsidRPr="0026238F" w:rsidRDefault="002D3C68" w:rsidP="00BC4A1B">
            <w:pPr>
              <w:pStyle w:val="rowtabella0"/>
              <w:rPr>
                <w:color w:val="002060"/>
              </w:rPr>
            </w:pPr>
            <w:r w:rsidRPr="0026238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CCE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D0DE"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BB8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ECA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AEDD"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3936"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C029"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9BF8"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3F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54F00AF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47730" w14:textId="77777777" w:rsidR="002D3C68" w:rsidRPr="0026238F" w:rsidRDefault="002D3C68" w:rsidP="00BC4A1B">
            <w:pPr>
              <w:pStyle w:val="rowtabella0"/>
              <w:rPr>
                <w:color w:val="002060"/>
              </w:rPr>
            </w:pPr>
            <w:r w:rsidRPr="0026238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4EF9"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547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20F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818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4EC3"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7678"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9516"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4F60"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F350" w14:textId="77777777" w:rsidR="002D3C68" w:rsidRPr="0026238F" w:rsidRDefault="002D3C68" w:rsidP="00BC4A1B">
            <w:pPr>
              <w:pStyle w:val="rowtabella0"/>
              <w:jc w:val="center"/>
              <w:rPr>
                <w:color w:val="002060"/>
              </w:rPr>
            </w:pPr>
            <w:r w:rsidRPr="0026238F">
              <w:rPr>
                <w:color w:val="002060"/>
              </w:rPr>
              <w:t>0</w:t>
            </w:r>
          </w:p>
        </w:tc>
      </w:tr>
      <w:tr w:rsidR="002D3C68" w:rsidRPr="0026238F" w14:paraId="242E3D7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0B950" w14:textId="77777777" w:rsidR="002D3C68" w:rsidRPr="0026238F" w:rsidRDefault="002D3C68" w:rsidP="00BC4A1B">
            <w:pPr>
              <w:pStyle w:val="rowtabella0"/>
              <w:rPr>
                <w:color w:val="002060"/>
                <w:lang w:val="es-ES"/>
              </w:rPr>
            </w:pPr>
            <w:r w:rsidRPr="0026238F">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EBE9"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05D0"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D0E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2888"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BCBB"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04D0"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5FDA"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0230"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DD07" w14:textId="77777777" w:rsidR="002D3C68" w:rsidRPr="0026238F" w:rsidRDefault="002D3C68" w:rsidP="00BC4A1B">
            <w:pPr>
              <w:pStyle w:val="rowtabella0"/>
              <w:jc w:val="center"/>
              <w:rPr>
                <w:color w:val="002060"/>
              </w:rPr>
            </w:pPr>
            <w:r w:rsidRPr="0026238F">
              <w:rPr>
                <w:color w:val="002060"/>
              </w:rPr>
              <w:t>0</w:t>
            </w:r>
          </w:p>
        </w:tc>
      </w:tr>
      <w:tr w:rsidR="002D3C68" w:rsidRPr="0026238F" w14:paraId="75908A3C"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8FBF6" w14:textId="77777777" w:rsidR="002D3C68" w:rsidRPr="0026238F" w:rsidRDefault="002D3C68" w:rsidP="00BC4A1B">
            <w:pPr>
              <w:pStyle w:val="rowtabella0"/>
              <w:rPr>
                <w:color w:val="002060"/>
              </w:rPr>
            </w:pPr>
            <w:r w:rsidRPr="0026238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DE4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9EA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951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EED2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65DA"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4BFE"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030C" w14:textId="77777777" w:rsidR="002D3C68" w:rsidRPr="0026238F" w:rsidRDefault="002D3C68" w:rsidP="00BC4A1B">
            <w:pPr>
              <w:pStyle w:val="rowtabella0"/>
              <w:jc w:val="center"/>
              <w:rPr>
                <w:color w:val="002060"/>
              </w:rPr>
            </w:pPr>
            <w:r w:rsidRPr="0026238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D0E7"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1D31" w14:textId="77777777" w:rsidR="002D3C68" w:rsidRPr="0026238F" w:rsidRDefault="002D3C68" w:rsidP="00BC4A1B">
            <w:pPr>
              <w:pStyle w:val="rowtabella0"/>
              <w:jc w:val="center"/>
              <w:rPr>
                <w:color w:val="002060"/>
              </w:rPr>
            </w:pPr>
            <w:r w:rsidRPr="0026238F">
              <w:rPr>
                <w:color w:val="002060"/>
              </w:rPr>
              <w:t>0</w:t>
            </w:r>
          </w:p>
        </w:tc>
      </w:tr>
    </w:tbl>
    <w:p w14:paraId="45140ACB" w14:textId="77777777" w:rsidR="002D3C68" w:rsidRPr="0026238F" w:rsidRDefault="002D3C68" w:rsidP="002D3C68">
      <w:pPr>
        <w:pStyle w:val="breakline"/>
        <w:rPr>
          <w:rFonts w:eastAsiaTheme="minorEastAsia"/>
          <w:color w:val="002060"/>
        </w:rPr>
      </w:pPr>
    </w:p>
    <w:p w14:paraId="2CEEF646" w14:textId="77777777" w:rsidR="002D3C68" w:rsidRPr="0026238F" w:rsidRDefault="002D3C68" w:rsidP="002D3C68">
      <w:pPr>
        <w:pStyle w:val="breakline"/>
        <w:rPr>
          <w:color w:val="002060"/>
        </w:rPr>
      </w:pPr>
    </w:p>
    <w:p w14:paraId="666A9DD0" w14:textId="77777777" w:rsidR="002D3C68" w:rsidRPr="0026238F" w:rsidRDefault="002D3C68" w:rsidP="002D3C68">
      <w:pPr>
        <w:pStyle w:val="sottotitolocampionato10"/>
        <w:rPr>
          <w:color w:val="002060"/>
        </w:rPr>
      </w:pPr>
      <w:r w:rsidRPr="002623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0A1D08E5"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53238"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45946"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19E7B"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BC89"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2A42B"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DBA4"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6EA23"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0618"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3CE90"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8504B" w14:textId="77777777" w:rsidR="002D3C68" w:rsidRPr="0026238F" w:rsidRDefault="002D3C68" w:rsidP="00BC4A1B">
            <w:pPr>
              <w:pStyle w:val="headertabella0"/>
              <w:rPr>
                <w:color w:val="002060"/>
              </w:rPr>
            </w:pPr>
            <w:r w:rsidRPr="0026238F">
              <w:rPr>
                <w:color w:val="002060"/>
              </w:rPr>
              <w:t>PE</w:t>
            </w:r>
          </w:p>
        </w:tc>
      </w:tr>
      <w:tr w:rsidR="002D3C68" w:rsidRPr="0026238F" w14:paraId="10F348E1"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EADCC9" w14:textId="77777777" w:rsidR="002D3C68" w:rsidRPr="0026238F" w:rsidRDefault="002D3C68" w:rsidP="00BC4A1B">
            <w:pPr>
              <w:pStyle w:val="rowtabella0"/>
              <w:rPr>
                <w:color w:val="002060"/>
                <w:lang w:val="es-ES"/>
              </w:rPr>
            </w:pPr>
            <w:r w:rsidRPr="0026238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C936"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ED50"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07F5"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F913"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3B2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F434"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28CF"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76B2"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8146" w14:textId="77777777" w:rsidR="002D3C68" w:rsidRPr="0026238F" w:rsidRDefault="002D3C68" w:rsidP="00BC4A1B">
            <w:pPr>
              <w:pStyle w:val="rowtabella0"/>
              <w:jc w:val="center"/>
              <w:rPr>
                <w:color w:val="002060"/>
              </w:rPr>
            </w:pPr>
            <w:r w:rsidRPr="0026238F">
              <w:rPr>
                <w:color w:val="002060"/>
              </w:rPr>
              <w:t>0</w:t>
            </w:r>
          </w:p>
        </w:tc>
      </w:tr>
      <w:tr w:rsidR="002D3C68" w:rsidRPr="0026238F" w14:paraId="347CEDF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3F892C" w14:textId="77777777" w:rsidR="002D3C68" w:rsidRPr="0026238F" w:rsidRDefault="002D3C68" w:rsidP="00BC4A1B">
            <w:pPr>
              <w:pStyle w:val="rowtabella0"/>
              <w:rPr>
                <w:color w:val="002060"/>
                <w:lang w:val="es-ES"/>
              </w:rPr>
            </w:pPr>
            <w:r w:rsidRPr="0026238F">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47FC"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50B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1882"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EFA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D99C"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022D"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3D48"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D131"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1D11" w14:textId="77777777" w:rsidR="002D3C68" w:rsidRPr="0026238F" w:rsidRDefault="002D3C68" w:rsidP="00BC4A1B">
            <w:pPr>
              <w:pStyle w:val="rowtabella0"/>
              <w:jc w:val="center"/>
              <w:rPr>
                <w:color w:val="002060"/>
              </w:rPr>
            </w:pPr>
            <w:r w:rsidRPr="0026238F">
              <w:rPr>
                <w:color w:val="002060"/>
              </w:rPr>
              <w:t>0</w:t>
            </w:r>
          </w:p>
        </w:tc>
      </w:tr>
      <w:tr w:rsidR="002D3C68" w:rsidRPr="0026238F" w14:paraId="3F6188E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1FFF0" w14:textId="77777777" w:rsidR="002D3C68" w:rsidRPr="0026238F" w:rsidRDefault="002D3C68" w:rsidP="00BC4A1B">
            <w:pPr>
              <w:pStyle w:val="rowtabella0"/>
              <w:rPr>
                <w:color w:val="002060"/>
              </w:rPr>
            </w:pPr>
            <w:r w:rsidRPr="0026238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608C"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A3D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45CD"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831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FD5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F9B4" w14:textId="77777777" w:rsidR="002D3C68" w:rsidRPr="0026238F" w:rsidRDefault="002D3C68" w:rsidP="00BC4A1B">
            <w:pPr>
              <w:pStyle w:val="rowtabella0"/>
              <w:jc w:val="center"/>
              <w:rPr>
                <w:color w:val="002060"/>
              </w:rPr>
            </w:pPr>
            <w:r w:rsidRPr="0026238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350D"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F236"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EE30" w14:textId="77777777" w:rsidR="002D3C68" w:rsidRPr="0026238F" w:rsidRDefault="002D3C68" w:rsidP="00BC4A1B">
            <w:pPr>
              <w:pStyle w:val="rowtabella0"/>
              <w:jc w:val="center"/>
              <w:rPr>
                <w:color w:val="002060"/>
              </w:rPr>
            </w:pPr>
            <w:r w:rsidRPr="0026238F">
              <w:rPr>
                <w:color w:val="002060"/>
              </w:rPr>
              <w:t>0</w:t>
            </w:r>
          </w:p>
        </w:tc>
      </w:tr>
      <w:tr w:rsidR="002D3C68" w:rsidRPr="0026238F" w14:paraId="525DD1E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E8547" w14:textId="77777777" w:rsidR="002D3C68" w:rsidRPr="0026238F" w:rsidRDefault="002D3C68" w:rsidP="00BC4A1B">
            <w:pPr>
              <w:pStyle w:val="rowtabella0"/>
              <w:rPr>
                <w:color w:val="002060"/>
              </w:rPr>
            </w:pPr>
            <w:r w:rsidRPr="0026238F">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A977"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2EAB"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3A4D"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1704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C7C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0146"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D9A8"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EC5B"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2F3B" w14:textId="77777777" w:rsidR="002D3C68" w:rsidRPr="0026238F" w:rsidRDefault="002D3C68" w:rsidP="00BC4A1B">
            <w:pPr>
              <w:pStyle w:val="rowtabella0"/>
              <w:jc w:val="center"/>
              <w:rPr>
                <w:color w:val="002060"/>
              </w:rPr>
            </w:pPr>
            <w:r w:rsidRPr="0026238F">
              <w:rPr>
                <w:color w:val="002060"/>
              </w:rPr>
              <w:t>0</w:t>
            </w:r>
          </w:p>
        </w:tc>
      </w:tr>
      <w:tr w:rsidR="002D3C68" w:rsidRPr="0026238F" w14:paraId="45F2E5E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AAB90" w14:textId="77777777" w:rsidR="002D3C68" w:rsidRPr="0026238F" w:rsidRDefault="002D3C68" w:rsidP="00BC4A1B">
            <w:pPr>
              <w:pStyle w:val="rowtabella0"/>
              <w:rPr>
                <w:color w:val="002060"/>
              </w:rPr>
            </w:pPr>
            <w:r w:rsidRPr="0026238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9DEF"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BC5F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5B2F4"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EC8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694A"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F8B9"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BDEE"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1C7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F1BE" w14:textId="77777777" w:rsidR="002D3C68" w:rsidRPr="0026238F" w:rsidRDefault="002D3C68" w:rsidP="00BC4A1B">
            <w:pPr>
              <w:pStyle w:val="rowtabella0"/>
              <w:jc w:val="center"/>
              <w:rPr>
                <w:color w:val="002060"/>
              </w:rPr>
            </w:pPr>
            <w:r w:rsidRPr="0026238F">
              <w:rPr>
                <w:color w:val="002060"/>
              </w:rPr>
              <w:t>0</w:t>
            </w:r>
          </w:p>
        </w:tc>
      </w:tr>
      <w:tr w:rsidR="002D3C68" w:rsidRPr="0026238F" w14:paraId="0BF9BFF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BC87C" w14:textId="77777777" w:rsidR="002D3C68" w:rsidRPr="0026238F" w:rsidRDefault="002D3C68" w:rsidP="00BC4A1B">
            <w:pPr>
              <w:pStyle w:val="rowtabella0"/>
              <w:rPr>
                <w:color w:val="002060"/>
              </w:rPr>
            </w:pPr>
            <w:r w:rsidRPr="0026238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FB89"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A357"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2203"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AC0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415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744F" w14:textId="77777777" w:rsidR="002D3C68" w:rsidRPr="0026238F" w:rsidRDefault="002D3C68" w:rsidP="00BC4A1B">
            <w:pPr>
              <w:pStyle w:val="rowtabella0"/>
              <w:jc w:val="center"/>
              <w:rPr>
                <w:color w:val="002060"/>
              </w:rPr>
            </w:pPr>
            <w:r w:rsidRPr="002623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BC0A"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8E19"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0C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10ABA08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73FB4" w14:textId="77777777" w:rsidR="002D3C68" w:rsidRPr="0026238F" w:rsidRDefault="002D3C68" w:rsidP="00BC4A1B">
            <w:pPr>
              <w:pStyle w:val="rowtabella0"/>
              <w:rPr>
                <w:color w:val="002060"/>
              </w:rPr>
            </w:pPr>
            <w:r w:rsidRPr="0026238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9A5B"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7737"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50D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5754"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4DC9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C46D"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8A8D"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0DEC"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1A9C" w14:textId="77777777" w:rsidR="002D3C68" w:rsidRPr="0026238F" w:rsidRDefault="002D3C68" w:rsidP="00BC4A1B">
            <w:pPr>
              <w:pStyle w:val="rowtabella0"/>
              <w:jc w:val="center"/>
              <w:rPr>
                <w:color w:val="002060"/>
              </w:rPr>
            </w:pPr>
            <w:r w:rsidRPr="0026238F">
              <w:rPr>
                <w:color w:val="002060"/>
              </w:rPr>
              <w:t>0</w:t>
            </w:r>
          </w:p>
        </w:tc>
      </w:tr>
      <w:tr w:rsidR="002D3C68" w:rsidRPr="0026238F" w14:paraId="05EB788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A03F5" w14:textId="77777777" w:rsidR="002D3C68" w:rsidRPr="0026238F" w:rsidRDefault="002D3C68" w:rsidP="00BC4A1B">
            <w:pPr>
              <w:pStyle w:val="rowtabella0"/>
              <w:rPr>
                <w:color w:val="002060"/>
              </w:rPr>
            </w:pPr>
            <w:r w:rsidRPr="0026238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883A"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4D1B8"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3F9C"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0D4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3853"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AD76"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2B28"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8C93"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DC496" w14:textId="77777777" w:rsidR="002D3C68" w:rsidRPr="0026238F" w:rsidRDefault="002D3C68" w:rsidP="00BC4A1B">
            <w:pPr>
              <w:pStyle w:val="rowtabella0"/>
              <w:jc w:val="center"/>
              <w:rPr>
                <w:color w:val="002060"/>
              </w:rPr>
            </w:pPr>
            <w:r w:rsidRPr="0026238F">
              <w:rPr>
                <w:color w:val="002060"/>
              </w:rPr>
              <w:t>0</w:t>
            </w:r>
          </w:p>
        </w:tc>
      </w:tr>
      <w:tr w:rsidR="002D3C68" w:rsidRPr="0026238F" w14:paraId="72494D5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B71D7" w14:textId="77777777" w:rsidR="002D3C68" w:rsidRPr="0026238F" w:rsidRDefault="002D3C68" w:rsidP="00BC4A1B">
            <w:pPr>
              <w:pStyle w:val="rowtabella0"/>
              <w:rPr>
                <w:color w:val="002060"/>
              </w:rPr>
            </w:pPr>
            <w:r w:rsidRPr="0026238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11A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2327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4C3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726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70808"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F079"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3C6E"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262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3FB8" w14:textId="77777777" w:rsidR="002D3C68" w:rsidRPr="0026238F" w:rsidRDefault="002D3C68" w:rsidP="00BC4A1B">
            <w:pPr>
              <w:pStyle w:val="rowtabella0"/>
              <w:jc w:val="center"/>
              <w:rPr>
                <w:color w:val="002060"/>
              </w:rPr>
            </w:pPr>
            <w:r w:rsidRPr="0026238F">
              <w:rPr>
                <w:color w:val="002060"/>
              </w:rPr>
              <w:t>0</w:t>
            </w:r>
          </w:p>
        </w:tc>
      </w:tr>
      <w:tr w:rsidR="002D3C68" w:rsidRPr="0026238F" w14:paraId="6CC0C87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9A242" w14:textId="77777777" w:rsidR="002D3C68" w:rsidRPr="0026238F" w:rsidRDefault="002D3C68" w:rsidP="00BC4A1B">
            <w:pPr>
              <w:pStyle w:val="rowtabella0"/>
              <w:rPr>
                <w:color w:val="002060"/>
              </w:rPr>
            </w:pPr>
            <w:r w:rsidRPr="0026238F">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7DBE"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AB9A"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268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B04E"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811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561F"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C14C"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58E1"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622A" w14:textId="77777777" w:rsidR="002D3C68" w:rsidRPr="0026238F" w:rsidRDefault="002D3C68" w:rsidP="00BC4A1B">
            <w:pPr>
              <w:pStyle w:val="rowtabella0"/>
              <w:jc w:val="center"/>
              <w:rPr>
                <w:color w:val="002060"/>
              </w:rPr>
            </w:pPr>
            <w:r w:rsidRPr="0026238F">
              <w:rPr>
                <w:color w:val="002060"/>
              </w:rPr>
              <w:t>0</w:t>
            </w:r>
          </w:p>
        </w:tc>
      </w:tr>
      <w:tr w:rsidR="002D3C68" w:rsidRPr="0026238F" w14:paraId="6120D7F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74397" w14:textId="77777777" w:rsidR="002D3C68" w:rsidRPr="0026238F" w:rsidRDefault="002D3C68" w:rsidP="00BC4A1B">
            <w:pPr>
              <w:pStyle w:val="rowtabella0"/>
              <w:rPr>
                <w:color w:val="002060"/>
              </w:rPr>
            </w:pPr>
            <w:r w:rsidRPr="0026238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C0E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884E"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F44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F66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802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E428"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AEC4"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860C"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42F6" w14:textId="77777777" w:rsidR="002D3C68" w:rsidRPr="0026238F" w:rsidRDefault="002D3C68" w:rsidP="00BC4A1B">
            <w:pPr>
              <w:pStyle w:val="rowtabella0"/>
              <w:jc w:val="center"/>
              <w:rPr>
                <w:color w:val="002060"/>
              </w:rPr>
            </w:pPr>
            <w:r w:rsidRPr="0026238F">
              <w:rPr>
                <w:color w:val="002060"/>
              </w:rPr>
              <w:t>0</w:t>
            </w:r>
          </w:p>
        </w:tc>
      </w:tr>
      <w:tr w:rsidR="002D3C68" w:rsidRPr="0026238F" w14:paraId="4B98880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092D10" w14:textId="77777777" w:rsidR="002D3C68" w:rsidRPr="0026238F" w:rsidRDefault="002D3C68" w:rsidP="00BC4A1B">
            <w:pPr>
              <w:pStyle w:val="rowtabella0"/>
              <w:rPr>
                <w:color w:val="002060"/>
              </w:rPr>
            </w:pPr>
            <w:r w:rsidRPr="0026238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A9F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127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3FB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0DB3"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7647"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4B00"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043C"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4558"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08C1" w14:textId="77777777" w:rsidR="002D3C68" w:rsidRPr="0026238F" w:rsidRDefault="002D3C68" w:rsidP="00BC4A1B">
            <w:pPr>
              <w:pStyle w:val="rowtabella0"/>
              <w:jc w:val="center"/>
              <w:rPr>
                <w:color w:val="002060"/>
              </w:rPr>
            </w:pPr>
            <w:r w:rsidRPr="0026238F">
              <w:rPr>
                <w:color w:val="002060"/>
              </w:rPr>
              <w:t>0</w:t>
            </w:r>
          </w:p>
        </w:tc>
      </w:tr>
      <w:tr w:rsidR="002D3C68" w:rsidRPr="0026238F" w14:paraId="0DB97ABE"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A7BCC1" w14:textId="77777777" w:rsidR="002D3C68" w:rsidRPr="0026238F" w:rsidRDefault="002D3C68" w:rsidP="00BC4A1B">
            <w:pPr>
              <w:pStyle w:val="rowtabella0"/>
              <w:rPr>
                <w:color w:val="002060"/>
              </w:rPr>
            </w:pPr>
            <w:r w:rsidRPr="0026238F">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043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86FA"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178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C02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9845"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4039"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42D" w14:textId="77777777" w:rsidR="002D3C68" w:rsidRPr="0026238F" w:rsidRDefault="002D3C68" w:rsidP="00BC4A1B">
            <w:pPr>
              <w:pStyle w:val="rowtabella0"/>
              <w:jc w:val="center"/>
              <w:rPr>
                <w:color w:val="002060"/>
              </w:rPr>
            </w:pPr>
            <w:r w:rsidRPr="002623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9866" w14:textId="77777777" w:rsidR="002D3C68" w:rsidRPr="0026238F" w:rsidRDefault="002D3C68" w:rsidP="00BC4A1B">
            <w:pPr>
              <w:pStyle w:val="rowtabella0"/>
              <w:jc w:val="center"/>
              <w:rPr>
                <w:color w:val="002060"/>
              </w:rPr>
            </w:pPr>
            <w:r w:rsidRPr="002623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6A08" w14:textId="77777777" w:rsidR="002D3C68" w:rsidRPr="0026238F" w:rsidRDefault="002D3C68" w:rsidP="00BC4A1B">
            <w:pPr>
              <w:pStyle w:val="rowtabella0"/>
              <w:jc w:val="center"/>
              <w:rPr>
                <w:color w:val="002060"/>
              </w:rPr>
            </w:pPr>
            <w:r w:rsidRPr="0026238F">
              <w:rPr>
                <w:color w:val="002060"/>
              </w:rPr>
              <w:t>0</w:t>
            </w:r>
          </w:p>
        </w:tc>
      </w:tr>
    </w:tbl>
    <w:p w14:paraId="1FA68997" w14:textId="77777777" w:rsidR="002D3C68" w:rsidRPr="0026238F" w:rsidRDefault="002D3C68" w:rsidP="002D3C68">
      <w:pPr>
        <w:pStyle w:val="breakline"/>
        <w:rPr>
          <w:rFonts w:eastAsiaTheme="minorEastAsia"/>
          <w:color w:val="002060"/>
        </w:rPr>
      </w:pPr>
    </w:p>
    <w:p w14:paraId="52F93308" w14:textId="77777777" w:rsidR="002D3C68" w:rsidRPr="0026238F" w:rsidRDefault="002D3C68" w:rsidP="002D3C68">
      <w:pPr>
        <w:pStyle w:val="breakline"/>
        <w:rPr>
          <w:color w:val="002060"/>
        </w:rPr>
      </w:pPr>
    </w:p>
    <w:p w14:paraId="3D279731" w14:textId="77777777" w:rsidR="002D3C68" w:rsidRPr="0026238F" w:rsidRDefault="002D3C68" w:rsidP="002D3C68">
      <w:pPr>
        <w:pStyle w:val="sottotitolocampionato10"/>
        <w:rPr>
          <w:color w:val="002060"/>
        </w:rPr>
      </w:pPr>
      <w:r w:rsidRPr="0026238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582D5EEB"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0121C"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397CF"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BFA8"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C799A"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20686"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12D00"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84F9D"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3021E"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508B3"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B7FA9" w14:textId="77777777" w:rsidR="002D3C68" w:rsidRPr="0026238F" w:rsidRDefault="002D3C68" w:rsidP="00BC4A1B">
            <w:pPr>
              <w:pStyle w:val="headertabella0"/>
              <w:rPr>
                <w:color w:val="002060"/>
              </w:rPr>
            </w:pPr>
            <w:r w:rsidRPr="0026238F">
              <w:rPr>
                <w:color w:val="002060"/>
              </w:rPr>
              <w:t>PE</w:t>
            </w:r>
          </w:p>
        </w:tc>
      </w:tr>
      <w:tr w:rsidR="002D3C68" w:rsidRPr="0026238F" w14:paraId="19ACB10C"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F461F" w14:textId="77777777" w:rsidR="002D3C68" w:rsidRPr="0026238F" w:rsidRDefault="002D3C68" w:rsidP="00BC4A1B">
            <w:pPr>
              <w:pStyle w:val="rowtabella0"/>
              <w:rPr>
                <w:color w:val="002060"/>
              </w:rPr>
            </w:pPr>
            <w:r w:rsidRPr="0026238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1EA8D"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148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D802"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864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9C4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154C" w14:textId="77777777" w:rsidR="002D3C68" w:rsidRPr="0026238F" w:rsidRDefault="002D3C68" w:rsidP="00BC4A1B">
            <w:pPr>
              <w:pStyle w:val="rowtabella0"/>
              <w:jc w:val="center"/>
              <w:rPr>
                <w:color w:val="002060"/>
              </w:rPr>
            </w:pPr>
            <w:r w:rsidRPr="0026238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ADA79"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5A4D"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3009" w14:textId="77777777" w:rsidR="002D3C68" w:rsidRPr="0026238F" w:rsidRDefault="002D3C68" w:rsidP="00BC4A1B">
            <w:pPr>
              <w:pStyle w:val="rowtabella0"/>
              <w:jc w:val="center"/>
              <w:rPr>
                <w:color w:val="002060"/>
              </w:rPr>
            </w:pPr>
            <w:r w:rsidRPr="0026238F">
              <w:rPr>
                <w:color w:val="002060"/>
              </w:rPr>
              <w:t>0</w:t>
            </w:r>
          </w:p>
        </w:tc>
      </w:tr>
      <w:tr w:rsidR="002D3C68" w:rsidRPr="0026238F" w14:paraId="4FB876F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0E2CB" w14:textId="77777777" w:rsidR="002D3C68" w:rsidRPr="0026238F" w:rsidRDefault="002D3C68" w:rsidP="00BC4A1B">
            <w:pPr>
              <w:pStyle w:val="rowtabella0"/>
              <w:rPr>
                <w:color w:val="002060"/>
                <w:lang w:val="es-ES"/>
              </w:rPr>
            </w:pPr>
            <w:r w:rsidRPr="0026238F">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3985"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90DC"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3730"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228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52B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D679"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CF61"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2738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2A8F" w14:textId="77777777" w:rsidR="002D3C68" w:rsidRPr="0026238F" w:rsidRDefault="002D3C68" w:rsidP="00BC4A1B">
            <w:pPr>
              <w:pStyle w:val="rowtabella0"/>
              <w:jc w:val="center"/>
              <w:rPr>
                <w:color w:val="002060"/>
              </w:rPr>
            </w:pPr>
            <w:r w:rsidRPr="0026238F">
              <w:rPr>
                <w:color w:val="002060"/>
              </w:rPr>
              <w:t>0</w:t>
            </w:r>
          </w:p>
        </w:tc>
      </w:tr>
      <w:tr w:rsidR="002D3C68" w:rsidRPr="0026238F" w14:paraId="11389AC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95C83" w14:textId="77777777" w:rsidR="002D3C68" w:rsidRPr="0026238F" w:rsidRDefault="002D3C68" w:rsidP="00BC4A1B">
            <w:pPr>
              <w:pStyle w:val="rowtabella0"/>
              <w:rPr>
                <w:color w:val="002060"/>
              </w:rPr>
            </w:pPr>
            <w:r w:rsidRPr="0026238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0BEB"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19C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A8BD"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174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D69C"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F405"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2A06"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099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9E6D" w14:textId="77777777" w:rsidR="002D3C68" w:rsidRPr="0026238F" w:rsidRDefault="002D3C68" w:rsidP="00BC4A1B">
            <w:pPr>
              <w:pStyle w:val="rowtabella0"/>
              <w:jc w:val="center"/>
              <w:rPr>
                <w:color w:val="002060"/>
              </w:rPr>
            </w:pPr>
            <w:r w:rsidRPr="0026238F">
              <w:rPr>
                <w:color w:val="002060"/>
              </w:rPr>
              <w:t>0</w:t>
            </w:r>
          </w:p>
        </w:tc>
      </w:tr>
      <w:tr w:rsidR="002D3C68" w:rsidRPr="0026238F" w14:paraId="6FBC0A1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5D22D" w14:textId="77777777" w:rsidR="002D3C68" w:rsidRPr="0026238F" w:rsidRDefault="002D3C68" w:rsidP="00BC4A1B">
            <w:pPr>
              <w:pStyle w:val="rowtabella0"/>
              <w:rPr>
                <w:color w:val="002060"/>
              </w:rPr>
            </w:pPr>
            <w:r w:rsidRPr="0026238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F00C"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E52F"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1A5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1C0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EB26"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F523"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FB82"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821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9536" w14:textId="77777777" w:rsidR="002D3C68" w:rsidRPr="0026238F" w:rsidRDefault="002D3C68" w:rsidP="00BC4A1B">
            <w:pPr>
              <w:pStyle w:val="rowtabella0"/>
              <w:jc w:val="center"/>
              <w:rPr>
                <w:color w:val="002060"/>
              </w:rPr>
            </w:pPr>
            <w:r w:rsidRPr="0026238F">
              <w:rPr>
                <w:color w:val="002060"/>
              </w:rPr>
              <w:t>0</w:t>
            </w:r>
          </w:p>
        </w:tc>
      </w:tr>
      <w:tr w:rsidR="002D3C68" w:rsidRPr="0026238F" w14:paraId="7A9B832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F2AA" w14:textId="77777777" w:rsidR="002D3C68" w:rsidRPr="0026238F" w:rsidRDefault="002D3C68" w:rsidP="00BC4A1B">
            <w:pPr>
              <w:pStyle w:val="rowtabella0"/>
              <w:rPr>
                <w:color w:val="002060"/>
              </w:rPr>
            </w:pPr>
            <w:r w:rsidRPr="0026238F">
              <w:rPr>
                <w:color w:val="002060"/>
              </w:rPr>
              <w:lastRenderedPageBreak/>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C1822"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A8E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0DA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523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831C"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AA6E"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0F1C"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742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9A84" w14:textId="77777777" w:rsidR="002D3C68" w:rsidRPr="0026238F" w:rsidRDefault="002D3C68" w:rsidP="00BC4A1B">
            <w:pPr>
              <w:pStyle w:val="rowtabella0"/>
              <w:jc w:val="center"/>
              <w:rPr>
                <w:color w:val="002060"/>
              </w:rPr>
            </w:pPr>
            <w:r w:rsidRPr="0026238F">
              <w:rPr>
                <w:color w:val="002060"/>
              </w:rPr>
              <w:t>0</w:t>
            </w:r>
          </w:p>
        </w:tc>
      </w:tr>
      <w:tr w:rsidR="002D3C68" w:rsidRPr="0026238F" w14:paraId="27B48C4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38121" w14:textId="77777777" w:rsidR="002D3C68" w:rsidRPr="0026238F" w:rsidRDefault="002D3C68" w:rsidP="00BC4A1B">
            <w:pPr>
              <w:pStyle w:val="rowtabella0"/>
              <w:rPr>
                <w:color w:val="002060"/>
              </w:rPr>
            </w:pPr>
            <w:r w:rsidRPr="0026238F">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A289"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298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E082"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D6B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C4C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FD21"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B7FA"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B54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6ABC" w14:textId="77777777" w:rsidR="002D3C68" w:rsidRPr="0026238F" w:rsidRDefault="002D3C68" w:rsidP="00BC4A1B">
            <w:pPr>
              <w:pStyle w:val="rowtabella0"/>
              <w:jc w:val="center"/>
              <w:rPr>
                <w:color w:val="002060"/>
              </w:rPr>
            </w:pPr>
            <w:r w:rsidRPr="0026238F">
              <w:rPr>
                <w:color w:val="002060"/>
              </w:rPr>
              <w:t>0</w:t>
            </w:r>
          </w:p>
        </w:tc>
      </w:tr>
      <w:tr w:rsidR="002D3C68" w:rsidRPr="0026238F" w14:paraId="3087248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59146" w14:textId="77777777" w:rsidR="002D3C68" w:rsidRPr="0026238F" w:rsidRDefault="002D3C68" w:rsidP="00BC4A1B">
            <w:pPr>
              <w:pStyle w:val="rowtabella0"/>
              <w:rPr>
                <w:color w:val="002060"/>
              </w:rPr>
            </w:pPr>
            <w:r w:rsidRPr="0026238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0757"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7770"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CD9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1143"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0C3C"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2BEC"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B334"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D41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510C" w14:textId="77777777" w:rsidR="002D3C68" w:rsidRPr="0026238F" w:rsidRDefault="002D3C68" w:rsidP="00BC4A1B">
            <w:pPr>
              <w:pStyle w:val="rowtabella0"/>
              <w:jc w:val="center"/>
              <w:rPr>
                <w:color w:val="002060"/>
              </w:rPr>
            </w:pPr>
            <w:r w:rsidRPr="0026238F">
              <w:rPr>
                <w:color w:val="002060"/>
              </w:rPr>
              <w:t>0</w:t>
            </w:r>
          </w:p>
        </w:tc>
      </w:tr>
      <w:tr w:rsidR="002D3C68" w:rsidRPr="0026238F" w14:paraId="1FCBFC9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05F53" w14:textId="77777777" w:rsidR="002D3C68" w:rsidRPr="0026238F" w:rsidRDefault="002D3C68" w:rsidP="00BC4A1B">
            <w:pPr>
              <w:pStyle w:val="rowtabella0"/>
              <w:rPr>
                <w:color w:val="002060"/>
                <w:lang w:val="es-ES"/>
              </w:rPr>
            </w:pPr>
            <w:r w:rsidRPr="0026238F">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D3A8"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D271"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D6A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6E7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3143"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A33F"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5B70"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B05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5BC9" w14:textId="77777777" w:rsidR="002D3C68" w:rsidRPr="0026238F" w:rsidRDefault="002D3C68" w:rsidP="00BC4A1B">
            <w:pPr>
              <w:pStyle w:val="rowtabella0"/>
              <w:jc w:val="center"/>
              <w:rPr>
                <w:color w:val="002060"/>
              </w:rPr>
            </w:pPr>
            <w:r w:rsidRPr="0026238F">
              <w:rPr>
                <w:color w:val="002060"/>
              </w:rPr>
              <w:t>0</w:t>
            </w:r>
          </w:p>
        </w:tc>
      </w:tr>
      <w:tr w:rsidR="002D3C68" w:rsidRPr="0026238F" w14:paraId="14A6B70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727FD" w14:textId="77777777" w:rsidR="002D3C68" w:rsidRPr="0026238F" w:rsidRDefault="002D3C68" w:rsidP="00BC4A1B">
            <w:pPr>
              <w:pStyle w:val="rowtabella0"/>
              <w:rPr>
                <w:color w:val="002060"/>
              </w:rPr>
            </w:pPr>
            <w:r w:rsidRPr="0026238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1901"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448F"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EBE7"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E17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AFA8"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8B90"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1CA62"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FED9"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9E60" w14:textId="77777777" w:rsidR="002D3C68" w:rsidRPr="0026238F" w:rsidRDefault="002D3C68" w:rsidP="00BC4A1B">
            <w:pPr>
              <w:pStyle w:val="rowtabella0"/>
              <w:jc w:val="center"/>
              <w:rPr>
                <w:color w:val="002060"/>
              </w:rPr>
            </w:pPr>
            <w:r w:rsidRPr="0026238F">
              <w:rPr>
                <w:color w:val="002060"/>
              </w:rPr>
              <w:t>0</w:t>
            </w:r>
          </w:p>
        </w:tc>
      </w:tr>
      <w:tr w:rsidR="002D3C68" w:rsidRPr="0026238F" w14:paraId="4B4351C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8151B" w14:textId="77777777" w:rsidR="002D3C68" w:rsidRPr="0026238F" w:rsidRDefault="002D3C68" w:rsidP="00BC4A1B">
            <w:pPr>
              <w:pStyle w:val="rowtabella0"/>
              <w:rPr>
                <w:color w:val="002060"/>
              </w:rPr>
            </w:pPr>
            <w:r w:rsidRPr="0026238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81E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4820"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C41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D01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05FA"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0D95"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C4BB"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E4DD"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F58F" w14:textId="77777777" w:rsidR="002D3C68" w:rsidRPr="0026238F" w:rsidRDefault="002D3C68" w:rsidP="00BC4A1B">
            <w:pPr>
              <w:pStyle w:val="rowtabella0"/>
              <w:jc w:val="center"/>
              <w:rPr>
                <w:color w:val="002060"/>
              </w:rPr>
            </w:pPr>
            <w:r w:rsidRPr="0026238F">
              <w:rPr>
                <w:color w:val="002060"/>
              </w:rPr>
              <w:t>0</w:t>
            </w:r>
          </w:p>
        </w:tc>
      </w:tr>
      <w:tr w:rsidR="002D3C68" w:rsidRPr="0026238F" w14:paraId="2598498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52F9C" w14:textId="77777777" w:rsidR="002D3C68" w:rsidRPr="0026238F" w:rsidRDefault="002D3C68" w:rsidP="00BC4A1B">
            <w:pPr>
              <w:pStyle w:val="rowtabella0"/>
              <w:rPr>
                <w:color w:val="002060"/>
              </w:rPr>
            </w:pPr>
            <w:r w:rsidRPr="0026238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583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79E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05D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B7F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39D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F9A4"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E604"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EE55"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2CA3" w14:textId="77777777" w:rsidR="002D3C68" w:rsidRPr="0026238F" w:rsidRDefault="002D3C68" w:rsidP="00BC4A1B">
            <w:pPr>
              <w:pStyle w:val="rowtabella0"/>
              <w:jc w:val="center"/>
              <w:rPr>
                <w:color w:val="002060"/>
              </w:rPr>
            </w:pPr>
            <w:r w:rsidRPr="0026238F">
              <w:rPr>
                <w:color w:val="002060"/>
              </w:rPr>
              <w:t>0</w:t>
            </w:r>
          </w:p>
        </w:tc>
      </w:tr>
      <w:tr w:rsidR="002D3C68" w:rsidRPr="0026238F" w14:paraId="2411570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876A2" w14:textId="77777777" w:rsidR="002D3C68" w:rsidRPr="0026238F" w:rsidRDefault="002D3C68" w:rsidP="00BC4A1B">
            <w:pPr>
              <w:pStyle w:val="rowtabella0"/>
              <w:rPr>
                <w:color w:val="002060"/>
              </w:rPr>
            </w:pPr>
            <w:r w:rsidRPr="0026238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1B77"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6C51"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08D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CAEB"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81E5"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1704"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D2B7"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7D4A"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4C4F" w14:textId="77777777" w:rsidR="002D3C68" w:rsidRPr="0026238F" w:rsidRDefault="002D3C68" w:rsidP="00BC4A1B">
            <w:pPr>
              <w:pStyle w:val="rowtabella0"/>
              <w:jc w:val="center"/>
              <w:rPr>
                <w:color w:val="002060"/>
              </w:rPr>
            </w:pPr>
            <w:r w:rsidRPr="0026238F">
              <w:rPr>
                <w:color w:val="002060"/>
              </w:rPr>
              <w:t>0</w:t>
            </w:r>
          </w:p>
        </w:tc>
      </w:tr>
      <w:tr w:rsidR="002D3C68" w:rsidRPr="0026238F" w14:paraId="77CC7F86"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489B3" w14:textId="77777777" w:rsidR="002D3C68" w:rsidRPr="0026238F" w:rsidRDefault="002D3C68" w:rsidP="00BC4A1B">
            <w:pPr>
              <w:pStyle w:val="rowtabella0"/>
              <w:rPr>
                <w:color w:val="002060"/>
              </w:rPr>
            </w:pPr>
            <w:r w:rsidRPr="0026238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6FEC"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66AE"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190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BFA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B77F"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5BB5"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D6B1"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1706"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090A" w14:textId="77777777" w:rsidR="002D3C68" w:rsidRPr="0026238F" w:rsidRDefault="002D3C68" w:rsidP="00BC4A1B">
            <w:pPr>
              <w:pStyle w:val="rowtabella0"/>
              <w:jc w:val="center"/>
              <w:rPr>
                <w:color w:val="002060"/>
              </w:rPr>
            </w:pPr>
            <w:r w:rsidRPr="0026238F">
              <w:rPr>
                <w:color w:val="002060"/>
              </w:rPr>
              <w:t>0</w:t>
            </w:r>
          </w:p>
        </w:tc>
      </w:tr>
    </w:tbl>
    <w:p w14:paraId="7B452F0A" w14:textId="77777777" w:rsidR="002D3C68" w:rsidRDefault="002D3C68" w:rsidP="002D3C68">
      <w:pPr>
        <w:pStyle w:val="breakline"/>
        <w:rPr>
          <w:color w:val="002060"/>
        </w:rPr>
      </w:pPr>
    </w:p>
    <w:p w14:paraId="282A7A1C"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009B582C" w14:textId="77777777" w:rsidR="002D3C68" w:rsidRDefault="002D3C68" w:rsidP="002D3C68">
      <w:pPr>
        <w:pStyle w:val="breakline"/>
        <w:rPr>
          <w:rFonts w:eastAsiaTheme="minorEastAsia"/>
          <w:color w:val="002060"/>
        </w:rPr>
      </w:pPr>
    </w:p>
    <w:p w14:paraId="242E2334" w14:textId="77777777" w:rsidR="00263CF7" w:rsidRPr="00904FA7" w:rsidRDefault="00263CF7" w:rsidP="00263CF7">
      <w:pPr>
        <w:pStyle w:val="sottotitolocampionato10"/>
        <w:rPr>
          <w:color w:val="002060"/>
        </w:rPr>
      </w:pPr>
      <w:r w:rsidRPr="00904FA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263CF7" w:rsidRPr="00904FA7" w14:paraId="2AD96AC9"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93FA2"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AF71B"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684B2"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DA237"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4F410"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41315"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CDD7B"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11A2444C"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E27636" w14:textId="77777777" w:rsidR="00263CF7" w:rsidRPr="00904FA7" w:rsidRDefault="00263CF7" w:rsidP="00BC4A1B">
            <w:pPr>
              <w:pStyle w:val="rowtabella0"/>
              <w:rPr>
                <w:color w:val="002060"/>
              </w:rPr>
            </w:pPr>
            <w:r w:rsidRPr="00904FA7">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DE39D" w14:textId="77777777" w:rsidR="00263CF7" w:rsidRPr="00904FA7" w:rsidRDefault="00263CF7" w:rsidP="00BC4A1B">
            <w:pPr>
              <w:pStyle w:val="rowtabella0"/>
              <w:rPr>
                <w:color w:val="002060"/>
              </w:rPr>
            </w:pPr>
            <w:r w:rsidRPr="00904FA7">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1CA63"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E1553" w14:textId="77777777" w:rsidR="00263CF7" w:rsidRPr="00904FA7" w:rsidRDefault="00263CF7" w:rsidP="00BC4A1B">
            <w:pPr>
              <w:pStyle w:val="rowtabella0"/>
              <w:rPr>
                <w:color w:val="002060"/>
              </w:rPr>
            </w:pPr>
            <w:r w:rsidRPr="00904FA7">
              <w:rPr>
                <w:color w:val="002060"/>
              </w:rPr>
              <w:t>17/01/2025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4F76F" w14:textId="77777777" w:rsidR="00263CF7" w:rsidRPr="00904FA7" w:rsidRDefault="00263CF7" w:rsidP="00BC4A1B">
            <w:pPr>
              <w:pStyle w:val="rowtabella0"/>
              <w:rPr>
                <w:color w:val="002060"/>
              </w:rPr>
            </w:pPr>
            <w:r w:rsidRPr="00904FA7">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50E79" w14:textId="77777777" w:rsidR="00263CF7" w:rsidRPr="00904FA7" w:rsidRDefault="00263CF7" w:rsidP="00BC4A1B">
            <w:pPr>
              <w:pStyle w:val="rowtabella0"/>
              <w:rPr>
                <w:color w:val="002060"/>
              </w:rPr>
            </w:pPr>
            <w:r w:rsidRPr="00904FA7">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93E28" w14:textId="77777777" w:rsidR="00263CF7" w:rsidRPr="00904FA7" w:rsidRDefault="00263CF7" w:rsidP="00BC4A1B">
            <w:pPr>
              <w:pStyle w:val="rowtabella0"/>
              <w:rPr>
                <w:color w:val="002060"/>
              </w:rPr>
            </w:pPr>
            <w:r w:rsidRPr="00904FA7">
              <w:rPr>
                <w:color w:val="002060"/>
              </w:rPr>
              <w:t>VIA ROSSINI</w:t>
            </w:r>
          </w:p>
        </w:tc>
      </w:tr>
      <w:tr w:rsidR="00263CF7" w:rsidRPr="00904FA7" w14:paraId="3686E487"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22E131" w14:textId="77777777" w:rsidR="00263CF7" w:rsidRPr="00904FA7" w:rsidRDefault="00263CF7" w:rsidP="00BC4A1B">
            <w:pPr>
              <w:pStyle w:val="rowtabella0"/>
              <w:rPr>
                <w:color w:val="002060"/>
              </w:rPr>
            </w:pPr>
            <w:r w:rsidRPr="00904FA7">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25D683" w14:textId="77777777" w:rsidR="00263CF7" w:rsidRPr="00904FA7" w:rsidRDefault="00263CF7" w:rsidP="00BC4A1B">
            <w:pPr>
              <w:pStyle w:val="rowtabella0"/>
              <w:rPr>
                <w:color w:val="002060"/>
              </w:rPr>
            </w:pPr>
            <w:r w:rsidRPr="00904FA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344E5"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6CED9"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8A2383" w14:textId="77777777" w:rsidR="00263CF7" w:rsidRPr="00904FA7" w:rsidRDefault="00263CF7" w:rsidP="00BC4A1B">
            <w:pPr>
              <w:pStyle w:val="rowtabella0"/>
              <w:rPr>
                <w:color w:val="002060"/>
              </w:rPr>
            </w:pPr>
            <w:r w:rsidRPr="00904FA7">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139C6" w14:textId="77777777" w:rsidR="00263CF7" w:rsidRPr="00904FA7" w:rsidRDefault="00263CF7" w:rsidP="00BC4A1B">
            <w:pPr>
              <w:pStyle w:val="rowtabella0"/>
              <w:rPr>
                <w:color w:val="002060"/>
              </w:rPr>
            </w:pPr>
            <w:r w:rsidRPr="00904FA7">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22AF5" w14:textId="77777777" w:rsidR="00263CF7" w:rsidRPr="00904FA7" w:rsidRDefault="00263CF7" w:rsidP="00BC4A1B">
            <w:pPr>
              <w:pStyle w:val="rowtabella0"/>
              <w:rPr>
                <w:color w:val="002060"/>
              </w:rPr>
            </w:pPr>
            <w:r w:rsidRPr="00904FA7">
              <w:rPr>
                <w:color w:val="002060"/>
              </w:rPr>
              <w:t>VIA TOBAGI STAZ. CASTELBELLINO</w:t>
            </w:r>
          </w:p>
        </w:tc>
      </w:tr>
      <w:tr w:rsidR="00263CF7" w:rsidRPr="00904FA7" w14:paraId="2DDDB977"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F9DB9E" w14:textId="77777777" w:rsidR="00263CF7" w:rsidRPr="00904FA7" w:rsidRDefault="00263CF7" w:rsidP="00BC4A1B">
            <w:pPr>
              <w:pStyle w:val="rowtabella0"/>
              <w:rPr>
                <w:color w:val="002060"/>
              </w:rPr>
            </w:pPr>
            <w:r w:rsidRPr="00904FA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B2EAA" w14:textId="77777777" w:rsidR="00263CF7" w:rsidRPr="00904FA7" w:rsidRDefault="00263CF7" w:rsidP="00BC4A1B">
            <w:pPr>
              <w:pStyle w:val="rowtabella0"/>
              <w:rPr>
                <w:color w:val="002060"/>
              </w:rPr>
            </w:pPr>
            <w:r w:rsidRPr="00904FA7">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EA09C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4C400" w14:textId="77777777" w:rsidR="00263CF7" w:rsidRPr="00904FA7" w:rsidRDefault="00263CF7" w:rsidP="00BC4A1B">
            <w:pPr>
              <w:pStyle w:val="rowtabella0"/>
              <w:rPr>
                <w:color w:val="002060"/>
              </w:rPr>
            </w:pPr>
            <w:r w:rsidRPr="00904FA7">
              <w:rPr>
                <w:color w:val="002060"/>
              </w:rPr>
              <w:t>17/01/2025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5FDEC9" w14:textId="77777777" w:rsidR="00263CF7" w:rsidRPr="00904FA7" w:rsidRDefault="00263CF7" w:rsidP="00BC4A1B">
            <w:pPr>
              <w:pStyle w:val="rowtabella0"/>
              <w:rPr>
                <w:color w:val="002060"/>
              </w:rPr>
            </w:pPr>
            <w:r w:rsidRPr="00904FA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F293FF" w14:textId="77777777" w:rsidR="00263CF7" w:rsidRPr="00904FA7" w:rsidRDefault="00263CF7" w:rsidP="00BC4A1B">
            <w:pPr>
              <w:pStyle w:val="rowtabella0"/>
              <w:rPr>
                <w:color w:val="002060"/>
              </w:rPr>
            </w:pPr>
            <w:r w:rsidRPr="00904FA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46259" w14:textId="77777777" w:rsidR="00263CF7" w:rsidRPr="00904FA7" w:rsidRDefault="00263CF7" w:rsidP="00BC4A1B">
            <w:pPr>
              <w:pStyle w:val="rowtabella0"/>
              <w:rPr>
                <w:color w:val="002060"/>
              </w:rPr>
            </w:pPr>
            <w:r w:rsidRPr="00904FA7">
              <w:rPr>
                <w:color w:val="002060"/>
              </w:rPr>
              <w:t>VIA ANTONIO ROSMINI 22/B</w:t>
            </w:r>
          </w:p>
        </w:tc>
      </w:tr>
      <w:tr w:rsidR="00263CF7" w:rsidRPr="00904FA7" w14:paraId="4D7BDD2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20C87F" w14:textId="77777777" w:rsidR="00263CF7" w:rsidRPr="00904FA7" w:rsidRDefault="00263CF7" w:rsidP="00BC4A1B">
            <w:pPr>
              <w:pStyle w:val="rowtabella0"/>
              <w:rPr>
                <w:color w:val="002060"/>
              </w:rPr>
            </w:pPr>
            <w:r w:rsidRPr="00904FA7">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B887CE" w14:textId="77777777" w:rsidR="00263CF7" w:rsidRPr="00904FA7" w:rsidRDefault="00263CF7" w:rsidP="00BC4A1B">
            <w:pPr>
              <w:pStyle w:val="rowtabella0"/>
              <w:rPr>
                <w:color w:val="002060"/>
              </w:rPr>
            </w:pPr>
            <w:r w:rsidRPr="00904FA7">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3EB13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27556"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FC279A" w14:textId="77777777" w:rsidR="00263CF7" w:rsidRPr="00904FA7" w:rsidRDefault="00263CF7" w:rsidP="00BC4A1B">
            <w:pPr>
              <w:pStyle w:val="rowtabella0"/>
              <w:rPr>
                <w:color w:val="002060"/>
              </w:rPr>
            </w:pPr>
            <w:r w:rsidRPr="00904FA7">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82419" w14:textId="77777777" w:rsidR="00263CF7" w:rsidRPr="00904FA7" w:rsidRDefault="00263CF7" w:rsidP="00BC4A1B">
            <w:pPr>
              <w:pStyle w:val="rowtabella0"/>
              <w:rPr>
                <w:color w:val="002060"/>
              </w:rPr>
            </w:pPr>
            <w:r w:rsidRPr="00904FA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DB52A" w14:textId="77777777" w:rsidR="00263CF7" w:rsidRPr="00904FA7" w:rsidRDefault="00263CF7" w:rsidP="00BC4A1B">
            <w:pPr>
              <w:pStyle w:val="rowtabella0"/>
              <w:rPr>
                <w:color w:val="002060"/>
              </w:rPr>
            </w:pPr>
            <w:r w:rsidRPr="00904FA7">
              <w:rPr>
                <w:color w:val="002060"/>
              </w:rPr>
              <w:t>VIA MATTEOTTI</w:t>
            </w:r>
          </w:p>
        </w:tc>
      </w:tr>
      <w:tr w:rsidR="00263CF7" w:rsidRPr="00904FA7" w14:paraId="659DC034"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10E25" w14:textId="77777777" w:rsidR="00263CF7" w:rsidRPr="00904FA7" w:rsidRDefault="00263CF7" w:rsidP="00BC4A1B">
            <w:pPr>
              <w:pStyle w:val="rowtabella0"/>
              <w:rPr>
                <w:color w:val="002060"/>
              </w:rPr>
            </w:pPr>
            <w:r w:rsidRPr="00904FA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87284" w14:textId="77777777" w:rsidR="00263CF7" w:rsidRPr="00904FA7" w:rsidRDefault="00263CF7" w:rsidP="00BC4A1B">
            <w:pPr>
              <w:pStyle w:val="rowtabella0"/>
              <w:rPr>
                <w:color w:val="002060"/>
              </w:rPr>
            </w:pPr>
            <w:r w:rsidRPr="00904FA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DF9F5"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B1B32" w14:textId="77777777" w:rsidR="00263CF7" w:rsidRPr="00904FA7" w:rsidRDefault="00263CF7" w:rsidP="00BC4A1B">
            <w:pPr>
              <w:pStyle w:val="rowtabella0"/>
              <w:rPr>
                <w:color w:val="002060"/>
              </w:rPr>
            </w:pPr>
            <w:r w:rsidRPr="00904FA7">
              <w:rPr>
                <w:color w:val="002060"/>
              </w:rPr>
              <w:t>17/01/2025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F3C49" w14:textId="77777777" w:rsidR="00263CF7" w:rsidRPr="00904FA7" w:rsidRDefault="00263CF7" w:rsidP="00BC4A1B">
            <w:pPr>
              <w:pStyle w:val="rowtabella0"/>
              <w:rPr>
                <w:color w:val="002060"/>
              </w:rPr>
            </w:pPr>
            <w:r w:rsidRPr="00904FA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87E4F" w14:textId="77777777" w:rsidR="00263CF7" w:rsidRPr="00904FA7" w:rsidRDefault="00263CF7" w:rsidP="00BC4A1B">
            <w:pPr>
              <w:pStyle w:val="rowtabella0"/>
              <w:rPr>
                <w:color w:val="002060"/>
              </w:rPr>
            </w:pPr>
            <w:r w:rsidRPr="00904FA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2629C" w14:textId="77777777" w:rsidR="00263CF7" w:rsidRPr="00904FA7" w:rsidRDefault="00263CF7" w:rsidP="00BC4A1B">
            <w:pPr>
              <w:pStyle w:val="rowtabella0"/>
              <w:rPr>
                <w:color w:val="002060"/>
              </w:rPr>
            </w:pPr>
            <w:r w:rsidRPr="00904FA7">
              <w:rPr>
                <w:color w:val="002060"/>
              </w:rPr>
              <w:t>VIA IV NOVEMBRE</w:t>
            </w:r>
          </w:p>
        </w:tc>
      </w:tr>
      <w:tr w:rsidR="00263CF7" w:rsidRPr="00904FA7" w14:paraId="0D34D5D2"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E37A4E" w14:textId="77777777" w:rsidR="00263CF7" w:rsidRPr="00904FA7" w:rsidRDefault="00263CF7" w:rsidP="00BC4A1B">
            <w:pPr>
              <w:pStyle w:val="rowtabella0"/>
              <w:rPr>
                <w:color w:val="002060"/>
              </w:rPr>
            </w:pPr>
            <w:r w:rsidRPr="00904FA7">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8065D" w14:textId="77777777" w:rsidR="00263CF7" w:rsidRPr="00904FA7" w:rsidRDefault="00263CF7" w:rsidP="00BC4A1B">
            <w:pPr>
              <w:pStyle w:val="rowtabella0"/>
              <w:rPr>
                <w:color w:val="002060"/>
              </w:rPr>
            </w:pPr>
            <w:r w:rsidRPr="00904FA7">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8D35B"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14564"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FE691" w14:textId="77777777" w:rsidR="00263CF7" w:rsidRPr="00904FA7" w:rsidRDefault="00263CF7" w:rsidP="00BC4A1B">
            <w:pPr>
              <w:pStyle w:val="rowtabella0"/>
              <w:rPr>
                <w:color w:val="002060"/>
              </w:rPr>
            </w:pPr>
            <w:r w:rsidRPr="00904FA7">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D2F53" w14:textId="77777777" w:rsidR="00263CF7" w:rsidRPr="00904FA7" w:rsidRDefault="00263CF7" w:rsidP="00BC4A1B">
            <w:pPr>
              <w:pStyle w:val="rowtabella0"/>
              <w:rPr>
                <w:color w:val="002060"/>
              </w:rPr>
            </w:pPr>
            <w:r w:rsidRPr="00904FA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D7D83" w14:textId="77777777" w:rsidR="00263CF7" w:rsidRPr="00904FA7" w:rsidRDefault="00263CF7" w:rsidP="00BC4A1B">
            <w:pPr>
              <w:pStyle w:val="rowtabella0"/>
              <w:rPr>
                <w:color w:val="002060"/>
              </w:rPr>
            </w:pPr>
            <w:r w:rsidRPr="00904FA7">
              <w:rPr>
                <w:color w:val="002060"/>
              </w:rPr>
              <w:t>VIA LAGO DI MISURINA</w:t>
            </w:r>
          </w:p>
        </w:tc>
      </w:tr>
    </w:tbl>
    <w:p w14:paraId="3EFB9ADA" w14:textId="77777777" w:rsidR="00263CF7" w:rsidRPr="00904FA7" w:rsidRDefault="00263CF7" w:rsidP="00263CF7">
      <w:pPr>
        <w:pStyle w:val="breakline"/>
        <w:rPr>
          <w:rFonts w:eastAsiaTheme="minorEastAsia"/>
          <w:color w:val="002060"/>
        </w:rPr>
      </w:pPr>
    </w:p>
    <w:p w14:paraId="55707490" w14:textId="77777777" w:rsidR="00263CF7" w:rsidRPr="00904FA7" w:rsidRDefault="00263CF7" w:rsidP="00263CF7">
      <w:pPr>
        <w:pStyle w:val="breakline"/>
        <w:rPr>
          <w:color w:val="002060"/>
        </w:rPr>
      </w:pPr>
    </w:p>
    <w:p w14:paraId="56348A35" w14:textId="77777777" w:rsidR="00263CF7" w:rsidRPr="00904FA7" w:rsidRDefault="00263CF7" w:rsidP="00263CF7">
      <w:pPr>
        <w:pStyle w:val="breakline"/>
        <w:rPr>
          <w:color w:val="002060"/>
        </w:rPr>
      </w:pPr>
    </w:p>
    <w:p w14:paraId="38A7018D" w14:textId="77777777" w:rsidR="00263CF7" w:rsidRPr="00904FA7" w:rsidRDefault="00263CF7" w:rsidP="00263CF7">
      <w:pPr>
        <w:pStyle w:val="sottotitolocampionato10"/>
        <w:rPr>
          <w:color w:val="002060"/>
        </w:rPr>
      </w:pPr>
      <w:r w:rsidRPr="00904FA7">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263CF7" w:rsidRPr="00904FA7" w14:paraId="4847B523"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34015"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E58DF"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2492"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BF2C6"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D4177"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53A29"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51F1E"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22361BE2"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CE7A5" w14:textId="77777777" w:rsidR="00263CF7" w:rsidRPr="00904FA7" w:rsidRDefault="00263CF7" w:rsidP="00BC4A1B">
            <w:pPr>
              <w:pStyle w:val="rowtabella0"/>
              <w:rPr>
                <w:color w:val="002060"/>
              </w:rPr>
            </w:pPr>
            <w:r w:rsidRPr="00904FA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F55F1" w14:textId="77777777" w:rsidR="00263CF7" w:rsidRPr="00904FA7" w:rsidRDefault="00263CF7" w:rsidP="00BC4A1B">
            <w:pPr>
              <w:pStyle w:val="rowtabella0"/>
              <w:rPr>
                <w:color w:val="002060"/>
              </w:rPr>
            </w:pPr>
            <w:r w:rsidRPr="00904FA7">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0F6D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9687F" w14:textId="77777777" w:rsidR="00263CF7" w:rsidRPr="00904FA7" w:rsidRDefault="00263CF7" w:rsidP="00BC4A1B">
            <w:pPr>
              <w:pStyle w:val="rowtabella0"/>
              <w:rPr>
                <w:color w:val="002060"/>
              </w:rPr>
            </w:pPr>
            <w:r w:rsidRPr="00904FA7">
              <w:rPr>
                <w:color w:val="002060"/>
              </w:rPr>
              <w:t>17/01/2025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AAF4C" w14:textId="77777777" w:rsidR="00263CF7" w:rsidRPr="00904FA7" w:rsidRDefault="00263CF7" w:rsidP="00BC4A1B">
            <w:pPr>
              <w:pStyle w:val="rowtabella0"/>
              <w:rPr>
                <w:color w:val="002060"/>
              </w:rPr>
            </w:pPr>
            <w:r w:rsidRPr="00904FA7">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3C450" w14:textId="77777777" w:rsidR="00263CF7" w:rsidRPr="00904FA7" w:rsidRDefault="00263CF7" w:rsidP="00BC4A1B">
            <w:pPr>
              <w:pStyle w:val="rowtabella0"/>
              <w:rPr>
                <w:color w:val="002060"/>
              </w:rPr>
            </w:pPr>
            <w:r w:rsidRPr="00904FA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EF266" w14:textId="77777777" w:rsidR="00263CF7" w:rsidRPr="00904FA7" w:rsidRDefault="00263CF7" w:rsidP="00BC4A1B">
            <w:pPr>
              <w:pStyle w:val="rowtabella0"/>
              <w:rPr>
                <w:color w:val="002060"/>
              </w:rPr>
            </w:pPr>
            <w:r w:rsidRPr="00904FA7">
              <w:rPr>
                <w:color w:val="002060"/>
              </w:rPr>
              <w:t>VIA CERQUATTI</w:t>
            </w:r>
          </w:p>
        </w:tc>
      </w:tr>
      <w:tr w:rsidR="00263CF7" w:rsidRPr="00904FA7" w14:paraId="4F8D184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86500" w14:textId="77777777" w:rsidR="00263CF7" w:rsidRPr="00904FA7" w:rsidRDefault="00263CF7" w:rsidP="00BC4A1B">
            <w:pPr>
              <w:pStyle w:val="rowtabella0"/>
              <w:rPr>
                <w:color w:val="002060"/>
              </w:rPr>
            </w:pPr>
            <w:r w:rsidRPr="00904FA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A777CE" w14:textId="77777777" w:rsidR="00263CF7" w:rsidRPr="00904FA7" w:rsidRDefault="00263CF7" w:rsidP="00BC4A1B">
            <w:pPr>
              <w:pStyle w:val="rowtabella0"/>
              <w:rPr>
                <w:color w:val="002060"/>
              </w:rPr>
            </w:pPr>
            <w:r w:rsidRPr="00904FA7">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AC0CA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6D3A75" w14:textId="77777777" w:rsidR="00263CF7" w:rsidRPr="00904FA7" w:rsidRDefault="00263CF7" w:rsidP="00BC4A1B">
            <w:pPr>
              <w:pStyle w:val="rowtabella0"/>
              <w:rPr>
                <w:color w:val="002060"/>
              </w:rPr>
            </w:pPr>
            <w:r w:rsidRPr="00904FA7">
              <w:rPr>
                <w:color w:val="002060"/>
              </w:rPr>
              <w:t>17/01/2025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8564C" w14:textId="77777777" w:rsidR="00263CF7" w:rsidRPr="00904FA7" w:rsidRDefault="00263CF7" w:rsidP="00BC4A1B">
            <w:pPr>
              <w:pStyle w:val="rowtabella0"/>
              <w:rPr>
                <w:color w:val="002060"/>
              </w:rPr>
            </w:pPr>
            <w:r w:rsidRPr="00904FA7">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37981" w14:textId="77777777" w:rsidR="00263CF7" w:rsidRPr="00904FA7" w:rsidRDefault="00263CF7" w:rsidP="00BC4A1B">
            <w:pPr>
              <w:pStyle w:val="rowtabella0"/>
              <w:rPr>
                <w:color w:val="002060"/>
              </w:rPr>
            </w:pPr>
            <w:r w:rsidRPr="00904FA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916D1" w14:textId="77777777" w:rsidR="00263CF7" w:rsidRPr="00904FA7" w:rsidRDefault="00263CF7" w:rsidP="00BC4A1B">
            <w:pPr>
              <w:pStyle w:val="rowtabella0"/>
              <w:rPr>
                <w:color w:val="002060"/>
              </w:rPr>
            </w:pPr>
            <w:r w:rsidRPr="00904FA7">
              <w:rPr>
                <w:color w:val="002060"/>
              </w:rPr>
              <w:t>VIA GHANDI 17 FZ. CROCETTE</w:t>
            </w:r>
          </w:p>
        </w:tc>
      </w:tr>
      <w:tr w:rsidR="00263CF7" w:rsidRPr="00904FA7" w14:paraId="25A641DF"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EA5401" w14:textId="77777777" w:rsidR="00263CF7" w:rsidRPr="00904FA7" w:rsidRDefault="00263CF7" w:rsidP="00BC4A1B">
            <w:pPr>
              <w:pStyle w:val="rowtabella0"/>
              <w:rPr>
                <w:color w:val="002060"/>
              </w:rPr>
            </w:pPr>
            <w:r w:rsidRPr="00904FA7">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A5AB3E" w14:textId="77777777" w:rsidR="00263CF7" w:rsidRPr="00904FA7" w:rsidRDefault="00263CF7" w:rsidP="00BC4A1B">
            <w:pPr>
              <w:pStyle w:val="rowtabella0"/>
              <w:rPr>
                <w:color w:val="002060"/>
              </w:rPr>
            </w:pPr>
            <w:r w:rsidRPr="00904FA7">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72D2F"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D3EBD" w14:textId="77777777" w:rsidR="00263CF7" w:rsidRPr="00904FA7" w:rsidRDefault="00263CF7" w:rsidP="00BC4A1B">
            <w:pPr>
              <w:pStyle w:val="rowtabella0"/>
              <w:rPr>
                <w:color w:val="002060"/>
              </w:rPr>
            </w:pPr>
            <w:r w:rsidRPr="00904FA7">
              <w:rPr>
                <w:color w:val="002060"/>
              </w:rPr>
              <w:t>17/01/2025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CAA41" w14:textId="77777777" w:rsidR="00263CF7" w:rsidRPr="00904FA7" w:rsidRDefault="00263CF7" w:rsidP="00BC4A1B">
            <w:pPr>
              <w:pStyle w:val="rowtabella0"/>
              <w:rPr>
                <w:color w:val="002060"/>
              </w:rPr>
            </w:pPr>
            <w:r w:rsidRPr="00904FA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C7865" w14:textId="77777777" w:rsidR="00263CF7" w:rsidRPr="00904FA7" w:rsidRDefault="00263CF7" w:rsidP="00BC4A1B">
            <w:pPr>
              <w:pStyle w:val="rowtabella0"/>
              <w:rPr>
                <w:color w:val="002060"/>
              </w:rPr>
            </w:pPr>
            <w:r w:rsidRPr="00904FA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3B366" w14:textId="77777777" w:rsidR="00263CF7" w:rsidRPr="00904FA7" w:rsidRDefault="00263CF7" w:rsidP="00BC4A1B">
            <w:pPr>
              <w:pStyle w:val="rowtabella0"/>
              <w:rPr>
                <w:color w:val="002060"/>
              </w:rPr>
            </w:pPr>
            <w:r w:rsidRPr="00904FA7">
              <w:rPr>
                <w:color w:val="002060"/>
              </w:rPr>
              <w:t>VIA ALDO MORO</w:t>
            </w:r>
          </w:p>
        </w:tc>
      </w:tr>
      <w:tr w:rsidR="00263CF7" w:rsidRPr="00904FA7" w14:paraId="5706D7BB"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9DE7A" w14:textId="77777777" w:rsidR="00263CF7" w:rsidRPr="00904FA7" w:rsidRDefault="00263CF7" w:rsidP="00BC4A1B">
            <w:pPr>
              <w:pStyle w:val="rowtabella0"/>
              <w:rPr>
                <w:color w:val="002060"/>
              </w:rPr>
            </w:pPr>
            <w:r w:rsidRPr="00904FA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8DFB0" w14:textId="77777777" w:rsidR="00263CF7" w:rsidRPr="00904FA7" w:rsidRDefault="00263CF7" w:rsidP="00BC4A1B">
            <w:pPr>
              <w:pStyle w:val="rowtabella0"/>
              <w:rPr>
                <w:color w:val="002060"/>
              </w:rPr>
            </w:pPr>
            <w:r w:rsidRPr="00904FA7">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4A3608"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07BB9B"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B4F5F6" w14:textId="77777777" w:rsidR="00263CF7" w:rsidRPr="00904FA7" w:rsidRDefault="00263CF7" w:rsidP="00BC4A1B">
            <w:pPr>
              <w:pStyle w:val="rowtabella0"/>
              <w:rPr>
                <w:color w:val="002060"/>
              </w:rPr>
            </w:pPr>
            <w:r w:rsidRPr="00904FA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CB13C" w14:textId="77777777" w:rsidR="00263CF7" w:rsidRPr="00904FA7" w:rsidRDefault="00263CF7" w:rsidP="00BC4A1B">
            <w:pPr>
              <w:pStyle w:val="rowtabella0"/>
              <w:rPr>
                <w:color w:val="002060"/>
              </w:rPr>
            </w:pPr>
            <w:r w:rsidRPr="00904FA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846F4" w14:textId="77777777" w:rsidR="00263CF7" w:rsidRPr="00904FA7" w:rsidRDefault="00263CF7" w:rsidP="00BC4A1B">
            <w:pPr>
              <w:pStyle w:val="rowtabella0"/>
              <w:rPr>
                <w:color w:val="002060"/>
              </w:rPr>
            </w:pPr>
            <w:r w:rsidRPr="00904FA7">
              <w:rPr>
                <w:color w:val="002060"/>
              </w:rPr>
              <w:t>VIA B.BUOZZI</w:t>
            </w:r>
          </w:p>
        </w:tc>
      </w:tr>
      <w:tr w:rsidR="00263CF7" w:rsidRPr="00904FA7" w14:paraId="29283009"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8EF9A6" w14:textId="77777777" w:rsidR="00263CF7" w:rsidRPr="00904FA7" w:rsidRDefault="00263CF7" w:rsidP="00BC4A1B">
            <w:pPr>
              <w:pStyle w:val="rowtabella0"/>
              <w:rPr>
                <w:color w:val="002060"/>
              </w:rPr>
            </w:pPr>
            <w:r w:rsidRPr="00904FA7">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0C318A" w14:textId="77777777" w:rsidR="00263CF7" w:rsidRPr="00904FA7" w:rsidRDefault="00263CF7" w:rsidP="00BC4A1B">
            <w:pPr>
              <w:pStyle w:val="rowtabella0"/>
              <w:rPr>
                <w:color w:val="002060"/>
              </w:rPr>
            </w:pPr>
            <w:r w:rsidRPr="00904FA7">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56BF9"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9C1E6E" w14:textId="77777777" w:rsidR="00263CF7" w:rsidRPr="00904FA7" w:rsidRDefault="00263CF7" w:rsidP="00BC4A1B">
            <w:pPr>
              <w:pStyle w:val="rowtabella0"/>
              <w:rPr>
                <w:color w:val="002060"/>
              </w:rPr>
            </w:pPr>
            <w:r w:rsidRPr="00904FA7">
              <w:rPr>
                <w:color w:val="002060"/>
              </w:rPr>
              <w:t>17/01/2025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4815E4" w14:textId="77777777" w:rsidR="00263CF7" w:rsidRPr="00904FA7" w:rsidRDefault="00263CF7" w:rsidP="00BC4A1B">
            <w:pPr>
              <w:pStyle w:val="rowtabella0"/>
              <w:rPr>
                <w:color w:val="002060"/>
              </w:rPr>
            </w:pPr>
            <w:r w:rsidRPr="00904FA7">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C7A95" w14:textId="77777777" w:rsidR="00263CF7" w:rsidRPr="00904FA7" w:rsidRDefault="00263CF7" w:rsidP="00BC4A1B">
            <w:pPr>
              <w:pStyle w:val="rowtabella0"/>
              <w:rPr>
                <w:color w:val="002060"/>
              </w:rPr>
            </w:pPr>
            <w:r w:rsidRPr="00904FA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798A9" w14:textId="77777777" w:rsidR="00263CF7" w:rsidRPr="00904FA7" w:rsidRDefault="00263CF7" w:rsidP="00BC4A1B">
            <w:pPr>
              <w:pStyle w:val="rowtabella0"/>
              <w:rPr>
                <w:color w:val="002060"/>
              </w:rPr>
            </w:pPr>
            <w:r w:rsidRPr="00904FA7">
              <w:rPr>
                <w:color w:val="002060"/>
              </w:rPr>
              <w:t>VIA MANZONI FZ. S.BIAGIO</w:t>
            </w:r>
          </w:p>
        </w:tc>
      </w:tr>
      <w:tr w:rsidR="00263CF7" w:rsidRPr="00904FA7" w14:paraId="4A13BAB3"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79C4B" w14:textId="77777777" w:rsidR="00263CF7" w:rsidRPr="00904FA7" w:rsidRDefault="00263CF7" w:rsidP="00BC4A1B">
            <w:pPr>
              <w:pStyle w:val="rowtabella0"/>
              <w:rPr>
                <w:color w:val="002060"/>
              </w:rPr>
            </w:pPr>
            <w:r w:rsidRPr="00904FA7">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3A69D" w14:textId="77777777" w:rsidR="00263CF7" w:rsidRPr="00904FA7" w:rsidRDefault="00263CF7" w:rsidP="00BC4A1B">
            <w:pPr>
              <w:pStyle w:val="rowtabella0"/>
              <w:rPr>
                <w:color w:val="002060"/>
              </w:rPr>
            </w:pPr>
            <w:r w:rsidRPr="00904FA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BA5CF"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4C8B1" w14:textId="77777777" w:rsidR="00263CF7" w:rsidRPr="00904FA7" w:rsidRDefault="00263CF7" w:rsidP="00BC4A1B">
            <w:pPr>
              <w:pStyle w:val="rowtabella0"/>
              <w:rPr>
                <w:color w:val="002060"/>
              </w:rPr>
            </w:pPr>
            <w:r w:rsidRPr="00904FA7">
              <w:rPr>
                <w:color w:val="002060"/>
              </w:rPr>
              <w:t>18/01/2025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42DFA" w14:textId="77777777" w:rsidR="00263CF7" w:rsidRPr="00904FA7" w:rsidRDefault="00263CF7" w:rsidP="00BC4A1B">
            <w:pPr>
              <w:pStyle w:val="rowtabella0"/>
              <w:rPr>
                <w:color w:val="002060"/>
              </w:rPr>
            </w:pPr>
            <w:r w:rsidRPr="00904FA7">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4BD72" w14:textId="77777777" w:rsidR="00263CF7" w:rsidRPr="00904FA7" w:rsidRDefault="00263CF7" w:rsidP="00BC4A1B">
            <w:pPr>
              <w:pStyle w:val="rowtabella0"/>
              <w:rPr>
                <w:color w:val="002060"/>
              </w:rPr>
            </w:pPr>
            <w:r w:rsidRPr="00904FA7">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467ED" w14:textId="77777777" w:rsidR="00263CF7" w:rsidRPr="00904FA7" w:rsidRDefault="00263CF7" w:rsidP="00BC4A1B">
            <w:pPr>
              <w:pStyle w:val="rowtabella0"/>
              <w:rPr>
                <w:color w:val="002060"/>
              </w:rPr>
            </w:pPr>
            <w:r w:rsidRPr="00904FA7">
              <w:rPr>
                <w:color w:val="002060"/>
              </w:rPr>
              <w:t>VIA GRAMSCI-VIA FEGGIANI</w:t>
            </w:r>
          </w:p>
        </w:tc>
      </w:tr>
    </w:tbl>
    <w:p w14:paraId="71EE496E" w14:textId="77777777" w:rsidR="00263CF7" w:rsidRPr="00904FA7" w:rsidRDefault="00263CF7" w:rsidP="00263CF7">
      <w:pPr>
        <w:pStyle w:val="breakline"/>
        <w:rPr>
          <w:rFonts w:eastAsiaTheme="minorEastAsia"/>
          <w:color w:val="002060"/>
        </w:rPr>
      </w:pPr>
    </w:p>
    <w:p w14:paraId="5D83EA15" w14:textId="77777777" w:rsidR="00263CF7" w:rsidRPr="00904FA7" w:rsidRDefault="00263CF7" w:rsidP="00263CF7">
      <w:pPr>
        <w:pStyle w:val="breakline"/>
        <w:rPr>
          <w:color w:val="002060"/>
        </w:rPr>
      </w:pPr>
    </w:p>
    <w:p w14:paraId="28B821D7" w14:textId="77777777" w:rsidR="00263CF7" w:rsidRPr="00904FA7" w:rsidRDefault="00263CF7" w:rsidP="00263CF7">
      <w:pPr>
        <w:pStyle w:val="breakline"/>
        <w:rPr>
          <w:color w:val="002060"/>
        </w:rPr>
      </w:pPr>
    </w:p>
    <w:p w14:paraId="3AF6F266" w14:textId="77777777" w:rsidR="00263CF7" w:rsidRPr="00904FA7" w:rsidRDefault="00263CF7" w:rsidP="00263CF7">
      <w:pPr>
        <w:pStyle w:val="sottotitolocampionato10"/>
        <w:rPr>
          <w:color w:val="002060"/>
        </w:rPr>
      </w:pPr>
      <w:r w:rsidRPr="00904FA7">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98"/>
        <w:gridCol w:w="1544"/>
        <w:gridCol w:w="1546"/>
      </w:tblGrid>
      <w:tr w:rsidR="00263CF7" w:rsidRPr="00904FA7" w14:paraId="35E759A6"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DFCDC"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A5A8A"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03913"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A58AE"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8EFB1"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02308"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CB98D"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72130A20"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66FFDD" w14:textId="77777777" w:rsidR="00263CF7" w:rsidRPr="00904FA7" w:rsidRDefault="00263CF7" w:rsidP="00BC4A1B">
            <w:pPr>
              <w:pStyle w:val="rowtabella0"/>
              <w:rPr>
                <w:color w:val="002060"/>
              </w:rPr>
            </w:pPr>
            <w:r w:rsidRPr="00904FA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26A80" w14:textId="77777777" w:rsidR="00263CF7" w:rsidRPr="00904FA7" w:rsidRDefault="00263CF7" w:rsidP="00BC4A1B">
            <w:pPr>
              <w:pStyle w:val="rowtabella0"/>
              <w:rPr>
                <w:color w:val="002060"/>
              </w:rPr>
            </w:pPr>
            <w:r w:rsidRPr="00904FA7">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C603A"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485F6" w14:textId="77777777" w:rsidR="00263CF7" w:rsidRPr="00904FA7" w:rsidRDefault="00263CF7" w:rsidP="00BC4A1B">
            <w:pPr>
              <w:pStyle w:val="rowtabella0"/>
              <w:rPr>
                <w:color w:val="002060"/>
              </w:rPr>
            </w:pPr>
            <w:r w:rsidRPr="00904FA7">
              <w:rPr>
                <w:color w:val="002060"/>
              </w:rPr>
              <w:t>17/01/2025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3EFA1" w14:textId="77777777" w:rsidR="00263CF7" w:rsidRPr="00904FA7" w:rsidRDefault="00263CF7" w:rsidP="00BC4A1B">
            <w:pPr>
              <w:pStyle w:val="rowtabella0"/>
              <w:rPr>
                <w:color w:val="002060"/>
              </w:rPr>
            </w:pPr>
            <w:r w:rsidRPr="00904FA7">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CD558" w14:textId="77777777" w:rsidR="00263CF7" w:rsidRPr="00904FA7" w:rsidRDefault="00263CF7" w:rsidP="00BC4A1B">
            <w:pPr>
              <w:pStyle w:val="rowtabella0"/>
              <w:rPr>
                <w:color w:val="002060"/>
              </w:rPr>
            </w:pPr>
            <w:r w:rsidRPr="00904FA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17359" w14:textId="77777777" w:rsidR="00263CF7" w:rsidRPr="00904FA7" w:rsidRDefault="00263CF7" w:rsidP="00BC4A1B">
            <w:pPr>
              <w:pStyle w:val="rowtabella0"/>
              <w:rPr>
                <w:color w:val="002060"/>
              </w:rPr>
            </w:pPr>
            <w:r w:rsidRPr="00904FA7">
              <w:rPr>
                <w:color w:val="002060"/>
              </w:rPr>
              <w:t>VIA DELL IRIS</w:t>
            </w:r>
          </w:p>
        </w:tc>
      </w:tr>
      <w:tr w:rsidR="00263CF7" w:rsidRPr="00904FA7" w14:paraId="6F47EC31"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7863EF" w14:textId="77777777" w:rsidR="00263CF7" w:rsidRPr="00904FA7" w:rsidRDefault="00263CF7" w:rsidP="00BC4A1B">
            <w:pPr>
              <w:pStyle w:val="rowtabella0"/>
              <w:rPr>
                <w:color w:val="002060"/>
              </w:rPr>
            </w:pPr>
            <w:r w:rsidRPr="00904FA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EC0D6" w14:textId="77777777" w:rsidR="00263CF7" w:rsidRPr="00904FA7" w:rsidRDefault="00263CF7" w:rsidP="00BC4A1B">
            <w:pPr>
              <w:pStyle w:val="rowtabella0"/>
              <w:rPr>
                <w:color w:val="002060"/>
              </w:rPr>
            </w:pPr>
            <w:r w:rsidRPr="00904FA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5892A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FE0FDD"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38859" w14:textId="77777777" w:rsidR="00263CF7" w:rsidRPr="00904FA7" w:rsidRDefault="00263CF7" w:rsidP="00BC4A1B">
            <w:pPr>
              <w:pStyle w:val="rowtabella0"/>
              <w:rPr>
                <w:color w:val="002060"/>
              </w:rPr>
            </w:pPr>
            <w:r w:rsidRPr="00904FA7">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289EF" w14:textId="77777777" w:rsidR="00263CF7" w:rsidRPr="00904FA7" w:rsidRDefault="00263CF7" w:rsidP="00BC4A1B">
            <w:pPr>
              <w:pStyle w:val="rowtabella0"/>
              <w:rPr>
                <w:color w:val="002060"/>
              </w:rPr>
            </w:pPr>
            <w:r w:rsidRPr="00904FA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27A3B" w14:textId="77777777" w:rsidR="00263CF7" w:rsidRPr="00904FA7" w:rsidRDefault="00263CF7" w:rsidP="00BC4A1B">
            <w:pPr>
              <w:pStyle w:val="rowtabella0"/>
              <w:rPr>
                <w:color w:val="002060"/>
              </w:rPr>
            </w:pPr>
            <w:r w:rsidRPr="00904FA7">
              <w:rPr>
                <w:color w:val="002060"/>
              </w:rPr>
              <w:t>VIA TAGLIAMENTO</w:t>
            </w:r>
          </w:p>
        </w:tc>
      </w:tr>
      <w:tr w:rsidR="00263CF7" w:rsidRPr="00904FA7" w14:paraId="539D822A"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D0DEF" w14:textId="77777777" w:rsidR="00263CF7" w:rsidRPr="00904FA7" w:rsidRDefault="00263CF7" w:rsidP="00BC4A1B">
            <w:pPr>
              <w:pStyle w:val="rowtabella0"/>
              <w:rPr>
                <w:color w:val="002060"/>
              </w:rPr>
            </w:pPr>
            <w:r w:rsidRPr="00904FA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4C66AA" w14:textId="77777777" w:rsidR="00263CF7" w:rsidRPr="00904FA7" w:rsidRDefault="00263CF7" w:rsidP="00BC4A1B">
            <w:pPr>
              <w:pStyle w:val="rowtabella0"/>
              <w:rPr>
                <w:color w:val="002060"/>
              </w:rPr>
            </w:pPr>
            <w:r w:rsidRPr="00904FA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B3D42"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39DAFA"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929D09" w14:textId="77777777" w:rsidR="00263CF7" w:rsidRPr="00904FA7" w:rsidRDefault="00263CF7" w:rsidP="00BC4A1B">
            <w:pPr>
              <w:pStyle w:val="rowtabella0"/>
              <w:rPr>
                <w:color w:val="002060"/>
              </w:rPr>
            </w:pPr>
            <w:r w:rsidRPr="00904FA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F319F" w14:textId="77777777" w:rsidR="00263CF7" w:rsidRPr="00904FA7" w:rsidRDefault="00263CF7" w:rsidP="00BC4A1B">
            <w:pPr>
              <w:pStyle w:val="rowtabella0"/>
              <w:rPr>
                <w:color w:val="002060"/>
              </w:rPr>
            </w:pPr>
            <w:r w:rsidRPr="00904FA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F61F4" w14:textId="77777777" w:rsidR="00263CF7" w:rsidRPr="00904FA7" w:rsidRDefault="00263CF7" w:rsidP="00BC4A1B">
            <w:pPr>
              <w:pStyle w:val="rowtabella0"/>
              <w:rPr>
                <w:color w:val="002060"/>
              </w:rPr>
            </w:pPr>
            <w:r w:rsidRPr="00904FA7">
              <w:rPr>
                <w:color w:val="002060"/>
              </w:rPr>
              <w:t>VIA E.MATTEI</w:t>
            </w:r>
          </w:p>
        </w:tc>
      </w:tr>
      <w:tr w:rsidR="00263CF7" w:rsidRPr="00904FA7" w14:paraId="438CD976"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976BC2" w14:textId="77777777" w:rsidR="00263CF7" w:rsidRPr="00904FA7" w:rsidRDefault="00263CF7" w:rsidP="00BC4A1B">
            <w:pPr>
              <w:pStyle w:val="rowtabella0"/>
              <w:rPr>
                <w:color w:val="002060"/>
              </w:rPr>
            </w:pPr>
            <w:r w:rsidRPr="00904FA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0DDDE6" w14:textId="77777777" w:rsidR="00263CF7" w:rsidRPr="00904FA7" w:rsidRDefault="00263CF7" w:rsidP="00BC4A1B">
            <w:pPr>
              <w:pStyle w:val="rowtabella0"/>
              <w:rPr>
                <w:color w:val="002060"/>
              </w:rPr>
            </w:pPr>
            <w:r w:rsidRPr="00904FA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69407"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69915C"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FA2E78" w14:textId="77777777" w:rsidR="00263CF7" w:rsidRPr="00904FA7" w:rsidRDefault="00263CF7" w:rsidP="00BC4A1B">
            <w:pPr>
              <w:pStyle w:val="rowtabella0"/>
              <w:rPr>
                <w:color w:val="002060"/>
              </w:rPr>
            </w:pPr>
            <w:r w:rsidRPr="00904FA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58657" w14:textId="77777777" w:rsidR="00263CF7" w:rsidRPr="00904FA7" w:rsidRDefault="00263CF7" w:rsidP="00BC4A1B">
            <w:pPr>
              <w:pStyle w:val="rowtabella0"/>
              <w:rPr>
                <w:color w:val="002060"/>
              </w:rPr>
            </w:pPr>
            <w:r w:rsidRPr="00904FA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F7BCA" w14:textId="77777777" w:rsidR="00263CF7" w:rsidRPr="00904FA7" w:rsidRDefault="00263CF7" w:rsidP="00BC4A1B">
            <w:pPr>
              <w:pStyle w:val="rowtabella0"/>
              <w:rPr>
                <w:color w:val="002060"/>
              </w:rPr>
            </w:pPr>
            <w:r w:rsidRPr="00904FA7">
              <w:rPr>
                <w:color w:val="002060"/>
              </w:rPr>
              <w:t>VIA C.ULPIANI</w:t>
            </w:r>
          </w:p>
        </w:tc>
      </w:tr>
      <w:tr w:rsidR="00263CF7" w:rsidRPr="00904FA7" w14:paraId="16D833F3"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F5EFC" w14:textId="77777777" w:rsidR="00263CF7" w:rsidRPr="00904FA7" w:rsidRDefault="00263CF7" w:rsidP="00BC4A1B">
            <w:pPr>
              <w:pStyle w:val="rowtabella0"/>
              <w:rPr>
                <w:color w:val="002060"/>
              </w:rPr>
            </w:pPr>
            <w:r w:rsidRPr="00904FA7">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B983A" w14:textId="77777777" w:rsidR="00263CF7" w:rsidRPr="00904FA7" w:rsidRDefault="00263CF7" w:rsidP="00BC4A1B">
            <w:pPr>
              <w:pStyle w:val="rowtabella0"/>
              <w:rPr>
                <w:color w:val="002060"/>
              </w:rPr>
            </w:pPr>
            <w:r w:rsidRPr="00904FA7">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BBC92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FCB96"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D1EFBD" w14:textId="77777777" w:rsidR="00263CF7" w:rsidRPr="00904FA7" w:rsidRDefault="00263CF7" w:rsidP="00BC4A1B">
            <w:pPr>
              <w:pStyle w:val="rowtabella0"/>
              <w:rPr>
                <w:color w:val="002060"/>
              </w:rPr>
            </w:pPr>
            <w:r w:rsidRPr="00904FA7">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712FB" w14:textId="77777777" w:rsidR="00263CF7" w:rsidRPr="00904FA7" w:rsidRDefault="00263CF7" w:rsidP="00BC4A1B">
            <w:pPr>
              <w:pStyle w:val="rowtabella0"/>
              <w:rPr>
                <w:color w:val="002060"/>
              </w:rPr>
            </w:pPr>
            <w:r w:rsidRPr="00904FA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0018D" w14:textId="77777777" w:rsidR="00263CF7" w:rsidRPr="00904FA7" w:rsidRDefault="00263CF7" w:rsidP="00BC4A1B">
            <w:pPr>
              <w:pStyle w:val="rowtabella0"/>
              <w:rPr>
                <w:color w:val="002060"/>
              </w:rPr>
            </w:pPr>
            <w:r w:rsidRPr="00904FA7">
              <w:rPr>
                <w:color w:val="002060"/>
              </w:rPr>
              <w:t>VIA PIRANDELLO</w:t>
            </w:r>
          </w:p>
        </w:tc>
      </w:tr>
      <w:tr w:rsidR="00263CF7" w:rsidRPr="00904FA7" w14:paraId="54139F10"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DADD1" w14:textId="77777777" w:rsidR="00263CF7" w:rsidRPr="00904FA7" w:rsidRDefault="00263CF7" w:rsidP="00BC4A1B">
            <w:pPr>
              <w:pStyle w:val="rowtabella0"/>
              <w:rPr>
                <w:color w:val="002060"/>
              </w:rPr>
            </w:pPr>
            <w:r w:rsidRPr="00904FA7">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22223" w14:textId="77777777" w:rsidR="00263CF7" w:rsidRPr="00904FA7" w:rsidRDefault="00263CF7" w:rsidP="00BC4A1B">
            <w:pPr>
              <w:pStyle w:val="rowtabella0"/>
              <w:rPr>
                <w:color w:val="002060"/>
              </w:rPr>
            </w:pPr>
            <w:r w:rsidRPr="00904FA7">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4724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003C6" w14:textId="77777777" w:rsidR="00263CF7" w:rsidRPr="00904FA7" w:rsidRDefault="00263CF7" w:rsidP="00BC4A1B">
            <w:pPr>
              <w:pStyle w:val="rowtabella0"/>
              <w:rPr>
                <w:color w:val="002060"/>
              </w:rPr>
            </w:pPr>
            <w:r w:rsidRPr="00904FA7">
              <w:rPr>
                <w:color w:val="002060"/>
              </w:rPr>
              <w:t>18/01/2025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DACF3" w14:textId="77777777" w:rsidR="00263CF7" w:rsidRPr="00904FA7" w:rsidRDefault="00263CF7" w:rsidP="00BC4A1B">
            <w:pPr>
              <w:pStyle w:val="rowtabella0"/>
              <w:rPr>
                <w:color w:val="002060"/>
              </w:rPr>
            </w:pPr>
            <w:r w:rsidRPr="00904FA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0E74D" w14:textId="77777777" w:rsidR="00263CF7" w:rsidRPr="00904FA7" w:rsidRDefault="00263CF7" w:rsidP="00BC4A1B">
            <w:pPr>
              <w:pStyle w:val="rowtabella0"/>
              <w:rPr>
                <w:color w:val="002060"/>
              </w:rPr>
            </w:pPr>
            <w:r w:rsidRPr="00904FA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66D16" w14:textId="77777777" w:rsidR="00263CF7" w:rsidRPr="00904FA7" w:rsidRDefault="00263CF7" w:rsidP="00BC4A1B">
            <w:pPr>
              <w:pStyle w:val="rowtabella0"/>
              <w:rPr>
                <w:color w:val="002060"/>
              </w:rPr>
            </w:pPr>
            <w:r w:rsidRPr="00904FA7">
              <w:rPr>
                <w:color w:val="002060"/>
              </w:rPr>
              <w:t>VIA FAVETO</w:t>
            </w:r>
          </w:p>
        </w:tc>
      </w:tr>
    </w:tbl>
    <w:p w14:paraId="115926B2" w14:textId="77777777" w:rsidR="00263CF7" w:rsidRPr="0026238F" w:rsidRDefault="00263CF7" w:rsidP="002D3C68">
      <w:pPr>
        <w:pStyle w:val="breakline"/>
        <w:rPr>
          <w:rFonts w:eastAsiaTheme="minorEastAsia"/>
          <w:color w:val="002060"/>
        </w:rPr>
      </w:pPr>
    </w:p>
    <w:p w14:paraId="629234D9" w14:textId="77777777" w:rsidR="002D3C68" w:rsidRPr="0026238F" w:rsidRDefault="002D3C68" w:rsidP="002D3C68">
      <w:pPr>
        <w:pStyle w:val="breakline"/>
        <w:rPr>
          <w:color w:val="002060"/>
        </w:rPr>
      </w:pPr>
    </w:p>
    <w:p w14:paraId="1E0250C3" w14:textId="77777777" w:rsidR="002D3C68" w:rsidRPr="0026238F" w:rsidRDefault="002D3C68" w:rsidP="002D3C68">
      <w:pPr>
        <w:pStyle w:val="titolocampionato0"/>
        <w:shd w:val="clear" w:color="auto" w:fill="CCCCCC"/>
        <w:spacing w:before="80" w:after="40"/>
        <w:rPr>
          <w:color w:val="002060"/>
        </w:rPr>
      </w:pPr>
      <w:r w:rsidRPr="0026238F">
        <w:rPr>
          <w:color w:val="002060"/>
        </w:rPr>
        <w:t>CALCIO A CINQUE SERIE D</w:t>
      </w:r>
    </w:p>
    <w:p w14:paraId="59E1054E" w14:textId="77777777" w:rsidR="002D3C68" w:rsidRPr="00FD14DB" w:rsidRDefault="002D3C68" w:rsidP="002D3C68">
      <w:pPr>
        <w:pStyle w:val="titoloprinc0"/>
        <w:rPr>
          <w:color w:val="002060"/>
        </w:rPr>
      </w:pPr>
      <w:r w:rsidRPr="00FD14DB">
        <w:rPr>
          <w:color w:val="002060"/>
        </w:rPr>
        <w:lastRenderedPageBreak/>
        <w:t>ANAGRAFICA/INDIRIZZARIO/VARIAZIONI CALENDARIO</w:t>
      </w:r>
    </w:p>
    <w:p w14:paraId="28957195" w14:textId="77777777" w:rsidR="002D3C68" w:rsidRDefault="002D3C68" w:rsidP="002D3C68">
      <w:pPr>
        <w:pStyle w:val="titoloprinc0"/>
        <w:jc w:val="both"/>
        <w:rPr>
          <w:b w:val="0"/>
          <w:bCs w:val="0"/>
          <w:color w:val="002060"/>
          <w:sz w:val="22"/>
          <w:szCs w:val="22"/>
        </w:rPr>
      </w:pPr>
    </w:p>
    <w:p w14:paraId="0833185B" w14:textId="77777777" w:rsidR="002D3C68" w:rsidRPr="00E156FC" w:rsidRDefault="002D3C68" w:rsidP="002D3C68">
      <w:pPr>
        <w:pStyle w:val="titoloprinc0"/>
        <w:jc w:val="both"/>
        <w:rPr>
          <w:color w:val="002060"/>
          <w:sz w:val="22"/>
          <w:szCs w:val="22"/>
        </w:rPr>
      </w:pPr>
      <w:r w:rsidRPr="00E156FC">
        <w:rPr>
          <w:color w:val="002060"/>
          <w:sz w:val="22"/>
          <w:szCs w:val="22"/>
        </w:rPr>
        <w:t>GIRONE “F”</w:t>
      </w:r>
    </w:p>
    <w:p w14:paraId="2B3A0984" w14:textId="77777777" w:rsidR="002D3C68" w:rsidRPr="00E156FC" w:rsidRDefault="002D3C68" w:rsidP="002D3C68">
      <w:pPr>
        <w:pStyle w:val="titoloprinc0"/>
        <w:jc w:val="both"/>
        <w:rPr>
          <w:b w:val="0"/>
          <w:bCs w:val="0"/>
          <w:color w:val="002060"/>
          <w:sz w:val="22"/>
          <w:szCs w:val="22"/>
        </w:rPr>
      </w:pPr>
    </w:p>
    <w:p w14:paraId="6C8BD81B" w14:textId="77777777" w:rsidR="002D3C68" w:rsidRDefault="002D3C68" w:rsidP="002D3C68">
      <w:pPr>
        <w:pStyle w:val="titoloprinc0"/>
        <w:jc w:val="both"/>
        <w:rPr>
          <w:b w:val="0"/>
          <w:bCs w:val="0"/>
          <w:color w:val="002060"/>
          <w:sz w:val="22"/>
          <w:szCs w:val="22"/>
        </w:rPr>
      </w:pPr>
      <w:r w:rsidRPr="00E156FC">
        <w:rPr>
          <w:b w:val="0"/>
          <w:bCs w:val="0"/>
          <w:color w:val="002060"/>
          <w:sz w:val="22"/>
          <w:szCs w:val="22"/>
        </w:rPr>
        <w:t xml:space="preserve">La Società </w:t>
      </w:r>
      <w:r w:rsidRPr="00E156FC">
        <w:rPr>
          <w:color w:val="002060"/>
          <w:sz w:val="22"/>
          <w:szCs w:val="22"/>
        </w:rPr>
        <w:t xml:space="preserve">ACQUAVIVA CALCIO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sidRPr="00E156FC">
        <w:rPr>
          <w:color w:val="002060"/>
          <w:sz w:val="22"/>
          <w:szCs w:val="22"/>
        </w:rPr>
        <w:t xml:space="preserve">VENERDI’ </w:t>
      </w:r>
      <w:r w:rsidRPr="00E156FC">
        <w:rPr>
          <w:b w:val="0"/>
          <w:bCs w:val="0"/>
          <w:color w:val="002060"/>
          <w:sz w:val="22"/>
          <w:szCs w:val="22"/>
        </w:rPr>
        <w:t xml:space="preserve">alle </w:t>
      </w:r>
      <w:r w:rsidRPr="00E156FC">
        <w:rPr>
          <w:color w:val="002060"/>
          <w:sz w:val="22"/>
          <w:szCs w:val="22"/>
        </w:rPr>
        <w:t>ore 21:40</w:t>
      </w:r>
      <w:r w:rsidRPr="00E156FC">
        <w:rPr>
          <w:b w:val="0"/>
          <w:bCs w:val="0"/>
          <w:color w:val="002060"/>
          <w:sz w:val="22"/>
          <w:szCs w:val="22"/>
        </w:rPr>
        <w:t xml:space="preserve">, stesso campo. </w:t>
      </w:r>
    </w:p>
    <w:p w14:paraId="4BEE64C4" w14:textId="77777777" w:rsidR="002D3C68" w:rsidRPr="00E156FC" w:rsidRDefault="002D3C68" w:rsidP="002D3C68">
      <w:pPr>
        <w:pStyle w:val="titoloprinc0"/>
        <w:jc w:val="both"/>
        <w:rPr>
          <w:color w:val="002060"/>
          <w:sz w:val="22"/>
          <w:szCs w:val="22"/>
        </w:rPr>
      </w:pPr>
    </w:p>
    <w:p w14:paraId="139C8ED8" w14:textId="77777777" w:rsidR="002D3C68" w:rsidRPr="0026238F" w:rsidRDefault="002D3C68" w:rsidP="002D3C68">
      <w:pPr>
        <w:pStyle w:val="titoloprinc0"/>
        <w:rPr>
          <w:color w:val="002060"/>
        </w:rPr>
      </w:pPr>
      <w:r w:rsidRPr="0026238F">
        <w:rPr>
          <w:color w:val="002060"/>
        </w:rPr>
        <w:t>VARIAZIONI AL PROGRAMMA GARE</w:t>
      </w:r>
    </w:p>
    <w:p w14:paraId="7820AD90" w14:textId="77777777" w:rsidR="002D3C68" w:rsidRPr="0026238F" w:rsidRDefault="002D3C68" w:rsidP="002D3C68">
      <w:pPr>
        <w:pStyle w:val="breakline"/>
        <w:rPr>
          <w:color w:val="002060"/>
        </w:rPr>
      </w:pPr>
    </w:p>
    <w:p w14:paraId="18AF56E4" w14:textId="77777777" w:rsidR="002D3C68" w:rsidRPr="0026238F" w:rsidRDefault="002D3C68" w:rsidP="002D3C68">
      <w:pPr>
        <w:pStyle w:val="breakline"/>
        <w:rPr>
          <w:color w:val="002060"/>
        </w:rPr>
      </w:pPr>
    </w:p>
    <w:p w14:paraId="4498F88A" w14:textId="77777777" w:rsidR="002D3C68" w:rsidRPr="0026238F" w:rsidRDefault="002D3C68" w:rsidP="002D3C68">
      <w:pPr>
        <w:pStyle w:val="sottotitolocampionato10"/>
        <w:rPr>
          <w:color w:val="002060"/>
        </w:rPr>
      </w:pPr>
      <w:r w:rsidRPr="0026238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60FA77E3" w14:textId="77777777" w:rsidTr="006F268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39F5F"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5E62A"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BAD42"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261D7"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05D08"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EA46"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6EA0"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B8E2" w14:textId="77777777" w:rsidR="002D3C68" w:rsidRPr="0026238F" w:rsidRDefault="002D3C68" w:rsidP="00BC4A1B">
            <w:pPr>
              <w:pStyle w:val="headertabella0"/>
              <w:rPr>
                <w:color w:val="002060"/>
              </w:rPr>
            </w:pPr>
            <w:r w:rsidRPr="0026238F">
              <w:rPr>
                <w:color w:val="002060"/>
              </w:rPr>
              <w:t>Impianto</w:t>
            </w:r>
          </w:p>
        </w:tc>
      </w:tr>
      <w:tr w:rsidR="002D3C68" w:rsidRPr="0026238F" w14:paraId="246D50BF" w14:textId="77777777" w:rsidTr="006F268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2BBD" w14:textId="77777777" w:rsidR="002D3C68" w:rsidRPr="006F2680" w:rsidRDefault="002D3C68" w:rsidP="00BC4A1B">
            <w:pPr>
              <w:pStyle w:val="rowtabella0"/>
              <w:rPr>
                <w:color w:val="002060"/>
                <w:highlight w:val="yellow"/>
              </w:rPr>
            </w:pPr>
            <w:r w:rsidRPr="006F2680">
              <w:rPr>
                <w:color w:val="002060"/>
                <w:highlight w:val="yellow"/>
              </w:rPr>
              <w:t>17/01/2025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B731" w14:textId="77777777" w:rsidR="002D3C68" w:rsidRPr="006F2680" w:rsidRDefault="002D3C68" w:rsidP="00BC4A1B">
            <w:pPr>
              <w:pStyle w:val="rowtabella0"/>
              <w:jc w:val="center"/>
              <w:rPr>
                <w:color w:val="002060"/>
                <w:highlight w:val="yellow"/>
              </w:rPr>
            </w:pPr>
            <w:r w:rsidRPr="006F2680">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C238" w14:textId="77777777" w:rsidR="002D3C68" w:rsidRPr="006F2680" w:rsidRDefault="002D3C68" w:rsidP="00BC4A1B">
            <w:pPr>
              <w:pStyle w:val="rowtabella0"/>
              <w:rPr>
                <w:color w:val="002060"/>
                <w:highlight w:val="yellow"/>
              </w:rPr>
            </w:pPr>
            <w:r w:rsidRPr="006F2680">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BC01" w14:textId="77777777" w:rsidR="002D3C68" w:rsidRPr="006F2680" w:rsidRDefault="002D3C68" w:rsidP="00BC4A1B">
            <w:pPr>
              <w:pStyle w:val="rowtabella0"/>
              <w:rPr>
                <w:color w:val="002060"/>
                <w:highlight w:val="yellow"/>
              </w:rPr>
            </w:pPr>
            <w:r w:rsidRPr="006F2680">
              <w:rPr>
                <w:color w:val="002060"/>
                <w:highlight w:val="yellow"/>
              </w:rPr>
              <w:t>SAMBENEDETTESE BEACH SOCC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4E26" w14:textId="6287EF97" w:rsidR="002D3C68" w:rsidRPr="006F2680" w:rsidRDefault="006F2680" w:rsidP="00BC4A1B">
            <w:pPr>
              <w:rPr>
                <w:rFonts w:ascii="Arial" w:hAnsi="Arial" w:cs="Arial"/>
                <w:color w:val="002060"/>
                <w:sz w:val="12"/>
                <w:szCs w:val="12"/>
              </w:rPr>
            </w:pPr>
            <w:r w:rsidRPr="006F2680">
              <w:rPr>
                <w:rFonts w:ascii="Arial" w:hAnsi="Arial" w:cs="Arial"/>
                <w:color w:val="002060"/>
                <w:sz w:val="12"/>
                <w:szCs w:val="12"/>
              </w:rPr>
              <w:t>18/01/2025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F533" w14:textId="77777777" w:rsidR="002D3C68" w:rsidRPr="006F2680" w:rsidRDefault="002D3C68" w:rsidP="00BC4A1B">
            <w:pPr>
              <w:pStyle w:val="rowtabella0"/>
              <w:jc w:val="center"/>
              <w:rPr>
                <w:color w:val="002060"/>
                <w:highlight w:val="yellow"/>
              </w:rPr>
            </w:pPr>
            <w:r w:rsidRPr="006F268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86DD" w14:textId="6793652A" w:rsidR="002D3C68" w:rsidRPr="0026238F" w:rsidRDefault="006F2680" w:rsidP="00BC4A1B">
            <w:pPr>
              <w:pStyle w:val="rowtabella0"/>
              <w:jc w:val="center"/>
              <w:rPr>
                <w:color w:val="002060"/>
              </w:rPr>
            </w:pPr>
            <w:r>
              <w:rPr>
                <w:color w:val="002060"/>
              </w:rPr>
              <w:t>15</w:t>
            </w:r>
            <w:r w:rsidR="002D3C68" w:rsidRPr="0026238F">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7DE4" w14:textId="77777777" w:rsidR="002D3C68" w:rsidRPr="0026238F" w:rsidRDefault="002D3C68" w:rsidP="00BC4A1B">
            <w:pPr>
              <w:pStyle w:val="rowtabella0"/>
              <w:rPr>
                <w:color w:val="002060"/>
              </w:rPr>
            </w:pPr>
            <w:r w:rsidRPr="006F2680">
              <w:rPr>
                <w:color w:val="002060"/>
                <w:highlight w:val="yellow"/>
              </w:rPr>
              <w:t>CAMPO COPERTO EZIO GALOSI ASCOLI PICENO LOC.MONTEROCCO VIA A.MANCINI</w:t>
            </w:r>
          </w:p>
        </w:tc>
      </w:tr>
    </w:tbl>
    <w:p w14:paraId="7072B2DC" w14:textId="77777777" w:rsidR="002D3C68" w:rsidRPr="0026238F" w:rsidRDefault="002D3C68" w:rsidP="002D3C68">
      <w:pPr>
        <w:pStyle w:val="breakline"/>
        <w:rPr>
          <w:rFonts w:eastAsiaTheme="minorEastAsia"/>
          <w:color w:val="002060"/>
        </w:rPr>
      </w:pPr>
    </w:p>
    <w:p w14:paraId="7B448BCB" w14:textId="77777777" w:rsidR="002D3C68" w:rsidRPr="0026238F" w:rsidRDefault="002D3C68" w:rsidP="002D3C68">
      <w:pPr>
        <w:pStyle w:val="breakline"/>
        <w:rPr>
          <w:color w:val="002060"/>
        </w:rPr>
      </w:pPr>
    </w:p>
    <w:p w14:paraId="0FB3DDEA" w14:textId="77777777" w:rsidR="002D3C68" w:rsidRPr="0026238F" w:rsidRDefault="002D3C68" w:rsidP="002D3C68">
      <w:pPr>
        <w:pStyle w:val="titoloprinc0"/>
        <w:rPr>
          <w:color w:val="002060"/>
        </w:rPr>
      </w:pPr>
      <w:r w:rsidRPr="0026238F">
        <w:rPr>
          <w:color w:val="002060"/>
        </w:rPr>
        <w:t>RISULTATI</w:t>
      </w:r>
    </w:p>
    <w:p w14:paraId="02551488" w14:textId="77777777" w:rsidR="002D3C68" w:rsidRPr="0026238F" w:rsidRDefault="002D3C68" w:rsidP="002D3C68">
      <w:pPr>
        <w:pStyle w:val="breakline"/>
        <w:rPr>
          <w:color w:val="002060"/>
        </w:rPr>
      </w:pPr>
    </w:p>
    <w:p w14:paraId="15015391" w14:textId="77777777" w:rsidR="002D3C68" w:rsidRPr="0026238F" w:rsidRDefault="002D3C68" w:rsidP="002D3C68">
      <w:pPr>
        <w:pStyle w:val="sottotitolocampionato10"/>
        <w:rPr>
          <w:color w:val="002060"/>
        </w:rPr>
      </w:pPr>
      <w:r w:rsidRPr="0026238F">
        <w:rPr>
          <w:color w:val="002060"/>
        </w:rPr>
        <w:t>RISULTATI UFFICIALI GARE DEL 11/01/2025</w:t>
      </w:r>
    </w:p>
    <w:p w14:paraId="5CD78A1B"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7798E915"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086ACD2A"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7648EE62"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2C1FD" w14:textId="77777777" w:rsidR="002D3C68" w:rsidRPr="0026238F" w:rsidRDefault="002D3C68" w:rsidP="00BC4A1B">
                  <w:pPr>
                    <w:pStyle w:val="headertabella0"/>
                    <w:rPr>
                      <w:color w:val="002060"/>
                    </w:rPr>
                  </w:pPr>
                  <w:r w:rsidRPr="0026238F">
                    <w:rPr>
                      <w:color w:val="002060"/>
                    </w:rPr>
                    <w:t>GIRONE D - 11 Giornata - A</w:t>
                  </w:r>
                </w:p>
              </w:tc>
            </w:tr>
            <w:tr w:rsidR="002D3C68" w:rsidRPr="0026238F" w14:paraId="5F1497BA" w14:textId="77777777" w:rsidTr="00BC4A1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EE1FE2" w14:textId="77777777" w:rsidR="002D3C68" w:rsidRPr="0026238F" w:rsidRDefault="002D3C68" w:rsidP="00BC4A1B">
                  <w:pPr>
                    <w:pStyle w:val="rowtabella0"/>
                    <w:rPr>
                      <w:color w:val="002060"/>
                    </w:rPr>
                  </w:pPr>
                  <w:r w:rsidRPr="0026238F">
                    <w:rPr>
                      <w:color w:val="002060"/>
                    </w:rPr>
                    <w:t>REAL FABRIANO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A0BB9" w14:textId="77777777" w:rsidR="002D3C68" w:rsidRPr="0026238F" w:rsidRDefault="002D3C68" w:rsidP="00BC4A1B">
                  <w:pPr>
                    <w:pStyle w:val="rowtabella0"/>
                    <w:rPr>
                      <w:color w:val="002060"/>
                    </w:rPr>
                  </w:pPr>
                  <w:r w:rsidRPr="0026238F">
                    <w:rPr>
                      <w:color w:val="002060"/>
                    </w:rPr>
                    <w:t>- PIEDIRIPA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0A441" w14:textId="77777777" w:rsidR="002D3C68" w:rsidRPr="0026238F" w:rsidRDefault="002D3C68" w:rsidP="00BC4A1B">
                  <w:pPr>
                    <w:pStyle w:val="rowtabella0"/>
                    <w:jc w:val="center"/>
                    <w:rPr>
                      <w:color w:val="002060"/>
                    </w:rPr>
                  </w:pPr>
                  <w:r w:rsidRPr="0026238F">
                    <w:rPr>
                      <w:color w:val="002060"/>
                    </w:rPr>
                    <w:t>7 - 6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A289B" w14:textId="77777777" w:rsidR="002D3C68" w:rsidRPr="0026238F" w:rsidRDefault="002D3C68" w:rsidP="00BC4A1B">
                  <w:pPr>
                    <w:pStyle w:val="rowtabella0"/>
                    <w:jc w:val="center"/>
                    <w:rPr>
                      <w:color w:val="002060"/>
                    </w:rPr>
                  </w:pPr>
                  <w:r w:rsidRPr="0026238F">
                    <w:rPr>
                      <w:color w:val="002060"/>
                    </w:rPr>
                    <w:t> </w:t>
                  </w:r>
                </w:p>
              </w:tc>
            </w:tr>
          </w:tbl>
          <w:p w14:paraId="340D971C" w14:textId="77777777" w:rsidR="002D3C68" w:rsidRPr="0026238F" w:rsidRDefault="002D3C68" w:rsidP="00BC4A1B">
            <w:pPr>
              <w:rPr>
                <w:color w:val="002060"/>
              </w:rPr>
            </w:pPr>
          </w:p>
        </w:tc>
      </w:tr>
    </w:tbl>
    <w:p w14:paraId="044D7C62" w14:textId="77777777" w:rsidR="002D3C68" w:rsidRPr="0026238F" w:rsidRDefault="002D3C68" w:rsidP="002D3C68">
      <w:pPr>
        <w:pStyle w:val="breakline"/>
        <w:rPr>
          <w:rFonts w:eastAsiaTheme="minorEastAsia"/>
          <w:color w:val="002060"/>
        </w:rPr>
      </w:pPr>
    </w:p>
    <w:p w14:paraId="2BA970F4" w14:textId="77777777" w:rsidR="002D3C68" w:rsidRPr="0026238F" w:rsidRDefault="002D3C68" w:rsidP="002D3C68">
      <w:pPr>
        <w:pStyle w:val="breakline"/>
        <w:rPr>
          <w:color w:val="002060"/>
        </w:rPr>
      </w:pPr>
    </w:p>
    <w:p w14:paraId="1E5F00B5" w14:textId="77777777" w:rsidR="002D3C68" w:rsidRPr="0026238F" w:rsidRDefault="002D3C68" w:rsidP="002D3C68">
      <w:pPr>
        <w:pStyle w:val="sottotitolocampionato10"/>
        <w:rPr>
          <w:color w:val="002060"/>
        </w:rPr>
      </w:pPr>
      <w:r w:rsidRPr="0026238F">
        <w:rPr>
          <w:color w:val="002060"/>
        </w:rPr>
        <w:t>RISULTATI UFFICIALI GARE DEL 10/01/2025</w:t>
      </w:r>
    </w:p>
    <w:p w14:paraId="62CF6022"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5F33DC0F"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3C68" w:rsidRPr="0026238F" w14:paraId="4F7D3F13"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5C5F032E"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1240" w14:textId="77777777" w:rsidR="002D3C68" w:rsidRPr="0026238F" w:rsidRDefault="002D3C68" w:rsidP="00BC4A1B">
                  <w:pPr>
                    <w:pStyle w:val="headertabella0"/>
                    <w:rPr>
                      <w:color w:val="002060"/>
                    </w:rPr>
                  </w:pPr>
                  <w:r w:rsidRPr="0026238F">
                    <w:rPr>
                      <w:color w:val="002060"/>
                    </w:rPr>
                    <w:t>GIRONE E - 1 Giornata - R</w:t>
                  </w:r>
                </w:p>
              </w:tc>
            </w:tr>
            <w:tr w:rsidR="002D3C68" w:rsidRPr="0026238F" w14:paraId="2D758732"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9E50F" w14:textId="77777777" w:rsidR="002D3C68" w:rsidRPr="0026238F" w:rsidRDefault="002D3C68" w:rsidP="00BC4A1B">
                  <w:pPr>
                    <w:pStyle w:val="rowtabella0"/>
                    <w:rPr>
                      <w:color w:val="002060"/>
                    </w:rPr>
                  </w:pPr>
                  <w:r w:rsidRPr="0026238F">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55920" w14:textId="77777777" w:rsidR="002D3C68" w:rsidRPr="0026238F" w:rsidRDefault="002D3C68" w:rsidP="00BC4A1B">
                  <w:pPr>
                    <w:pStyle w:val="rowtabella0"/>
                    <w:rPr>
                      <w:color w:val="002060"/>
                    </w:rPr>
                  </w:pPr>
                  <w:r w:rsidRPr="0026238F">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8F0F3" w14:textId="77777777" w:rsidR="002D3C68" w:rsidRPr="0026238F" w:rsidRDefault="002D3C68" w:rsidP="00BC4A1B">
                  <w:pPr>
                    <w:pStyle w:val="rowtabella0"/>
                    <w:jc w:val="center"/>
                    <w:rPr>
                      <w:color w:val="002060"/>
                    </w:rPr>
                  </w:pPr>
                  <w:r w:rsidRPr="0026238F">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06954" w14:textId="77777777" w:rsidR="002D3C68" w:rsidRPr="0026238F" w:rsidRDefault="002D3C68" w:rsidP="00BC4A1B">
                  <w:pPr>
                    <w:pStyle w:val="rowtabella0"/>
                    <w:jc w:val="center"/>
                    <w:rPr>
                      <w:color w:val="002060"/>
                    </w:rPr>
                  </w:pPr>
                  <w:r w:rsidRPr="0026238F">
                    <w:rPr>
                      <w:color w:val="002060"/>
                    </w:rPr>
                    <w:t> </w:t>
                  </w:r>
                </w:p>
              </w:tc>
            </w:tr>
            <w:tr w:rsidR="002D3C68" w:rsidRPr="0026238F" w14:paraId="7840A8EE"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04E2D" w14:textId="77777777" w:rsidR="002D3C68" w:rsidRPr="0026238F" w:rsidRDefault="002D3C68" w:rsidP="00BC4A1B">
                  <w:pPr>
                    <w:pStyle w:val="rowtabella0"/>
                    <w:rPr>
                      <w:color w:val="002060"/>
                    </w:rPr>
                  </w:pPr>
                  <w:r w:rsidRPr="0026238F">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53D2FD" w14:textId="77777777" w:rsidR="002D3C68" w:rsidRPr="0026238F" w:rsidRDefault="002D3C68" w:rsidP="00BC4A1B">
                  <w:pPr>
                    <w:pStyle w:val="rowtabella0"/>
                    <w:rPr>
                      <w:color w:val="002060"/>
                    </w:rPr>
                  </w:pPr>
                  <w:r w:rsidRPr="0026238F">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D2080F" w14:textId="77777777" w:rsidR="002D3C68" w:rsidRPr="0026238F" w:rsidRDefault="002D3C68" w:rsidP="00BC4A1B">
                  <w:pPr>
                    <w:pStyle w:val="rowtabella0"/>
                    <w:jc w:val="center"/>
                    <w:rPr>
                      <w:color w:val="002060"/>
                    </w:rPr>
                  </w:pPr>
                  <w:r w:rsidRPr="0026238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8BDA41" w14:textId="77777777" w:rsidR="002D3C68" w:rsidRPr="0026238F" w:rsidRDefault="002D3C68" w:rsidP="00BC4A1B">
                  <w:pPr>
                    <w:pStyle w:val="rowtabella0"/>
                    <w:jc w:val="center"/>
                    <w:rPr>
                      <w:color w:val="002060"/>
                    </w:rPr>
                  </w:pPr>
                  <w:r w:rsidRPr="0026238F">
                    <w:rPr>
                      <w:color w:val="002060"/>
                    </w:rPr>
                    <w:t> </w:t>
                  </w:r>
                </w:p>
              </w:tc>
            </w:tr>
            <w:tr w:rsidR="002D3C68" w:rsidRPr="0026238F" w14:paraId="68C237F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9DB0F0" w14:textId="77777777" w:rsidR="002D3C68" w:rsidRPr="0026238F" w:rsidRDefault="002D3C68" w:rsidP="00BC4A1B">
                  <w:pPr>
                    <w:pStyle w:val="rowtabella0"/>
                    <w:rPr>
                      <w:color w:val="002060"/>
                    </w:rPr>
                  </w:pPr>
                  <w:r w:rsidRPr="0026238F">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9D868" w14:textId="77777777" w:rsidR="002D3C68" w:rsidRPr="0026238F" w:rsidRDefault="002D3C68" w:rsidP="00BC4A1B">
                  <w:pPr>
                    <w:pStyle w:val="rowtabella0"/>
                    <w:rPr>
                      <w:color w:val="002060"/>
                    </w:rPr>
                  </w:pPr>
                  <w:r w:rsidRPr="0026238F">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0FD2DE" w14:textId="77777777" w:rsidR="002D3C68" w:rsidRPr="0026238F" w:rsidRDefault="002D3C68" w:rsidP="00BC4A1B">
                  <w:pPr>
                    <w:pStyle w:val="rowtabella0"/>
                    <w:jc w:val="center"/>
                    <w:rPr>
                      <w:color w:val="002060"/>
                    </w:rPr>
                  </w:pPr>
                  <w:r w:rsidRPr="0026238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195441" w14:textId="77777777" w:rsidR="002D3C68" w:rsidRPr="0026238F" w:rsidRDefault="002D3C68" w:rsidP="00BC4A1B">
                  <w:pPr>
                    <w:pStyle w:val="rowtabella0"/>
                    <w:jc w:val="center"/>
                    <w:rPr>
                      <w:color w:val="002060"/>
                    </w:rPr>
                  </w:pPr>
                  <w:r w:rsidRPr="0026238F">
                    <w:rPr>
                      <w:color w:val="002060"/>
                    </w:rPr>
                    <w:t> </w:t>
                  </w:r>
                </w:p>
              </w:tc>
            </w:tr>
            <w:tr w:rsidR="002D3C68" w:rsidRPr="0026238F" w14:paraId="1ECEF689"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B3189" w14:textId="77777777" w:rsidR="002D3C68" w:rsidRPr="0026238F" w:rsidRDefault="002D3C68" w:rsidP="00BC4A1B">
                  <w:pPr>
                    <w:pStyle w:val="rowtabella0"/>
                    <w:rPr>
                      <w:color w:val="002060"/>
                    </w:rPr>
                  </w:pPr>
                  <w:r w:rsidRPr="0026238F">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D8574B" w14:textId="77777777" w:rsidR="002D3C68" w:rsidRPr="0026238F" w:rsidRDefault="002D3C68" w:rsidP="00BC4A1B">
                  <w:pPr>
                    <w:pStyle w:val="rowtabella0"/>
                    <w:rPr>
                      <w:color w:val="002060"/>
                    </w:rPr>
                  </w:pPr>
                  <w:r w:rsidRPr="0026238F">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99C246" w14:textId="77777777" w:rsidR="002D3C68" w:rsidRPr="0026238F" w:rsidRDefault="002D3C68" w:rsidP="00BC4A1B">
                  <w:pPr>
                    <w:pStyle w:val="rowtabella0"/>
                    <w:jc w:val="center"/>
                    <w:rPr>
                      <w:color w:val="002060"/>
                    </w:rPr>
                  </w:pPr>
                  <w:r w:rsidRPr="0026238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BEABBB" w14:textId="77777777" w:rsidR="002D3C68" w:rsidRPr="0026238F" w:rsidRDefault="002D3C68" w:rsidP="00BC4A1B">
                  <w:pPr>
                    <w:pStyle w:val="rowtabella0"/>
                    <w:jc w:val="center"/>
                    <w:rPr>
                      <w:color w:val="002060"/>
                    </w:rPr>
                  </w:pPr>
                  <w:r w:rsidRPr="0026238F">
                    <w:rPr>
                      <w:color w:val="002060"/>
                    </w:rPr>
                    <w:t> </w:t>
                  </w:r>
                </w:p>
              </w:tc>
            </w:tr>
            <w:tr w:rsidR="002D3C68" w:rsidRPr="0026238F" w14:paraId="342D0DAE"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49D55" w14:textId="77777777" w:rsidR="002D3C68" w:rsidRPr="0026238F" w:rsidRDefault="002D3C68" w:rsidP="00BC4A1B">
                  <w:pPr>
                    <w:pStyle w:val="rowtabella0"/>
                    <w:rPr>
                      <w:color w:val="002060"/>
                    </w:rPr>
                  </w:pPr>
                  <w:r w:rsidRPr="0026238F">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48082" w14:textId="77777777" w:rsidR="002D3C68" w:rsidRPr="0026238F" w:rsidRDefault="002D3C68" w:rsidP="00BC4A1B">
                  <w:pPr>
                    <w:pStyle w:val="rowtabella0"/>
                    <w:rPr>
                      <w:color w:val="002060"/>
                    </w:rPr>
                  </w:pPr>
                  <w:r w:rsidRPr="0026238F">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2ED62" w14:textId="77777777" w:rsidR="002D3C68" w:rsidRPr="0026238F" w:rsidRDefault="002D3C68" w:rsidP="00BC4A1B">
                  <w:pPr>
                    <w:pStyle w:val="rowtabella0"/>
                    <w:jc w:val="center"/>
                    <w:rPr>
                      <w:color w:val="002060"/>
                    </w:rPr>
                  </w:pPr>
                  <w:r w:rsidRPr="0026238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984EB" w14:textId="77777777" w:rsidR="002D3C68" w:rsidRPr="0026238F" w:rsidRDefault="002D3C68" w:rsidP="00BC4A1B">
                  <w:pPr>
                    <w:pStyle w:val="rowtabella0"/>
                    <w:jc w:val="center"/>
                    <w:rPr>
                      <w:color w:val="002060"/>
                    </w:rPr>
                  </w:pPr>
                  <w:r w:rsidRPr="0026238F">
                    <w:rPr>
                      <w:color w:val="002060"/>
                    </w:rPr>
                    <w:t> </w:t>
                  </w:r>
                </w:p>
              </w:tc>
            </w:tr>
            <w:tr w:rsidR="002D3C68" w:rsidRPr="0026238F" w14:paraId="70B4F86C"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28BAD" w14:textId="77777777" w:rsidR="002D3C68" w:rsidRPr="0026238F" w:rsidRDefault="002D3C68" w:rsidP="00BC4A1B">
                  <w:pPr>
                    <w:pStyle w:val="rowtabella0"/>
                    <w:rPr>
                      <w:color w:val="002060"/>
                    </w:rPr>
                  </w:pPr>
                  <w:r w:rsidRPr="0026238F">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53FEB" w14:textId="77777777" w:rsidR="002D3C68" w:rsidRPr="0026238F" w:rsidRDefault="002D3C68" w:rsidP="00BC4A1B">
                  <w:pPr>
                    <w:pStyle w:val="rowtabella0"/>
                    <w:rPr>
                      <w:color w:val="002060"/>
                    </w:rPr>
                  </w:pPr>
                  <w:r w:rsidRPr="0026238F">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1EC91" w14:textId="77777777" w:rsidR="002D3C68" w:rsidRPr="0026238F" w:rsidRDefault="002D3C68" w:rsidP="00BC4A1B">
                  <w:pPr>
                    <w:pStyle w:val="rowtabella0"/>
                    <w:jc w:val="center"/>
                    <w:rPr>
                      <w:color w:val="002060"/>
                    </w:rPr>
                  </w:pPr>
                  <w:r w:rsidRPr="0026238F">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D5A7C" w14:textId="77777777" w:rsidR="002D3C68" w:rsidRPr="0026238F" w:rsidRDefault="002D3C68" w:rsidP="00BC4A1B">
                  <w:pPr>
                    <w:pStyle w:val="rowtabella0"/>
                    <w:jc w:val="center"/>
                    <w:rPr>
                      <w:color w:val="002060"/>
                    </w:rPr>
                  </w:pPr>
                  <w:r w:rsidRPr="0026238F">
                    <w:rPr>
                      <w:color w:val="002060"/>
                    </w:rPr>
                    <w:t> </w:t>
                  </w:r>
                </w:p>
              </w:tc>
            </w:tr>
          </w:tbl>
          <w:p w14:paraId="69AB3BF8" w14:textId="77777777" w:rsidR="002D3C68" w:rsidRPr="0026238F" w:rsidRDefault="002D3C68" w:rsidP="00BC4A1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558DCA48"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8994B" w14:textId="77777777" w:rsidR="002D3C68" w:rsidRPr="0026238F" w:rsidRDefault="002D3C68" w:rsidP="00BC4A1B">
                  <w:pPr>
                    <w:pStyle w:val="headertabella0"/>
                    <w:rPr>
                      <w:color w:val="002060"/>
                    </w:rPr>
                  </w:pPr>
                  <w:r w:rsidRPr="0026238F">
                    <w:rPr>
                      <w:color w:val="002060"/>
                    </w:rPr>
                    <w:t>GIRONE F - 1 Giornata - R</w:t>
                  </w:r>
                </w:p>
              </w:tc>
            </w:tr>
            <w:tr w:rsidR="002D3C68" w:rsidRPr="0026238F" w14:paraId="21D3C0AB"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96058C" w14:textId="77777777" w:rsidR="002D3C68" w:rsidRPr="0026238F" w:rsidRDefault="002D3C68" w:rsidP="00BC4A1B">
                  <w:pPr>
                    <w:pStyle w:val="rowtabella0"/>
                    <w:rPr>
                      <w:color w:val="002060"/>
                    </w:rPr>
                  </w:pPr>
                  <w:r w:rsidRPr="0026238F">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F9A17" w14:textId="77777777" w:rsidR="002D3C68" w:rsidRPr="0026238F" w:rsidRDefault="002D3C68" w:rsidP="00BC4A1B">
                  <w:pPr>
                    <w:pStyle w:val="rowtabella0"/>
                    <w:rPr>
                      <w:color w:val="002060"/>
                    </w:rPr>
                  </w:pPr>
                  <w:r w:rsidRPr="0026238F">
                    <w:rPr>
                      <w:color w:val="002060"/>
                    </w:rPr>
                    <w:t>- ACCUMOLI GANG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709BF" w14:textId="77777777" w:rsidR="002D3C68" w:rsidRPr="0026238F" w:rsidRDefault="002D3C68" w:rsidP="00BC4A1B">
                  <w:pPr>
                    <w:pStyle w:val="rowtabella0"/>
                    <w:jc w:val="center"/>
                    <w:rPr>
                      <w:color w:val="002060"/>
                    </w:rPr>
                  </w:pPr>
                  <w:r w:rsidRPr="0026238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DB05E" w14:textId="77777777" w:rsidR="002D3C68" w:rsidRPr="0026238F" w:rsidRDefault="002D3C68" w:rsidP="00BC4A1B">
                  <w:pPr>
                    <w:pStyle w:val="rowtabella0"/>
                    <w:jc w:val="center"/>
                    <w:rPr>
                      <w:color w:val="002060"/>
                    </w:rPr>
                  </w:pPr>
                  <w:r w:rsidRPr="0026238F">
                    <w:rPr>
                      <w:color w:val="002060"/>
                    </w:rPr>
                    <w:t> </w:t>
                  </w:r>
                </w:p>
              </w:tc>
            </w:tr>
            <w:tr w:rsidR="002D3C68" w:rsidRPr="0026238F" w14:paraId="0AFCDF57"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334A4" w14:textId="77777777" w:rsidR="002D3C68" w:rsidRPr="0026238F" w:rsidRDefault="002D3C68" w:rsidP="00BC4A1B">
                  <w:pPr>
                    <w:pStyle w:val="rowtabella0"/>
                    <w:rPr>
                      <w:color w:val="002060"/>
                    </w:rPr>
                  </w:pPr>
                  <w:r w:rsidRPr="0026238F">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574D38" w14:textId="77777777" w:rsidR="002D3C68" w:rsidRPr="0026238F" w:rsidRDefault="002D3C68" w:rsidP="00BC4A1B">
                  <w:pPr>
                    <w:pStyle w:val="rowtabella0"/>
                    <w:rPr>
                      <w:color w:val="002060"/>
                    </w:rPr>
                  </w:pPr>
                  <w:r w:rsidRPr="0026238F">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3A4ECA" w14:textId="77777777" w:rsidR="002D3C68" w:rsidRPr="0026238F" w:rsidRDefault="002D3C68" w:rsidP="00BC4A1B">
                  <w:pPr>
                    <w:pStyle w:val="rowtabella0"/>
                    <w:jc w:val="center"/>
                    <w:rPr>
                      <w:color w:val="002060"/>
                    </w:rPr>
                  </w:pPr>
                  <w:r w:rsidRPr="0026238F">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ED4F02" w14:textId="77777777" w:rsidR="002D3C68" w:rsidRPr="0026238F" w:rsidRDefault="002D3C68" w:rsidP="00BC4A1B">
                  <w:pPr>
                    <w:pStyle w:val="rowtabella0"/>
                    <w:jc w:val="center"/>
                    <w:rPr>
                      <w:color w:val="002060"/>
                    </w:rPr>
                  </w:pPr>
                  <w:r w:rsidRPr="0026238F">
                    <w:rPr>
                      <w:color w:val="002060"/>
                    </w:rPr>
                    <w:t> </w:t>
                  </w:r>
                </w:p>
              </w:tc>
            </w:tr>
            <w:tr w:rsidR="002D3C68" w:rsidRPr="0026238F" w14:paraId="318ADBE9"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10B764" w14:textId="77777777" w:rsidR="002D3C68" w:rsidRPr="0026238F" w:rsidRDefault="002D3C68" w:rsidP="00BC4A1B">
                  <w:pPr>
                    <w:pStyle w:val="rowtabella0"/>
                    <w:rPr>
                      <w:color w:val="002060"/>
                    </w:rPr>
                  </w:pPr>
                  <w:r w:rsidRPr="0026238F">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58464D" w14:textId="77777777" w:rsidR="002D3C68" w:rsidRPr="0026238F" w:rsidRDefault="002D3C68" w:rsidP="00BC4A1B">
                  <w:pPr>
                    <w:pStyle w:val="rowtabella0"/>
                    <w:rPr>
                      <w:color w:val="002060"/>
                    </w:rPr>
                  </w:pPr>
                  <w:r w:rsidRPr="0026238F">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DE30C" w14:textId="77777777" w:rsidR="002D3C68" w:rsidRPr="0026238F" w:rsidRDefault="002D3C68" w:rsidP="00BC4A1B">
                  <w:pPr>
                    <w:pStyle w:val="rowtabella0"/>
                    <w:jc w:val="center"/>
                    <w:rPr>
                      <w:color w:val="002060"/>
                    </w:rPr>
                  </w:pPr>
                  <w:r w:rsidRPr="0026238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C0C90" w14:textId="77777777" w:rsidR="002D3C68" w:rsidRPr="0026238F" w:rsidRDefault="002D3C68" w:rsidP="00BC4A1B">
                  <w:pPr>
                    <w:pStyle w:val="rowtabella0"/>
                    <w:jc w:val="center"/>
                    <w:rPr>
                      <w:color w:val="002060"/>
                    </w:rPr>
                  </w:pPr>
                  <w:r w:rsidRPr="0026238F">
                    <w:rPr>
                      <w:color w:val="002060"/>
                    </w:rPr>
                    <w:t> </w:t>
                  </w:r>
                </w:p>
              </w:tc>
            </w:tr>
            <w:tr w:rsidR="002D3C68" w:rsidRPr="0026238F" w14:paraId="7B7BAFE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34D31" w14:textId="77777777" w:rsidR="002D3C68" w:rsidRPr="0026238F" w:rsidRDefault="002D3C68" w:rsidP="00BC4A1B">
                  <w:pPr>
                    <w:pStyle w:val="rowtabella0"/>
                    <w:rPr>
                      <w:color w:val="002060"/>
                    </w:rPr>
                  </w:pPr>
                  <w:r w:rsidRPr="0026238F">
                    <w:rPr>
                      <w:color w:val="002060"/>
                    </w:rPr>
                    <w:t>(1) 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551895" w14:textId="77777777" w:rsidR="002D3C68" w:rsidRPr="0026238F" w:rsidRDefault="002D3C68" w:rsidP="00BC4A1B">
                  <w:pPr>
                    <w:pStyle w:val="rowtabella0"/>
                    <w:rPr>
                      <w:color w:val="002060"/>
                    </w:rPr>
                  </w:pPr>
                  <w:r w:rsidRPr="0026238F">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9CE66B" w14:textId="77777777" w:rsidR="002D3C68" w:rsidRPr="0026238F" w:rsidRDefault="002D3C68" w:rsidP="00BC4A1B">
                  <w:pPr>
                    <w:pStyle w:val="rowtabella0"/>
                    <w:jc w:val="center"/>
                    <w:rPr>
                      <w:color w:val="002060"/>
                    </w:rPr>
                  </w:pPr>
                  <w:r w:rsidRPr="0026238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406BFE" w14:textId="77777777" w:rsidR="002D3C68" w:rsidRPr="0026238F" w:rsidRDefault="002D3C68" w:rsidP="00BC4A1B">
                  <w:pPr>
                    <w:pStyle w:val="rowtabella0"/>
                    <w:jc w:val="center"/>
                    <w:rPr>
                      <w:color w:val="002060"/>
                    </w:rPr>
                  </w:pPr>
                  <w:r w:rsidRPr="0026238F">
                    <w:rPr>
                      <w:color w:val="002060"/>
                    </w:rPr>
                    <w:t> </w:t>
                  </w:r>
                </w:p>
              </w:tc>
            </w:tr>
            <w:tr w:rsidR="002D3C68" w:rsidRPr="0026238F" w14:paraId="25BD40B2"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195AA9" w14:textId="77777777" w:rsidR="002D3C68" w:rsidRPr="0026238F" w:rsidRDefault="002D3C68" w:rsidP="00BC4A1B">
                  <w:pPr>
                    <w:pStyle w:val="rowtabella0"/>
                    <w:rPr>
                      <w:color w:val="002060"/>
                    </w:rPr>
                  </w:pPr>
                  <w:r w:rsidRPr="0026238F">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B7E289" w14:textId="77777777" w:rsidR="002D3C68" w:rsidRPr="0026238F" w:rsidRDefault="002D3C68" w:rsidP="00BC4A1B">
                  <w:pPr>
                    <w:pStyle w:val="rowtabella0"/>
                    <w:rPr>
                      <w:color w:val="002060"/>
                    </w:rPr>
                  </w:pPr>
                  <w:r w:rsidRPr="0026238F">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7A4CC7" w14:textId="77777777" w:rsidR="002D3C68" w:rsidRPr="0026238F" w:rsidRDefault="002D3C68" w:rsidP="00BC4A1B">
                  <w:pPr>
                    <w:pStyle w:val="rowtabella0"/>
                    <w:jc w:val="center"/>
                    <w:rPr>
                      <w:color w:val="002060"/>
                    </w:rPr>
                  </w:pPr>
                  <w:r w:rsidRPr="0026238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E0522C" w14:textId="77777777" w:rsidR="002D3C68" w:rsidRPr="0026238F" w:rsidRDefault="002D3C68" w:rsidP="00BC4A1B">
                  <w:pPr>
                    <w:pStyle w:val="rowtabella0"/>
                    <w:jc w:val="center"/>
                    <w:rPr>
                      <w:color w:val="002060"/>
                    </w:rPr>
                  </w:pPr>
                  <w:r w:rsidRPr="0026238F">
                    <w:rPr>
                      <w:color w:val="002060"/>
                    </w:rPr>
                    <w:t> </w:t>
                  </w:r>
                </w:p>
              </w:tc>
            </w:tr>
            <w:tr w:rsidR="002D3C68" w:rsidRPr="0026238F" w14:paraId="63DF2835"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67B6EA" w14:textId="77777777" w:rsidR="002D3C68" w:rsidRPr="0026238F" w:rsidRDefault="002D3C68" w:rsidP="00BC4A1B">
                  <w:pPr>
                    <w:pStyle w:val="rowtabella0"/>
                    <w:rPr>
                      <w:color w:val="002060"/>
                    </w:rPr>
                  </w:pPr>
                  <w:r w:rsidRPr="0026238F">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12F6F" w14:textId="77777777" w:rsidR="002D3C68" w:rsidRPr="0026238F" w:rsidRDefault="002D3C68" w:rsidP="00BC4A1B">
                  <w:pPr>
                    <w:pStyle w:val="rowtabella0"/>
                    <w:rPr>
                      <w:color w:val="002060"/>
                    </w:rPr>
                  </w:pPr>
                  <w:r w:rsidRPr="0026238F">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59BE6" w14:textId="77777777" w:rsidR="002D3C68" w:rsidRPr="0026238F" w:rsidRDefault="002D3C68" w:rsidP="00BC4A1B">
                  <w:pPr>
                    <w:pStyle w:val="rowtabella0"/>
                    <w:jc w:val="center"/>
                    <w:rPr>
                      <w:color w:val="002060"/>
                    </w:rPr>
                  </w:pPr>
                  <w:r w:rsidRPr="0026238F">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ABA04" w14:textId="77777777" w:rsidR="002D3C68" w:rsidRPr="0026238F" w:rsidRDefault="002D3C68" w:rsidP="00BC4A1B">
                  <w:pPr>
                    <w:pStyle w:val="rowtabella0"/>
                    <w:jc w:val="center"/>
                    <w:rPr>
                      <w:color w:val="002060"/>
                    </w:rPr>
                  </w:pPr>
                  <w:r w:rsidRPr="0026238F">
                    <w:rPr>
                      <w:color w:val="002060"/>
                    </w:rPr>
                    <w:t> </w:t>
                  </w:r>
                </w:p>
              </w:tc>
            </w:tr>
            <w:tr w:rsidR="002D3C68" w:rsidRPr="0026238F" w14:paraId="0CFCB4AF"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031663BB" w14:textId="77777777" w:rsidR="002D3C68" w:rsidRPr="0026238F" w:rsidRDefault="002D3C68" w:rsidP="00BC4A1B">
                  <w:pPr>
                    <w:pStyle w:val="rowtabella0"/>
                    <w:rPr>
                      <w:color w:val="002060"/>
                    </w:rPr>
                  </w:pPr>
                  <w:r w:rsidRPr="0026238F">
                    <w:rPr>
                      <w:color w:val="002060"/>
                    </w:rPr>
                    <w:t>(1) - disputata il 11/01/2025</w:t>
                  </w:r>
                </w:p>
              </w:tc>
            </w:tr>
          </w:tbl>
          <w:p w14:paraId="55AC5672" w14:textId="77777777" w:rsidR="002D3C68" w:rsidRPr="0026238F" w:rsidRDefault="002D3C68" w:rsidP="00BC4A1B">
            <w:pPr>
              <w:rPr>
                <w:color w:val="002060"/>
              </w:rPr>
            </w:pPr>
          </w:p>
        </w:tc>
      </w:tr>
    </w:tbl>
    <w:p w14:paraId="12E9AD7F" w14:textId="77777777" w:rsidR="002D3C68" w:rsidRPr="0026238F" w:rsidRDefault="002D3C68" w:rsidP="002D3C68">
      <w:pPr>
        <w:pStyle w:val="breakline"/>
        <w:rPr>
          <w:rFonts w:eastAsiaTheme="minorEastAsia"/>
          <w:color w:val="002060"/>
        </w:rPr>
      </w:pPr>
    </w:p>
    <w:p w14:paraId="29B1A2B3" w14:textId="77777777" w:rsidR="002D3C68" w:rsidRPr="0026238F" w:rsidRDefault="002D3C68" w:rsidP="002D3C68">
      <w:pPr>
        <w:pStyle w:val="breakline"/>
        <w:rPr>
          <w:color w:val="002060"/>
        </w:rPr>
      </w:pPr>
    </w:p>
    <w:p w14:paraId="1EBB8465" w14:textId="77777777" w:rsidR="002D3C68" w:rsidRPr="0026238F" w:rsidRDefault="002D3C68" w:rsidP="002D3C68">
      <w:pPr>
        <w:pStyle w:val="titoloprinc0"/>
        <w:rPr>
          <w:color w:val="002060"/>
        </w:rPr>
      </w:pPr>
      <w:r w:rsidRPr="0026238F">
        <w:rPr>
          <w:color w:val="002060"/>
        </w:rPr>
        <w:t>GIUDICE SPORTIVO</w:t>
      </w:r>
    </w:p>
    <w:p w14:paraId="1AD2E897"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2831B0CA" w14:textId="77777777" w:rsidR="002D3C68" w:rsidRPr="0026238F" w:rsidRDefault="002D3C68" w:rsidP="002D3C68">
      <w:pPr>
        <w:pStyle w:val="titolo10"/>
        <w:rPr>
          <w:color w:val="002060"/>
        </w:rPr>
      </w:pPr>
      <w:r w:rsidRPr="0026238F">
        <w:rPr>
          <w:color w:val="002060"/>
        </w:rPr>
        <w:t xml:space="preserve">GARE DEL 10/ 1/2025 </w:t>
      </w:r>
    </w:p>
    <w:p w14:paraId="1557F73F" w14:textId="77777777" w:rsidR="002D3C68" w:rsidRPr="0026238F" w:rsidRDefault="002D3C68" w:rsidP="002D3C68">
      <w:pPr>
        <w:pStyle w:val="titolo7a"/>
        <w:rPr>
          <w:color w:val="002060"/>
        </w:rPr>
      </w:pPr>
      <w:r w:rsidRPr="0026238F">
        <w:rPr>
          <w:color w:val="002060"/>
        </w:rPr>
        <w:t xml:space="preserve">PROVVEDIMENTI DISCIPLINARI </w:t>
      </w:r>
    </w:p>
    <w:p w14:paraId="6AB4F8C3"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3BB8389E" w14:textId="77777777" w:rsidR="002D3C68" w:rsidRPr="0026238F" w:rsidRDefault="002D3C68" w:rsidP="002D3C68">
      <w:pPr>
        <w:pStyle w:val="titolo30"/>
        <w:rPr>
          <w:color w:val="002060"/>
        </w:rPr>
      </w:pPr>
      <w:r w:rsidRPr="0026238F">
        <w:rPr>
          <w:color w:val="002060"/>
        </w:rPr>
        <w:t xml:space="preserve">ALLENATORI </w:t>
      </w:r>
    </w:p>
    <w:p w14:paraId="2560CED5" w14:textId="77777777" w:rsidR="002D3C68" w:rsidRPr="0026238F" w:rsidRDefault="002D3C68" w:rsidP="002D3C68">
      <w:pPr>
        <w:pStyle w:val="titolo20"/>
        <w:rPr>
          <w:color w:val="002060"/>
        </w:rPr>
      </w:pPr>
      <w:r w:rsidRPr="0026238F">
        <w:rPr>
          <w:color w:val="002060"/>
        </w:rPr>
        <w:t xml:space="preserve">SQUALIFICA FINO AL 29/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39B0360" w14:textId="77777777" w:rsidTr="00BC4A1B">
        <w:tc>
          <w:tcPr>
            <w:tcW w:w="2200" w:type="dxa"/>
            <w:tcMar>
              <w:top w:w="20" w:type="dxa"/>
              <w:left w:w="20" w:type="dxa"/>
              <w:bottom w:w="20" w:type="dxa"/>
              <w:right w:w="20" w:type="dxa"/>
            </w:tcMar>
            <w:vAlign w:val="center"/>
            <w:hideMark/>
          </w:tcPr>
          <w:p w14:paraId="0DEB7528" w14:textId="77777777" w:rsidR="002D3C68" w:rsidRPr="0026238F" w:rsidRDefault="002D3C68" w:rsidP="00BC4A1B">
            <w:pPr>
              <w:pStyle w:val="movimento"/>
              <w:rPr>
                <w:color w:val="002060"/>
              </w:rPr>
            </w:pPr>
            <w:r w:rsidRPr="0026238F">
              <w:rPr>
                <w:color w:val="002060"/>
              </w:rPr>
              <w:t>GHIRINGHELLI LUCA</w:t>
            </w:r>
          </w:p>
        </w:tc>
        <w:tc>
          <w:tcPr>
            <w:tcW w:w="2200" w:type="dxa"/>
            <w:tcMar>
              <w:top w:w="20" w:type="dxa"/>
              <w:left w:w="20" w:type="dxa"/>
              <w:bottom w:w="20" w:type="dxa"/>
              <w:right w:w="20" w:type="dxa"/>
            </w:tcMar>
            <w:vAlign w:val="center"/>
            <w:hideMark/>
          </w:tcPr>
          <w:p w14:paraId="1CFA46B7" w14:textId="77777777" w:rsidR="002D3C68" w:rsidRPr="0026238F" w:rsidRDefault="002D3C68" w:rsidP="00BC4A1B">
            <w:pPr>
              <w:pStyle w:val="movimento2"/>
              <w:rPr>
                <w:color w:val="002060"/>
              </w:rPr>
            </w:pPr>
            <w:r w:rsidRPr="0026238F">
              <w:rPr>
                <w:color w:val="002060"/>
              </w:rPr>
              <w:t xml:space="preserve">(CSI MONTEFIORE) </w:t>
            </w:r>
          </w:p>
        </w:tc>
        <w:tc>
          <w:tcPr>
            <w:tcW w:w="800" w:type="dxa"/>
            <w:tcMar>
              <w:top w:w="20" w:type="dxa"/>
              <w:left w:w="20" w:type="dxa"/>
              <w:bottom w:w="20" w:type="dxa"/>
              <w:right w:w="20" w:type="dxa"/>
            </w:tcMar>
            <w:vAlign w:val="center"/>
            <w:hideMark/>
          </w:tcPr>
          <w:p w14:paraId="4877A36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0C3DCB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4F62FF7" w14:textId="77777777" w:rsidR="002D3C68" w:rsidRPr="0026238F" w:rsidRDefault="002D3C68" w:rsidP="00BC4A1B">
            <w:pPr>
              <w:pStyle w:val="movimento2"/>
              <w:rPr>
                <w:color w:val="002060"/>
              </w:rPr>
            </w:pPr>
            <w:r w:rsidRPr="0026238F">
              <w:rPr>
                <w:color w:val="002060"/>
              </w:rPr>
              <w:t> </w:t>
            </w:r>
          </w:p>
        </w:tc>
      </w:tr>
    </w:tbl>
    <w:p w14:paraId="7CDD623F" w14:textId="77777777" w:rsidR="002D3C68" w:rsidRPr="0026238F" w:rsidRDefault="002D3C68" w:rsidP="002D3C68">
      <w:pPr>
        <w:pStyle w:val="diffida"/>
        <w:spacing w:before="80" w:beforeAutospacing="0" w:after="40" w:afterAutospacing="0"/>
        <w:rPr>
          <w:rFonts w:eastAsiaTheme="minorEastAsia"/>
          <w:color w:val="002060"/>
        </w:rPr>
      </w:pPr>
      <w:r w:rsidRPr="0026238F">
        <w:rPr>
          <w:color w:val="002060"/>
        </w:rPr>
        <w:t>Per comporta</w:t>
      </w:r>
      <w:r>
        <w:rPr>
          <w:color w:val="002060"/>
        </w:rPr>
        <w:t>m</w:t>
      </w:r>
      <w:r w:rsidRPr="0026238F">
        <w:rPr>
          <w:color w:val="002060"/>
        </w:rPr>
        <w:t xml:space="preserve">ento irriguardoso. Allontanato. </w:t>
      </w:r>
    </w:p>
    <w:p w14:paraId="540F0C10" w14:textId="77777777" w:rsidR="002D3C68" w:rsidRPr="0026238F" w:rsidRDefault="002D3C68" w:rsidP="002D3C68">
      <w:pPr>
        <w:pStyle w:val="titolo20"/>
        <w:rPr>
          <w:color w:val="002060"/>
        </w:rPr>
      </w:pPr>
      <w:r w:rsidRPr="0026238F">
        <w:rPr>
          <w:color w:val="002060"/>
        </w:rPr>
        <w:t xml:space="preserve">SQUALIFICA FINO AL 22/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14E8F7F" w14:textId="77777777" w:rsidTr="00BC4A1B">
        <w:tc>
          <w:tcPr>
            <w:tcW w:w="2200" w:type="dxa"/>
            <w:tcMar>
              <w:top w:w="20" w:type="dxa"/>
              <w:left w:w="20" w:type="dxa"/>
              <w:bottom w:w="20" w:type="dxa"/>
              <w:right w:w="20" w:type="dxa"/>
            </w:tcMar>
            <w:vAlign w:val="center"/>
            <w:hideMark/>
          </w:tcPr>
          <w:p w14:paraId="604EA158" w14:textId="77777777" w:rsidR="002D3C68" w:rsidRPr="0026238F" w:rsidRDefault="002D3C68" w:rsidP="00BC4A1B">
            <w:pPr>
              <w:pStyle w:val="movimento"/>
              <w:rPr>
                <w:color w:val="002060"/>
              </w:rPr>
            </w:pPr>
            <w:r w:rsidRPr="0026238F">
              <w:rPr>
                <w:color w:val="002060"/>
              </w:rPr>
              <w:lastRenderedPageBreak/>
              <w:t>PACI GIOVANNI</w:t>
            </w:r>
          </w:p>
        </w:tc>
        <w:tc>
          <w:tcPr>
            <w:tcW w:w="2200" w:type="dxa"/>
            <w:tcMar>
              <w:top w:w="20" w:type="dxa"/>
              <w:left w:w="20" w:type="dxa"/>
              <w:bottom w:w="20" w:type="dxa"/>
              <w:right w:w="20" w:type="dxa"/>
            </w:tcMar>
            <w:vAlign w:val="center"/>
            <w:hideMark/>
          </w:tcPr>
          <w:p w14:paraId="43909D83" w14:textId="77777777" w:rsidR="002D3C68" w:rsidRPr="0026238F" w:rsidRDefault="002D3C68" w:rsidP="00BC4A1B">
            <w:pPr>
              <w:pStyle w:val="movimento2"/>
              <w:rPr>
                <w:color w:val="002060"/>
              </w:rPr>
            </w:pPr>
            <w:r w:rsidRPr="0026238F">
              <w:rPr>
                <w:color w:val="002060"/>
              </w:rPr>
              <w:t xml:space="preserve">(RIVIERA DELLE PALME) </w:t>
            </w:r>
          </w:p>
        </w:tc>
        <w:tc>
          <w:tcPr>
            <w:tcW w:w="800" w:type="dxa"/>
            <w:tcMar>
              <w:top w:w="20" w:type="dxa"/>
              <w:left w:w="20" w:type="dxa"/>
              <w:bottom w:w="20" w:type="dxa"/>
              <w:right w:w="20" w:type="dxa"/>
            </w:tcMar>
            <w:vAlign w:val="center"/>
            <w:hideMark/>
          </w:tcPr>
          <w:p w14:paraId="1DF77DB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A9D8D4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9418315" w14:textId="77777777" w:rsidR="002D3C68" w:rsidRPr="0026238F" w:rsidRDefault="002D3C68" w:rsidP="00BC4A1B">
            <w:pPr>
              <w:pStyle w:val="movimento2"/>
              <w:rPr>
                <w:color w:val="002060"/>
              </w:rPr>
            </w:pPr>
            <w:r w:rsidRPr="0026238F">
              <w:rPr>
                <w:color w:val="002060"/>
              </w:rPr>
              <w:t> </w:t>
            </w:r>
          </w:p>
        </w:tc>
      </w:tr>
    </w:tbl>
    <w:p w14:paraId="6DE3F74A" w14:textId="77777777" w:rsidR="002D3C68" w:rsidRPr="0026238F" w:rsidRDefault="002D3C68" w:rsidP="002D3C68">
      <w:pPr>
        <w:pStyle w:val="diffida"/>
        <w:spacing w:before="80" w:beforeAutospacing="0" w:after="40" w:afterAutospacing="0"/>
        <w:rPr>
          <w:rFonts w:eastAsiaTheme="minorEastAsia"/>
          <w:color w:val="002060"/>
        </w:rPr>
      </w:pPr>
      <w:r w:rsidRPr="0026238F">
        <w:rPr>
          <w:color w:val="002060"/>
        </w:rPr>
        <w:t xml:space="preserve">Espulso per somma di ammonizioni. Allontanato. </w:t>
      </w:r>
    </w:p>
    <w:p w14:paraId="5D92D156" w14:textId="77777777" w:rsidR="002D3C68" w:rsidRPr="0026238F" w:rsidRDefault="002D3C68" w:rsidP="002D3C68">
      <w:pPr>
        <w:pStyle w:val="titolo20"/>
        <w:rPr>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0E02DC2" w14:textId="77777777" w:rsidTr="00BC4A1B">
        <w:tc>
          <w:tcPr>
            <w:tcW w:w="2200" w:type="dxa"/>
            <w:tcMar>
              <w:top w:w="20" w:type="dxa"/>
              <w:left w:w="20" w:type="dxa"/>
              <w:bottom w:w="20" w:type="dxa"/>
              <w:right w:w="20" w:type="dxa"/>
            </w:tcMar>
            <w:vAlign w:val="center"/>
            <w:hideMark/>
          </w:tcPr>
          <w:p w14:paraId="6475A908" w14:textId="77777777" w:rsidR="002D3C68" w:rsidRPr="0026238F" w:rsidRDefault="002D3C68" w:rsidP="00BC4A1B">
            <w:pPr>
              <w:pStyle w:val="movimento"/>
              <w:rPr>
                <w:color w:val="002060"/>
              </w:rPr>
            </w:pPr>
            <w:r w:rsidRPr="0026238F">
              <w:rPr>
                <w:color w:val="002060"/>
              </w:rPr>
              <w:t>VALORI MARCO</w:t>
            </w:r>
          </w:p>
        </w:tc>
        <w:tc>
          <w:tcPr>
            <w:tcW w:w="2200" w:type="dxa"/>
            <w:tcMar>
              <w:top w:w="20" w:type="dxa"/>
              <w:left w:w="20" w:type="dxa"/>
              <w:bottom w:w="20" w:type="dxa"/>
              <w:right w:w="20" w:type="dxa"/>
            </w:tcMar>
            <w:vAlign w:val="center"/>
            <w:hideMark/>
          </w:tcPr>
          <w:p w14:paraId="10E27B1D" w14:textId="77777777" w:rsidR="002D3C68" w:rsidRPr="0026238F" w:rsidRDefault="002D3C68" w:rsidP="00BC4A1B">
            <w:pPr>
              <w:pStyle w:val="movimento2"/>
              <w:rPr>
                <w:color w:val="002060"/>
              </w:rPr>
            </w:pPr>
            <w:r w:rsidRPr="0026238F">
              <w:rPr>
                <w:color w:val="002060"/>
              </w:rPr>
              <w:t xml:space="preserve">(G.S.A. LE DUE PALME) </w:t>
            </w:r>
          </w:p>
        </w:tc>
        <w:tc>
          <w:tcPr>
            <w:tcW w:w="800" w:type="dxa"/>
            <w:tcMar>
              <w:top w:w="20" w:type="dxa"/>
              <w:left w:w="20" w:type="dxa"/>
              <w:bottom w:w="20" w:type="dxa"/>
              <w:right w:w="20" w:type="dxa"/>
            </w:tcMar>
            <w:vAlign w:val="center"/>
            <w:hideMark/>
          </w:tcPr>
          <w:p w14:paraId="5B99CDE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67C932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426D5AD" w14:textId="77777777" w:rsidR="002D3C68" w:rsidRPr="0026238F" w:rsidRDefault="002D3C68" w:rsidP="00BC4A1B">
            <w:pPr>
              <w:pStyle w:val="movimento2"/>
              <w:rPr>
                <w:color w:val="002060"/>
              </w:rPr>
            </w:pPr>
            <w:r w:rsidRPr="0026238F">
              <w:rPr>
                <w:color w:val="002060"/>
              </w:rPr>
              <w:t> </w:t>
            </w:r>
          </w:p>
        </w:tc>
      </w:tr>
    </w:tbl>
    <w:p w14:paraId="73483222"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33B82735" w14:textId="77777777" w:rsidR="002D3C68" w:rsidRPr="0026238F" w:rsidRDefault="002D3C68" w:rsidP="002D3C68">
      <w:pPr>
        <w:pStyle w:val="titolo20"/>
        <w:rPr>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3EE175A0" w14:textId="77777777" w:rsidTr="00BC4A1B">
        <w:tc>
          <w:tcPr>
            <w:tcW w:w="2200" w:type="dxa"/>
            <w:tcMar>
              <w:top w:w="20" w:type="dxa"/>
              <w:left w:w="20" w:type="dxa"/>
              <w:bottom w:w="20" w:type="dxa"/>
              <w:right w:w="20" w:type="dxa"/>
            </w:tcMar>
            <w:vAlign w:val="center"/>
            <w:hideMark/>
          </w:tcPr>
          <w:p w14:paraId="3AC4E29D" w14:textId="77777777" w:rsidR="002D3C68" w:rsidRPr="0026238F" w:rsidRDefault="002D3C68" w:rsidP="00BC4A1B">
            <w:pPr>
              <w:pStyle w:val="movimento"/>
              <w:rPr>
                <w:color w:val="002060"/>
              </w:rPr>
            </w:pPr>
            <w:r w:rsidRPr="0026238F">
              <w:rPr>
                <w:color w:val="002060"/>
              </w:rPr>
              <w:t>PERONI ANDREA</w:t>
            </w:r>
          </w:p>
        </w:tc>
        <w:tc>
          <w:tcPr>
            <w:tcW w:w="2200" w:type="dxa"/>
            <w:tcMar>
              <w:top w:w="20" w:type="dxa"/>
              <w:left w:w="20" w:type="dxa"/>
              <w:bottom w:w="20" w:type="dxa"/>
              <w:right w:w="20" w:type="dxa"/>
            </w:tcMar>
            <w:vAlign w:val="center"/>
            <w:hideMark/>
          </w:tcPr>
          <w:p w14:paraId="2E366A04" w14:textId="77777777" w:rsidR="002D3C68" w:rsidRPr="0026238F" w:rsidRDefault="002D3C68" w:rsidP="00BC4A1B">
            <w:pPr>
              <w:pStyle w:val="movimento2"/>
              <w:rPr>
                <w:color w:val="002060"/>
              </w:rPr>
            </w:pPr>
            <w:r w:rsidRPr="0026238F">
              <w:rPr>
                <w:color w:val="002060"/>
              </w:rPr>
              <w:t xml:space="preserve">(CASELLE) </w:t>
            </w:r>
          </w:p>
        </w:tc>
        <w:tc>
          <w:tcPr>
            <w:tcW w:w="800" w:type="dxa"/>
            <w:tcMar>
              <w:top w:w="20" w:type="dxa"/>
              <w:left w:w="20" w:type="dxa"/>
              <w:bottom w:w="20" w:type="dxa"/>
              <w:right w:w="20" w:type="dxa"/>
            </w:tcMar>
            <w:vAlign w:val="center"/>
            <w:hideMark/>
          </w:tcPr>
          <w:p w14:paraId="788DF22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88F5559" w14:textId="77777777" w:rsidR="002D3C68" w:rsidRPr="0026238F" w:rsidRDefault="002D3C68" w:rsidP="00BC4A1B">
            <w:pPr>
              <w:pStyle w:val="movimento"/>
              <w:rPr>
                <w:color w:val="002060"/>
              </w:rPr>
            </w:pPr>
            <w:r w:rsidRPr="0026238F">
              <w:rPr>
                <w:color w:val="002060"/>
              </w:rPr>
              <w:t>DE ANGELIS LUIGI</w:t>
            </w:r>
          </w:p>
        </w:tc>
        <w:tc>
          <w:tcPr>
            <w:tcW w:w="2200" w:type="dxa"/>
            <w:tcMar>
              <w:top w:w="20" w:type="dxa"/>
              <w:left w:w="20" w:type="dxa"/>
              <w:bottom w:w="20" w:type="dxa"/>
              <w:right w:w="20" w:type="dxa"/>
            </w:tcMar>
            <w:vAlign w:val="center"/>
            <w:hideMark/>
          </w:tcPr>
          <w:p w14:paraId="2DCA245B" w14:textId="77777777" w:rsidR="002D3C68" w:rsidRPr="0026238F" w:rsidRDefault="002D3C68" w:rsidP="00BC4A1B">
            <w:pPr>
              <w:pStyle w:val="movimento2"/>
              <w:rPr>
                <w:color w:val="002060"/>
              </w:rPr>
            </w:pPr>
            <w:r w:rsidRPr="0026238F">
              <w:rPr>
                <w:color w:val="002060"/>
              </w:rPr>
              <w:t xml:space="preserve">(FUTSAL COMUNANZA A.S.D.) </w:t>
            </w:r>
          </w:p>
        </w:tc>
      </w:tr>
      <w:tr w:rsidR="002D3C68" w:rsidRPr="0026238F" w14:paraId="2391D6A3" w14:textId="77777777" w:rsidTr="00BC4A1B">
        <w:tc>
          <w:tcPr>
            <w:tcW w:w="2200" w:type="dxa"/>
            <w:tcMar>
              <w:top w:w="20" w:type="dxa"/>
              <w:left w:w="20" w:type="dxa"/>
              <w:bottom w:w="20" w:type="dxa"/>
              <w:right w:w="20" w:type="dxa"/>
            </w:tcMar>
            <w:vAlign w:val="center"/>
            <w:hideMark/>
          </w:tcPr>
          <w:p w14:paraId="6A6A484D" w14:textId="77777777" w:rsidR="002D3C68" w:rsidRPr="0026238F" w:rsidRDefault="002D3C68" w:rsidP="00BC4A1B">
            <w:pPr>
              <w:pStyle w:val="movimento"/>
              <w:rPr>
                <w:color w:val="002060"/>
              </w:rPr>
            </w:pPr>
            <w:r w:rsidRPr="0026238F">
              <w:rPr>
                <w:color w:val="002060"/>
              </w:rPr>
              <w:t>PUGLIA CRISTIANO</w:t>
            </w:r>
          </w:p>
        </w:tc>
        <w:tc>
          <w:tcPr>
            <w:tcW w:w="2200" w:type="dxa"/>
            <w:tcMar>
              <w:top w:w="20" w:type="dxa"/>
              <w:left w:w="20" w:type="dxa"/>
              <w:bottom w:w="20" w:type="dxa"/>
              <w:right w:w="20" w:type="dxa"/>
            </w:tcMar>
            <w:vAlign w:val="center"/>
            <w:hideMark/>
          </w:tcPr>
          <w:p w14:paraId="0A648F43" w14:textId="77777777" w:rsidR="002D3C68" w:rsidRPr="0026238F" w:rsidRDefault="002D3C68" w:rsidP="00BC4A1B">
            <w:pPr>
              <w:pStyle w:val="movimento2"/>
              <w:rPr>
                <w:color w:val="002060"/>
              </w:rPr>
            </w:pPr>
            <w:r w:rsidRPr="0026238F">
              <w:rPr>
                <w:color w:val="002060"/>
              </w:rPr>
              <w:t xml:space="preserve">(FUTSAL COMUNANZA A.S.D.) </w:t>
            </w:r>
          </w:p>
        </w:tc>
        <w:tc>
          <w:tcPr>
            <w:tcW w:w="800" w:type="dxa"/>
            <w:tcMar>
              <w:top w:w="20" w:type="dxa"/>
              <w:left w:w="20" w:type="dxa"/>
              <w:bottom w:w="20" w:type="dxa"/>
              <w:right w:w="20" w:type="dxa"/>
            </w:tcMar>
            <w:vAlign w:val="center"/>
            <w:hideMark/>
          </w:tcPr>
          <w:p w14:paraId="4ED8B64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AD5EA28" w14:textId="77777777" w:rsidR="002D3C68" w:rsidRPr="0026238F" w:rsidRDefault="002D3C68" w:rsidP="00BC4A1B">
            <w:pPr>
              <w:pStyle w:val="movimento"/>
              <w:rPr>
                <w:color w:val="002060"/>
              </w:rPr>
            </w:pPr>
            <w:r w:rsidRPr="0026238F">
              <w:rPr>
                <w:color w:val="002060"/>
              </w:rPr>
              <w:t>BIONDI FULVIO</w:t>
            </w:r>
          </w:p>
        </w:tc>
        <w:tc>
          <w:tcPr>
            <w:tcW w:w="2200" w:type="dxa"/>
            <w:tcMar>
              <w:top w:w="20" w:type="dxa"/>
              <w:left w:w="20" w:type="dxa"/>
              <w:bottom w:w="20" w:type="dxa"/>
              <w:right w:w="20" w:type="dxa"/>
            </w:tcMar>
            <w:vAlign w:val="center"/>
            <w:hideMark/>
          </w:tcPr>
          <w:p w14:paraId="2B84DFFE" w14:textId="77777777" w:rsidR="002D3C68" w:rsidRPr="0026238F" w:rsidRDefault="002D3C68" w:rsidP="00BC4A1B">
            <w:pPr>
              <w:pStyle w:val="movimento2"/>
              <w:rPr>
                <w:color w:val="002060"/>
              </w:rPr>
            </w:pPr>
            <w:r w:rsidRPr="0026238F">
              <w:rPr>
                <w:color w:val="002060"/>
              </w:rPr>
              <w:t xml:space="preserve">(PICENO UNITED MMX A R.L.) </w:t>
            </w:r>
          </w:p>
        </w:tc>
      </w:tr>
    </w:tbl>
    <w:p w14:paraId="2CE3EA02"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87C58BE" w14:textId="77777777" w:rsidTr="00BC4A1B">
        <w:tc>
          <w:tcPr>
            <w:tcW w:w="2200" w:type="dxa"/>
            <w:tcMar>
              <w:top w:w="20" w:type="dxa"/>
              <w:left w:w="20" w:type="dxa"/>
              <w:bottom w:w="20" w:type="dxa"/>
              <w:right w:w="20" w:type="dxa"/>
            </w:tcMar>
            <w:vAlign w:val="center"/>
            <w:hideMark/>
          </w:tcPr>
          <w:p w14:paraId="3E950A72" w14:textId="77777777" w:rsidR="002D3C68" w:rsidRPr="0026238F" w:rsidRDefault="002D3C68" w:rsidP="00BC4A1B">
            <w:pPr>
              <w:pStyle w:val="movimento"/>
              <w:rPr>
                <w:color w:val="002060"/>
              </w:rPr>
            </w:pPr>
            <w:r w:rsidRPr="0026238F">
              <w:rPr>
                <w:color w:val="002060"/>
              </w:rPr>
              <w:t>PACITTI MATTEO</w:t>
            </w:r>
          </w:p>
        </w:tc>
        <w:tc>
          <w:tcPr>
            <w:tcW w:w="2200" w:type="dxa"/>
            <w:tcMar>
              <w:top w:w="20" w:type="dxa"/>
              <w:left w:w="20" w:type="dxa"/>
              <w:bottom w:w="20" w:type="dxa"/>
              <w:right w:w="20" w:type="dxa"/>
            </w:tcMar>
            <w:vAlign w:val="center"/>
            <w:hideMark/>
          </w:tcPr>
          <w:p w14:paraId="76BE8855" w14:textId="77777777" w:rsidR="002D3C68" w:rsidRPr="0026238F" w:rsidRDefault="002D3C68" w:rsidP="00BC4A1B">
            <w:pPr>
              <w:pStyle w:val="movimento2"/>
              <w:rPr>
                <w:color w:val="002060"/>
              </w:rPr>
            </w:pPr>
            <w:r w:rsidRPr="0026238F">
              <w:rPr>
                <w:color w:val="002060"/>
              </w:rPr>
              <w:t xml:space="preserve">(ACADEMY CIVITANOVESE) </w:t>
            </w:r>
          </w:p>
        </w:tc>
        <w:tc>
          <w:tcPr>
            <w:tcW w:w="800" w:type="dxa"/>
            <w:tcMar>
              <w:top w:w="20" w:type="dxa"/>
              <w:left w:w="20" w:type="dxa"/>
              <w:bottom w:w="20" w:type="dxa"/>
              <w:right w:w="20" w:type="dxa"/>
            </w:tcMar>
            <w:vAlign w:val="center"/>
            <w:hideMark/>
          </w:tcPr>
          <w:p w14:paraId="06812BA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4755CFF" w14:textId="77777777" w:rsidR="002D3C68" w:rsidRPr="0026238F" w:rsidRDefault="002D3C68" w:rsidP="00BC4A1B">
            <w:pPr>
              <w:pStyle w:val="movimento"/>
              <w:rPr>
                <w:color w:val="002060"/>
              </w:rPr>
            </w:pPr>
            <w:r w:rsidRPr="0026238F">
              <w:rPr>
                <w:color w:val="002060"/>
              </w:rPr>
              <w:t>CAMINONNI FABIO</w:t>
            </w:r>
          </w:p>
        </w:tc>
        <w:tc>
          <w:tcPr>
            <w:tcW w:w="2200" w:type="dxa"/>
            <w:tcMar>
              <w:top w:w="20" w:type="dxa"/>
              <w:left w:w="20" w:type="dxa"/>
              <w:bottom w:w="20" w:type="dxa"/>
              <w:right w:w="20" w:type="dxa"/>
            </w:tcMar>
            <w:vAlign w:val="center"/>
            <w:hideMark/>
          </w:tcPr>
          <w:p w14:paraId="457D719C" w14:textId="77777777" w:rsidR="002D3C68" w:rsidRPr="0026238F" w:rsidRDefault="002D3C68" w:rsidP="00BC4A1B">
            <w:pPr>
              <w:pStyle w:val="movimento2"/>
              <w:rPr>
                <w:color w:val="002060"/>
              </w:rPr>
            </w:pPr>
            <w:r w:rsidRPr="0026238F">
              <w:rPr>
                <w:color w:val="002060"/>
              </w:rPr>
              <w:t xml:space="preserve">(CASELLE) </w:t>
            </w:r>
          </w:p>
        </w:tc>
      </w:tr>
      <w:tr w:rsidR="002D3C68" w:rsidRPr="0026238F" w14:paraId="09C41791" w14:textId="77777777" w:rsidTr="00BC4A1B">
        <w:tc>
          <w:tcPr>
            <w:tcW w:w="2200" w:type="dxa"/>
            <w:tcMar>
              <w:top w:w="20" w:type="dxa"/>
              <w:left w:w="20" w:type="dxa"/>
              <w:bottom w:w="20" w:type="dxa"/>
              <w:right w:w="20" w:type="dxa"/>
            </w:tcMar>
            <w:vAlign w:val="center"/>
            <w:hideMark/>
          </w:tcPr>
          <w:p w14:paraId="55656084" w14:textId="77777777" w:rsidR="002D3C68" w:rsidRPr="0026238F" w:rsidRDefault="002D3C68" w:rsidP="00BC4A1B">
            <w:pPr>
              <w:pStyle w:val="movimento"/>
              <w:rPr>
                <w:color w:val="002060"/>
              </w:rPr>
            </w:pPr>
            <w:r w:rsidRPr="0026238F">
              <w:rPr>
                <w:color w:val="002060"/>
              </w:rPr>
              <w:t>GIORDANI EMANUELE</w:t>
            </w:r>
          </w:p>
        </w:tc>
        <w:tc>
          <w:tcPr>
            <w:tcW w:w="2200" w:type="dxa"/>
            <w:tcMar>
              <w:top w:w="20" w:type="dxa"/>
              <w:left w:w="20" w:type="dxa"/>
              <w:bottom w:w="20" w:type="dxa"/>
              <w:right w:w="20" w:type="dxa"/>
            </w:tcMar>
            <w:vAlign w:val="center"/>
            <w:hideMark/>
          </w:tcPr>
          <w:p w14:paraId="2D348C95" w14:textId="77777777" w:rsidR="002D3C68" w:rsidRPr="0026238F" w:rsidRDefault="002D3C68" w:rsidP="00BC4A1B">
            <w:pPr>
              <w:pStyle w:val="movimento2"/>
              <w:rPr>
                <w:color w:val="002060"/>
              </w:rPr>
            </w:pPr>
            <w:r w:rsidRPr="0026238F">
              <w:rPr>
                <w:color w:val="002060"/>
              </w:rPr>
              <w:t xml:space="preserve">(POL. SPORT COMMUNICATION) </w:t>
            </w:r>
          </w:p>
        </w:tc>
        <w:tc>
          <w:tcPr>
            <w:tcW w:w="800" w:type="dxa"/>
            <w:tcMar>
              <w:top w:w="20" w:type="dxa"/>
              <w:left w:w="20" w:type="dxa"/>
              <w:bottom w:w="20" w:type="dxa"/>
              <w:right w:w="20" w:type="dxa"/>
            </w:tcMar>
            <w:vAlign w:val="center"/>
            <w:hideMark/>
          </w:tcPr>
          <w:p w14:paraId="540207C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CF1E48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6D879C4" w14:textId="77777777" w:rsidR="002D3C68" w:rsidRPr="0026238F" w:rsidRDefault="002D3C68" w:rsidP="00BC4A1B">
            <w:pPr>
              <w:pStyle w:val="movimento2"/>
              <w:rPr>
                <w:color w:val="002060"/>
              </w:rPr>
            </w:pPr>
            <w:r w:rsidRPr="0026238F">
              <w:rPr>
                <w:color w:val="002060"/>
              </w:rPr>
              <w:t> </w:t>
            </w:r>
          </w:p>
        </w:tc>
      </w:tr>
    </w:tbl>
    <w:p w14:paraId="42C8D477"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35EB462" w14:textId="77777777" w:rsidTr="00BC4A1B">
        <w:tc>
          <w:tcPr>
            <w:tcW w:w="2200" w:type="dxa"/>
            <w:tcMar>
              <w:top w:w="20" w:type="dxa"/>
              <w:left w:w="20" w:type="dxa"/>
              <w:bottom w:w="20" w:type="dxa"/>
              <w:right w:w="20" w:type="dxa"/>
            </w:tcMar>
            <w:vAlign w:val="center"/>
            <w:hideMark/>
          </w:tcPr>
          <w:p w14:paraId="2D8BBB50" w14:textId="77777777" w:rsidR="002D3C68" w:rsidRPr="0026238F" w:rsidRDefault="002D3C68" w:rsidP="00BC4A1B">
            <w:pPr>
              <w:pStyle w:val="movimento"/>
              <w:rPr>
                <w:color w:val="002060"/>
              </w:rPr>
            </w:pPr>
            <w:r w:rsidRPr="0026238F">
              <w:rPr>
                <w:color w:val="002060"/>
              </w:rPr>
              <w:t>FERMANI LUCA</w:t>
            </w:r>
          </w:p>
        </w:tc>
        <w:tc>
          <w:tcPr>
            <w:tcW w:w="2200" w:type="dxa"/>
            <w:tcMar>
              <w:top w:w="20" w:type="dxa"/>
              <w:left w:w="20" w:type="dxa"/>
              <w:bottom w:w="20" w:type="dxa"/>
              <w:right w:w="20" w:type="dxa"/>
            </w:tcMar>
            <w:vAlign w:val="center"/>
            <w:hideMark/>
          </w:tcPr>
          <w:p w14:paraId="649DBCFC" w14:textId="77777777" w:rsidR="002D3C68" w:rsidRPr="0026238F" w:rsidRDefault="002D3C68" w:rsidP="00BC4A1B">
            <w:pPr>
              <w:pStyle w:val="movimento2"/>
              <w:rPr>
                <w:color w:val="002060"/>
              </w:rPr>
            </w:pPr>
            <w:r w:rsidRPr="0026238F">
              <w:rPr>
                <w:color w:val="002060"/>
              </w:rPr>
              <w:t xml:space="preserve">(ACLI AUDAX MONTECOSARO C5) </w:t>
            </w:r>
          </w:p>
        </w:tc>
        <w:tc>
          <w:tcPr>
            <w:tcW w:w="800" w:type="dxa"/>
            <w:tcMar>
              <w:top w:w="20" w:type="dxa"/>
              <w:left w:w="20" w:type="dxa"/>
              <w:bottom w:w="20" w:type="dxa"/>
              <w:right w:w="20" w:type="dxa"/>
            </w:tcMar>
            <w:vAlign w:val="center"/>
            <w:hideMark/>
          </w:tcPr>
          <w:p w14:paraId="1267EFF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86E4142" w14:textId="77777777" w:rsidR="002D3C68" w:rsidRPr="0026238F" w:rsidRDefault="002D3C68" w:rsidP="00BC4A1B">
            <w:pPr>
              <w:pStyle w:val="movimento"/>
              <w:rPr>
                <w:color w:val="002060"/>
              </w:rPr>
            </w:pPr>
            <w:r w:rsidRPr="0026238F">
              <w:rPr>
                <w:color w:val="002060"/>
              </w:rPr>
              <w:t>AMOROSI DAVIDE</w:t>
            </w:r>
          </w:p>
        </w:tc>
        <w:tc>
          <w:tcPr>
            <w:tcW w:w="2200" w:type="dxa"/>
            <w:tcMar>
              <w:top w:w="20" w:type="dxa"/>
              <w:left w:w="20" w:type="dxa"/>
              <w:bottom w:w="20" w:type="dxa"/>
              <w:right w:w="20" w:type="dxa"/>
            </w:tcMar>
            <w:vAlign w:val="center"/>
            <w:hideMark/>
          </w:tcPr>
          <w:p w14:paraId="78CA48FB" w14:textId="77777777" w:rsidR="002D3C68" w:rsidRPr="0026238F" w:rsidRDefault="002D3C68" w:rsidP="00BC4A1B">
            <w:pPr>
              <w:pStyle w:val="movimento2"/>
              <w:rPr>
                <w:color w:val="002060"/>
              </w:rPr>
            </w:pPr>
            <w:r w:rsidRPr="0026238F">
              <w:rPr>
                <w:color w:val="002060"/>
              </w:rPr>
              <w:t xml:space="preserve">(CASELLE) </w:t>
            </w:r>
          </w:p>
        </w:tc>
      </w:tr>
      <w:tr w:rsidR="002D3C68" w:rsidRPr="0026238F" w14:paraId="4D7D5BDA" w14:textId="77777777" w:rsidTr="00BC4A1B">
        <w:tc>
          <w:tcPr>
            <w:tcW w:w="2200" w:type="dxa"/>
            <w:tcMar>
              <w:top w:w="20" w:type="dxa"/>
              <w:left w:w="20" w:type="dxa"/>
              <w:bottom w:w="20" w:type="dxa"/>
              <w:right w:w="20" w:type="dxa"/>
            </w:tcMar>
            <w:vAlign w:val="center"/>
            <w:hideMark/>
          </w:tcPr>
          <w:p w14:paraId="633AB5FE" w14:textId="77777777" w:rsidR="002D3C68" w:rsidRPr="0026238F" w:rsidRDefault="002D3C68" w:rsidP="00BC4A1B">
            <w:pPr>
              <w:pStyle w:val="movimento"/>
              <w:rPr>
                <w:color w:val="002060"/>
              </w:rPr>
            </w:pPr>
            <w:r w:rsidRPr="0026238F">
              <w:rPr>
                <w:color w:val="002060"/>
              </w:rPr>
              <w:t>BEANI SERI EDOARDO</w:t>
            </w:r>
          </w:p>
        </w:tc>
        <w:tc>
          <w:tcPr>
            <w:tcW w:w="2200" w:type="dxa"/>
            <w:tcMar>
              <w:top w:w="20" w:type="dxa"/>
              <w:left w:w="20" w:type="dxa"/>
              <w:bottom w:w="20" w:type="dxa"/>
              <w:right w:w="20" w:type="dxa"/>
            </w:tcMar>
            <w:vAlign w:val="center"/>
            <w:hideMark/>
          </w:tcPr>
          <w:p w14:paraId="5E64B96C" w14:textId="77777777" w:rsidR="002D3C68" w:rsidRPr="0026238F" w:rsidRDefault="002D3C68" w:rsidP="00BC4A1B">
            <w:pPr>
              <w:pStyle w:val="movimento2"/>
              <w:rPr>
                <w:color w:val="002060"/>
              </w:rPr>
            </w:pPr>
            <w:r w:rsidRPr="0026238F">
              <w:rPr>
                <w:color w:val="002060"/>
              </w:rPr>
              <w:t xml:space="preserve">(FUTSAL COMUNANZA A.S.D.) </w:t>
            </w:r>
          </w:p>
        </w:tc>
        <w:tc>
          <w:tcPr>
            <w:tcW w:w="800" w:type="dxa"/>
            <w:tcMar>
              <w:top w:w="20" w:type="dxa"/>
              <w:left w:w="20" w:type="dxa"/>
              <w:bottom w:w="20" w:type="dxa"/>
              <w:right w:w="20" w:type="dxa"/>
            </w:tcMar>
            <w:vAlign w:val="center"/>
            <w:hideMark/>
          </w:tcPr>
          <w:p w14:paraId="592A508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75F50C3" w14:textId="77777777" w:rsidR="002D3C68" w:rsidRPr="0026238F" w:rsidRDefault="002D3C68" w:rsidP="00BC4A1B">
            <w:pPr>
              <w:pStyle w:val="movimento"/>
              <w:rPr>
                <w:color w:val="002060"/>
              </w:rPr>
            </w:pPr>
            <w:r w:rsidRPr="0026238F">
              <w:rPr>
                <w:color w:val="002060"/>
              </w:rPr>
              <w:t>COSTANTINI ROBERTO</w:t>
            </w:r>
          </w:p>
        </w:tc>
        <w:tc>
          <w:tcPr>
            <w:tcW w:w="2200" w:type="dxa"/>
            <w:tcMar>
              <w:top w:w="20" w:type="dxa"/>
              <w:left w:w="20" w:type="dxa"/>
              <w:bottom w:w="20" w:type="dxa"/>
              <w:right w:w="20" w:type="dxa"/>
            </w:tcMar>
            <w:vAlign w:val="center"/>
            <w:hideMark/>
          </w:tcPr>
          <w:p w14:paraId="2EAA11E5" w14:textId="77777777" w:rsidR="002D3C68" w:rsidRPr="0026238F" w:rsidRDefault="002D3C68" w:rsidP="00BC4A1B">
            <w:pPr>
              <w:pStyle w:val="movimento2"/>
              <w:rPr>
                <w:color w:val="002060"/>
              </w:rPr>
            </w:pPr>
            <w:r w:rsidRPr="0026238F">
              <w:rPr>
                <w:color w:val="002060"/>
              </w:rPr>
              <w:t xml:space="preserve">(RIPABERARDA) </w:t>
            </w:r>
          </w:p>
        </w:tc>
      </w:tr>
      <w:tr w:rsidR="002D3C68" w:rsidRPr="0026238F" w14:paraId="35E168E8" w14:textId="77777777" w:rsidTr="00BC4A1B">
        <w:tc>
          <w:tcPr>
            <w:tcW w:w="2200" w:type="dxa"/>
            <w:tcMar>
              <w:top w:w="20" w:type="dxa"/>
              <w:left w:w="20" w:type="dxa"/>
              <w:bottom w:w="20" w:type="dxa"/>
              <w:right w:w="20" w:type="dxa"/>
            </w:tcMar>
            <w:vAlign w:val="center"/>
            <w:hideMark/>
          </w:tcPr>
          <w:p w14:paraId="5D3995FB" w14:textId="77777777" w:rsidR="002D3C68" w:rsidRPr="0026238F" w:rsidRDefault="002D3C68" w:rsidP="00BC4A1B">
            <w:pPr>
              <w:pStyle w:val="movimento"/>
              <w:rPr>
                <w:color w:val="002060"/>
              </w:rPr>
            </w:pPr>
            <w:r w:rsidRPr="0026238F">
              <w:rPr>
                <w:color w:val="002060"/>
              </w:rPr>
              <w:t>MENGARONI MICHAEL</w:t>
            </w:r>
          </w:p>
        </w:tc>
        <w:tc>
          <w:tcPr>
            <w:tcW w:w="2200" w:type="dxa"/>
            <w:tcMar>
              <w:top w:w="20" w:type="dxa"/>
              <w:left w:w="20" w:type="dxa"/>
              <w:bottom w:w="20" w:type="dxa"/>
              <w:right w:w="20" w:type="dxa"/>
            </w:tcMar>
            <w:vAlign w:val="center"/>
            <w:hideMark/>
          </w:tcPr>
          <w:p w14:paraId="053BAB95" w14:textId="77777777" w:rsidR="002D3C68" w:rsidRPr="0026238F" w:rsidRDefault="002D3C68" w:rsidP="00BC4A1B">
            <w:pPr>
              <w:pStyle w:val="movimento2"/>
              <w:rPr>
                <w:color w:val="002060"/>
              </w:rPr>
            </w:pPr>
            <w:r w:rsidRPr="0026238F">
              <w:rPr>
                <w:color w:val="002060"/>
              </w:rPr>
              <w:t xml:space="preserve">(RIVIERA DELLE PALME) </w:t>
            </w:r>
          </w:p>
        </w:tc>
        <w:tc>
          <w:tcPr>
            <w:tcW w:w="800" w:type="dxa"/>
            <w:tcMar>
              <w:top w:w="20" w:type="dxa"/>
              <w:left w:w="20" w:type="dxa"/>
              <w:bottom w:w="20" w:type="dxa"/>
              <w:right w:w="20" w:type="dxa"/>
            </w:tcMar>
            <w:vAlign w:val="center"/>
            <w:hideMark/>
          </w:tcPr>
          <w:p w14:paraId="5D322E1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91F4D0C" w14:textId="77777777" w:rsidR="002D3C68" w:rsidRPr="0026238F" w:rsidRDefault="002D3C68" w:rsidP="00BC4A1B">
            <w:pPr>
              <w:pStyle w:val="movimento"/>
              <w:rPr>
                <w:color w:val="002060"/>
              </w:rPr>
            </w:pPr>
            <w:r w:rsidRPr="0026238F">
              <w:rPr>
                <w:color w:val="002060"/>
              </w:rPr>
              <w:t>SPINOZZI WILLIAM</w:t>
            </w:r>
          </w:p>
        </w:tc>
        <w:tc>
          <w:tcPr>
            <w:tcW w:w="2200" w:type="dxa"/>
            <w:tcMar>
              <w:top w:w="20" w:type="dxa"/>
              <w:left w:w="20" w:type="dxa"/>
              <w:bottom w:w="20" w:type="dxa"/>
              <w:right w:w="20" w:type="dxa"/>
            </w:tcMar>
            <w:vAlign w:val="center"/>
            <w:hideMark/>
          </w:tcPr>
          <w:p w14:paraId="70DBA8A3" w14:textId="77777777" w:rsidR="002D3C68" w:rsidRPr="0026238F" w:rsidRDefault="002D3C68" w:rsidP="00BC4A1B">
            <w:pPr>
              <w:pStyle w:val="movimento2"/>
              <w:rPr>
                <w:color w:val="002060"/>
              </w:rPr>
            </w:pPr>
            <w:r w:rsidRPr="0026238F">
              <w:rPr>
                <w:color w:val="002060"/>
              </w:rPr>
              <w:t xml:space="preserve">(RIVIERA DELLE PALME) </w:t>
            </w:r>
          </w:p>
        </w:tc>
      </w:tr>
      <w:tr w:rsidR="002D3C68" w:rsidRPr="0026238F" w14:paraId="184C15FA" w14:textId="77777777" w:rsidTr="00BC4A1B">
        <w:tc>
          <w:tcPr>
            <w:tcW w:w="2200" w:type="dxa"/>
            <w:tcMar>
              <w:top w:w="20" w:type="dxa"/>
              <w:left w:w="20" w:type="dxa"/>
              <w:bottom w:w="20" w:type="dxa"/>
              <w:right w:w="20" w:type="dxa"/>
            </w:tcMar>
            <w:vAlign w:val="center"/>
            <w:hideMark/>
          </w:tcPr>
          <w:p w14:paraId="23825124" w14:textId="77777777" w:rsidR="002D3C68" w:rsidRPr="0026238F" w:rsidRDefault="002D3C68" w:rsidP="00BC4A1B">
            <w:pPr>
              <w:pStyle w:val="movimento"/>
              <w:rPr>
                <w:color w:val="002060"/>
              </w:rPr>
            </w:pPr>
            <w:r w:rsidRPr="0026238F">
              <w:rPr>
                <w:color w:val="002060"/>
              </w:rPr>
              <w:t>GAROFOLO MIRKO</w:t>
            </w:r>
          </w:p>
        </w:tc>
        <w:tc>
          <w:tcPr>
            <w:tcW w:w="2200" w:type="dxa"/>
            <w:tcMar>
              <w:top w:w="20" w:type="dxa"/>
              <w:left w:w="20" w:type="dxa"/>
              <w:bottom w:w="20" w:type="dxa"/>
              <w:right w:w="20" w:type="dxa"/>
            </w:tcMar>
            <w:vAlign w:val="center"/>
            <w:hideMark/>
          </w:tcPr>
          <w:p w14:paraId="596FA925" w14:textId="77777777" w:rsidR="002D3C68" w:rsidRPr="0026238F" w:rsidRDefault="002D3C68" w:rsidP="00BC4A1B">
            <w:pPr>
              <w:pStyle w:val="movimento2"/>
              <w:rPr>
                <w:color w:val="002060"/>
              </w:rPr>
            </w:pPr>
            <w:r w:rsidRPr="0026238F">
              <w:rPr>
                <w:color w:val="002060"/>
              </w:rPr>
              <w:t xml:space="preserve">(UNION PICENA) </w:t>
            </w:r>
          </w:p>
        </w:tc>
        <w:tc>
          <w:tcPr>
            <w:tcW w:w="800" w:type="dxa"/>
            <w:tcMar>
              <w:top w:w="20" w:type="dxa"/>
              <w:left w:w="20" w:type="dxa"/>
              <w:bottom w:w="20" w:type="dxa"/>
              <w:right w:w="20" w:type="dxa"/>
            </w:tcMar>
            <w:vAlign w:val="center"/>
            <w:hideMark/>
          </w:tcPr>
          <w:p w14:paraId="2BB8CCD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B96B96E" w14:textId="77777777" w:rsidR="002D3C68" w:rsidRPr="0026238F" w:rsidRDefault="002D3C68" w:rsidP="00BC4A1B">
            <w:pPr>
              <w:pStyle w:val="movimento"/>
              <w:rPr>
                <w:color w:val="002060"/>
              </w:rPr>
            </w:pPr>
            <w:r w:rsidRPr="0026238F">
              <w:rPr>
                <w:color w:val="002060"/>
              </w:rPr>
              <w:t>GIRONACCI EMANUELE</w:t>
            </w:r>
          </w:p>
        </w:tc>
        <w:tc>
          <w:tcPr>
            <w:tcW w:w="2200" w:type="dxa"/>
            <w:tcMar>
              <w:top w:w="20" w:type="dxa"/>
              <w:left w:w="20" w:type="dxa"/>
              <w:bottom w:w="20" w:type="dxa"/>
              <w:right w:w="20" w:type="dxa"/>
            </w:tcMar>
            <w:vAlign w:val="center"/>
            <w:hideMark/>
          </w:tcPr>
          <w:p w14:paraId="105497B1" w14:textId="77777777" w:rsidR="002D3C68" w:rsidRPr="0026238F" w:rsidRDefault="002D3C68" w:rsidP="00BC4A1B">
            <w:pPr>
              <w:pStyle w:val="movimento2"/>
              <w:rPr>
                <w:color w:val="002060"/>
              </w:rPr>
            </w:pPr>
            <w:r w:rsidRPr="0026238F">
              <w:rPr>
                <w:color w:val="002060"/>
              </w:rPr>
              <w:t xml:space="preserve">(VAL TENNA UNITED) </w:t>
            </w:r>
          </w:p>
        </w:tc>
      </w:tr>
    </w:tbl>
    <w:p w14:paraId="39F3E5E5"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6121980" w14:textId="77777777" w:rsidTr="00BC4A1B">
        <w:tc>
          <w:tcPr>
            <w:tcW w:w="2200" w:type="dxa"/>
            <w:tcMar>
              <w:top w:w="20" w:type="dxa"/>
              <w:left w:w="20" w:type="dxa"/>
              <w:bottom w:w="20" w:type="dxa"/>
              <w:right w:w="20" w:type="dxa"/>
            </w:tcMar>
            <w:vAlign w:val="center"/>
            <w:hideMark/>
          </w:tcPr>
          <w:p w14:paraId="5CC7665E" w14:textId="77777777" w:rsidR="002D3C68" w:rsidRPr="0026238F" w:rsidRDefault="002D3C68" w:rsidP="00BC4A1B">
            <w:pPr>
              <w:pStyle w:val="movimento"/>
              <w:rPr>
                <w:color w:val="002060"/>
              </w:rPr>
            </w:pPr>
            <w:r w:rsidRPr="0026238F">
              <w:rPr>
                <w:color w:val="002060"/>
              </w:rPr>
              <w:t>SALZANO GIUSEPPE</w:t>
            </w:r>
          </w:p>
        </w:tc>
        <w:tc>
          <w:tcPr>
            <w:tcW w:w="2200" w:type="dxa"/>
            <w:tcMar>
              <w:top w:w="20" w:type="dxa"/>
              <w:left w:w="20" w:type="dxa"/>
              <w:bottom w:w="20" w:type="dxa"/>
              <w:right w:w="20" w:type="dxa"/>
            </w:tcMar>
            <w:vAlign w:val="center"/>
            <w:hideMark/>
          </w:tcPr>
          <w:p w14:paraId="68AF1EBB" w14:textId="77777777" w:rsidR="002D3C68" w:rsidRPr="0026238F" w:rsidRDefault="002D3C68" w:rsidP="00BC4A1B">
            <w:pPr>
              <w:pStyle w:val="movimento2"/>
              <w:rPr>
                <w:color w:val="002060"/>
              </w:rPr>
            </w:pPr>
            <w:r w:rsidRPr="0026238F">
              <w:rPr>
                <w:color w:val="002060"/>
              </w:rPr>
              <w:t xml:space="preserve">(ACADEMY CIVITANOVESE) </w:t>
            </w:r>
          </w:p>
        </w:tc>
        <w:tc>
          <w:tcPr>
            <w:tcW w:w="800" w:type="dxa"/>
            <w:tcMar>
              <w:top w:w="20" w:type="dxa"/>
              <w:left w:w="20" w:type="dxa"/>
              <w:bottom w:w="20" w:type="dxa"/>
              <w:right w:w="20" w:type="dxa"/>
            </w:tcMar>
            <w:vAlign w:val="center"/>
            <w:hideMark/>
          </w:tcPr>
          <w:p w14:paraId="213ACC1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7B383BC" w14:textId="77777777" w:rsidR="002D3C68" w:rsidRPr="0026238F" w:rsidRDefault="002D3C68" w:rsidP="00BC4A1B">
            <w:pPr>
              <w:pStyle w:val="movimento"/>
              <w:rPr>
                <w:color w:val="002060"/>
              </w:rPr>
            </w:pPr>
            <w:r w:rsidRPr="0026238F">
              <w:rPr>
                <w:color w:val="002060"/>
              </w:rPr>
              <w:t>FAVETTI CLEVERSON</w:t>
            </w:r>
          </w:p>
        </w:tc>
        <w:tc>
          <w:tcPr>
            <w:tcW w:w="2200" w:type="dxa"/>
            <w:tcMar>
              <w:top w:w="20" w:type="dxa"/>
              <w:left w:w="20" w:type="dxa"/>
              <w:bottom w:w="20" w:type="dxa"/>
              <w:right w:w="20" w:type="dxa"/>
            </w:tcMar>
            <w:vAlign w:val="center"/>
            <w:hideMark/>
          </w:tcPr>
          <w:p w14:paraId="6CD1C226" w14:textId="77777777" w:rsidR="002D3C68" w:rsidRPr="0026238F" w:rsidRDefault="002D3C68" w:rsidP="00BC4A1B">
            <w:pPr>
              <w:pStyle w:val="movimento2"/>
              <w:rPr>
                <w:color w:val="002060"/>
              </w:rPr>
            </w:pPr>
            <w:r w:rsidRPr="0026238F">
              <w:rPr>
                <w:color w:val="002060"/>
              </w:rPr>
              <w:t xml:space="preserve">(AMATORI STESE 2007 SRL) </w:t>
            </w:r>
          </w:p>
        </w:tc>
      </w:tr>
      <w:tr w:rsidR="002D3C68" w:rsidRPr="0026238F" w14:paraId="7B5F8E5D" w14:textId="77777777" w:rsidTr="00BC4A1B">
        <w:tc>
          <w:tcPr>
            <w:tcW w:w="2200" w:type="dxa"/>
            <w:tcMar>
              <w:top w:w="20" w:type="dxa"/>
              <w:left w:w="20" w:type="dxa"/>
              <w:bottom w:w="20" w:type="dxa"/>
              <w:right w:w="20" w:type="dxa"/>
            </w:tcMar>
            <w:vAlign w:val="center"/>
            <w:hideMark/>
          </w:tcPr>
          <w:p w14:paraId="3F691A58" w14:textId="77777777" w:rsidR="002D3C68" w:rsidRPr="0026238F" w:rsidRDefault="002D3C68" w:rsidP="00BC4A1B">
            <w:pPr>
              <w:pStyle w:val="movimento"/>
              <w:rPr>
                <w:color w:val="002060"/>
              </w:rPr>
            </w:pPr>
            <w:r w:rsidRPr="0026238F">
              <w:rPr>
                <w:color w:val="002060"/>
              </w:rPr>
              <w:t>COSTANTINI ANTONIO</w:t>
            </w:r>
          </w:p>
        </w:tc>
        <w:tc>
          <w:tcPr>
            <w:tcW w:w="2200" w:type="dxa"/>
            <w:tcMar>
              <w:top w:w="20" w:type="dxa"/>
              <w:left w:w="20" w:type="dxa"/>
              <w:bottom w:w="20" w:type="dxa"/>
              <w:right w:w="20" w:type="dxa"/>
            </w:tcMar>
            <w:vAlign w:val="center"/>
            <w:hideMark/>
          </w:tcPr>
          <w:p w14:paraId="3E246973" w14:textId="77777777" w:rsidR="002D3C68" w:rsidRPr="0026238F" w:rsidRDefault="002D3C68" w:rsidP="00BC4A1B">
            <w:pPr>
              <w:pStyle w:val="movimento2"/>
              <w:rPr>
                <w:color w:val="002060"/>
              </w:rPr>
            </w:pPr>
            <w:r w:rsidRPr="0026238F">
              <w:rPr>
                <w:color w:val="002060"/>
              </w:rPr>
              <w:t xml:space="preserve">(RIPABERARDA) </w:t>
            </w:r>
          </w:p>
        </w:tc>
        <w:tc>
          <w:tcPr>
            <w:tcW w:w="800" w:type="dxa"/>
            <w:tcMar>
              <w:top w:w="20" w:type="dxa"/>
              <w:left w:w="20" w:type="dxa"/>
              <w:bottom w:w="20" w:type="dxa"/>
              <w:right w:w="20" w:type="dxa"/>
            </w:tcMar>
            <w:vAlign w:val="center"/>
            <w:hideMark/>
          </w:tcPr>
          <w:p w14:paraId="15EE458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0EF3E30" w14:textId="77777777" w:rsidR="002D3C68" w:rsidRPr="0026238F" w:rsidRDefault="002D3C68" w:rsidP="00BC4A1B">
            <w:pPr>
              <w:pStyle w:val="movimento"/>
              <w:rPr>
                <w:color w:val="002060"/>
              </w:rPr>
            </w:pPr>
            <w:r w:rsidRPr="0026238F">
              <w:rPr>
                <w:color w:val="002060"/>
              </w:rPr>
              <w:t>CINGOLANI RICCARDO</w:t>
            </w:r>
          </w:p>
        </w:tc>
        <w:tc>
          <w:tcPr>
            <w:tcW w:w="2200" w:type="dxa"/>
            <w:tcMar>
              <w:top w:w="20" w:type="dxa"/>
              <w:left w:w="20" w:type="dxa"/>
              <w:bottom w:w="20" w:type="dxa"/>
              <w:right w:w="20" w:type="dxa"/>
            </w:tcMar>
            <w:vAlign w:val="center"/>
            <w:hideMark/>
          </w:tcPr>
          <w:p w14:paraId="25319CF8" w14:textId="77777777" w:rsidR="002D3C68" w:rsidRPr="0026238F" w:rsidRDefault="002D3C68" w:rsidP="00BC4A1B">
            <w:pPr>
              <w:pStyle w:val="movimento2"/>
              <w:rPr>
                <w:color w:val="002060"/>
              </w:rPr>
            </w:pPr>
            <w:r w:rsidRPr="0026238F">
              <w:rPr>
                <w:color w:val="002060"/>
              </w:rPr>
              <w:t xml:space="preserve">(SANTA MARIA APPARENTE) </w:t>
            </w:r>
          </w:p>
        </w:tc>
      </w:tr>
      <w:tr w:rsidR="002D3C68" w:rsidRPr="0026238F" w14:paraId="7B3CB012" w14:textId="77777777" w:rsidTr="00BC4A1B">
        <w:tc>
          <w:tcPr>
            <w:tcW w:w="2200" w:type="dxa"/>
            <w:tcMar>
              <w:top w:w="20" w:type="dxa"/>
              <w:left w:w="20" w:type="dxa"/>
              <w:bottom w:w="20" w:type="dxa"/>
              <w:right w:w="20" w:type="dxa"/>
            </w:tcMar>
            <w:vAlign w:val="center"/>
            <w:hideMark/>
          </w:tcPr>
          <w:p w14:paraId="1BE56F70" w14:textId="77777777" w:rsidR="002D3C68" w:rsidRPr="0026238F" w:rsidRDefault="002D3C68" w:rsidP="00BC4A1B">
            <w:pPr>
              <w:pStyle w:val="movimento"/>
              <w:rPr>
                <w:color w:val="002060"/>
              </w:rPr>
            </w:pPr>
            <w:r w:rsidRPr="0026238F">
              <w:rPr>
                <w:color w:val="002060"/>
              </w:rPr>
              <w:t>ROSETTI LORENZO</w:t>
            </w:r>
          </w:p>
        </w:tc>
        <w:tc>
          <w:tcPr>
            <w:tcW w:w="2200" w:type="dxa"/>
            <w:tcMar>
              <w:top w:w="20" w:type="dxa"/>
              <w:left w:w="20" w:type="dxa"/>
              <w:bottom w:w="20" w:type="dxa"/>
              <w:right w:w="20" w:type="dxa"/>
            </w:tcMar>
            <w:vAlign w:val="center"/>
            <w:hideMark/>
          </w:tcPr>
          <w:p w14:paraId="4BF0D3A9" w14:textId="77777777" w:rsidR="002D3C68" w:rsidRPr="0026238F" w:rsidRDefault="002D3C68" w:rsidP="00BC4A1B">
            <w:pPr>
              <w:pStyle w:val="movimento2"/>
              <w:rPr>
                <w:color w:val="002060"/>
              </w:rPr>
            </w:pPr>
            <w:r w:rsidRPr="0026238F">
              <w:rPr>
                <w:color w:val="002060"/>
              </w:rPr>
              <w:t xml:space="preserve">(SANTA MARIA APPARENTE) </w:t>
            </w:r>
          </w:p>
        </w:tc>
        <w:tc>
          <w:tcPr>
            <w:tcW w:w="800" w:type="dxa"/>
            <w:tcMar>
              <w:top w:w="20" w:type="dxa"/>
              <w:left w:w="20" w:type="dxa"/>
              <w:bottom w:w="20" w:type="dxa"/>
              <w:right w:w="20" w:type="dxa"/>
            </w:tcMar>
            <w:vAlign w:val="center"/>
            <w:hideMark/>
          </w:tcPr>
          <w:p w14:paraId="70F4C82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9B00849" w14:textId="77777777" w:rsidR="002D3C68" w:rsidRPr="0026238F" w:rsidRDefault="002D3C68" w:rsidP="00BC4A1B">
            <w:pPr>
              <w:pStyle w:val="movimento"/>
              <w:rPr>
                <w:color w:val="002060"/>
              </w:rPr>
            </w:pPr>
            <w:r w:rsidRPr="0026238F">
              <w:rPr>
                <w:color w:val="002060"/>
              </w:rPr>
              <w:t>GAMBINI NICOLO</w:t>
            </w:r>
          </w:p>
        </w:tc>
        <w:tc>
          <w:tcPr>
            <w:tcW w:w="2200" w:type="dxa"/>
            <w:tcMar>
              <w:top w:w="20" w:type="dxa"/>
              <w:left w:w="20" w:type="dxa"/>
              <w:bottom w:w="20" w:type="dxa"/>
              <w:right w:w="20" w:type="dxa"/>
            </w:tcMar>
            <w:vAlign w:val="center"/>
            <w:hideMark/>
          </w:tcPr>
          <w:p w14:paraId="713AE3A9" w14:textId="77777777" w:rsidR="002D3C68" w:rsidRPr="0026238F" w:rsidRDefault="002D3C68" w:rsidP="00BC4A1B">
            <w:pPr>
              <w:pStyle w:val="movimento2"/>
              <w:rPr>
                <w:color w:val="002060"/>
              </w:rPr>
            </w:pPr>
            <w:r w:rsidRPr="0026238F">
              <w:rPr>
                <w:color w:val="002060"/>
              </w:rPr>
              <w:t xml:space="preserve">(VAL TENNA UNITED) </w:t>
            </w:r>
          </w:p>
        </w:tc>
      </w:tr>
    </w:tbl>
    <w:p w14:paraId="623B8F1C" w14:textId="77777777" w:rsidR="002D3C68" w:rsidRPr="0026238F" w:rsidRDefault="002D3C68" w:rsidP="002D3C68">
      <w:pPr>
        <w:pStyle w:val="titolo10"/>
        <w:rPr>
          <w:rFonts w:eastAsiaTheme="minorEastAsia"/>
          <w:color w:val="002060"/>
        </w:rPr>
      </w:pPr>
      <w:r w:rsidRPr="0026238F">
        <w:rPr>
          <w:color w:val="002060"/>
        </w:rPr>
        <w:t xml:space="preserve">GARE DEL 11/ 1/2025 </w:t>
      </w:r>
    </w:p>
    <w:p w14:paraId="21EE06A8" w14:textId="77777777" w:rsidR="002D3C68" w:rsidRPr="0026238F" w:rsidRDefault="002D3C68" w:rsidP="002D3C68">
      <w:pPr>
        <w:pStyle w:val="titolo7a"/>
        <w:rPr>
          <w:color w:val="002060"/>
        </w:rPr>
      </w:pPr>
      <w:r w:rsidRPr="0026238F">
        <w:rPr>
          <w:color w:val="002060"/>
        </w:rPr>
        <w:t xml:space="preserve">PROVVEDIMENTI DISCIPLINARI </w:t>
      </w:r>
    </w:p>
    <w:p w14:paraId="43821A92"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71422E13" w14:textId="77777777" w:rsidR="002D3C68" w:rsidRPr="0026238F" w:rsidRDefault="002D3C68" w:rsidP="002D3C68">
      <w:pPr>
        <w:pStyle w:val="titolo30"/>
        <w:rPr>
          <w:color w:val="002060"/>
        </w:rPr>
      </w:pPr>
      <w:r w:rsidRPr="0026238F">
        <w:rPr>
          <w:color w:val="002060"/>
        </w:rPr>
        <w:t xml:space="preserve">DIRIGENTI </w:t>
      </w:r>
    </w:p>
    <w:p w14:paraId="12EE8358"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39C50956" w14:textId="77777777" w:rsidTr="00BC4A1B">
        <w:tc>
          <w:tcPr>
            <w:tcW w:w="2200" w:type="dxa"/>
            <w:tcMar>
              <w:top w:w="20" w:type="dxa"/>
              <w:left w:w="20" w:type="dxa"/>
              <w:bottom w:w="20" w:type="dxa"/>
              <w:right w:w="20" w:type="dxa"/>
            </w:tcMar>
            <w:vAlign w:val="center"/>
            <w:hideMark/>
          </w:tcPr>
          <w:p w14:paraId="633184EF" w14:textId="77777777" w:rsidR="002D3C68" w:rsidRPr="0026238F" w:rsidRDefault="002D3C68" w:rsidP="00BC4A1B">
            <w:pPr>
              <w:pStyle w:val="movimento"/>
              <w:rPr>
                <w:color w:val="002060"/>
              </w:rPr>
            </w:pPr>
            <w:r w:rsidRPr="0026238F">
              <w:rPr>
                <w:color w:val="002060"/>
              </w:rPr>
              <w:t>STRINO GIUSEPPE</w:t>
            </w:r>
          </w:p>
        </w:tc>
        <w:tc>
          <w:tcPr>
            <w:tcW w:w="2200" w:type="dxa"/>
            <w:tcMar>
              <w:top w:w="20" w:type="dxa"/>
              <w:left w:w="20" w:type="dxa"/>
              <w:bottom w:w="20" w:type="dxa"/>
              <w:right w:w="20" w:type="dxa"/>
            </w:tcMar>
            <w:vAlign w:val="center"/>
            <w:hideMark/>
          </w:tcPr>
          <w:p w14:paraId="7DC5A6FA" w14:textId="77777777" w:rsidR="002D3C68" w:rsidRPr="0026238F" w:rsidRDefault="002D3C68" w:rsidP="00BC4A1B">
            <w:pPr>
              <w:pStyle w:val="movimento2"/>
              <w:rPr>
                <w:color w:val="002060"/>
              </w:rPr>
            </w:pPr>
            <w:r w:rsidRPr="0026238F">
              <w:rPr>
                <w:color w:val="002060"/>
              </w:rPr>
              <w:t xml:space="preserve">(REAL FABRIANO SQ.B) </w:t>
            </w:r>
          </w:p>
        </w:tc>
        <w:tc>
          <w:tcPr>
            <w:tcW w:w="800" w:type="dxa"/>
            <w:tcMar>
              <w:top w:w="20" w:type="dxa"/>
              <w:left w:w="20" w:type="dxa"/>
              <w:bottom w:w="20" w:type="dxa"/>
              <w:right w:w="20" w:type="dxa"/>
            </w:tcMar>
            <w:vAlign w:val="center"/>
            <w:hideMark/>
          </w:tcPr>
          <w:p w14:paraId="22A3C31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F7F8C4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B35CB4C" w14:textId="77777777" w:rsidR="002D3C68" w:rsidRPr="0026238F" w:rsidRDefault="002D3C68" w:rsidP="00BC4A1B">
            <w:pPr>
              <w:pStyle w:val="movimento2"/>
              <w:rPr>
                <w:color w:val="002060"/>
              </w:rPr>
            </w:pPr>
            <w:r w:rsidRPr="0026238F">
              <w:rPr>
                <w:color w:val="002060"/>
              </w:rPr>
              <w:t> </w:t>
            </w:r>
          </w:p>
        </w:tc>
      </w:tr>
    </w:tbl>
    <w:p w14:paraId="57040334" w14:textId="77777777" w:rsidR="002D3C68" w:rsidRPr="0026238F" w:rsidRDefault="002D3C68" w:rsidP="002D3C68">
      <w:pPr>
        <w:pStyle w:val="titolo30"/>
        <w:rPr>
          <w:rFonts w:eastAsiaTheme="minorEastAsia"/>
          <w:color w:val="002060"/>
        </w:rPr>
      </w:pPr>
      <w:r w:rsidRPr="0026238F">
        <w:rPr>
          <w:color w:val="002060"/>
        </w:rPr>
        <w:t xml:space="preserve">CALCIATORI ESPULSI </w:t>
      </w:r>
    </w:p>
    <w:p w14:paraId="4FFBCF5C" w14:textId="77777777" w:rsidR="002D3C68" w:rsidRPr="0026238F" w:rsidRDefault="002D3C68" w:rsidP="002D3C68">
      <w:pPr>
        <w:pStyle w:val="titolo20"/>
        <w:rPr>
          <w:color w:val="002060"/>
        </w:rPr>
      </w:pPr>
      <w:r w:rsidRPr="0026238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756D5D9" w14:textId="77777777" w:rsidTr="00BC4A1B">
        <w:tc>
          <w:tcPr>
            <w:tcW w:w="2200" w:type="dxa"/>
            <w:tcMar>
              <w:top w:w="20" w:type="dxa"/>
              <w:left w:w="20" w:type="dxa"/>
              <w:bottom w:w="20" w:type="dxa"/>
              <w:right w:w="20" w:type="dxa"/>
            </w:tcMar>
            <w:vAlign w:val="center"/>
            <w:hideMark/>
          </w:tcPr>
          <w:p w14:paraId="0A4EE4BA" w14:textId="77777777" w:rsidR="002D3C68" w:rsidRPr="0026238F" w:rsidRDefault="002D3C68" w:rsidP="00BC4A1B">
            <w:pPr>
              <w:pStyle w:val="movimento"/>
              <w:rPr>
                <w:color w:val="002060"/>
              </w:rPr>
            </w:pPr>
            <w:r w:rsidRPr="0026238F">
              <w:rPr>
                <w:color w:val="002060"/>
              </w:rPr>
              <w:t>ROSSI DANTE</w:t>
            </w:r>
          </w:p>
        </w:tc>
        <w:tc>
          <w:tcPr>
            <w:tcW w:w="2200" w:type="dxa"/>
            <w:tcMar>
              <w:top w:w="20" w:type="dxa"/>
              <w:left w:w="20" w:type="dxa"/>
              <w:bottom w:w="20" w:type="dxa"/>
              <w:right w:w="20" w:type="dxa"/>
            </w:tcMar>
            <w:vAlign w:val="center"/>
            <w:hideMark/>
          </w:tcPr>
          <w:p w14:paraId="0FA9610E" w14:textId="77777777" w:rsidR="002D3C68" w:rsidRPr="0026238F" w:rsidRDefault="002D3C68" w:rsidP="00BC4A1B">
            <w:pPr>
              <w:pStyle w:val="movimento2"/>
              <w:rPr>
                <w:color w:val="002060"/>
              </w:rPr>
            </w:pPr>
            <w:r w:rsidRPr="0026238F">
              <w:rPr>
                <w:color w:val="002060"/>
              </w:rPr>
              <w:t xml:space="preserve">(ACQUAVIVA CALCIO) </w:t>
            </w:r>
          </w:p>
        </w:tc>
        <w:tc>
          <w:tcPr>
            <w:tcW w:w="800" w:type="dxa"/>
            <w:tcMar>
              <w:top w:w="20" w:type="dxa"/>
              <w:left w:w="20" w:type="dxa"/>
              <w:bottom w:w="20" w:type="dxa"/>
              <w:right w:w="20" w:type="dxa"/>
            </w:tcMar>
            <w:vAlign w:val="center"/>
            <w:hideMark/>
          </w:tcPr>
          <w:p w14:paraId="6FFD136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ADD3A0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4088EAF" w14:textId="77777777" w:rsidR="002D3C68" w:rsidRPr="0026238F" w:rsidRDefault="002D3C68" w:rsidP="00BC4A1B">
            <w:pPr>
              <w:pStyle w:val="movimento2"/>
              <w:rPr>
                <w:color w:val="002060"/>
              </w:rPr>
            </w:pPr>
            <w:r w:rsidRPr="0026238F">
              <w:rPr>
                <w:color w:val="002060"/>
              </w:rPr>
              <w:t> </w:t>
            </w:r>
          </w:p>
        </w:tc>
      </w:tr>
    </w:tbl>
    <w:p w14:paraId="2956AC7E" w14:textId="77777777" w:rsidR="002D3C68" w:rsidRPr="0026238F" w:rsidRDefault="002D3C68" w:rsidP="002D3C68">
      <w:pPr>
        <w:pStyle w:val="titolo20"/>
        <w:rPr>
          <w:rFonts w:eastAsiaTheme="minorEastAsia"/>
          <w:color w:val="002060"/>
        </w:rPr>
      </w:pPr>
      <w:r w:rsidRPr="0026238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32361299" w14:textId="77777777" w:rsidTr="00BC4A1B">
        <w:tc>
          <w:tcPr>
            <w:tcW w:w="2200" w:type="dxa"/>
            <w:tcMar>
              <w:top w:w="20" w:type="dxa"/>
              <w:left w:w="20" w:type="dxa"/>
              <w:bottom w:w="20" w:type="dxa"/>
              <w:right w:w="20" w:type="dxa"/>
            </w:tcMar>
            <w:vAlign w:val="center"/>
            <w:hideMark/>
          </w:tcPr>
          <w:p w14:paraId="7D241C43" w14:textId="77777777" w:rsidR="002D3C68" w:rsidRPr="0026238F" w:rsidRDefault="002D3C68" w:rsidP="00BC4A1B">
            <w:pPr>
              <w:pStyle w:val="movimento"/>
              <w:rPr>
                <w:color w:val="002060"/>
              </w:rPr>
            </w:pPr>
            <w:r w:rsidRPr="0026238F">
              <w:rPr>
                <w:color w:val="002060"/>
              </w:rPr>
              <w:t>STRACCIA ALIRIO</w:t>
            </w:r>
          </w:p>
        </w:tc>
        <w:tc>
          <w:tcPr>
            <w:tcW w:w="2200" w:type="dxa"/>
            <w:tcMar>
              <w:top w:w="20" w:type="dxa"/>
              <w:left w:w="20" w:type="dxa"/>
              <w:bottom w:w="20" w:type="dxa"/>
              <w:right w:w="20" w:type="dxa"/>
            </w:tcMar>
            <w:vAlign w:val="center"/>
            <w:hideMark/>
          </w:tcPr>
          <w:p w14:paraId="6D5D22E9" w14:textId="77777777" w:rsidR="002D3C68" w:rsidRPr="0026238F" w:rsidRDefault="002D3C68" w:rsidP="00BC4A1B">
            <w:pPr>
              <w:pStyle w:val="movimento2"/>
              <w:rPr>
                <w:color w:val="002060"/>
              </w:rPr>
            </w:pPr>
            <w:r w:rsidRPr="0026238F">
              <w:rPr>
                <w:color w:val="002060"/>
              </w:rPr>
              <w:t xml:space="preserve">(ACQUAVIVA CALCIO) </w:t>
            </w:r>
          </w:p>
        </w:tc>
        <w:tc>
          <w:tcPr>
            <w:tcW w:w="800" w:type="dxa"/>
            <w:tcMar>
              <w:top w:w="20" w:type="dxa"/>
              <w:left w:w="20" w:type="dxa"/>
              <w:bottom w:w="20" w:type="dxa"/>
              <w:right w:w="20" w:type="dxa"/>
            </w:tcMar>
            <w:vAlign w:val="center"/>
            <w:hideMark/>
          </w:tcPr>
          <w:p w14:paraId="2911262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1F07F9B" w14:textId="77777777" w:rsidR="002D3C68" w:rsidRPr="0026238F" w:rsidRDefault="002D3C68" w:rsidP="00BC4A1B">
            <w:pPr>
              <w:pStyle w:val="movimento"/>
              <w:rPr>
                <w:color w:val="002060"/>
              </w:rPr>
            </w:pPr>
            <w:r w:rsidRPr="0026238F">
              <w:rPr>
                <w:color w:val="002060"/>
              </w:rPr>
              <w:t>ANGELINI GINO</w:t>
            </w:r>
          </w:p>
        </w:tc>
        <w:tc>
          <w:tcPr>
            <w:tcW w:w="2200" w:type="dxa"/>
            <w:tcMar>
              <w:top w:w="20" w:type="dxa"/>
              <w:left w:w="20" w:type="dxa"/>
              <w:bottom w:w="20" w:type="dxa"/>
              <w:right w:w="20" w:type="dxa"/>
            </w:tcMar>
            <w:vAlign w:val="center"/>
            <w:hideMark/>
          </w:tcPr>
          <w:p w14:paraId="525C18F3" w14:textId="77777777" w:rsidR="002D3C68" w:rsidRPr="0026238F" w:rsidRDefault="002D3C68" w:rsidP="00BC4A1B">
            <w:pPr>
              <w:pStyle w:val="movimento2"/>
              <w:rPr>
                <w:color w:val="002060"/>
              </w:rPr>
            </w:pPr>
            <w:r w:rsidRPr="0026238F">
              <w:rPr>
                <w:color w:val="002060"/>
              </w:rPr>
              <w:t xml:space="preserve">(SAMBENEDETTESE BEACH SOCC) </w:t>
            </w:r>
          </w:p>
        </w:tc>
      </w:tr>
      <w:tr w:rsidR="002D3C68" w:rsidRPr="0026238F" w14:paraId="0FD835AA" w14:textId="77777777" w:rsidTr="00BC4A1B">
        <w:tc>
          <w:tcPr>
            <w:tcW w:w="2200" w:type="dxa"/>
            <w:tcMar>
              <w:top w:w="20" w:type="dxa"/>
              <w:left w:w="20" w:type="dxa"/>
              <w:bottom w:w="20" w:type="dxa"/>
              <w:right w:w="20" w:type="dxa"/>
            </w:tcMar>
            <w:vAlign w:val="center"/>
            <w:hideMark/>
          </w:tcPr>
          <w:p w14:paraId="5F7435C5" w14:textId="77777777" w:rsidR="002D3C68" w:rsidRPr="0026238F" w:rsidRDefault="002D3C68" w:rsidP="00BC4A1B">
            <w:pPr>
              <w:pStyle w:val="movimento"/>
              <w:rPr>
                <w:color w:val="002060"/>
              </w:rPr>
            </w:pPr>
            <w:r w:rsidRPr="0026238F">
              <w:rPr>
                <w:color w:val="002060"/>
              </w:rPr>
              <w:t>CICCONI MICHELE</w:t>
            </w:r>
          </w:p>
        </w:tc>
        <w:tc>
          <w:tcPr>
            <w:tcW w:w="2200" w:type="dxa"/>
            <w:tcMar>
              <w:top w:w="20" w:type="dxa"/>
              <w:left w:w="20" w:type="dxa"/>
              <w:bottom w:w="20" w:type="dxa"/>
              <w:right w:w="20" w:type="dxa"/>
            </w:tcMar>
            <w:vAlign w:val="center"/>
            <w:hideMark/>
          </w:tcPr>
          <w:p w14:paraId="083FBDA2" w14:textId="77777777" w:rsidR="002D3C68" w:rsidRPr="0026238F" w:rsidRDefault="002D3C68" w:rsidP="00BC4A1B">
            <w:pPr>
              <w:pStyle w:val="movimento2"/>
              <w:rPr>
                <w:color w:val="002060"/>
              </w:rPr>
            </w:pPr>
            <w:r w:rsidRPr="0026238F">
              <w:rPr>
                <w:color w:val="002060"/>
              </w:rPr>
              <w:t xml:space="preserve">(SAMBENEDETTESE BEACH SOCC) </w:t>
            </w:r>
          </w:p>
        </w:tc>
        <w:tc>
          <w:tcPr>
            <w:tcW w:w="800" w:type="dxa"/>
            <w:tcMar>
              <w:top w:w="20" w:type="dxa"/>
              <w:left w:w="20" w:type="dxa"/>
              <w:bottom w:w="20" w:type="dxa"/>
              <w:right w:w="20" w:type="dxa"/>
            </w:tcMar>
            <w:vAlign w:val="center"/>
            <w:hideMark/>
          </w:tcPr>
          <w:p w14:paraId="105A950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E1397E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0B6CCB6" w14:textId="77777777" w:rsidR="002D3C68" w:rsidRPr="0026238F" w:rsidRDefault="002D3C68" w:rsidP="00BC4A1B">
            <w:pPr>
              <w:pStyle w:val="movimento2"/>
              <w:rPr>
                <w:color w:val="002060"/>
              </w:rPr>
            </w:pPr>
            <w:r w:rsidRPr="0026238F">
              <w:rPr>
                <w:color w:val="002060"/>
              </w:rPr>
              <w:t> </w:t>
            </w:r>
          </w:p>
        </w:tc>
      </w:tr>
    </w:tbl>
    <w:p w14:paraId="748F8289"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408FC26C" w14:textId="77777777" w:rsidR="002D3C68" w:rsidRPr="0026238F" w:rsidRDefault="002D3C68" w:rsidP="002D3C68">
      <w:pPr>
        <w:pStyle w:val="titolo20"/>
        <w:rPr>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4BCCD37" w14:textId="77777777" w:rsidTr="00BC4A1B">
        <w:tc>
          <w:tcPr>
            <w:tcW w:w="2200" w:type="dxa"/>
            <w:tcMar>
              <w:top w:w="20" w:type="dxa"/>
              <w:left w:w="20" w:type="dxa"/>
              <w:bottom w:w="20" w:type="dxa"/>
              <w:right w:w="20" w:type="dxa"/>
            </w:tcMar>
            <w:vAlign w:val="center"/>
            <w:hideMark/>
          </w:tcPr>
          <w:p w14:paraId="66227E6D" w14:textId="77777777" w:rsidR="002D3C68" w:rsidRPr="0026238F" w:rsidRDefault="002D3C68" w:rsidP="00BC4A1B">
            <w:pPr>
              <w:pStyle w:val="movimento"/>
              <w:rPr>
                <w:color w:val="002060"/>
              </w:rPr>
            </w:pPr>
            <w:r w:rsidRPr="0026238F">
              <w:rPr>
                <w:color w:val="002060"/>
              </w:rPr>
              <w:lastRenderedPageBreak/>
              <w:t>CHAABI YOUNES</w:t>
            </w:r>
          </w:p>
        </w:tc>
        <w:tc>
          <w:tcPr>
            <w:tcW w:w="2200" w:type="dxa"/>
            <w:tcMar>
              <w:top w:w="20" w:type="dxa"/>
              <w:left w:w="20" w:type="dxa"/>
              <w:bottom w:w="20" w:type="dxa"/>
              <w:right w:w="20" w:type="dxa"/>
            </w:tcMar>
            <w:vAlign w:val="center"/>
            <w:hideMark/>
          </w:tcPr>
          <w:p w14:paraId="54590997" w14:textId="77777777" w:rsidR="002D3C68" w:rsidRPr="0026238F" w:rsidRDefault="002D3C68" w:rsidP="00BC4A1B">
            <w:pPr>
              <w:pStyle w:val="movimento2"/>
              <w:rPr>
                <w:color w:val="002060"/>
              </w:rPr>
            </w:pPr>
            <w:r w:rsidRPr="0026238F">
              <w:rPr>
                <w:color w:val="002060"/>
              </w:rPr>
              <w:t xml:space="preserve">(CSI STELLA A.S.D.) </w:t>
            </w:r>
          </w:p>
        </w:tc>
        <w:tc>
          <w:tcPr>
            <w:tcW w:w="800" w:type="dxa"/>
            <w:tcMar>
              <w:top w:w="20" w:type="dxa"/>
              <w:left w:w="20" w:type="dxa"/>
              <w:bottom w:w="20" w:type="dxa"/>
              <w:right w:w="20" w:type="dxa"/>
            </w:tcMar>
            <w:vAlign w:val="center"/>
            <w:hideMark/>
          </w:tcPr>
          <w:p w14:paraId="76D1D89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B6E366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E29CD7A" w14:textId="77777777" w:rsidR="002D3C68" w:rsidRPr="0026238F" w:rsidRDefault="002D3C68" w:rsidP="00BC4A1B">
            <w:pPr>
              <w:pStyle w:val="movimento2"/>
              <w:rPr>
                <w:color w:val="002060"/>
              </w:rPr>
            </w:pPr>
            <w:r w:rsidRPr="0026238F">
              <w:rPr>
                <w:color w:val="002060"/>
              </w:rPr>
              <w:t> </w:t>
            </w:r>
          </w:p>
        </w:tc>
      </w:tr>
    </w:tbl>
    <w:p w14:paraId="7A196F40"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C08364C" w14:textId="77777777" w:rsidTr="00BC4A1B">
        <w:tc>
          <w:tcPr>
            <w:tcW w:w="2200" w:type="dxa"/>
            <w:tcMar>
              <w:top w:w="20" w:type="dxa"/>
              <w:left w:w="20" w:type="dxa"/>
              <w:bottom w:w="20" w:type="dxa"/>
              <w:right w:w="20" w:type="dxa"/>
            </w:tcMar>
            <w:vAlign w:val="center"/>
            <w:hideMark/>
          </w:tcPr>
          <w:p w14:paraId="3CCDD3E6" w14:textId="77777777" w:rsidR="002D3C68" w:rsidRPr="0026238F" w:rsidRDefault="002D3C68" w:rsidP="00BC4A1B">
            <w:pPr>
              <w:pStyle w:val="movimento"/>
              <w:rPr>
                <w:color w:val="002060"/>
              </w:rPr>
            </w:pPr>
            <w:r w:rsidRPr="0026238F">
              <w:rPr>
                <w:color w:val="002060"/>
              </w:rPr>
              <w:t>PICIACCHIA SIMONE</w:t>
            </w:r>
          </w:p>
        </w:tc>
        <w:tc>
          <w:tcPr>
            <w:tcW w:w="2200" w:type="dxa"/>
            <w:tcMar>
              <w:top w:w="20" w:type="dxa"/>
              <w:left w:w="20" w:type="dxa"/>
              <w:bottom w:w="20" w:type="dxa"/>
              <w:right w:w="20" w:type="dxa"/>
            </w:tcMar>
            <w:vAlign w:val="center"/>
            <w:hideMark/>
          </w:tcPr>
          <w:p w14:paraId="3F46FCE4" w14:textId="77777777" w:rsidR="002D3C68" w:rsidRPr="0026238F" w:rsidRDefault="002D3C68" w:rsidP="00BC4A1B">
            <w:pPr>
              <w:pStyle w:val="movimento2"/>
              <w:rPr>
                <w:color w:val="002060"/>
              </w:rPr>
            </w:pPr>
            <w:r w:rsidRPr="0026238F">
              <w:rPr>
                <w:color w:val="002060"/>
              </w:rPr>
              <w:t xml:space="preserve">(ACCUMOLI GANG C5) </w:t>
            </w:r>
          </w:p>
        </w:tc>
        <w:tc>
          <w:tcPr>
            <w:tcW w:w="800" w:type="dxa"/>
            <w:tcMar>
              <w:top w:w="20" w:type="dxa"/>
              <w:left w:w="20" w:type="dxa"/>
              <w:bottom w:w="20" w:type="dxa"/>
              <w:right w:w="20" w:type="dxa"/>
            </w:tcMar>
            <w:vAlign w:val="center"/>
            <w:hideMark/>
          </w:tcPr>
          <w:p w14:paraId="2160849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ECBF69E" w14:textId="77777777" w:rsidR="002D3C68" w:rsidRPr="0026238F" w:rsidRDefault="002D3C68" w:rsidP="00BC4A1B">
            <w:pPr>
              <w:pStyle w:val="movimento"/>
              <w:rPr>
                <w:color w:val="002060"/>
              </w:rPr>
            </w:pPr>
            <w:r w:rsidRPr="0026238F">
              <w:rPr>
                <w:color w:val="002060"/>
              </w:rPr>
              <w:t>MAGGINI SAMUELE</w:t>
            </w:r>
          </w:p>
        </w:tc>
        <w:tc>
          <w:tcPr>
            <w:tcW w:w="2200" w:type="dxa"/>
            <w:tcMar>
              <w:top w:w="20" w:type="dxa"/>
              <w:left w:w="20" w:type="dxa"/>
              <w:bottom w:w="20" w:type="dxa"/>
              <w:right w:w="20" w:type="dxa"/>
            </w:tcMar>
            <w:vAlign w:val="center"/>
            <w:hideMark/>
          </w:tcPr>
          <w:p w14:paraId="41C0C9BD" w14:textId="77777777" w:rsidR="002D3C68" w:rsidRPr="0026238F" w:rsidRDefault="002D3C68" w:rsidP="00BC4A1B">
            <w:pPr>
              <w:pStyle w:val="movimento2"/>
              <w:rPr>
                <w:color w:val="002060"/>
              </w:rPr>
            </w:pPr>
            <w:r w:rsidRPr="0026238F">
              <w:rPr>
                <w:color w:val="002060"/>
              </w:rPr>
              <w:t xml:space="preserve">(PIEDIRIPA C5) </w:t>
            </w:r>
          </w:p>
        </w:tc>
      </w:tr>
    </w:tbl>
    <w:p w14:paraId="0217C4E6"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652263C" w14:textId="77777777" w:rsidTr="00BC4A1B">
        <w:tc>
          <w:tcPr>
            <w:tcW w:w="2200" w:type="dxa"/>
            <w:tcMar>
              <w:top w:w="20" w:type="dxa"/>
              <w:left w:w="20" w:type="dxa"/>
              <w:bottom w:w="20" w:type="dxa"/>
              <w:right w:w="20" w:type="dxa"/>
            </w:tcMar>
            <w:vAlign w:val="center"/>
            <w:hideMark/>
          </w:tcPr>
          <w:p w14:paraId="64E96360" w14:textId="77777777" w:rsidR="002D3C68" w:rsidRPr="0026238F" w:rsidRDefault="002D3C68" w:rsidP="00BC4A1B">
            <w:pPr>
              <w:pStyle w:val="movimento"/>
              <w:rPr>
                <w:color w:val="002060"/>
              </w:rPr>
            </w:pPr>
            <w:r w:rsidRPr="0026238F">
              <w:rPr>
                <w:color w:val="002060"/>
              </w:rPr>
              <w:t>FERRETTI LORENZO</w:t>
            </w:r>
          </w:p>
        </w:tc>
        <w:tc>
          <w:tcPr>
            <w:tcW w:w="2200" w:type="dxa"/>
            <w:tcMar>
              <w:top w:w="20" w:type="dxa"/>
              <w:left w:w="20" w:type="dxa"/>
              <w:bottom w:w="20" w:type="dxa"/>
              <w:right w:w="20" w:type="dxa"/>
            </w:tcMar>
            <w:vAlign w:val="center"/>
            <w:hideMark/>
          </w:tcPr>
          <w:p w14:paraId="68964014" w14:textId="77777777" w:rsidR="002D3C68" w:rsidRPr="0026238F" w:rsidRDefault="002D3C68" w:rsidP="00BC4A1B">
            <w:pPr>
              <w:pStyle w:val="movimento2"/>
              <w:rPr>
                <w:color w:val="002060"/>
              </w:rPr>
            </w:pPr>
            <w:r w:rsidRPr="0026238F">
              <w:rPr>
                <w:color w:val="002060"/>
              </w:rPr>
              <w:t xml:space="preserve">(PIEDIRIPA C5) </w:t>
            </w:r>
          </w:p>
        </w:tc>
        <w:tc>
          <w:tcPr>
            <w:tcW w:w="800" w:type="dxa"/>
            <w:tcMar>
              <w:top w:w="20" w:type="dxa"/>
              <w:left w:w="20" w:type="dxa"/>
              <w:bottom w:w="20" w:type="dxa"/>
              <w:right w:w="20" w:type="dxa"/>
            </w:tcMar>
            <w:vAlign w:val="center"/>
            <w:hideMark/>
          </w:tcPr>
          <w:p w14:paraId="672526D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74EFAD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BF8E410" w14:textId="77777777" w:rsidR="002D3C68" w:rsidRPr="0026238F" w:rsidRDefault="002D3C68" w:rsidP="00BC4A1B">
            <w:pPr>
              <w:pStyle w:val="movimento2"/>
              <w:rPr>
                <w:color w:val="002060"/>
              </w:rPr>
            </w:pPr>
            <w:r w:rsidRPr="0026238F">
              <w:rPr>
                <w:color w:val="002060"/>
              </w:rPr>
              <w:t> </w:t>
            </w:r>
          </w:p>
        </w:tc>
      </w:tr>
    </w:tbl>
    <w:p w14:paraId="38919F45"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AB241EE" w14:textId="77777777" w:rsidTr="00BC4A1B">
        <w:tc>
          <w:tcPr>
            <w:tcW w:w="2200" w:type="dxa"/>
            <w:tcMar>
              <w:top w:w="20" w:type="dxa"/>
              <w:left w:w="20" w:type="dxa"/>
              <w:bottom w:w="20" w:type="dxa"/>
              <w:right w:w="20" w:type="dxa"/>
            </w:tcMar>
            <w:vAlign w:val="center"/>
            <w:hideMark/>
          </w:tcPr>
          <w:p w14:paraId="4597DAE1" w14:textId="77777777" w:rsidR="002D3C68" w:rsidRPr="0026238F" w:rsidRDefault="002D3C68" w:rsidP="00BC4A1B">
            <w:pPr>
              <w:pStyle w:val="movimento"/>
              <w:rPr>
                <w:color w:val="002060"/>
              </w:rPr>
            </w:pPr>
            <w:r w:rsidRPr="0026238F">
              <w:rPr>
                <w:color w:val="002060"/>
              </w:rPr>
              <w:t>PETROCCHI MARCELLO</w:t>
            </w:r>
          </w:p>
        </w:tc>
        <w:tc>
          <w:tcPr>
            <w:tcW w:w="2200" w:type="dxa"/>
            <w:tcMar>
              <w:top w:w="20" w:type="dxa"/>
              <w:left w:w="20" w:type="dxa"/>
              <w:bottom w:w="20" w:type="dxa"/>
              <w:right w:w="20" w:type="dxa"/>
            </w:tcMar>
            <w:vAlign w:val="center"/>
            <w:hideMark/>
          </w:tcPr>
          <w:p w14:paraId="6DB4C825" w14:textId="77777777" w:rsidR="002D3C68" w:rsidRPr="0026238F" w:rsidRDefault="002D3C68" w:rsidP="00BC4A1B">
            <w:pPr>
              <w:pStyle w:val="movimento2"/>
              <w:rPr>
                <w:color w:val="002060"/>
              </w:rPr>
            </w:pPr>
            <w:r w:rsidRPr="0026238F">
              <w:rPr>
                <w:color w:val="002060"/>
              </w:rPr>
              <w:t xml:space="preserve">(SAMBENEDETTESE BEACH SOCC) </w:t>
            </w:r>
          </w:p>
        </w:tc>
        <w:tc>
          <w:tcPr>
            <w:tcW w:w="800" w:type="dxa"/>
            <w:tcMar>
              <w:top w:w="20" w:type="dxa"/>
              <w:left w:w="20" w:type="dxa"/>
              <w:bottom w:w="20" w:type="dxa"/>
              <w:right w:w="20" w:type="dxa"/>
            </w:tcMar>
            <w:vAlign w:val="center"/>
            <w:hideMark/>
          </w:tcPr>
          <w:p w14:paraId="4B6F2E8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3599B7D" w14:textId="77777777" w:rsidR="002D3C68" w:rsidRPr="0026238F" w:rsidRDefault="002D3C68" w:rsidP="00BC4A1B">
            <w:pPr>
              <w:pStyle w:val="movimento"/>
              <w:rPr>
                <w:color w:val="002060"/>
              </w:rPr>
            </w:pPr>
            <w:r w:rsidRPr="0026238F">
              <w:rPr>
                <w:color w:val="002060"/>
              </w:rPr>
              <w:t>BIZZARRI DAVIDE</w:t>
            </w:r>
          </w:p>
        </w:tc>
        <w:tc>
          <w:tcPr>
            <w:tcW w:w="2200" w:type="dxa"/>
            <w:tcMar>
              <w:top w:w="20" w:type="dxa"/>
              <w:left w:w="20" w:type="dxa"/>
              <w:bottom w:w="20" w:type="dxa"/>
              <w:right w:w="20" w:type="dxa"/>
            </w:tcMar>
            <w:vAlign w:val="center"/>
            <w:hideMark/>
          </w:tcPr>
          <w:p w14:paraId="1FAEA9BC" w14:textId="77777777" w:rsidR="002D3C68" w:rsidRPr="0026238F" w:rsidRDefault="002D3C68" w:rsidP="00BC4A1B">
            <w:pPr>
              <w:pStyle w:val="movimento2"/>
              <w:rPr>
                <w:color w:val="002060"/>
              </w:rPr>
            </w:pPr>
            <w:r w:rsidRPr="0026238F">
              <w:rPr>
                <w:color w:val="002060"/>
              </w:rPr>
              <w:t xml:space="preserve">(TRIBALCIO PICENA) </w:t>
            </w:r>
          </w:p>
        </w:tc>
      </w:tr>
      <w:tr w:rsidR="002D3C68" w:rsidRPr="0026238F" w14:paraId="503269EA" w14:textId="77777777" w:rsidTr="00BC4A1B">
        <w:tc>
          <w:tcPr>
            <w:tcW w:w="2200" w:type="dxa"/>
            <w:tcMar>
              <w:top w:w="20" w:type="dxa"/>
              <w:left w:w="20" w:type="dxa"/>
              <w:bottom w:w="20" w:type="dxa"/>
              <w:right w:w="20" w:type="dxa"/>
            </w:tcMar>
            <w:vAlign w:val="center"/>
            <w:hideMark/>
          </w:tcPr>
          <w:p w14:paraId="7397F683" w14:textId="77777777" w:rsidR="002D3C68" w:rsidRPr="0026238F" w:rsidRDefault="002D3C68" w:rsidP="00BC4A1B">
            <w:pPr>
              <w:pStyle w:val="movimento"/>
              <w:rPr>
                <w:color w:val="002060"/>
              </w:rPr>
            </w:pPr>
            <w:r w:rsidRPr="0026238F">
              <w:rPr>
                <w:color w:val="002060"/>
              </w:rPr>
              <w:t>DI BENEDETTO DANIELE</w:t>
            </w:r>
          </w:p>
        </w:tc>
        <w:tc>
          <w:tcPr>
            <w:tcW w:w="2200" w:type="dxa"/>
            <w:tcMar>
              <w:top w:w="20" w:type="dxa"/>
              <w:left w:w="20" w:type="dxa"/>
              <w:bottom w:w="20" w:type="dxa"/>
              <w:right w:w="20" w:type="dxa"/>
            </w:tcMar>
            <w:vAlign w:val="center"/>
            <w:hideMark/>
          </w:tcPr>
          <w:p w14:paraId="27D9027E" w14:textId="77777777" w:rsidR="002D3C68" w:rsidRPr="0026238F" w:rsidRDefault="002D3C68" w:rsidP="00BC4A1B">
            <w:pPr>
              <w:pStyle w:val="movimento2"/>
              <w:rPr>
                <w:color w:val="002060"/>
              </w:rPr>
            </w:pPr>
            <w:r w:rsidRPr="0026238F">
              <w:rPr>
                <w:color w:val="002060"/>
              </w:rPr>
              <w:t xml:space="preserve">(TRIBALCIO PICENA) </w:t>
            </w:r>
          </w:p>
        </w:tc>
        <w:tc>
          <w:tcPr>
            <w:tcW w:w="800" w:type="dxa"/>
            <w:tcMar>
              <w:top w:w="20" w:type="dxa"/>
              <w:left w:w="20" w:type="dxa"/>
              <w:bottom w:w="20" w:type="dxa"/>
              <w:right w:w="20" w:type="dxa"/>
            </w:tcMar>
            <w:vAlign w:val="center"/>
            <w:hideMark/>
          </w:tcPr>
          <w:p w14:paraId="4B415BD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56D0632" w14:textId="77777777" w:rsidR="002D3C68" w:rsidRPr="0026238F" w:rsidRDefault="002D3C68" w:rsidP="00BC4A1B">
            <w:pPr>
              <w:pStyle w:val="movimento"/>
              <w:rPr>
                <w:color w:val="002060"/>
              </w:rPr>
            </w:pPr>
            <w:r w:rsidRPr="0026238F">
              <w:rPr>
                <w:color w:val="002060"/>
              </w:rPr>
              <w:t>TRAVAGLIA UMBERTO</w:t>
            </w:r>
          </w:p>
        </w:tc>
        <w:tc>
          <w:tcPr>
            <w:tcW w:w="2200" w:type="dxa"/>
            <w:tcMar>
              <w:top w:w="20" w:type="dxa"/>
              <w:left w:w="20" w:type="dxa"/>
              <w:bottom w:w="20" w:type="dxa"/>
              <w:right w:w="20" w:type="dxa"/>
            </w:tcMar>
            <w:vAlign w:val="center"/>
            <w:hideMark/>
          </w:tcPr>
          <w:p w14:paraId="629383C1" w14:textId="77777777" w:rsidR="002D3C68" w:rsidRPr="0026238F" w:rsidRDefault="002D3C68" w:rsidP="00BC4A1B">
            <w:pPr>
              <w:pStyle w:val="movimento2"/>
              <w:rPr>
                <w:color w:val="002060"/>
              </w:rPr>
            </w:pPr>
            <w:r w:rsidRPr="0026238F">
              <w:rPr>
                <w:color w:val="002060"/>
              </w:rPr>
              <w:t xml:space="preserve">(TRIBALCIO PICENA) </w:t>
            </w:r>
          </w:p>
        </w:tc>
      </w:tr>
    </w:tbl>
    <w:p w14:paraId="391617F1" w14:textId="77777777" w:rsidR="002D3C68" w:rsidRDefault="002D3C68" w:rsidP="002D3C68">
      <w:pPr>
        <w:pStyle w:val="breakline"/>
        <w:rPr>
          <w:color w:val="002060"/>
        </w:rPr>
      </w:pPr>
    </w:p>
    <w:p w14:paraId="1FA13B8A"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775DF73"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009E8BD" w14:textId="77777777" w:rsidR="002D3C68" w:rsidRPr="0026238F" w:rsidRDefault="002D3C68" w:rsidP="002D3C68">
      <w:pPr>
        <w:pStyle w:val="breakline"/>
        <w:rPr>
          <w:rFonts w:eastAsiaTheme="minorEastAsia"/>
          <w:color w:val="002060"/>
        </w:rPr>
      </w:pPr>
    </w:p>
    <w:p w14:paraId="273269B6" w14:textId="77777777" w:rsidR="002D3C68" w:rsidRPr="0026238F" w:rsidRDefault="002D3C68" w:rsidP="002D3C68">
      <w:pPr>
        <w:pStyle w:val="titoloprinc0"/>
        <w:rPr>
          <w:color w:val="002060"/>
        </w:rPr>
      </w:pPr>
      <w:r w:rsidRPr="0026238F">
        <w:rPr>
          <w:color w:val="002060"/>
        </w:rPr>
        <w:t>CLASSIFICA</w:t>
      </w:r>
    </w:p>
    <w:p w14:paraId="540E36CB" w14:textId="77777777" w:rsidR="002D3C68" w:rsidRPr="0026238F" w:rsidRDefault="002D3C68" w:rsidP="002D3C68">
      <w:pPr>
        <w:pStyle w:val="breakline"/>
        <w:rPr>
          <w:color w:val="002060"/>
        </w:rPr>
      </w:pPr>
    </w:p>
    <w:p w14:paraId="4058F51E" w14:textId="77777777" w:rsidR="002D3C68" w:rsidRPr="0026238F" w:rsidRDefault="002D3C68" w:rsidP="002D3C68">
      <w:pPr>
        <w:pStyle w:val="breakline"/>
        <w:rPr>
          <w:color w:val="002060"/>
        </w:rPr>
      </w:pPr>
    </w:p>
    <w:p w14:paraId="2FC064E7"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7224AD92"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BC611"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A2CFB"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5281"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60DFC"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33E55"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B2F27"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CB0C6"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69250"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806F8"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0DF7" w14:textId="77777777" w:rsidR="002D3C68" w:rsidRPr="0026238F" w:rsidRDefault="002D3C68" w:rsidP="00BC4A1B">
            <w:pPr>
              <w:pStyle w:val="headertabella0"/>
              <w:rPr>
                <w:color w:val="002060"/>
              </w:rPr>
            </w:pPr>
            <w:r w:rsidRPr="0026238F">
              <w:rPr>
                <w:color w:val="002060"/>
              </w:rPr>
              <w:t>PE</w:t>
            </w:r>
          </w:p>
        </w:tc>
      </w:tr>
      <w:tr w:rsidR="002D3C68" w:rsidRPr="0026238F" w14:paraId="39E3C738"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23A903" w14:textId="77777777" w:rsidR="002D3C68" w:rsidRPr="0026238F" w:rsidRDefault="002D3C68" w:rsidP="00BC4A1B">
            <w:pPr>
              <w:pStyle w:val="rowtabella0"/>
              <w:rPr>
                <w:color w:val="002060"/>
              </w:rPr>
            </w:pPr>
            <w:r w:rsidRPr="0026238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8C03"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4A9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AA11"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1EA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9A34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37AE"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FA55"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6CEA"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2546" w14:textId="77777777" w:rsidR="002D3C68" w:rsidRPr="0026238F" w:rsidRDefault="002D3C68" w:rsidP="00BC4A1B">
            <w:pPr>
              <w:pStyle w:val="rowtabella0"/>
              <w:jc w:val="center"/>
              <w:rPr>
                <w:color w:val="002060"/>
              </w:rPr>
            </w:pPr>
            <w:r w:rsidRPr="0026238F">
              <w:rPr>
                <w:color w:val="002060"/>
              </w:rPr>
              <w:t>0</w:t>
            </w:r>
          </w:p>
        </w:tc>
      </w:tr>
      <w:tr w:rsidR="002D3C68" w:rsidRPr="0026238F" w14:paraId="27883B5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E928C" w14:textId="77777777" w:rsidR="002D3C68" w:rsidRPr="0026238F" w:rsidRDefault="002D3C68" w:rsidP="00BC4A1B">
            <w:pPr>
              <w:pStyle w:val="rowtabella0"/>
              <w:rPr>
                <w:color w:val="002060"/>
              </w:rPr>
            </w:pPr>
            <w:r w:rsidRPr="0026238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F195"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AA30"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AABC"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CA1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750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4882"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A18D"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A804"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7CCB" w14:textId="77777777" w:rsidR="002D3C68" w:rsidRPr="0026238F" w:rsidRDefault="002D3C68" w:rsidP="00BC4A1B">
            <w:pPr>
              <w:pStyle w:val="rowtabella0"/>
              <w:jc w:val="center"/>
              <w:rPr>
                <w:color w:val="002060"/>
              </w:rPr>
            </w:pPr>
            <w:r w:rsidRPr="0026238F">
              <w:rPr>
                <w:color w:val="002060"/>
              </w:rPr>
              <w:t>0</w:t>
            </w:r>
          </w:p>
        </w:tc>
      </w:tr>
      <w:tr w:rsidR="002D3C68" w:rsidRPr="0026238F" w14:paraId="1061C8C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8FF93" w14:textId="77777777" w:rsidR="002D3C68" w:rsidRPr="0026238F" w:rsidRDefault="002D3C68" w:rsidP="00BC4A1B">
            <w:pPr>
              <w:pStyle w:val="rowtabella0"/>
              <w:rPr>
                <w:color w:val="002060"/>
                <w:lang w:val="es-ES"/>
              </w:rPr>
            </w:pPr>
            <w:r w:rsidRPr="0026238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801E"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F750"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6792"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05A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7F20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C8A8C"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09CF"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01B8"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E08A" w14:textId="77777777" w:rsidR="002D3C68" w:rsidRPr="0026238F" w:rsidRDefault="002D3C68" w:rsidP="00BC4A1B">
            <w:pPr>
              <w:pStyle w:val="rowtabella0"/>
              <w:jc w:val="center"/>
              <w:rPr>
                <w:color w:val="002060"/>
              </w:rPr>
            </w:pPr>
            <w:r w:rsidRPr="0026238F">
              <w:rPr>
                <w:color w:val="002060"/>
              </w:rPr>
              <w:t>0</w:t>
            </w:r>
          </w:p>
        </w:tc>
      </w:tr>
      <w:tr w:rsidR="002D3C68" w:rsidRPr="0026238F" w14:paraId="2D3BA73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142EE" w14:textId="77777777" w:rsidR="002D3C68" w:rsidRPr="0026238F" w:rsidRDefault="002D3C68" w:rsidP="00BC4A1B">
            <w:pPr>
              <w:pStyle w:val="rowtabella0"/>
              <w:rPr>
                <w:color w:val="002060"/>
              </w:rPr>
            </w:pPr>
            <w:r w:rsidRPr="0026238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71DD"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F71D"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E67A"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D97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BF7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CB90"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27E8"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7CBE4"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D727" w14:textId="77777777" w:rsidR="002D3C68" w:rsidRPr="0026238F" w:rsidRDefault="002D3C68" w:rsidP="00BC4A1B">
            <w:pPr>
              <w:pStyle w:val="rowtabella0"/>
              <w:jc w:val="center"/>
              <w:rPr>
                <w:color w:val="002060"/>
              </w:rPr>
            </w:pPr>
            <w:r w:rsidRPr="0026238F">
              <w:rPr>
                <w:color w:val="002060"/>
              </w:rPr>
              <w:t>0</w:t>
            </w:r>
          </w:p>
        </w:tc>
      </w:tr>
      <w:tr w:rsidR="002D3C68" w:rsidRPr="0026238F" w14:paraId="15A2EF3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BD894" w14:textId="77777777" w:rsidR="002D3C68" w:rsidRPr="0026238F" w:rsidRDefault="002D3C68" w:rsidP="00BC4A1B">
            <w:pPr>
              <w:pStyle w:val="rowtabella0"/>
              <w:rPr>
                <w:color w:val="002060"/>
              </w:rPr>
            </w:pPr>
            <w:r w:rsidRPr="0026238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848C"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E67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795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7F0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769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A3A0"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F516"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1D2B"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BBBD" w14:textId="77777777" w:rsidR="002D3C68" w:rsidRPr="0026238F" w:rsidRDefault="002D3C68" w:rsidP="00BC4A1B">
            <w:pPr>
              <w:pStyle w:val="rowtabella0"/>
              <w:jc w:val="center"/>
              <w:rPr>
                <w:color w:val="002060"/>
              </w:rPr>
            </w:pPr>
            <w:r w:rsidRPr="0026238F">
              <w:rPr>
                <w:color w:val="002060"/>
              </w:rPr>
              <w:t>1</w:t>
            </w:r>
          </w:p>
        </w:tc>
      </w:tr>
      <w:tr w:rsidR="002D3C68" w:rsidRPr="0026238F" w14:paraId="36736C4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FFB9B" w14:textId="77777777" w:rsidR="002D3C68" w:rsidRPr="0026238F" w:rsidRDefault="002D3C68" w:rsidP="00BC4A1B">
            <w:pPr>
              <w:pStyle w:val="rowtabella0"/>
              <w:rPr>
                <w:color w:val="002060"/>
              </w:rPr>
            </w:pPr>
            <w:r w:rsidRPr="0026238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2EFE"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9D44"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0F1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F4CC"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1C7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B959"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8D7B"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952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E18B" w14:textId="77777777" w:rsidR="002D3C68" w:rsidRPr="0026238F" w:rsidRDefault="002D3C68" w:rsidP="00BC4A1B">
            <w:pPr>
              <w:pStyle w:val="rowtabella0"/>
              <w:jc w:val="center"/>
              <w:rPr>
                <w:color w:val="002060"/>
              </w:rPr>
            </w:pPr>
            <w:r w:rsidRPr="0026238F">
              <w:rPr>
                <w:color w:val="002060"/>
              </w:rPr>
              <w:t>0</w:t>
            </w:r>
          </w:p>
        </w:tc>
      </w:tr>
      <w:tr w:rsidR="002D3C68" w:rsidRPr="0026238F" w14:paraId="1C0AD6F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EF23D" w14:textId="77777777" w:rsidR="002D3C68" w:rsidRPr="0026238F" w:rsidRDefault="002D3C68" w:rsidP="00BC4A1B">
            <w:pPr>
              <w:pStyle w:val="rowtabella0"/>
              <w:rPr>
                <w:color w:val="002060"/>
              </w:rPr>
            </w:pPr>
            <w:r w:rsidRPr="0026238F">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B1FA"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96EB"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79B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E16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25A7"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358F6"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A612"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A5B3"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C7D4" w14:textId="77777777" w:rsidR="002D3C68" w:rsidRPr="0026238F" w:rsidRDefault="002D3C68" w:rsidP="00BC4A1B">
            <w:pPr>
              <w:pStyle w:val="rowtabella0"/>
              <w:jc w:val="center"/>
              <w:rPr>
                <w:color w:val="002060"/>
              </w:rPr>
            </w:pPr>
            <w:r w:rsidRPr="0026238F">
              <w:rPr>
                <w:color w:val="002060"/>
              </w:rPr>
              <w:t>0</w:t>
            </w:r>
          </w:p>
        </w:tc>
      </w:tr>
      <w:tr w:rsidR="002D3C68" w:rsidRPr="0026238F" w14:paraId="1FF7250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5E8D2" w14:textId="77777777" w:rsidR="002D3C68" w:rsidRPr="0026238F" w:rsidRDefault="002D3C68" w:rsidP="00BC4A1B">
            <w:pPr>
              <w:pStyle w:val="rowtabella0"/>
              <w:rPr>
                <w:color w:val="002060"/>
              </w:rPr>
            </w:pPr>
            <w:r w:rsidRPr="0026238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9C6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F1C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568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6C5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A7B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B8C0"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6A1B"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844CE"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791E" w14:textId="77777777" w:rsidR="002D3C68" w:rsidRPr="0026238F" w:rsidRDefault="002D3C68" w:rsidP="00BC4A1B">
            <w:pPr>
              <w:pStyle w:val="rowtabella0"/>
              <w:jc w:val="center"/>
              <w:rPr>
                <w:color w:val="002060"/>
              </w:rPr>
            </w:pPr>
            <w:r w:rsidRPr="0026238F">
              <w:rPr>
                <w:color w:val="002060"/>
              </w:rPr>
              <w:t>0</w:t>
            </w:r>
          </w:p>
        </w:tc>
      </w:tr>
      <w:tr w:rsidR="002D3C68" w:rsidRPr="0026238F" w14:paraId="2DFB4E4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5438E" w14:textId="77777777" w:rsidR="002D3C68" w:rsidRPr="0026238F" w:rsidRDefault="002D3C68" w:rsidP="00BC4A1B">
            <w:pPr>
              <w:pStyle w:val="rowtabella0"/>
              <w:rPr>
                <w:color w:val="002060"/>
              </w:rPr>
            </w:pPr>
            <w:r w:rsidRPr="0026238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84A3"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4A31"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FFA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CEC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9BE9"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9F789"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1DF5"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1C04"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A164" w14:textId="77777777" w:rsidR="002D3C68" w:rsidRPr="0026238F" w:rsidRDefault="002D3C68" w:rsidP="00BC4A1B">
            <w:pPr>
              <w:pStyle w:val="rowtabella0"/>
              <w:jc w:val="center"/>
              <w:rPr>
                <w:color w:val="002060"/>
              </w:rPr>
            </w:pPr>
            <w:r w:rsidRPr="0026238F">
              <w:rPr>
                <w:color w:val="002060"/>
              </w:rPr>
              <w:t>0</w:t>
            </w:r>
          </w:p>
        </w:tc>
      </w:tr>
      <w:tr w:rsidR="002D3C68" w:rsidRPr="0026238F" w14:paraId="786B73F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792B4" w14:textId="77777777" w:rsidR="002D3C68" w:rsidRPr="0026238F" w:rsidRDefault="002D3C68" w:rsidP="00BC4A1B">
            <w:pPr>
              <w:pStyle w:val="rowtabella0"/>
              <w:rPr>
                <w:color w:val="002060"/>
              </w:rPr>
            </w:pPr>
            <w:r w:rsidRPr="0026238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B5BE"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1642"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D2D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8AE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4D68"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5CEF"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019B"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8DC5"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9F12" w14:textId="77777777" w:rsidR="002D3C68" w:rsidRPr="0026238F" w:rsidRDefault="002D3C68" w:rsidP="00BC4A1B">
            <w:pPr>
              <w:pStyle w:val="rowtabella0"/>
              <w:jc w:val="center"/>
              <w:rPr>
                <w:color w:val="002060"/>
              </w:rPr>
            </w:pPr>
            <w:r w:rsidRPr="0026238F">
              <w:rPr>
                <w:color w:val="002060"/>
              </w:rPr>
              <w:t>0</w:t>
            </w:r>
          </w:p>
        </w:tc>
      </w:tr>
      <w:tr w:rsidR="002D3C68" w:rsidRPr="0026238F" w14:paraId="562F5B6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BCEE0" w14:textId="77777777" w:rsidR="002D3C68" w:rsidRPr="0026238F" w:rsidRDefault="002D3C68" w:rsidP="00BC4A1B">
            <w:pPr>
              <w:pStyle w:val="rowtabella0"/>
              <w:rPr>
                <w:color w:val="002060"/>
              </w:rPr>
            </w:pPr>
            <w:r w:rsidRPr="0026238F">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379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BD35"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6A3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1F7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D22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E54D"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B195"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8FA7"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AA13" w14:textId="77777777" w:rsidR="002D3C68" w:rsidRPr="0026238F" w:rsidRDefault="002D3C68" w:rsidP="00BC4A1B">
            <w:pPr>
              <w:pStyle w:val="rowtabella0"/>
              <w:jc w:val="center"/>
              <w:rPr>
                <w:color w:val="002060"/>
              </w:rPr>
            </w:pPr>
            <w:r w:rsidRPr="0026238F">
              <w:rPr>
                <w:color w:val="002060"/>
              </w:rPr>
              <w:t>0</w:t>
            </w:r>
          </w:p>
        </w:tc>
      </w:tr>
      <w:tr w:rsidR="002D3C68" w:rsidRPr="0026238F" w14:paraId="7797111E"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D2DA68" w14:textId="77777777" w:rsidR="002D3C68" w:rsidRPr="0026238F" w:rsidRDefault="002D3C68" w:rsidP="00BC4A1B">
            <w:pPr>
              <w:pStyle w:val="rowtabella0"/>
              <w:rPr>
                <w:color w:val="002060"/>
              </w:rPr>
            </w:pPr>
            <w:proofErr w:type="spellStart"/>
            <w:r w:rsidRPr="0026238F">
              <w:rPr>
                <w:color w:val="002060"/>
              </w:rPr>
              <w:t>sq.B</w:t>
            </w:r>
            <w:proofErr w:type="spellEnd"/>
            <w:r w:rsidRPr="0026238F">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C40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8739"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714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3C8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B014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FE0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0D7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0C7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F078" w14:textId="77777777" w:rsidR="002D3C68" w:rsidRPr="0026238F" w:rsidRDefault="002D3C68" w:rsidP="00BC4A1B">
            <w:pPr>
              <w:pStyle w:val="rowtabella0"/>
              <w:jc w:val="center"/>
              <w:rPr>
                <w:color w:val="002060"/>
              </w:rPr>
            </w:pPr>
            <w:r w:rsidRPr="0026238F">
              <w:rPr>
                <w:color w:val="002060"/>
              </w:rPr>
              <w:t>0</w:t>
            </w:r>
          </w:p>
        </w:tc>
      </w:tr>
    </w:tbl>
    <w:p w14:paraId="7978B0E5" w14:textId="77777777" w:rsidR="002D3C68" w:rsidRPr="0026238F" w:rsidRDefault="002D3C68" w:rsidP="002D3C68">
      <w:pPr>
        <w:pStyle w:val="breakline"/>
        <w:rPr>
          <w:rFonts w:eastAsiaTheme="minorEastAsia"/>
          <w:color w:val="002060"/>
        </w:rPr>
      </w:pPr>
    </w:p>
    <w:p w14:paraId="26272AEB" w14:textId="77777777" w:rsidR="002D3C68" w:rsidRPr="0026238F" w:rsidRDefault="002D3C68" w:rsidP="002D3C68">
      <w:pPr>
        <w:pStyle w:val="breakline"/>
        <w:rPr>
          <w:color w:val="002060"/>
        </w:rPr>
      </w:pPr>
    </w:p>
    <w:p w14:paraId="47A6383C" w14:textId="77777777" w:rsidR="002D3C68" w:rsidRPr="0026238F" w:rsidRDefault="002D3C68" w:rsidP="002D3C68">
      <w:pPr>
        <w:pStyle w:val="sottotitolocampionato10"/>
        <w:rPr>
          <w:color w:val="002060"/>
        </w:rPr>
      </w:pPr>
      <w:r w:rsidRPr="002623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157621F1"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83ED9"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FD7A1"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042A9"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A1AF2"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88FAD"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CD0E9"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7E85"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822C"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77AE6"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283C7" w14:textId="77777777" w:rsidR="002D3C68" w:rsidRPr="0026238F" w:rsidRDefault="002D3C68" w:rsidP="00BC4A1B">
            <w:pPr>
              <w:pStyle w:val="headertabella0"/>
              <w:rPr>
                <w:color w:val="002060"/>
              </w:rPr>
            </w:pPr>
            <w:r w:rsidRPr="0026238F">
              <w:rPr>
                <w:color w:val="002060"/>
              </w:rPr>
              <w:t>PE</w:t>
            </w:r>
          </w:p>
        </w:tc>
      </w:tr>
      <w:tr w:rsidR="002D3C68" w:rsidRPr="0026238F" w14:paraId="22C84EFE"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0E5D0" w14:textId="77777777" w:rsidR="002D3C68" w:rsidRPr="0026238F" w:rsidRDefault="002D3C68" w:rsidP="00BC4A1B">
            <w:pPr>
              <w:pStyle w:val="rowtabella0"/>
              <w:rPr>
                <w:color w:val="002060"/>
              </w:rPr>
            </w:pPr>
            <w:r w:rsidRPr="0026238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4426"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577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8590"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BF9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4C1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E8D7"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509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2923"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08B8" w14:textId="77777777" w:rsidR="002D3C68" w:rsidRPr="0026238F" w:rsidRDefault="002D3C68" w:rsidP="00BC4A1B">
            <w:pPr>
              <w:pStyle w:val="rowtabella0"/>
              <w:jc w:val="center"/>
              <w:rPr>
                <w:color w:val="002060"/>
              </w:rPr>
            </w:pPr>
            <w:r w:rsidRPr="0026238F">
              <w:rPr>
                <w:color w:val="002060"/>
              </w:rPr>
              <w:t>0</w:t>
            </w:r>
          </w:p>
        </w:tc>
      </w:tr>
      <w:tr w:rsidR="002D3C68" w:rsidRPr="0026238F" w14:paraId="4A17223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B1912" w14:textId="77777777" w:rsidR="002D3C68" w:rsidRPr="0026238F" w:rsidRDefault="002D3C68" w:rsidP="00BC4A1B">
            <w:pPr>
              <w:pStyle w:val="rowtabella0"/>
              <w:rPr>
                <w:color w:val="002060"/>
              </w:rPr>
            </w:pPr>
            <w:r w:rsidRPr="0026238F">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CD95"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CBB0"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CA64"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6C0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C1E0"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81D9"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22A4"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F25B"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3B70" w14:textId="77777777" w:rsidR="002D3C68" w:rsidRPr="0026238F" w:rsidRDefault="002D3C68" w:rsidP="00BC4A1B">
            <w:pPr>
              <w:pStyle w:val="rowtabella0"/>
              <w:jc w:val="center"/>
              <w:rPr>
                <w:color w:val="002060"/>
              </w:rPr>
            </w:pPr>
            <w:r w:rsidRPr="0026238F">
              <w:rPr>
                <w:color w:val="002060"/>
              </w:rPr>
              <w:t>0</w:t>
            </w:r>
          </w:p>
        </w:tc>
      </w:tr>
      <w:tr w:rsidR="002D3C68" w:rsidRPr="0026238F" w14:paraId="4F0E06E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93CDF" w14:textId="77777777" w:rsidR="002D3C68" w:rsidRPr="0026238F" w:rsidRDefault="002D3C68" w:rsidP="00BC4A1B">
            <w:pPr>
              <w:pStyle w:val="rowtabella0"/>
              <w:rPr>
                <w:color w:val="002060"/>
              </w:rPr>
            </w:pPr>
            <w:r w:rsidRPr="0026238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387D"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E87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8A33"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C9B4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909E"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BC1D"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7FA6"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FD859"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AE64" w14:textId="77777777" w:rsidR="002D3C68" w:rsidRPr="0026238F" w:rsidRDefault="002D3C68" w:rsidP="00BC4A1B">
            <w:pPr>
              <w:pStyle w:val="rowtabella0"/>
              <w:jc w:val="center"/>
              <w:rPr>
                <w:color w:val="002060"/>
              </w:rPr>
            </w:pPr>
            <w:r w:rsidRPr="0026238F">
              <w:rPr>
                <w:color w:val="002060"/>
              </w:rPr>
              <w:t>0</w:t>
            </w:r>
          </w:p>
        </w:tc>
      </w:tr>
      <w:tr w:rsidR="002D3C68" w:rsidRPr="0026238F" w14:paraId="450C1A8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C6858" w14:textId="77777777" w:rsidR="002D3C68" w:rsidRPr="0026238F" w:rsidRDefault="002D3C68" w:rsidP="00BC4A1B">
            <w:pPr>
              <w:pStyle w:val="rowtabella0"/>
              <w:rPr>
                <w:color w:val="002060"/>
                <w:lang w:val="es-ES"/>
              </w:rPr>
            </w:pPr>
            <w:r w:rsidRPr="0026238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E54B"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223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A6FA"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817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7D8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9336"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2DD2"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BBC4"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05F4" w14:textId="77777777" w:rsidR="002D3C68" w:rsidRPr="0026238F" w:rsidRDefault="002D3C68" w:rsidP="00BC4A1B">
            <w:pPr>
              <w:pStyle w:val="rowtabella0"/>
              <w:jc w:val="center"/>
              <w:rPr>
                <w:color w:val="002060"/>
              </w:rPr>
            </w:pPr>
            <w:r w:rsidRPr="0026238F">
              <w:rPr>
                <w:color w:val="002060"/>
              </w:rPr>
              <w:t>0</w:t>
            </w:r>
          </w:p>
        </w:tc>
      </w:tr>
      <w:tr w:rsidR="002D3C68" w:rsidRPr="0026238F" w14:paraId="0544AE1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1E841" w14:textId="77777777" w:rsidR="002D3C68" w:rsidRPr="0026238F" w:rsidRDefault="002D3C68" w:rsidP="00BC4A1B">
            <w:pPr>
              <w:pStyle w:val="rowtabella0"/>
              <w:rPr>
                <w:color w:val="002060"/>
              </w:rPr>
            </w:pPr>
            <w:r w:rsidRPr="0026238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0F8E"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A3DC"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10A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C4E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D380"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A4D9"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0062"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8A7D"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C3E9" w14:textId="77777777" w:rsidR="002D3C68" w:rsidRPr="0026238F" w:rsidRDefault="002D3C68" w:rsidP="00BC4A1B">
            <w:pPr>
              <w:pStyle w:val="rowtabella0"/>
              <w:jc w:val="center"/>
              <w:rPr>
                <w:color w:val="002060"/>
              </w:rPr>
            </w:pPr>
            <w:r w:rsidRPr="0026238F">
              <w:rPr>
                <w:color w:val="002060"/>
              </w:rPr>
              <w:t>0</w:t>
            </w:r>
          </w:p>
        </w:tc>
      </w:tr>
      <w:tr w:rsidR="002D3C68" w:rsidRPr="0026238F" w14:paraId="3F898EB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695B9" w14:textId="77777777" w:rsidR="002D3C68" w:rsidRPr="0026238F" w:rsidRDefault="002D3C68" w:rsidP="00BC4A1B">
            <w:pPr>
              <w:pStyle w:val="rowtabella0"/>
              <w:rPr>
                <w:color w:val="002060"/>
              </w:rPr>
            </w:pPr>
            <w:r w:rsidRPr="0026238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A1FD"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413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16A5"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9EF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6092"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77D0"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37F0"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AFB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6B1A" w14:textId="77777777" w:rsidR="002D3C68" w:rsidRPr="0026238F" w:rsidRDefault="002D3C68" w:rsidP="00BC4A1B">
            <w:pPr>
              <w:pStyle w:val="rowtabella0"/>
              <w:jc w:val="center"/>
              <w:rPr>
                <w:color w:val="002060"/>
              </w:rPr>
            </w:pPr>
            <w:r w:rsidRPr="0026238F">
              <w:rPr>
                <w:color w:val="002060"/>
              </w:rPr>
              <w:t>0</w:t>
            </w:r>
          </w:p>
        </w:tc>
      </w:tr>
      <w:tr w:rsidR="002D3C68" w:rsidRPr="0026238F" w14:paraId="7BF57CE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344318" w14:textId="77777777" w:rsidR="002D3C68" w:rsidRPr="0026238F" w:rsidRDefault="002D3C68" w:rsidP="00BC4A1B">
            <w:pPr>
              <w:pStyle w:val="rowtabella0"/>
              <w:rPr>
                <w:color w:val="002060"/>
              </w:rPr>
            </w:pPr>
            <w:r w:rsidRPr="0026238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AFE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30D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EA8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BE0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AD40"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63063"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3264"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D37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3080" w14:textId="77777777" w:rsidR="002D3C68" w:rsidRPr="0026238F" w:rsidRDefault="002D3C68" w:rsidP="00BC4A1B">
            <w:pPr>
              <w:pStyle w:val="rowtabella0"/>
              <w:jc w:val="center"/>
              <w:rPr>
                <w:color w:val="002060"/>
              </w:rPr>
            </w:pPr>
            <w:r w:rsidRPr="0026238F">
              <w:rPr>
                <w:color w:val="002060"/>
              </w:rPr>
              <w:t>0</w:t>
            </w:r>
          </w:p>
        </w:tc>
      </w:tr>
      <w:tr w:rsidR="002D3C68" w:rsidRPr="0026238F" w14:paraId="6C1C4A2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5CB64" w14:textId="77777777" w:rsidR="002D3C68" w:rsidRPr="0026238F" w:rsidRDefault="002D3C68" w:rsidP="00BC4A1B">
            <w:pPr>
              <w:pStyle w:val="rowtabella0"/>
              <w:rPr>
                <w:color w:val="002060"/>
              </w:rPr>
            </w:pPr>
            <w:r w:rsidRPr="0026238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7F97"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898B"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4A1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830C"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1988"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5CC3"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5D1D"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E4D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A2A7A" w14:textId="77777777" w:rsidR="002D3C68" w:rsidRPr="0026238F" w:rsidRDefault="002D3C68" w:rsidP="00BC4A1B">
            <w:pPr>
              <w:pStyle w:val="rowtabella0"/>
              <w:jc w:val="center"/>
              <w:rPr>
                <w:color w:val="002060"/>
              </w:rPr>
            </w:pPr>
            <w:r w:rsidRPr="0026238F">
              <w:rPr>
                <w:color w:val="002060"/>
              </w:rPr>
              <w:t>0</w:t>
            </w:r>
          </w:p>
        </w:tc>
      </w:tr>
      <w:tr w:rsidR="002D3C68" w:rsidRPr="0026238F" w14:paraId="32CB9BA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5D772" w14:textId="77777777" w:rsidR="002D3C68" w:rsidRPr="0026238F" w:rsidRDefault="002D3C68" w:rsidP="00BC4A1B">
            <w:pPr>
              <w:pStyle w:val="rowtabella0"/>
              <w:rPr>
                <w:color w:val="002060"/>
              </w:rPr>
            </w:pPr>
            <w:r w:rsidRPr="0026238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EE1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61E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100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06AA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8206"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3EA5C"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9E85"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818A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8B51" w14:textId="77777777" w:rsidR="002D3C68" w:rsidRPr="0026238F" w:rsidRDefault="002D3C68" w:rsidP="00BC4A1B">
            <w:pPr>
              <w:pStyle w:val="rowtabella0"/>
              <w:jc w:val="center"/>
              <w:rPr>
                <w:color w:val="002060"/>
              </w:rPr>
            </w:pPr>
            <w:r w:rsidRPr="0026238F">
              <w:rPr>
                <w:color w:val="002060"/>
              </w:rPr>
              <w:t>0</w:t>
            </w:r>
          </w:p>
        </w:tc>
      </w:tr>
      <w:tr w:rsidR="002D3C68" w:rsidRPr="0026238F" w14:paraId="02551A1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F7830" w14:textId="77777777" w:rsidR="002D3C68" w:rsidRPr="0026238F" w:rsidRDefault="002D3C68" w:rsidP="00BC4A1B">
            <w:pPr>
              <w:pStyle w:val="rowtabella0"/>
              <w:rPr>
                <w:color w:val="002060"/>
                <w:lang w:val="es-ES"/>
              </w:rPr>
            </w:pPr>
            <w:r w:rsidRPr="0026238F">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A27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0DE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9DE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51A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557F"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B1F8"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3FD9"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44FF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3C74" w14:textId="77777777" w:rsidR="002D3C68" w:rsidRPr="0026238F" w:rsidRDefault="002D3C68" w:rsidP="00BC4A1B">
            <w:pPr>
              <w:pStyle w:val="rowtabella0"/>
              <w:jc w:val="center"/>
              <w:rPr>
                <w:color w:val="002060"/>
              </w:rPr>
            </w:pPr>
            <w:r w:rsidRPr="0026238F">
              <w:rPr>
                <w:color w:val="002060"/>
              </w:rPr>
              <w:t>0</w:t>
            </w:r>
          </w:p>
        </w:tc>
      </w:tr>
      <w:tr w:rsidR="002D3C68" w:rsidRPr="0026238F" w14:paraId="678A2E8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79A90" w14:textId="77777777" w:rsidR="002D3C68" w:rsidRPr="0026238F" w:rsidRDefault="002D3C68" w:rsidP="00BC4A1B">
            <w:pPr>
              <w:pStyle w:val="rowtabella0"/>
              <w:rPr>
                <w:color w:val="002060"/>
              </w:rPr>
            </w:pPr>
            <w:r w:rsidRPr="0026238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397F"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7639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DF3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E82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9362"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407AB"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08B5" w14:textId="77777777" w:rsidR="002D3C68" w:rsidRPr="0026238F" w:rsidRDefault="002D3C68" w:rsidP="00BC4A1B">
            <w:pPr>
              <w:pStyle w:val="rowtabella0"/>
              <w:jc w:val="center"/>
              <w:rPr>
                <w:color w:val="002060"/>
              </w:rPr>
            </w:pPr>
            <w:r w:rsidRPr="002623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DC94"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BE8E" w14:textId="77777777" w:rsidR="002D3C68" w:rsidRPr="0026238F" w:rsidRDefault="002D3C68" w:rsidP="00BC4A1B">
            <w:pPr>
              <w:pStyle w:val="rowtabella0"/>
              <w:jc w:val="center"/>
              <w:rPr>
                <w:color w:val="002060"/>
              </w:rPr>
            </w:pPr>
            <w:r w:rsidRPr="0026238F">
              <w:rPr>
                <w:color w:val="002060"/>
              </w:rPr>
              <w:t>0</w:t>
            </w:r>
          </w:p>
        </w:tc>
      </w:tr>
      <w:tr w:rsidR="002D3C68" w:rsidRPr="0026238F" w14:paraId="64A4F664"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865FC" w14:textId="77777777" w:rsidR="002D3C68" w:rsidRPr="0026238F" w:rsidRDefault="002D3C68" w:rsidP="00BC4A1B">
            <w:pPr>
              <w:pStyle w:val="rowtabella0"/>
              <w:rPr>
                <w:color w:val="002060"/>
              </w:rPr>
            </w:pPr>
            <w:r w:rsidRPr="0026238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461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EBFF"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45B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550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C091"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380C"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CEC6" w14:textId="77777777" w:rsidR="002D3C68" w:rsidRPr="0026238F" w:rsidRDefault="002D3C68" w:rsidP="00BC4A1B">
            <w:pPr>
              <w:pStyle w:val="rowtabella0"/>
              <w:jc w:val="center"/>
              <w:rPr>
                <w:color w:val="002060"/>
              </w:rPr>
            </w:pPr>
            <w:r w:rsidRPr="0026238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2E11"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00A1" w14:textId="77777777" w:rsidR="002D3C68" w:rsidRPr="0026238F" w:rsidRDefault="002D3C68" w:rsidP="00BC4A1B">
            <w:pPr>
              <w:pStyle w:val="rowtabella0"/>
              <w:jc w:val="center"/>
              <w:rPr>
                <w:color w:val="002060"/>
              </w:rPr>
            </w:pPr>
            <w:r w:rsidRPr="0026238F">
              <w:rPr>
                <w:color w:val="002060"/>
              </w:rPr>
              <w:t>0</w:t>
            </w:r>
          </w:p>
        </w:tc>
      </w:tr>
    </w:tbl>
    <w:p w14:paraId="278D5104" w14:textId="77777777" w:rsidR="002D3C68" w:rsidRPr="0026238F" w:rsidRDefault="002D3C68" w:rsidP="002D3C68">
      <w:pPr>
        <w:pStyle w:val="breakline"/>
        <w:rPr>
          <w:rFonts w:eastAsiaTheme="minorEastAsia"/>
          <w:color w:val="002060"/>
        </w:rPr>
      </w:pPr>
    </w:p>
    <w:p w14:paraId="7369D580" w14:textId="77777777" w:rsidR="002D3C68" w:rsidRPr="0026238F" w:rsidRDefault="002D3C68" w:rsidP="002D3C68">
      <w:pPr>
        <w:pStyle w:val="breakline"/>
        <w:rPr>
          <w:color w:val="002060"/>
        </w:rPr>
      </w:pPr>
    </w:p>
    <w:p w14:paraId="3E30818B" w14:textId="77777777" w:rsidR="002D3C68" w:rsidRPr="0026238F" w:rsidRDefault="002D3C68" w:rsidP="002D3C68">
      <w:pPr>
        <w:pStyle w:val="sottotitolocampionato10"/>
        <w:rPr>
          <w:color w:val="002060"/>
        </w:rPr>
      </w:pPr>
      <w:r w:rsidRPr="0026238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73756D9D"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676A7"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2D79B"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64793"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4AC51"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37812"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1F971"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B5904"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B6C2"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A152F"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B6459" w14:textId="77777777" w:rsidR="002D3C68" w:rsidRPr="0026238F" w:rsidRDefault="002D3C68" w:rsidP="00BC4A1B">
            <w:pPr>
              <w:pStyle w:val="headertabella0"/>
              <w:rPr>
                <w:color w:val="002060"/>
              </w:rPr>
            </w:pPr>
            <w:r w:rsidRPr="0026238F">
              <w:rPr>
                <w:color w:val="002060"/>
              </w:rPr>
              <w:t>PE</w:t>
            </w:r>
          </w:p>
        </w:tc>
      </w:tr>
      <w:tr w:rsidR="002D3C68" w:rsidRPr="0026238F" w14:paraId="0D9C97B1"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FB2494" w14:textId="77777777" w:rsidR="002D3C68" w:rsidRPr="0026238F" w:rsidRDefault="002D3C68" w:rsidP="00BC4A1B">
            <w:pPr>
              <w:pStyle w:val="rowtabella0"/>
              <w:rPr>
                <w:color w:val="002060"/>
              </w:rPr>
            </w:pPr>
            <w:r w:rsidRPr="0026238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4E69"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C360"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FA5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B0F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3E99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6170" w14:textId="77777777" w:rsidR="002D3C68" w:rsidRPr="0026238F" w:rsidRDefault="002D3C68" w:rsidP="00BC4A1B">
            <w:pPr>
              <w:pStyle w:val="rowtabella0"/>
              <w:jc w:val="center"/>
              <w:rPr>
                <w:color w:val="002060"/>
              </w:rPr>
            </w:pPr>
            <w:r w:rsidRPr="0026238F">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D617"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E003" w14:textId="77777777" w:rsidR="002D3C68" w:rsidRPr="0026238F" w:rsidRDefault="002D3C68" w:rsidP="00BC4A1B">
            <w:pPr>
              <w:pStyle w:val="rowtabella0"/>
              <w:jc w:val="center"/>
              <w:rPr>
                <w:color w:val="002060"/>
              </w:rPr>
            </w:pPr>
            <w:r w:rsidRPr="0026238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9AA5" w14:textId="77777777" w:rsidR="002D3C68" w:rsidRPr="0026238F" w:rsidRDefault="002D3C68" w:rsidP="00BC4A1B">
            <w:pPr>
              <w:pStyle w:val="rowtabella0"/>
              <w:jc w:val="center"/>
              <w:rPr>
                <w:color w:val="002060"/>
              </w:rPr>
            </w:pPr>
            <w:r w:rsidRPr="0026238F">
              <w:rPr>
                <w:color w:val="002060"/>
              </w:rPr>
              <w:t>0</w:t>
            </w:r>
          </w:p>
        </w:tc>
      </w:tr>
      <w:tr w:rsidR="002D3C68" w:rsidRPr="0026238F" w14:paraId="02FCDE1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41C92" w14:textId="77777777" w:rsidR="002D3C68" w:rsidRPr="0026238F" w:rsidRDefault="002D3C68" w:rsidP="00BC4A1B">
            <w:pPr>
              <w:pStyle w:val="rowtabella0"/>
              <w:rPr>
                <w:color w:val="002060"/>
              </w:rPr>
            </w:pPr>
            <w:r w:rsidRPr="0026238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DA84"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CCBF"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B093"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D48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838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CFBE"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8ABC"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188E"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AB349" w14:textId="77777777" w:rsidR="002D3C68" w:rsidRPr="0026238F" w:rsidRDefault="002D3C68" w:rsidP="00BC4A1B">
            <w:pPr>
              <w:pStyle w:val="rowtabella0"/>
              <w:jc w:val="center"/>
              <w:rPr>
                <w:color w:val="002060"/>
              </w:rPr>
            </w:pPr>
            <w:r w:rsidRPr="0026238F">
              <w:rPr>
                <w:color w:val="002060"/>
              </w:rPr>
              <w:t>0</w:t>
            </w:r>
          </w:p>
        </w:tc>
      </w:tr>
      <w:tr w:rsidR="002D3C68" w:rsidRPr="0026238F" w14:paraId="00FB3D8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1321C" w14:textId="77777777" w:rsidR="002D3C68" w:rsidRPr="0026238F" w:rsidRDefault="002D3C68" w:rsidP="00BC4A1B">
            <w:pPr>
              <w:pStyle w:val="rowtabella0"/>
              <w:rPr>
                <w:color w:val="002060"/>
              </w:rPr>
            </w:pPr>
            <w:r w:rsidRPr="0026238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2B87"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8BD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BBD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C1B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02B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D929"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E532"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66D6"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F802" w14:textId="77777777" w:rsidR="002D3C68" w:rsidRPr="0026238F" w:rsidRDefault="002D3C68" w:rsidP="00BC4A1B">
            <w:pPr>
              <w:pStyle w:val="rowtabella0"/>
              <w:jc w:val="center"/>
              <w:rPr>
                <w:color w:val="002060"/>
              </w:rPr>
            </w:pPr>
            <w:r w:rsidRPr="0026238F">
              <w:rPr>
                <w:color w:val="002060"/>
              </w:rPr>
              <w:t>0</w:t>
            </w:r>
          </w:p>
        </w:tc>
      </w:tr>
      <w:tr w:rsidR="002D3C68" w:rsidRPr="0026238F" w14:paraId="57BFF5E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3D429" w14:textId="77777777" w:rsidR="002D3C68" w:rsidRPr="0026238F" w:rsidRDefault="002D3C68" w:rsidP="00BC4A1B">
            <w:pPr>
              <w:pStyle w:val="rowtabella0"/>
              <w:rPr>
                <w:color w:val="002060"/>
              </w:rPr>
            </w:pPr>
            <w:r w:rsidRPr="0026238F">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EF42"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650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BF1F"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FDD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614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50D5"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E122"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A274"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1275" w14:textId="77777777" w:rsidR="002D3C68" w:rsidRPr="0026238F" w:rsidRDefault="002D3C68" w:rsidP="00BC4A1B">
            <w:pPr>
              <w:pStyle w:val="rowtabella0"/>
              <w:jc w:val="center"/>
              <w:rPr>
                <w:color w:val="002060"/>
              </w:rPr>
            </w:pPr>
            <w:r w:rsidRPr="0026238F">
              <w:rPr>
                <w:color w:val="002060"/>
              </w:rPr>
              <w:t>0</w:t>
            </w:r>
          </w:p>
        </w:tc>
      </w:tr>
      <w:tr w:rsidR="002D3C68" w:rsidRPr="0026238F" w14:paraId="5A52927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AAD15" w14:textId="77777777" w:rsidR="002D3C68" w:rsidRPr="0026238F" w:rsidRDefault="002D3C68" w:rsidP="00BC4A1B">
            <w:pPr>
              <w:pStyle w:val="rowtabella0"/>
              <w:rPr>
                <w:color w:val="002060"/>
              </w:rPr>
            </w:pPr>
            <w:r w:rsidRPr="0026238F">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07FA"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B35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39A5"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406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00D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50627"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D0CC"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F8A6"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F0A4" w14:textId="77777777" w:rsidR="002D3C68" w:rsidRPr="0026238F" w:rsidRDefault="002D3C68" w:rsidP="00BC4A1B">
            <w:pPr>
              <w:pStyle w:val="rowtabella0"/>
              <w:jc w:val="center"/>
              <w:rPr>
                <w:color w:val="002060"/>
              </w:rPr>
            </w:pPr>
            <w:r w:rsidRPr="0026238F">
              <w:rPr>
                <w:color w:val="002060"/>
              </w:rPr>
              <w:t>0</w:t>
            </w:r>
          </w:p>
        </w:tc>
      </w:tr>
      <w:tr w:rsidR="002D3C68" w:rsidRPr="0026238F" w14:paraId="2BE594E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A366D" w14:textId="77777777" w:rsidR="002D3C68" w:rsidRPr="0026238F" w:rsidRDefault="002D3C68" w:rsidP="00BC4A1B">
            <w:pPr>
              <w:pStyle w:val="rowtabella0"/>
              <w:rPr>
                <w:color w:val="002060"/>
                <w:lang w:val="es-ES"/>
              </w:rPr>
            </w:pPr>
            <w:r w:rsidRPr="0026238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6C0D9"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2917"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0C2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1CB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C12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7D69"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FE62"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DC42"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7D9C" w14:textId="77777777" w:rsidR="002D3C68" w:rsidRPr="0026238F" w:rsidRDefault="002D3C68" w:rsidP="00BC4A1B">
            <w:pPr>
              <w:pStyle w:val="rowtabella0"/>
              <w:jc w:val="center"/>
              <w:rPr>
                <w:color w:val="002060"/>
              </w:rPr>
            </w:pPr>
            <w:r w:rsidRPr="0026238F">
              <w:rPr>
                <w:color w:val="002060"/>
              </w:rPr>
              <w:t>0</w:t>
            </w:r>
          </w:p>
        </w:tc>
      </w:tr>
      <w:tr w:rsidR="002D3C68" w:rsidRPr="0026238F" w14:paraId="2EE92D5D"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E237B" w14:textId="77777777" w:rsidR="002D3C68" w:rsidRPr="0026238F" w:rsidRDefault="002D3C68" w:rsidP="00BC4A1B">
            <w:pPr>
              <w:pStyle w:val="rowtabella0"/>
              <w:rPr>
                <w:color w:val="002060"/>
              </w:rPr>
            </w:pPr>
            <w:r w:rsidRPr="0026238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FD0C"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AD9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74B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D928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11EC"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4C25"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173B"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32EF"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3E872" w14:textId="77777777" w:rsidR="002D3C68" w:rsidRPr="0026238F" w:rsidRDefault="002D3C68" w:rsidP="00BC4A1B">
            <w:pPr>
              <w:pStyle w:val="rowtabella0"/>
              <w:jc w:val="center"/>
              <w:rPr>
                <w:color w:val="002060"/>
              </w:rPr>
            </w:pPr>
            <w:r w:rsidRPr="0026238F">
              <w:rPr>
                <w:color w:val="002060"/>
              </w:rPr>
              <w:t>0</w:t>
            </w:r>
          </w:p>
        </w:tc>
      </w:tr>
      <w:tr w:rsidR="002D3C68" w:rsidRPr="0026238F" w14:paraId="044E66D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E1B5B" w14:textId="77777777" w:rsidR="002D3C68" w:rsidRPr="0026238F" w:rsidRDefault="002D3C68" w:rsidP="00BC4A1B">
            <w:pPr>
              <w:pStyle w:val="rowtabella0"/>
              <w:rPr>
                <w:color w:val="002060"/>
              </w:rPr>
            </w:pPr>
            <w:r w:rsidRPr="0026238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C5257"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BD1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850E"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588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295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5AA2"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B2C6"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191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7CEE" w14:textId="77777777" w:rsidR="002D3C68" w:rsidRPr="0026238F" w:rsidRDefault="002D3C68" w:rsidP="00BC4A1B">
            <w:pPr>
              <w:pStyle w:val="rowtabella0"/>
              <w:jc w:val="center"/>
              <w:rPr>
                <w:color w:val="002060"/>
              </w:rPr>
            </w:pPr>
            <w:r w:rsidRPr="0026238F">
              <w:rPr>
                <w:color w:val="002060"/>
              </w:rPr>
              <w:t>0</w:t>
            </w:r>
          </w:p>
        </w:tc>
      </w:tr>
      <w:tr w:rsidR="002D3C68" w:rsidRPr="0026238F" w14:paraId="7371AD0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D1329" w14:textId="77777777" w:rsidR="002D3C68" w:rsidRPr="0026238F" w:rsidRDefault="002D3C68" w:rsidP="00BC4A1B">
            <w:pPr>
              <w:pStyle w:val="rowtabella0"/>
              <w:rPr>
                <w:color w:val="002060"/>
              </w:rPr>
            </w:pPr>
            <w:r w:rsidRPr="0026238F">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F4CC"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F4F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DD8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910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9A59"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3C3F"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16A7"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CF60"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4D06" w14:textId="77777777" w:rsidR="002D3C68" w:rsidRPr="0026238F" w:rsidRDefault="002D3C68" w:rsidP="00BC4A1B">
            <w:pPr>
              <w:pStyle w:val="rowtabella0"/>
              <w:jc w:val="center"/>
              <w:rPr>
                <w:color w:val="002060"/>
              </w:rPr>
            </w:pPr>
            <w:r w:rsidRPr="0026238F">
              <w:rPr>
                <w:color w:val="002060"/>
              </w:rPr>
              <w:t>0</w:t>
            </w:r>
          </w:p>
        </w:tc>
      </w:tr>
      <w:tr w:rsidR="002D3C68" w:rsidRPr="0026238F" w14:paraId="4C30667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7DB2E" w14:textId="77777777" w:rsidR="002D3C68" w:rsidRPr="0026238F" w:rsidRDefault="002D3C68" w:rsidP="00BC4A1B">
            <w:pPr>
              <w:pStyle w:val="rowtabella0"/>
              <w:rPr>
                <w:color w:val="002060"/>
              </w:rPr>
            </w:pPr>
            <w:r w:rsidRPr="0026238F">
              <w:rPr>
                <w:color w:val="002060"/>
              </w:rPr>
              <w:lastRenderedPageBreak/>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5472"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4601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776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23E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100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0F3F"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C5E4" w14:textId="77777777" w:rsidR="002D3C68" w:rsidRPr="0026238F" w:rsidRDefault="002D3C68" w:rsidP="00BC4A1B">
            <w:pPr>
              <w:pStyle w:val="rowtabella0"/>
              <w:jc w:val="center"/>
              <w:rPr>
                <w:color w:val="002060"/>
              </w:rPr>
            </w:pPr>
            <w:r w:rsidRPr="0026238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AC24"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EBFF" w14:textId="77777777" w:rsidR="002D3C68" w:rsidRPr="0026238F" w:rsidRDefault="002D3C68" w:rsidP="00BC4A1B">
            <w:pPr>
              <w:pStyle w:val="rowtabella0"/>
              <w:jc w:val="center"/>
              <w:rPr>
                <w:color w:val="002060"/>
              </w:rPr>
            </w:pPr>
            <w:r w:rsidRPr="0026238F">
              <w:rPr>
                <w:color w:val="002060"/>
              </w:rPr>
              <w:t>0</w:t>
            </w:r>
          </w:p>
        </w:tc>
      </w:tr>
      <w:tr w:rsidR="002D3C68" w:rsidRPr="0026238F" w14:paraId="466A75E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87C82" w14:textId="77777777" w:rsidR="002D3C68" w:rsidRPr="0026238F" w:rsidRDefault="002D3C68" w:rsidP="00BC4A1B">
            <w:pPr>
              <w:pStyle w:val="rowtabella0"/>
              <w:rPr>
                <w:color w:val="002060"/>
              </w:rPr>
            </w:pPr>
            <w:r w:rsidRPr="0026238F">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82C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20BA"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52E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3CE1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48D3"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C103"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5B65" w14:textId="77777777" w:rsidR="002D3C68" w:rsidRPr="0026238F" w:rsidRDefault="002D3C68" w:rsidP="00BC4A1B">
            <w:pPr>
              <w:pStyle w:val="rowtabella0"/>
              <w:jc w:val="center"/>
              <w:rPr>
                <w:color w:val="002060"/>
              </w:rPr>
            </w:pPr>
            <w:r w:rsidRPr="0026238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FA38" w14:textId="77777777" w:rsidR="002D3C68" w:rsidRPr="0026238F" w:rsidRDefault="002D3C68" w:rsidP="00BC4A1B">
            <w:pPr>
              <w:pStyle w:val="rowtabella0"/>
              <w:jc w:val="center"/>
              <w:rPr>
                <w:color w:val="002060"/>
              </w:rPr>
            </w:pPr>
            <w:r w:rsidRPr="0026238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2FF4" w14:textId="77777777" w:rsidR="002D3C68" w:rsidRPr="0026238F" w:rsidRDefault="002D3C68" w:rsidP="00BC4A1B">
            <w:pPr>
              <w:pStyle w:val="rowtabella0"/>
              <w:jc w:val="center"/>
              <w:rPr>
                <w:color w:val="002060"/>
              </w:rPr>
            </w:pPr>
            <w:r w:rsidRPr="0026238F">
              <w:rPr>
                <w:color w:val="002060"/>
              </w:rPr>
              <w:t>0</w:t>
            </w:r>
          </w:p>
        </w:tc>
      </w:tr>
      <w:tr w:rsidR="002D3C68" w:rsidRPr="0026238F" w14:paraId="0A75F1F5"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A566A" w14:textId="77777777" w:rsidR="002D3C68" w:rsidRPr="0026238F" w:rsidRDefault="002D3C68" w:rsidP="00BC4A1B">
            <w:pPr>
              <w:pStyle w:val="rowtabella0"/>
              <w:rPr>
                <w:color w:val="002060"/>
                <w:lang w:val="es-ES"/>
              </w:rPr>
            </w:pPr>
            <w:r w:rsidRPr="0026238F">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1A7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2286"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44D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0E5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69A8"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3443"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CD32" w14:textId="77777777" w:rsidR="002D3C68" w:rsidRPr="0026238F" w:rsidRDefault="002D3C68" w:rsidP="00BC4A1B">
            <w:pPr>
              <w:pStyle w:val="rowtabella0"/>
              <w:jc w:val="center"/>
              <w:rPr>
                <w:color w:val="002060"/>
              </w:rPr>
            </w:pPr>
            <w:r w:rsidRPr="002623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F5B9" w14:textId="77777777" w:rsidR="002D3C68" w:rsidRPr="0026238F" w:rsidRDefault="002D3C68" w:rsidP="00BC4A1B">
            <w:pPr>
              <w:pStyle w:val="rowtabella0"/>
              <w:jc w:val="center"/>
              <w:rPr>
                <w:color w:val="002060"/>
              </w:rPr>
            </w:pPr>
            <w:r w:rsidRPr="0026238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65BD" w14:textId="77777777" w:rsidR="002D3C68" w:rsidRPr="0026238F" w:rsidRDefault="002D3C68" w:rsidP="00BC4A1B">
            <w:pPr>
              <w:pStyle w:val="rowtabella0"/>
              <w:jc w:val="center"/>
              <w:rPr>
                <w:color w:val="002060"/>
              </w:rPr>
            </w:pPr>
            <w:r w:rsidRPr="0026238F">
              <w:rPr>
                <w:color w:val="002060"/>
              </w:rPr>
              <w:t>2</w:t>
            </w:r>
          </w:p>
        </w:tc>
      </w:tr>
    </w:tbl>
    <w:p w14:paraId="69D005DD" w14:textId="77777777" w:rsidR="002D3C68" w:rsidRPr="0026238F" w:rsidRDefault="002D3C68" w:rsidP="002D3C68">
      <w:pPr>
        <w:pStyle w:val="breakline"/>
        <w:rPr>
          <w:rFonts w:eastAsiaTheme="minorEastAsia"/>
          <w:color w:val="002060"/>
        </w:rPr>
      </w:pPr>
    </w:p>
    <w:p w14:paraId="6C7DE286" w14:textId="77777777" w:rsidR="002D3C68" w:rsidRPr="0026238F" w:rsidRDefault="002D3C68" w:rsidP="002D3C68">
      <w:pPr>
        <w:pStyle w:val="breakline"/>
        <w:rPr>
          <w:color w:val="002060"/>
        </w:rPr>
      </w:pPr>
    </w:p>
    <w:p w14:paraId="34681675" w14:textId="77777777" w:rsidR="002D3C68" w:rsidRPr="0026238F" w:rsidRDefault="002D3C68" w:rsidP="002D3C68">
      <w:pPr>
        <w:pStyle w:val="sottotitolocampionato10"/>
        <w:rPr>
          <w:color w:val="002060"/>
        </w:rPr>
      </w:pPr>
      <w:r w:rsidRPr="0026238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5892DBCB"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25003"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43DD5"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FDCE"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911D"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0F819"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ACCDE"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4F2B"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3FB77"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CBB7"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DE9E5" w14:textId="77777777" w:rsidR="002D3C68" w:rsidRPr="0026238F" w:rsidRDefault="002D3C68" w:rsidP="00BC4A1B">
            <w:pPr>
              <w:pStyle w:val="headertabella0"/>
              <w:rPr>
                <w:color w:val="002060"/>
              </w:rPr>
            </w:pPr>
            <w:r w:rsidRPr="0026238F">
              <w:rPr>
                <w:color w:val="002060"/>
              </w:rPr>
              <w:t>PE</w:t>
            </w:r>
          </w:p>
        </w:tc>
      </w:tr>
      <w:tr w:rsidR="002D3C68" w:rsidRPr="0026238F" w14:paraId="495557D5"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6E047" w14:textId="77777777" w:rsidR="002D3C68" w:rsidRPr="0026238F" w:rsidRDefault="002D3C68" w:rsidP="00BC4A1B">
            <w:pPr>
              <w:pStyle w:val="rowtabella0"/>
              <w:rPr>
                <w:color w:val="002060"/>
              </w:rPr>
            </w:pPr>
            <w:r w:rsidRPr="0026238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BBFD"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BB9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7229"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74B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B148"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C2FE"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5EB5"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2B81"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E755" w14:textId="77777777" w:rsidR="002D3C68" w:rsidRPr="0026238F" w:rsidRDefault="002D3C68" w:rsidP="00BC4A1B">
            <w:pPr>
              <w:pStyle w:val="rowtabella0"/>
              <w:jc w:val="center"/>
              <w:rPr>
                <w:color w:val="002060"/>
              </w:rPr>
            </w:pPr>
            <w:r w:rsidRPr="0026238F">
              <w:rPr>
                <w:color w:val="002060"/>
              </w:rPr>
              <w:t>0</w:t>
            </w:r>
          </w:p>
        </w:tc>
      </w:tr>
      <w:tr w:rsidR="002D3C68" w:rsidRPr="0026238F" w14:paraId="537B6A9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1769CE" w14:textId="77777777" w:rsidR="002D3C68" w:rsidRPr="0026238F" w:rsidRDefault="002D3C68" w:rsidP="00BC4A1B">
            <w:pPr>
              <w:pStyle w:val="rowtabella0"/>
              <w:rPr>
                <w:color w:val="002060"/>
              </w:rPr>
            </w:pPr>
            <w:r w:rsidRPr="0026238F">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0577"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62D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F6A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C13A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9CE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017C"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D02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86DC4"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CCE0" w14:textId="77777777" w:rsidR="002D3C68" w:rsidRPr="0026238F" w:rsidRDefault="002D3C68" w:rsidP="00BC4A1B">
            <w:pPr>
              <w:pStyle w:val="rowtabella0"/>
              <w:jc w:val="center"/>
              <w:rPr>
                <w:color w:val="002060"/>
              </w:rPr>
            </w:pPr>
            <w:r w:rsidRPr="0026238F">
              <w:rPr>
                <w:color w:val="002060"/>
              </w:rPr>
              <w:t>0</w:t>
            </w:r>
          </w:p>
        </w:tc>
      </w:tr>
      <w:tr w:rsidR="002D3C68" w:rsidRPr="0026238F" w14:paraId="74A985F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50C0E" w14:textId="77777777" w:rsidR="002D3C68" w:rsidRPr="0026238F" w:rsidRDefault="002D3C68" w:rsidP="00BC4A1B">
            <w:pPr>
              <w:pStyle w:val="rowtabella0"/>
              <w:rPr>
                <w:color w:val="002060"/>
              </w:rPr>
            </w:pPr>
            <w:r w:rsidRPr="0026238F">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4FD2"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2A3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74CB"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706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056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D5B3"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FDFC"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6ABD"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A55B" w14:textId="77777777" w:rsidR="002D3C68" w:rsidRPr="0026238F" w:rsidRDefault="002D3C68" w:rsidP="00BC4A1B">
            <w:pPr>
              <w:pStyle w:val="rowtabella0"/>
              <w:jc w:val="center"/>
              <w:rPr>
                <w:color w:val="002060"/>
              </w:rPr>
            </w:pPr>
            <w:r w:rsidRPr="0026238F">
              <w:rPr>
                <w:color w:val="002060"/>
              </w:rPr>
              <w:t>0</w:t>
            </w:r>
          </w:p>
        </w:tc>
      </w:tr>
      <w:tr w:rsidR="002D3C68" w:rsidRPr="0026238F" w14:paraId="7A3D7B4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498B7" w14:textId="77777777" w:rsidR="002D3C68" w:rsidRPr="0026238F" w:rsidRDefault="002D3C68" w:rsidP="00BC4A1B">
            <w:pPr>
              <w:pStyle w:val="rowtabella0"/>
              <w:rPr>
                <w:color w:val="002060"/>
              </w:rPr>
            </w:pPr>
            <w:r w:rsidRPr="0026238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6B70"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820C"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08D0"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D02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4C8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AC63"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279B"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56C0"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EDDBE" w14:textId="77777777" w:rsidR="002D3C68" w:rsidRPr="0026238F" w:rsidRDefault="002D3C68" w:rsidP="00BC4A1B">
            <w:pPr>
              <w:pStyle w:val="rowtabella0"/>
              <w:jc w:val="center"/>
              <w:rPr>
                <w:color w:val="002060"/>
              </w:rPr>
            </w:pPr>
            <w:r w:rsidRPr="0026238F">
              <w:rPr>
                <w:color w:val="002060"/>
              </w:rPr>
              <w:t>0</w:t>
            </w:r>
          </w:p>
        </w:tc>
      </w:tr>
      <w:tr w:rsidR="002D3C68" w:rsidRPr="0026238F" w14:paraId="16843AA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ED737" w14:textId="77777777" w:rsidR="002D3C68" w:rsidRPr="0026238F" w:rsidRDefault="002D3C68" w:rsidP="00BC4A1B">
            <w:pPr>
              <w:pStyle w:val="rowtabella0"/>
              <w:rPr>
                <w:color w:val="002060"/>
              </w:rPr>
            </w:pPr>
            <w:r w:rsidRPr="0026238F">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2809"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38696"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ED81"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2C8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2503"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96E3"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8883"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E1C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8779" w14:textId="77777777" w:rsidR="002D3C68" w:rsidRPr="0026238F" w:rsidRDefault="002D3C68" w:rsidP="00BC4A1B">
            <w:pPr>
              <w:pStyle w:val="rowtabella0"/>
              <w:jc w:val="center"/>
              <w:rPr>
                <w:color w:val="002060"/>
              </w:rPr>
            </w:pPr>
            <w:r w:rsidRPr="0026238F">
              <w:rPr>
                <w:color w:val="002060"/>
              </w:rPr>
              <w:t>0</w:t>
            </w:r>
          </w:p>
        </w:tc>
      </w:tr>
      <w:tr w:rsidR="002D3C68" w:rsidRPr="0026238F" w14:paraId="45029E4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AB85C" w14:textId="77777777" w:rsidR="002D3C68" w:rsidRPr="0026238F" w:rsidRDefault="002D3C68" w:rsidP="00BC4A1B">
            <w:pPr>
              <w:pStyle w:val="rowtabella0"/>
              <w:rPr>
                <w:color w:val="002060"/>
              </w:rPr>
            </w:pPr>
            <w:r w:rsidRPr="0026238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9B42"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F3C9"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6ACA"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C27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200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BEF3"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6DA2"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B544"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F49A" w14:textId="77777777" w:rsidR="002D3C68" w:rsidRPr="0026238F" w:rsidRDefault="002D3C68" w:rsidP="00BC4A1B">
            <w:pPr>
              <w:pStyle w:val="rowtabella0"/>
              <w:jc w:val="center"/>
              <w:rPr>
                <w:color w:val="002060"/>
              </w:rPr>
            </w:pPr>
            <w:r w:rsidRPr="0026238F">
              <w:rPr>
                <w:color w:val="002060"/>
              </w:rPr>
              <w:t>0</w:t>
            </w:r>
          </w:p>
        </w:tc>
      </w:tr>
      <w:tr w:rsidR="002D3C68" w:rsidRPr="0026238F" w14:paraId="0C491B4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FA819" w14:textId="77777777" w:rsidR="002D3C68" w:rsidRPr="0026238F" w:rsidRDefault="002D3C68" w:rsidP="00BC4A1B">
            <w:pPr>
              <w:pStyle w:val="rowtabella0"/>
              <w:rPr>
                <w:color w:val="002060"/>
              </w:rPr>
            </w:pPr>
            <w:r w:rsidRPr="0026238F">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7C6F"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6E6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B16B"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2D9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AE6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CBFC"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5437"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C1BD"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179A" w14:textId="77777777" w:rsidR="002D3C68" w:rsidRPr="0026238F" w:rsidRDefault="002D3C68" w:rsidP="00BC4A1B">
            <w:pPr>
              <w:pStyle w:val="rowtabella0"/>
              <w:jc w:val="center"/>
              <w:rPr>
                <w:color w:val="002060"/>
              </w:rPr>
            </w:pPr>
            <w:r w:rsidRPr="0026238F">
              <w:rPr>
                <w:color w:val="002060"/>
              </w:rPr>
              <w:t>0</w:t>
            </w:r>
          </w:p>
        </w:tc>
      </w:tr>
      <w:tr w:rsidR="002D3C68" w:rsidRPr="0026238F" w14:paraId="260E32B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94731" w14:textId="77777777" w:rsidR="002D3C68" w:rsidRPr="0026238F" w:rsidRDefault="002D3C68" w:rsidP="00BC4A1B">
            <w:pPr>
              <w:pStyle w:val="rowtabella0"/>
              <w:rPr>
                <w:color w:val="002060"/>
              </w:rPr>
            </w:pPr>
            <w:r w:rsidRPr="0026238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1B0D"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A0C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EBE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F54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5B3A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02F6"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6EA8"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1453"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8034" w14:textId="77777777" w:rsidR="002D3C68" w:rsidRPr="0026238F" w:rsidRDefault="002D3C68" w:rsidP="00BC4A1B">
            <w:pPr>
              <w:pStyle w:val="rowtabella0"/>
              <w:jc w:val="center"/>
              <w:rPr>
                <w:color w:val="002060"/>
              </w:rPr>
            </w:pPr>
            <w:r w:rsidRPr="0026238F">
              <w:rPr>
                <w:color w:val="002060"/>
              </w:rPr>
              <w:t>0</w:t>
            </w:r>
          </w:p>
        </w:tc>
      </w:tr>
      <w:tr w:rsidR="002D3C68" w:rsidRPr="0026238F" w14:paraId="6860647D"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D736D" w14:textId="77777777" w:rsidR="002D3C68" w:rsidRPr="0026238F" w:rsidRDefault="002D3C68" w:rsidP="00BC4A1B">
            <w:pPr>
              <w:pStyle w:val="rowtabella0"/>
              <w:rPr>
                <w:color w:val="002060"/>
              </w:rPr>
            </w:pPr>
            <w:r w:rsidRPr="0026238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CC4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A12C"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4DA5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29A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BEB64"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365D"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823A"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A90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A06F" w14:textId="77777777" w:rsidR="002D3C68" w:rsidRPr="0026238F" w:rsidRDefault="002D3C68" w:rsidP="00BC4A1B">
            <w:pPr>
              <w:pStyle w:val="rowtabella0"/>
              <w:jc w:val="center"/>
              <w:rPr>
                <w:color w:val="002060"/>
              </w:rPr>
            </w:pPr>
            <w:r w:rsidRPr="0026238F">
              <w:rPr>
                <w:color w:val="002060"/>
              </w:rPr>
              <w:t>0</w:t>
            </w:r>
          </w:p>
        </w:tc>
      </w:tr>
      <w:tr w:rsidR="002D3C68" w:rsidRPr="0026238F" w14:paraId="016920B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C0905" w14:textId="77777777" w:rsidR="002D3C68" w:rsidRPr="0026238F" w:rsidRDefault="002D3C68" w:rsidP="00BC4A1B">
            <w:pPr>
              <w:pStyle w:val="rowtabella0"/>
              <w:rPr>
                <w:color w:val="002060"/>
              </w:rPr>
            </w:pPr>
            <w:r w:rsidRPr="0026238F">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D71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51C3"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9FD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306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CB59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10FD"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770D"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0FF5"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E280" w14:textId="77777777" w:rsidR="002D3C68" w:rsidRPr="0026238F" w:rsidRDefault="002D3C68" w:rsidP="00BC4A1B">
            <w:pPr>
              <w:pStyle w:val="rowtabella0"/>
              <w:jc w:val="center"/>
              <w:rPr>
                <w:color w:val="002060"/>
              </w:rPr>
            </w:pPr>
            <w:r w:rsidRPr="0026238F">
              <w:rPr>
                <w:color w:val="002060"/>
              </w:rPr>
              <w:t>0</w:t>
            </w:r>
          </w:p>
        </w:tc>
      </w:tr>
      <w:tr w:rsidR="002D3C68" w:rsidRPr="0026238F" w14:paraId="0E0CA90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7F820" w14:textId="77777777" w:rsidR="002D3C68" w:rsidRPr="0026238F" w:rsidRDefault="002D3C68" w:rsidP="00BC4A1B">
            <w:pPr>
              <w:pStyle w:val="rowtabella0"/>
              <w:rPr>
                <w:color w:val="002060"/>
              </w:rPr>
            </w:pPr>
            <w:r w:rsidRPr="0026238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A49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064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A2D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2CE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7E5E"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B2B2"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0246" w14:textId="77777777" w:rsidR="002D3C68" w:rsidRPr="0026238F" w:rsidRDefault="002D3C68" w:rsidP="00BC4A1B">
            <w:pPr>
              <w:pStyle w:val="rowtabella0"/>
              <w:jc w:val="center"/>
              <w:rPr>
                <w:color w:val="002060"/>
              </w:rPr>
            </w:pPr>
            <w:r w:rsidRPr="0026238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0654"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A89F" w14:textId="77777777" w:rsidR="002D3C68" w:rsidRPr="0026238F" w:rsidRDefault="002D3C68" w:rsidP="00BC4A1B">
            <w:pPr>
              <w:pStyle w:val="rowtabella0"/>
              <w:jc w:val="center"/>
              <w:rPr>
                <w:color w:val="002060"/>
              </w:rPr>
            </w:pPr>
            <w:r w:rsidRPr="0026238F">
              <w:rPr>
                <w:color w:val="002060"/>
              </w:rPr>
              <w:t>1</w:t>
            </w:r>
          </w:p>
        </w:tc>
      </w:tr>
      <w:tr w:rsidR="002D3C68" w:rsidRPr="0026238F" w14:paraId="5D1E834E"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BCBC59" w14:textId="77777777" w:rsidR="002D3C68" w:rsidRPr="0026238F" w:rsidRDefault="002D3C68" w:rsidP="00BC4A1B">
            <w:pPr>
              <w:pStyle w:val="rowtabella0"/>
              <w:rPr>
                <w:color w:val="002060"/>
                <w:lang w:val="es-ES"/>
              </w:rPr>
            </w:pPr>
            <w:r w:rsidRPr="0026238F">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572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758B"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316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444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CA5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1DF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1C3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410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8BF8" w14:textId="77777777" w:rsidR="002D3C68" w:rsidRPr="0026238F" w:rsidRDefault="002D3C68" w:rsidP="00BC4A1B">
            <w:pPr>
              <w:pStyle w:val="rowtabella0"/>
              <w:jc w:val="center"/>
              <w:rPr>
                <w:color w:val="002060"/>
              </w:rPr>
            </w:pPr>
            <w:r w:rsidRPr="0026238F">
              <w:rPr>
                <w:color w:val="002060"/>
              </w:rPr>
              <w:t>0</w:t>
            </w:r>
          </w:p>
        </w:tc>
      </w:tr>
    </w:tbl>
    <w:p w14:paraId="76A03BD9" w14:textId="77777777" w:rsidR="002D3C68" w:rsidRPr="0026238F" w:rsidRDefault="002D3C68" w:rsidP="002D3C68">
      <w:pPr>
        <w:pStyle w:val="breakline"/>
        <w:rPr>
          <w:rFonts w:eastAsiaTheme="minorEastAsia"/>
          <w:color w:val="002060"/>
        </w:rPr>
      </w:pPr>
    </w:p>
    <w:p w14:paraId="7C24DEFA" w14:textId="77777777" w:rsidR="002D3C68" w:rsidRPr="0026238F" w:rsidRDefault="002D3C68" w:rsidP="002D3C68">
      <w:pPr>
        <w:pStyle w:val="breakline"/>
        <w:rPr>
          <w:color w:val="002060"/>
        </w:rPr>
      </w:pPr>
    </w:p>
    <w:p w14:paraId="2D8B136F" w14:textId="77777777" w:rsidR="002D3C68" w:rsidRPr="0026238F" w:rsidRDefault="002D3C68" w:rsidP="002D3C68">
      <w:pPr>
        <w:pStyle w:val="sottotitolocampionato10"/>
        <w:rPr>
          <w:color w:val="002060"/>
        </w:rPr>
      </w:pPr>
      <w:r w:rsidRPr="0026238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39D9DE6E"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5517B"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3B273"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1CCA7"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0BA5"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7EC6"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56DC"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90318"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8B35E"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5FC88"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5D004" w14:textId="77777777" w:rsidR="002D3C68" w:rsidRPr="0026238F" w:rsidRDefault="002D3C68" w:rsidP="00BC4A1B">
            <w:pPr>
              <w:pStyle w:val="headertabella0"/>
              <w:rPr>
                <w:color w:val="002060"/>
              </w:rPr>
            </w:pPr>
            <w:r w:rsidRPr="0026238F">
              <w:rPr>
                <w:color w:val="002060"/>
              </w:rPr>
              <w:t>PE</w:t>
            </w:r>
          </w:p>
        </w:tc>
      </w:tr>
      <w:tr w:rsidR="002D3C68" w:rsidRPr="0026238F" w14:paraId="7D1D0ECC"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36E58B" w14:textId="77777777" w:rsidR="002D3C68" w:rsidRPr="0026238F" w:rsidRDefault="002D3C68" w:rsidP="00BC4A1B">
            <w:pPr>
              <w:pStyle w:val="rowtabella0"/>
              <w:rPr>
                <w:color w:val="002060"/>
              </w:rPr>
            </w:pPr>
            <w:r w:rsidRPr="0026238F">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FF8E"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C061"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2240"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E95D"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C4ED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9F8A1" w14:textId="77777777" w:rsidR="002D3C68" w:rsidRPr="0026238F" w:rsidRDefault="002D3C68" w:rsidP="00BC4A1B">
            <w:pPr>
              <w:pStyle w:val="rowtabella0"/>
              <w:jc w:val="center"/>
              <w:rPr>
                <w:color w:val="002060"/>
              </w:rPr>
            </w:pPr>
            <w:r w:rsidRPr="0026238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26DB"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8EC1"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4ADF" w14:textId="77777777" w:rsidR="002D3C68" w:rsidRPr="0026238F" w:rsidRDefault="002D3C68" w:rsidP="00BC4A1B">
            <w:pPr>
              <w:pStyle w:val="rowtabella0"/>
              <w:jc w:val="center"/>
              <w:rPr>
                <w:color w:val="002060"/>
              </w:rPr>
            </w:pPr>
            <w:r w:rsidRPr="0026238F">
              <w:rPr>
                <w:color w:val="002060"/>
              </w:rPr>
              <w:t>0</w:t>
            </w:r>
          </w:p>
        </w:tc>
      </w:tr>
      <w:tr w:rsidR="002D3C68" w:rsidRPr="0026238F" w14:paraId="7DC2947D"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D9461" w14:textId="77777777" w:rsidR="002D3C68" w:rsidRPr="0026238F" w:rsidRDefault="002D3C68" w:rsidP="00BC4A1B">
            <w:pPr>
              <w:pStyle w:val="rowtabella0"/>
              <w:rPr>
                <w:color w:val="002060"/>
              </w:rPr>
            </w:pPr>
            <w:r w:rsidRPr="0026238F">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3937"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9CA4"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191E"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701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D953"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11E2" w14:textId="77777777" w:rsidR="002D3C68" w:rsidRPr="0026238F" w:rsidRDefault="002D3C68" w:rsidP="00BC4A1B">
            <w:pPr>
              <w:pStyle w:val="rowtabella0"/>
              <w:jc w:val="center"/>
              <w:rPr>
                <w:color w:val="002060"/>
              </w:rPr>
            </w:pPr>
            <w:r w:rsidRPr="0026238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BE95"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0570"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7314" w14:textId="77777777" w:rsidR="002D3C68" w:rsidRPr="0026238F" w:rsidRDefault="002D3C68" w:rsidP="00BC4A1B">
            <w:pPr>
              <w:pStyle w:val="rowtabella0"/>
              <w:jc w:val="center"/>
              <w:rPr>
                <w:color w:val="002060"/>
              </w:rPr>
            </w:pPr>
            <w:r w:rsidRPr="0026238F">
              <w:rPr>
                <w:color w:val="002060"/>
              </w:rPr>
              <w:t>0</w:t>
            </w:r>
          </w:p>
        </w:tc>
      </w:tr>
      <w:tr w:rsidR="002D3C68" w:rsidRPr="0026238F" w14:paraId="775FBC2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77187" w14:textId="77777777" w:rsidR="002D3C68" w:rsidRPr="0026238F" w:rsidRDefault="002D3C68" w:rsidP="00BC4A1B">
            <w:pPr>
              <w:pStyle w:val="rowtabella0"/>
              <w:rPr>
                <w:color w:val="002060"/>
              </w:rPr>
            </w:pPr>
            <w:r w:rsidRPr="0026238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1418"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C49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E597"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8F73"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EE1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D4D9" w14:textId="77777777" w:rsidR="002D3C68" w:rsidRPr="0026238F" w:rsidRDefault="002D3C68" w:rsidP="00BC4A1B">
            <w:pPr>
              <w:pStyle w:val="rowtabella0"/>
              <w:jc w:val="center"/>
              <w:rPr>
                <w:color w:val="002060"/>
              </w:rPr>
            </w:pPr>
            <w:r w:rsidRPr="0026238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89A2"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EEFB"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F902" w14:textId="77777777" w:rsidR="002D3C68" w:rsidRPr="0026238F" w:rsidRDefault="002D3C68" w:rsidP="00BC4A1B">
            <w:pPr>
              <w:pStyle w:val="rowtabella0"/>
              <w:jc w:val="center"/>
              <w:rPr>
                <w:color w:val="002060"/>
              </w:rPr>
            </w:pPr>
            <w:r w:rsidRPr="0026238F">
              <w:rPr>
                <w:color w:val="002060"/>
              </w:rPr>
              <w:t>0</w:t>
            </w:r>
          </w:p>
        </w:tc>
      </w:tr>
      <w:tr w:rsidR="002D3C68" w:rsidRPr="0026238F" w14:paraId="3B5F7BF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24318" w14:textId="77777777" w:rsidR="002D3C68" w:rsidRPr="0026238F" w:rsidRDefault="002D3C68" w:rsidP="00BC4A1B">
            <w:pPr>
              <w:pStyle w:val="rowtabella0"/>
              <w:rPr>
                <w:color w:val="002060"/>
              </w:rPr>
            </w:pPr>
            <w:r w:rsidRPr="0026238F">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AD3C"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B581"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067C"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76D3"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A43D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31A5"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7D08"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5993"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22B0" w14:textId="77777777" w:rsidR="002D3C68" w:rsidRPr="0026238F" w:rsidRDefault="002D3C68" w:rsidP="00BC4A1B">
            <w:pPr>
              <w:pStyle w:val="rowtabella0"/>
              <w:jc w:val="center"/>
              <w:rPr>
                <w:color w:val="002060"/>
              </w:rPr>
            </w:pPr>
            <w:r w:rsidRPr="0026238F">
              <w:rPr>
                <w:color w:val="002060"/>
              </w:rPr>
              <w:t>0</w:t>
            </w:r>
          </w:p>
        </w:tc>
      </w:tr>
      <w:tr w:rsidR="002D3C68" w:rsidRPr="0026238F" w14:paraId="622A013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2F417" w14:textId="77777777" w:rsidR="002D3C68" w:rsidRPr="0026238F" w:rsidRDefault="002D3C68" w:rsidP="00BC4A1B">
            <w:pPr>
              <w:pStyle w:val="rowtabella0"/>
              <w:rPr>
                <w:color w:val="002060"/>
              </w:rPr>
            </w:pPr>
            <w:r w:rsidRPr="0026238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F5E4"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F602"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7DD2"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CBF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759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E82F" w14:textId="77777777" w:rsidR="002D3C68" w:rsidRPr="0026238F" w:rsidRDefault="002D3C68" w:rsidP="00BC4A1B">
            <w:pPr>
              <w:pStyle w:val="rowtabella0"/>
              <w:jc w:val="center"/>
              <w:rPr>
                <w:color w:val="002060"/>
              </w:rPr>
            </w:pPr>
            <w:r w:rsidRPr="0026238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28DF"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A5A9"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3C81" w14:textId="77777777" w:rsidR="002D3C68" w:rsidRPr="0026238F" w:rsidRDefault="002D3C68" w:rsidP="00BC4A1B">
            <w:pPr>
              <w:pStyle w:val="rowtabella0"/>
              <w:jc w:val="center"/>
              <w:rPr>
                <w:color w:val="002060"/>
              </w:rPr>
            </w:pPr>
            <w:r w:rsidRPr="0026238F">
              <w:rPr>
                <w:color w:val="002060"/>
              </w:rPr>
              <w:t>0</w:t>
            </w:r>
          </w:p>
        </w:tc>
      </w:tr>
      <w:tr w:rsidR="002D3C68" w:rsidRPr="0026238F" w14:paraId="386E412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DB1D1" w14:textId="77777777" w:rsidR="002D3C68" w:rsidRPr="0026238F" w:rsidRDefault="002D3C68" w:rsidP="00BC4A1B">
            <w:pPr>
              <w:pStyle w:val="rowtabella0"/>
              <w:rPr>
                <w:color w:val="002060"/>
              </w:rPr>
            </w:pPr>
            <w:r w:rsidRPr="0026238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44B0"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02C2"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A45D"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867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2E5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9DEA"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CE3B"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9E6C"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9224" w14:textId="77777777" w:rsidR="002D3C68" w:rsidRPr="0026238F" w:rsidRDefault="002D3C68" w:rsidP="00BC4A1B">
            <w:pPr>
              <w:pStyle w:val="rowtabella0"/>
              <w:jc w:val="center"/>
              <w:rPr>
                <w:color w:val="002060"/>
              </w:rPr>
            </w:pPr>
            <w:r w:rsidRPr="0026238F">
              <w:rPr>
                <w:color w:val="002060"/>
              </w:rPr>
              <w:t>0</w:t>
            </w:r>
          </w:p>
        </w:tc>
      </w:tr>
      <w:tr w:rsidR="002D3C68" w:rsidRPr="0026238F" w14:paraId="7504DE6D"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53E7D" w14:textId="77777777" w:rsidR="002D3C68" w:rsidRPr="0026238F" w:rsidRDefault="002D3C68" w:rsidP="00BC4A1B">
            <w:pPr>
              <w:pStyle w:val="rowtabella0"/>
              <w:rPr>
                <w:color w:val="002060"/>
              </w:rPr>
            </w:pPr>
            <w:r w:rsidRPr="0026238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47C2"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AB2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FC50C"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462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C5768"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24EC" w14:textId="77777777" w:rsidR="002D3C68" w:rsidRPr="0026238F" w:rsidRDefault="002D3C68" w:rsidP="00BC4A1B">
            <w:pPr>
              <w:pStyle w:val="rowtabella0"/>
              <w:jc w:val="center"/>
              <w:rPr>
                <w:color w:val="002060"/>
              </w:rPr>
            </w:pPr>
            <w:r w:rsidRPr="0026238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3A31"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3614"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73A9" w14:textId="77777777" w:rsidR="002D3C68" w:rsidRPr="0026238F" w:rsidRDefault="002D3C68" w:rsidP="00BC4A1B">
            <w:pPr>
              <w:pStyle w:val="rowtabella0"/>
              <w:jc w:val="center"/>
              <w:rPr>
                <w:color w:val="002060"/>
              </w:rPr>
            </w:pPr>
            <w:r w:rsidRPr="0026238F">
              <w:rPr>
                <w:color w:val="002060"/>
              </w:rPr>
              <w:t>0</w:t>
            </w:r>
          </w:p>
        </w:tc>
      </w:tr>
      <w:tr w:rsidR="002D3C68" w:rsidRPr="0026238F" w14:paraId="4C5F119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5F91A" w14:textId="77777777" w:rsidR="002D3C68" w:rsidRPr="0026238F" w:rsidRDefault="002D3C68" w:rsidP="00BC4A1B">
            <w:pPr>
              <w:pStyle w:val="rowtabella0"/>
              <w:rPr>
                <w:color w:val="002060"/>
              </w:rPr>
            </w:pPr>
            <w:r w:rsidRPr="0026238F">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23DDF"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95A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7132"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62F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0C8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6C9D"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874C"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344B"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F83D" w14:textId="77777777" w:rsidR="002D3C68" w:rsidRPr="0026238F" w:rsidRDefault="002D3C68" w:rsidP="00BC4A1B">
            <w:pPr>
              <w:pStyle w:val="rowtabella0"/>
              <w:jc w:val="center"/>
              <w:rPr>
                <w:color w:val="002060"/>
              </w:rPr>
            </w:pPr>
            <w:r w:rsidRPr="0026238F">
              <w:rPr>
                <w:color w:val="002060"/>
              </w:rPr>
              <w:t>0</w:t>
            </w:r>
          </w:p>
        </w:tc>
      </w:tr>
      <w:tr w:rsidR="002D3C68" w:rsidRPr="0026238F" w14:paraId="4AAEFF3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2374D" w14:textId="77777777" w:rsidR="002D3C68" w:rsidRPr="0026238F" w:rsidRDefault="002D3C68" w:rsidP="00BC4A1B">
            <w:pPr>
              <w:pStyle w:val="rowtabella0"/>
              <w:rPr>
                <w:color w:val="002060"/>
              </w:rPr>
            </w:pPr>
            <w:r w:rsidRPr="0026238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6B52"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2DC9"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61B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9B4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CF5F"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69A6" w14:textId="77777777" w:rsidR="002D3C68" w:rsidRPr="0026238F" w:rsidRDefault="002D3C68" w:rsidP="00BC4A1B">
            <w:pPr>
              <w:pStyle w:val="rowtabella0"/>
              <w:jc w:val="center"/>
              <w:rPr>
                <w:color w:val="002060"/>
              </w:rPr>
            </w:pPr>
            <w:r w:rsidRPr="0026238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BBA1" w14:textId="77777777" w:rsidR="002D3C68" w:rsidRPr="0026238F" w:rsidRDefault="002D3C68" w:rsidP="00BC4A1B">
            <w:pPr>
              <w:pStyle w:val="rowtabella0"/>
              <w:jc w:val="center"/>
              <w:rPr>
                <w:color w:val="002060"/>
              </w:rPr>
            </w:pPr>
            <w:r w:rsidRPr="0026238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0DD69"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01C0" w14:textId="77777777" w:rsidR="002D3C68" w:rsidRPr="0026238F" w:rsidRDefault="002D3C68" w:rsidP="00BC4A1B">
            <w:pPr>
              <w:pStyle w:val="rowtabella0"/>
              <w:jc w:val="center"/>
              <w:rPr>
                <w:color w:val="002060"/>
              </w:rPr>
            </w:pPr>
            <w:r w:rsidRPr="0026238F">
              <w:rPr>
                <w:color w:val="002060"/>
              </w:rPr>
              <w:t>0</w:t>
            </w:r>
          </w:p>
        </w:tc>
      </w:tr>
      <w:tr w:rsidR="002D3C68" w:rsidRPr="0026238F" w14:paraId="240B128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19A00" w14:textId="77777777" w:rsidR="002D3C68" w:rsidRPr="0026238F" w:rsidRDefault="002D3C68" w:rsidP="00BC4A1B">
            <w:pPr>
              <w:pStyle w:val="breakline"/>
              <w:rPr>
                <w:rFonts w:ascii="Arial" w:hAnsi="Arial" w:cs="Arial"/>
                <w:color w:val="002060"/>
              </w:rPr>
            </w:pPr>
            <w:r w:rsidRPr="00AF2513">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D49C"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19A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B8E3"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D68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A87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030C"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BC13" w14:textId="77777777" w:rsidR="002D3C68" w:rsidRPr="0026238F" w:rsidRDefault="002D3C68" w:rsidP="00BC4A1B">
            <w:pPr>
              <w:pStyle w:val="rowtabella0"/>
              <w:jc w:val="center"/>
              <w:rPr>
                <w:color w:val="002060"/>
              </w:rPr>
            </w:pPr>
            <w:r w:rsidRPr="0026238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0123"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8C8E" w14:textId="77777777" w:rsidR="002D3C68" w:rsidRPr="0026238F" w:rsidRDefault="002D3C68" w:rsidP="00BC4A1B">
            <w:pPr>
              <w:pStyle w:val="rowtabella0"/>
              <w:jc w:val="center"/>
              <w:rPr>
                <w:color w:val="002060"/>
              </w:rPr>
            </w:pPr>
            <w:r w:rsidRPr="0026238F">
              <w:rPr>
                <w:color w:val="002060"/>
              </w:rPr>
              <w:t>0</w:t>
            </w:r>
          </w:p>
        </w:tc>
      </w:tr>
      <w:tr w:rsidR="002D3C68" w:rsidRPr="0026238F" w14:paraId="62A5FFC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3ABCC" w14:textId="77777777" w:rsidR="002D3C68" w:rsidRPr="0026238F" w:rsidRDefault="002D3C68" w:rsidP="00BC4A1B">
            <w:pPr>
              <w:pStyle w:val="rowtabella0"/>
              <w:rPr>
                <w:color w:val="002060"/>
              </w:rPr>
            </w:pPr>
            <w:r w:rsidRPr="0026238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A59F"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AFE9"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4DE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124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D73B"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B725"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CF93" w14:textId="77777777" w:rsidR="002D3C68" w:rsidRPr="0026238F" w:rsidRDefault="002D3C68" w:rsidP="00BC4A1B">
            <w:pPr>
              <w:pStyle w:val="rowtabella0"/>
              <w:jc w:val="center"/>
              <w:rPr>
                <w:color w:val="002060"/>
              </w:rPr>
            </w:pPr>
            <w:r w:rsidRPr="0026238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F8AC"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8FCA" w14:textId="77777777" w:rsidR="002D3C68" w:rsidRPr="0026238F" w:rsidRDefault="002D3C68" w:rsidP="00BC4A1B">
            <w:pPr>
              <w:pStyle w:val="rowtabella0"/>
              <w:jc w:val="center"/>
              <w:rPr>
                <w:color w:val="002060"/>
              </w:rPr>
            </w:pPr>
            <w:r w:rsidRPr="0026238F">
              <w:rPr>
                <w:color w:val="002060"/>
              </w:rPr>
              <w:t>0</w:t>
            </w:r>
          </w:p>
        </w:tc>
      </w:tr>
      <w:tr w:rsidR="002D3C68" w:rsidRPr="0026238F" w14:paraId="5F0E33C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2C632" w14:textId="77777777" w:rsidR="002D3C68" w:rsidRPr="0026238F" w:rsidRDefault="002D3C68" w:rsidP="00BC4A1B">
            <w:pPr>
              <w:pStyle w:val="rowtabella0"/>
              <w:rPr>
                <w:color w:val="002060"/>
                <w:lang w:val="es-ES"/>
              </w:rPr>
            </w:pPr>
            <w:r w:rsidRPr="0026238F">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2F87"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E0CD6"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F297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64C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79D0"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1813"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5FE0"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FF73"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A7FB" w14:textId="77777777" w:rsidR="002D3C68" w:rsidRPr="0026238F" w:rsidRDefault="002D3C68" w:rsidP="00BC4A1B">
            <w:pPr>
              <w:pStyle w:val="rowtabella0"/>
              <w:jc w:val="center"/>
              <w:rPr>
                <w:color w:val="002060"/>
              </w:rPr>
            </w:pPr>
            <w:r w:rsidRPr="0026238F">
              <w:rPr>
                <w:color w:val="002060"/>
              </w:rPr>
              <w:t>0</w:t>
            </w:r>
          </w:p>
        </w:tc>
      </w:tr>
      <w:tr w:rsidR="002D3C68" w:rsidRPr="0026238F" w14:paraId="1A74B07D"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55334" w14:textId="77777777" w:rsidR="002D3C68" w:rsidRPr="0026238F" w:rsidRDefault="002D3C68" w:rsidP="00BC4A1B">
            <w:pPr>
              <w:pStyle w:val="rowtabella0"/>
              <w:rPr>
                <w:color w:val="002060"/>
              </w:rPr>
            </w:pPr>
            <w:r w:rsidRPr="0026238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B9AB"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D5C7"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E21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AD4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8954"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38F3"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AF86" w14:textId="77777777" w:rsidR="002D3C68" w:rsidRPr="0026238F" w:rsidRDefault="002D3C68" w:rsidP="00BC4A1B">
            <w:pPr>
              <w:pStyle w:val="rowtabella0"/>
              <w:jc w:val="center"/>
              <w:rPr>
                <w:color w:val="002060"/>
              </w:rPr>
            </w:pPr>
            <w:r w:rsidRPr="0026238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7B3A"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B27DB" w14:textId="77777777" w:rsidR="002D3C68" w:rsidRPr="0026238F" w:rsidRDefault="002D3C68" w:rsidP="00BC4A1B">
            <w:pPr>
              <w:pStyle w:val="rowtabella0"/>
              <w:jc w:val="center"/>
              <w:rPr>
                <w:color w:val="002060"/>
              </w:rPr>
            </w:pPr>
            <w:r w:rsidRPr="0026238F">
              <w:rPr>
                <w:color w:val="002060"/>
              </w:rPr>
              <w:t>0</w:t>
            </w:r>
          </w:p>
        </w:tc>
      </w:tr>
    </w:tbl>
    <w:p w14:paraId="09A35A2B" w14:textId="77777777" w:rsidR="002D3C68" w:rsidRPr="0026238F" w:rsidRDefault="002D3C68" w:rsidP="002D3C68">
      <w:pPr>
        <w:pStyle w:val="breakline"/>
        <w:rPr>
          <w:rFonts w:eastAsiaTheme="minorEastAsia"/>
          <w:color w:val="002060"/>
        </w:rPr>
      </w:pPr>
    </w:p>
    <w:p w14:paraId="5AC6E448" w14:textId="77777777" w:rsidR="002D3C68" w:rsidRPr="0026238F" w:rsidRDefault="002D3C68" w:rsidP="002D3C68">
      <w:pPr>
        <w:pStyle w:val="breakline"/>
        <w:rPr>
          <w:color w:val="002060"/>
        </w:rPr>
      </w:pPr>
    </w:p>
    <w:p w14:paraId="1B3094FF" w14:textId="77777777" w:rsidR="002D3C68" w:rsidRPr="0026238F" w:rsidRDefault="002D3C68" w:rsidP="002D3C68">
      <w:pPr>
        <w:pStyle w:val="sottotitolocampionato10"/>
        <w:rPr>
          <w:color w:val="002060"/>
        </w:rPr>
      </w:pPr>
      <w:r w:rsidRPr="0026238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6B24D5FD"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0B143"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D1AC7"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90A0E"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372AF"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374DF"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76BEC"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41F90"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BC78E"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3702B"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31CCD" w14:textId="77777777" w:rsidR="002D3C68" w:rsidRPr="0026238F" w:rsidRDefault="002D3C68" w:rsidP="00BC4A1B">
            <w:pPr>
              <w:pStyle w:val="headertabella0"/>
              <w:rPr>
                <w:color w:val="002060"/>
              </w:rPr>
            </w:pPr>
            <w:r w:rsidRPr="0026238F">
              <w:rPr>
                <w:color w:val="002060"/>
              </w:rPr>
              <w:t>PE</w:t>
            </w:r>
          </w:p>
        </w:tc>
      </w:tr>
      <w:tr w:rsidR="002D3C68" w:rsidRPr="0026238F" w14:paraId="1F3C03CB"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322BDD" w14:textId="77777777" w:rsidR="002D3C68" w:rsidRPr="0026238F" w:rsidRDefault="002D3C68" w:rsidP="00BC4A1B">
            <w:pPr>
              <w:pStyle w:val="rowtabella0"/>
              <w:rPr>
                <w:color w:val="002060"/>
              </w:rPr>
            </w:pPr>
            <w:r w:rsidRPr="0026238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BF49"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330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F6A43"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85C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CDC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4ADA" w14:textId="77777777" w:rsidR="002D3C68" w:rsidRPr="0026238F" w:rsidRDefault="002D3C68" w:rsidP="00BC4A1B">
            <w:pPr>
              <w:pStyle w:val="rowtabella0"/>
              <w:jc w:val="center"/>
              <w:rPr>
                <w:color w:val="002060"/>
              </w:rPr>
            </w:pPr>
            <w:r w:rsidRPr="002623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6010"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41F8" w14:textId="77777777" w:rsidR="002D3C68" w:rsidRPr="0026238F" w:rsidRDefault="002D3C68" w:rsidP="00BC4A1B">
            <w:pPr>
              <w:pStyle w:val="rowtabella0"/>
              <w:jc w:val="center"/>
              <w:rPr>
                <w:color w:val="002060"/>
              </w:rPr>
            </w:pPr>
            <w:r w:rsidRPr="002623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A02F" w14:textId="77777777" w:rsidR="002D3C68" w:rsidRPr="0026238F" w:rsidRDefault="002D3C68" w:rsidP="00BC4A1B">
            <w:pPr>
              <w:pStyle w:val="rowtabella0"/>
              <w:jc w:val="center"/>
              <w:rPr>
                <w:color w:val="002060"/>
              </w:rPr>
            </w:pPr>
            <w:r w:rsidRPr="0026238F">
              <w:rPr>
                <w:color w:val="002060"/>
              </w:rPr>
              <w:t>0</w:t>
            </w:r>
          </w:p>
        </w:tc>
      </w:tr>
      <w:tr w:rsidR="002D3C68" w:rsidRPr="0026238F" w14:paraId="2644DA3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A389E" w14:textId="77777777" w:rsidR="002D3C68" w:rsidRPr="0026238F" w:rsidRDefault="002D3C68" w:rsidP="00BC4A1B">
            <w:pPr>
              <w:pStyle w:val="rowtabella0"/>
              <w:rPr>
                <w:color w:val="002060"/>
              </w:rPr>
            </w:pPr>
            <w:r w:rsidRPr="0026238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F63D"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7121"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D946"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4DE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CAAC"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F8F4"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ABFD"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F2C9"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D5C0" w14:textId="77777777" w:rsidR="002D3C68" w:rsidRPr="0026238F" w:rsidRDefault="002D3C68" w:rsidP="00BC4A1B">
            <w:pPr>
              <w:pStyle w:val="rowtabella0"/>
              <w:jc w:val="center"/>
              <w:rPr>
                <w:color w:val="002060"/>
              </w:rPr>
            </w:pPr>
            <w:r w:rsidRPr="0026238F">
              <w:rPr>
                <w:color w:val="002060"/>
              </w:rPr>
              <w:t>0</w:t>
            </w:r>
          </w:p>
        </w:tc>
      </w:tr>
      <w:tr w:rsidR="002D3C68" w:rsidRPr="0026238F" w14:paraId="2CB21C1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4B4BE" w14:textId="77777777" w:rsidR="002D3C68" w:rsidRPr="0026238F" w:rsidRDefault="002D3C68" w:rsidP="00BC4A1B">
            <w:pPr>
              <w:pStyle w:val="rowtabella0"/>
              <w:rPr>
                <w:color w:val="002060"/>
              </w:rPr>
            </w:pPr>
            <w:r w:rsidRPr="0026238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B66A"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CEB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CE0C"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94C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57C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4640F"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432D"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0A3D"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876D" w14:textId="77777777" w:rsidR="002D3C68" w:rsidRPr="0026238F" w:rsidRDefault="002D3C68" w:rsidP="00BC4A1B">
            <w:pPr>
              <w:pStyle w:val="rowtabella0"/>
              <w:jc w:val="center"/>
              <w:rPr>
                <w:color w:val="002060"/>
              </w:rPr>
            </w:pPr>
            <w:r w:rsidRPr="0026238F">
              <w:rPr>
                <w:color w:val="002060"/>
              </w:rPr>
              <w:t>0</w:t>
            </w:r>
          </w:p>
        </w:tc>
      </w:tr>
      <w:tr w:rsidR="002D3C68" w:rsidRPr="0026238F" w14:paraId="3FD283D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C80BC" w14:textId="77777777" w:rsidR="002D3C68" w:rsidRPr="0026238F" w:rsidRDefault="002D3C68" w:rsidP="00BC4A1B">
            <w:pPr>
              <w:pStyle w:val="rowtabella0"/>
              <w:rPr>
                <w:color w:val="002060"/>
              </w:rPr>
            </w:pPr>
            <w:r w:rsidRPr="0026238F">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9917"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FDA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45BB1"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759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BEA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F6BC"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78BE"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E0F8"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F8308" w14:textId="77777777" w:rsidR="002D3C68" w:rsidRPr="0026238F" w:rsidRDefault="002D3C68" w:rsidP="00BC4A1B">
            <w:pPr>
              <w:pStyle w:val="rowtabella0"/>
              <w:jc w:val="center"/>
              <w:rPr>
                <w:color w:val="002060"/>
              </w:rPr>
            </w:pPr>
            <w:r w:rsidRPr="0026238F">
              <w:rPr>
                <w:color w:val="002060"/>
              </w:rPr>
              <w:t>0</w:t>
            </w:r>
          </w:p>
        </w:tc>
      </w:tr>
      <w:tr w:rsidR="002D3C68" w:rsidRPr="0026238F" w14:paraId="6203BD9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81F28" w14:textId="77777777" w:rsidR="002D3C68" w:rsidRPr="0026238F" w:rsidRDefault="002D3C68" w:rsidP="00BC4A1B">
            <w:pPr>
              <w:pStyle w:val="rowtabella0"/>
              <w:rPr>
                <w:color w:val="002060"/>
              </w:rPr>
            </w:pPr>
            <w:r w:rsidRPr="0026238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EB6A"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2FF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737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7AA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741A"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9CBE9"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618B" w14:textId="77777777" w:rsidR="002D3C68" w:rsidRPr="0026238F" w:rsidRDefault="002D3C68" w:rsidP="00BC4A1B">
            <w:pPr>
              <w:pStyle w:val="rowtabella0"/>
              <w:jc w:val="center"/>
              <w:rPr>
                <w:color w:val="002060"/>
              </w:rPr>
            </w:pPr>
            <w:r w:rsidRPr="0026238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EF4F"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6D10" w14:textId="77777777" w:rsidR="002D3C68" w:rsidRPr="0026238F" w:rsidRDefault="002D3C68" w:rsidP="00BC4A1B">
            <w:pPr>
              <w:pStyle w:val="rowtabella0"/>
              <w:jc w:val="center"/>
              <w:rPr>
                <w:color w:val="002060"/>
              </w:rPr>
            </w:pPr>
            <w:r w:rsidRPr="0026238F">
              <w:rPr>
                <w:color w:val="002060"/>
              </w:rPr>
              <w:t>0</w:t>
            </w:r>
          </w:p>
        </w:tc>
      </w:tr>
      <w:tr w:rsidR="002D3C68" w:rsidRPr="0026238F" w14:paraId="3E4A513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D9F07" w14:textId="77777777" w:rsidR="002D3C68" w:rsidRPr="0026238F" w:rsidRDefault="002D3C68" w:rsidP="00BC4A1B">
            <w:pPr>
              <w:pStyle w:val="rowtabella0"/>
              <w:rPr>
                <w:color w:val="002060"/>
                <w:lang w:val="es-ES"/>
              </w:rPr>
            </w:pPr>
            <w:r w:rsidRPr="0026238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A078"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D5AB"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ABD4"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D26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F442"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6F27" w14:textId="77777777" w:rsidR="002D3C68" w:rsidRPr="0026238F" w:rsidRDefault="002D3C68" w:rsidP="00BC4A1B">
            <w:pPr>
              <w:pStyle w:val="rowtabella0"/>
              <w:jc w:val="center"/>
              <w:rPr>
                <w:color w:val="002060"/>
              </w:rPr>
            </w:pPr>
            <w:r w:rsidRPr="0026238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09A6"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2762"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09AAA" w14:textId="77777777" w:rsidR="002D3C68" w:rsidRPr="0026238F" w:rsidRDefault="002D3C68" w:rsidP="00BC4A1B">
            <w:pPr>
              <w:pStyle w:val="rowtabella0"/>
              <w:jc w:val="center"/>
              <w:rPr>
                <w:color w:val="002060"/>
              </w:rPr>
            </w:pPr>
            <w:r w:rsidRPr="0026238F">
              <w:rPr>
                <w:color w:val="002060"/>
              </w:rPr>
              <w:t>0</w:t>
            </w:r>
          </w:p>
        </w:tc>
      </w:tr>
      <w:tr w:rsidR="002D3C68" w:rsidRPr="0026238F" w14:paraId="7390A9A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A5C35" w14:textId="77777777" w:rsidR="002D3C68" w:rsidRPr="0026238F" w:rsidRDefault="002D3C68" w:rsidP="00BC4A1B">
            <w:pPr>
              <w:pStyle w:val="rowtabella0"/>
              <w:rPr>
                <w:color w:val="002060"/>
              </w:rPr>
            </w:pPr>
            <w:r w:rsidRPr="0026238F">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0440E"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AF0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15CE"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34227"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7C2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CD0A"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C450"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F613"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F58B" w14:textId="77777777" w:rsidR="002D3C68" w:rsidRPr="0026238F" w:rsidRDefault="002D3C68" w:rsidP="00BC4A1B">
            <w:pPr>
              <w:pStyle w:val="rowtabella0"/>
              <w:jc w:val="center"/>
              <w:rPr>
                <w:color w:val="002060"/>
              </w:rPr>
            </w:pPr>
            <w:r w:rsidRPr="0026238F">
              <w:rPr>
                <w:color w:val="002060"/>
              </w:rPr>
              <w:t>0</w:t>
            </w:r>
          </w:p>
        </w:tc>
      </w:tr>
      <w:tr w:rsidR="002D3C68" w:rsidRPr="0026238F" w14:paraId="492EA19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8D1BF" w14:textId="77777777" w:rsidR="002D3C68" w:rsidRPr="0026238F" w:rsidRDefault="002D3C68" w:rsidP="00BC4A1B">
            <w:pPr>
              <w:pStyle w:val="rowtabella0"/>
              <w:rPr>
                <w:color w:val="002060"/>
              </w:rPr>
            </w:pPr>
            <w:r w:rsidRPr="0026238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345DC"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C89D"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F1A6"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332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AAA5"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491E"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E12F"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FA763"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363D" w14:textId="77777777" w:rsidR="002D3C68" w:rsidRPr="0026238F" w:rsidRDefault="002D3C68" w:rsidP="00BC4A1B">
            <w:pPr>
              <w:pStyle w:val="rowtabella0"/>
              <w:jc w:val="center"/>
              <w:rPr>
                <w:color w:val="002060"/>
              </w:rPr>
            </w:pPr>
            <w:r w:rsidRPr="0026238F">
              <w:rPr>
                <w:color w:val="002060"/>
              </w:rPr>
              <w:t>0</w:t>
            </w:r>
          </w:p>
        </w:tc>
      </w:tr>
      <w:tr w:rsidR="002D3C68" w:rsidRPr="0026238F" w14:paraId="4BF4F22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B13FA" w14:textId="77777777" w:rsidR="002D3C68" w:rsidRPr="0026238F" w:rsidRDefault="002D3C68" w:rsidP="00BC4A1B">
            <w:pPr>
              <w:pStyle w:val="rowtabella0"/>
              <w:rPr>
                <w:color w:val="002060"/>
              </w:rPr>
            </w:pPr>
            <w:r w:rsidRPr="0026238F">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0EAC" w14:textId="77777777" w:rsidR="002D3C68" w:rsidRPr="0026238F" w:rsidRDefault="002D3C68" w:rsidP="00BC4A1B">
            <w:pPr>
              <w:pStyle w:val="rowtabella0"/>
              <w:jc w:val="center"/>
              <w:rPr>
                <w:color w:val="002060"/>
              </w:rPr>
            </w:pPr>
            <w:r w:rsidRPr="002623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C6CF"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C360"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FAF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8FD4"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A2A4"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3343" w14:textId="77777777" w:rsidR="002D3C68" w:rsidRPr="0026238F" w:rsidRDefault="002D3C68" w:rsidP="00BC4A1B">
            <w:pPr>
              <w:pStyle w:val="rowtabella0"/>
              <w:jc w:val="center"/>
              <w:rPr>
                <w:color w:val="002060"/>
              </w:rPr>
            </w:pPr>
            <w:r w:rsidRPr="0026238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6855"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5A4C" w14:textId="77777777" w:rsidR="002D3C68" w:rsidRPr="0026238F" w:rsidRDefault="002D3C68" w:rsidP="00BC4A1B">
            <w:pPr>
              <w:pStyle w:val="rowtabella0"/>
              <w:jc w:val="center"/>
              <w:rPr>
                <w:color w:val="002060"/>
              </w:rPr>
            </w:pPr>
            <w:r w:rsidRPr="0026238F">
              <w:rPr>
                <w:color w:val="002060"/>
              </w:rPr>
              <w:t>0</w:t>
            </w:r>
          </w:p>
        </w:tc>
      </w:tr>
      <w:tr w:rsidR="002D3C68" w:rsidRPr="0026238F" w14:paraId="37D3F72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A5BCC" w14:textId="77777777" w:rsidR="002D3C68" w:rsidRPr="0026238F" w:rsidRDefault="002D3C68" w:rsidP="00BC4A1B">
            <w:pPr>
              <w:pStyle w:val="rowtabella0"/>
              <w:rPr>
                <w:color w:val="002060"/>
              </w:rPr>
            </w:pPr>
            <w:r w:rsidRPr="0026238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593B"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0825"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59D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7F1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E009"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A012"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B478" w14:textId="77777777" w:rsidR="002D3C68" w:rsidRPr="0026238F" w:rsidRDefault="002D3C68" w:rsidP="00BC4A1B">
            <w:pPr>
              <w:pStyle w:val="rowtabella0"/>
              <w:jc w:val="center"/>
              <w:rPr>
                <w:color w:val="002060"/>
              </w:rPr>
            </w:pPr>
            <w:r w:rsidRPr="0026238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D48F2"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2E60" w14:textId="77777777" w:rsidR="002D3C68" w:rsidRPr="0026238F" w:rsidRDefault="002D3C68" w:rsidP="00BC4A1B">
            <w:pPr>
              <w:pStyle w:val="rowtabella0"/>
              <w:jc w:val="center"/>
              <w:rPr>
                <w:color w:val="002060"/>
              </w:rPr>
            </w:pPr>
            <w:r w:rsidRPr="0026238F">
              <w:rPr>
                <w:color w:val="002060"/>
              </w:rPr>
              <w:t>0</w:t>
            </w:r>
          </w:p>
        </w:tc>
      </w:tr>
      <w:tr w:rsidR="002D3C68" w:rsidRPr="0026238F" w14:paraId="21438A8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CC085" w14:textId="77777777" w:rsidR="002D3C68" w:rsidRPr="0026238F" w:rsidRDefault="002D3C68" w:rsidP="00BC4A1B">
            <w:pPr>
              <w:pStyle w:val="rowtabella0"/>
              <w:rPr>
                <w:color w:val="002060"/>
              </w:rPr>
            </w:pPr>
            <w:r w:rsidRPr="0026238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A11B"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6D23"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6B9D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77E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B53B"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69E1"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C797"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A015"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1041" w14:textId="77777777" w:rsidR="002D3C68" w:rsidRPr="0026238F" w:rsidRDefault="002D3C68" w:rsidP="00BC4A1B">
            <w:pPr>
              <w:pStyle w:val="rowtabella0"/>
              <w:jc w:val="center"/>
              <w:rPr>
                <w:color w:val="002060"/>
              </w:rPr>
            </w:pPr>
            <w:r w:rsidRPr="0026238F">
              <w:rPr>
                <w:color w:val="002060"/>
              </w:rPr>
              <w:t>0</w:t>
            </w:r>
          </w:p>
        </w:tc>
      </w:tr>
      <w:tr w:rsidR="002D3C68" w:rsidRPr="0026238F" w14:paraId="0424CB9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5E24A" w14:textId="77777777" w:rsidR="002D3C68" w:rsidRPr="0026238F" w:rsidRDefault="002D3C68" w:rsidP="00BC4A1B">
            <w:pPr>
              <w:pStyle w:val="rowtabella0"/>
              <w:rPr>
                <w:color w:val="002060"/>
              </w:rPr>
            </w:pPr>
            <w:r w:rsidRPr="0026238F">
              <w:rPr>
                <w:color w:val="002060"/>
              </w:rPr>
              <w:t>POL. CSI STELLA A.S.D.</w:t>
            </w:r>
            <w:r>
              <w:rPr>
                <w:color w:val="002060"/>
              </w:rPr>
              <w:t xml:space="preserve"> </w:t>
            </w:r>
            <w:r w:rsidRPr="00AF251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FFC8"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7FC2"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291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3B9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AADC"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95EF" w14:textId="77777777" w:rsidR="002D3C68" w:rsidRPr="0026238F" w:rsidRDefault="002D3C68" w:rsidP="00BC4A1B">
            <w:pPr>
              <w:pStyle w:val="rowtabella0"/>
              <w:jc w:val="center"/>
              <w:rPr>
                <w:color w:val="002060"/>
              </w:rPr>
            </w:pPr>
            <w:r w:rsidRPr="0026238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CDC3" w14:textId="77777777" w:rsidR="002D3C68" w:rsidRPr="0026238F" w:rsidRDefault="002D3C68" w:rsidP="00BC4A1B">
            <w:pPr>
              <w:pStyle w:val="rowtabella0"/>
              <w:jc w:val="center"/>
              <w:rPr>
                <w:color w:val="002060"/>
              </w:rPr>
            </w:pPr>
            <w:r w:rsidRPr="0026238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86CF"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A8C49" w14:textId="77777777" w:rsidR="002D3C68" w:rsidRPr="0026238F" w:rsidRDefault="002D3C68" w:rsidP="00BC4A1B">
            <w:pPr>
              <w:pStyle w:val="rowtabella0"/>
              <w:jc w:val="center"/>
              <w:rPr>
                <w:color w:val="002060"/>
              </w:rPr>
            </w:pPr>
            <w:r w:rsidRPr="0026238F">
              <w:rPr>
                <w:color w:val="002060"/>
              </w:rPr>
              <w:t>0</w:t>
            </w:r>
          </w:p>
        </w:tc>
      </w:tr>
      <w:tr w:rsidR="002D3C68" w:rsidRPr="0026238F" w14:paraId="24D9117B"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A388D2" w14:textId="77777777" w:rsidR="002D3C68" w:rsidRPr="0026238F" w:rsidRDefault="002D3C68" w:rsidP="00BC4A1B">
            <w:pPr>
              <w:pStyle w:val="rowtabella0"/>
              <w:rPr>
                <w:color w:val="002060"/>
              </w:rPr>
            </w:pPr>
            <w:r w:rsidRPr="0026238F">
              <w:rPr>
                <w:color w:val="002060"/>
              </w:rPr>
              <w:t>A.S.D. SPORTING GROTTAMMARE</w:t>
            </w:r>
            <w:r>
              <w:rPr>
                <w:color w:val="002060"/>
              </w:rPr>
              <w:t xml:space="preserve"> </w:t>
            </w:r>
            <w:r w:rsidRPr="00AF251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AAC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102C"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423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6CA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1400"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EDBD"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25CE" w14:textId="77777777" w:rsidR="002D3C68" w:rsidRPr="0026238F" w:rsidRDefault="002D3C68" w:rsidP="00BC4A1B">
            <w:pPr>
              <w:pStyle w:val="rowtabella0"/>
              <w:jc w:val="center"/>
              <w:rPr>
                <w:color w:val="002060"/>
              </w:rPr>
            </w:pPr>
            <w:r w:rsidRPr="0026238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27E0" w14:textId="77777777" w:rsidR="002D3C68" w:rsidRPr="0026238F" w:rsidRDefault="002D3C68" w:rsidP="00BC4A1B">
            <w:pPr>
              <w:pStyle w:val="rowtabella0"/>
              <w:jc w:val="center"/>
              <w:rPr>
                <w:color w:val="002060"/>
              </w:rPr>
            </w:pPr>
            <w:r w:rsidRPr="0026238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4A69F" w14:textId="77777777" w:rsidR="002D3C68" w:rsidRPr="0026238F" w:rsidRDefault="002D3C68" w:rsidP="00BC4A1B">
            <w:pPr>
              <w:pStyle w:val="rowtabella0"/>
              <w:jc w:val="center"/>
              <w:rPr>
                <w:color w:val="002060"/>
              </w:rPr>
            </w:pPr>
            <w:r w:rsidRPr="0026238F">
              <w:rPr>
                <w:color w:val="002060"/>
              </w:rPr>
              <w:t>0</w:t>
            </w:r>
          </w:p>
        </w:tc>
      </w:tr>
    </w:tbl>
    <w:p w14:paraId="36806EEE" w14:textId="77777777" w:rsidR="002D3C68" w:rsidRDefault="002D3C68" w:rsidP="002D3C68">
      <w:pPr>
        <w:pStyle w:val="breakline"/>
        <w:rPr>
          <w:color w:val="002060"/>
        </w:rPr>
      </w:pPr>
    </w:p>
    <w:p w14:paraId="782C72BB"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5C3A5AB4" w14:textId="77777777" w:rsidR="002D3C68" w:rsidRDefault="002D3C68" w:rsidP="002D3C68">
      <w:pPr>
        <w:pStyle w:val="breakline"/>
        <w:rPr>
          <w:rFonts w:eastAsiaTheme="minorEastAsia"/>
          <w:color w:val="002060"/>
        </w:rPr>
      </w:pPr>
    </w:p>
    <w:p w14:paraId="6087121F" w14:textId="77777777" w:rsidR="00263CF7" w:rsidRPr="00904FA7" w:rsidRDefault="00263CF7" w:rsidP="00263CF7">
      <w:pPr>
        <w:pStyle w:val="sottotitolocampionato10"/>
        <w:rPr>
          <w:color w:val="002060"/>
        </w:rPr>
      </w:pPr>
      <w:r w:rsidRPr="00904FA7">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263CF7" w:rsidRPr="00904FA7" w14:paraId="1BB99255"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F1265"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16C14"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2EBC"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99254"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F648E"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157DD"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944A"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21B356F1"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2F8A3D" w14:textId="77777777" w:rsidR="00263CF7" w:rsidRPr="00904FA7" w:rsidRDefault="00263CF7" w:rsidP="00BC4A1B">
            <w:pPr>
              <w:pStyle w:val="rowtabella0"/>
              <w:rPr>
                <w:color w:val="002060"/>
              </w:rPr>
            </w:pPr>
            <w:r w:rsidRPr="00904FA7">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D72B50" w14:textId="77777777" w:rsidR="00263CF7" w:rsidRPr="00904FA7" w:rsidRDefault="00263CF7" w:rsidP="00BC4A1B">
            <w:pPr>
              <w:pStyle w:val="rowtabella0"/>
              <w:rPr>
                <w:color w:val="002060"/>
              </w:rPr>
            </w:pPr>
            <w:r w:rsidRPr="00904FA7">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57E25"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52270" w14:textId="77777777" w:rsidR="00263CF7" w:rsidRPr="00904FA7" w:rsidRDefault="00263CF7" w:rsidP="00BC4A1B">
            <w:pPr>
              <w:pStyle w:val="rowtabella0"/>
              <w:rPr>
                <w:color w:val="002060"/>
              </w:rPr>
            </w:pPr>
            <w:r w:rsidRPr="00904FA7">
              <w:rPr>
                <w:color w:val="002060"/>
              </w:rPr>
              <w:t>17/01/2025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70A16" w14:textId="77777777" w:rsidR="00263CF7" w:rsidRPr="00904FA7" w:rsidRDefault="00263CF7" w:rsidP="00BC4A1B">
            <w:pPr>
              <w:pStyle w:val="rowtabella0"/>
              <w:rPr>
                <w:color w:val="002060"/>
              </w:rPr>
            </w:pPr>
            <w:r w:rsidRPr="00904FA7">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AE14E" w14:textId="77777777" w:rsidR="00263CF7" w:rsidRPr="00904FA7" w:rsidRDefault="00263CF7" w:rsidP="00BC4A1B">
            <w:pPr>
              <w:pStyle w:val="rowtabella0"/>
              <w:rPr>
                <w:color w:val="002060"/>
              </w:rPr>
            </w:pPr>
            <w:r w:rsidRPr="00904FA7">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25C14" w14:textId="77777777" w:rsidR="00263CF7" w:rsidRPr="00904FA7" w:rsidRDefault="00263CF7" w:rsidP="00BC4A1B">
            <w:pPr>
              <w:pStyle w:val="rowtabella0"/>
              <w:rPr>
                <w:color w:val="002060"/>
              </w:rPr>
            </w:pPr>
            <w:r w:rsidRPr="00904FA7">
              <w:rPr>
                <w:color w:val="002060"/>
              </w:rPr>
              <w:t>VIA ROSSINI</w:t>
            </w:r>
          </w:p>
        </w:tc>
      </w:tr>
      <w:tr w:rsidR="00263CF7" w:rsidRPr="00904FA7" w14:paraId="1C3EE946"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1B0FB3" w14:textId="77777777" w:rsidR="00263CF7" w:rsidRPr="00904FA7" w:rsidRDefault="00263CF7" w:rsidP="00BC4A1B">
            <w:pPr>
              <w:pStyle w:val="rowtabella0"/>
              <w:rPr>
                <w:color w:val="002060"/>
              </w:rPr>
            </w:pPr>
            <w:r w:rsidRPr="00904FA7">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6300D" w14:textId="77777777" w:rsidR="00263CF7" w:rsidRPr="00904FA7" w:rsidRDefault="00263CF7" w:rsidP="00BC4A1B">
            <w:pPr>
              <w:pStyle w:val="rowtabella0"/>
              <w:rPr>
                <w:color w:val="002060"/>
              </w:rPr>
            </w:pPr>
            <w:r w:rsidRPr="00904FA7">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E3D76"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8B06F" w14:textId="77777777" w:rsidR="00263CF7" w:rsidRPr="00904FA7" w:rsidRDefault="00263CF7" w:rsidP="00BC4A1B">
            <w:pPr>
              <w:pStyle w:val="rowtabella0"/>
              <w:rPr>
                <w:color w:val="002060"/>
              </w:rPr>
            </w:pPr>
            <w:r w:rsidRPr="00904FA7">
              <w:rPr>
                <w:color w:val="002060"/>
              </w:rPr>
              <w:t>17/01/2025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C560A0" w14:textId="77777777" w:rsidR="00263CF7" w:rsidRPr="00904FA7" w:rsidRDefault="00263CF7" w:rsidP="00BC4A1B">
            <w:pPr>
              <w:pStyle w:val="rowtabella0"/>
              <w:rPr>
                <w:color w:val="002060"/>
              </w:rPr>
            </w:pPr>
            <w:r w:rsidRPr="00904FA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8ACD8" w14:textId="77777777" w:rsidR="00263CF7" w:rsidRPr="00904FA7" w:rsidRDefault="00263CF7" w:rsidP="00BC4A1B">
            <w:pPr>
              <w:pStyle w:val="rowtabella0"/>
              <w:rPr>
                <w:color w:val="002060"/>
              </w:rPr>
            </w:pPr>
            <w:r w:rsidRPr="00904FA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BC8B1" w14:textId="77777777" w:rsidR="00263CF7" w:rsidRPr="00904FA7" w:rsidRDefault="00263CF7" w:rsidP="00BC4A1B">
            <w:pPr>
              <w:pStyle w:val="rowtabella0"/>
              <w:rPr>
                <w:color w:val="002060"/>
              </w:rPr>
            </w:pPr>
            <w:r w:rsidRPr="00904FA7">
              <w:rPr>
                <w:color w:val="002060"/>
              </w:rPr>
              <w:t>VIA CARDUCCI</w:t>
            </w:r>
          </w:p>
        </w:tc>
      </w:tr>
      <w:tr w:rsidR="00263CF7" w:rsidRPr="00904FA7" w14:paraId="5B924E4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7D409" w14:textId="77777777" w:rsidR="00263CF7" w:rsidRPr="00904FA7" w:rsidRDefault="00263CF7" w:rsidP="00BC4A1B">
            <w:pPr>
              <w:pStyle w:val="rowtabella0"/>
              <w:rPr>
                <w:color w:val="002060"/>
              </w:rPr>
            </w:pPr>
            <w:r w:rsidRPr="00904FA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DE1A2F" w14:textId="77777777" w:rsidR="00263CF7" w:rsidRPr="00904FA7" w:rsidRDefault="00263CF7" w:rsidP="00BC4A1B">
            <w:pPr>
              <w:pStyle w:val="rowtabella0"/>
              <w:rPr>
                <w:color w:val="002060"/>
              </w:rPr>
            </w:pPr>
            <w:r w:rsidRPr="00904FA7">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F70C4"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B5D410"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9540E0" w14:textId="77777777" w:rsidR="00263CF7" w:rsidRPr="00904FA7" w:rsidRDefault="00263CF7" w:rsidP="00BC4A1B">
            <w:pPr>
              <w:pStyle w:val="rowtabella0"/>
              <w:rPr>
                <w:color w:val="002060"/>
              </w:rPr>
            </w:pPr>
            <w:r w:rsidRPr="00904FA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6D41F" w14:textId="77777777" w:rsidR="00263CF7" w:rsidRPr="00904FA7" w:rsidRDefault="00263CF7" w:rsidP="00BC4A1B">
            <w:pPr>
              <w:pStyle w:val="rowtabella0"/>
              <w:rPr>
                <w:color w:val="002060"/>
              </w:rPr>
            </w:pPr>
            <w:r w:rsidRPr="00904FA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4A81E" w14:textId="77777777" w:rsidR="00263CF7" w:rsidRPr="00904FA7" w:rsidRDefault="00263CF7" w:rsidP="00BC4A1B">
            <w:pPr>
              <w:pStyle w:val="rowtabella0"/>
              <w:rPr>
                <w:color w:val="002060"/>
              </w:rPr>
            </w:pPr>
            <w:r w:rsidRPr="00904FA7">
              <w:rPr>
                <w:color w:val="002060"/>
              </w:rPr>
              <w:t>VIA INDIPENDENZA-CAPODARCO</w:t>
            </w:r>
          </w:p>
        </w:tc>
      </w:tr>
      <w:tr w:rsidR="00263CF7" w:rsidRPr="00904FA7" w14:paraId="22294106"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2E426" w14:textId="77777777" w:rsidR="00263CF7" w:rsidRPr="00904FA7" w:rsidRDefault="00263CF7" w:rsidP="00BC4A1B">
            <w:pPr>
              <w:pStyle w:val="rowtabella0"/>
              <w:rPr>
                <w:color w:val="002060"/>
              </w:rPr>
            </w:pPr>
            <w:r w:rsidRPr="00904FA7">
              <w:rPr>
                <w:color w:val="002060"/>
              </w:rPr>
              <w:lastRenderedPageBreak/>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87492B" w14:textId="77777777" w:rsidR="00263CF7" w:rsidRPr="00904FA7" w:rsidRDefault="00263CF7" w:rsidP="00BC4A1B">
            <w:pPr>
              <w:pStyle w:val="rowtabella0"/>
              <w:rPr>
                <w:color w:val="002060"/>
              </w:rPr>
            </w:pPr>
            <w:r w:rsidRPr="00904FA7">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0EB569"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525F3A" w14:textId="77777777" w:rsidR="00263CF7" w:rsidRPr="00904FA7" w:rsidRDefault="00263CF7" w:rsidP="00BC4A1B">
            <w:pPr>
              <w:pStyle w:val="rowtabella0"/>
              <w:rPr>
                <w:color w:val="002060"/>
              </w:rPr>
            </w:pPr>
            <w:r w:rsidRPr="00904FA7">
              <w:rPr>
                <w:color w:val="002060"/>
              </w:rPr>
              <w:t>17/01/2025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1C04FE" w14:textId="77777777" w:rsidR="00263CF7" w:rsidRPr="00904FA7" w:rsidRDefault="00263CF7" w:rsidP="00BC4A1B">
            <w:pPr>
              <w:pStyle w:val="rowtabella0"/>
              <w:rPr>
                <w:color w:val="002060"/>
              </w:rPr>
            </w:pPr>
            <w:r w:rsidRPr="00904FA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F864B5" w14:textId="77777777" w:rsidR="00263CF7" w:rsidRPr="00904FA7" w:rsidRDefault="00263CF7" w:rsidP="00BC4A1B">
            <w:pPr>
              <w:pStyle w:val="rowtabella0"/>
              <w:rPr>
                <w:color w:val="002060"/>
              </w:rPr>
            </w:pPr>
            <w:r w:rsidRPr="00904FA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C44D4" w14:textId="77777777" w:rsidR="00263CF7" w:rsidRPr="00904FA7" w:rsidRDefault="00263CF7" w:rsidP="00BC4A1B">
            <w:pPr>
              <w:pStyle w:val="rowtabella0"/>
              <w:rPr>
                <w:color w:val="002060"/>
              </w:rPr>
            </w:pPr>
            <w:r w:rsidRPr="00904FA7">
              <w:rPr>
                <w:color w:val="002060"/>
              </w:rPr>
              <w:t>VIA B.ROSSI SNC</w:t>
            </w:r>
          </w:p>
        </w:tc>
      </w:tr>
      <w:tr w:rsidR="00263CF7" w:rsidRPr="00904FA7" w14:paraId="74B8E424"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B04C03" w14:textId="77777777" w:rsidR="00263CF7" w:rsidRPr="00904FA7" w:rsidRDefault="00263CF7" w:rsidP="00BC4A1B">
            <w:pPr>
              <w:pStyle w:val="rowtabella0"/>
              <w:rPr>
                <w:color w:val="002060"/>
              </w:rPr>
            </w:pPr>
            <w:r w:rsidRPr="00904FA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60D7D8" w14:textId="77777777" w:rsidR="00263CF7" w:rsidRPr="00904FA7" w:rsidRDefault="00263CF7" w:rsidP="00BC4A1B">
            <w:pPr>
              <w:pStyle w:val="rowtabella0"/>
              <w:rPr>
                <w:color w:val="002060"/>
              </w:rPr>
            </w:pPr>
            <w:r w:rsidRPr="00904FA7">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45619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BED6AB"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3E4A04" w14:textId="77777777" w:rsidR="00263CF7" w:rsidRPr="00904FA7" w:rsidRDefault="00263CF7" w:rsidP="00BC4A1B">
            <w:pPr>
              <w:pStyle w:val="rowtabella0"/>
              <w:rPr>
                <w:color w:val="002060"/>
              </w:rPr>
            </w:pPr>
            <w:r w:rsidRPr="00904FA7">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A6ADF" w14:textId="77777777" w:rsidR="00263CF7" w:rsidRPr="00904FA7" w:rsidRDefault="00263CF7" w:rsidP="00BC4A1B">
            <w:pPr>
              <w:pStyle w:val="rowtabella0"/>
              <w:rPr>
                <w:color w:val="002060"/>
              </w:rPr>
            </w:pPr>
            <w:r w:rsidRPr="00904FA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2CAC0" w14:textId="77777777" w:rsidR="00263CF7" w:rsidRPr="00904FA7" w:rsidRDefault="00263CF7" w:rsidP="00BC4A1B">
            <w:pPr>
              <w:pStyle w:val="rowtabella0"/>
              <w:rPr>
                <w:color w:val="002060"/>
              </w:rPr>
            </w:pPr>
            <w:r w:rsidRPr="00904FA7">
              <w:rPr>
                <w:color w:val="002060"/>
              </w:rPr>
              <w:t>VIA LORENZO LOTTO</w:t>
            </w:r>
          </w:p>
        </w:tc>
      </w:tr>
      <w:tr w:rsidR="00263CF7" w:rsidRPr="00904FA7" w14:paraId="23197FE9"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152259" w14:textId="77777777" w:rsidR="00263CF7" w:rsidRPr="00904FA7" w:rsidRDefault="00263CF7" w:rsidP="00BC4A1B">
            <w:pPr>
              <w:pStyle w:val="rowtabella0"/>
              <w:rPr>
                <w:color w:val="002060"/>
              </w:rPr>
            </w:pPr>
            <w:r w:rsidRPr="00904FA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3B879" w14:textId="77777777" w:rsidR="00263CF7" w:rsidRPr="00904FA7" w:rsidRDefault="00263CF7" w:rsidP="00BC4A1B">
            <w:pPr>
              <w:pStyle w:val="rowtabella0"/>
              <w:rPr>
                <w:color w:val="002060"/>
              </w:rPr>
            </w:pPr>
            <w:r w:rsidRPr="00904FA7">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8FBC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105B9" w14:textId="77777777" w:rsidR="00263CF7" w:rsidRPr="00904FA7" w:rsidRDefault="00263CF7" w:rsidP="00BC4A1B">
            <w:pPr>
              <w:pStyle w:val="rowtabella0"/>
              <w:rPr>
                <w:color w:val="002060"/>
              </w:rPr>
            </w:pPr>
            <w:r w:rsidRPr="00904FA7">
              <w:rPr>
                <w:color w:val="002060"/>
              </w:rPr>
              <w:t>19/01/2025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555AA" w14:textId="77777777" w:rsidR="00263CF7" w:rsidRPr="00904FA7" w:rsidRDefault="00263CF7" w:rsidP="00BC4A1B">
            <w:pPr>
              <w:pStyle w:val="rowtabella0"/>
              <w:rPr>
                <w:color w:val="002060"/>
              </w:rPr>
            </w:pPr>
            <w:r w:rsidRPr="00904FA7">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40ADD" w14:textId="77777777" w:rsidR="00263CF7" w:rsidRPr="00904FA7" w:rsidRDefault="00263CF7" w:rsidP="00BC4A1B">
            <w:pPr>
              <w:pStyle w:val="rowtabella0"/>
              <w:rPr>
                <w:color w:val="002060"/>
              </w:rPr>
            </w:pPr>
            <w:r w:rsidRPr="00904FA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18B4B" w14:textId="77777777" w:rsidR="00263CF7" w:rsidRPr="00904FA7" w:rsidRDefault="00263CF7" w:rsidP="00BC4A1B">
            <w:pPr>
              <w:pStyle w:val="rowtabella0"/>
              <w:rPr>
                <w:color w:val="002060"/>
              </w:rPr>
            </w:pPr>
            <w:r w:rsidRPr="00904FA7">
              <w:rPr>
                <w:color w:val="002060"/>
              </w:rPr>
              <w:t>VIA PIEMONTE-PORTO POTENZA P.</w:t>
            </w:r>
          </w:p>
        </w:tc>
      </w:tr>
    </w:tbl>
    <w:p w14:paraId="244CC1F2" w14:textId="77777777" w:rsidR="00263CF7" w:rsidRPr="00904FA7" w:rsidRDefault="00263CF7" w:rsidP="00263CF7">
      <w:pPr>
        <w:pStyle w:val="breakline"/>
        <w:rPr>
          <w:rFonts w:eastAsiaTheme="minorEastAsia"/>
          <w:color w:val="002060"/>
        </w:rPr>
      </w:pPr>
    </w:p>
    <w:p w14:paraId="2FB93283" w14:textId="77777777" w:rsidR="00263CF7" w:rsidRPr="00904FA7" w:rsidRDefault="00263CF7" w:rsidP="00263CF7">
      <w:pPr>
        <w:pStyle w:val="breakline"/>
        <w:rPr>
          <w:color w:val="002060"/>
        </w:rPr>
      </w:pPr>
    </w:p>
    <w:p w14:paraId="6ED39E02" w14:textId="77777777" w:rsidR="00263CF7" w:rsidRPr="00904FA7" w:rsidRDefault="00263CF7" w:rsidP="00263CF7">
      <w:pPr>
        <w:pStyle w:val="breakline"/>
        <w:rPr>
          <w:color w:val="002060"/>
        </w:rPr>
      </w:pPr>
    </w:p>
    <w:p w14:paraId="4761AB70" w14:textId="77777777" w:rsidR="00263CF7" w:rsidRPr="00904FA7" w:rsidRDefault="00263CF7" w:rsidP="00263CF7">
      <w:pPr>
        <w:pStyle w:val="sottotitolocampionato10"/>
        <w:rPr>
          <w:color w:val="002060"/>
        </w:rPr>
      </w:pPr>
      <w:r w:rsidRPr="00904FA7">
        <w:rPr>
          <w:color w:val="002060"/>
        </w:rP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6"/>
        <w:gridCol w:w="385"/>
        <w:gridCol w:w="898"/>
        <w:gridCol w:w="1174"/>
        <w:gridCol w:w="1545"/>
        <w:gridCol w:w="1568"/>
      </w:tblGrid>
      <w:tr w:rsidR="00263CF7" w:rsidRPr="00904FA7" w14:paraId="0EFEC4FD"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AB325"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7428C"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0BFDD"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544E"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81810"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014F3"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080ED"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70E8FBD3"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D7DCEC" w14:textId="77777777" w:rsidR="00263CF7" w:rsidRPr="00904FA7" w:rsidRDefault="00263CF7" w:rsidP="00BC4A1B">
            <w:pPr>
              <w:pStyle w:val="rowtabella0"/>
              <w:rPr>
                <w:color w:val="002060"/>
              </w:rPr>
            </w:pPr>
            <w:r w:rsidRPr="00904FA7">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340B9" w14:textId="77777777" w:rsidR="00263CF7" w:rsidRPr="00904FA7" w:rsidRDefault="00263CF7" w:rsidP="00BC4A1B">
            <w:pPr>
              <w:pStyle w:val="rowtabella0"/>
              <w:rPr>
                <w:color w:val="002060"/>
              </w:rPr>
            </w:pPr>
            <w:r w:rsidRPr="00904FA7">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6BDC5"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AE9C4" w14:textId="77777777" w:rsidR="00263CF7" w:rsidRPr="00904FA7" w:rsidRDefault="00263CF7" w:rsidP="00BC4A1B">
            <w:pPr>
              <w:pStyle w:val="rowtabella0"/>
              <w:rPr>
                <w:color w:val="002060"/>
              </w:rPr>
            </w:pPr>
            <w:r w:rsidRPr="00904FA7">
              <w:rPr>
                <w:color w:val="002060"/>
              </w:rPr>
              <w:t>17/01/2025 21:40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6A45A" w14:textId="77777777" w:rsidR="00263CF7" w:rsidRPr="00904FA7" w:rsidRDefault="00263CF7" w:rsidP="00BC4A1B">
            <w:pPr>
              <w:pStyle w:val="rowtabella0"/>
              <w:rPr>
                <w:color w:val="002060"/>
              </w:rPr>
            </w:pPr>
            <w:r w:rsidRPr="00904FA7">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BC140" w14:textId="77777777" w:rsidR="00263CF7" w:rsidRPr="00904FA7" w:rsidRDefault="00263CF7" w:rsidP="00BC4A1B">
            <w:pPr>
              <w:pStyle w:val="rowtabella0"/>
              <w:rPr>
                <w:color w:val="002060"/>
              </w:rPr>
            </w:pPr>
            <w:r w:rsidRPr="00904FA7">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18E31" w14:textId="77777777" w:rsidR="00263CF7" w:rsidRPr="00904FA7" w:rsidRDefault="00263CF7" w:rsidP="00BC4A1B">
            <w:pPr>
              <w:pStyle w:val="rowtabella0"/>
              <w:rPr>
                <w:color w:val="002060"/>
              </w:rPr>
            </w:pPr>
            <w:r w:rsidRPr="00904FA7">
              <w:rPr>
                <w:color w:val="002060"/>
              </w:rPr>
              <w:t>VIA COLLE CIMINO 9</w:t>
            </w:r>
          </w:p>
        </w:tc>
      </w:tr>
      <w:tr w:rsidR="00263CF7" w:rsidRPr="00904FA7" w14:paraId="46427F5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11C637" w14:textId="77777777" w:rsidR="00263CF7" w:rsidRPr="00904FA7" w:rsidRDefault="00263CF7" w:rsidP="00BC4A1B">
            <w:pPr>
              <w:pStyle w:val="rowtabella0"/>
              <w:rPr>
                <w:color w:val="002060"/>
              </w:rPr>
            </w:pPr>
            <w:r w:rsidRPr="00904FA7">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EDE980" w14:textId="77777777" w:rsidR="00263CF7" w:rsidRPr="00904FA7" w:rsidRDefault="00263CF7" w:rsidP="00BC4A1B">
            <w:pPr>
              <w:pStyle w:val="rowtabella0"/>
              <w:rPr>
                <w:color w:val="002060"/>
              </w:rPr>
            </w:pPr>
            <w:r w:rsidRPr="00904FA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238BD9"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B8CE16" w14:textId="77777777" w:rsidR="00263CF7" w:rsidRPr="00904FA7" w:rsidRDefault="00263CF7" w:rsidP="00BC4A1B">
            <w:pPr>
              <w:pStyle w:val="rowtabella0"/>
              <w:rPr>
                <w:color w:val="002060"/>
              </w:rPr>
            </w:pPr>
            <w:r w:rsidRPr="00904FA7">
              <w:rPr>
                <w:color w:val="002060"/>
              </w:rPr>
              <w:t>17/01/2025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C6FC0F" w14:textId="77777777" w:rsidR="00263CF7" w:rsidRPr="00904FA7" w:rsidRDefault="00263CF7" w:rsidP="00BC4A1B">
            <w:pPr>
              <w:pStyle w:val="rowtabella0"/>
              <w:rPr>
                <w:color w:val="002060"/>
              </w:rPr>
            </w:pPr>
            <w:r w:rsidRPr="00904FA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C08BAA" w14:textId="77777777" w:rsidR="00263CF7" w:rsidRPr="00904FA7" w:rsidRDefault="00263CF7" w:rsidP="00BC4A1B">
            <w:pPr>
              <w:pStyle w:val="rowtabella0"/>
              <w:rPr>
                <w:color w:val="002060"/>
              </w:rPr>
            </w:pPr>
            <w:r w:rsidRPr="00904FA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AC5CA" w14:textId="77777777" w:rsidR="00263CF7" w:rsidRPr="00904FA7" w:rsidRDefault="00263CF7" w:rsidP="00BC4A1B">
            <w:pPr>
              <w:pStyle w:val="rowtabella0"/>
              <w:rPr>
                <w:color w:val="002060"/>
              </w:rPr>
            </w:pPr>
            <w:r w:rsidRPr="00904FA7">
              <w:rPr>
                <w:color w:val="002060"/>
              </w:rPr>
              <w:t>PIAZZA S. D'ACQUISTO</w:t>
            </w:r>
          </w:p>
        </w:tc>
      </w:tr>
      <w:tr w:rsidR="00263CF7" w:rsidRPr="00904FA7" w14:paraId="5611C6DD"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1D20B4" w14:textId="77777777" w:rsidR="00263CF7" w:rsidRPr="00904FA7" w:rsidRDefault="00263CF7" w:rsidP="00BC4A1B">
            <w:pPr>
              <w:pStyle w:val="rowtabella0"/>
              <w:rPr>
                <w:color w:val="002060"/>
              </w:rPr>
            </w:pPr>
            <w:r w:rsidRPr="00904FA7">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7C4DEA" w14:textId="77777777" w:rsidR="00263CF7" w:rsidRPr="00904FA7" w:rsidRDefault="00263CF7" w:rsidP="00BC4A1B">
            <w:pPr>
              <w:pStyle w:val="rowtabella0"/>
              <w:rPr>
                <w:color w:val="002060"/>
              </w:rPr>
            </w:pPr>
            <w:r w:rsidRPr="00904FA7">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C5F083"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A8A608" w14:textId="77777777" w:rsidR="00263CF7" w:rsidRPr="00904FA7" w:rsidRDefault="00263CF7" w:rsidP="00BC4A1B">
            <w:pPr>
              <w:pStyle w:val="rowtabella0"/>
              <w:rPr>
                <w:color w:val="002060"/>
              </w:rPr>
            </w:pPr>
            <w:r w:rsidRPr="00904FA7">
              <w:rPr>
                <w:color w:val="002060"/>
              </w:rPr>
              <w:t>17/01/2025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675F2" w14:textId="77777777" w:rsidR="00263CF7" w:rsidRPr="00904FA7" w:rsidRDefault="00263CF7" w:rsidP="00BC4A1B">
            <w:pPr>
              <w:pStyle w:val="rowtabella0"/>
              <w:rPr>
                <w:color w:val="002060"/>
              </w:rPr>
            </w:pPr>
            <w:r w:rsidRPr="00904FA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79443" w14:textId="77777777" w:rsidR="00263CF7" w:rsidRPr="00904FA7" w:rsidRDefault="00263CF7" w:rsidP="00BC4A1B">
            <w:pPr>
              <w:pStyle w:val="rowtabella0"/>
              <w:rPr>
                <w:color w:val="002060"/>
              </w:rPr>
            </w:pPr>
            <w:r w:rsidRPr="00904FA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FB5E4" w14:textId="77777777" w:rsidR="00263CF7" w:rsidRPr="00904FA7" w:rsidRDefault="00263CF7" w:rsidP="00BC4A1B">
            <w:pPr>
              <w:pStyle w:val="rowtabella0"/>
              <w:rPr>
                <w:color w:val="002060"/>
              </w:rPr>
            </w:pPr>
            <w:r w:rsidRPr="00904FA7">
              <w:rPr>
                <w:color w:val="002060"/>
              </w:rPr>
              <w:t>VIA CORRADI</w:t>
            </w:r>
          </w:p>
        </w:tc>
      </w:tr>
      <w:tr w:rsidR="00263CF7" w:rsidRPr="00904FA7" w14:paraId="74240003"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0700BA" w14:textId="77777777" w:rsidR="00263CF7" w:rsidRPr="00904FA7" w:rsidRDefault="00263CF7" w:rsidP="00BC4A1B">
            <w:pPr>
              <w:pStyle w:val="rowtabella0"/>
              <w:rPr>
                <w:color w:val="002060"/>
              </w:rPr>
            </w:pPr>
            <w:r w:rsidRPr="00904FA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B39D63" w14:textId="77777777" w:rsidR="00263CF7" w:rsidRPr="00904FA7" w:rsidRDefault="00263CF7" w:rsidP="00BC4A1B">
            <w:pPr>
              <w:pStyle w:val="rowtabella0"/>
              <w:rPr>
                <w:color w:val="002060"/>
              </w:rPr>
            </w:pPr>
            <w:r w:rsidRPr="00904FA7">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9B33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4C0937" w14:textId="77777777" w:rsidR="00263CF7" w:rsidRPr="00904FA7" w:rsidRDefault="00263CF7" w:rsidP="00BC4A1B">
            <w:pPr>
              <w:pStyle w:val="rowtabella0"/>
              <w:rPr>
                <w:color w:val="002060"/>
              </w:rPr>
            </w:pPr>
            <w:r w:rsidRPr="00904FA7">
              <w:rPr>
                <w:color w:val="002060"/>
              </w:rPr>
              <w:t>17/01/2025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A2F1C" w14:textId="77777777" w:rsidR="00263CF7" w:rsidRPr="00904FA7" w:rsidRDefault="00263CF7" w:rsidP="00BC4A1B">
            <w:pPr>
              <w:pStyle w:val="rowtabella0"/>
              <w:rPr>
                <w:color w:val="002060"/>
              </w:rPr>
            </w:pPr>
            <w:r w:rsidRPr="00904FA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E44D9" w14:textId="77777777" w:rsidR="00263CF7" w:rsidRPr="00904FA7" w:rsidRDefault="00263CF7" w:rsidP="00BC4A1B">
            <w:pPr>
              <w:pStyle w:val="rowtabella0"/>
              <w:rPr>
                <w:color w:val="002060"/>
              </w:rPr>
            </w:pPr>
            <w:r w:rsidRPr="00904FA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42674" w14:textId="77777777" w:rsidR="00263CF7" w:rsidRPr="00904FA7" w:rsidRDefault="00263CF7" w:rsidP="00BC4A1B">
            <w:pPr>
              <w:pStyle w:val="rowtabella0"/>
              <w:rPr>
                <w:color w:val="002060"/>
              </w:rPr>
            </w:pPr>
            <w:r w:rsidRPr="00904FA7">
              <w:rPr>
                <w:color w:val="002060"/>
              </w:rPr>
              <w:t>LOC.MONTEROCCO VIA A.MANCINI</w:t>
            </w:r>
          </w:p>
        </w:tc>
      </w:tr>
      <w:tr w:rsidR="00263CF7" w:rsidRPr="00904FA7" w14:paraId="11353054"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21650F" w14:textId="77777777" w:rsidR="00263CF7" w:rsidRPr="00904FA7" w:rsidRDefault="00263CF7" w:rsidP="00BC4A1B">
            <w:pPr>
              <w:pStyle w:val="rowtabella0"/>
              <w:rPr>
                <w:color w:val="002060"/>
              </w:rPr>
            </w:pPr>
            <w:r w:rsidRPr="00904FA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2EAE91" w14:textId="77777777" w:rsidR="00263CF7" w:rsidRPr="00904FA7" w:rsidRDefault="00263CF7" w:rsidP="00BC4A1B">
            <w:pPr>
              <w:pStyle w:val="rowtabella0"/>
              <w:rPr>
                <w:color w:val="002060"/>
              </w:rPr>
            </w:pPr>
            <w:r w:rsidRPr="00904FA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EBBA69"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5AF76E" w14:textId="77777777" w:rsidR="00263CF7" w:rsidRPr="00904FA7" w:rsidRDefault="00263CF7" w:rsidP="00BC4A1B">
            <w:pPr>
              <w:pStyle w:val="rowtabella0"/>
              <w:rPr>
                <w:color w:val="002060"/>
              </w:rPr>
            </w:pPr>
            <w:r w:rsidRPr="00904FA7">
              <w:rPr>
                <w:color w:val="002060"/>
              </w:rPr>
              <w:t>17/01/2025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D31406" w14:textId="77777777" w:rsidR="00263CF7" w:rsidRPr="00904FA7" w:rsidRDefault="00263CF7" w:rsidP="00BC4A1B">
            <w:pPr>
              <w:pStyle w:val="rowtabella0"/>
              <w:rPr>
                <w:color w:val="002060"/>
              </w:rPr>
            </w:pPr>
            <w:r w:rsidRPr="00904FA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3F496" w14:textId="77777777" w:rsidR="00263CF7" w:rsidRPr="00904FA7" w:rsidRDefault="00263CF7" w:rsidP="00BC4A1B">
            <w:pPr>
              <w:pStyle w:val="rowtabella0"/>
              <w:rPr>
                <w:color w:val="002060"/>
              </w:rPr>
            </w:pPr>
            <w:r w:rsidRPr="00904FA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AE020" w14:textId="77777777" w:rsidR="00263CF7" w:rsidRPr="00904FA7" w:rsidRDefault="00263CF7" w:rsidP="00BC4A1B">
            <w:pPr>
              <w:pStyle w:val="rowtabella0"/>
              <w:rPr>
                <w:color w:val="002060"/>
              </w:rPr>
            </w:pPr>
            <w:r w:rsidRPr="00904FA7">
              <w:rPr>
                <w:color w:val="002060"/>
              </w:rPr>
              <w:t>VIA DELLO SPORT</w:t>
            </w:r>
          </w:p>
        </w:tc>
      </w:tr>
      <w:tr w:rsidR="00263CF7" w:rsidRPr="00904FA7" w14:paraId="07057D4A"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8BAE01" w14:textId="77777777" w:rsidR="00263CF7" w:rsidRPr="00904FA7" w:rsidRDefault="00263CF7" w:rsidP="00BC4A1B">
            <w:pPr>
              <w:pStyle w:val="rowtabella0"/>
              <w:rPr>
                <w:color w:val="002060"/>
              </w:rPr>
            </w:pPr>
            <w:r w:rsidRPr="00904FA7">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F2BA3" w14:textId="77777777" w:rsidR="00263CF7" w:rsidRPr="00904FA7" w:rsidRDefault="00263CF7" w:rsidP="00BC4A1B">
            <w:pPr>
              <w:pStyle w:val="rowtabella0"/>
              <w:rPr>
                <w:color w:val="002060"/>
              </w:rPr>
            </w:pPr>
            <w:r w:rsidRPr="00904FA7">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9ECCB"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E2D1E" w14:textId="77777777" w:rsidR="00263CF7" w:rsidRPr="00904FA7" w:rsidRDefault="00263CF7" w:rsidP="00BC4A1B">
            <w:pPr>
              <w:pStyle w:val="rowtabella0"/>
              <w:rPr>
                <w:color w:val="002060"/>
              </w:rPr>
            </w:pPr>
            <w:r w:rsidRPr="00904FA7">
              <w:rPr>
                <w:color w:val="002060"/>
              </w:rPr>
              <w:t>17/01/2025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5BE06" w14:textId="77777777" w:rsidR="00263CF7" w:rsidRPr="00904FA7" w:rsidRDefault="00263CF7" w:rsidP="00BC4A1B">
            <w:pPr>
              <w:pStyle w:val="rowtabella0"/>
              <w:rPr>
                <w:color w:val="002060"/>
              </w:rPr>
            </w:pPr>
            <w:r w:rsidRPr="00904FA7">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7DC1F" w14:textId="77777777" w:rsidR="00263CF7" w:rsidRPr="00904FA7" w:rsidRDefault="00263CF7" w:rsidP="00BC4A1B">
            <w:pPr>
              <w:pStyle w:val="rowtabella0"/>
              <w:rPr>
                <w:color w:val="002060"/>
              </w:rPr>
            </w:pPr>
            <w:r w:rsidRPr="00904FA7">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4797D" w14:textId="77777777" w:rsidR="00263CF7" w:rsidRPr="00904FA7" w:rsidRDefault="00263CF7" w:rsidP="00BC4A1B">
            <w:pPr>
              <w:pStyle w:val="rowtabella0"/>
              <w:rPr>
                <w:color w:val="002060"/>
              </w:rPr>
            </w:pPr>
            <w:r w:rsidRPr="00904FA7">
              <w:rPr>
                <w:color w:val="002060"/>
              </w:rPr>
              <w:t>VIA DELLO SPORT</w:t>
            </w:r>
          </w:p>
        </w:tc>
      </w:tr>
    </w:tbl>
    <w:p w14:paraId="51024E6A" w14:textId="77777777" w:rsidR="00263CF7" w:rsidRPr="0026238F" w:rsidRDefault="00263CF7" w:rsidP="002D3C68">
      <w:pPr>
        <w:pStyle w:val="breakline"/>
        <w:rPr>
          <w:rFonts w:eastAsiaTheme="minorEastAsia"/>
          <w:color w:val="002060"/>
        </w:rPr>
      </w:pPr>
    </w:p>
    <w:p w14:paraId="45B6A573" w14:textId="77777777" w:rsidR="002D3C68" w:rsidRPr="0026238F" w:rsidRDefault="002D3C68" w:rsidP="002D3C68">
      <w:pPr>
        <w:pStyle w:val="breakline"/>
        <w:rPr>
          <w:color w:val="002060"/>
        </w:rPr>
      </w:pPr>
    </w:p>
    <w:p w14:paraId="0AF60280" w14:textId="77777777" w:rsidR="002D3C68" w:rsidRPr="0026238F" w:rsidRDefault="002D3C68" w:rsidP="002D3C68">
      <w:pPr>
        <w:pStyle w:val="titolocampionato0"/>
        <w:shd w:val="clear" w:color="auto" w:fill="CCCCCC"/>
        <w:spacing w:before="80" w:after="40"/>
        <w:rPr>
          <w:color w:val="002060"/>
        </w:rPr>
      </w:pPr>
      <w:r w:rsidRPr="0026238F">
        <w:rPr>
          <w:color w:val="002060"/>
        </w:rPr>
        <w:t>REGIONALE CALCIO A 5 FEMMINILE</w:t>
      </w:r>
    </w:p>
    <w:p w14:paraId="1ACA9430" w14:textId="77777777" w:rsidR="002D3C68" w:rsidRPr="0026238F" w:rsidRDefault="002D3C68" w:rsidP="002D3C68">
      <w:pPr>
        <w:pStyle w:val="titoloprinc0"/>
        <w:rPr>
          <w:color w:val="002060"/>
        </w:rPr>
      </w:pPr>
      <w:r w:rsidRPr="0026238F">
        <w:rPr>
          <w:color w:val="002060"/>
        </w:rPr>
        <w:t>VARIAZIONI AL PROGRAMMA GARE</w:t>
      </w:r>
    </w:p>
    <w:p w14:paraId="68A3A4F1" w14:textId="77777777" w:rsidR="002D3C68" w:rsidRPr="0026238F" w:rsidRDefault="002D3C68" w:rsidP="002D3C68">
      <w:pPr>
        <w:pStyle w:val="breakline"/>
        <w:rPr>
          <w:color w:val="002060"/>
        </w:rPr>
      </w:pPr>
    </w:p>
    <w:p w14:paraId="68FB9188" w14:textId="77777777" w:rsidR="002D3C68" w:rsidRPr="0026238F" w:rsidRDefault="002D3C68" w:rsidP="002D3C68">
      <w:pPr>
        <w:pStyle w:val="breakline"/>
        <w:rPr>
          <w:color w:val="002060"/>
        </w:rPr>
      </w:pPr>
    </w:p>
    <w:p w14:paraId="28CB5399"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5AD1C5F0" w14:textId="77777777" w:rsidTr="009157E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2DEEA"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E71AD"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BDC4D"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F69BD"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437E"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1E55A"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B0D2"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3D54" w14:textId="77777777" w:rsidR="002D3C68" w:rsidRPr="0026238F" w:rsidRDefault="002D3C68" w:rsidP="00BC4A1B">
            <w:pPr>
              <w:pStyle w:val="headertabella0"/>
              <w:rPr>
                <w:color w:val="002060"/>
              </w:rPr>
            </w:pPr>
            <w:r w:rsidRPr="0026238F">
              <w:rPr>
                <w:color w:val="002060"/>
              </w:rPr>
              <w:t>Impianto</w:t>
            </w:r>
          </w:p>
        </w:tc>
      </w:tr>
      <w:tr w:rsidR="002D3C68" w:rsidRPr="0026238F" w14:paraId="3DDB2726"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1C55" w14:textId="77777777" w:rsidR="002D3C68" w:rsidRPr="009157E3" w:rsidRDefault="002D3C68" w:rsidP="00BC4A1B">
            <w:pPr>
              <w:pStyle w:val="rowtabella0"/>
              <w:rPr>
                <w:color w:val="002060"/>
                <w:highlight w:val="yellow"/>
              </w:rPr>
            </w:pPr>
            <w:r w:rsidRPr="009157E3">
              <w:rPr>
                <w:color w:val="002060"/>
                <w:highlight w:val="yellow"/>
              </w:rPr>
              <w:t>19/01/2025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A4BF" w14:textId="77777777" w:rsidR="002D3C68" w:rsidRPr="009157E3" w:rsidRDefault="002D3C68" w:rsidP="00BC4A1B">
            <w:pPr>
              <w:pStyle w:val="rowtabella0"/>
              <w:jc w:val="center"/>
              <w:rPr>
                <w:color w:val="002060"/>
                <w:highlight w:val="yellow"/>
              </w:rPr>
            </w:pPr>
            <w:r w:rsidRPr="009157E3">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123F" w14:textId="77777777" w:rsidR="002D3C68" w:rsidRPr="009157E3" w:rsidRDefault="002D3C68" w:rsidP="00BC4A1B">
            <w:pPr>
              <w:pStyle w:val="rowtabella0"/>
              <w:rPr>
                <w:color w:val="002060"/>
                <w:highlight w:val="yellow"/>
              </w:rPr>
            </w:pPr>
            <w:r w:rsidRPr="009157E3">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D314" w14:textId="77777777" w:rsidR="002D3C68" w:rsidRPr="009157E3" w:rsidRDefault="002D3C68" w:rsidP="00BC4A1B">
            <w:pPr>
              <w:pStyle w:val="rowtabella0"/>
              <w:rPr>
                <w:color w:val="002060"/>
                <w:highlight w:val="yellow"/>
              </w:rPr>
            </w:pPr>
            <w:r w:rsidRPr="009157E3">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7816" w14:textId="6FB1016E"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CB51" w14:textId="77777777" w:rsidR="002D3C68" w:rsidRPr="0026238F" w:rsidRDefault="002D3C68" w:rsidP="00BC4A1B">
            <w:pPr>
              <w:pStyle w:val="rowtabella0"/>
              <w:jc w:val="center"/>
              <w:rPr>
                <w:color w:val="002060"/>
              </w:rPr>
            </w:pPr>
            <w:r w:rsidRPr="009157E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CED8" w14:textId="77777777" w:rsidR="002D3C68" w:rsidRPr="0026238F" w:rsidRDefault="002D3C68" w:rsidP="00BC4A1B">
            <w:pPr>
              <w:pStyle w:val="rowtabella0"/>
              <w:jc w:val="center"/>
              <w:rPr>
                <w:color w:val="002060"/>
              </w:rPr>
            </w:pPr>
            <w:r w:rsidRPr="0026238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62E4D" w14:textId="77777777" w:rsidR="002D3C68" w:rsidRPr="0026238F" w:rsidRDefault="002D3C68" w:rsidP="00BC4A1B">
            <w:pPr>
              <w:rPr>
                <w:color w:val="002060"/>
              </w:rPr>
            </w:pPr>
          </w:p>
        </w:tc>
      </w:tr>
    </w:tbl>
    <w:p w14:paraId="55BF3FA5" w14:textId="77777777" w:rsidR="002D3C68" w:rsidRPr="0026238F" w:rsidRDefault="002D3C68" w:rsidP="002D3C68">
      <w:pPr>
        <w:pStyle w:val="breakline"/>
        <w:rPr>
          <w:rFonts w:eastAsiaTheme="minorEastAsia"/>
          <w:color w:val="002060"/>
        </w:rPr>
      </w:pPr>
    </w:p>
    <w:p w14:paraId="24F98AA3" w14:textId="77777777" w:rsidR="002D3C68" w:rsidRPr="0026238F" w:rsidRDefault="002D3C68" w:rsidP="002D3C68">
      <w:pPr>
        <w:pStyle w:val="breakline"/>
        <w:rPr>
          <w:color w:val="002060"/>
        </w:rPr>
      </w:pPr>
    </w:p>
    <w:p w14:paraId="1448660F" w14:textId="77777777" w:rsidR="002D3C68" w:rsidRPr="0026238F" w:rsidRDefault="002D3C68" w:rsidP="002D3C68">
      <w:pPr>
        <w:pStyle w:val="titoloprinc0"/>
        <w:rPr>
          <w:color w:val="002060"/>
        </w:rPr>
      </w:pPr>
      <w:r w:rsidRPr="0026238F">
        <w:rPr>
          <w:color w:val="002060"/>
        </w:rPr>
        <w:t>RISULTATI</w:t>
      </w:r>
    </w:p>
    <w:p w14:paraId="388014EE" w14:textId="77777777" w:rsidR="002D3C68" w:rsidRPr="0026238F" w:rsidRDefault="002D3C68" w:rsidP="002D3C68">
      <w:pPr>
        <w:pStyle w:val="breakline"/>
        <w:rPr>
          <w:color w:val="002060"/>
        </w:rPr>
      </w:pPr>
    </w:p>
    <w:p w14:paraId="24AFD33E" w14:textId="77777777" w:rsidR="002D3C68" w:rsidRPr="0026238F" w:rsidRDefault="002D3C68" w:rsidP="002D3C68">
      <w:pPr>
        <w:pStyle w:val="sottotitolocampionato10"/>
        <w:rPr>
          <w:color w:val="002060"/>
        </w:rPr>
      </w:pPr>
      <w:r w:rsidRPr="0026238F">
        <w:rPr>
          <w:color w:val="002060"/>
        </w:rPr>
        <w:t>RISULTATI UFFICIALI GARE DEL 10/01/2025</w:t>
      </w:r>
    </w:p>
    <w:p w14:paraId="111D3590"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41550E5E"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20F6B7A8"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7D48A46E"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50AB4" w14:textId="77777777" w:rsidR="002D3C68" w:rsidRPr="0026238F" w:rsidRDefault="002D3C68" w:rsidP="00BC4A1B">
                  <w:pPr>
                    <w:pStyle w:val="headertabella0"/>
                    <w:rPr>
                      <w:color w:val="002060"/>
                    </w:rPr>
                  </w:pPr>
                  <w:r w:rsidRPr="0026238F">
                    <w:rPr>
                      <w:color w:val="002060"/>
                    </w:rPr>
                    <w:t>GIRONE A - 1 Giornata - R</w:t>
                  </w:r>
                </w:p>
              </w:tc>
            </w:tr>
            <w:tr w:rsidR="002D3C68" w:rsidRPr="0026238F" w14:paraId="6E379F41"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918B4" w14:textId="77777777" w:rsidR="002D3C68" w:rsidRPr="0026238F" w:rsidRDefault="002D3C68" w:rsidP="00BC4A1B">
                  <w:pPr>
                    <w:pStyle w:val="rowtabella0"/>
                    <w:rPr>
                      <w:color w:val="002060"/>
                    </w:rPr>
                  </w:pPr>
                  <w:r w:rsidRPr="0026238F">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59E43" w14:textId="77777777" w:rsidR="002D3C68" w:rsidRPr="0026238F" w:rsidRDefault="002D3C68" w:rsidP="00BC4A1B">
                  <w:pPr>
                    <w:pStyle w:val="rowtabella0"/>
                    <w:rPr>
                      <w:color w:val="002060"/>
                    </w:rPr>
                  </w:pPr>
                  <w:r w:rsidRPr="0026238F">
                    <w:rPr>
                      <w:color w:val="002060"/>
                    </w:rPr>
                    <w:t>- VENERE POTENTIA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54741" w14:textId="77777777" w:rsidR="002D3C68" w:rsidRPr="0026238F" w:rsidRDefault="002D3C68" w:rsidP="00BC4A1B">
                  <w:pPr>
                    <w:pStyle w:val="rowtabella0"/>
                    <w:jc w:val="center"/>
                    <w:rPr>
                      <w:color w:val="002060"/>
                    </w:rPr>
                  </w:pPr>
                  <w:r w:rsidRPr="0026238F">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EB7D6E" w14:textId="77777777" w:rsidR="002D3C68" w:rsidRPr="0026238F" w:rsidRDefault="002D3C68" w:rsidP="00BC4A1B">
                  <w:pPr>
                    <w:pStyle w:val="rowtabella0"/>
                    <w:jc w:val="center"/>
                    <w:rPr>
                      <w:color w:val="002060"/>
                    </w:rPr>
                  </w:pPr>
                  <w:r w:rsidRPr="0026238F">
                    <w:rPr>
                      <w:color w:val="002060"/>
                    </w:rPr>
                    <w:t> </w:t>
                  </w:r>
                </w:p>
              </w:tc>
            </w:tr>
            <w:tr w:rsidR="002D3C68" w:rsidRPr="0026238F" w14:paraId="068C6D76"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56697" w14:textId="77777777" w:rsidR="002D3C68" w:rsidRPr="0026238F" w:rsidRDefault="002D3C68" w:rsidP="00BC4A1B">
                  <w:pPr>
                    <w:pStyle w:val="rowtabella0"/>
                    <w:rPr>
                      <w:color w:val="002060"/>
                    </w:rPr>
                  </w:pPr>
                  <w:r w:rsidRPr="0026238F">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9D90F1" w14:textId="77777777" w:rsidR="002D3C68" w:rsidRPr="0026238F" w:rsidRDefault="002D3C68" w:rsidP="00BC4A1B">
                  <w:pPr>
                    <w:pStyle w:val="rowtabella0"/>
                    <w:rPr>
                      <w:color w:val="002060"/>
                    </w:rPr>
                  </w:pPr>
                  <w:r w:rsidRPr="0026238F">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CE181B" w14:textId="77777777" w:rsidR="002D3C68" w:rsidRPr="0026238F" w:rsidRDefault="002D3C68" w:rsidP="00BC4A1B">
                  <w:pPr>
                    <w:pStyle w:val="rowtabella0"/>
                    <w:jc w:val="center"/>
                    <w:rPr>
                      <w:color w:val="002060"/>
                    </w:rPr>
                  </w:pPr>
                  <w:r w:rsidRPr="0026238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7FCA9C" w14:textId="77777777" w:rsidR="002D3C68" w:rsidRPr="0026238F" w:rsidRDefault="002D3C68" w:rsidP="00BC4A1B">
                  <w:pPr>
                    <w:pStyle w:val="rowtabella0"/>
                    <w:jc w:val="center"/>
                    <w:rPr>
                      <w:color w:val="002060"/>
                    </w:rPr>
                  </w:pPr>
                  <w:r w:rsidRPr="0026238F">
                    <w:rPr>
                      <w:color w:val="002060"/>
                    </w:rPr>
                    <w:t> </w:t>
                  </w:r>
                </w:p>
              </w:tc>
            </w:tr>
            <w:tr w:rsidR="002D3C68" w:rsidRPr="0026238F" w14:paraId="39A6ED0A"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FF07A" w14:textId="77777777" w:rsidR="002D3C68" w:rsidRPr="0026238F" w:rsidRDefault="002D3C68" w:rsidP="00BC4A1B">
                  <w:pPr>
                    <w:pStyle w:val="rowtabella0"/>
                    <w:rPr>
                      <w:color w:val="002060"/>
                    </w:rPr>
                  </w:pPr>
                  <w:r w:rsidRPr="0026238F">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C96365" w14:textId="77777777" w:rsidR="002D3C68" w:rsidRPr="0026238F" w:rsidRDefault="002D3C68" w:rsidP="00BC4A1B">
                  <w:pPr>
                    <w:pStyle w:val="rowtabella0"/>
                    <w:rPr>
                      <w:color w:val="002060"/>
                    </w:rPr>
                  </w:pPr>
                  <w:r w:rsidRPr="0026238F">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F6E2D2" w14:textId="77777777" w:rsidR="002D3C68" w:rsidRPr="0026238F" w:rsidRDefault="002D3C68" w:rsidP="00BC4A1B">
                  <w:pPr>
                    <w:pStyle w:val="rowtabella0"/>
                    <w:jc w:val="center"/>
                    <w:rPr>
                      <w:color w:val="002060"/>
                    </w:rPr>
                  </w:pPr>
                  <w:r w:rsidRPr="0026238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6876EA" w14:textId="77777777" w:rsidR="002D3C68" w:rsidRPr="0026238F" w:rsidRDefault="002D3C68" w:rsidP="00BC4A1B">
                  <w:pPr>
                    <w:pStyle w:val="rowtabella0"/>
                    <w:jc w:val="center"/>
                    <w:rPr>
                      <w:color w:val="002060"/>
                    </w:rPr>
                  </w:pPr>
                  <w:r w:rsidRPr="0026238F">
                    <w:rPr>
                      <w:color w:val="002060"/>
                    </w:rPr>
                    <w:t> </w:t>
                  </w:r>
                </w:p>
              </w:tc>
            </w:tr>
            <w:tr w:rsidR="002D3C68" w:rsidRPr="0026238F" w14:paraId="6DB17DB5"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E0600A" w14:textId="77777777" w:rsidR="002D3C68" w:rsidRPr="0026238F" w:rsidRDefault="002D3C68" w:rsidP="00BC4A1B">
                  <w:pPr>
                    <w:pStyle w:val="rowtabella0"/>
                    <w:rPr>
                      <w:color w:val="002060"/>
                    </w:rPr>
                  </w:pPr>
                  <w:r w:rsidRPr="0026238F">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13D71" w14:textId="77777777" w:rsidR="002D3C68" w:rsidRPr="0026238F" w:rsidRDefault="002D3C68" w:rsidP="00BC4A1B">
                  <w:pPr>
                    <w:pStyle w:val="rowtabella0"/>
                    <w:rPr>
                      <w:color w:val="002060"/>
                    </w:rPr>
                  </w:pPr>
                  <w:r w:rsidRPr="0026238F">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2F01C7" w14:textId="77777777" w:rsidR="002D3C68" w:rsidRPr="0026238F" w:rsidRDefault="002D3C68" w:rsidP="00BC4A1B">
                  <w:pPr>
                    <w:pStyle w:val="rowtabella0"/>
                    <w:jc w:val="center"/>
                    <w:rPr>
                      <w:color w:val="002060"/>
                    </w:rPr>
                  </w:pPr>
                  <w:r w:rsidRPr="0026238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63EE16" w14:textId="77777777" w:rsidR="002D3C68" w:rsidRPr="0026238F" w:rsidRDefault="002D3C68" w:rsidP="00BC4A1B">
                  <w:pPr>
                    <w:pStyle w:val="rowtabella0"/>
                    <w:jc w:val="center"/>
                    <w:rPr>
                      <w:color w:val="002060"/>
                    </w:rPr>
                  </w:pPr>
                  <w:r w:rsidRPr="0026238F">
                    <w:rPr>
                      <w:color w:val="002060"/>
                    </w:rPr>
                    <w:t> </w:t>
                  </w:r>
                </w:p>
              </w:tc>
            </w:tr>
            <w:tr w:rsidR="002D3C68" w:rsidRPr="0026238F" w14:paraId="286A94E2"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0800A" w14:textId="77777777" w:rsidR="002D3C68" w:rsidRPr="0026238F" w:rsidRDefault="002D3C68" w:rsidP="00BC4A1B">
                  <w:pPr>
                    <w:pStyle w:val="rowtabella0"/>
                    <w:rPr>
                      <w:color w:val="002060"/>
                    </w:rPr>
                  </w:pPr>
                  <w:r w:rsidRPr="0026238F">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ACE010" w14:textId="77777777" w:rsidR="002D3C68" w:rsidRPr="0026238F" w:rsidRDefault="002D3C68" w:rsidP="00BC4A1B">
                  <w:pPr>
                    <w:pStyle w:val="rowtabella0"/>
                    <w:rPr>
                      <w:color w:val="002060"/>
                    </w:rPr>
                  </w:pPr>
                  <w:r w:rsidRPr="0026238F">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CBD3F" w14:textId="77777777" w:rsidR="002D3C68" w:rsidRPr="0026238F" w:rsidRDefault="002D3C68" w:rsidP="00BC4A1B">
                  <w:pPr>
                    <w:pStyle w:val="rowtabella0"/>
                    <w:jc w:val="center"/>
                    <w:rPr>
                      <w:color w:val="002060"/>
                    </w:rPr>
                  </w:pPr>
                  <w:r w:rsidRPr="0026238F">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950842" w14:textId="77777777" w:rsidR="002D3C68" w:rsidRPr="0026238F" w:rsidRDefault="002D3C68" w:rsidP="00BC4A1B">
                  <w:pPr>
                    <w:pStyle w:val="rowtabella0"/>
                    <w:jc w:val="center"/>
                    <w:rPr>
                      <w:color w:val="002060"/>
                    </w:rPr>
                  </w:pPr>
                  <w:r w:rsidRPr="0026238F">
                    <w:rPr>
                      <w:color w:val="002060"/>
                    </w:rPr>
                    <w:t> </w:t>
                  </w:r>
                </w:p>
              </w:tc>
            </w:tr>
            <w:tr w:rsidR="002D3C68" w:rsidRPr="0026238F" w14:paraId="74A3E2B6"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E71D4" w14:textId="77777777" w:rsidR="002D3C68" w:rsidRPr="0026238F" w:rsidRDefault="002D3C68" w:rsidP="00BC4A1B">
                  <w:pPr>
                    <w:pStyle w:val="rowtabella0"/>
                    <w:rPr>
                      <w:color w:val="002060"/>
                    </w:rPr>
                  </w:pPr>
                  <w:r w:rsidRPr="0026238F">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18FAF" w14:textId="77777777" w:rsidR="002D3C68" w:rsidRPr="0026238F" w:rsidRDefault="002D3C68" w:rsidP="00BC4A1B">
                  <w:pPr>
                    <w:pStyle w:val="rowtabella0"/>
                    <w:rPr>
                      <w:color w:val="002060"/>
                    </w:rPr>
                  </w:pPr>
                  <w:r w:rsidRPr="0026238F">
                    <w:rPr>
                      <w:color w:val="002060"/>
                    </w:rPr>
                    <w:t>- WOMAN SANGIUSTESE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1F2DA" w14:textId="77777777" w:rsidR="002D3C68" w:rsidRPr="0026238F" w:rsidRDefault="002D3C68" w:rsidP="00BC4A1B">
                  <w:pPr>
                    <w:pStyle w:val="rowtabella0"/>
                    <w:jc w:val="center"/>
                    <w:rPr>
                      <w:color w:val="002060"/>
                    </w:rPr>
                  </w:pPr>
                  <w:r w:rsidRPr="0026238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EA3EE" w14:textId="77777777" w:rsidR="002D3C68" w:rsidRPr="0026238F" w:rsidRDefault="002D3C68" w:rsidP="00BC4A1B">
                  <w:pPr>
                    <w:pStyle w:val="rowtabella0"/>
                    <w:jc w:val="center"/>
                    <w:rPr>
                      <w:color w:val="002060"/>
                    </w:rPr>
                  </w:pPr>
                  <w:r w:rsidRPr="0026238F">
                    <w:rPr>
                      <w:color w:val="002060"/>
                    </w:rPr>
                    <w:t> </w:t>
                  </w:r>
                </w:p>
              </w:tc>
            </w:tr>
            <w:tr w:rsidR="002D3C68" w:rsidRPr="0026238F" w14:paraId="1FCB07D2"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4E3D469E" w14:textId="77777777" w:rsidR="002D3C68" w:rsidRPr="0026238F" w:rsidRDefault="002D3C68" w:rsidP="00BC4A1B">
                  <w:pPr>
                    <w:pStyle w:val="rowtabella0"/>
                    <w:rPr>
                      <w:color w:val="002060"/>
                    </w:rPr>
                  </w:pPr>
                  <w:r w:rsidRPr="0026238F">
                    <w:rPr>
                      <w:color w:val="002060"/>
                    </w:rPr>
                    <w:t>(1) - disputata il 11/01/2025</w:t>
                  </w:r>
                </w:p>
              </w:tc>
            </w:tr>
          </w:tbl>
          <w:p w14:paraId="4AF7D6C2" w14:textId="77777777" w:rsidR="002D3C68" w:rsidRPr="0026238F" w:rsidRDefault="002D3C68" w:rsidP="00BC4A1B">
            <w:pPr>
              <w:rPr>
                <w:color w:val="002060"/>
              </w:rPr>
            </w:pPr>
          </w:p>
        </w:tc>
      </w:tr>
    </w:tbl>
    <w:p w14:paraId="33F06014" w14:textId="77777777" w:rsidR="002D3C68" w:rsidRPr="0026238F" w:rsidRDefault="002D3C68" w:rsidP="002D3C68">
      <w:pPr>
        <w:pStyle w:val="breakline"/>
        <w:rPr>
          <w:rFonts w:eastAsiaTheme="minorEastAsia"/>
          <w:color w:val="002060"/>
        </w:rPr>
      </w:pPr>
    </w:p>
    <w:p w14:paraId="27A2B403" w14:textId="77777777" w:rsidR="002D3C68" w:rsidRPr="0026238F" w:rsidRDefault="002D3C68" w:rsidP="002D3C68">
      <w:pPr>
        <w:pStyle w:val="breakline"/>
        <w:rPr>
          <w:color w:val="002060"/>
        </w:rPr>
      </w:pPr>
    </w:p>
    <w:p w14:paraId="27E09B47" w14:textId="77777777" w:rsidR="002D3C68" w:rsidRPr="0026238F" w:rsidRDefault="002D3C68" w:rsidP="002D3C68">
      <w:pPr>
        <w:pStyle w:val="titoloprinc0"/>
        <w:rPr>
          <w:color w:val="002060"/>
        </w:rPr>
      </w:pPr>
      <w:r w:rsidRPr="0026238F">
        <w:rPr>
          <w:color w:val="002060"/>
        </w:rPr>
        <w:t>GIUDICE SPORTIVO</w:t>
      </w:r>
    </w:p>
    <w:p w14:paraId="6EB1B181"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31F3A357" w14:textId="77777777" w:rsidR="002D3C68" w:rsidRPr="0026238F" w:rsidRDefault="002D3C68" w:rsidP="002D3C68">
      <w:pPr>
        <w:pStyle w:val="titolo10"/>
        <w:rPr>
          <w:color w:val="002060"/>
        </w:rPr>
      </w:pPr>
      <w:r w:rsidRPr="0026238F">
        <w:rPr>
          <w:color w:val="002060"/>
        </w:rPr>
        <w:t xml:space="preserve">GARE DEL 10/ 1/2025 </w:t>
      </w:r>
    </w:p>
    <w:p w14:paraId="6ACE15A6" w14:textId="77777777" w:rsidR="002D3C68" w:rsidRPr="0026238F" w:rsidRDefault="002D3C68" w:rsidP="002D3C68">
      <w:pPr>
        <w:pStyle w:val="titolo7a"/>
        <w:rPr>
          <w:color w:val="002060"/>
        </w:rPr>
      </w:pPr>
      <w:r w:rsidRPr="0026238F">
        <w:rPr>
          <w:color w:val="002060"/>
        </w:rPr>
        <w:t xml:space="preserve">PROVVEDIMENTI DISCIPLINARI </w:t>
      </w:r>
    </w:p>
    <w:p w14:paraId="7F21615C"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3EA10188" w14:textId="77777777" w:rsidR="002D3C68" w:rsidRPr="0026238F" w:rsidRDefault="002D3C68" w:rsidP="002D3C68">
      <w:pPr>
        <w:pStyle w:val="titolo30"/>
        <w:rPr>
          <w:color w:val="002060"/>
        </w:rPr>
      </w:pPr>
      <w:r w:rsidRPr="0026238F">
        <w:rPr>
          <w:color w:val="002060"/>
        </w:rPr>
        <w:t xml:space="preserve">CALCIATORI NON ESPULSI </w:t>
      </w:r>
    </w:p>
    <w:p w14:paraId="41C482AB" w14:textId="77777777" w:rsidR="002D3C68" w:rsidRPr="0026238F" w:rsidRDefault="002D3C68" w:rsidP="002D3C68">
      <w:pPr>
        <w:pStyle w:val="titolo20"/>
        <w:rPr>
          <w:color w:val="002060"/>
        </w:rPr>
      </w:pPr>
      <w:r w:rsidRPr="0026238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91EC9C9" w14:textId="77777777" w:rsidTr="00BC4A1B">
        <w:tc>
          <w:tcPr>
            <w:tcW w:w="2200" w:type="dxa"/>
            <w:tcMar>
              <w:top w:w="20" w:type="dxa"/>
              <w:left w:w="20" w:type="dxa"/>
              <w:bottom w:w="20" w:type="dxa"/>
              <w:right w:w="20" w:type="dxa"/>
            </w:tcMar>
            <w:vAlign w:val="center"/>
            <w:hideMark/>
          </w:tcPr>
          <w:p w14:paraId="2AD59FCE" w14:textId="77777777" w:rsidR="002D3C68" w:rsidRPr="0026238F" w:rsidRDefault="002D3C68" w:rsidP="00BC4A1B">
            <w:pPr>
              <w:pStyle w:val="movimento"/>
              <w:rPr>
                <w:color w:val="002060"/>
              </w:rPr>
            </w:pPr>
            <w:r w:rsidRPr="0026238F">
              <w:rPr>
                <w:color w:val="002060"/>
              </w:rPr>
              <w:t>IOMMETTI GIULIA</w:t>
            </w:r>
          </w:p>
        </w:tc>
        <w:tc>
          <w:tcPr>
            <w:tcW w:w="2200" w:type="dxa"/>
            <w:tcMar>
              <w:top w:w="20" w:type="dxa"/>
              <w:left w:w="20" w:type="dxa"/>
              <w:bottom w:w="20" w:type="dxa"/>
              <w:right w:w="20" w:type="dxa"/>
            </w:tcMar>
            <w:vAlign w:val="center"/>
            <w:hideMark/>
          </w:tcPr>
          <w:p w14:paraId="606078D3" w14:textId="77777777" w:rsidR="002D3C68" w:rsidRPr="0026238F" w:rsidRDefault="002D3C68" w:rsidP="00BC4A1B">
            <w:pPr>
              <w:pStyle w:val="movimento2"/>
              <w:rPr>
                <w:color w:val="002060"/>
              </w:rPr>
            </w:pPr>
            <w:r w:rsidRPr="0026238F">
              <w:rPr>
                <w:color w:val="002060"/>
              </w:rPr>
              <w:t xml:space="preserve">(GROTTESE A.S.D.) </w:t>
            </w:r>
          </w:p>
        </w:tc>
        <w:tc>
          <w:tcPr>
            <w:tcW w:w="800" w:type="dxa"/>
            <w:tcMar>
              <w:top w:w="20" w:type="dxa"/>
              <w:left w:w="20" w:type="dxa"/>
              <w:bottom w:w="20" w:type="dxa"/>
              <w:right w:w="20" w:type="dxa"/>
            </w:tcMar>
            <w:vAlign w:val="center"/>
            <w:hideMark/>
          </w:tcPr>
          <w:p w14:paraId="7008326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583A8D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6F1E65A" w14:textId="77777777" w:rsidR="002D3C68" w:rsidRPr="0026238F" w:rsidRDefault="002D3C68" w:rsidP="00BC4A1B">
            <w:pPr>
              <w:pStyle w:val="movimento2"/>
              <w:rPr>
                <w:color w:val="002060"/>
              </w:rPr>
            </w:pPr>
            <w:r w:rsidRPr="0026238F">
              <w:rPr>
                <w:color w:val="002060"/>
              </w:rPr>
              <w:t> </w:t>
            </w:r>
          </w:p>
        </w:tc>
      </w:tr>
    </w:tbl>
    <w:p w14:paraId="1D2FFB9D" w14:textId="77777777" w:rsidR="002D3C68" w:rsidRDefault="002D3C68" w:rsidP="002D3C68">
      <w:pPr>
        <w:pStyle w:val="breakline"/>
        <w:rPr>
          <w:color w:val="002060"/>
        </w:rPr>
      </w:pPr>
    </w:p>
    <w:p w14:paraId="54D47679"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5D1E1E3"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0FD3AAD1" w14:textId="77777777" w:rsidR="002D3C68" w:rsidRPr="0026238F" w:rsidRDefault="002D3C68" w:rsidP="002D3C68">
      <w:pPr>
        <w:pStyle w:val="breakline"/>
        <w:rPr>
          <w:rFonts w:eastAsiaTheme="minorEastAsia"/>
          <w:color w:val="002060"/>
        </w:rPr>
      </w:pPr>
    </w:p>
    <w:p w14:paraId="464CD663" w14:textId="77777777" w:rsidR="002D3C68" w:rsidRPr="0026238F" w:rsidRDefault="002D3C68" w:rsidP="002D3C68">
      <w:pPr>
        <w:pStyle w:val="titoloprinc0"/>
        <w:rPr>
          <w:color w:val="002060"/>
        </w:rPr>
      </w:pPr>
      <w:r w:rsidRPr="0026238F">
        <w:rPr>
          <w:color w:val="002060"/>
        </w:rPr>
        <w:t>CLASSIFICA</w:t>
      </w:r>
    </w:p>
    <w:p w14:paraId="0CC9723A" w14:textId="77777777" w:rsidR="002D3C68" w:rsidRPr="0026238F" w:rsidRDefault="002D3C68" w:rsidP="002D3C68">
      <w:pPr>
        <w:pStyle w:val="breakline"/>
        <w:rPr>
          <w:color w:val="002060"/>
        </w:rPr>
      </w:pPr>
    </w:p>
    <w:p w14:paraId="272FE1E1" w14:textId="77777777" w:rsidR="002D3C68" w:rsidRPr="0026238F" w:rsidRDefault="002D3C68" w:rsidP="002D3C68">
      <w:pPr>
        <w:pStyle w:val="breakline"/>
        <w:rPr>
          <w:color w:val="002060"/>
        </w:rPr>
      </w:pPr>
    </w:p>
    <w:p w14:paraId="72F9412A"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5CB893B9"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CC96"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678BA"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23011"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AD45F"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EBF8"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6706C"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3A539"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21D8"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D46C4"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0C23E" w14:textId="77777777" w:rsidR="002D3C68" w:rsidRPr="0026238F" w:rsidRDefault="002D3C68" w:rsidP="00BC4A1B">
            <w:pPr>
              <w:pStyle w:val="headertabella0"/>
              <w:rPr>
                <w:color w:val="002060"/>
              </w:rPr>
            </w:pPr>
            <w:r w:rsidRPr="0026238F">
              <w:rPr>
                <w:color w:val="002060"/>
              </w:rPr>
              <w:t>PE</w:t>
            </w:r>
          </w:p>
        </w:tc>
      </w:tr>
      <w:tr w:rsidR="002D3C68" w:rsidRPr="0026238F" w14:paraId="32DCF2E5"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7F9D3" w14:textId="77777777" w:rsidR="002D3C68" w:rsidRPr="0026238F" w:rsidRDefault="002D3C68" w:rsidP="00BC4A1B">
            <w:pPr>
              <w:pStyle w:val="rowtabella0"/>
              <w:rPr>
                <w:color w:val="002060"/>
              </w:rPr>
            </w:pPr>
            <w:r w:rsidRPr="0026238F">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D06B"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37E9F"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8D3B"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C07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594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5CD8" w14:textId="77777777" w:rsidR="002D3C68" w:rsidRPr="0026238F" w:rsidRDefault="002D3C68" w:rsidP="00BC4A1B">
            <w:pPr>
              <w:pStyle w:val="rowtabella0"/>
              <w:jc w:val="center"/>
              <w:rPr>
                <w:color w:val="002060"/>
              </w:rPr>
            </w:pPr>
            <w:r w:rsidRPr="0026238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ADD3"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4BF1" w14:textId="77777777" w:rsidR="002D3C68" w:rsidRPr="0026238F" w:rsidRDefault="002D3C68" w:rsidP="00BC4A1B">
            <w:pPr>
              <w:pStyle w:val="rowtabella0"/>
              <w:jc w:val="center"/>
              <w:rPr>
                <w:color w:val="002060"/>
              </w:rPr>
            </w:pPr>
            <w:r w:rsidRPr="0026238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6A04" w14:textId="77777777" w:rsidR="002D3C68" w:rsidRPr="0026238F" w:rsidRDefault="002D3C68" w:rsidP="00BC4A1B">
            <w:pPr>
              <w:pStyle w:val="rowtabella0"/>
              <w:jc w:val="center"/>
              <w:rPr>
                <w:color w:val="002060"/>
              </w:rPr>
            </w:pPr>
            <w:r w:rsidRPr="0026238F">
              <w:rPr>
                <w:color w:val="002060"/>
              </w:rPr>
              <w:t>0</w:t>
            </w:r>
          </w:p>
        </w:tc>
      </w:tr>
      <w:tr w:rsidR="002D3C68" w:rsidRPr="0026238F" w14:paraId="3CF18F8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F140E" w14:textId="77777777" w:rsidR="002D3C68" w:rsidRPr="0026238F" w:rsidRDefault="002D3C68" w:rsidP="00BC4A1B">
            <w:pPr>
              <w:pStyle w:val="rowtabella0"/>
              <w:rPr>
                <w:color w:val="002060"/>
              </w:rPr>
            </w:pPr>
            <w:r w:rsidRPr="0026238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4743" w14:textId="77777777" w:rsidR="002D3C68" w:rsidRPr="0026238F" w:rsidRDefault="002D3C68" w:rsidP="00BC4A1B">
            <w:pPr>
              <w:pStyle w:val="rowtabella0"/>
              <w:jc w:val="center"/>
              <w:rPr>
                <w:color w:val="002060"/>
              </w:rPr>
            </w:pPr>
            <w:r w:rsidRPr="002623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9794"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D220"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C26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E7A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D417"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7702"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5CEB"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915E" w14:textId="77777777" w:rsidR="002D3C68" w:rsidRPr="0026238F" w:rsidRDefault="002D3C68" w:rsidP="00BC4A1B">
            <w:pPr>
              <w:pStyle w:val="rowtabella0"/>
              <w:jc w:val="center"/>
              <w:rPr>
                <w:color w:val="002060"/>
              </w:rPr>
            </w:pPr>
            <w:r w:rsidRPr="0026238F">
              <w:rPr>
                <w:color w:val="002060"/>
              </w:rPr>
              <w:t>0</w:t>
            </w:r>
          </w:p>
        </w:tc>
      </w:tr>
      <w:tr w:rsidR="002D3C68" w:rsidRPr="0026238F" w14:paraId="4D5D4DC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AFEDD" w14:textId="77777777" w:rsidR="002D3C68" w:rsidRPr="0026238F" w:rsidRDefault="002D3C68" w:rsidP="00BC4A1B">
            <w:pPr>
              <w:pStyle w:val="rowtabella0"/>
              <w:rPr>
                <w:color w:val="002060"/>
              </w:rPr>
            </w:pPr>
            <w:r w:rsidRPr="0026238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2434"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900B"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D5D4"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30C1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D12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8B01"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763EE"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16EA4"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4080" w14:textId="77777777" w:rsidR="002D3C68" w:rsidRPr="0026238F" w:rsidRDefault="002D3C68" w:rsidP="00BC4A1B">
            <w:pPr>
              <w:pStyle w:val="rowtabella0"/>
              <w:jc w:val="center"/>
              <w:rPr>
                <w:color w:val="002060"/>
              </w:rPr>
            </w:pPr>
            <w:r w:rsidRPr="0026238F">
              <w:rPr>
                <w:color w:val="002060"/>
              </w:rPr>
              <w:t>0</w:t>
            </w:r>
          </w:p>
        </w:tc>
      </w:tr>
      <w:tr w:rsidR="002D3C68" w:rsidRPr="0026238F" w14:paraId="1DFE7E4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EE83A" w14:textId="77777777" w:rsidR="002D3C68" w:rsidRPr="0026238F" w:rsidRDefault="002D3C68" w:rsidP="00BC4A1B">
            <w:pPr>
              <w:pStyle w:val="rowtabella0"/>
              <w:rPr>
                <w:color w:val="002060"/>
              </w:rPr>
            </w:pPr>
            <w:r w:rsidRPr="0026238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FAD60"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E71D"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EF99"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46C9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C20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6296"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E39E"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4F70C"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483F" w14:textId="77777777" w:rsidR="002D3C68" w:rsidRPr="0026238F" w:rsidRDefault="002D3C68" w:rsidP="00BC4A1B">
            <w:pPr>
              <w:pStyle w:val="rowtabella0"/>
              <w:jc w:val="center"/>
              <w:rPr>
                <w:color w:val="002060"/>
              </w:rPr>
            </w:pPr>
            <w:r w:rsidRPr="0026238F">
              <w:rPr>
                <w:color w:val="002060"/>
              </w:rPr>
              <w:t>0</w:t>
            </w:r>
          </w:p>
        </w:tc>
      </w:tr>
      <w:tr w:rsidR="002D3C68" w:rsidRPr="0026238F" w14:paraId="0A4BC14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EC753" w14:textId="77777777" w:rsidR="002D3C68" w:rsidRPr="0026238F" w:rsidRDefault="002D3C68" w:rsidP="00BC4A1B">
            <w:pPr>
              <w:pStyle w:val="rowtabella0"/>
              <w:rPr>
                <w:color w:val="002060"/>
              </w:rPr>
            </w:pPr>
            <w:r w:rsidRPr="0026238F">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A613"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0875"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5D61"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02D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D411"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6CB7"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6879"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A214"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B4FB" w14:textId="77777777" w:rsidR="002D3C68" w:rsidRPr="0026238F" w:rsidRDefault="002D3C68" w:rsidP="00BC4A1B">
            <w:pPr>
              <w:pStyle w:val="rowtabella0"/>
              <w:jc w:val="center"/>
              <w:rPr>
                <w:color w:val="002060"/>
              </w:rPr>
            </w:pPr>
            <w:r w:rsidRPr="0026238F">
              <w:rPr>
                <w:color w:val="002060"/>
              </w:rPr>
              <w:t>0</w:t>
            </w:r>
          </w:p>
        </w:tc>
      </w:tr>
      <w:tr w:rsidR="002D3C68" w:rsidRPr="0026238F" w14:paraId="4473481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17358" w14:textId="77777777" w:rsidR="002D3C68" w:rsidRPr="0026238F" w:rsidRDefault="002D3C68" w:rsidP="00BC4A1B">
            <w:pPr>
              <w:pStyle w:val="rowtabella0"/>
              <w:rPr>
                <w:color w:val="002060"/>
              </w:rPr>
            </w:pPr>
            <w:r w:rsidRPr="0026238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A832"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B6CF8"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21AA"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39B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16B2"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A15A"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C8C0"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1311"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382F" w14:textId="77777777" w:rsidR="002D3C68" w:rsidRPr="0026238F" w:rsidRDefault="002D3C68" w:rsidP="00BC4A1B">
            <w:pPr>
              <w:pStyle w:val="rowtabella0"/>
              <w:jc w:val="center"/>
              <w:rPr>
                <w:color w:val="002060"/>
              </w:rPr>
            </w:pPr>
            <w:r w:rsidRPr="0026238F">
              <w:rPr>
                <w:color w:val="002060"/>
              </w:rPr>
              <w:t>0</w:t>
            </w:r>
          </w:p>
        </w:tc>
      </w:tr>
      <w:tr w:rsidR="002D3C68" w:rsidRPr="0026238F" w14:paraId="6182F37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0FB6A" w14:textId="77777777" w:rsidR="002D3C68" w:rsidRPr="0026238F" w:rsidRDefault="002D3C68" w:rsidP="00BC4A1B">
            <w:pPr>
              <w:pStyle w:val="rowtabella0"/>
              <w:rPr>
                <w:color w:val="002060"/>
              </w:rPr>
            </w:pPr>
            <w:r w:rsidRPr="0026238F">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C44F"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CEA62"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89B8"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22B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F21D"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0825"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4376"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05C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C32BB" w14:textId="77777777" w:rsidR="002D3C68" w:rsidRPr="0026238F" w:rsidRDefault="002D3C68" w:rsidP="00BC4A1B">
            <w:pPr>
              <w:pStyle w:val="rowtabella0"/>
              <w:jc w:val="center"/>
              <w:rPr>
                <w:color w:val="002060"/>
              </w:rPr>
            </w:pPr>
            <w:r w:rsidRPr="0026238F">
              <w:rPr>
                <w:color w:val="002060"/>
              </w:rPr>
              <w:t>1</w:t>
            </w:r>
          </w:p>
        </w:tc>
      </w:tr>
      <w:tr w:rsidR="002D3C68" w:rsidRPr="0026238F" w14:paraId="2056D08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22923" w14:textId="77777777" w:rsidR="002D3C68" w:rsidRPr="0026238F" w:rsidRDefault="002D3C68" w:rsidP="00BC4A1B">
            <w:pPr>
              <w:pStyle w:val="rowtabella0"/>
              <w:rPr>
                <w:color w:val="002060"/>
              </w:rPr>
            </w:pPr>
            <w:r w:rsidRPr="0026238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23EA"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C01F"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1F5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D0F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E8A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F137"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7458"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F11A2"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6080" w14:textId="77777777" w:rsidR="002D3C68" w:rsidRPr="0026238F" w:rsidRDefault="002D3C68" w:rsidP="00BC4A1B">
            <w:pPr>
              <w:pStyle w:val="rowtabella0"/>
              <w:jc w:val="center"/>
              <w:rPr>
                <w:color w:val="002060"/>
              </w:rPr>
            </w:pPr>
            <w:r w:rsidRPr="0026238F">
              <w:rPr>
                <w:color w:val="002060"/>
              </w:rPr>
              <w:t>0</w:t>
            </w:r>
          </w:p>
        </w:tc>
      </w:tr>
      <w:tr w:rsidR="002D3C68" w:rsidRPr="0026238F" w14:paraId="222643E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A0C67" w14:textId="77777777" w:rsidR="002D3C68" w:rsidRPr="0026238F" w:rsidRDefault="002D3C68" w:rsidP="00BC4A1B">
            <w:pPr>
              <w:pStyle w:val="rowtabella0"/>
              <w:rPr>
                <w:color w:val="002060"/>
              </w:rPr>
            </w:pPr>
            <w:r w:rsidRPr="0026238F">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AAF3"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D1CD2"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778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950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8B67"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E867"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862B"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F5CA"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1BE1" w14:textId="77777777" w:rsidR="002D3C68" w:rsidRPr="0026238F" w:rsidRDefault="002D3C68" w:rsidP="00BC4A1B">
            <w:pPr>
              <w:pStyle w:val="rowtabella0"/>
              <w:jc w:val="center"/>
              <w:rPr>
                <w:color w:val="002060"/>
              </w:rPr>
            </w:pPr>
            <w:r w:rsidRPr="0026238F">
              <w:rPr>
                <w:color w:val="002060"/>
              </w:rPr>
              <w:t>0</w:t>
            </w:r>
          </w:p>
        </w:tc>
      </w:tr>
      <w:tr w:rsidR="002D3C68" w:rsidRPr="0026238F" w14:paraId="5CA3C92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6F0F8" w14:textId="77777777" w:rsidR="002D3C68" w:rsidRPr="0026238F" w:rsidRDefault="002D3C68" w:rsidP="00BC4A1B">
            <w:pPr>
              <w:pStyle w:val="rowtabella0"/>
              <w:rPr>
                <w:color w:val="002060"/>
              </w:rPr>
            </w:pPr>
            <w:r w:rsidRPr="0026238F">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38F3"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C0D6"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7D4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D4B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A56F"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6034"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36C4D" w14:textId="77777777" w:rsidR="002D3C68" w:rsidRPr="0026238F" w:rsidRDefault="002D3C68" w:rsidP="00BC4A1B">
            <w:pPr>
              <w:pStyle w:val="rowtabella0"/>
              <w:jc w:val="center"/>
              <w:rPr>
                <w:color w:val="002060"/>
              </w:rPr>
            </w:pPr>
            <w:r w:rsidRPr="0026238F">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B5C4" w14:textId="77777777" w:rsidR="002D3C68" w:rsidRPr="0026238F" w:rsidRDefault="002D3C68" w:rsidP="00BC4A1B">
            <w:pPr>
              <w:pStyle w:val="rowtabella0"/>
              <w:jc w:val="center"/>
              <w:rPr>
                <w:color w:val="002060"/>
              </w:rPr>
            </w:pPr>
            <w:r w:rsidRPr="0026238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FA58" w14:textId="77777777" w:rsidR="002D3C68" w:rsidRPr="0026238F" w:rsidRDefault="002D3C68" w:rsidP="00BC4A1B">
            <w:pPr>
              <w:pStyle w:val="rowtabella0"/>
              <w:jc w:val="center"/>
              <w:rPr>
                <w:color w:val="002060"/>
              </w:rPr>
            </w:pPr>
            <w:r w:rsidRPr="0026238F">
              <w:rPr>
                <w:color w:val="002060"/>
              </w:rPr>
              <w:t>0</w:t>
            </w:r>
          </w:p>
        </w:tc>
      </w:tr>
      <w:tr w:rsidR="002D3C68" w:rsidRPr="0026238F" w14:paraId="43C49C4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8A614" w14:textId="77777777" w:rsidR="002D3C68" w:rsidRPr="0026238F" w:rsidRDefault="002D3C68" w:rsidP="00BC4A1B">
            <w:pPr>
              <w:pStyle w:val="rowtabella0"/>
              <w:rPr>
                <w:color w:val="002060"/>
              </w:rPr>
            </w:pPr>
            <w:r w:rsidRPr="0026238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F6A0"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3C27"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90D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63F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C900"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E48A"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316A" w14:textId="77777777" w:rsidR="002D3C68" w:rsidRPr="0026238F" w:rsidRDefault="002D3C68" w:rsidP="00BC4A1B">
            <w:pPr>
              <w:pStyle w:val="rowtabella0"/>
              <w:jc w:val="center"/>
              <w:rPr>
                <w:color w:val="002060"/>
              </w:rPr>
            </w:pPr>
            <w:r w:rsidRPr="0026238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7A96"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A67C" w14:textId="77777777" w:rsidR="002D3C68" w:rsidRPr="0026238F" w:rsidRDefault="002D3C68" w:rsidP="00BC4A1B">
            <w:pPr>
              <w:pStyle w:val="rowtabella0"/>
              <w:jc w:val="center"/>
              <w:rPr>
                <w:color w:val="002060"/>
              </w:rPr>
            </w:pPr>
            <w:r w:rsidRPr="0026238F">
              <w:rPr>
                <w:color w:val="002060"/>
              </w:rPr>
              <w:t>0</w:t>
            </w:r>
          </w:p>
        </w:tc>
      </w:tr>
      <w:tr w:rsidR="002D3C68" w:rsidRPr="0026238F" w14:paraId="1478DC4D"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ACBA64" w14:textId="77777777" w:rsidR="002D3C68" w:rsidRPr="0026238F" w:rsidRDefault="002D3C68" w:rsidP="00BC4A1B">
            <w:pPr>
              <w:pStyle w:val="rowtabella0"/>
              <w:rPr>
                <w:color w:val="002060"/>
              </w:rPr>
            </w:pPr>
            <w:r w:rsidRPr="0026238F">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83A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FBD5"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E38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D6D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673B"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E37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9D21" w14:textId="77777777" w:rsidR="002D3C68" w:rsidRPr="0026238F" w:rsidRDefault="002D3C68" w:rsidP="00BC4A1B">
            <w:pPr>
              <w:pStyle w:val="rowtabella0"/>
              <w:jc w:val="center"/>
              <w:rPr>
                <w:color w:val="002060"/>
              </w:rPr>
            </w:pPr>
            <w:r w:rsidRPr="0026238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E4B5" w14:textId="77777777" w:rsidR="002D3C68" w:rsidRPr="0026238F" w:rsidRDefault="002D3C68" w:rsidP="00BC4A1B">
            <w:pPr>
              <w:pStyle w:val="rowtabella0"/>
              <w:jc w:val="center"/>
              <w:rPr>
                <w:color w:val="002060"/>
              </w:rPr>
            </w:pPr>
            <w:r w:rsidRPr="0026238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FF45" w14:textId="77777777" w:rsidR="002D3C68" w:rsidRPr="0026238F" w:rsidRDefault="002D3C68" w:rsidP="00BC4A1B">
            <w:pPr>
              <w:pStyle w:val="rowtabella0"/>
              <w:jc w:val="center"/>
              <w:rPr>
                <w:color w:val="002060"/>
              </w:rPr>
            </w:pPr>
            <w:r w:rsidRPr="0026238F">
              <w:rPr>
                <w:color w:val="002060"/>
              </w:rPr>
              <w:t>0</w:t>
            </w:r>
          </w:p>
        </w:tc>
      </w:tr>
    </w:tbl>
    <w:p w14:paraId="7BA82E77" w14:textId="77777777" w:rsidR="002D3C68" w:rsidRDefault="002D3C68" w:rsidP="002D3C68">
      <w:pPr>
        <w:pStyle w:val="breakline"/>
        <w:rPr>
          <w:color w:val="002060"/>
        </w:rPr>
      </w:pPr>
    </w:p>
    <w:p w14:paraId="7E0B89C8"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1BB1B5EB" w14:textId="77777777" w:rsidR="002D3C68" w:rsidRDefault="002D3C68" w:rsidP="002D3C68">
      <w:pPr>
        <w:pStyle w:val="breakline"/>
        <w:rPr>
          <w:rFonts w:eastAsiaTheme="minorEastAsia"/>
          <w:color w:val="002060"/>
        </w:rPr>
      </w:pPr>
    </w:p>
    <w:p w14:paraId="1EF800A3" w14:textId="77777777" w:rsidR="00263CF7" w:rsidRPr="00904FA7" w:rsidRDefault="00263CF7" w:rsidP="00263CF7">
      <w:pPr>
        <w:pStyle w:val="sottotitolocampionato10"/>
        <w:rPr>
          <w:color w:val="002060"/>
        </w:rPr>
      </w:pPr>
      <w:r w:rsidRPr="00904FA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263CF7" w:rsidRPr="00904FA7" w14:paraId="0CFD9916"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D275C"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CC76"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FB51E"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091A"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E160B"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0778B"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6D747"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1CEF5430"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68FBF" w14:textId="77777777" w:rsidR="00263CF7" w:rsidRPr="00904FA7" w:rsidRDefault="00263CF7" w:rsidP="00BC4A1B">
            <w:pPr>
              <w:pStyle w:val="rowtabella0"/>
              <w:rPr>
                <w:color w:val="002060"/>
              </w:rPr>
            </w:pPr>
            <w:r w:rsidRPr="00904FA7">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57969" w14:textId="77777777" w:rsidR="00263CF7" w:rsidRPr="00904FA7" w:rsidRDefault="00263CF7" w:rsidP="00BC4A1B">
            <w:pPr>
              <w:pStyle w:val="rowtabella0"/>
              <w:rPr>
                <w:color w:val="002060"/>
              </w:rPr>
            </w:pPr>
            <w:r w:rsidRPr="00904FA7">
              <w:rPr>
                <w:color w:val="002060"/>
              </w:rPr>
              <w:t>CALCIO 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FA80F"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F050B" w14:textId="77777777" w:rsidR="00263CF7" w:rsidRPr="00904FA7" w:rsidRDefault="00263CF7" w:rsidP="00BC4A1B">
            <w:pPr>
              <w:pStyle w:val="rowtabella0"/>
              <w:rPr>
                <w:color w:val="002060"/>
              </w:rPr>
            </w:pPr>
            <w:r w:rsidRPr="00904FA7">
              <w:rPr>
                <w:color w:val="002060"/>
              </w:rPr>
              <w:t>17/01/2025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13650" w14:textId="77777777" w:rsidR="00263CF7" w:rsidRPr="00904FA7" w:rsidRDefault="00263CF7" w:rsidP="00BC4A1B">
            <w:pPr>
              <w:pStyle w:val="rowtabella0"/>
              <w:rPr>
                <w:color w:val="002060"/>
              </w:rPr>
            </w:pPr>
            <w:r w:rsidRPr="00904FA7">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D6132" w14:textId="77777777" w:rsidR="00263CF7" w:rsidRPr="00904FA7" w:rsidRDefault="00263CF7" w:rsidP="00BC4A1B">
            <w:pPr>
              <w:pStyle w:val="rowtabella0"/>
              <w:rPr>
                <w:color w:val="002060"/>
              </w:rPr>
            </w:pPr>
            <w:r w:rsidRPr="00904FA7">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6A11B" w14:textId="77777777" w:rsidR="00263CF7" w:rsidRPr="00904FA7" w:rsidRDefault="00263CF7" w:rsidP="00BC4A1B">
            <w:pPr>
              <w:pStyle w:val="rowtabella0"/>
              <w:rPr>
                <w:color w:val="002060"/>
              </w:rPr>
            </w:pPr>
            <w:r w:rsidRPr="00904FA7">
              <w:rPr>
                <w:color w:val="002060"/>
              </w:rPr>
              <w:t>VIA DELLE REGIONI, 8</w:t>
            </w:r>
          </w:p>
        </w:tc>
      </w:tr>
      <w:tr w:rsidR="00263CF7" w:rsidRPr="00904FA7" w14:paraId="2A217736"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7D84F0" w14:textId="77777777" w:rsidR="00263CF7" w:rsidRPr="00904FA7" w:rsidRDefault="00263CF7" w:rsidP="00BC4A1B">
            <w:pPr>
              <w:pStyle w:val="rowtabella0"/>
              <w:rPr>
                <w:color w:val="002060"/>
              </w:rPr>
            </w:pPr>
            <w:r w:rsidRPr="00904FA7">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61BA4F" w14:textId="77777777" w:rsidR="00263CF7" w:rsidRPr="00904FA7" w:rsidRDefault="00263CF7" w:rsidP="00BC4A1B">
            <w:pPr>
              <w:pStyle w:val="rowtabella0"/>
              <w:rPr>
                <w:color w:val="002060"/>
              </w:rPr>
            </w:pPr>
            <w:r w:rsidRPr="00904FA7">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3561B6"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24414" w14:textId="77777777" w:rsidR="00263CF7" w:rsidRPr="00904FA7" w:rsidRDefault="00263CF7" w:rsidP="00BC4A1B">
            <w:pPr>
              <w:pStyle w:val="rowtabella0"/>
              <w:rPr>
                <w:color w:val="002060"/>
              </w:rPr>
            </w:pPr>
            <w:r w:rsidRPr="00904FA7">
              <w:rPr>
                <w:color w:val="002060"/>
              </w:rPr>
              <w:t>17/01/2025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2A9F9D" w14:textId="77777777" w:rsidR="00263CF7" w:rsidRPr="00904FA7" w:rsidRDefault="00263CF7" w:rsidP="00BC4A1B">
            <w:pPr>
              <w:pStyle w:val="rowtabella0"/>
              <w:rPr>
                <w:color w:val="002060"/>
              </w:rPr>
            </w:pPr>
            <w:r w:rsidRPr="00904FA7">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A168A" w14:textId="77777777" w:rsidR="00263CF7" w:rsidRPr="00904FA7" w:rsidRDefault="00263CF7" w:rsidP="00BC4A1B">
            <w:pPr>
              <w:pStyle w:val="rowtabella0"/>
              <w:rPr>
                <w:color w:val="002060"/>
              </w:rPr>
            </w:pPr>
            <w:r w:rsidRPr="00904FA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F7110" w14:textId="77777777" w:rsidR="00263CF7" w:rsidRPr="00904FA7" w:rsidRDefault="00263CF7" w:rsidP="00BC4A1B">
            <w:pPr>
              <w:pStyle w:val="rowtabella0"/>
              <w:rPr>
                <w:color w:val="002060"/>
              </w:rPr>
            </w:pPr>
            <w:r w:rsidRPr="00904FA7">
              <w:rPr>
                <w:color w:val="002060"/>
              </w:rPr>
              <w:t>VIA DELLO SPORT</w:t>
            </w:r>
          </w:p>
        </w:tc>
      </w:tr>
      <w:tr w:rsidR="00263CF7" w:rsidRPr="00904FA7" w14:paraId="3DEB2B49"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E72AF5" w14:textId="77777777" w:rsidR="00263CF7" w:rsidRPr="00904FA7" w:rsidRDefault="00263CF7" w:rsidP="00BC4A1B">
            <w:pPr>
              <w:pStyle w:val="rowtabella0"/>
              <w:rPr>
                <w:color w:val="002060"/>
              </w:rPr>
            </w:pPr>
            <w:r w:rsidRPr="00904FA7">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7D8C4" w14:textId="77777777" w:rsidR="00263CF7" w:rsidRPr="00904FA7" w:rsidRDefault="00263CF7" w:rsidP="00BC4A1B">
            <w:pPr>
              <w:pStyle w:val="rowtabella0"/>
              <w:rPr>
                <w:color w:val="002060"/>
              </w:rPr>
            </w:pPr>
            <w:r w:rsidRPr="00904FA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38FEC"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53DD5"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81D9D6" w14:textId="77777777" w:rsidR="00263CF7" w:rsidRPr="00904FA7" w:rsidRDefault="00263CF7" w:rsidP="00BC4A1B">
            <w:pPr>
              <w:pStyle w:val="rowtabella0"/>
              <w:rPr>
                <w:color w:val="002060"/>
              </w:rPr>
            </w:pPr>
            <w:r w:rsidRPr="00904FA7">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ECF32" w14:textId="77777777" w:rsidR="00263CF7" w:rsidRPr="00904FA7" w:rsidRDefault="00263CF7" w:rsidP="00BC4A1B">
            <w:pPr>
              <w:pStyle w:val="rowtabella0"/>
              <w:rPr>
                <w:color w:val="002060"/>
              </w:rPr>
            </w:pPr>
            <w:r w:rsidRPr="00904FA7">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F6CBC" w14:textId="77777777" w:rsidR="00263CF7" w:rsidRPr="00904FA7" w:rsidRDefault="00263CF7" w:rsidP="00BC4A1B">
            <w:pPr>
              <w:pStyle w:val="rowtabella0"/>
              <w:rPr>
                <w:color w:val="002060"/>
              </w:rPr>
            </w:pPr>
            <w:r w:rsidRPr="00904FA7">
              <w:rPr>
                <w:color w:val="002060"/>
              </w:rPr>
              <w:t>STRADA FERMANA FALERIENSE, 52</w:t>
            </w:r>
          </w:p>
        </w:tc>
      </w:tr>
      <w:tr w:rsidR="00263CF7" w:rsidRPr="00904FA7" w14:paraId="062C6262"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E851D6" w14:textId="77777777" w:rsidR="00263CF7" w:rsidRPr="00904FA7" w:rsidRDefault="00263CF7" w:rsidP="00BC4A1B">
            <w:pPr>
              <w:pStyle w:val="rowtabella0"/>
              <w:rPr>
                <w:color w:val="002060"/>
              </w:rPr>
            </w:pPr>
            <w:r w:rsidRPr="00904FA7">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9828B4" w14:textId="77777777" w:rsidR="00263CF7" w:rsidRPr="00904FA7" w:rsidRDefault="00263CF7" w:rsidP="00BC4A1B">
            <w:pPr>
              <w:pStyle w:val="rowtabella0"/>
              <w:rPr>
                <w:color w:val="002060"/>
              </w:rPr>
            </w:pPr>
            <w:r w:rsidRPr="00904FA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5E5072"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40E1BC" w14:textId="77777777" w:rsidR="00263CF7" w:rsidRPr="00904FA7" w:rsidRDefault="00263CF7" w:rsidP="00BC4A1B">
            <w:pPr>
              <w:pStyle w:val="rowtabella0"/>
              <w:rPr>
                <w:color w:val="002060"/>
              </w:rPr>
            </w:pPr>
            <w:r w:rsidRPr="00904FA7">
              <w:rPr>
                <w:color w:val="002060"/>
              </w:rPr>
              <w:t>18/01/2025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0A53E" w14:textId="77777777" w:rsidR="00263CF7" w:rsidRPr="00904FA7" w:rsidRDefault="00263CF7" w:rsidP="00BC4A1B">
            <w:pPr>
              <w:pStyle w:val="rowtabella0"/>
              <w:rPr>
                <w:color w:val="002060"/>
              </w:rPr>
            </w:pPr>
            <w:r w:rsidRPr="00904FA7">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FFAFD" w14:textId="77777777" w:rsidR="00263CF7" w:rsidRPr="00904FA7" w:rsidRDefault="00263CF7" w:rsidP="00BC4A1B">
            <w:pPr>
              <w:pStyle w:val="rowtabella0"/>
              <w:rPr>
                <w:color w:val="002060"/>
              </w:rPr>
            </w:pPr>
            <w:r w:rsidRPr="00904FA7">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C8FFB" w14:textId="77777777" w:rsidR="00263CF7" w:rsidRPr="00904FA7" w:rsidRDefault="00263CF7" w:rsidP="00BC4A1B">
            <w:pPr>
              <w:pStyle w:val="rowtabella0"/>
              <w:rPr>
                <w:color w:val="002060"/>
              </w:rPr>
            </w:pPr>
            <w:r w:rsidRPr="00904FA7">
              <w:rPr>
                <w:color w:val="002060"/>
              </w:rPr>
              <w:t>VIA LIGURIA - BORGO PINTURA</w:t>
            </w:r>
          </w:p>
        </w:tc>
      </w:tr>
      <w:tr w:rsidR="00263CF7" w:rsidRPr="00904FA7" w14:paraId="31583229"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C7070A" w14:textId="77777777" w:rsidR="00263CF7" w:rsidRPr="00904FA7" w:rsidRDefault="00263CF7" w:rsidP="00BC4A1B">
            <w:pPr>
              <w:pStyle w:val="rowtabella0"/>
              <w:rPr>
                <w:color w:val="002060"/>
              </w:rPr>
            </w:pPr>
            <w:r w:rsidRPr="00904FA7">
              <w:rPr>
                <w:color w:val="002060"/>
              </w:rPr>
              <w:t>WOMAN SANGIUSTESE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608BD" w14:textId="77777777" w:rsidR="00263CF7" w:rsidRPr="00904FA7" w:rsidRDefault="00263CF7" w:rsidP="00BC4A1B">
            <w:pPr>
              <w:pStyle w:val="rowtabella0"/>
              <w:rPr>
                <w:color w:val="002060"/>
              </w:rPr>
            </w:pPr>
            <w:r w:rsidRPr="00904FA7">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6A091D"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EC57D5" w14:textId="77777777" w:rsidR="00263CF7" w:rsidRPr="00904FA7" w:rsidRDefault="00263CF7" w:rsidP="00BC4A1B">
            <w:pPr>
              <w:pStyle w:val="rowtabella0"/>
              <w:rPr>
                <w:color w:val="002060"/>
              </w:rPr>
            </w:pPr>
            <w:r w:rsidRPr="00904FA7">
              <w:rPr>
                <w:color w:val="002060"/>
              </w:rPr>
              <w:t>18/01/2025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245FE" w14:textId="77777777" w:rsidR="00263CF7" w:rsidRPr="00904FA7" w:rsidRDefault="00263CF7" w:rsidP="00BC4A1B">
            <w:pPr>
              <w:pStyle w:val="rowtabella0"/>
              <w:rPr>
                <w:color w:val="002060"/>
              </w:rPr>
            </w:pPr>
            <w:r w:rsidRPr="00904FA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41A49" w14:textId="77777777" w:rsidR="00263CF7" w:rsidRPr="00904FA7" w:rsidRDefault="00263CF7" w:rsidP="00BC4A1B">
            <w:pPr>
              <w:pStyle w:val="rowtabella0"/>
              <w:rPr>
                <w:color w:val="002060"/>
              </w:rPr>
            </w:pPr>
            <w:r w:rsidRPr="00904FA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12369" w14:textId="77777777" w:rsidR="00263CF7" w:rsidRPr="00904FA7" w:rsidRDefault="00263CF7" w:rsidP="00BC4A1B">
            <w:pPr>
              <w:pStyle w:val="rowtabella0"/>
              <w:rPr>
                <w:color w:val="002060"/>
              </w:rPr>
            </w:pPr>
            <w:r w:rsidRPr="00904FA7">
              <w:rPr>
                <w:color w:val="002060"/>
              </w:rPr>
              <w:t>VIA B.ROSSI SNC</w:t>
            </w:r>
          </w:p>
        </w:tc>
      </w:tr>
      <w:tr w:rsidR="00263CF7" w:rsidRPr="00904FA7" w14:paraId="3086C391"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91F85" w14:textId="77777777" w:rsidR="00263CF7" w:rsidRPr="00904FA7" w:rsidRDefault="00263CF7" w:rsidP="00BC4A1B">
            <w:pPr>
              <w:pStyle w:val="rowtabella0"/>
              <w:rPr>
                <w:color w:val="002060"/>
              </w:rPr>
            </w:pPr>
            <w:r w:rsidRPr="00904FA7">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AF5E0" w14:textId="77777777" w:rsidR="00263CF7" w:rsidRPr="00904FA7" w:rsidRDefault="00263CF7" w:rsidP="00BC4A1B">
            <w:pPr>
              <w:pStyle w:val="rowtabella0"/>
              <w:rPr>
                <w:color w:val="002060"/>
              </w:rPr>
            </w:pPr>
            <w:r w:rsidRPr="00904FA7">
              <w:rPr>
                <w:color w:val="002060"/>
              </w:rPr>
              <w:t>CENTRO SPORTIVO SUASA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773E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75E54" w14:textId="77777777" w:rsidR="00263CF7" w:rsidRPr="00904FA7" w:rsidRDefault="00263CF7" w:rsidP="00BC4A1B">
            <w:pPr>
              <w:pStyle w:val="rowtabella0"/>
              <w:rPr>
                <w:color w:val="002060"/>
              </w:rPr>
            </w:pPr>
            <w:r w:rsidRPr="00904FA7">
              <w:rPr>
                <w:color w:val="002060"/>
              </w:rPr>
              <w:t>19/01/2025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AB9DE" w14:textId="77777777" w:rsidR="00263CF7" w:rsidRPr="00904FA7" w:rsidRDefault="00263CF7" w:rsidP="00BC4A1B">
            <w:pPr>
              <w:pStyle w:val="rowtabella0"/>
              <w:rPr>
                <w:color w:val="002060"/>
              </w:rPr>
            </w:pPr>
            <w:r w:rsidRPr="00904FA7">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9756D" w14:textId="77777777" w:rsidR="00263CF7" w:rsidRPr="00904FA7" w:rsidRDefault="00263CF7" w:rsidP="00BC4A1B">
            <w:pPr>
              <w:pStyle w:val="rowtabella0"/>
              <w:rPr>
                <w:color w:val="002060"/>
              </w:rPr>
            </w:pPr>
            <w:r w:rsidRPr="00904FA7">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AD97F" w14:textId="77777777" w:rsidR="00263CF7" w:rsidRPr="00904FA7" w:rsidRDefault="00263CF7" w:rsidP="00BC4A1B">
            <w:pPr>
              <w:pStyle w:val="rowtabella0"/>
              <w:rPr>
                <w:color w:val="002060"/>
              </w:rPr>
            </w:pPr>
            <w:r w:rsidRPr="00904FA7">
              <w:rPr>
                <w:color w:val="002060"/>
              </w:rPr>
              <w:t>VIA TAVULLIA</w:t>
            </w:r>
          </w:p>
        </w:tc>
      </w:tr>
    </w:tbl>
    <w:p w14:paraId="5C64B81C" w14:textId="77777777" w:rsidR="00263CF7" w:rsidRPr="0026238F" w:rsidRDefault="00263CF7" w:rsidP="002D3C68">
      <w:pPr>
        <w:pStyle w:val="breakline"/>
        <w:rPr>
          <w:rFonts w:eastAsiaTheme="minorEastAsia"/>
          <w:color w:val="002060"/>
        </w:rPr>
      </w:pPr>
    </w:p>
    <w:p w14:paraId="0B9CC061" w14:textId="77777777" w:rsidR="002D3C68" w:rsidRPr="0026238F" w:rsidRDefault="002D3C68" w:rsidP="002D3C68">
      <w:pPr>
        <w:pStyle w:val="breakline"/>
        <w:rPr>
          <w:color w:val="002060"/>
        </w:rPr>
      </w:pPr>
    </w:p>
    <w:p w14:paraId="178D1212" w14:textId="77777777" w:rsidR="002D3C68" w:rsidRPr="0026238F" w:rsidRDefault="002D3C68" w:rsidP="002D3C68">
      <w:pPr>
        <w:pStyle w:val="titolocampionato0"/>
        <w:shd w:val="clear" w:color="auto" w:fill="CCCCCC"/>
        <w:spacing w:before="80" w:after="40"/>
        <w:rPr>
          <w:color w:val="002060"/>
        </w:rPr>
      </w:pPr>
      <w:r w:rsidRPr="0026238F">
        <w:rPr>
          <w:color w:val="002060"/>
        </w:rPr>
        <w:t>UNDER 19 CALCIO A 5 REGIONALE</w:t>
      </w:r>
    </w:p>
    <w:p w14:paraId="6305DF44" w14:textId="77777777" w:rsidR="002D3C68" w:rsidRPr="0026238F" w:rsidRDefault="002D3C68" w:rsidP="002D3C68">
      <w:pPr>
        <w:pStyle w:val="titoloprinc0"/>
        <w:rPr>
          <w:color w:val="002060"/>
        </w:rPr>
      </w:pPr>
      <w:r w:rsidRPr="0026238F">
        <w:rPr>
          <w:color w:val="002060"/>
        </w:rPr>
        <w:t>RISULTATI</w:t>
      </w:r>
    </w:p>
    <w:p w14:paraId="735313D5" w14:textId="77777777" w:rsidR="002D3C68" w:rsidRPr="0026238F" w:rsidRDefault="002D3C68" w:rsidP="002D3C68">
      <w:pPr>
        <w:pStyle w:val="breakline"/>
        <w:rPr>
          <w:color w:val="002060"/>
        </w:rPr>
      </w:pPr>
    </w:p>
    <w:p w14:paraId="552CD44E" w14:textId="77777777" w:rsidR="002D3C68" w:rsidRPr="0026238F" w:rsidRDefault="002D3C68" w:rsidP="002D3C68">
      <w:pPr>
        <w:pStyle w:val="sottotitolocampionato10"/>
        <w:rPr>
          <w:color w:val="002060"/>
        </w:rPr>
      </w:pPr>
      <w:r w:rsidRPr="0026238F">
        <w:rPr>
          <w:color w:val="002060"/>
        </w:rPr>
        <w:t>RISULTATI UFFICIALI GARE DEL 11/01/2025</w:t>
      </w:r>
    </w:p>
    <w:p w14:paraId="698580F8"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3C022817"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3C68" w:rsidRPr="0026238F" w14:paraId="672BBD0A"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66D2273C"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8C8F5" w14:textId="77777777" w:rsidR="002D3C68" w:rsidRPr="0026238F" w:rsidRDefault="002D3C68" w:rsidP="00BC4A1B">
                  <w:pPr>
                    <w:pStyle w:val="headertabella0"/>
                    <w:rPr>
                      <w:color w:val="002060"/>
                    </w:rPr>
                  </w:pPr>
                  <w:r w:rsidRPr="0026238F">
                    <w:rPr>
                      <w:color w:val="002060"/>
                    </w:rPr>
                    <w:t>GIRONE A - 5 Giornata - R</w:t>
                  </w:r>
                </w:p>
              </w:tc>
            </w:tr>
            <w:tr w:rsidR="002D3C68" w:rsidRPr="0026238F" w14:paraId="74A9C9F5"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80689" w14:textId="77777777" w:rsidR="002D3C68" w:rsidRPr="0026238F" w:rsidRDefault="002D3C68" w:rsidP="00BC4A1B">
                  <w:pPr>
                    <w:pStyle w:val="rowtabella0"/>
                    <w:rPr>
                      <w:color w:val="002060"/>
                    </w:rPr>
                  </w:pPr>
                  <w:r w:rsidRPr="0026238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F722A" w14:textId="77777777" w:rsidR="002D3C68" w:rsidRPr="0026238F" w:rsidRDefault="002D3C68" w:rsidP="00BC4A1B">
                  <w:pPr>
                    <w:pStyle w:val="rowtabella0"/>
                    <w:rPr>
                      <w:color w:val="002060"/>
                    </w:rPr>
                  </w:pPr>
                  <w:r w:rsidRPr="0026238F">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B782C" w14:textId="77777777" w:rsidR="002D3C68" w:rsidRPr="0026238F" w:rsidRDefault="002D3C68" w:rsidP="00BC4A1B">
                  <w:pPr>
                    <w:pStyle w:val="rowtabella0"/>
                    <w:jc w:val="center"/>
                    <w:rPr>
                      <w:color w:val="002060"/>
                    </w:rPr>
                  </w:pPr>
                  <w:r w:rsidRPr="0026238F">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DEB54" w14:textId="77777777" w:rsidR="002D3C68" w:rsidRPr="0026238F" w:rsidRDefault="002D3C68" w:rsidP="00BC4A1B">
                  <w:pPr>
                    <w:pStyle w:val="rowtabella0"/>
                    <w:jc w:val="center"/>
                    <w:rPr>
                      <w:color w:val="002060"/>
                    </w:rPr>
                  </w:pPr>
                  <w:r w:rsidRPr="0026238F">
                    <w:rPr>
                      <w:color w:val="002060"/>
                    </w:rPr>
                    <w:t> </w:t>
                  </w:r>
                </w:p>
              </w:tc>
            </w:tr>
            <w:tr w:rsidR="002D3C68" w:rsidRPr="0026238F" w14:paraId="47878F64"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5B10B" w14:textId="77777777" w:rsidR="002D3C68" w:rsidRPr="0026238F" w:rsidRDefault="002D3C68" w:rsidP="00BC4A1B">
                  <w:pPr>
                    <w:pStyle w:val="rowtabella0"/>
                    <w:rPr>
                      <w:color w:val="002060"/>
                    </w:rPr>
                  </w:pPr>
                  <w:r w:rsidRPr="0026238F">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55C258" w14:textId="77777777" w:rsidR="002D3C68" w:rsidRPr="0026238F" w:rsidRDefault="002D3C68" w:rsidP="00BC4A1B">
                  <w:pPr>
                    <w:pStyle w:val="rowtabella0"/>
                    <w:rPr>
                      <w:color w:val="002060"/>
                    </w:rPr>
                  </w:pPr>
                  <w:r w:rsidRPr="0026238F">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0D9186" w14:textId="77777777" w:rsidR="002D3C68" w:rsidRPr="0026238F" w:rsidRDefault="002D3C68" w:rsidP="00BC4A1B">
                  <w:pPr>
                    <w:pStyle w:val="rowtabella0"/>
                    <w:jc w:val="center"/>
                    <w:rPr>
                      <w:color w:val="002060"/>
                    </w:rPr>
                  </w:pPr>
                  <w:r w:rsidRPr="0026238F">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947634" w14:textId="77777777" w:rsidR="002D3C68" w:rsidRPr="0026238F" w:rsidRDefault="002D3C68" w:rsidP="00BC4A1B">
                  <w:pPr>
                    <w:pStyle w:val="rowtabella0"/>
                    <w:jc w:val="center"/>
                    <w:rPr>
                      <w:color w:val="002060"/>
                    </w:rPr>
                  </w:pPr>
                  <w:r w:rsidRPr="0026238F">
                    <w:rPr>
                      <w:color w:val="002060"/>
                    </w:rPr>
                    <w:t> </w:t>
                  </w:r>
                </w:p>
              </w:tc>
            </w:tr>
            <w:tr w:rsidR="002D3C68" w:rsidRPr="0026238F" w14:paraId="3B6D7B5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94DBC0" w14:textId="77777777" w:rsidR="002D3C68" w:rsidRPr="0026238F" w:rsidRDefault="002D3C68" w:rsidP="00BC4A1B">
                  <w:pPr>
                    <w:pStyle w:val="rowtabella0"/>
                    <w:rPr>
                      <w:color w:val="002060"/>
                    </w:rPr>
                  </w:pPr>
                  <w:r w:rsidRPr="0026238F">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BF2839" w14:textId="77777777" w:rsidR="002D3C68" w:rsidRPr="0026238F" w:rsidRDefault="002D3C68" w:rsidP="00BC4A1B">
                  <w:pPr>
                    <w:pStyle w:val="rowtabella0"/>
                    <w:rPr>
                      <w:color w:val="002060"/>
                    </w:rPr>
                  </w:pPr>
                  <w:r w:rsidRPr="0026238F">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76D385" w14:textId="77777777" w:rsidR="002D3C68" w:rsidRPr="0026238F" w:rsidRDefault="002D3C68" w:rsidP="00BC4A1B">
                  <w:pPr>
                    <w:pStyle w:val="rowtabella0"/>
                    <w:jc w:val="center"/>
                    <w:rPr>
                      <w:color w:val="002060"/>
                    </w:rPr>
                  </w:pPr>
                  <w:r w:rsidRPr="0026238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9D73BA" w14:textId="77777777" w:rsidR="002D3C68" w:rsidRPr="0026238F" w:rsidRDefault="002D3C68" w:rsidP="00BC4A1B">
                  <w:pPr>
                    <w:pStyle w:val="rowtabella0"/>
                    <w:jc w:val="center"/>
                    <w:rPr>
                      <w:color w:val="002060"/>
                    </w:rPr>
                  </w:pPr>
                  <w:r w:rsidRPr="0026238F">
                    <w:rPr>
                      <w:color w:val="002060"/>
                    </w:rPr>
                    <w:t> </w:t>
                  </w:r>
                </w:p>
              </w:tc>
            </w:tr>
            <w:tr w:rsidR="002D3C68" w:rsidRPr="0026238F" w14:paraId="6F839676"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20969C" w14:textId="77777777" w:rsidR="002D3C68" w:rsidRPr="0026238F" w:rsidRDefault="002D3C68" w:rsidP="00BC4A1B">
                  <w:pPr>
                    <w:pStyle w:val="rowtabella0"/>
                    <w:rPr>
                      <w:color w:val="002060"/>
                    </w:rPr>
                  </w:pPr>
                  <w:r w:rsidRPr="0026238F">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EC3C0" w14:textId="77777777" w:rsidR="002D3C68" w:rsidRPr="0026238F" w:rsidRDefault="002D3C68" w:rsidP="00BC4A1B">
                  <w:pPr>
                    <w:pStyle w:val="rowtabella0"/>
                    <w:rPr>
                      <w:color w:val="002060"/>
                    </w:rPr>
                  </w:pPr>
                  <w:r w:rsidRPr="0026238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E877EF" w14:textId="77777777" w:rsidR="002D3C68" w:rsidRPr="0026238F" w:rsidRDefault="002D3C68" w:rsidP="00BC4A1B">
                  <w:pPr>
                    <w:pStyle w:val="rowtabella0"/>
                    <w:jc w:val="center"/>
                    <w:rPr>
                      <w:color w:val="002060"/>
                    </w:rPr>
                  </w:pPr>
                  <w:r w:rsidRPr="0026238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4E0E34" w14:textId="77777777" w:rsidR="002D3C68" w:rsidRPr="0026238F" w:rsidRDefault="002D3C68" w:rsidP="00BC4A1B">
                  <w:pPr>
                    <w:pStyle w:val="rowtabella0"/>
                    <w:jc w:val="center"/>
                    <w:rPr>
                      <w:color w:val="002060"/>
                    </w:rPr>
                  </w:pPr>
                  <w:r w:rsidRPr="0026238F">
                    <w:rPr>
                      <w:color w:val="002060"/>
                    </w:rPr>
                    <w:t> </w:t>
                  </w:r>
                </w:p>
              </w:tc>
            </w:tr>
            <w:tr w:rsidR="002D3C68" w:rsidRPr="0026238F" w14:paraId="62CD49D0"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02833" w14:textId="77777777" w:rsidR="002D3C68" w:rsidRPr="0026238F" w:rsidRDefault="002D3C68" w:rsidP="00BC4A1B">
                  <w:pPr>
                    <w:pStyle w:val="rowtabella0"/>
                    <w:rPr>
                      <w:color w:val="002060"/>
                    </w:rPr>
                  </w:pPr>
                  <w:r w:rsidRPr="0026238F">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305C5" w14:textId="77777777" w:rsidR="002D3C68" w:rsidRPr="0026238F" w:rsidRDefault="002D3C68" w:rsidP="00BC4A1B">
                  <w:pPr>
                    <w:pStyle w:val="rowtabella0"/>
                    <w:rPr>
                      <w:color w:val="002060"/>
                    </w:rPr>
                  </w:pPr>
                  <w:r w:rsidRPr="0026238F">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116DA" w14:textId="77777777" w:rsidR="002D3C68" w:rsidRPr="0026238F" w:rsidRDefault="002D3C68" w:rsidP="00BC4A1B">
                  <w:pPr>
                    <w:pStyle w:val="rowtabella0"/>
                    <w:jc w:val="center"/>
                    <w:rPr>
                      <w:color w:val="002060"/>
                    </w:rPr>
                  </w:pPr>
                  <w:r w:rsidRPr="0026238F">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6A38E" w14:textId="77777777" w:rsidR="002D3C68" w:rsidRPr="0026238F" w:rsidRDefault="002D3C68" w:rsidP="00BC4A1B">
                  <w:pPr>
                    <w:pStyle w:val="rowtabella0"/>
                    <w:jc w:val="center"/>
                    <w:rPr>
                      <w:color w:val="002060"/>
                    </w:rPr>
                  </w:pPr>
                  <w:r w:rsidRPr="0026238F">
                    <w:rPr>
                      <w:color w:val="002060"/>
                    </w:rPr>
                    <w:t> </w:t>
                  </w:r>
                </w:p>
              </w:tc>
            </w:tr>
            <w:tr w:rsidR="002D3C68" w:rsidRPr="0026238F" w14:paraId="1E07CAC7"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7895987C" w14:textId="77777777" w:rsidR="002D3C68" w:rsidRPr="0026238F" w:rsidRDefault="002D3C68" w:rsidP="00BC4A1B">
                  <w:pPr>
                    <w:pStyle w:val="rowtabella0"/>
                    <w:rPr>
                      <w:color w:val="002060"/>
                    </w:rPr>
                  </w:pPr>
                  <w:r w:rsidRPr="0026238F">
                    <w:rPr>
                      <w:color w:val="002060"/>
                    </w:rPr>
                    <w:t>(1) - disputata il 12/01/2025</w:t>
                  </w:r>
                </w:p>
              </w:tc>
            </w:tr>
          </w:tbl>
          <w:p w14:paraId="2BFB0657" w14:textId="77777777" w:rsidR="002D3C68" w:rsidRPr="0026238F" w:rsidRDefault="002D3C68" w:rsidP="00BC4A1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2024BAF1"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F0D79" w14:textId="77777777" w:rsidR="002D3C68" w:rsidRPr="0026238F" w:rsidRDefault="002D3C68" w:rsidP="00BC4A1B">
                  <w:pPr>
                    <w:pStyle w:val="headertabella0"/>
                    <w:rPr>
                      <w:color w:val="002060"/>
                    </w:rPr>
                  </w:pPr>
                  <w:r w:rsidRPr="0026238F">
                    <w:rPr>
                      <w:color w:val="002060"/>
                    </w:rPr>
                    <w:t>GIRONE B - 5 Giornata - R</w:t>
                  </w:r>
                </w:p>
              </w:tc>
            </w:tr>
            <w:tr w:rsidR="002D3C68" w:rsidRPr="0026238F" w14:paraId="73869430"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247D2D" w14:textId="77777777" w:rsidR="002D3C68" w:rsidRPr="0026238F" w:rsidRDefault="002D3C68" w:rsidP="00BC4A1B">
                  <w:pPr>
                    <w:pStyle w:val="rowtabella0"/>
                    <w:rPr>
                      <w:color w:val="002060"/>
                    </w:rPr>
                  </w:pPr>
                  <w:r w:rsidRPr="0026238F">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30814" w14:textId="77777777" w:rsidR="002D3C68" w:rsidRPr="0026238F" w:rsidRDefault="002D3C68" w:rsidP="00BC4A1B">
                  <w:pPr>
                    <w:pStyle w:val="rowtabella0"/>
                    <w:rPr>
                      <w:color w:val="002060"/>
                    </w:rPr>
                  </w:pPr>
                  <w:r w:rsidRPr="0026238F">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9D436" w14:textId="77777777" w:rsidR="002D3C68" w:rsidRPr="0026238F" w:rsidRDefault="002D3C68" w:rsidP="00BC4A1B">
                  <w:pPr>
                    <w:pStyle w:val="rowtabella0"/>
                    <w:jc w:val="center"/>
                    <w:rPr>
                      <w:color w:val="002060"/>
                    </w:rPr>
                  </w:pPr>
                  <w:r w:rsidRPr="0026238F">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EF980" w14:textId="77777777" w:rsidR="002D3C68" w:rsidRPr="0026238F" w:rsidRDefault="002D3C68" w:rsidP="00BC4A1B">
                  <w:pPr>
                    <w:pStyle w:val="rowtabella0"/>
                    <w:jc w:val="center"/>
                    <w:rPr>
                      <w:color w:val="002060"/>
                    </w:rPr>
                  </w:pPr>
                  <w:r w:rsidRPr="0026238F">
                    <w:rPr>
                      <w:color w:val="002060"/>
                    </w:rPr>
                    <w:t> </w:t>
                  </w:r>
                </w:p>
              </w:tc>
            </w:tr>
            <w:tr w:rsidR="002D3C68" w:rsidRPr="0026238F" w14:paraId="2233A909"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EFFCD6" w14:textId="77777777" w:rsidR="002D3C68" w:rsidRPr="0026238F" w:rsidRDefault="002D3C68" w:rsidP="00BC4A1B">
                  <w:pPr>
                    <w:pStyle w:val="rowtabella0"/>
                    <w:rPr>
                      <w:color w:val="002060"/>
                    </w:rPr>
                  </w:pPr>
                  <w:r w:rsidRPr="0026238F">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C359E8" w14:textId="77777777" w:rsidR="002D3C68" w:rsidRPr="0026238F" w:rsidRDefault="002D3C68" w:rsidP="00BC4A1B">
                  <w:pPr>
                    <w:pStyle w:val="rowtabella0"/>
                    <w:rPr>
                      <w:color w:val="002060"/>
                    </w:rPr>
                  </w:pPr>
                  <w:r w:rsidRPr="0026238F">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5D1403" w14:textId="77777777" w:rsidR="002D3C68" w:rsidRPr="0026238F" w:rsidRDefault="002D3C68" w:rsidP="00BC4A1B">
                  <w:pPr>
                    <w:pStyle w:val="rowtabella0"/>
                    <w:jc w:val="center"/>
                    <w:rPr>
                      <w:color w:val="002060"/>
                    </w:rPr>
                  </w:pPr>
                  <w:r w:rsidRPr="0026238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D5A54F" w14:textId="77777777" w:rsidR="002D3C68" w:rsidRPr="0026238F" w:rsidRDefault="002D3C68" w:rsidP="00BC4A1B">
                  <w:pPr>
                    <w:pStyle w:val="rowtabella0"/>
                    <w:jc w:val="center"/>
                    <w:rPr>
                      <w:color w:val="002060"/>
                    </w:rPr>
                  </w:pPr>
                  <w:r w:rsidRPr="0026238F">
                    <w:rPr>
                      <w:color w:val="002060"/>
                    </w:rPr>
                    <w:t> </w:t>
                  </w:r>
                </w:p>
              </w:tc>
            </w:tr>
            <w:tr w:rsidR="002D3C68" w:rsidRPr="0026238F" w14:paraId="0F87FC69"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E86FE0" w14:textId="77777777" w:rsidR="002D3C68" w:rsidRPr="0026238F" w:rsidRDefault="002D3C68" w:rsidP="00BC4A1B">
                  <w:pPr>
                    <w:pStyle w:val="rowtabella0"/>
                    <w:rPr>
                      <w:color w:val="002060"/>
                    </w:rPr>
                  </w:pPr>
                  <w:r w:rsidRPr="0026238F">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18A14B" w14:textId="77777777" w:rsidR="002D3C68" w:rsidRPr="0026238F" w:rsidRDefault="002D3C68" w:rsidP="00BC4A1B">
                  <w:pPr>
                    <w:pStyle w:val="rowtabella0"/>
                    <w:rPr>
                      <w:color w:val="002060"/>
                    </w:rPr>
                  </w:pPr>
                  <w:r w:rsidRPr="0026238F">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08793" w14:textId="77777777" w:rsidR="002D3C68" w:rsidRPr="0026238F" w:rsidRDefault="002D3C68" w:rsidP="00BC4A1B">
                  <w:pPr>
                    <w:pStyle w:val="rowtabella0"/>
                    <w:jc w:val="center"/>
                    <w:rPr>
                      <w:color w:val="002060"/>
                    </w:rPr>
                  </w:pPr>
                  <w:r w:rsidRPr="0026238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8DD743" w14:textId="77777777" w:rsidR="002D3C68" w:rsidRPr="0026238F" w:rsidRDefault="002D3C68" w:rsidP="00BC4A1B">
                  <w:pPr>
                    <w:pStyle w:val="rowtabella0"/>
                    <w:jc w:val="center"/>
                    <w:rPr>
                      <w:color w:val="002060"/>
                    </w:rPr>
                  </w:pPr>
                  <w:r w:rsidRPr="0026238F">
                    <w:rPr>
                      <w:color w:val="002060"/>
                    </w:rPr>
                    <w:t> </w:t>
                  </w:r>
                </w:p>
              </w:tc>
            </w:tr>
            <w:tr w:rsidR="002D3C68" w:rsidRPr="0026238F" w14:paraId="46254F0D"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AFE2A" w14:textId="77777777" w:rsidR="002D3C68" w:rsidRPr="0026238F" w:rsidRDefault="002D3C68" w:rsidP="00BC4A1B">
                  <w:pPr>
                    <w:pStyle w:val="rowtabella0"/>
                    <w:rPr>
                      <w:color w:val="002060"/>
                    </w:rPr>
                  </w:pPr>
                  <w:r w:rsidRPr="0026238F">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259009" w14:textId="77777777" w:rsidR="002D3C68" w:rsidRPr="0026238F" w:rsidRDefault="002D3C68" w:rsidP="00BC4A1B">
                  <w:pPr>
                    <w:pStyle w:val="rowtabella0"/>
                    <w:rPr>
                      <w:color w:val="002060"/>
                    </w:rPr>
                  </w:pPr>
                  <w:r w:rsidRPr="0026238F">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138FFF" w14:textId="77777777" w:rsidR="002D3C68" w:rsidRPr="0026238F" w:rsidRDefault="002D3C68" w:rsidP="00BC4A1B">
                  <w:pPr>
                    <w:pStyle w:val="rowtabella0"/>
                    <w:jc w:val="center"/>
                    <w:rPr>
                      <w:color w:val="002060"/>
                    </w:rPr>
                  </w:pPr>
                  <w:r w:rsidRPr="0026238F">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880499" w14:textId="77777777" w:rsidR="002D3C68" w:rsidRPr="0026238F" w:rsidRDefault="002D3C68" w:rsidP="00BC4A1B">
                  <w:pPr>
                    <w:pStyle w:val="rowtabella0"/>
                    <w:jc w:val="center"/>
                    <w:rPr>
                      <w:color w:val="002060"/>
                    </w:rPr>
                  </w:pPr>
                  <w:r w:rsidRPr="0026238F">
                    <w:rPr>
                      <w:color w:val="002060"/>
                    </w:rPr>
                    <w:t> </w:t>
                  </w:r>
                </w:p>
              </w:tc>
            </w:tr>
            <w:tr w:rsidR="002D3C68" w:rsidRPr="0026238F" w14:paraId="0D87C17B"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568E06" w14:textId="77777777" w:rsidR="002D3C68" w:rsidRPr="0026238F" w:rsidRDefault="002D3C68" w:rsidP="00BC4A1B">
                  <w:pPr>
                    <w:pStyle w:val="rowtabella0"/>
                    <w:rPr>
                      <w:color w:val="002060"/>
                    </w:rPr>
                  </w:pPr>
                  <w:r w:rsidRPr="0026238F">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35007" w14:textId="77777777" w:rsidR="002D3C68" w:rsidRPr="0026238F" w:rsidRDefault="002D3C68" w:rsidP="00BC4A1B">
                  <w:pPr>
                    <w:pStyle w:val="rowtabella0"/>
                    <w:rPr>
                      <w:color w:val="002060"/>
                    </w:rPr>
                  </w:pPr>
                  <w:r w:rsidRPr="0026238F">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1D9D6" w14:textId="77777777" w:rsidR="002D3C68" w:rsidRPr="0026238F" w:rsidRDefault="002D3C68" w:rsidP="00BC4A1B">
                  <w:pPr>
                    <w:pStyle w:val="rowtabella0"/>
                    <w:jc w:val="center"/>
                    <w:rPr>
                      <w:color w:val="002060"/>
                    </w:rPr>
                  </w:pPr>
                  <w:r w:rsidRPr="0026238F">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EB08B" w14:textId="77777777" w:rsidR="002D3C68" w:rsidRPr="0026238F" w:rsidRDefault="002D3C68" w:rsidP="00BC4A1B">
                  <w:pPr>
                    <w:pStyle w:val="rowtabella0"/>
                    <w:jc w:val="center"/>
                    <w:rPr>
                      <w:color w:val="002060"/>
                    </w:rPr>
                  </w:pPr>
                  <w:r w:rsidRPr="0026238F">
                    <w:rPr>
                      <w:color w:val="002060"/>
                    </w:rPr>
                    <w:t> </w:t>
                  </w:r>
                </w:p>
              </w:tc>
            </w:tr>
            <w:tr w:rsidR="002D3C68" w:rsidRPr="0026238F" w14:paraId="6C5F5B1E"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2C163E43" w14:textId="77777777" w:rsidR="002D3C68" w:rsidRPr="0026238F" w:rsidRDefault="002D3C68" w:rsidP="00BC4A1B">
                  <w:pPr>
                    <w:pStyle w:val="rowtabella0"/>
                    <w:rPr>
                      <w:color w:val="002060"/>
                    </w:rPr>
                  </w:pPr>
                  <w:r w:rsidRPr="0026238F">
                    <w:rPr>
                      <w:color w:val="002060"/>
                    </w:rPr>
                    <w:t>(1) - disputata il 12/01/2025</w:t>
                  </w:r>
                </w:p>
              </w:tc>
            </w:tr>
          </w:tbl>
          <w:p w14:paraId="21377261" w14:textId="77777777" w:rsidR="002D3C68" w:rsidRPr="0026238F" w:rsidRDefault="002D3C68" w:rsidP="00BC4A1B">
            <w:pPr>
              <w:rPr>
                <w:color w:val="002060"/>
              </w:rPr>
            </w:pPr>
          </w:p>
        </w:tc>
      </w:tr>
    </w:tbl>
    <w:p w14:paraId="1400259E" w14:textId="77777777" w:rsidR="002D3C68" w:rsidRPr="0026238F" w:rsidRDefault="002D3C68" w:rsidP="002D3C68">
      <w:pPr>
        <w:pStyle w:val="breakline"/>
        <w:rPr>
          <w:rFonts w:eastAsiaTheme="minorEastAsia"/>
          <w:color w:val="002060"/>
        </w:rPr>
      </w:pPr>
    </w:p>
    <w:p w14:paraId="64AFD0F9" w14:textId="77777777" w:rsidR="002D3C68" w:rsidRPr="0026238F" w:rsidRDefault="002D3C68" w:rsidP="002D3C68">
      <w:pPr>
        <w:pStyle w:val="breakline"/>
        <w:rPr>
          <w:color w:val="002060"/>
        </w:rPr>
      </w:pPr>
    </w:p>
    <w:p w14:paraId="47F0D199" w14:textId="77777777" w:rsidR="002D3C68" w:rsidRPr="0026238F" w:rsidRDefault="002D3C68" w:rsidP="002D3C68">
      <w:pPr>
        <w:pStyle w:val="titoloprinc0"/>
        <w:rPr>
          <w:color w:val="002060"/>
        </w:rPr>
      </w:pPr>
      <w:r w:rsidRPr="0026238F">
        <w:rPr>
          <w:color w:val="002060"/>
        </w:rPr>
        <w:t>GIUDICE SPORTIVO</w:t>
      </w:r>
    </w:p>
    <w:p w14:paraId="7CA5BF0F" w14:textId="77777777" w:rsidR="002D3C68" w:rsidRPr="0026238F" w:rsidRDefault="002D3C68" w:rsidP="002D3C68">
      <w:pPr>
        <w:pStyle w:val="diffida"/>
        <w:rPr>
          <w:color w:val="002060"/>
        </w:rPr>
      </w:pPr>
      <w:r w:rsidRPr="0026238F">
        <w:rPr>
          <w:color w:val="002060"/>
        </w:rPr>
        <w:lastRenderedPageBreak/>
        <w:t>Il Giudice Sportivo Avv. Agnese Lazzaretti, con l'assistenza del Segretario Angelo Castellana, nella seduta del 15/01/2025, ha adottato le decisioni che di seguito integralmente si riportano:</w:t>
      </w:r>
    </w:p>
    <w:p w14:paraId="7D9F928A" w14:textId="77777777" w:rsidR="002D3C68" w:rsidRPr="0026238F" w:rsidRDefault="002D3C68" w:rsidP="002D3C68">
      <w:pPr>
        <w:pStyle w:val="titolo10"/>
        <w:rPr>
          <w:color w:val="002060"/>
        </w:rPr>
      </w:pPr>
      <w:r w:rsidRPr="0026238F">
        <w:rPr>
          <w:color w:val="002060"/>
        </w:rPr>
        <w:t xml:space="preserve">GARE DEL 11/ 1/2025 </w:t>
      </w:r>
    </w:p>
    <w:p w14:paraId="6DC5AE24" w14:textId="77777777" w:rsidR="002D3C68" w:rsidRPr="0026238F" w:rsidRDefault="002D3C68" w:rsidP="002D3C68">
      <w:pPr>
        <w:pStyle w:val="titolo7a"/>
        <w:rPr>
          <w:color w:val="002060"/>
        </w:rPr>
      </w:pPr>
      <w:r w:rsidRPr="0026238F">
        <w:rPr>
          <w:color w:val="002060"/>
        </w:rPr>
        <w:t xml:space="preserve">PROVVEDIMENTI DISCIPLINARI </w:t>
      </w:r>
    </w:p>
    <w:p w14:paraId="53B69E94"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1FEE6537" w14:textId="77777777" w:rsidR="002D3C68" w:rsidRPr="0026238F" w:rsidRDefault="002D3C68" w:rsidP="002D3C68">
      <w:pPr>
        <w:pStyle w:val="titolo30"/>
        <w:rPr>
          <w:color w:val="002060"/>
        </w:rPr>
      </w:pPr>
      <w:r w:rsidRPr="0026238F">
        <w:rPr>
          <w:color w:val="002060"/>
        </w:rPr>
        <w:t xml:space="preserve">CALCIATORI ESPULSI </w:t>
      </w:r>
    </w:p>
    <w:p w14:paraId="17ADB378" w14:textId="77777777" w:rsidR="002D3C68" w:rsidRPr="0026238F" w:rsidRDefault="002D3C68" w:rsidP="002D3C68">
      <w:pPr>
        <w:pStyle w:val="titolo20"/>
        <w:rPr>
          <w:color w:val="002060"/>
        </w:rPr>
      </w:pPr>
      <w:r w:rsidRPr="0026238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5F658BB" w14:textId="77777777" w:rsidTr="00BC4A1B">
        <w:tc>
          <w:tcPr>
            <w:tcW w:w="2200" w:type="dxa"/>
            <w:tcMar>
              <w:top w:w="20" w:type="dxa"/>
              <w:left w:w="20" w:type="dxa"/>
              <w:bottom w:w="20" w:type="dxa"/>
              <w:right w:w="20" w:type="dxa"/>
            </w:tcMar>
            <w:vAlign w:val="center"/>
            <w:hideMark/>
          </w:tcPr>
          <w:p w14:paraId="7DCAB6D1" w14:textId="77777777" w:rsidR="002D3C68" w:rsidRPr="0026238F" w:rsidRDefault="002D3C68" w:rsidP="00BC4A1B">
            <w:pPr>
              <w:pStyle w:val="movimento"/>
              <w:rPr>
                <w:color w:val="002060"/>
              </w:rPr>
            </w:pPr>
            <w:r w:rsidRPr="0026238F">
              <w:rPr>
                <w:color w:val="002060"/>
              </w:rPr>
              <w:t>FALCONE DAVIDE</w:t>
            </w:r>
          </w:p>
        </w:tc>
        <w:tc>
          <w:tcPr>
            <w:tcW w:w="2200" w:type="dxa"/>
            <w:tcMar>
              <w:top w:w="20" w:type="dxa"/>
              <w:left w:w="20" w:type="dxa"/>
              <w:bottom w:w="20" w:type="dxa"/>
              <w:right w:w="20" w:type="dxa"/>
            </w:tcMar>
            <w:vAlign w:val="center"/>
            <w:hideMark/>
          </w:tcPr>
          <w:p w14:paraId="64D460EA"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4296EDEA"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331FBF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F9C9B16" w14:textId="77777777" w:rsidR="002D3C68" w:rsidRPr="0026238F" w:rsidRDefault="002D3C68" w:rsidP="00BC4A1B">
            <w:pPr>
              <w:pStyle w:val="movimento2"/>
              <w:rPr>
                <w:color w:val="002060"/>
              </w:rPr>
            </w:pPr>
            <w:r w:rsidRPr="0026238F">
              <w:rPr>
                <w:color w:val="002060"/>
              </w:rPr>
              <w:t> </w:t>
            </w:r>
          </w:p>
        </w:tc>
      </w:tr>
    </w:tbl>
    <w:p w14:paraId="66B6F18C" w14:textId="77777777" w:rsidR="002D3C68" w:rsidRPr="0026238F" w:rsidRDefault="002D3C68" w:rsidP="002D3C68">
      <w:pPr>
        <w:pStyle w:val="titolo20"/>
        <w:rPr>
          <w:rFonts w:eastAsiaTheme="minorEastAsia"/>
          <w:color w:val="002060"/>
        </w:rPr>
      </w:pPr>
      <w:r w:rsidRPr="0026238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C31A804" w14:textId="77777777" w:rsidTr="00BC4A1B">
        <w:tc>
          <w:tcPr>
            <w:tcW w:w="2200" w:type="dxa"/>
            <w:tcMar>
              <w:top w:w="20" w:type="dxa"/>
              <w:left w:w="20" w:type="dxa"/>
              <w:bottom w:w="20" w:type="dxa"/>
              <w:right w:w="20" w:type="dxa"/>
            </w:tcMar>
            <w:vAlign w:val="center"/>
            <w:hideMark/>
          </w:tcPr>
          <w:p w14:paraId="135D6C1E" w14:textId="77777777" w:rsidR="002D3C68" w:rsidRPr="0026238F" w:rsidRDefault="002D3C68" w:rsidP="00BC4A1B">
            <w:pPr>
              <w:pStyle w:val="movimento"/>
              <w:rPr>
                <w:color w:val="002060"/>
              </w:rPr>
            </w:pPr>
            <w:r w:rsidRPr="0026238F">
              <w:rPr>
                <w:color w:val="002060"/>
              </w:rPr>
              <w:t>CICOGNA LORENZO</w:t>
            </w:r>
          </w:p>
        </w:tc>
        <w:tc>
          <w:tcPr>
            <w:tcW w:w="2200" w:type="dxa"/>
            <w:tcMar>
              <w:top w:w="20" w:type="dxa"/>
              <w:left w:w="20" w:type="dxa"/>
              <w:bottom w:w="20" w:type="dxa"/>
              <w:right w:w="20" w:type="dxa"/>
            </w:tcMar>
            <w:vAlign w:val="center"/>
            <w:hideMark/>
          </w:tcPr>
          <w:p w14:paraId="02096FBA"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3F0FE83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04C8848" w14:textId="77777777" w:rsidR="002D3C68" w:rsidRPr="0026238F" w:rsidRDefault="002D3C68" w:rsidP="00BC4A1B">
            <w:pPr>
              <w:pStyle w:val="movimento"/>
              <w:rPr>
                <w:color w:val="002060"/>
              </w:rPr>
            </w:pPr>
            <w:r w:rsidRPr="0026238F">
              <w:rPr>
                <w:color w:val="002060"/>
              </w:rPr>
              <w:t>MANCINI CARLO</w:t>
            </w:r>
          </w:p>
        </w:tc>
        <w:tc>
          <w:tcPr>
            <w:tcW w:w="2200" w:type="dxa"/>
            <w:tcMar>
              <w:top w:w="20" w:type="dxa"/>
              <w:left w:w="20" w:type="dxa"/>
              <w:bottom w:w="20" w:type="dxa"/>
              <w:right w:w="20" w:type="dxa"/>
            </w:tcMar>
            <w:vAlign w:val="center"/>
            <w:hideMark/>
          </w:tcPr>
          <w:p w14:paraId="73151E20" w14:textId="77777777" w:rsidR="002D3C68" w:rsidRPr="0026238F" w:rsidRDefault="002D3C68" w:rsidP="00BC4A1B">
            <w:pPr>
              <w:pStyle w:val="movimento2"/>
              <w:rPr>
                <w:color w:val="002060"/>
              </w:rPr>
            </w:pPr>
            <w:r w:rsidRPr="0026238F">
              <w:rPr>
                <w:color w:val="002060"/>
              </w:rPr>
              <w:t xml:space="preserve">(U.MANDOLESI CALCIO) </w:t>
            </w:r>
          </w:p>
        </w:tc>
      </w:tr>
    </w:tbl>
    <w:p w14:paraId="680754A1"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7C4680A6" w14:textId="77777777" w:rsidR="002D3C68" w:rsidRPr="0026238F" w:rsidRDefault="002D3C68" w:rsidP="002D3C68">
      <w:pPr>
        <w:pStyle w:val="titolo20"/>
        <w:rPr>
          <w:color w:val="002060"/>
        </w:rPr>
      </w:pPr>
      <w:r w:rsidRPr="0026238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521BA9C" w14:textId="77777777" w:rsidTr="00BC4A1B">
        <w:tc>
          <w:tcPr>
            <w:tcW w:w="2200" w:type="dxa"/>
            <w:tcMar>
              <w:top w:w="20" w:type="dxa"/>
              <w:left w:w="20" w:type="dxa"/>
              <w:bottom w:w="20" w:type="dxa"/>
              <w:right w:w="20" w:type="dxa"/>
            </w:tcMar>
            <w:vAlign w:val="center"/>
            <w:hideMark/>
          </w:tcPr>
          <w:p w14:paraId="37C24A2E" w14:textId="77777777" w:rsidR="002D3C68" w:rsidRPr="0026238F" w:rsidRDefault="002D3C68" w:rsidP="00BC4A1B">
            <w:pPr>
              <w:pStyle w:val="movimento"/>
              <w:rPr>
                <w:color w:val="002060"/>
              </w:rPr>
            </w:pPr>
            <w:r w:rsidRPr="0026238F">
              <w:rPr>
                <w:color w:val="002060"/>
              </w:rPr>
              <w:t>CICOTTO THOMAS</w:t>
            </w:r>
          </w:p>
        </w:tc>
        <w:tc>
          <w:tcPr>
            <w:tcW w:w="2200" w:type="dxa"/>
            <w:tcMar>
              <w:top w:w="20" w:type="dxa"/>
              <w:left w:w="20" w:type="dxa"/>
              <w:bottom w:w="20" w:type="dxa"/>
              <w:right w:w="20" w:type="dxa"/>
            </w:tcMar>
            <w:vAlign w:val="center"/>
            <w:hideMark/>
          </w:tcPr>
          <w:p w14:paraId="33A49383" w14:textId="77777777" w:rsidR="002D3C68" w:rsidRPr="0026238F" w:rsidRDefault="002D3C68" w:rsidP="00BC4A1B">
            <w:pPr>
              <w:pStyle w:val="movimento2"/>
              <w:rPr>
                <w:color w:val="002060"/>
              </w:rPr>
            </w:pPr>
            <w:r w:rsidRPr="0026238F">
              <w:rPr>
                <w:color w:val="002060"/>
              </w:rPr>
              <w:t xml:space="preserve">(ACLI AUDAX MONTECOSARO C5) </w:t>
            </w:r>
          </w:p>
        </w:tc>
        <w:tc>
          <w:tcPr>
            <w:tcW w:w="800" w:type="dxa"/>
            <w:tcMar>
              <w:top w:w="20" w:type="dxa"/>
              <w:left w:w="20" w:type="dxa"/>
              <w:bottom w:w="20" w:type="dxa"/>
              <w:right w:w="20" w:type="dxa"/>
            </w:tcMar>
            <w:vAlign w:val="center"/>
            <w:hideMark/>
          </w:tcPr>
          <w:p w14:paraId="4BBBE96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2F5BB9C" w14:textId="77777777" w:rsidR="002D3C68" w:rsidRPr="0026238F" w:rsidRDefault="002D3C68" w:rsidP="00BC4A1B">
            <w:pPr>
              <w:pStyle w:val="movimento"/>
              <w:rPr>
                <w:color w:val="002060"/>
              </w:rPr>
            </w:pPr>
            <w:r w:rsidRPr="0026238F">
              <w:rPr>
                <w:color w:val="002060"/>
              </w:rPr>
              <w:t>ACHOURI YASSINE</w:t>
            </w:r>
          </w:p>
        </w:tc>
        <w:tc>
          <w:tcPr>
            <w:tcW w:w="2200" w:type="dxa"/>
            <w:tcMar>
              <w:top w:w="20" w:type="dxa"/>
              <w:left w:w="20" w:type="dxa"/>
              <w:bottom w:w="20" w:type="dxa"/>
              <w:right w:w="20" w:type="dxa"/>
            </w:tcMar>
            <w:vAlign w:val="center"/>
            <w:hideMark/>
          </w:tcPr>
          <w:p w14:paraId="282B0313" w14:textId="77777777" w:rsidR="002D3C68" w:rsidRPr="0026238F" w:rsidRDefault="002D3C68" w:rsidP="00BC4A1B">
            <w:pPr>
              <w:pStyle w:val="movimento2"/>
              <w:rPr>
                <w:color w:val="002060"/>
              </w:rPr>
            </w:pPr>
            <w:r w:rsidRPr="0026238F">
              <w:rPr>
                <w:color w:val="002060"/>
              </w:rPr>
              <w:t xml:space="preserve">(BORGOROSSO TOLENTINO) </w:t>
            </w:r>
          </w:p>
        </w:tc>
      </w:tr>
      <w:tr w:rsidR="002D3C68" w:rsidRPr="0026238F" w14:paraId="1C02B8E1" w14:textId="77777777" w:rsidTr="00BC4A1B">
        <w:tc>
          <w:tcPr>
            <w:tcW w:w="2200" w:type="dxa"/>
            <w:tcMar>
              <w:top w:w="20" w:type="dxa"/>
              <w:left w:w="20" w:type="dxa"/>
              <w:bottom w:w="20" w:type="dxa"/>
              <w:right w:w="20" w:type="dxa"/>
            </w:tcMar>
            <w:vAlign w:val="center"/>
            <w:hideMark/>
          </w:tcPr>
          <w:p w14:paraId="4A00C0D2" w14:textId="77777777" w:rsidR="002D3C68" w:rsidRPr="0026238F" w:rsidRDefault="002D3C68" w:rsidP="00BC4A1B">
            <w:pPr>
              <w:pStyle w:val="movimento"/>
              <w:rPr>
                <w:color w:val="002060"/>
              </w:rPr>
            </w:pPr>
            <w:r w:rsidRPr="0026238F">
              <w:rPr>
                <w:color w:val="002060"/>
              </w:rPr>
              <w:t>PINTO SAVERIO</w:t>
            </w:r>
          </w:p>
        </w:tc>
        <w:tc>
          <w:tcPr>
            <w:tcW w:w="2200" w:type="dxa"/>
            <w:tcMar>
              <w:top w:w="20" w:type="dxa"/>
              <w:left w:w="20" w:type="dxa"/>
              <w:bottom w:w="20" w:type="dxa"/>
              <w:right w:w="20" w:type="dxa"/>
            </w:tcMar>
            <w:vAlign w:val="center"/>
            <w:hideMark/>
          </w:tcPr>
          <w:p w14:paraId="19F22370"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79464FC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96FB288" w14:textId="77777777" w:rsidR="002D3C68" w:rsidRPr="0026238F" w:rsidRDefault="002D3C68" w:rsidP="00BC4A1B">
            <w:pPr>
              <w:pStyle w:val="movimento"/>
              <w:rPr>
                <w:color w:val="002060"/>
              </w:rPr>
            </w:pPr>
            <w:r w:rsidRPr="0026238F">
              <w:rPr>
                <w:color w:val="002060"/>
              </w:rPr>
              <w:t>REGOLI IACOPO</w:t>
            </w:r>
          </w:p>
        </w:tc>
        <w:tc>
          <w:tcPr>
            <w:tcW w:w="2200" w:type="dxa"/>
            <w:tcMar>
              <w:top w:w="20" w:type="dxa"/>
              <w:left w:w="20" w:type="dxa"/>
              <w:bottom w:w="20" w:type="dxa"/>
              <w:right w:w="20" w:type="dxa"/>
            </w:tcMar>
            <w:vAlign w:val="center"/>
            <w:hideMark/>
          </w:tcPr>
          <w:p w14:paraId="6D20BD15" w14:textId="77777777" w:rsidR="002D3C68" w:rsidRPr="0026238F" w:rsidRDefault="002D3C68" w:rsidP="00BC4A1B">
            <w:pPr>
              <w:pStyle w:val="movimento2"/>
              <w:rPr>
                <w:color w:val="002060"/>
              </w:rPr>
            </w:pPr>
            <w:r w:rsidRPr="0026238F">
              <w:rPr>
                <w:color w:val="002060"/>
              </w:rPr>
              <w:t xml:space="preserve">(PIETRALACROCE 73) </w:t>
            </w:r>
          </w:p>
        </w:tc>
      </w:tr>
    </w:tbl>
    <w:p w14:paraId="2F7B5918" w14:textId="77777777" w:rsidR="002D3C68" w:rsidRPr="0026238F" w:rsidRDefault="002D3C68" w:rsidP="002D3C68">
      <w:pPr>
        <w:pStyle w:val="titolo20"/>
        <w:rPr>
          <w:rFonts w:eastAsiaTheme="minorEastAsia"/>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8B775B9" w14:textId="77777777" w:rsidTr="00BC4A1B">
        <w:tc>
          <w:tcPr>
            <w:tcW w:w="2200" w:type="dxa"/>
            <w:tcMar>
              <w:top w:w="20" w:type="dxa"/>
              <w:left w:w="20" w:type="dxa"/>
              <w:bottom w:w="20" w:type="dxa"/>
              <w:right w:w="20" w:type="dxa"/>
            </w:tcMar>
            <w:vAlign w:val="center"/>
            <w:hideMark/>
          </w:tcPr>
          <w:p w14:paraId="2A15C0E4" w14:textId="77777777" w:rsidR="002D3C68" w:rsidRPr="0026238F" w:rsidRDefault="002D3C68" w:rsidP="00BC4A1B">
            <w:pPr>
              <w:pStyle w:val="movimento"/>
              <w:rPr>
                <w:color w:val="002060"/>
              </w:rPr>
            </w:pPr>
            <w:r w:rsidRPr="0026238F">
              <w:rPr>
                <w:color w:val="002060"/>
              </w:rPr>
              <w:t>FALCONE DAVIDE</w:t>
            </w:r>
          </w:p>
        </w:tc>
        <w:tc>
          <w:tcPr>
            <w:tcW w:w="2200" w:type="dxa"/>
            <w:tcMar>
              <w:top w:w="20" w:type="dxa"/>
              <w:left w:w="20" w:type="dxa"/>
              <w:bottom w:w="20" w:type="dxa"/>
              <w:right w:w="20" w:type="dxa"/>
            </w:tcMar>
            <w:vAlign w:val="center"/>
            <w:hideMark/>
          </w:tcPr>
          <w:p w14:paraId="1F95B622"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4D78FEE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5D6F759" w14:textId="77777777" w:rsidR="002D3C68" w:rsidRPr="0026238F" w:rsidRDefault="002D3C68" w:rsidP="00BC4A1B">
            <w:pPr>
              <w:pStyle w:val="movimento"/>
              <w:rPr>
                <w:color w:val="002060"/>
              </w:rPr>
            </w:pPr>
            <w:r w:rsidRPr="0026238F">
              <w:rPr>
                <w:color w:val="002060"/>
              </w:rPr>
              <w:t>MARCHIONNI FRANCESCO</w:t>
            </w:r>
          </w:p>
        </w:tc>
        <w:tc>
          <w:tcPr>
            <w:tcW w:w="2200" w:type="dxa"/>
            <w:tcMar>
              <w:top w:w="20" w:type="dxa"/>
              <w:left w:w="20" w:type="dxa"/>
              <w:bottom w:w="20" w:type="dxa"/>
              <w:right w:w="20" w:type="dxa"/>
            </w:tcMar>
            <w:vAlign w:val="center"/>
            <w:hideMark/>
          </w:tcPr>
          <w:p w14:paraId="12DBE39B" w14:textId="77777777" w:rsidR="002D3C68" w:rsidRPr="0026238F" w:rsidRDefault="002D3C68" w:rsidP="00BC4A1B">
            <w:pPr>
              <w:pStyle w:val="movimento2"/>
              <w:rPr>
                <w:color w:val="002060"/>
              </w:rPr>
            </w:pPr>
            <w:r w:rsidRPr="0026238F">
              <w:rPr>
                <w:color w:val="002060"/>
              </w:rPr>
              <w:t xml:space="preserve">(POL.CAGLI SPORT ASSOCIATI) </w:t>
            </w:r>
          </w:p>
        </w:tc>
      </w:tr>
      <w:tr w:rsidR="002D3C68" w:rsidRPr="0026238F" w14:paraId="4860B2A7" w14:textId="77777777" w:rsidTr="00BC4A1B">
        <w:tc>
          <w:tcPr>
            <w:tcW w:w="2200" w:type="dxa"/>
            <w:tcMar>
              <w:top w:w="20" w:type="dxa"/>
              <w:left w:w="20" w:type="dxa"/>
              <w:bottom w:w="20" w:type="dxa"/>
              <w:right w:w="20" w:type="dxa"/>
            </w:tcMar>
            <w:vAlign w:val="center"/>
            <w:hideMark/>
          </w:tcPr>
          <w:p w14:paraId="512BE777" w14:textId="77777777" w:rsidR="002D3C68" w:rsidRPr="0026238F" w:rsidRDefault="002D3C68" w:rsidP="00BC4A1B">
            <w:pPr>
              <w:pStyle w:val="movimento"/>
              <w:rPr>
                <w:color w:val="002060"/>
              </w:rPr>
            </w:pPr>
            <w:r w:rsidRPr="0026238F">
              <w:rPr>
                <w:color w:val="002060"/>
              </w:rPr>
              <w:t>CARNEVALE CHRISTIAN</w:t>
            </w:r>
          </w:p>
        </w:tc>
        <w:tc>
          <w:tcPr>
            <w:tcW w:w="2200" w:type="dxa"/>
            <w:tcMar>
              <w:top w:w="20" w:type="dxa"/>
              <w:left w:w="20" w:type="dxa"/>
              <w:bottom w:w="20" w:type="dxa"/>
              <w:right w:w="20" w:type="dxa"/>
            </w:tcMar>
            <w:vAlign w:val="center"/>
            <w:hideMark/>
          </w:tcPr>
          <w:p w14:paraId="1C5B8EFC" w14:textId="77777777" w:rsidR="002D3C68" w:rsidRPr="0026238F" w:rsidRDefault="002D3C68" w:rsidP="00BC4A1B">
            <w:pPr>
              <w:pStyle w:val="movimento2"/>
              <w:rPr>
                <w:color w:val="002060"/>
              </w:rPr>
            </w:pPr>
            <w:r w:rsidRPr="0026238F">
              <w:rPr>
                <w:color w:val="002060"/>
              </w:rPr>
              <w:t xml:space="preserve">(U.MANDOLESI CALCIO) </w:t>
            </w:r>
          </w:p>
        </w:tc>
        <w:tc>
          <w:tcPr>
            <w:tcW w:w="800" w:type="dxa"/>
            <w:tcMar>
              <w:top w:w="20" w:type="dxa"/>
              <w:left w:w="20" w:type="dxa"/>
              <w:bottom w:w="20" w:type="dxa"/>
              <w:right w:w="20" w:type="dxa"/>
            </w:tcMar>
            <w:vAlign w:val="center"/>
            <w:hideMark/>
          </w:tcPr>
          <w:p w14:paraId="7F89095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738973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10CF004" w14:textId="77777777" w:rsidR="002D3C68" w:rsidRPr="0026238F" w:rsidRDefault="002D3C68" w:rsidP="00BC4A1B">
            <w:pPr>
              <w:pStyle w:val="movimento2"/>
              <w:rPr>
                <w:color w:val="002060"/>
              </w:rPr>
            </w:pPr>
            <w:r w:rsidRPr="0026238F">
              <w:rPr>
                <w:color w:val="002060"/>
              </w:rPr>
              <w:t> </w:t>
            </w:r>
          </w:p>
        </w:tc>
      </w:tr>
    </w:tbl>
    <w:p w14:paraId="40B28B68"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605210AA" w14:textId="77777777" w:rsidTr="00BC4A1B">
        <w:tc>
          <w:tcPr>
            <w:tcW w:w="2200" w:type="dxa"/>
            <w:tcMar>
              <w:top w:w="20" w:type="dxa"/>
              <w:left w:w="20" w:type="dxa"/>
              <w:bottom w:w="20" w:type="dxa"/>
              <w:right w:w="20" w:type="dxa"/>
            </w:tcMar>
            <w:vAlign w:val="center"/>
            <w:hideMark/>
          </w:tcPr>
          <w:p w14:paraId="1C9AED59" w14:textId="77777777" w:rsidR="002D3C68" w:rsidRPr="0026238F" w:rsidRDefault="002D3C68" w:rsidP="00BC4A1B">
            <w:pPr>
              <w:pStyle w:val="movimento"/>
              <w:rPr>
                <w:color w:val="002060"/>
              </w:rPr>
            </w:pPr>
            <w:r w:rsidRPr="0026238F">
              <w:rPr>
                <w:color w:val="002060"/>
              </w:rPr>
              <w:t>MATTEUCCI PIETRO</w:t>
            </w:r>
          </w:p>
        </w:tc>
        <w:tc>
          <w:tcPr>
            <w:tcW w:w="2200" w:type="dxa"/>
            <w:tcMar>
              <w:top w:w="20" w:type="dxa"/>
              <w:left w:w="20" w:type="dxa"/>
              <w:bottom w:w="20" w:type="dxa"/>
              <w:right w:w="20" w:type="dxa"/>
            </w:tcMar>
            <w:vAlign w:val="center"/>
            <w:hideMark/>
          </w:tcPr>
          <w:p w14:paraId="7E903DA1" w14:textId="77777777" w:rsidR="002D3C68" w:rsidRPr="0026238F" w:rsidRDefault="002D3C68" w:rsidP="00BC4A1B">
            <w:pPr>
              <w:pStyle w:val="movimento2"/>
              <w:rPr>
                <w:color w:val="002060"/>
              </w:rPr>
            </w:pPr>
            <w:r w:rsidRPr="0026238F">
              <w:rPr>
                <w:color w:val="002060"/>
              </w:rPr>
              <w:t xml:space="preserve">(POL.CAGLI SPORT ASSOCIATI) </w:t>
            </w:r>
          </w:p>
        </w:tc>
        <w:tc>
          <w:tcPr>
            <w:tcW w:w="800" w:type="dxa"/>
            <w:tcMar>
              <w:top w:w="20" w:type="dxa"/>
              <w:left w:w="20" w:type="dxa"/>
              <w:bottom w:w="20" w:type="dxa"/>
              <w:right w:w="20" w:type="dxa"/>
            </w:tcMar>
            <w:vAlign w:val="center"/>
            <w:hideMark/>
          </w:tcPr>
          <w:p w14:paraId="7E99429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89BC942" w14:textId="77777777" w:rsidR="002D3C68" w:rsidRPr="0026238F" w:rsidRDefault="002D3C68" w:rsidP="00BC4A1B">
            <w:pPr>
              <w:pStyle w:val="movimento"/>
              <w:rPr>
                <w:color w:val="002060"/>
              </w:rPr>
            </w:pPr>
            <w:r w:rsidRPr="0026238F">
              <w:rPr>
                <w:color w:val="002060"/>
              </w:rPr>
              <w:t>PELLICCIARI JACOPO</w:t>
            </w:r>
          </w:p>
        </w:tc>
        <w:tc>
          <w:tcPr>
            <w:tcW w:w="2200" w:type="dxa"/>
            <w:tcMar>
              <w:top w:w="20" w:type="dxa"/>
              <w:left w:w="20" w:type="dxa"/>
              <w:bottom w:w="20" w:type="dxa"/>
              <w:right w:w="20" w:type="dxa"/>
            </w:tcMar>
            <w:vAlign w:val="center"/>
            <w:hideMark/>
          </w:tcPr>
          <w:p w14:paraId="6B84CA4E" w14:textId="77777777" w:rsidR="002D3C68" w:rsidRPr="0026238F" w:rsidRDefault="002D3C68" w:rsidP="00BC4A1B">
            <w:pPr>
              <w:pStyle w:val="movimento2"/>
              <w:rPr>
                <w:color w:val="002060"/>
              </w:rPr>
            </w:pPr>
            <w:r w:rsidRPr="0026238F">
              <w:rPr>
                <w:color w:val="002060"/>
              </w:rPr>
              <w:t xml:space="preserve">(REAL FABRIANO) </w:t>
            </w:r>
          </w:p>
        </w:tc>
      </w:tr>
      <w:tr w:rsidR="002D3C68" w:rsidRPr="0026238F" w14:paraId="685EB9AC" w14:textId="77777777" w:rsidTr="00BC4A1B">
        <w:tc>
          <w:tcPr>
            <w:tcW w:w="2200" w:type="dxa"/>
            <w:tcMar>
              <w:top w:w="20" w:type="dxa"/>
              <w:left w:w="20" w:type="dxa"/>
              <w:bottom w:w="20" w:type="dxa"/>
              <w:right w:w="20" w:type="dxa"/>
            </w:tcMar>
            <w:vAlign w:val="center"/>
            <w:hideMark/>
          </w:tcPr>
          <w:p w14:paraId="47562D30" w14:textId="77777777" w:rsidR="002D3C68" w:rsidRPr="0026238F" w:rsidRDefault="002D3C68" w:rsidP="00BC4A1B">
            <w:pPr>
              <w:pStyle w:val="movimento"/>
              <w:rPr>
                <w:color w:val="002060"/>
              </w:rPr>
            </w:pPr>
            <w:r w:rsidRPr="0026238F">
              <w:rPr>
                <w:color w:val="002060"/>
              </w:rPr>
              <w:t>CRESCENZI ALEX</w:t>
            </w:r>
          </w:p>
        </w:tc>
        <w:tc>
          <w:tcPr>
            <w:tcW w:w="2200" w:type="dxa"/>
            <w:tcMar>
              <w:top w:w="20" w:type="dxa"/>
              <w:left w:w="20" w:type="dxa"/>
              <w:bottom w:w="20" w:type="dxa"/>
              <w:right w:w="20" w:type="dxa"/>
            </w:tcMar>
            <w:vAlign w:val="center"/>
            <w:hideMark/>
          </w:tcPr>
          <w:p w14:paraId="501065B3" w14:textId="77777777" w:rsidR="002D3C68" w:rsidRPr="0026238F" w:rsidRDefault="002D3C68" w:rsidP="00BC4A1B">
            <w:pPr>
              <w:pStyle w:val="movimento2"/>
              <w:rPr>
                <w:color w:val="002060"/>
              </w:rPr>
            </w:pPr>
            <w:r w:rsidRPr="0026238F">
              <w:rPr>
                <w:color w:val="002060"/>
              </w:rPr>
              <w:t xml:space="preserve">(U.MANDOLESI CALCIO) </w:t>
            </w:r>
          </w:p>
        </w:tc>
        <w:tc>
          <w:tcPr>
            <w:tcW w:w="800" w:type="dxa"/>
            <w:tcMar>
              <w:top w:w="20" w:type="dxa"/>
              <w:left w:w="20" w:type="dxa"/>
              <w:bottom w:w="20" w:type="dxa"/>
              <w:right w:w="20" w:type="dxa"/>
            </w:tcMar>
            <w:vAlign w:val="center"/>
            <w:hideMark/>
          </w:tcPr>
          <w:p w14:paraId="201A670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FEE8F8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E059CD6" w14:textId="77777777" w:rsidR="002D3C68" w:rsidRPr="0026238F" w:rsidRDefault="002D3C68" w:rsidP="00BC4A1B">
            <w:pPr>
              <w:pStyle w:val="movimento2"/>
              <w:rPr>
                <w:color w:val="002060"/>
              </w:rPr>
            </w:pPr>
            <w:r w:rsidRPr="0026238F">
              <w:rPr>
                <w:color w:val="002060"/>
              </w:rPr>
              <w:t> </w:t>
            </w:r>
          </w:p>
        </w:tc>
      </w:tr>
    </w:tbl>
    <w:p w14:paraId="1505E61C"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0FF6FF4" w14:textId="77777777" w:rsidTr="00BC4A1B">
        <w:tc>
          <w:tcPr>
            <w:tcW w:w="2200" w:type="dxa"/>
            <w:tcMar>
              <w:top w:w="20" w:type="dxa"/>
              <w:left w:w="20" w:type="dxa"/>
              <w:bottom w:w="20" w:type="dxa"/>
              <w:right w:w="20" w:type="dxa"/>
            </w:tcMar>
            <w:vAlign w:val="center"/>
            <w:hideMark/>
          </w:tcPr>
          <w:p w14:paraId="1E5985DC" w14:textId="77777777" w:rsidR="002D3C68" w:rsidRPr="0026238F" w:rsidRDefault="002D3C68" w:rsidP="00BC4A1B">
            <w:pPr>
              <w:pStyle w:val="movimento"/>
              <w:rPr>
                <w:color w:val="002060"/>
              </w:rPr>
            </w:pPr>
            <w:r w:rsidRPr="0026238F">
              <w:rPr>
                <w:color w:val="002060"/>
              </w:rPr>
              <w:t>OSSO NICOLO</w:t>
            </w:r>
          </w:p>
        </w:tc>
        <w:tc>
          <w:tcPr>
            <w:tcW w:w="2200" w:type="dxa"/>
            <w:tcMar>
              <w:top w:w="20" w:type="dxa"/>
              <w:left w:w="20" w:type="dxa"/>
              <w:bottom w:w="20" w:type="dxa"/>
              <w:right w:w="20" w:type="dxa"/>
            </w:tcMar>
            <w:vAlign w:val="center"/>
            <w:hideMark/>
          </w:tcPr>
          <w:p w14:paraId="6B70F98C" w14:textId="77777777" w:rsidR="002D3C68" w:rsidRPr="0026238F" w:rsidRDefault="002D3C68" w:rsidP="00BC4A1B">
            <w:pPr>
              <w:pStyle w:val="movimento2"/>
              <w:rPr>
                <w:color w:val="002060"/>
              </w:rPr>
            </w:pPr>
            <w:r w:rsidRPr="0026238F">
              <w:rPr>
                <w:color w:val="002060"/>
              </w:rPr>
              <w:t xml:space="preserve">(FERMANA FUTSAL 2022) </w:t>
            </w:r>
          </w:p>
        </w:tc>
        <w:tc>
          <w:tcPr>
            <w:tcW w:w="800" w:type="dxa"/>
            <w:tcMar>
              <w:top w:w="20" w:type="dxa"/>
              <w:left w:w="20" w:type="dxa"/>
              <w:bottom w:w="20" w:type="dxa"/>
              <w:right w:w="20" w:type="dxa"/>
            </w:tcMar>
            <w:vAlign w:val="center"/>
            <w:hideMark/>
          </w:tcPr>
          <w:p w14:paraId="68226BA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B884F1E" w14:textId="77777777" w:rsidR="002D3C68" w:rsidRPr="0026238F" w:rsidRDefault="002D3C68" w:rsidP="00BC4A1B">
            <w:pPr>
              <w:pStyle w:val="movimento"/>
              <w:rPr>
                <w:color w:val="002060"/>
              </w:rPr>
            </w:pPr>
            <w:r w:rsidRPr="0026238F">
              <w:rPr>
                <w:color w:val="002060"/>
              </w:rPr>
              <w:t>DANIELLO MATTIA</w:t>
            </w:r>
          </w:p>
        </w:tc>
        <w:tc>
          <w:tcPr>
            <w:tcW w:w="2200" w:type="dxa"/>
            <w:tcMar>
              <w:top w:w="20" w:type="dxa"/>
              <w:left w:w="20" w:type="dxa"/>
              <w:bottom w:w="20" w:type="dxa"/>
              <w:right w:w="20" w:type="dxa"/>
            </w:tcMar>
            <w:vAlign w:val="center"/>
            <w:hideMark/>
          </w:tcPr>
          <w:p w14:paraId="074FF1E4" w14:textId="77777777" w:rsidR="002D3C68" w:rsidRPr="0026238F" w:rsidRDefault="002D3C68" w:rsidP="00BC4A1B">
            <w:pPr>
              <w:pStyle w:val="movimento2"/>
              <w:rPr>
                <w:color w:val="002060"/>
              </w:rPr>
            </w:pPr>
            <w:r w:rsidRPr="0026238F">
              <w:rPr>
                <w:color w:val="002060"/>
              </w:rPr>
              <w:t xml:space="preserve">(MONTELUPONE CALCIO A 5) </w:t>
            </w:r>
          </w:p>
        </w:tc>
      </w:tr>
      <w:tr w:rsidR="002D3C68" w:rsidRPr="0026238F" w14:paraId="60F168DF" w14:textId="77777777" w:rsidTr="00BC4A1B">
        <w:tc>
          <w:tcPr>
            <w:tcW w:w="2200" w:type="dxa"/>
            <w:tcMar>
              <w:top w:w="20" w:type="dxa"/>
              <w:left w:w="20" w:type="dxa"/>
              <w:bottom w:w="20" w:type="dxa"/>
              <w:right w:w="20" w:type="dxa"/>
            </w:tcMar>
            <w:vAlign w:val="center"/>
            <w:hideMark/>
          </w:tcPr>
          <w:p w14:paraId="027698FE" w14:textId="77777777" w:rsidR="002D3C68" w:rsidRPr="0026238F" w:rsidRDefault="002D3C68" w:rsidP="00BC4A1B">
            <w:pPr>
              <w:pStyle w:val="movimento"/>
              <w:rPr>
                <w:color w:val="002060"/>
              </w:rPr>
            </w:pPr>
            <w:r w:rsidRPr="0026238F">
              <w:rPr>
                <w:color w:val="002060"/>
              </w:rPr>
              <w:t>PUNZO CRISTIAN</w:t>
            </w:r>
          </w:p>
        </w:tc>
        <w:tc>
          <w:tcPr>
            <w:tcW w:w="2200" w:type="dxa"/>
            <w:tcMar>
              <w:top w:w="20" w:type="dxa"/>
              <w:left w:w="20" w:type="dxa"/>
              <w:bottom w:w="20" w:type="dxa"/>
              <w:right w:w="20" w:type="dxa"/>
            </w:tcMar>
            <w:vAlign w:val="center"/>
            <w:hideMark/>
          </w:tcPr>
          <w:p w14:paraId="1AD80857" w14:textId="77777777" w:rsidR="002D3C68" w:rsidRPr="0026238F" w:rsidRDefault="002D3C68" w:rsidP="00BC4A1B">
            <w:pPr>
              <w:pStyle w:val="movimento2"/>
              <w:rPr>
                <w:color w:val="002060"/>
              </w:rPr>
            </w:pPr>
            <w:r w:rsidRPr="0026238F">
              <w:rPr>
                <w:color w:val="002060"/>
              </w:rPr>
              <w:t xml:space="preserve">(REAL FABRIANO) </w:t>
            </w:r>
          </w:p>
        </w:tc>
        <w:tc>
          <w:tcPr>
            <w:tcW w:w="800" w:type="dxa"/>
            <w:tcMar>
              <w:top w:w="20" w:type="dxa"/>
              <w:left w:w="20" w:type="dxa"/>
              <w:bottom w:w="20" w:type="dxa"/>
              <w:right w:w="20" w:type="dxa"/>
            </w:tcMar>
            <w:vAlign w:val="center"/>
            <w:hideMark/>
          </w:tcPr>
          <w:p w14:paraId="6CC4B0B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0BB8B4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5DA40B6" w14:textId="77777777" w:rsidR="002D3C68" w:rsidRPr="0026238F" w:rsidRDefault="002D3C68" w:rsidP="00BC4A1B">
            <w:pPr>
              <w:pStyle w:val="movimento2"/>
              <w:rPr>
                <w:color w:val="002060"/>
              </w:rPr>
            </w:pPr>
            <w:r w:rsidRPr="0026238F">
              <w:rPr>
                <w:color w:val="002060"/>
              </w:rPr>
              <w:t> </w:t>
            </w:r>
          </w:p>
        </w:tc>
      </w:tr>
    </w:tbl>
    <w:p w14:paraId="28511C4A" w14:textId="77777777" w:rsidR="002D3C68" w:rsidRPr="0026238F" w:rsidRDefault="002D3C68" w:rsidP="002D3C68">
      <w:pPr>
        <w:pStyle w:val="titolo10"/>
        <w:rPr>
          <w:rFonts w:eastAsiaTheme="minorEastAsia"/>
          <w:color w:val="002060"/>
        </w:rPr>
      </w:pPr>
      <w:r w:rsidRPr="0026238F">
        <w:rPr>
          <w:color w:val="002060"/>
        </w:rPr>
        <w:t xml:space="preserve">GARE DEL 12/ 1/2025 </w:t>
      </w:r>
    </w:p>
    <w:p w14:paraId="4AB6FE3A" w14:textId="77777777" w:rsidR="002D3C68" w:rsidRPr="0026238F" w:rsidRDefault="002D3C68" w:rsidP="002D3C68">
      <w:pPr>
        <w:pStyle w:val="titolo7a"/>
        <w:rPr>
          <w:color w:val="002060"/>
        </w:rPr>
      </w:pPr>
      <w:r w:rsidRPr="0026238F">
        <w:rPr>
          <w:color w:val="002060"/>
        </w:rPr>
        <w:t xml:space="preserve">PROVVEDIMENTI DISCIPLINARI </w:t>
      </w:r>
    </w:p>
    <w:p w14:paraId="6943CB83"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68E355A0" w14:textId="77777777" w:rsidR="002D3C68" w:rsidRPr="0026238F" w:rsidRDefault="002D3C68" w:rsidP="002D3C68">
      <w:pPr>
        <w:pStyle w:val="titolo30"/>
        <w:rPr>
          <w:color w:val="002060"/>
        </w:rPr>
      </w:pPr>
      <w:r w:rsidRPr="0026238F">
        <w:rPr>
          <w:color w:val="002060"/>
        </w:rPr>
        <w:t xml:space="preserve">DIRIGENTI </w:t>
      </w:r>
    </w:p>
    <w:p w14:paraId="7458D0AF"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7D61D84" w14:textId="77777777" w:rsidTr="00BC4A1B">
        <w:tc>
          <w:tcPr>
            <w:tcW w:w="2200" w:type="dxa"/>
            <w:tcMar>
              <w:top w:w="20" w:type="dxa"/>
              <w:left w:w="20" w:type="dxa"/>
              <w:bottom w:w="20" w:type="dxa"/>
              <w:right w:w="20" w:type="dxa"/>
            </w:tcMar>
            <w:vAlign w:val="center"/>
            <w:hideMark/>
          </w:tcPr>
          <w:p w14:paraId="0E4AC98E" w14:textId="77777777" w:rsidR="002D3C68" w:rsidRPr="0026238F" w:rsidRDefault="002D3C68" w:rsidP="00BC4A1B">
            <w:pPr>
              <w:pStyle w:val="movimento"/>
              <w:rPr>
                <w:color w:val="002060"/>
              </w:rPr>
            </w:pPr>
            <w:r w:rsidRPr="0026238F">
              <w:rPr>
                <w:color w:val="002060"/>
              </w:rPr>
              <w:t>FIORETTI SAMUELE</w:t>
            </w:r>
          </w:p>
        </w:tc>
        <w:tc>
          <w:tcPr>
            <w:tcW w:w="2200" w:type="dxa"/>
            <w:tcMar>
              <w:top w:w="20" w:type="dxa"/>
              <w:left w:w="20" w:type="dxa"/>
              <w:bottom w:w="20" w:type="dxa"/>
              <w:right w:w="20" w:type="dxa"/>
            </w:tcMar>
            <w:vAlign w:val="center"/>
            <w:hideMark/>
          </w:tcPr>
          <w:p w14:paraId="6623095A" w14:textId="77777777" w:rsidR="002D3C68" w:rsidRPr="0026238F" w:rsidRDefault="002D3C68" w:rsidP="00BC4A1B">
            <w:pPr>
              <w:pStyle w:val="movimento2"/>
              <w:rPr>
                <w:color w:val="002060"/>
              </w:rPr>
            </w:pPr>
            <w:r w:rsidRPr="0026238F">
              <w:rPr>
                <w:color w:val="002060"/>
              </w:rPr>
              <w:t xml:space="preserve">(VERBENA C5 ANCONA) </w:t>
            </w:r>
          </w:p>
        </w:tc>
        <w:tc>
          <w:tcPr>
            <w:tcW w:w="800" w:type="dxa"/>
            <w:tcMar>
              <w:top w:w="20" w:type="dxa"/>
              <w:left w:w="20" w:type="dxa"/>
              <w:bottom w:w="20" w:type="dxa"/>
              <w:right w:w="20" w:type="dxa"/>
            </w:tcMar>
            <w:vAlign w:val="center"/>
            <w:hideMark/>
          </w:tcPr>
          <w:p w14:paraId="692AA77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466B3E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30F950F" w14:textId="77777777" w:rsidR="002D3C68" w:rsidRPr="0026238F" w:rsidRDefault="002D3C68" w:rsidP="00BC4A1B">
            <w:pPr>
              <w:pStyle w:val="movimento2"/>
              <w:rPr>
                <w:color w:val="002060"/>
              </w:rPr>
            </w:pPr>
            <w:r w:rsidRPr="0026238F">
              <w:rPr>
                <w:color w:val="002060"/>
              </w:rPr>
              <w:t> </w:t>
            </w:r>
          </w:p>
        </w:tc>
      </w:tr>
    </w:tbl>
    <w:p w14:paraId="4C372C37"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7BA81CF5" w14:textId="77777777" w:rsidR="002D3C68" w:rsidRPr="0026238F" w:rsidRDefault="002D3C68" w:rsidP="002D3C68">
      <w:pPr>
        <w:pStyle w:val="titolo20"/>
        <w:rPr>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CE7E4D8" w14:textId="77777777" w:rsidTr="00BC4A1B">
        <w:tc>
          <w:tcPr>
            <w:tcW w:w="2200" w:type="dxa"/>
            <w:tcMar>
              <w:top w:w="20" w:type="dxa"/>
              <w:left w:w="20" w:type="dxa"/>
              <w:bottom w:w="20" w:type="dxa"/>
              <w:right w:w="20" w:type="dxa"/>
            </w:tcMar>
            <w:vAlign w:val="center"/>
            <w:hideMark/>
          </w:tcPr>
          <w:p w14:paraId="7B6BE12E" w14:textId="77777777" w:rsidR="002D3C68" w:rsidRPr="0026238F" w:rsidRDefault="002D3C68" w:rsidP="00BC4A1B">
            <w:pPr>
              <w:pStyle w:val="movimento"/>
              <w:rPr>
                <w:color w:val="002060"/>
              </w:rPr>
            </w:pPr>
            <w:r w:rsidRPr="0026238F">
              <w:rPr>
                <w:color w:val="002060"/>
              </w:rPr>
              <w:t>MARCHEGIANI TOMMASO</w:t>
            </w:r>
          </w:p>
        </w:tc>
        <w:tc>
          <w:tcPr>
            <w:tcW w:w="2200" w:type="dxa"/>
            <w:tcMar>
              <w:top w:w="20" w:type="dxa"/>
              <w:left w:w="20" w:type="dxa"/>
              <w:bottom w:w="20" w:type="dxa"/>
              <w:right w:w="20" w:type="dxa"/>
            </w:tcMar>
            <w:vAlign w:val="center"/>
            <w:hideMark/>
          </w:tcPr>
          <w:p w14:paraId="74AA9D6A" w14:textId="77777777" w:rsidR="002D3C68" w:rsidRPr="0026238F" w:rsidRDefault="002D3C68" w:rsidP="00BC4A1B">
            <w:pPr>
              <w:pStyle w:val="movimento2"/>
              <w:rPr>
                <w:color w:val="002060"/>
              </w:rPr>
            </w:pPr>
            <w:r w:rsidRPr="0026238F">
              <w:rPr>
                <w:color w:val="002060"/>
              </w:rPr>
              <w:t xml:space="preserve">(VERBENA C5 ANCONA) </w:t>
            </w:r>
          </w:p>
        </w:tc>
        <w:tc>
          <w:tcPr>
            <w:tcW w:w="800" w:type="dxa"/>
            <w:tcMar>
              <w:top w:w="20" w:type="dxa"/>
              <w:left w:w="20" w:type="dxa"/>
              <w:bottom w:w="20" w:type="dxa"/>
              <w:right w:w="20" w:type="dxa"/>
            </w:tcMar>
            <w:vAlign w:val="center"/>
            <w:hideMark/>
          </w:tcPr>
          <w:p w14:paraId="5065E78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06F7E1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045B2C5" w14:textId="77777777" w:rsidR="002D3C68" w:rsidRPr="0026238F" w:rsidRDefault="002D3C68" w:rsidP="00BC4A1B">
            <w:pPr>
              <w:pStyle w:val="movimento2"/>
              <w:rPr>
                <w:color w:val="002060"/>
              </w:rPr>
            </w:pPr>
            <w:r w:rsidRPr="0026238F">
              <w:rPr>
                <w:color w:val="002060"/>
              </w:rPr>
              <w:t> </w:t>
            </w:r>
          </w:p>
        </w:tc>
      </w:tr>
    </w:tbl>
    <w:p w14:paraId="3742EB91" w14:textId="77777777" w:rsidR="002D3C68" w:rsidRDefault="002D3C68" w:rsidP="002D3C68">
      <w:pPr>
        <w:pStyle w:val="breakline"/>
        <w:rPr>
          <w:color w:val="002060"/>
        </w:rPr>
      </w:pPr>
    </w:p>
    <w:p w14:paraId="1D53EB44"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lastRenderedPageBreak/>
        <w:t>F.to IL SEGRETARIO                                   F.to IL GIUDICE SPORTIVO</w:t>
      </w:r>
    </w:p>
    <w:p w14:paraId="377552D7"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AF7D25B" w14:textId="77777777" w:rsidR="002D3C68" w:rsidRPr="0026238F" w:rsidRDefault="002D3C68" w:rsidP="002D3C68">
      <w:pPr>
        <w:pStyle w:val="breakline"/>
        <w:rPr>
          <w:rFonts w:eastAsiaTheme="minorEastAsia"/>
          <w:color w:val="002060"/>
        </w:rPr>
      </w:pPr>
    </w:p>
    <w:p w14:paraId="004DB525" w14:textId="77777777" w:rsidR="002D3C68" w:rsidRPr="0026238F" w:rsidRDefault="002D3C68" w:rsidP="002D3C68">
      <w:pPr>
        <w:pStyle w:val="titoloprinc0"/>
        <w:rPr>
          <w:color w:val="002060"/>
        </w:rPr>
      </w:pPr>
      <w:r w:rsidRPr="0026238F">
        <w:rPr>
          <w:color w:val="002060"/>
        </w:rPr>
        <w:t>CLASSIFICA</w:t>
      </w:r>
    </w:p>
    <w:p w14:paraId="402AF5E1" w14:textId="77777777" w:rsidR="002D3C68" w:rsidRPr="0026238F" w:rsidRDefault="002D3C68" w:rsidP="002D3C68">
      <w:pPr>
        <w:pStyle w:val="breakline"/>
        <w:rPr>
          <w:color w:val="002060"/>
        </w:rPr>
      </w:pPr>
    </w:p>
    <w:p w14:paraId="4B277D60" w14:textId="77777777" w:rsidR="002D3C68" w:rsidRPr="0026238F" w:rsidRDefault="002D3C68" w:rsidP="002D3C68">
      <w:pPr>
        <w:pStyle w:val="breakline"/>
        <w:rPr>
          <w:color w:val="002060"/>
        </w:rPr>
      </w:pPr>
    </w:p>
    <w:p w14:paraId="45019C6C"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2C355FD4"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ABF30"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7A1E"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A9709"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0E859"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5B05"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D3F8"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E7C07"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8F575"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D45F9"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2B55" w14:textId="77777777" w:rsidR="002D3C68" w:rsidRPr="0026238F" w:rsidRDefault="002D3C68" w:rsidP="00BC4A1B">
            <w:pPr>
              <w:pStyle w:val="headertabella0"/>
              <w:rPr>
                <w:color w:val="002060"/>
              </w:rPr>
            </w:pPr>
            <w:r w:rsidRPr="0026238F">
              <w:rPr>
                <w:color w:val="002060"/>
              </w:rPr>
              <w:t>PE</w:t>
            </w:r>
          </w:p>
        </w:tc>
      </w:tr>
      <w:tr w:rsidR="002D3C68" w:rsidRPr="0026238F" w14:paraId="0EE5F00A"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AA1CEA" w14:textId="77777777" w:rsidR="002D3C68" w:rsidRPr="0026238F" w:rsidRDefault="002D3C68" w:rsidP="00BC4A1B">
            <w:pPr>
              <w:pStyle w:val="rowtabella0"/>
              <w:rPr>
                <w:color w:val="002060"/>
              </w:rPr>
            </w:pPr>
            <w:r w:rsidRPr="0026238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E8C5"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840A"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4F80"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892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E0E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BC6F" w14:textId="77777777" w:rsidR="002D3C68" w:rsidRPr="0026238F" w:rsidRDefault="002D3C68" w:rsidP="00BC4A1B">
            <w:pPr>
              <w:pStyle w:val="rowtabella0"/>
              <w:jc w:val="center"/>
              <w:rPr>
                <w:color w:val="002060"/>
              </w:rPr>
            </w:pPr>
            <w:r w:rsidRPr="0026238F">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F472" w14:textId="77777777" w:rsidR="002D3C68" w:rsidRPr="0026238F" w:rsidRDefault="002D3C68" w:rsidP="00BC4A1B">
            <w:pPr>
              <w:pStyle w:val="rowtabella0"/>
              <w:jc w:val="center"/>
              <w:rPr>
                <w:color w:val="002060"/>
              </w:rPr>
            </w:pPr>
            <w:r w:rsidRPr="0026238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98A6"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EC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580A357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67279" w14:textId="77777777" w:rsidR="002D3C68" w:rsidRPr="0026238F" w:rsidRDefault="002D3C68" w:rsidP="00BC4A1B">
            <w:pPr>
              <w:pStyle w:val="rowtabella0"/>
              <w:rPr>
                <w:color w:val="002060"/>
              </w:rPr>
            </w:pPr>
            <w:r w:rsidRPr="0026238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4056"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D57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44B7"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7F33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D9C0"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55A4" w14:textId="77777777" w:rsidR="002D3C68" w:rsidRPr="0026238F" w:rsidRDefault="002D3C68" w:rsidP="00BC4A1B">
            <w:pPr>
              <w:pStyle w:val="rowtabella0"/>
              <w:jc w:val="center"/>
              <w:rPr>
                <w:color w:val="002060"/>
              </w:rPr>
            </w:pPr>
            <w:r w:rsidRPr="0026238F">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6BF0"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BDAA"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F6AE" w14:textId="77777777" w:rsidR="002D3C68" w:rsidRPr="0026238F" w:rsidRDefault="002D3C68" w:rsidP="00BC4A1B">
            <w:pPr>
              <w:pStyle w:val="rowtabella0"/>
              <w:jc w:val="center"/>
              <w:rPr>
                <w:color w:val="002060"/>
              </w:rPr>
            </w:pPr>
            <w:r w:rsidRPr="0026238F">
              <w:rPr>
                <w:color w:val="002060"/>
              </w:rPr>
              <w:t>0</w:t>
            </w:r>
          </w:p>
        </w:tc>
      </w:tr>
      <w:tr w:rsidR="002D3C68" w:rsidRPr="0026238F" w14:paraId="3B9F57D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228A5" w14:textId="77777777" w:rsidR="002D3C68" w:rsidRPr="0026238F" w:rsidRDefault="002D3C68" w:rsidP="00BC4A1B">
            <w:pPr>
              <w:pStyle w:val="rowtabella0"/>
              <w:rPr>
                <w:color w:val="002060"/>
              </w:rPr>
            </w:pPr>
            <w:r w:rsidRPr="0026238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F292"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A07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850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B6F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C00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CE9E" w14:textId="77777777" w:rsidR="002D3C68" w:rsidRPr="0026238F" w:rsidRDefault="002D3C68" w:rsidP="00BC4A1B">
            <w:pPr>
              <w:pStyle w:val="rowtabella0"/>
              <w:jc w:val="center"/>
              <w:rPr>
                <w:color w:val="002060"/>
              </w:rPr>
            </w:pPr>
            <w:r w:rsidRPr="0026238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969D3"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A91B"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D4865" w14:textId="77777777" w:rsidR="002D3C68" w:rsidRPr="0026238F" w:rsidRDefault="002D3C68" w:rsidP="00BC4A1B">
            <w:pPr>
              <w:pStyle w:val="rowtabella0"/>
              <w:jc w:val="center"/>
              <w:rPr>
                <w:color w:val="002060"/>
              </w:rPr>
            </w:pPr>
            <w:r w:rsidRPr="0026238F">
              <w:rPr>
                <w:color w:val="002060"/>
              </w:rPr>
              <w:t>0</w:t>
            </w:r>
          </w:p>
        </w:tc>
      </w:tr>
      <w:tr w:rsidR="002D3C68" w:rsidRPr="0026238F" w14:paraId="3F1054E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A4E7D" w14:textId="77777777" w:rsidR="002D3C68" w:rsidRPr="0026238F" w:rsidRDefault="002D3C68" w:rsidP="00BC4A1B">
            <w:pPr>
              <w:pStyle w:val="rowtabella0"/>
              <w:rPr>
                <w:color w:val="002060"/>
                <w:lang w:val="es-ES"/>
              </w:rPr>
            </w:pPr>
            <w:r w:rsidRPr="0026238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FAC3"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CD4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E13C"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2819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E3BD"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87A0" w14:textId="77777777" w:rsidR="002D3C68" w:rsidRPr="0026238F" w:rsidRDefault="002D3C68" w:rsidP="00BC4A1B">
            <w:pPr>
              <w:pStyle w:val="rowtabella0"/>
              <w:jc w:val="center"/>
              <w:rPr>
                <w:color w:val="002060"/>
              </w:rPr>
            </w:pPr>
            <w:r w:rsidRPr="0026238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E749"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8D0B"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E1AC" w14:textId="77777777" w:rsidR="002D3C68" w:rsidRPr="0026238F" w:rsidRDefault="002D3C68" w:rsidP="00BC4A1B">
            <w:pPr>
              <w:pStyle w:val="rowtabella0"/>
              <w:jc w:val="center"/>
              <w:rPr>
                <w:color w:val="002060"/>
              </w:rPr>
            </w:pPr>
            <w:r w:rsidRPr="0026238F">
              <w:rPr>
                <w:color w:val="002060"/>
              </w:rPr>
              <w:t>0</w:t>
            </w:r>
          </w:p>
        </w:tc>
      </w:tr>
      <w:tr w:rsidR="002D3C68" w:rsidRPr="0026238F" w14:paraId="0623488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7194E" w14:textId="77777777" w:rsidR="002D3C68" w:rsidRPr="0026238F" w:rsidRDefault="002D3C68" w:rsidP="00BC4A1B">
            <w:pPr>
              <w:pStyle w:val="rowtabella0"/>
              <w:rPr>
                <w:color w:val="002060"/>
              </w:rPr>
            </w:pPr>
            <w:r w:rsidRPr="0026238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C649"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CF96"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18B13"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531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3E25"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F266" w14:textId="77777777" w:rsidR="002D3C68" w:rsidRPr="0026238F" w:rsidRDefault="002D3C68" w:rsidP="00BC4A1B">
            <w:pPr>
              <w:pStyle w:val="rowtabella0"/>
              <w:jc w:val="center"/>
              <w:rPr>
                <w:color w:val="002060"/>
              </w:rPr>
            </w:pPr>
            <w:r w:rsidRPr="0026238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0E8C"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BC05"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D745" w14:textId="77777777" w:rsidR="002D3C68" w:rsidRPr="0026238F" w:rsidRDefault="002D3C68" w:rsidP="00BC4A1B">
            <w:pPr>
              <w:pStyle w:val="rowtabella0"/>
              <w:jc w:val="center"/>
              <w:rPr>
                <w:color w:val="002060"/>
              </w:rPr>
            </w:pPr>
            <w:r w:rsidRPr="0026238F">
              <w:rPr>
                <w:color w:val="002060"/>
              </w:rPr>
              <w:t>0</w:t>
            </w:r>
          </w:p>
        </w:tc>
      </w:tr>
      <w:tr w:rsidR="002D3C68" w:rsidRPr="0026238F" w14:paraId="7BE5A59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27AC7" w14:textId="77777777" w:rsidR="002D3C68" w:rsidRPr="0026238F" w:rsidRDefault="002D3C68" w:rsidP="00BC4A1B">
            <w:pPr>
              <w:pStyle w:val="rowtabella0"/>
              <w:rPr>
                <w:color w:val="002060"/>
              </w:rPr>
            </w:pPr>
            <w:r w:rsidRPr="0026238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D0F2"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DE01"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C393"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B7D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A94D8"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EA1A"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B3CC" w14:textId="77777777" w:rsidR="002D3C68" w:rsidRPr="0026238F" w:rsidRDefault="002D3C68" w:rsidP="00BC4A1B">
            <w:pPr>
              <w:pStyle w:val="rowtabella0"/>
              <w:jc w:val="center"/>
              <w:rPr>
                <w:color w:val="002060"/>
              </w:rPr>
            </w:pPr>
            <w:r w:rsidRPr="002623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7678"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BFDE" w14:textId="77777777" w:rsidR="002D3C68" w:rsidRPr="0026238F" w:rsidRDefault="002D3C68" w:rsidP="00BC4A1B">
            <w:pPr>
              <w:pStyle w:val="rowtabella0"/>
              <w:jc w:val="center"/>
              <w:rPr>
                <w:color w:val="002060"/>
              </w:rPr>
            </w:pPr>
            <w:r w:rsidRPr="0026238F">
              <w:rPr>
                <w:color w:val="002060"/>
              </w:rPr>
              <w:t>0</w:t>
            </w:r>
          </w:p>
        </w:tc>
      </w:tr>
      <w:tr w:rsidR="002D3C68" w:rsidRPr="0026238F" w14:paraId="3687063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EEBBF" w14:textId="77777777" w:rsidR="002D3C68" w:rsidRPr="0026238F" w:rsidRDefault="002D3C68" w:rsidP="00BC4A1B">
            <w:pPr>
              <w:pStyle w:val="rowtabella0"/>
              <w:rPr>
                <w:color w:val="002060"/>
              </w:rPr>
            </w:pPr>
            <w:r w:rsidRPr="0026238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E052"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6CC6"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D09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9AA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07E6"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CF498" w14:textId="77777777" w:rsidR="002D3C68" w:rsidRPr="0026238F" w:rsidRDefault="002D3C68" w:rsidP="00BC4A1B">
            <w:pPr>
              <w:pStyle w:val="rowtabella0"/>
              <w:jc w:val="center"/>
              <w:rPr>
                <w:color w:val="002060"/>
              </w:rPr>
            </w:pPr>
            <w:r w:rsidRPr="0026238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5698" w14:textId="77777777" w:rsidR="002D3C68" w:rsidRPr="0026238F" w:rsidRDefault="002D3C68" w:rsidP="00BC4A1B">
            <w:pPr>
              <w:pStyle w:val="rowtabella0"/>
              <w:jc w:val="center"/>
              <w:rPr>
                <w:color w:val="002060"/>
              </w:rPr>
            </w:pPr>
            <w:r w:rsidRPr="002623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C3EE"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82F1" w14:textId="77777777" w:rsidR="002D3C68" w:rsidRPr="0026238F" w:rsidRDefault="002D3C68" w:rsidP="00BC4A1B">
            <w:pPr>
              <w:pStyle w:val="rowtabella0"/>
              <w:jc w:val="center"/>
              <w:rPr>
                <w:color w:val="002060"/>
              </w:rPr>
            </w:pPr>
            <w:r w:rsidRPr="0026238F">
              <w:rPr>
                <w:color w:val="002060"/>
              </w:rPr>
              <w:t>0</w:t>
            </w:r>
          </w:p>
        </w:tc>
      </w:tr>
      <w:tr w:rsidR="002D3C68" w:rsidRPr="0026238F" w14:paraId="4BF711D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6E57D" w14:textId="77777777" w:rsidR="002D3C68" w:rsidRPr="0026238F" w:rsidRDefault="002D3C68" w:rsidP="00BC4A1B">
            <w:pPr>
              <w:pStyle w:val="rowtabella0"/>
              <w:rPr>
                <w:color w:val="002060"/>
              </w:rPr>
            </w:pPr>
            <w:r w:rsidRPr="0026238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E75F"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DDD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28AB"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FE5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123F"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DA45" w14:textId="77777777" w:rsidR="002D3C68" w:rsidRPr="0026238F" w:rsidRDefault="002D3C68" w:rsidP="00BC4A1B">
            <w:pPr>
              <w:pStyle w:val="rowtabella0"/>
              <w:jc w:val="center"/>
              <w:rPr>
                <w:color w:val="002060"/>
              </w:rPr>
            </w:pPr>
            <w:r w:rsidRPr="002623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6BAD" w14:textId="77777777" w:rsidR="002D3C68" w:rsidRPr="0026238F" w:rsidRDefault="002D3C68" w:rsidP="00BC4A1B">
            <w:pPr>
              <w:pStyle w:val="rowtabella0"/>
              <w:jc w:val="center"/>
              <w:rPr>
                <w:color w:val="002060"/>
              </w:rPr>
            </w:pPr>
            <w:r w:rsidRPr="0026238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80D2"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E23C" w14:textId="77777777" w:rsidR="002D3C68" w:rsidRPr="0026238F" w:rsidRDefault="002D3C68" w:rsidP="00BC4A1B">
            <w:pPr>
              <w:pStyle w:val="rowtabella0"/>
              <w:jc w:val="center"/>
              <w:rPr>
                <w:color w:val="002060"/>
              </w:rPr>
            </w:pPr>
            <w:r w:rsidRPr="0026238F">
              <w:rPr>
                <w:color w:val="002060"/>
              </w:rPr>
              <w:t>0</w:t>
            </w:r>
          </w:p>
        </w:tc>
      </w:tr>
      <w:tr w:rsidR="002D3C68" w:rsidRPr="0026238F" w14:paraId="53904B2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4D45A" w14:textId="77777777" w:rsidR="002D3C68" w:rsidRPr="0026238F" w:rsidRDefault="002D3C68" w:rsidP="00BC4A1B">
            <w:pPr>
              <w:pStyle w:val="rowtabella0"/>
              <w:rPr>
                <w:color w:val="002060"/>
              </w:rPr>
            </w:pPr>
            <w:r w:rsidRPr="0026238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59B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6CD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3AB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75E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8088"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E91CF"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C9913" w14:textId="77777777" w:rsidR="002D3C68" w:rsidRPr="0026238F" w:rsidRDefault="002D3C68" w:rsidP="00BC4A1B">
            <w:pPr>
              <w:pStyle w:val="rowtabella0"/>
              <w:jc w:val="center"/>
              <w:rPr>
                <w:color w:val="002060"/>
              </w:rPr>
            </w:pPr>
            <w:r w:rsidRPr="0026238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56CD" w14:textId="77777777" w:rsidR="002D3C68" w:rsidRPr="0026238F" w:rsidRDefault="002D3C68" w:rsidP="00BC4A1B">
            <w:pPr>
              <w:pStyle w:val="rowtabella0"/>
              <w:jc w:val="center"/>
              <w:rPr>
                <w:color w:val="002060"/>
              </w:rPr>
            </w:pPr>
            <w:r w:rsidRPr="0026238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DBB3" w14:textId="77777777" w:rsidR="002D3C68" w:rsidRPr="0026238F" w:rsidRDefault="002D3C68" w:rsidP="00BC4A1B">
            <w:pPr>
              <w:pStyle w:val="rowtabella0"/>
              <w:jc w:val="center"/>
              <w:rPr>
                <w:color w:val="002060"/>
              </w:rPr>
            </w:pPr>
            <w:r w:rsidRPr="0026238F">
              <w:rPr>
                <w:color w:val="002060"/>
              </w:rPr>
              <w:t>0</w:t>
            </w:r>
          </w:p>
        </w:tc>
      </w:tr>
      <w:tr w:rsidR="002D3C68" w:rsidRPr="0026238F" w14:paraId="69F4BCAF"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9FEB03" w14:textId="77777777" w:rsidR="002D3C68" w:rsidRPr="0026238F" w:rsidRDefault="002D3C68" w:rsidP="00BC4A1B">
            <w:pPr>
              <w:pStyle w:val="rowtabella0"/>
              <w:rPr>
                <w:color w:val="002060"/>
              </w:rPr>
            </w:pPr>
            <w:r w:rsidRPr="0026238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B5B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2A30"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706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91C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A357"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253B" w14:textId="77777777" w:rsidR="002D3C68" w:rsidRPr="0026238F" w:rsidRDefault="002D3C68" w:rsidP="00BC4A1B">
            <w:pPr>
              <w:pStyle w:val="rowtabella0"/>
              <w:jc w:val="center"/>
              <w:rPr>
                <w:color w:val="002060"/>
              </w:rPr>
            </w:pPr>
            <w:r w:rsidRPr="0026238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4677" w14:textId="77777777" w:rsidR="002D3C68" w:rsidRPr="0026238F" w:rsidRDefault="002D3C68" w:rsidP="00BC4A1B">
            <w:pPr>
              <w:pStyle w:val="rowtabella0"/>
              <w:jc w:val="center"/>
              <w:rPr>
                <w:color w:val="002060"/>
              </w:rPr>
            </w:pPr>
            <w:r w:rsidRPr="0026238F">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0ACA" w14:textId="77777777" w:rsidR="002D3C68" w:rsidRPr="0026238F" w:rsidRDefault="002D3C68" w:rsidP="00BC4A1B">
            <w:pPr>
              <w:pStyle w:val="rowtabella0"/>
              <w:jc w:val="center"/>
              <w:rPr>
                <w:color w:val="002060"/>
              </w:rPr>
            </w:pPr>
            <w:r w:rsidRPr="0026238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ACC5" w14:textId="77777777" w:rsidR="002D3C68" w:rsidRPr="0026238F" w:rsidRDefault="002D3C68" w:rsidP="00BC4A1B">
            <w:pPr>
              <w:pStyle w:val="rowtabella0"/>
              <w:jc w:val="center"/>
              <w:rPr>
                <w:color w:val="002060"/>
              </w:rPr>
            </w:pPr>
            <w:r w:rsidRPr="0026238F">
              <w:rPr>
                <w:color w:val="002060"/>
              </w:rPr>
              <w:t>0</w:t>
            </w:r>
          </w:p>
        </w:tc>
      </w:tr>
    </w:tbl>
    <w:p w14:paraId="6CF76B79" w14:textId="77777777" w:rsidR="002D3C68" w:rsidRPr="0026238F" w:rsidRDefault="002D3C68" w:rsidP="002D3C68">
      <w:pPr>
        <w:pStyle w:val="breakline"/>
        <w:rPr>
          <w:rFonts w:eastAsiaTheme="minorEastAsia"/>
          <w:color w:val="002060"/>
        </w:rPr>
      </w:pPr>
    </w:p>
    <w:p w14:paraId="6AE3025B" w14:textId="77777777" w:rsidR="002D3C68" w:rsidRPr="0026238F" w:rsidRDefault="002D3C68" w:rsidP="002D3C68">
      <w:pPr>
        <w:pStyle w:val="breakline"/>
        <w:rPr>
          <w:color w:val="002060"/>
        </w:rPr>
      </w:pPr>
    </w:p>
    <w:p w14:paraId="21DE5193" w14:textId="77777777" w:rsidR="002D3C68" w:rsidRPr="0026238F" w:rsidRDefault="002D3C68" w:rsidP="002D3C68">
      <w:pPr>
        <w:pStyle w:val="sottotitolocampionato10"/>
        <w:rPr>
          <w:color w:val="002060"/>
        </w:rPr>
      </w:pPr>
      <w:r w:rsidRPr="002623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1A7AE28D"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3942"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9668"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FF02B"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D7A09"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F91FF"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0BE9A"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E10D"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29806"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F206"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7B3D5" w14:textId="77777777" w:rsidR="002D3C68" w:rsidRPr="0026238F" w:rsidRDefault="002D3C68" w:rsidP="00BC4A1B">
            <w:pPr>
              <w:pStyle w:val="headertabella0"/>
              <w:rPr>
                <w:color w:val="002060"/>
              </w:rPr>
            </w:pPr>
            <w:r w:rsidRPr="0026238F">
              <w:rPr>
                <w:color w:val="002060"/>
              </w:rPr>
              <w:t>PE</w:t>
            </w:r>
          </w:p>
        </w:tc>
      </w:tr>
      <w:tr w:rsidR="002D3C68" w:rsidRPr="0026238F" w14:paraId="44D70DCA"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1EB79" w14:textId="77777777" w:rsidR="002D3C68" w:rsidRPr="0026238F" w:rsidRDefault="002D3C68" w:rsidP="00BC4A1B">
            <w:pPr>
              <w:pStyle w:val="rowtabella0"/>
              <w:rPr>
                <w:color w:val="002060"/>
              </w:rPr>
            </w:pPr>
            <w:r w:rsidRPr="0026238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8043"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553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2440"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70D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77F3"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5874" w14:textId="77777777" w:rsidR="002D3C68" w:rsidRPr="0026238F" w:rsidRDefault="002D3C68" w:rsidP="00BC4A1B">
            <w:pPr>
              <w:pStyle w:val="rowtabella0"/>
              <w:jc w:val="center"/>
              <w:rPr>
                <w:color w:val="002060"/>
              </w:rPr>
            </w:pPr>
            <w:r w:rsidRPr="0026238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364E"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11D9" w14:textId="77777777" w:rsidR="002D3C68" w:rsidRPr="0026238F" w:rsidRDefault="002D3C68" w:rsidP="00BC4A1B">
            <w:pPr>
              <w:pStyle w:val="rowtabella0"/>
              <w:jc w:val="center"/>
              <w:rPr>
                <w:color w:val="002060"/>
              </w:rPr>
            </w:pPr>
            <w:r w:rsidRPr="002623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7E8E" w14:textId="77777777" w:rsidR="002D3C68" w:rsidRPr="0026238F" w:rsidRDefault="002D3C68" w:rsidP="00BC4A1B">
            <w:pPr>
              <w:pStyle w:val="rowtabella0"/>
              <w:jc w:val="center"/>
              <w:rPr>
                <w:color w:val="002060"/>
              </w:rPr>
            </w:pPr>
            <w:r w:rsidRPr="0026238F">
              <w:rPr>
                <w:color w:val="002060"/>
              </w:rPr>
              <w:t>0</w:t>
            </w:r>
          </w:p>
        </w:tc>
      </w:tr>
      <w:tr w:rsidR="002D3C68" w:rsidRPr="0026238F" w14:paraId="79C6CB7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8D022" w14:textId="77777777" w:rsidR="002D3C68" w:rsidRPr="0026238F" w:rsidRDefault="002D3C68" w:rsidP="00BC4A1B">
            <w:pPr>
              <w:pStyle w:val="rowtabella0"/>
              <w:rPr>
                <w:color w:val="002060"/>
              </w:rPr>
            </w:pPr>
            <w:r w:rsidRPr="0026238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6258"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BA6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26D0"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E86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C3F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4501" w14:textId="77777777" w:rsidR="002D3C68" w:rsidRPr="0026238F" w:rsidRDefault="002D3C68" w:rsidP="00BC4A1B">
            <w:pPr>
              <w:pStyle w:val="rowtabella0"/>
              <w:jc w:val="center"/>
              <w:rPr>
                <w:color w:val="002060"/>
              </w:rPr>
            </w:pPr>
            <w:r w:rsidRPr="0026238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F747"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3650"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B5487" w14:textId="77777777" w:rsidR="002D3C68" w:rsidRPr="0026238F" w:rsidRDefault="002D3C68" w:rsidP="00BC4A1B">
            <w:pPr>
              <w:pStyle w:val="rowtabella0"/>
              <w:jc w:val="center"/>
              <w:rPr>
                <w:color w:val="002060"/>
              </w:rPr>
            </w:pPr>
            <w:r w:rsidRPr="0026238F">
              <w:rPr>
                <w:color w:val="002060"/>
              </w:rPr>
              <w:t>0</w:t>
            </w:r>
          </w:p>
        </w:tc>
      </w:tr>
      <w:tr w:rsidR="002D3C68" w:rsidRPr="0026238F" w14:paraId="2CB248D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83EDD" w14:textId="77777777" w:rsidR="002D3C68" w:rsidRPr="0026238F" w:rsidRDefault="002D3C68" w:rsidP="00BC4A1B">
            <w:pPr>
              <w:pStyle w:val="rowtabella0"/>
              <w:rPr>
                <w:color w:val="002060"/>
              </w:rPr>
            </w:pPr>
            <w:r w:rsidRPr="0026238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8BC3" w14:textId="77777777" w:rsidR="002D3C68" w:rsidRPr="0026238F" w:rsidRDefault="002D3C68" w:rsidP="00BC4A1B">
            <w:pPr>
              <w:pStyle w:val="rowtabella0"/>
              <w:jc w:val="center"/>
              <w:rPr>
                <w:color w:val="002060"/>
              </w:rPr>
            </w:pPr>
            <w:r w:rsidRPr="0026238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E8BC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7C1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B72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43FB"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C99A"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F57C"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5609"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75C2" w14:textId="77777777" w:rsidR="002D3C68" w:rsidRPr="0026238F" w:rsidRDefault="002D3C68" w:rsidP="00BC4A1B">
            <w:pPr>
              <w:pStyle w:val="rowtabella0"/>
              <w:jc w:val="center"/>
              <w:rPr>
                <w:color w:val="002060"/>
              </w:rPr>
            </w:pPr>
            <w:r w:rsidRPr="0026238F">
              <w:rPr>
                <w:color w:val="002060"/>
              </w:rPr>
              <w:t>0</w:t>
            </w:r>
          </w:p>
        </w:tc>
      </w:tr>
      <w:tr w:rsidR="002D3C68" w:rsidRPr="0026238F" w14:paraId="2EA2461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0AD15" w14:textId="77777777" w:rsidR="002D3C68" w:rsidRPr="0026238F" w:rsidRDefault="002D3C68" w:rsidP="00BC4A1B">
            <w:pPr>
              <w:pStyle w:val="rowtabella0"/>
              <w:rPr>
                <w:color w:val="002060"/>
              </w:rPr>
            </w:pPr>
            <w:r w:rsidRPr="0026238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CB82"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FBA4"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8C0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02D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7C5E7"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2527"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3B48"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2B92" w14:textId="77777777" w:rsidR="002D3C68" w:rsidRPr="0026238F" w:rsidRDefault="002D3C68" w:rsidP="00BC4A1B">
            <w:pPr>
              <w:pStyle w:val="rowtabella0"/>
              <w:jc w:val="center"/>
              <w:rPr>
                <w:color w:val="002060"/>
              </w:rPr>
            </w:pPr>
            <w:r w:rsidRPr="002623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67F7" w14:textId="77777777" w:rsidR="002D3C68" w:rsidRPr="0026238F" w:rsidRDefault="002D3C68" w:rsidP="00BC4A1B">
            <w:pPr>
              <w:pStyle w:val="rowtabella0"/>
              <w:jc w:val="center"/>
              <w:rPr>
                <w:color w:val="002060"/>
              </w:rPr>
            </w:pPr>
            <w:r w:rsidRPr="0026238F">
              <w:rPr>
                <w:color w:val="002060"/>
              </w:rPr>
              <w:t>0</w:t>
            </w:r>
          </w:p>
        </w:tc>
      </w:tr>
      <w:tr w:rsidR="002D3C68" w:rsidRPr="0026238F" w14:paraId="4CC02AD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7FEFB" w14:textId="77777777" w:rsidR="002D3C68" w:rsidRPr="0026238F" w:rsidRDefault="002D3C68" w:rsidP="00BC4A1B">
            <w:pPr>
              <w:pStyle w:val="rowtabella0"/>
              <w:rPr>
                <w:color w:val="002060"/>
              </w:rPr>
            </w:pPr>
            <w:r w:rsidRPr="0026238F">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AB1E"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5FC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88B8"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BC42"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F96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E4EC" w14:textId="77777777" w:rsidR="002D3C68" w:rsidRPr="0026238F" w:rsidRDefault="002D3C68" w:rsidP="00BC4A1B">
            <w:pPr>
              <w:pStyle w:val="rowtabella0"/>
              <w:jc w:val="center"/>
              <w:rPr>
                <w:color w:val="002060"/>
              </w:rPr>
            </w:pPr>
            <w:r w:rsidRPr="0026238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F8EA"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1847"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72B97" w14:textId="77777777" w:rsidR="002D3C68" w:rsidRPr="0026238F" w:rsidRDefault="002D3C68" w:rsidP="00BC4A1B">
            <w:pPr>
              <w:pStyle w:val="rowtabella0"/>
              <w:jc w:val="center"/>
              <w:rPr>
                <w:color w:val="002060"/>
              </w:rPr>
            </w:pPr>
            <w:r w:rsidRPr="0026238F">
              <w:rPr>
                <w:color w:val="002060"/>
              </w:rPr>
              <w:t>0</w:t>
            </w:r>
          </w:p>
        </w:tc>
      </w:tr>
      <w:tr w:rsidR="002D3C68" w:rsidRPr="0026238F" w14:paraId="3DEFD47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8D5B9" w14:textId="77777777" w:rsidR="002D3C68" w:rsidRPr="0026238F" w:rsidRDefault="002D3C68" w:rsidP="00BC4A1B">
            <w:pPr>
              <w:pStyle w:val="rowtabella0"/>
              <w:rPr>
                <w:color w:val="002060"/>
              </w:rPr>
            </w:pPr>
            <w:r w:rsidRPr="0026238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DC98"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8A8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A585"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AC8A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0A6F"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14B8" w14:textId="77777777" w:rsidR="002D3C68" w:rsidRPr="0026238F" w:rsidRDefault="002D3C68" w:rsidP="00BC4A1B">
            <w:pPr>
              <w:pStyle w:val="rowtabella0"/>
              <w:jc w:val="center"/>
              <w:rPr>
                <w:color w:val="002060"/>
              </w:rPr>
            </w:pPr>
            <w:r w:rsidRPr="0026238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D33B"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1FA1"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28DF" w14:textId="77777777" w:rsidR="002D3C68" w:rsidRPr="0026238F" w:rsidRDefault="002D3C68" w:rsidP="00BC4A1B">
            <w:pPr>
              <w:pStyle w:val="rowtabella0"/>
              <w:jc w:val="center"/>
              <w:rPr>
                <w:color w:val="002060"/>
              </w:rPr>
            </w:pPr>
            <w:r w:rsidRPr="0026238F">
              <w:rPr>
                <w:color w:val="002060"/>
              </w:rPr>
              <w:t>0</w:t>
            </w:r>
          </w:p>
        </w:tc>
      </w:tr>
      <w:tr w:rsidR="002D3C68" w:rsidRPr="0026238F" w14:paraId="0E65E33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7CBAD" w14:textId="77777777" w:rsidR="002D3C68" w:rsidRPr="0026238F" w:rsidRDefault="002D3C68" w:rsidP="00BC4A1B">
            <w:pPr>
              <w:pStyle w:val="rowtabella0"/>
              <w:rPr>
                <w:color w:val="002060"/>
              </w:rPr>
            </w:pPr>
            <w:r w:rsidRPr="0026238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86E4"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808A"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125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5B48"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B94A"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2772" w14:textId="77777777" w:rsidR="002D3C68" w:rsidRPr="0026238F" w:rsidRDefault="002D3C68" w:rsidP="00BC4A1B">
            <w:pPr>
              <w:pStyle w:val="rowtabella0"/>
              <w:jc w:val="center"/>
              <w:rPr>
                <w:color w:val="002060"/>
              </w:rPr>
            </w:pPr>
            <w:r w:rsidRPr="0026238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18E8" w14:textId="77777777" w:rsidR="002D3C68" w:rsidRPr="0026238F" w:rsidRDefault="002D3C68" w:rsidP="00BC4A1B">
            <w:pPr>
              <w:pStyle w:val="rowtabella0"/>
              <w:jc w:val="center"/>
              <w:rPr>
                <w:color w:val="002060"/>
              </w:rPr>
            </w:pPr>
            <w:r w:rsidRPr="0026238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439E"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B4E0" w14:textId="77777777" w:rsidR="002D3C68" w:rsidRPr="0026238F" w:rsidRDefault="002D3C68" w:rsidP="00BC4A1B">
            <w:pPr>
              <w:pStyle w:val="rowtabella0"/>
              <w:jc w:val="center"/>
              <w:rPr>
                <w:color w:val="002060"/>
              </w:rPr>
            </w:pPr>
            <w:r w:rsidRPr="0026238F">
              <w:rPr>
                <w:color w:val="002060"/>
              </w:rPr>
              <w:t>0</w:t>
            </w:r>
          </w:p>
        </w:tc>
      </w:tr>
      <w:tr w:rsidR="002D3C68" w:rsidRPr="0026238F" w14:paraId="79F0AB5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AC045" w14:textId="77777777" w:rsidR="002D3C68" w:rsidRPr="0026238F" w:rsidRDefault="002D3C68" w:rsidP="00BC4A1B">
            <w:pPr>
              <w:pStyle w:val="rowtabella0"/>
              <w:rPr>
                <w:color w:val="002060"/>
              </w:rPr>
            </w:pPr>
            <w:r w:rsidRPr="0026238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0A9A"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B9B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9B57"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595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EE1E"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BF61" w14:textId="77777777" w:rsidR="002D3C68" w:rsidRPr="0026238F" w:rsidRDefault="002D3C68" w:rsidP="00BC4A1B">
            <w:pPr>
              <w:pStyle w:val="rowtabella0"/>
              <w:jc w:val="center"/>
              <w:rPr>
                <w:color w:val="002060"/>
              </w:rPr>
            </w:pPr>
            <w:r w:rsidRPr="002623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B4D9" w14:textId="77777777" w:rsidR="002D3C68" w:rsidRPr="0026238F" w:rsidRDefault="002D3C68" w:rsidP="00BC4A1B">
            <w:pPr>
              <w:pStyle w:val="rowtabella0"/>
              <w:jc w:val="center"/>
              <w:rPr>
                <w:color w:val="002060"/>
              </w:rPr>
            </w:pPr>
            <w:r w:rsidRPr="0026238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9CAF" w14:textId="77777777" w:rsidR="002D3C68" w:rsidRPr="0026238F" w:rsidRDefault="002D3C68" w:rsidP="00BC4A1B">
            <w:pPr>
              <w:pStyle w:val="rowtabella0"/>
              <w:jc w:val="center"/>
              <w:rPr>
                <w:color w:val="002060"/>
              </w:rPr>
            </w:pPr>
            <w:r w:rsidRPr="002623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B3BA" w14:textId="77777777" w:rsidR="002D3C68" w:rsidRPr="0026238F" w:rsidRDefault="002D3C68" w:rsidP="00BC4A1B">
            <w:pPr>
              <w:pStyle w:val="rowtabella0"/>
              <w:jc w:val="center"/>
              <w:rPr>
                <w:color w:val="002060"/>
              </w:rPr>
            </w:pPr>
            <w:r w:rsidRPr="0026238F">
              <w:rPr>
                <w:color w:val="002060"/>
              </w:rPr>
              <w:t>0</w:t>
            </w:r>
          </w:p>
        </w:tc>
      </w:tr>
      <w:tr w:rsidR="002D3C68" w:rsidRPr="0026238F" w14:paraId="453127D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A9229" w14:textId="77777777" w:rsidR="002D3C68" w:rsidRPr="0026238F" w:rsidRDefault="002D3C68" w:rsidP="00BC4A1B">
            <w:pPr>
              <w:pStyle w:val="rowtabella0"/>
              <w:rPr>
                <w:color w:val="002060"/>
              </w:rPr>
            </w:pPr>
            <w:r w:rsidRPr="0026238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E91D"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DC8C"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A69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11B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0E77"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D089" w14:textId="77777777" w:rsidR="002D3C68" w:rsidRPr="0026238F" w:rsidRDefault="002D3C68" w:rsidP="00BC4A1B">
            <w:pPr>
              <w:pStyle w:val="rowtabella0"/>
              <w:jc w:val="center"/>
              <w:rPr>
                <w:color w:val="002060"/>
              </w:rPr>
            </w:pPr>
            <w:r w:rsidRPr="002623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E16D"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DB48" w14:textId="77777777" w:rsidR="002D3C68" w:rsidRPr="0026238F" w:rsidRDefault="002D3C68" w:rsidP="00BC4A1B">
            <w:pPr>
              <w:pStyle w:val="rowtabella0"/>
              <w:jc w:val="center"/>
              <w:rPr>
                <w:color w:val="002060"/>
              </w:rPr>
            </w:pPr>
            <w:r w:rsidRPr="002623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13FA" w14:textId="77777777" w:rsidR="002D3C68" w:rsidRPr="0026238F" w:rsidRDefault="002D3C68" w:rsidP="00BC4A1B">
            <w:pPr>
              <w:pStyle w:val="rowtabella0"/>
              <w:jc w:val="center"/>
              <w:rPr>
                <w:color w:val="002060"/>
              </w:rPr>
            </w:pPr>
            <w:r w:rsidRPr="0026238F">
              <w:rPr>
                <w:color w:val="002060"/>
              </w:rPr>
              <w:t>0</w:t>
            </w:r>
          </w:p>
        </w:tc>
      </w:tr>
      <w:tr w:rsidR="002D3C68" w:rsidRPr="0026238F" w14:paraId="63CA6129"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D29B5C" w14:textId="77777777" w:rsidR="002D3C68" w:rsidRPr="0026238F" w:rsidRDefault="002D3C68" w:rsidP="00BC4A1B">
            <w:pPr>
              <w:pStyle w:val="rowtabella0"/>
              <w:rPr>
                <w:color w:val="002060"/>
              </w:rPr>
            </w:pPr>
            <w:r w:rsidRPr="0026238F">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BEA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3F1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63BE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531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D10C"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AEB3"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CDE3" w14:textId="77777777" w:rsidR="002D3C68" w:rsidRPr="0026238F" w:rsidRDefault="002D3C68" w:rsidP="00BC4A1B">
            <w:pPr>
              <w:pStyle w:val="rowtabella0"/>
              <w:jc w:val="center"/>
              <w:rPr>
                <w:color w:val="002060"/>
              </w:rPr>
            </w:pPr>
            <w:r w:rsidRPr="0026238F">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5488" w14:textId="77777777" w:rsidR="002D3C68" w:rsidRPr="0026238F" w:rsidRDefault="002D3C68" w:rsidP="00BC4A1B">
            <w:pPr>
              <w:pStyle w:val="rowtabella0"/>
              <w:jc w:val="center"/>
              <w:rPr>
                <w:color w:val="002060"/>
              </w:rPr>
            </w:pPr>
            <w:r w:rsidRPr="0026238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C1CB" w14:textId="77777777" w:rsidR="002D3C68" w:rsidRPr="0026238F" w:rsidRDefault="002D3C68" w:rsidP="00BC4A1B">
            <w:pPr>
              <w:pStyle w:val="rowtabella0"/>
              <w:jc w:val="center"/>
              <w:rPr>
                <w:color w:val="002060"/>
              </w:rPr>
            </w:pPr>
            <w:r w:rsidRPr="0026238F">
              <w:rPr>
                <w:color w:val="002060"/>
              </w:rPr>
              <w:t>0</w:t>
            </w:r>
          </w:p>
        </w:tc>
      </w:tr>
    </w:tbl>
    <w:p w14:paraId="65FE489F" w14:textId="77777777" w:rsidR="002D3C68" w:rsidRDefault="002D3C68" w:rsidP="002D3C68">
      <w:pPr>
        <w:pStyle w:val="breakline"/>
        <w:rPr>
          <w:color w:val="002060"/>
        </w:rPr>
      </w:pPr>
    </w:p>
    <w:p w14:paraId="6734D6B9"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711E64AD" w14:textId="77777777" w:rsidR="002D3C68" w:rsidRDefault="002D3C68" w:rsidP="002D3C68">
      <w:pPr>
        <w:pStyle w:val="breakline"/>
        <w:rPr>
          <w:rFonts w:eastAsiaTheme="minorEastAsia"/>
          <w:color w:val="002060"/>
        </w:rPr>
      </w:pPr>
    </w:p>
    <w:p w14:paraId="6F26F1F3" w14:textId="77777777" w:rsidR="00263CF7" w:rsidRPr="00904FA7" w:rsidRDefault="00263CF7" w:rsidP="00263CF7">
      <w:pPr>
        <w:pStyle w:val="sottotitolocampionato10"/>
        <w:rPr>
          <w:color w:val="002060"/>
        </w:rPr>
      </w:pPr>
      <w:r w:rsidRPr="00904FA7">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8"/>
        <w:gridCol w:w="385"/>
        <w:gridCol w:w="898"/>
        <w:gridCol w:w="1184"/>
        <w:gridCol w:w="1547"/>
        <w:gridCol w:w="1554"/>
      </w:tblGrid>
      <w:tr w:rsidR="00263CF7" w:rsidRPr="00904FA7" w14:paraId="7D5C6115"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CFC20"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1336A"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E3089"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FF77"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D5046"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5151"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559A1"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7153E65C"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55C89" w14:textId="77777777" w:rsidR="00263CF7" w:rsidRPr="00904FA7" w:rsidRDefault="00263CF7" w:rsidP="00BC4A1B">
            <w:pPr>
              <w:pStyle w:val="rowtabella0"/>
              <w:rPr>
                <w:color w:val="002060"/>
              </w:rPr>
            </w:pPr>
            <w:r w:rsidRPr="00904FA7">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BE1FD" w14:textId="77777777" w:rsidR="00263CF7" w:rsidRPr="00904FA7" w:rsidRDefault="00263CF7" w:rsidP="00BC4A1B">
            <w:pPr>
              <w:pStyle w:val="rowtabella0"/>
              <w:rPr>
                <w:color w:val="002060"/>
              </w:rPr>
            </w:pPr>
            <w:r w:rsidRPr="00904FA7">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9882B"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9AA9F" w14:textId="77777777" w:rsidR="00263CF7" w:rsidRPr="00904FA7" w:rsidRDefault="00263CF7" w:rsidP="00BC4A1B">
            <w:pPr>
              <w:pStyle w:val="rowtabella0"/>
              <w:rPr>
                <w:color w:val="002060"/>
              </w:rPr>
            </w:pPr>
            <w:r w:rsidRPr="00904FA7">
              <w:rPr>
                <w:color w:val="002060"/>
              </w:rPr>
              <w:t>18/01/2025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356CC" w14:textId="77777777" w:rsidR="00263CF7" w:rsidRPr="00904FA7" w:rsidRDefault="00263CF7" w:rsidP="00BC4A1B">
            <w:pPr>
              <w:pStyle w:val="rowtabella0"/>
              <w:rPr>
                <w:color w:val="002060"/>
              </w:rPr>
            </w:pPr>
            <w:r w:rsidRPr="00904FA7">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5C36D" w14:textId="77777777" w:rsidR="00263CF7" w:rsidRPr="00904FA7" w:rsidRDefault="00263CF7" w:rsidP="00BC4A1B">
            <w:pPr>
              <w:pStyle w:val="rowtabella0"/>
              <w:rPr>
                <w:color w:val="002060"/>
              </w:rPr>
            </w:pPr>
            <w:r w:rsidRPr="00904FA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6F50F" w14:textId="77777777" w:rsidR="00263CF7" w:rsidRPr="00904FA7" w:rsidRDefault="00263CF7" w:rsidP="00BC4A1B">
            <w:pPr>
              <w:pStyle w:val="rowtabella0"/>
              <w:rPr>
                <w:color w:val="002060"/>
              </w:rPr>
            </w:pPr>
            <w:r w:rsidRPr="00904FA7">
              <w:rPr>
                <w:color w:val="002060"/>
              </w:rPr>
              <w:t>VIA FALCONARA</w:t>
            </w:r>
          </w:p>
        </w:tc>
      </w:tr>
      <w:tr w:rsidR="00263CF7" w:rsidRPr="00904FA7" w14:paraId="7ACE196D"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B9542E" w14:textId="77777777" w:rsidR="00263CF7" w:rsidRPr="00904FA7" w:rsidRDefault="00263CF7" w:rsidP="00BC4A1B">
            <w:pPr>
              <w:pStyle w:val="rowtabella0"/>
              <w:rPr>
                <w:color w:val="002060"/>
              </w:rPr>
            </w:pPr>
            <w:r w:rsidRPr="00904FA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F43BF" w14:textId="77777777" w:rsidR="00263CF7" w:rsidRPr="00904FA7" w:rsidRDefault="00263CF7" w:rsidP="00BC4A1B">
            <w:pPr>
              <w:pStyle w:val="rowtabella0"/>
              <w:rPr>
                <w:color w:val="002060"/>
              </w:rPr>
            </w:pPr>
            <w:r w:rsidRPr="00904FA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6EAD2"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B84FC"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89736B" w14:textId="77777777" w:rsidR="00263CF7" w:rsidRPr="00904FA7" w:rsidRDefault="00263CF7" w:rsidP="00BC4A1B">
            <w:pPr>
              <w:pStyle w:val="rowtabella0"/>
              <w:rPr>
                <w:color w:val="002060"/>
              </w:rPr>
            </w:pPr>
            <w:r w:rsidRPr="00904FA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D885E" w14:textId="77777777" w:rsidR="00263CF7" w:rsidRPr="00904FA7" w:rsidRDefault="00263CF7" w:rsidP="00BC4A1B">
            <w:pPr>
              <w:pStyle w:val="rowtabella0"/>
              <w:rPr>
                <w:color w:val="002060"/>
              </w:rPr>
            </w:pPr>
            <w:r w:rsidRPr="00904F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55657" w14:textId="77777777" w:rsidR="00263CF7" w:rsidRPr="00904FA7" w:rsidRDefault="00263CF7" w:rsidP="00BC4A1B">
            <w:pPr>
              <w:pStyle w:val="rowtabella0"/>
              <w:rPr>
                <w:color w:val="002060"/>
              </w:rPr>
            </w:pPr>
            <w:r w:rsidRPr="00904FA7">
              <w:rPr>
                <w:color w:val="002060"/>
              </w:rPr>
              <w:t>VIA MONTEPELAGO</w:t>
            </w:r>
          </w:p>
        </w:tc>
      </w:tr>
      <w:tr w:rsidR="00263CF7" w:rsidRPr="00904FA7" w14:paraId="50C8B10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251EC" w14:textId="77777777" w:rsidR="00263CF7" w:rsidRPr="00904FA7" w:rsidRDefault="00263CF7" w:rsidP="00BC4A1B">
            <w:pPr>
              <w:pStyle w:val="rowtabella0"/>
              <w:rPr>
                <w:color w:val="002060"/>
              </w:rPr>
            </w:pPr>
            <w:r w:rsidRPr="00904FA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DB729" w14:textId="77777777" w:rsidR="00263CF7" w:rsidRPr="00904FA7" w:rsidRDefault="00263CF7" w:rsidP="00BC4A1B">
            <w:pPr>
              <w:pStyle w:val="rowtabella0"/>
              <w:rPr>
                <w:color w:val="002060"/>
              </w:rPr>
            </w:pPr>
            <w:r w:rsidRPr="00904FA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84D0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EE02E" w14:textId="77777777" w:rsidR="00263CF7" w:rsidRPr="00904FA7" w:rsidRDefault="00263CF7" w:rsidP="00BC4A1B">
            <w:pPr>
              <w:pStyle w:val="rowtabella0"/>
              <w:rPr>
                <w:color w:val="002060"/>
              </w:rPr>
            </w:pPr>
            <w:r w:rsidRPr="00904FA7">
              <w:rPr>
                <w:color w:val="002060"/>
              </w:rPr>
              <w:t>18/01/2025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AFCC2" w14:textId="77777777" w:rsidR="00263CF7" w:rsidRPr="00904FA7" w:rsidRDefault="00263CF7" w:rsidP="00BC4A1B">
            <w:pPr>
              <w:pStyle w:val="rowtabella0"/>
              <w:rPr>
                <w:color w:val="002060"/>
              </w:rPr>
            </w:pPr>
            <w:r w:rsidRPr="00904FA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F7338" w14:textId="77777777" w:rsidR="00263CF7" w:rsidRPr="00904FA7" w:rsidRDefault="00263CF7" w:rsidP="00BC4A1B">
            <w:pPr>
              <w:pStyle w:val="rowtabella0"/>
              <w:rPr>
                <w:color w:val="002060"/>
              </w:rPr>
            </w:pPr>
            <w:r w:rsidRPr="00904FA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415E4" w14:textId="77777777" w:rsidR="00263CF7" w:rsidRPr="00904FA7" w:rsidRDefault="00263CF7" w:rsidP="00BC4A1B">
            <w:pPr>
              <w:pStyle w:val="rowtabella0"/>
              <w:rPr>
                <w:color w:val="002060"/>
              </w:rPr>
            </w:pPr>
            <w:r w:rsidRPr="00904FA7">
              <w:rPr>
                <w:color w:val="002060"/>
              </w:rPr>
              <w:t>VIA B.BUOZZI</w:t>
            </w:r>
          </w:p>
        </w:tc>
      </w:tr>
      <w:tr w:rsidR="00263CF7" w:rsidRPr="00904FA7" w14:paraId="17AE5B2A"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D4F36" w14:textId="77777777" w:rsidR="00263CF7" w:rsidRPr="00904FA7" w:rsidRDefault="00263CF7" w:rsidP="00BC4A1B">
            <w:pPr>
              <w:pStyle w:val="rowtabella0"/>
              <w:rPr>
                <w:color w:val="002060"/>
              </w:rPr>
            </w:pPr>
            <w:r w:rsidRPr="00904FA7">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149E63" w14:textId="77777777" w:rsidR="00263CF7" w:rsidRPr="00904FA7" w:rsidRDefault="00263CF7" w:rsidP="00BC4A1B">
            <w:pPr>
              <w:pStyle w:val="rowtabella0"/>
              <w:rPr>
                <w:color w:val="002060"/>
              </w:rPr>
            </w:pPr>
            <w:r w:rsidRPr="00904FA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0D18A7"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78C98"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597977" w14:textId="77777777" w:rsidR="00263CF7" w:rsidRPr="00904FA7" w:rsidRDefault="00263CF7" w:rsidP="00BC4A1B">
            <w:pPr>
              <w:pStyle w:val="rowtabella0"/>
              <w:rPr>
                <w:color w:val="002060"/>
              </w:rPr>
            </w:pPr>
            <w:r w:rsidRPr="00904FA7">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58054" w14:textId="77777777" w:rsidR="00263CF7" w:rsidRPr="00904FA7" w:rsidRDefault="00263CF7" w:rsidP="00BC4A1B">
            <w:pPr>
              <w:pStyle w:val="rowtabella0"/>
              <w:rPr>
                <w:color w:val="002060"/>
              </w:rPr>
            </w:pPr>
            <w:r w:rsidRPr="00904F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8F5E7" w14:textId="77777777" w:rsidR="00263CF7" w:rsidRPr="00904FA7" w:rsidRDefault="00263CF7" w:rsidP="00BC4A1B">
            <w:pPr>
              <w:pStyle w:val="rowtabella0"/>
              <w:rPr>
                <w:color w:val="002060"/>
              </w:rPr>
            </w:pPr>
            <w:r w:rsidRPr="00904FA7">
              <w:rPr>
                <w:color w:val="002060"/>
              </w:rPr>
              <w:t>VIA PETRARCA</w:t>
            </w:r>
          </w:p>
        </w:tc>
      </w:tr>
      <w:tr w:rsidR="00263CF7" w:rsidRPr="00904FA7" w14:paraId="7164ABA8"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C0F3C" w14:textId="77777777" w:rsidR="00263CF7" w:rsidRPr="00904FA7" w:rsidRDefault="00263CF7" w:rsidP="00BC4A1B">
            <w:pPr>
              <w:pStyle w:val="rowtabella0"/>
              <w:rPr>
                <w:color w:val="002060"/>
              </w:rPr>
            </w:pPr>
            <w:r w:rsidRPr="00904FA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13461" w14:textId="77777777" w:rsidR="00263CF7" w:rsidRPr="00904FA7" w:rsidRDefault="00263CF7" w:rsidP="00BC4A1B">
            <w:pPr>
              <w:pStyle w:val="rowtabella0"/>
              <w:rPr>
                <w:color w:val="002060"/>
              </w:rPr>
            </w:pPr>
            <w:r w:rsidRPr="00904FA7">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3674C"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EA468" w14:textId="77777777" w:rsidR="00263CF7" w:rsidRPr="00904FA7" w:rsidRDefault="00263CF7" w:rsidP="00BC4A1B">
            <w:pPr>
              <w:pStyle w:val="rowtabella0"/>
              <w:rPr>
                <w:color w:val="002060"/>
              </w:rPr>
            </w:pPr>
            <w:r w:rsidRPr="00904FA7">
              <w:rPr>
                <w:color w:val="002060"/>
              </w:rPr>
              <w:t>19/01/2025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5DC70" w14:textId="77777777" w:rsidR="00263CF7" w:rsidRPr="00904FA7" w:rsidRDefault="00263CF7" w:rsidP="00BC4A1B">
            <w:pPr>
              <w:pStyle w:val="rowtabella0"/>
              <w:rPr>
                <w:color w:val="002060"/>
              </w:rPr>
            </w:pPr>
            <w:r w:rsidRPr="00904FA7">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66013" w14:textId="77777777" w:rsidR="00263CF7" w:rsidRPr="00904FA7" w:rsidRDefault="00263CF7" w:rsidP="00BC4A1B">
            <w:pPr>
              <w:pStyle w:val="rowtabella0"/>
              <w:rPr>
                <w:color w:val="002060"/>
              </w:rPr>
            </w:pPr>
            <w:r w:rsidRPr="00904FA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072E6" w14:textId="77777777" w:rsidR="00263CF7" w:rsidRPr="00904FA7" w:rsidRDefault="00263CF7" w:rsidP="00BC4A1B">
            <w:pPr>
              <w:pStyle w:val="rowtabella0"/>
              <w:rPr>
                <w:color w:val="002060"/>
              </w:rPr>
            </w:pPr>
            <w:r w:rsidRPr="00904FA7">
              <w:rPr>
                <w:color w:val="002060"/>
              </w:rPr>
              <w:t>VIA VERDI</w:t>
            </w:r>
          </w:p>
        </w:tc>
      </w:tr>
    </w:tbl>
    <w:p w14:paraId="3E1A3E86" w14:textId="77777777" w:rsidR="00263CF7" w:rsidRPr="00904FA7" w:rsidRDefault="00263CF7" w:rsidP="00263CF7">
      <w:pPr>
        <w:pStyle w:val="breakline"/>
        <w:rPr>
          <w:rFonts w:eastAsiaTheme="minorEastAsia"/>
          <w:color w:val="002060"/>
        </w:rPr>
      </w:pPr>
    </w:p>
    <w:p w14:paraId="0FDD6323" w14:textId="77777777" w:rsidR="00263CF7" w:rsidRPr="00904FA7" w:rsidRDefault="00263CF7" w:rsidP="00263CF7">
      <w:pPr>
        <w:pStyle w:val="breakline"/>
        <w:rPr>
          <w:color w:val="002060"/>
        </w:rPr>
      </w:pPr>
    </w:p>
    <w:p w14:paraId="3B3101FE" w14:textId="77777777" w:rsidR="00263CF7" w:rsidRPr="00904FA7" w:rsidRDefault="00263CF7" w:rsidP="00263CF7">
      <w:pPr>
        <w:pStyle w:val="breakline"/>
        <w:rPr>
          <w:color w:val="002060"/>
        </w:rPr>
      </w:pPr>
    </w:p>
    <w:p w14:paraId="622643AA" w14:textId="77777777" w:rsidR="00263CF7" w:rsidRPr="00904FA7" w:rsidRDefault="00263CF7" w:rsidP="00263CF7">
      <w:pPr>
        <w:pStyle w:val="sottotitolocampionato10"/>
        <w:rPr>
          <w:color w:val="002060"/>
        </w:rPr>
      </w:pPr>
      <w:r w:rsidRPr="00904FA7">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74"/>
        <w:gridCol w:w="1543"/>
        <w:gridCol w:w="1568"/>
      </w:tblGrid>
      <w:tr w:rsidR="00263CF7" w:rsidRPr="00904FA7" w14:paraId="1E8BA51C"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EBB27"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EC4AB"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BDDEB"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D3559"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5AEA"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BD11"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0AF7"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1DC56DC6"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9F4EB" w14:textId="77777777" w:rsidR="00263CF7" w:rsidRPr="00904FA7" w:rsidRDefault="00263CF7" w:rsidP="00BC4A1B">
            <w:pPr>
              <w:pStyle w:val="rowtabella0"/>
              <w:rPr>
                <w:color w:val="002060"/>
              </w:rPr>
            </w:pPr>
            <w:r w:rsidRPr="00904FA7">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5BBBB" w14:textId="77777777" w:rsidR="00263CF7" w:rsidRPr="00904FA7" w:rsidRDefault="00263CF7" w:rsidP="00BC4A1B">
            <w:pPr>
              <w:pStyle w:val="rowtabella0"/>
              <w:rPr>
                <w:color w:val="002060"/>
              </w:rPr>
            </w:pPr>
            <w:r w:rsidRPr="00904FA7">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FBF3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66E81" w14:textId="77777777" w:rsidR="00263CF7" w:rsidRPr="00904FA7" w:rsidRDefault="00263CF7" w:rsidP="00BC4A1B">
            <w:pPr>
              <w:pStyle w:val="rowtabella0"/>
              <w:rPr>
                <w:color w:val="002060"/>
              </w:rPr>
            </w:pPr>
            <w:r w:rsidRPr="00904FA7">
              <w:rPr>
                <w:color w:val="002060"/>
              </w:rPr>
              <w:t>18/01/2025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A0B13" w14:textId="77777777" w:rsidR="00263CF7" w:rsidRPr="00904FA7" w:rsidRDefault="00263CF7" w:rsidP="00BC4A1B">
            <w:pPr>
              <w:pStyle w:val="rowtabella0"/>
              <w:rPr>
                <w:color w:val="002060"/>
              </w:rPr>
            </w:pPr>
            <w:r w:rsidRPr="00904FA7">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CB4C" w14:textId="77777777" w:rsidR="00263CF7" w:rsidRPr="00904FA7" w:rsidRDefault="00263CF7" w:rsidP="00BC4A1B">
            <w:pPr>
              <w:pStyle w:val="rowtabella0"/>
              <w:rPr>
                <w:color w:val="002060"/>
              </w:rPr>
            </w:pPr>
            <w:r w:rsidRPr="00904FA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ECB99" w14:textId="77777777" w:rsidR="00263CF7" w:rsidRPr="00904FA7" w:rsidRDefault="00263CF7" w:rsidP="00BC4A1B">
            <w:pPr>
              <w:pStyle w:val="rowtabella0"/>
              <w:rPr>
                <w:color w:val="002060"/>
              </w:rPr>
            </w:pPr>
            <w:r w:rsidRPr="00904FA7">
              <w:rPr>
                <w:color w:val="002060"/>
              </w:rPr>
              <w:t>VIA TAGLIAMENTO</w:t>
            </w:r>
          </w:p>
        </w:tc>
      </w:tr>
      <w:tr w:rsidR="00263CF7" w:rsidRPr="00904FA7" w14:paraId="50D81ADC"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10F975" w14:textId="77777777" w:rsidR="00263CF7" w:rsidRPr="00904FA7" w:rsidRDefault="00263CF7" w:rsidP="00BC4A1B">
            <w:pPr>
              <w:pStyle w:val="rowtabella0"/>
              <w:rPr>
                <w:color w:val="002060"/>
              </w:rPr>
            </w:pPr>
            <w:r w:rsidRPr="00904FA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EBDA5" w14:textId="77777777" w:rsidR="00263CF7" w:rsidRPr="00904FA7" w:rsidRDefault="00263CF7" w:rsidP="00BC4A1B">
            <w:pPr>
              <w:pStyle w:val="rowtabella0"/>
              <w:rPr>
                <w:color w:val="002060"/>
              </w:rPr>
            </w:pPr>
            <w:r w:rsidRPr="00904FA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E290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77B879" w14:textId="77777777" w:rsidR="00263CF7" w:rsidRPr="00904FA7" w:rsidRDefault="00263CF7" w:rsidP="00BC4A1B">
            <w:pPr>
              <w:pStyle w:val="rowtabella0"/>
              <w:rPr>
                <w:color w:val="002060"/>
              </w:rPr>
            </w:pPr>
            <w:r w:rsidRPr="00904FA7">
              <w:rPr>
                <w:color w:val="002060"/>
              </w:rPr>
              <w:t>18/01/2025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ECBAC5" w14:textId="77777777" w:rsidR="00263CF7" w:rsidRPr="00904FA7" w:rsidRDefault="00263CF7" w:rsidP="00BC4A1B">
            <w:pPr>
              <w:pStyle w:val="rowtabella0"/>
              <w:rPr>
                <w:color w:val="002060"/>
              </w:rPr>
            </w:pPr>
            <w:r w:rsidRPr="00904FA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C5F5FA" w14:textId="77777777" w:rsidR="00263CF7" w:rsidRPr="00904FA7" w:rsidRDefault="00263CF7" w:rsidP="00BC4A1B">
            <w:pPr>
              <w:pStyle w:val="rowtabella0"/>
              <w:rPr>
                <w:color w:val="002060"/>
              </w:rPr>
            </w:pPr>
            <w:r w:rsidRPr="00904FA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A4C90" w14:textId="77777777" w:rsidR="00263CF7" w:rsidRPr="00904FA7" w:rsidRDefault="00263CF7" w:rsidP="00BC4A1B">
            <w:pPr>
              <w:pStyle w:val="rowtabella0"/>
              <w:rPr>
                <w:color w:val="002060"/>
              </w:rPr>
            </w:pPr>
            <w:r w:rsidRPr="00904FA7">
              <w:rPr>
                <w:color w:val="002060"/>
              </w:rPr>
              <w:t>VIA VESCOVARA, 7</w:t>
            </w:r>
          </w:p>
        </w:tc>
      </w:tr>
      <w:tr w:rsidR="00263CF7" w:rsidRPr="00904FA7" w14:paraId="07F53BDF"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B4F01" w14:textId="77777777" w:rsidR="00263CF7" w:rsidRPr="00904FA7" w:rsidRDefault="00263CF7" w:rsidP="00BC4A1B">
            <w:pPr>
              <w:pStyle w:val="rowtabella0"/>
              <w:rPr>
                <w:color w:val="002060"/>
              </w:rPr>
            </w:pPr>
            <w:r w:rsidRPr="00904FA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628E1D" w14:textId="77777777" w:rsidR="00263CF7" w:rsidRPr="00904FA7" w:rsidRDefault="00263CF7" w:rsidP="00BC4A1B">
            <w:pPr>
              <w:pStyle w:val="rowtabella0"/>
              <w:rPr>
                <w:color w:val="002060"/>
              </w:rPr>
            </w:pPr>
            <w:r w:rsidRPr="00904FA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2C394"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5E4D3"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8473F" w14:textId="77777777" w:rsidR="00263CF7" w:rsidRPr="00904FA7" w:rsidRDefault="00263CF7" w:rsidP="00BC4A1B">
            <w:pPr>
              <w:pStyle w:val="rowtabella0"/>
              <w:rPr>
                <w:color w:val="002060"/>
              </w:rPr>
            </w:pPr>
            <w:r w:rsidRPr="00904FA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21880" w14:textId="77777777" w:rsidR="00263CF7" w:rsidRPr="00904FA7" w:rsidRDefault="00263CF7" w:rsidP="00BC4A1B">
            <w:pPr>
              <w:pStyle w:val="rowtabella0"/>
              <w:rPr>
                <w:color w:val="002060"/>
              </w:rPr>
            </w:pPr>
            <w:r w:rsidRPr="00904FA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2AD75" w14:textId="77777777" w:rsidR="00263CF7" w:rsidRPr="00904FA7" w:rsidRDefault="00263CF7" w:rsidP="00BC4A1B">
            <w:pPr>
              <w:pStyle w:val="rowtabella0"/>
              <w:rPr>
                <w:color w:val="002060"/>
              </w:rPr>
            </w:pPr>
            <w:r w:rsidRPr="00904FA7">
              <w:rPr>
                <w:color w:val="002060"/>
              </w:rPr>
              <w:t>VIA CARDUCCI</w:t>
            </w:r>
          </w:p>
        </w:tc>
      </w:tr>
      <w:tr w:rsidR="00263CF7" w:rsidRPr="00904FA7" w14:paraId="4D799F5A"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068FBC" w14:textId="77777777" w:rsidR="00263CF7" w:rsidRPr="00904FA7" w:rsidRDefault="00263CF7" w:rsidP="00BC4A1B">
            <w:pPr>
              <w:pStyle w:val="rowtabella0"/>
              <w:rPr>
                <w:color w:val="002060"/>
              </w:rPr>
            </w:pPr>
            <w:r w:rsidRPr="00904FA7">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C50234" w14:textId="77777777" w:rsidR="00263CF7" w:rsidRPr="00904FA7" w:rsidRDefault="00263CF7" w:rsidP="00BC4A1B">
            <w:pPr>
              <w:pStyle w:val="rowtabella0"/>
              <w:rPr>
                <w:color w:val="002060"/>
              </w:rPr>
            </w:pPr>
            <w:r w:rsidRPr="00904FA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255BD"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D00D20"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459D1" w14:textId="77777777" w:rsidR="00263CF7" w:rsidRPr="00904FA7" w:rsidRDefault="00263CF7" w:rsidP="00BC4A1B">
            <w:pPr>
              <w:pStyle w:val="rowtabella0"/>
              <w:rPr>
                <w:color w:val="002060"/>
              </w:rPr>
            </w:pPr>
            <w:r w:rsidRPr="00904FA7">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694ED" w14:textId="77777777" w:rsidR="00263CF7" w:rsidRPr="00904FA7" w:rsidRDefault="00263CF7" w:rsidP="00BC4A1B">
            <w:pPr>
              <w:pStyle w:val="rowtabella0"/>
              <w:rPr>
                <w:color w:val="002060"/>
              </w:rPr>
            </w:pPr>
            <w:r w:rsidRPr="00904FA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BEE15" w14:textId="77777777" w:rsidR="00263CF7" w:rsidRPr="00904FA7" w:rsidRDefault="00263CF7" w:rsidP="00BC4A1B">
            <w:pPr>
              <w:pStyle w:val="rowtabella0"/>
              <w:rPr>
                <w:color w:val="002060"/>
              </w:rPr>
            </w:pPr>
            <w:r w:rsidRPr="00904FA7">
              <w:rPr>
                <w:color w:val="002060"/>
              </w:rPr>
              <w:t>VIA DELLE REGIONI, 8</w:t>
            </w:r>
          </w:p>
        </w:tc>
      </w:tr>
      <w:tr w:rsidR="00263CF7" w:rsidRPr="00904FA7" w14:paraId="4A3C07BA"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E3261F" w14:textId="77777777" w:rsidR="00263CF7" w:rsidRPr="00904FA7" w:rsidRDefault="00263CF7" w:rsidP="00BC4A1B">
            <w:pPr>
              <w:pStyle w:val="rowtabella0"/>
              <w:rPr>
                <w:color w:val="002060"/>
              </w:rPr>
            </w:pPr>
            <w:r w:rsidRPr="00904FA7">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A58B8" w14:textId="77777777" w:rsidR="00263CF7" w:rsidRPr="00904FA7" w:rsidRDefault="00263CF7" w:rsidP="00BC4A1B">
            <w:pPr>
              <w:pStyle w:val="rowtabella0"/>
              <w:rPr>
                <w:color w:val="002060"/>
              </w:rPr>
            </w:pPr>
            <w:r w:rsidRPr="00904FA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A3C12"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F6557" w14:textId="77777777" w:rsidR="00263CF7" w:rsidRPr="00904FA7" w:rsidRDefault="00263CF7" w:rsidP="00BC4A1B">
            <w:pPr>
              <w:pStyle w:val="rowtabella0"/>
              <w:rPr>
                <w:color w:val="002060"/>
              </w:rPr>
            </w:pPr>
            <w:r w:rsidRPr="00904FA7">
              <w:rPr>
                <w:color w:val="002060"/>
              </w:rPr>
              <w:t>19/01/2025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F9C8A" w14:textId="77777777" w:rsidR="00263CF7" w:rsidRPr="00904FA7" w:rsidRDefault="00263CF7" w:rsidP="00BC4A1B">
            <w:pPr>
              <w:pStyle w:val="rowtabella0"/>
              <w:rPr>
                <w:color w:val="002060"/>
              </w:rPr>
            </w:pPr>
            <w:r w:rsidRPr="00904FA7">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51D1E" w14:textId="77777777" w:rsidR="00263CF7" w:rsidRPr="00904FA7" w:rsidRDefault="00263CF7" w:rsidP="00BC4A1B">
            <w:pPr>
              <w:pStyle w:val="rowtabella0"/>
              <w:rPr>
                <w:color w:val="002060"/>
              </w:rPr>
            </w:pPr>
            <w:r w:rsidRPr="00904FA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AF094" w14:textId="77777777" w:rsidR="00263CF7" w:rsidRPr="00904FA7" w:rsidRDefault="00263CF7" w:rsidP="00BC4A1B">
            <w:pPr>
              <w:pStyle w:val="rowtabella0"/>
              <w:rPr>
                <w:color w:val="002060"/>
              </w:rPr>
            </w:pPr>
            <w:r w:rsidRPr="00904FA7">
              <w:rPr>
                <w:color w:val="002060"/>
              </w:rPr>
              <w:t>LOC.MONTEROCCO VIA A.MANCINI</w:t>
            </w:r>
          </w:p>
        </w:tc>
      </w:tr>
    </w:tbl>
    <w:p w14:paraId="76211B73" w14:textId="77777777" w:rsidR="00263CF7" w:rsidRPr="0026238F" w:rsidRDefault="00263CF7" w:rsidP="002D3C68">
      <w:pPr>
        <w:pStyle w:val="breakline"/>
        <w:rPr>
          <w:rFonts w:eastAsiaTheme="minorEastAsia"/>
          <w:color w:val="002060"/>
        </w:rPr>
      </w:pPr>
    </w:p>
    <w:p w14:paraId="36092926" w14:textId="77777777" w:rsidR="002D3C68" w:rsidRPr="0026238F" w:rsidRDefault="002D3C68" w:rsidP="002D3C68">
      <w:pPr>
        <w:pStyle w:val="breakline"/>
        <w:rPr>
          <w:color w:val="002060"/>
        </w:rPr>
      </w:pPr>
    </w:p>
    <w:p w14:paraId="187C6AA7" w14:textId="77777777" w:rsidR="002D3C68" w:rsidRPr="0026238F" w:rsidRDefault="002D3C68" w:rsidP="002D3C68">
      <w:pPr>
        <w:pStyle w:val="titolocampionato0"/>
        <w:shd w:val="clear" w:color="auto" w:fill="CCCCCC"/>
        <w:spacing w:before="80" w:after="40"/>
        <w:rPr>
          <w:color w:val="002060"/>
        </w:rPr>
      </w:pPr>
      <w:r w:rsidRPr="0026238F">
        <w:rPr>
          <w:color w:val="002060"/>
        </w:rPr>
        <w:lastRenderedPageBreak/>
        <w:t>UNDER 17 C5 REGIONALI MASCHILI</w:t>
      </w:r>
    </w:p>
    <w:p w14:paraId="781445F5" w14:textId="77777777" w:rsidR="002D3C68" w:rsidRPr="0026238F" w:rsidRDefault="002D3C68" w:rsidP="002D3C68">
      <w:pPr>
        <w:pStyle w:val="titoloprinc0"/>
        <w:rPr>
          <w:color w:val="002060"/>
        </w:rPr>
      </w:pPr>
      <w:r w:rsidRPr="0026238F">
        <w:rPr>
          <w:color w:val="002060"/>
        </w:rPr>
        <w:t>VARIAZIONI AL PROGRAMMA GARE</w:t>
      </w:r>
    </w:p>
    <w:p w14:paraId="3CCCB82C" w14:textId="77777777" w:rsidR="002D3C68" w:rsidRPr="0026238F" w:rsidRDefault="002D3C68" w:rsidP="002D3C68">
      <w:pPr>
        <w:pStyle w:val="breakline"/>
        <w:rPr>
          <w:color w:val="002060"/>
        </w:rPr>
      </w:pPr>
    </w:p>
    <w:p w14:paraId="14C246AE" w14:textId="77777777" w:rsidR="002D3C68" w:rsidRPr="0026238F" w:rsidRDefault="002D3C68" w:rsidP="002D3C68">
      <w:pPr>
        <w:pStyle w:val="breakline"/>
        <w:rPr>
          <w:color w:val="002060"/>
        </w:rPr>
      </w:pPr>
    </w:p>
    <w:p w14:paraId="14260356" w14:textId="77777777" w:rsidR="002D3C68" w:rsidRPr="0026238F" w:rsidRDefault="002D3C68" w:rsidP="002D3C68">
      <w:pPr>
        <w:pStyle w:val="sottotitolocampionato10"/>
        <w:rPr>
          <w:color w:val="002060"/>
        </w:rPr>
      </w:pPr>
      <w:r w:rsidRPr="0026238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78DC8EC8" w14:textId="77777777" w:rsidTr="009157E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AB12B"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B7791"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6D150"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C985"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7DD0A"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7ADDC"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B9F8"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C5243" w14:textId="77777777" w:rsidR="002D3C68" w:rsidRPr="0026238F" w:rsidRDefault="002D3C68" w:rsidP="00BC4A1B">
            <w:pPr>
              <w:pStyle w:val="headertabella0"/>
              <w:rPr>
                <w:color w:val="002060"/>
              </w:rPr>
            </w:pPr>
            <w:r w:rsidRPr="0026238F">
              <w:rPr>
                <w:color w:val="002060"/>
              </w:rPr>
              <w:t>Impianto</w:t>
            </w:r>
          </w:p>
        </w:tc>
      </w:tr>
      <w:tr w:rsidR="002D3C68" w:rsidRPr="0026238F" w14:paraId="4F697AE2"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1D05" w14:textId="77777777" w:rsidR="002D3C68" w:rsidRPr="009157E3" w:rsidRDefault="002D3C68" w:rsidP="00BC4A1B">
            <w:pPr>
              <w:pStyle w:val="rowtabella0"/>
              <w:rPr>
                <w:color w:val="002060"/>
                <w:highlight w:val="yellow"/>
              </w:rPr>
            </w:pPr>
            <w:r w:rsidRPr="009157E3">
              <w:rPr>
                <w:color w:val="002060"/>
                <w:highlight w:val="yellow"/>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2CD9" w14:textId="77777777" w:rsidR="002D3C68" w:rsidRPr="009157E3" w:rsidRDefault="002D3C68" w:rsidP="00BC4A1B">
            <w:pPr>
              <w:pStyle w:val="rowtabella0"/>
              <w:jc w:val="center"/>
              <w:rPr>
                <w:color w:val="002060"/>
                <w:highlight w:val="yellow"/>
              </w:rPr>
            </w:pPr>
            <w:r w:rsidRPr="009157E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4730" w14:textId="77777777" w:rsidR="002D3C68" w:rsidRPr="009157E3" w:rsidRDefault="002D3C68" w:rsidP="00BC4A1B">
            <w:pPr>
              <w:pStyle w:val="rowtabella0"/>
              <w:rPr>
                <w:color w:val="002060"/>
                <w:highlight w:val="yellow"/>
              </w:rPr>
            </w:pPr>
            <w:r w:rsidRPr="009157E3">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EBC8" w14:textId="77777777" w:rsidR="002D3C68" w:rsidRPr="009157E3" w:rsidRDefault="002D3C68" w:rsidP="00BC4A1B">
            <w:pPr>
              <w:pStyle w:val="rowtabella0"/>
              <w:rPr>
                <w:color w:val="002060"/>
                <w:highlight w:val="yellow"/>
              </w:rPr>
            </w:pPr>
            <w:r w:rsidRPr="009157E3">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2E5A" w14:textId="7490BFFC"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EC3D" w14:textId="77777777" w:rsidR="002D3C68" w:rsidRPr="0026238F" w:rsidRDefault="002D3C68" w:rsidP="00BC4A1B">
            <w:pPr>
              <w:pStyle w:val="rowtabella0"/>
              <w:jc w:val="center"/>
              <w:rPr>
                <w:color w:val="002060"/>
              </w:rPr>
            </w:pPr>
            <w:r w:rsidRPr="009157E3">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CD2E" w14:textId="77777777" w:rsidR="002D3C68" w:rsidRPr="0026238F" w:rsidRDefault="002D3C68" w:rsidP="00BC4A1B">
            <w:pPr>
              <w:pStyle w:val="rowtabella0"/>
              <w:jc w:val="center"/>
              <w:rPr>
                <w:color w:val="002060"/>
              </w:rPr>
            </w:pPr>
            <w:r w:rsidRPr="0026238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4291" w14:textId="77777777" w:rsidR="002D3C68" w:rsidRPr="0026238F" w:rsidRDefault="002D3C68" w:rsidP="00BC4A1B">
            <w:pPr>
              <w:rPr>
                <w:color w:val="002060"/>
              </w:rPr>
            </w:pPr>
          </w:p>
        </w:tc>
      </w:tr>
      <w:tr w:rsidR="002D3C68" w:rsidRPr="0026238F" w14:paraId="6B906FA2"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C726" w14:textId="77777777" w:rsidR="002D3C68" w:rsidRPr="009157E3" w:rsidRDefault="002D3C68" w:rsidP="00BC4A1B">
            <w:pPr>
              <w:pStyle w:val="rowtabella0"/>
              <w:rPr>
                <w:color w:val="002060"/>
                <w:highlight w:val="yellow"/>
              </w:rPr>
            </w:pPr>
            <w:r w:rsidRPr="009157E3">
              <w:rPr>
                <w:color w:val="002060"/>
                <w:highlight w:val="yellow"/>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DFB5" w14:textId="77777777" w:rsidR="002D3C68" w:rsidRPr="009157E3" w:rsidRDefault="002D3C68" w:rsidP="00BC4A1B">
            <w:pPr>
              <w:pStyle w:val="rowtabella0"/>
              <w:jc w:val="center"/>
              <w:rPr>
                <w:color w:val="002060"/>
                <w:highlight w:val="yellow"/>
              </w:rPr>
            </w:pPr>
            <w:r w:rsidRPr="009157E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19F8" w14:textId="77777777" w:rsidR="002D3C68" w:rsidRPr="009157E3" w:rsidRDefault="002D3C68" w:rsidP="00BC4A1B">
            <w:pPr>
              <w:pStyle w:val="rowtabella0"/>
              <w:rPr>
                <w:color w:val="002060"/>
                <w:highlight w:val="yellow"/>
              </w:rPr>
            </w:pPr>
            <w:r w:rsidRPr="009157E3">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F233" w14:textId="77777777" w:rsidR="002D3C68" w:rsidRPr="009157E3" w:rsidRDefault="002D3C68" w:rsidP="00BC4A1B">
            <w:pPr>
              <w:pStyle w:val="rowtabella0"/>
              <w:rPr>
                <w:color w:val="002060"/>
                <w:highlight w:val="yellow"/>
              </w:rPr>
            </w:pPr>
            <w:r w:rsidRPr="009157E3">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C3D5D" w14:textId="70221D75"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BA0E" w14:textId="77777777" w:rsidR="002D3C68" w:rsidRPr="009157E3" w:rsidRDefault="002D3C68" w:rsidP="00BC4A1B">
            <w:pPr>
              <w:pStyle w:val="rowtabella0"/>
              <w:jc w:val="center"/>
              <w:rPr>
                <w:color w:val="002060"/>
                <w:highlight w:val="yellow"/>
              </w:rPr>
            </w:pPr>
            <w:r w:rsidRPr="009157E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7770" w14:textId="77777777" w:rsidR="002D3C68" w:rsidRPr="0026238F" w:rsidRDefault="002D3C68" w:rsidP="00BC4A1B">
            <w:pPr>
              <w:pStyle w:val="rowtabella0"/>
              <w:jc w:val="center"/>
              <w:rPr>
                <w:color w:val="002060"/>
              </w:rPr>
            </w:pPr>
            <w:r w:rsidRPr="0026238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E10D" w14:textId="77777777" w:rsidR="002D3C68" w:rsidRPr="0026238F" w:rsidRDefault="002D3C68" w:rsidP="00BC4A1B">
            <w:pPr>
              <w:rPr>
                <w:color w:val="002060"/>
              </w:rPr>
            </w:pPr>
          </w:p>
        </w:tc>
      </w:tr>
    </w:tbl>
    <w:p w14:paraId="5F09B4AC" w14:textId="77777777" w:rsidR="002D3C68" w:rsidRPr="0026238F" w:rsidRDefault="002D3C68" w:rsidP="002D3C68">
      <w:pPr>
        <w:pStyle w:val="breakline"/>
        <w:rPr>
          <w:rFonts w:eastAsiaTheme="minorEastAsia"/>
          <w:color w:val="002060"/>
        </w:rPr>
      </w:pPr>
    </w:p>
    <w:p w14:paraId="12652286" w14:textId="77777777" w:rsidR="002D3C68" w:rsidRPr="0026238F" w:rsidRDefault="002D3C68" w:rsidP="002D3C68">
      <w:pPr>
        <w:pStyle w:val="breakline"/>
        <w:rPr>
          <w:color w:val="002060"/>
        </w:rPr>
      </w:pPr>
    </w:p>
    <w:p w14:paraId="4CEA21B5" w14:textId="77777777" w:rsidR="002D3C68" w:rsidRPr="0026238F" w:rsidRDefault="002D3C68" w:rsidP="002D3C68">
      <w:pPr>
        <w:pStyle w:val="sottotitolocampionato10"/>
        <w:rPr>
          <w:color w:val="002060"/>
        </w:rPr>
      </w:pPr>
      <w:r w:rsidRPr="0026238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6749F75A" w14:textId="77777777" w:rsidTr="009157E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BEAFB"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26AF0"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D452A"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33D25"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D6299"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C5D3A"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14527"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69CCA" w14:textId="77777777" w:rsidR="002D3C68" w:rsidRPr="0026238F" w:rsidRDefault="002D3C68" w:rsidP="00BC4A1B">
            <w:pPr>
              <w:pStyle w:val="headertabella0"/>
              <w:rPr>
                <w:color w:val="002060"/>
              </w:rPr>
            </w:pPr>
            <w:r w:rsidRPr="0026238F">
              <w:rPr>
                <w:color w:val="002060"/>
              </w:rPr>
              <w:t>Impianto</w:t>
            </w:r>
          </w:p>
        </w:tc>
      </w:tr>
      <w:tr w:rsidR="002D3C68" w:rsidRPr="0026238F" w14:paraId="7446BAB0"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4635" w14:textId="77777777" w:rsidR="002D3C68" w:rsidRPr="009157E3" w:rsidRDefault="002D3C68" w:rsidP="00BC4A1B">
            <w:pPr>
              <w:pStyle w:val="rowtabella0"/>
              <w:rPr>
                <w:color w:val="002060"/>
                <w:highlight w:val="yellow"/>
              </w:rPr>
            </w:pPr>
            <w:r w:rsidRPr="009157E3">
              <w:rPr>
                <w:color w:val="002060"/>
                <w:highlight w:val="yellow"/>
              </w:rPr>
              <w:t>22/01/2025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4A7A" w14:textId="77777777" w:rsidR="002D3C68" w:rsidRPr="009157E3" w:rsidRDefault="002D3C68" w:rsidP="00BC4A1B">
            <w:pPr>
              <w:pStyle w:val="rowtabella0"/>
              <w:jc w:val="center"/>
              <w:rPr>
                <w:color w:val="002060"/>
                <w:highlight w:val="yellow"/>
              </w:rPr>
            </w:pPr>
            <w:r w:rsidRPr="009157E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0176" w14:textId="77777777" w:rsidR="002D3C68" w:rsidRPr="009157E3" w:rsidRDefault="002D3C68" w:rsidP="00BC4A1B">
            <w:pPr>
              <w:pStyle w:val="rowtabella0"/>
              <w:rPr>
                <w:color w:val="002060"/>
                <w:highlight w:val="yellow"/>
              </w:rPr>
            </w:pPr>
            <w:r w:rsidRPr="009157E3">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EF39" w14:textId="77777777" w:rsidR="002D3C68" w:rsidRPr="009157E3" w:rsidRDefault="002D3C68" w:rsidP="00BC4A1B">
            <w:pPr>
              <w:pStyle w:val="rowtabella0"/>
              <w:rPr>
                <w:color w:val="002060"/>
                <w:highlight w:val="yellow"/>
              </w:rPr>
            </w:pPr>
            <w:r w:rsidRPr="009157E3">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3200" w14:textId="56684F20" w:rsidR="002D3C68" w:rsidRPr="0026238F" w:rsidRDefault="002D3C68" w:rsidP="00BC4A1B">
            <w:pPr>
              <w:pStyle w:val="rowtabella0"/>
              <w:rPr>
                <w:color w:val="002060"/>
              </w:rPr>
            </w:pPr>
            <w:r w:rsidRPr="0026238F">
              <w:rPr>
                <w:color w:val="002060"/>
              </w:rPr>
              <w:t>1</w:t>
            </w:r>
            <w:r w:rsidR="009157E3">
              <w:rPr>
                <w:color w:val="002060"/>
              </w:rPr>
              <w:t>9</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111A" w14:textId="77777777" w:rsidR="002D3C68" w:rsidRPr="0026238F" w:rsidRDefault="002D3C68" w:rsidP="00BC4A1B">
            <w:pPr>
              <w:pStyle w:val="rowtabella0"/>
              <w:jc w:val="center"/>
              <w:rPr>
                <w:color w:val="002060"/>
              </w:rPr>
            </w:pPr>
            <w:r w:rsidRPr="009157E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E9E4" w14:textId="77777777" w:rsidR="002D3C68" w:rsidRPr="0026238F" w:rsidRDefault="002D3C68" w:rsidP="00BC4A1B">
            <w:pPr>
              <w:pStyle w:val="rowtabella0"/>
              <w:jc w:val="center"/>
              <w:rPr>
                <w:color w:val="002060"/>
              </w:rPr>
            </w:pPr>
            <w:r w:rsidRPr="0026238F">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8254" w14:textId="77777777" w:rsidR="002D3C68" w:rsidRPr="0026238F" w:rsidRDefault="002D3C68" w:rsidP="00BC4A1B">
            <w:pPr>
              <w:pStyle w:val="rowtabella0"/>
              <w:rPr>
                <w:color w:val="002060"/>
              </w:rPr>
            </w:pPr>
            <w:r w:rsidRPr="009157E3">
              <w:rPr>
                <w:color w:val="002060"/>
                <w:highlight w:val="yellow"/>
              </w:rPr>
              <w:t>PALESTRA RAFFAELA CARBONARI JESI VIA DEI TESSITORI</w:t>
            </w:r>
          </w:p>
        </w:tc>
      </w:tr>
    </w:tbl>
    <w:p w14:paraId="0901123A" w14:textId="77777777" w:rsidR="002D3C68" w:rsidRPr="0026238F" w:rsidRDefault="002D3C68" w:rsidP="002D3C68">
      <w:pPr>
        <w:pStyle w:val="breakline"/>
        <w:rPr>
          <w:rFonts w:eastAsiaTheme="minorEastAsia"/>
          <w:color w:val="002060"/>
        </w:rPr>
      </w:pPr>
    </w:p>
    <w:p w14:paraId="0924DEE4" w14:textId="77777777" w:rsidR="002D3C68" w:rsidRPr="0026238F" w:rsidRDefault="002D3C68" w:rsidP="002D3C68">
      <w:pPr>
        <w:pStyle w:val="breakline"/>
        <w:rPr>
          <w:color w:val="002060"/>
        </w:rPr>
      </w:pPr>
    </w:p>
    <w:p w14:paraId="66877D8F" w14:textId="77777777" w:rsidR="002D3C68" w:rsidRPr="0026238F" w:rsidRDefault="002D3C68" w:rsidP="002D3C68">
      <w:pPr>
        <w:pStyle w:val="sottotitolocampionato10"/>
        <w:rPr>
          <w:color w:val="002060"/>
        </w:rPr>
      </w:pPr>
      <w:r w:rsidRPr="0026238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5FF3946D" w14:textId="77777777" w:rsidTr="009157E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8C1A5"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9C9F4"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58EF3"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9DD0B"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9D88"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51629"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02618"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25995" w14:textId="77777777" w:rsidR="002D3C68" w:rsidRPr="0026238F" w:rsidRDefault="002D3C68" w:rsidP="00BC4A1B">
            <w:pPr>
              <w:pStyle w:val="headertabella0"/>
              <w:rPr>
                <w:color w:val="002060"/>
              </w:rPr>
            </w:pPr>
            <w:r w:rsidRPr="0026238F">
              <w:rPr>
                <w:color w:val="002060"/>
              </w:rPr>
              <w:t>Impianto</w:t>
            </w:r>
          </w:p>
        </w:tc>
      </w:tr>
      <w:tr w:rsidR="002D3C68" w:rsidRPr="0026238F" w14:paraId="537DA28A"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F7A3" w14:textId="77777777" w:rsidR="002D3C68" w:rsidRPr="009157E3" w:rsidRDefault="002D3C68" w:rsidP="00BC4A1B">
            <w:pPr>
              <w:pStyle w:val="rowtabella0"/>
              <w:rPr>
                <w:color w:val="002060"/>
                <w:highlight w:val="yellow"/>
              </w:rPr>
            </w:pPr>
            <w:r w:rsidRPr="009157E3">
              <w:rPr>
                <w:color w:val="002060"/>
                <w:highlight w:val="yellow"/>
              </w:rPr>
              <w:t>16/01/2025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5DA1E" w14:textId="77777777" w:rsidR="002D3C68" w:rsidRPr="009157E3" w:rsidRDefault="002D3C68" w:rsidP="00BC4A1B">
            <w:pPr>
              <w:pStyle w:val="rowtabella0"/>
              <w:jc w:val="center"/>
              <w:rPr>
                <w:color w:val="002060"/>
                <w:highlight w:val="yellow"/>
              </w:rPr>
            </w:pPr>
            <w:r w:rsidRPr="009157E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89B1" w14:textId="77777777" w:rsidR="002D3C68" w:rsidRPr="009157E3" w:rsidRDefault="002D3C68" w:rsidP="00BC4A1B">
            <w:pPr>
              <w:pStyle w:val="rowtabella0"/>
              <w:rPr>
                <w:color w:val="002060"/>
                <w:highlight w:val="yellow"/>
              </w:rPr>
            </w:pPr>
            <w:r w:rsidRPr="009157E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0825" w14:textId="77777777" w:rsidR="002D3C68" w:rsidRPr="009157E3" w:rsidRDefault="002D3C68" w:rsidP="00BC4A1B">
            <w:pPr>
              <w:pStyle w:val="rowtabella0"/>
              <w:rPr>
                <w:color w:val="002060"/>
                <w:highlight w:val="yellow"/>
              </w:rPr>
            </w:pPr>
            <w:r w:rsidRPr="009157E3">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39CC" w14:textId="5D7799C9" w:rsidR="002D3C68" w:rsidRPr="0026238F" w:rsidRDefault="002D3C68" w:rsidP="00BC4A1B">
            <w:pPr>
              <w:pStyle w:val="rowtabella0"/>
              <w:rPr>
                <w:color w:val="002060"/>
              </w:rPr>
            </w:pPr>
            <w:r w:rsidRPr="0026238F">
              <w:rPr>
                <w:color w:val="002060"/>
              </w:rPr>
              <w:t>1</w:t>
            </w:r>
            <w:r w:rsidR="009157E3">
              <w:rPr>
                <w:color w:val="002060"/>
              </w:rPr>
              <w:t>9</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3675" w14:textId="77777777" w:rsidR="002D3C68" w:rsidRPr="009157E3" w:rsidRDefault="002D3C68" w:rsidP="00BC4A1B">
            <w:pPr>
              <w:pStyle w:val="rowtabella0"/>
              <w:jc w:val="center"/>
              <w:rPr>
                <w:color w:val="002060"/>
                <w:highlight w:val="yellow"/>
              </w:rPr>
            </w:pPr>
            <w:r w:rsidRPr="009157E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D6D5" w14:textId="77777777" w:rsidR="002D3C68" w:rsidRPr="0026238F" w:rsidRDefault="002D3C68" w:rsidP="00BC4A1B">
            <w:pPr>
              <w:pStyle w:val="rowtabella0"/>
              <w:jc w:val="center"/>
              <w:rPr>
                <w:color w:val="002060"/>
              </w:rPr>
            </w:pPr>
            <w:r w:rsidRPr="0026238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8949" w14:textId="77777777" w:rsidR="002D3C68" w:rsidRPr="0026238F" w:rsidRDefault="002D3C68" w:rsidP="00BC4A1B">
            <w:pPr>
              <w:rPr>
                <w:color w:val="002060"/>
              </w:rPr>
            </w:pPr>
          </w:p>
        </w:tc>
      </w:tr>
      <w:tr w:rsidR="002D3C68" w:rsidRPr="0026238F" w14:paraId="67C10AEE"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A382" w14:textId="77777777" w:rsidR="002D3C68" w:rsidRPr="009157E3" w:rsidRDefault="002D3C68" w:rsidP="00BC4A1B">
            <w:pPr>
              <w:pStyle w:val="rowtabella0"/>
              <w:rPr>
                <w:color w:val="002060"/>
                <w:highlight w:val="yellow"/>
              </w:rPr>
            </w:pPr>
            <w:r w:rsidRPr="009157E3">
              <w:rPr>
                <w:color w:val="002060"/>
                <w:highlight w:val="yellow"/>
              </w:rPr>
              <w:t>21/01/2025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9A13" w14:textId="77777777" w:rsidR="002D3C68" w:rsidRPr="009157E3" w:rsidRDefault="002D3C68" w:rsidP="00BC4A1B">
            <w:pPr>
              <w:pStyle w:val="rowtabella0"/>
              <w:jc w:val="center"/>
              <w:rPr>
                <w:color w:val="002060"/>
                <w:highlight w:val="yellow"/>
              </w:rPr>
            </w:pPr>
            <w:r w:rsidRPr="009157E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C1D1" w14:textId="77777777" w:rsidR="002D3C68" w:rsidRPr="009157E3" w:rsidRDefault="002D3C68" w:rsidP="00BC4A1B">
            <w:pPr>
              <w:pStyle w:val="rowtabella0"/>
              <w:rPr>
                <w:color w:val="002060"/>
                <w:highlight w:val="yellow"/>
              </w:rPr>
            </w:pPr>
            <w:r w:rsidRPr="009157E3">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2C83" w14:textId="77777777" w:rsidR="002D3C68" w:rsidRPr="009157E3" w:rsidRDefault="002D3C68" w:rsidP="00BC4A1B">
            <w:pPr>
              <w:pStyle w:val="rowtabella0"/>
              <w:rPr>
                <w:color w:val="002060"/>
                <w:highlight w:val="yellow"/>
              </w:rPr>
            </w:pPr>
            <w:r w:rsidRPr="009157E3">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A9A2" w14:textId="3161B7FD" w:rsidR="002D3C68" w:rsidRPr="0026238F" w:rsidRDefault="002D3C68" w:rsidP="00BC4A1B">
            <w:pPr>
              <w:pStyle w:val="rowtabella0"/>
              <w:rPr>
                <w:color w:val="002060"/>
              </w:rPr>
            </w:pPr>
            <w:r w:rsidRPr="0026238F">
              <w:rPr>
                <w:color w:val="002060"/>
              </w:rPr>
              <w:t>1</w:t>
            </w:r>
            <w:r w:rsidR="009157E3">
              <w:rPr>
                <w:color w:val="002060"/>
              </w:rPr>
              <w:t>8</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720F" w14:textId="77777777" w:rsidR="002D3C68" w:rsidRPr="009157E3" w:rsidRDefault="002D3C68" w:rsidP="00BC4A1B">
            <w:pPr>
              <w:pStyle w:val="rowtabella0"/>
              <w:jc w:val="center"/>
              <w:rPr>
                <w:color w:val="002060"/>
                <w:highlight w:val="yellow"/>
              </w:rPr>
            </w:pPr>
            <w:r w:rsidRPr="009157E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8ADB" w14:textId="77777777" w:rsidR="002D3C68" w:rsidRPr="0026238F" w:rsidRDefault="002D3C68" w:rsidP="00BC4A1B">
            <w:pPr>
              <w:pStyle w:val="rowtabella0"/>
              <w:jc w:val="center"/>
              <w:rPr>
                <w:color w:val="002060"/>
              </w:rPr>
            </w:pPr>
            <w:r w:rsidRPr="0026238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D27F" w14:textId="77777777" w:rsidR="002D3C68" w:rsidRPr="0026238F" w:rsidRDefault="002D3C68" w:rsidP="00BC4A1B">
            <w:pPr>
              <w:rPr>
                <w:color w:val="002060"/>
              </w:rPr>
            </w:pPr>
          </w:p>
        </w:tc>
      </w:tr>
      <w:tr w:rsidR="002D3C68" w:rsidRPr="0026238F" w14:paraId="4D280017"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4086" w14:textId="77777777" w:rsidR="002D3C68" w:rsidRPr="009157E3" w:rsidRDefault="002D3C68" w:rsidP="00BC4A1B">
            <w:pPr>
              <w:pStyle w:val="rowtabella0"/>
              <w:rPr>
                <w:color w:val="002060"/>
                <w:highlight w:val="yellow"/>
              </w:rPr>
            </w:pPr>
            <w:r w:rsidRPr="009157E3">
              <w:rPr>
                <w:color w:val="002060"/>
                <w:highlight w:val="yellow"/>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3C62" w14:textId="77777777" w:rsidR="002D3C68" w:rsidRPr="009157E3" w:rsidRDefault="002D3C68" w:rsidP="00BC4A1B">
            <w:pPr>
              <w:pStyle w:val="rowtabella0"/>
              <w:jc w:val="center"/>
              <w:rPr>
                <w:color w:val="002060"/>
                <w:highlight w:val="yellow"/>
              </w:rPr>
            </w:pPr>
            <w:r w:rsidRPr="009157E3">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3E11" w14:textId="77777777" w:rsidR="002D3C68" w:rsidRPr="009157E3" w:rsidRDefault="002D3C68" w:rsidP="00BC4A1B">
            <w:pPr>
              <w:pStyle w:val="rowtabella0"/>
              <w:rPr>
                <w:color w:val="002060"/>
                <w:highlight w:val="yellow"/>
              </w:rPr>
            </w:pPr>
            <w:r w:rsidRPr="009157E3">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CA13" w14:textId="77777777" w:rsidR="002D3C68" w:rsidRPr="009157E3" w:rsidRDefault="002D3C68" w:rsidP="00BC4A1B">
            <w:pPr>
              <w:pStyle w:val="rowtabella0"/>
              <w:rPr>
                <w:color w:val="002060"/>
                <w:highlight w:val="yellow"/>
              </w:rPr>
            </w:pPr>
            <w:r w:rsidRPr="009157E3">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01B5" w14:textId="0CDC45A5"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6F8B" w14:textId="77777777" w:rsidR="002D3C68" w:rsidRPr="009157E3" w:rsidRDefault="002D3C68" w:rsidP="00BC4A1B">
            <w:pPr>
              <w:pStyle w:val="rowtabella0"/>
              <w:jc w:val="center"/>
              <w:rPr>
                <w:color w:val="002060"/>
                <w:highlight w:val="yellow"/>
              </w:rPr>
            </w:pPr>
            <w:r w:rsidRPr="009157E3">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0BD4" w14:textId="77777777" w:rsidR="002D3C68" w:rsidRPr="0026238F" w:rsidRDefault="002D3C68" w:rsidP="00BC4A1B">
            <w:pPr>
              <w:pStyle w:val="rowtabella0"/>
              <w:jc w:val="center"/>
              <w:rPr>
                <w:color w:val="002060"/>
              </w:rPr>
            </w:pPr>
            <w:r w:rsidRPr="0026238F">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7FCF" w14:textId="77777777" w:rsidR="002D3C68" w:rsidRPr="0026238F" w:rsidRDefault="002D3C68" w:rsidP="00BC4A1B">
            <w:pPr>
              <w:rPr>
                <w:color w:val="002060"/>
              </w:rPr>
            </w:pPr>
          </w:p>
        </w:tc>
      </w:tr>
    </w:tbl>
    <w:p w14:paraId="12984EAC" w14:textId="77777777" w:rsidR="002D3C68" w:rsidRPr="0026238F" w:rsidRDefault="002D3C68" w:rsidP="002D3C68">
      <w:pPr>
        <w:pStyle w:val="breakline"/>
        <w:rPr>
          <w:rFonts w:eastAsiaTheme="minorEastAsia"/>
          <w:color w:val="002060"/>
        </w:rPr>
      </w:pPr>
    </w:p>
    <w:p w14:paraId="780EC791" w14:textId="77777777" w:rsidR="002D3C68" w:rsidRPr="0026238F" w:rsidRDefault="002D3C68" w:rsidP="002D3C68">
      <w:pPr>
        <w:pStyle w:val="breakline"/>
        <w:rPr>
          <w:color w:val="002060"/>
        </w:rPr>
      </w:pPr>
    </w:p>
    <w:p w14:paraId="6A0AF085" w14:textId="77777777" w:rsidR="002D3C68" w:rsidRPr="0026238F" w:rsidRDefault="002D3C68" w:rsidP="002D3C68">
      <w:pPr>
        <w:pStyle w:val="titoloprinc0"/>
        <w:rPr>
          <w:color w:val="002060"/>
        </w:rPr>
      </w:pPr>
      <w:r w:rsidRPr="0026238F">
        <w:rPr>
          <w:color w:val="002060"/>
        </w:rPr>
        <w:t>RISULTATI</w:t>
      </w:r>
    </w:p>
    <w:p w14:paraId="40BA1F6B" w14:textId="77777777" w:rsidR="002D3C68" w:rsidRPr="0026238F" w:rsidRDefault="002D3C68" w:rsidP="002D3C68">
      <w:pPr>
        <w:pStyle w:val="breakline"/>
        <w:rPr>
          <w:color w:val="002060"/>
        </w:rPr>
      </w:pPr>
    </w:p>
    <w:p w14:paraId="3F542470" w14:textId="77777777" w:rsidR="002D3C68" w:rsidRPr="0026238F" w:rsidRDefault="002D3C68" w:rsidP="002D3C68">
      <w:pPr>
        <w:pStyle w:val="sottotitolocampionato10"/>
        <w:rPr>
          <w:color w:val="002060"/>
        </w:rPr>
      </w:pPr>
      <w:r w:rsidRPr="0026238F">
        <w:rPr>
          <w:color w:val="002060"/>
        </w:rPr>
        <w:t>RISULTATI UFFICIALI GARE DEL 11/01/2025</w:t>
      </w:r>
    </w:p>
    <w:p w14:paraId="41B1AAF8"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0CDA7EA2"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3C68" w:rsidRPr="0026238F" w14:paraId="55323991"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60450502"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8D4B5" w14:textId="77777777" w:rsidR="002D3C68" w:rsidRPr="0026238F" w:rsidRDefault="002D3C68" w:rsidP="00BC4A1B">
                  <w:pPr>
                    <w:pStyle w:val="headertabella0"/>
                    <w:rPr>
                      <w:color w:val="002060"/>
                    </w:rPr>
                  </w:pPr>
                  <w:r w:rsidRPr="0026238F">
                    <w:rPr>
                      <w:color w:val="002060"/>
                    </w:rPr>
                    <w:t>GIRONE G - 1 Giornata - A</w:t>
                  </w:r>
                </w:p>
              </w:tc>
            </w:tr>
            <w:tr w:rsidR="002D3C68" w:rsidRPr="0026238F" w14:paraId="1C523A77"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E1516" w14:textId="77777777" w:rsidR="002D3C68" w:rsidRPr="0026238F" w:rsidRDefault="002D3C68" w:rsidP="00BC4A1B">
                  <w:pPr>
                    <w:pStyle w:val="rowtabella0"/>
                    <w:rPr>
                      <w:color w:val="002060"/>
                    </w:rPr>
                  </w:pPr>
                  <w:r w:rsidRPr="0026238F">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BD465" w14:textId="77777777" w:rsidR="002D3C68" w:rsidRPr="0026238F" w:rsidRDefault="002D3C68" w:rsidP="00BC4A1B">
                  <w:pPr>
                    <w:pStyle w:val="rowtabella0"/>
                    <w:rPr>
                      <w:color w:val="002060"/>
                    </w:rPr>
                  </w:pPr>
                  <w:r w:rsidRPr="0026238F">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FF3A5" w14:textId="77777777" w:rsidR="002D3C68" w:rsidRPr="0026238F" w:rsidRDefault="002D3C68" w:rsidP="00BC4A1B">
                  <w:pPr>
                    <w:pStyle w:val="rowtabella0"/>
                    <w:jc w:val="center"/>
                    <w:rPr>
                      <w:color w:val="002060"/>
                    </w:rPr>
                  </w:pPr>
                  <w:r w:rsidRPr="0026238F">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2C952" w14:textId="77777777" w:rsidR="002D3C68" w:rsidRPr="0026238F" w:rsidRDefault="002D3C68" w:rsidP="00BC4A1B">
                  <w:pPr>
                    <w:pStyle w:val="rowtabella0"/>
                    <w:jc w:val="center"/>
                    <w:rPr>
                      <w:color w:val="002060"/>
                    </w:rPr>
                  </w:pPr>
                  <w:r w:rsidRPr="0026238F">
                    <w:rPr>
                      <w:color w:val="002060"/>
                    </w:rPr>
                    <w:t> </w:t>
                  </w:r>
                </w:p>
              </w:tc>
            </w:tr>
            <w:tr w:rsidR="002D3C68" w:rsidRPr="0026238F" w14:paraId="38C201CA"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999B62" w14:textId="77777777" w:rsidR="002D3C68" w:rsidRPr="0026238F" w:rsidRDefault="002D3C68" w:rsidP="00BC4A1B">
                  <w:pPr>
                    <w:pStyle w:val="rowtabella0"/>
                    <w:rPr>
                      <w:color w:val="002060"/>
                    </w:rPr>
                  </w:pPr>
                  <w:r w:rsidRPr="0026238F">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EAC243" w14:textId="77777777" w:rsidR="002D3C68" w:rsidRPr="0026238F" w:rsidRDefault="002D3C68" w:rsidP="00BC4A1B">
                  <w:pPr>
                    <w:pStyle w:val="rowtabella0"/>
                    <w:rPr>
                      <w:color w:val="002060"/>
                    </w:rPr>
                  </w:pPr>
                  <w:r w:rsidRPr="0026238F">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2B5F01" w14:textId="77777777" w:rsidR="002D3C68" w:rsidRPr="0026238F" w:rsidRDefault="002D3C68" w:rsidP="00BC4A1B">
                  <w:pPr>
                    <w:pStyle w:val="rowtabella0"/>
                    <w:jc w:val="center"/>
                    <w:rPr>
                      <w:color w:val="002060"/>
                    </w:rPr>
                  </w:pPr>
                  <w:r w:rsidRPr="0026238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87AF5" w14:textId="77777777" w:rsidR="002D3C68" w:rsidRPr="0026238F" w:rsidRDefault="002D3C68" w:rsidP="00BC4A1B">
                  <w:pPr>
                    <w:pStyle w:val="rowtabella0"/>
                    <w:jc w:val="center"/>
                    <w:rPr>
                      <w:color w:val="002060"/>
                    </w:rPr>
                  </w:pPr>
                  <w:r w:rsidRPr="0026238F">
                    <w:rPr>
                      <w:color w:val="002060"/>
                    </w:rPr>
                    <w:t> </w:t>
                  </w:r>
                </w:p>
              </w:tc>
            </w:tr>
            <w:tr w:rsidR="002D3C68" w:rsidRPr="0026238F" w14:paraId="1F3B8756"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CB74BC" w14:textId="77777777" w:rsidR="002D3C68" w:rsidRPr="0026238F" w:rsidRDefault="002D3C68" w:rsidP="00BC4A1B">
                  <w:pPr>
                    <w:pStyle w:val="rowtabella0"/>
                    <w:rPr>
                      <w:color w:val="002060"/>
                    </w:rPr>
                  </w:pPr>
                  <w:r w:rsidRPr="0026238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49F54F" w14:textId="77777777" w:rsidR="002D3C68" w:rsidRPr="0026238F" w:rsidRDefault="002D3C68" w:rsidP="00BC4A1B">
                  <w:pPr>
                    <w:pStyle w:val="rowtabella0"/>
                    <w:rPr>
                      <w:color w:val="002060"/>
                    </w:rPr>
                  </w:pPr>
                  <w:r w:rsidRPr="0026238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54CD8F" w14:textId="77777777" w:rsidR="002D3C68" w:rsidRPr="0026238F" w:rsidRDefault="002D3C68" w:rsidP="00BC4A1B">
                  <w:pPr>
                    <w:pStyle w:val="rowtabella0"/>
                    <w:jc w:val="center"/>
                    <w:rPr>
                      <w:color w:val="002060"/>
                    </w:rPr>
                  </w:pPr>
                  <w:r w:rsidRPr="0026238F">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5EDC70" w14:textId="77777777" w:rsidR="002D3C68" w:rsidRPr="0026238F" w:rsidRDefault="002D3C68" w:rsidP="00BC4A1B">
                  <w:pPr>
                    <w:pStyle w:val="rowtabella0"/>
                    <w:jc w:val="center"/>
                    <w:rPr>
                      <w:color w:val="002060"/>
                    </w:rPr>
                  </w:pPr>
                  <w:r w:rsidRPr="0026238F">
                    <w:rPr>
                      <w:color w:val="002060"/>
                    </w:rPr>
                    <w:t> </w:t>
                  </w:r>
                </w:p>
              </w:tc>
            </w:tr>
            <w:tr w:rsidR="002D3C68" w:rsidRPr="0026238F" w14:paraId="0492F4F9"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3AF21" w14:textId="77777777" w:rsidR="002D3C68" w:rsidRPr="0026238F" w:rsidRDefault="002D3C68" w:rsidP="00BC4A1B">
                  <w:pPr>
                    <w:pStyle w:val="rowtabella0"/>
                    <w:rPr>
                      <w:color w:val="002060"/>
                    </w:rPr>
                  </w:pPr>
                  <w:r w:rsidRPr="0026238F">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226A5D" w14:textId="77777777" w:rsidR="002D3C68" w:rsidRPr="0026238F" w:rsidRDefault="002D3C68" w:rsidP="00BC4A1B">
                  <w:pPr>
                    <w:pStyle w:val="rowtabella0"/>
                    <w:rPr>
                      <w:color w:val="002060"/>
                    </w:rPr>
                  </w:pPr>
                  <w:r w:rsidRPr="0026238F">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5768C6" w14:textId="77777777" w:rsidR="002D3C68" w:rsidRPr="0026238F" w:rsidRDefault="002D3C68" w:rsidP="00BC4A1B">
                  <w:pPr>
                    <w:pStyle w:val="rowtabella0"/>
                    <w:jc w:val="center"/>
                    <w:rPr>
                      <w:color w:val="002060"/>
                    </w:rPr>
                  </w:pPr>
                  <w:r w:rsidRPr="0026238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B387D" w14:textId="77777777" w:rsidR="002D3C68" w:rsidRPr="0026238F" w:rsidRDefault="002D3C68" w:rsidP="00BC4A1B">
                  <w:pPr>
                    <w:pStyle w:val="rowtabella0"/>
                    <w:jc w:val="center"/>
                    <w:rPr>
                      <w:color w:val="002060"/>
                    </w:rPr>
                  </w:pPr>
                  <w:r w:rsidRPr="0026238F">
                    <w:rPr>
                      <w:color w:val="002060"/>
                    </w:rPr>
                    <w:t> </w:t>
                  </w:r>
                </w:p>
              </w:tc>
            </w:tr>
            <w:tr w:rsidR="002D3C68" w:rsidRPr="0026238F" w14:paraId="2241849F"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C949B" w14:textId="77777777" w:rsidR="002D3C68" w:rsidRPr="0026238F" w:rsidRDefault="002D3C68" w:rsidP="00BC4A1B">
                  <w:pPr>
                    <w:pStyle w:val="rowtabella0"/>
                    <w:rPr>
                      <w:color w:val="002060"/>
                    </w:rPr>
                  </w:pPr>
                  <w:r w:rsidRPr="0026238F">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DAEDE" w14:textId="77777777" w:rsidR="002D3C68" w:rsidRPr="0026238F" w:rsidRDefault="002D3C68" w:rsidP="00BC4A1B">
                  <w:pPr>
                    <w:pStyle w:val="rowtabella0"/>
                    <w:rPr>
                      <w:color w:val="002060"/>
                    </w:rPr>
                  </w:pPr>
                  <w:r w:rsidRPr="0026238F">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A22BD" w14:textId="77777777" w:rsidR="002D3C68" w:rsidRPr="0026238F" w:rsidRDefault="002D3C68" w:rsidP="00BC4A1B">
                  <w:pPr>
                    <w:pStyle w:val="rowtabella0"/>
                    <w:jc w:val="center"/>
                    <w:rPr>
                      <w:color w:val="002060"/>
                    </w:rPr>
                  </w:pPr>
                  <w:r w:rsidRPr="0026238F">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366F4" w14:textId="77777777" w:rsidR="002D3C68" w:rsidRPr="0026238F" w:rsidRDefault="002D3C68" w:rsidP="00BC4A1B">
                  <w:pPr>
                    <w:pStyle w:val="rowtabella0"/>
                    <w:jc w:val="center"/>
                    <w:rPr>
                      <w:color w:val="002060"/>
                    </w:rPr>
                  </w:pPr>
                  <w:r w:rsidRPr="0026238F">
                    <w:rPr>
                      <w:color w:val="002060"/>
                    </w:rPr>
                    <w:t> </w:t>
                  </w:r>
                </w:p>
              </w:tc>
            </w:tr>
            <w:tr w:rsidR="002D3C68" w:rsidRPr="0026238F" w14:paraId="2485D69C"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4689837B" w14:textId="77777777" w:rsidR="002D3C68" w:rsidRPr="0026238F" w:rsidRDefault="002D3C68" w:rsidP="00BC4A1B">
                  <w:pPr>
                    <w:pStyle w:val="rowtabella0"/>
                    <w:rPr>
                      <w:color w:val="002060"/>
                    </w:rPr>
                  </w:pPr>
                  <w:r w:rsidRPr="0026238F">
                    <w:rPr>
                      <w:color w:val="002060"/>
                    </w:rPr>
                    <w:t>(1) - disputata il 12/01/2025</w:t>
                  </w:r>
                </w:p>
              </w:tc>
            </w:tr>
          </w:tbl>
          <w:p w14:paraId="3D86D8BE" w14:textId="77777777" w:rsidR="002D3C68" w:rsidRPr="0026238F" w:rsidRDefault="002D3C68" w:rsidP="00BC4A1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1E640117"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5C218" w14:textId="77777777" w:rsidR="002D3C68" w:rsidRPr="0026238F" w:rsidRDefault="002D3C68" w:rsidP="00BC4A1B">
                  <w:pPr>
                    <w:pStyle w:val="headertabella0"/>
                    <w:rPr>
                      <w:color w:val="002060"/>
                    </w:rPr>
                  </w:pPr>
                  <w:r w:rsidRPr="0026238F">
                    <w:rPr>
                      <w:color w:val="002060"/>
                    </w:rPr>
                    <w:t>GIRONE SA - 1 Giornata - A</w:t>
                  </w:r>
                </w:p>
              </w:tc>
            </w:tr>
            <w:tr w:rsidR="002D3C68" w:rsidRPr="0026238F" w14:paraId="7DDD6D1F"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8A9842" w14:textId="77777777" w:rsidR="002D3C68" w:rsidRPr="0026238F" w:rsidRDefault="002D3C68" w:rsidP="00BC4A1B">
                  <w:pPr>
                    <w:pStyle w:val="rowtabella0"/>
                    <w:rPr>
                      <w:color w:val="002060"/>
                    </w:rPr>
                  </w:pPr>
                  <w:r w:rsidRPr="0026238F">
                    <w:rPr>
                      <w:color w:val="002060"/>
                    </w:rPr>
                    <w:t>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01210" w14:textId="77777777" w:rsidR="002D3C68" w:rsidRPr="0026238F" w:rsidRDefault="002D3C68" w:rsidP="00BC4A1B">
                  <w:pPr>
                    <w:pStyle w:val="rowtabella0"/>
                    <w:rPr>
                      <w:color w:val="002060"/>
                    </w:rPr>
                  </w:pPr>
                  <w:r w:rsidRPr="0026238F">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1D3D8" w14:textId="77777777" w:rsidR="002D3C68" w:rsidRPr="0026238F" w:rsidRDefault="002D3C68" w:rsidP="00BC4A1B">
                  <w:pPr>
                    <w:pStyle w:val="rowtabella0"/>
                    <w:jc w:val="center"/>
                    <w:rPr>
                      <w:color w:val="002060"/>
                    </w:rPr>
                  </w:pPr>
                  <w:r w:rsidRPr="0026238F">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8CBC1" w14:textId="77777777" w:rsidR="002D3C68" w:rsidRPr="0026238F" w:rsidRDefault="002D3C68" w:rsidP="00BC4A1B">
                  <w:pPr>
                    <w:pStyle w:val="rowtabella0"/>
                    <w:jc w:val="center"/>
                    <w:rPr>
                      <w:color w:val="002060"/>
                    </w:rPr>
                  </w:pPr>
                  <w:r w:rsidRPr="0026238F">
                    <w:rPr>
                      <w:color w:val="002060"/>
                    </w:rPr>
                    <w:t> </w:t>
                  </w:r>
                </w:p>
              </w:tc>
            </w:tr>
            <w:tr w:rsidR="002D3C68" w:rsidRPr="0026238F" w14:paraId="6FCC5DD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03F71" w14:textId="77777777" w:rsidR="002D3C68" w:rsidRPr="0026238F" w:rsidRDefault="002D3C68" w:rsidP="00BC4A1B">
                  <w:pPr>
                    <w:pStyle w:val="rowtabella0"/>
                    <w:rPr>
                      <w:color w:val="002060"/>
                    </w:rPr>
                  </w:pPr>
                  <w:r w:rsidRPr="0026238F">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7E96C3" w14:textId="77777777" w:rsidR="002D3C68" w:rsidRPr="0026238F" w:rsidRDefault="002D3C68" w:rsidP="00BC4A1B">
                  <w:pPr>
                    <w:pStyle w:val="rowtabella0"/>
                    <w:rPr>
                      <w:color w:val="002060"/>
                    </w:rPr>
                  </w:pPr>
                  <w:r w:rsidRPr="0026238F">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A7FF8" w14:textId="77777777" w:rsidR="002D3C68" w:rsidRPr="0026238F" w:rsidRDefault="002D3C68" w:rsidP="00BC4A1B">
                  <w:pPr>
                    <w:pStyle w:val="rowtabella0"/>
                    <w:jc w:val="center"/>
                    <w:rPr>
                      <w:color w:val="002060"/>
                    </w:rPr>
                  </w:pPr>
                  <w:r w:rsidRPr="0026238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BC31BA" w14:textId="77777777" w:rsidR="002D3C68" w:rsidRPr="0026238F" w:rsidRDefault="002D3C68" w:rsidP="00BC4A1B">
                  <w:pPr>
                    <w:pStyle w:val="rowtabella0"/>
                    <w:jc w:val="center"/>
                    <w:rPr>
                      <w:color w:val="002060"/>
                    </w:rPr>
                  </w:pPr>
                  <w:r w:rsidRPr="0026238F">
                    <w:rPr>
                      <w:color w:val="002060"/>
                    </w:rPr>
                    <w:t> </w:t>
                  </w:r>
                </w:p>
              </w:tc>
            </w:tr>
            <w:tr w:rsidR="002D3C68" w:rsidRPr="0026238F" w14:paraId="17F86C08"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3A21C9" w14:textId="77777777" w:rsidR="002D3C68" w:rsidRPr="0026238F" w:rsidRDefault="002D3C68" w:rsidP="00BC4A1B">
                  <w:pPr>
                    <w:pStyle w:val="rowtabella0"/>
                    <w:rPr>
                      <w:color w:val="002060"/>
                    </w:rPr>
                  </w:pPr>
                  <w:r w:rsidRPr="0026238F">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2ED38A" w14:textId="77777777" w:rsidR="002D3C68" w:rsidRPr="0026238F" w:rsidRDefault="002D3C68" w:rsidP="00BC4A1B">
                  <w:pPr>
                    <w:pStyle w:val="rowtabella0"/>
                    <w:rPr>
                      <w:color w:val="002060"/>
                    </w:rPr>
                  </w:pPr>
                  <w:r w:rsidRPr="0026238F">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7645D4" w14:textId="77777777" w:rsidR="002D3C68" w:rsidRPr="0026238F" w:rsidRDefault="002D3C68" w:rsidP="00BC4A1B">
                  <w:pPr>
                    <w:pStyle w:val="rowtabella0"/>
                    <w:jc w:val="center"/>
                    <w:rPr>
                      <w:color w:val="002060"/>
                    </w:rPr>
                  </w:pPr>
                  <w:r w:rsidRPr="0026238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6190AE" w14:textId="77777777" w:rsidR="002D3C68" w:rsidRPr="0026238F" w:rsidRDefault="002D3C68" w:rsidP="00BC4A1B">
                  <w:pPr>
                    <w:pStyle w:val="rowtabella0"/>
                    <w:jc w:val="center"/>
                    <w:rPr>
                      <w:color w:val="002060"/>
                    </w:rPr>
                  </w:pPr>
                  <w:r w:rsidRPr="0026238F">
                    <w:rPr>
                      <w:color w:val="002060"/>
                    </w:rPr>
                    <w:t> </w:t>
                  </w:r>
                </w:p>
              </w:tc>
            </w:tr>
            <w:tr w:rsidR="002D3C68" w:rsidRPr="0026238F" w14:paraId="068F931F"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53C75" w14:textId="77777777" w:rsidR="002D3C68" w:rsidRPr="0026238F" w:rsidRDefault="002D3C68" w:rsidP="00BC4A1B">
                  <w:pPr>
                    <w:pStyle w:val="rowtabella0"/>
                    <w:rPr>
                      <w:color w:val="002060"/>
                    </w:rPr>
                  </w:pPr>
                  <w:r w:rsidRPr="0026238F">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D2E44" w14:textId="77777777" w:rsidR="002D3C68" w:rsidRPr="0026238F" w:rsidRDefault="002D3C68" w:rsidP="00BC4A1B">
                  <w:pPr>
                    <w:pStyle w:val="rowtabella0"/>
                    <w:rPr>
                      <w:color w:val="002060"/>
                    </w:rPr>
                  </w:pPr>
                  <w:r w:rsidRPr="0026238F">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4D7C6" w14:textId="77777777" w:rsidR="002D3C68" w:rsidRPr="0026238F" w:rsidRDefault="002D3C68" w:rsidP="00BC4A1B">
                  <w:pPr>
                    <w:pStyle w:val="rowtabella0"/>
                    <w:jc w:val="center"/>
                    <w:rPr>
                      <w:color w:val="002060"/>
                    </w:rPr>
                  </w:pPr>
                  <w:r w:rsidRPr="0026238F">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67E14" w14:textId="77777777" w:rsidR="002D3C68" w:rsidRPr="0026238F" w:rsidRDefault="002D3C68" w:rsidP="00BC4A1B">
                  <w:pPr>
                    <w:pStyle w:val="rowtabella0"/>
                    <w:jc w:val="center"/>
                    <w:rPr>
                      <w:color w:val="002060"/>
                    </w:rPr>
                  </w:pPr>
                  <w:r w:rsidRPr="0026238F">
                    <w:rPr>
                      <w:color w:val="002060"/>
                    </w:rPr>
                    <w:t> </w:t>
                  </w:r>
                </w:p>
              </w:tc>
            </w:tr>
          </w:tbl>
          <w:p w14:paraId="4D0BB52C" w14:textId="77777777" w:rsidR="002D3C68" w:rsidRPr="0026238F" w:rsidRDefault="002D3C68" w:rsidP="00BC4A1B">
            <w:pPr>
              <w:rPr>
                <w:color w:val="002060"/>
              </w:rPr>
            </w:pPr>
          </w:p>
        </w:tc>
      </w:tr>
    </w:tbl>
    <w:p w14:paraId="02D74EB0" w14:textId="77777777" w:rsidR="002D3C68" w:rsidRPr="0026238F" w:rsidRDefault="002D3C68" w:rsidP="002D3C6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003DAEA6"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289A43F9"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275B4" w14:textId="77777777" w:rsidR="002D3C68" w:rsidRPr="0026238F" w:rsidRDefault="002D3C68" w:rsidP="00BC4A1B">
                  <w:pPr>
                    <w:pStyle w:val="headertabella0"/>
                    <w:rPr>
                      <w:color w:val="002060"/>
                    </w:rPr>
                  </w:pPr>
                  <w:r w:rsidRPr="0026238F">
                    <w:rPr>
                      <w:color w:val="002060"/>
                    </w:rPr>
                    <w:t>GIRONE SB - 1 Giornata - A</w:t>
                  </w:r>
                </w:p>
              </w:tc>
            </w:tr>
            <w:tr w:rsidR="002D3C68" w:rsidRPr="0026238F" w14:paraId="1964D336"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2E802C" w14:textId="77777777" w:rsidR="002D3C68" w:rsidRPr="0026238F" w:rsidRDefault="002D3C68" w:rsidP="00BC4A1B">
                  <w:pPr>
                    <w:pStyle w:val="rowtabella0"/>
                    <w:rPr>
                      <w:color w:val="002060"/>
                    </w:rPr>
                  </w:pPr>
                  <w:r w:rsidRPr="0026238F">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7F439" w14:textId="77777777" w:rsidR="002D3C68" w:rsidRPr="0026238F" w:rsidRDefault="002D3C68" w:rsidP="00BC4A1B">
                  <w:pPr>
                    <w:pStyle w:val="rowtabella0"/>
                    <w:rPr>
                      <w:color w:val="002060"/>
                    </w:rPr>
                  </w:pPr>
                  <w:r w:rsidRPr="0026238F">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0F92F" w14:textId="77777777" w:rsidR="002D3C68" w:rsidRPr="0026238F" w:rsidRDefault="002D3C68" w:rsidP="00BC4A1B">
                  <w:pPr>
                    <w:pStyle w:val="rowtabella0"/>
                    <w:jc w:val="center"/>
                    <w:rPr>
                      <w:color w:val="002060"/>
                    </w:rPr>
                  </w:pPr>
                  <w:r w:rsidRPr="0026238F">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46F0B" w14:textId="77777777" w:rsidR="002D3C68" w:rsidRPr="0026238F" w:rsidRDefault="002D3C68" w:rsidP="00BC4A1B">
                  <w:pPr>
                    <w:pStyle w:val="rowtabella0"/>
                    <w:jc w:val="center"/>
                    <w:rPr>
                      <w:color w:val="002060"/>
                    </w:rPr>
                  </w:pPr>
                  <w:r w:rsidRPr="0026238F">
                    <w:rPr>
                      <w:color w:val="002060"/>
                    </w:rPr>
                    <w:t> </w:t>
                  </w:r>
                </w:p>
              </w:tc>
            </w:tr>
            <w:tr w:rsidR="002D3C68" w:rsidRPr="0026238F" w14:paraId="77FB9BA7"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078CC4" w14:textId="77777777" w:rsidR="002D3C68" w:rsidRPr="0026238F" w:rsidRDefault="002D3C68" w:rsidP="00BC4A1B">
                  <w:pPr>
                    <w:pStyle w:val="rowtabella0"/>
                    <w:rPr>
                      <w:color w:val="002060"/>
                    </w:rPr>
                  </w:pPr>
                  <w:r w:rsidRPr="0026238F">
                    <w:rPr>
                      <w:color w:val="002060"/>
                    </w:rPr>
                    <w:t>(1) 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B02659" w14:textId="77777777" w:rsidR="002D3C68" w:rsidRPr="0026238F" w:rsidRDefault="002D3C68" w:rsidP="00BC4A1B">
                  <w:pPr>
                    <w:pStyle w:val="rowtabella0"/>
                    <w:rPr>
                      <w:color w:val="002060"/>
                    </w:rPr>
                  </w:pPr>
                  <w:r w:rsidRPr="0026238F">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BC1ACA" w14:textId="77777777" w:rsidR="002D3C68" w:rsidRPr="0026238F" w:rsidRDefault="002D3C68" w:rsidP="00BC4A1B">
                  <w:pPr>
                    <w:pStyle w:val="rowtabella0"/>
                    <w:jc w:val="center"/>
                    <w:rPr>
                      <w:color w:val="002060"/>
                    </w:rPr>
                  </w:pPr>
                  <w:r w:rsidRPr="0026238F">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CBE40" w14:textId="77777777" w:rsidR="002D3C68" w:rsidRPr="0026238F" w:rsidRDefault="002D3C68" w:rsidP="00BC4A1B">
                  <w:pPr>
                    <w:pStyle w:val="rowtabella0"/>
                    <w:jc w:val="center"/>
                    <w:rPr>
                      <w:color w:val="002060"/>
                    </w:rPr>
                  </w:pPr>
                  <w:r w:rsidRPr="0026238F">
                    <w:rPr>
                      <w:color w:val="002060"/>
                    </w:rPr>
                    <w:t> </w:t>
                  </w:r>
                </w:p>
              </w:tc>
            </w:tr>
            <w:tr w:rsidR="002D3C68" w:rsidRPr="0026238F" w14:paraId="6EC8440B"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8F3FEB" w14:textId="77777777" w:rsidR="002D3C68" w:rsidRPr="0026238F" w:rsidRDefault="002D3C68" w:rsidP="00BC4A1B">
                  <w:pPr>
                    <w:pStyle w:val="rowtabella0"/>
                    <w:rPr>
                      <w:color w:val="002060"/>
                    </w:rPr>
                  </w:pPr>
                  <w:r w:rsidRPr="0026238F">
                    <w:rPr>
                      <w:color w:val="002060"/>
                    </w:rPr>
                    <w:t>(1) GAGLIOLE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3E3BA" w14:textId="77777777" w:rsidR="002D3C68" w:rsidRPr="0026238F" w:rsidRDefault="002D3C68" w:rsidP="00BC4A1B">
                  <w:pPr>
                    <w:pStyle w:val="rowtabella0"/>
                    <w:rPr>
                      <w:color w:val="002060"/>
                    </w:rPr>
                  </w:pPr>
                  <w:r w:rsidRPr="0026238F">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429BE" w14:textId="77777777" w:rsidR="002D3C68" w:rsidRPr="0026238F" w:rsidRDefault="002D3C68" w:rsidP="00BC4A1B">
                  <w:pPr>
                    <w:pStyle w:val="rowtabella0"/>
                    <w:jc w:val="center"/>
                    <w:rPr>
                      <w:color w:val="002060"/>
                    </w:rPr>
                  </w:pPr>
                  <w:r w:rsidRPr="0026238F">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22953" w14:textId="77777777" w:rsidR="002D3C68" w:rsidRPr="0026238F" w:rsidRDefault="002D3C68" w:rsidP="00BC4A1B">
                  <w:pPr>
                    <w:pStyle w:val="rowtabella0"/>
                    <w:jc w:val="center"/>
                    <w:rPr>
                      <w:color w:val="002060"/>
                    </w:rPr>
                  </w:pPr>
                  <w:r w:rsidRPr="0026238F">
                    <w:rPr>
                      <w:color w:val="002060"/>
                    </w:rPr>
                    <w:t> </w:t>
                  </w:r>
                </w:p>
              </w:tc>
            </w:tr>
            <w:tr w:rsidR="002D3C68" w:rsidRPr="0026238F" w14:paraId="2C7F33A8"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13E7539C" w14:textId="77777777" w:rsidR="002D3C68" w:rsidRPr="0026238F" w:rsidRDefault="002D3C68" w:rsidP="00BC4A1B">
                  <w:pPr>
                    <w:pStyle w:val="rowtabella0"/>
                    <w:rPr>
                      <w:color w:val="002060"/>
                    </w:rPr>
                  </w:pPr>
                  <w:r w:rsidRPr="0026238F">
                    <w:rPr>
                      <w:color w:val="002060"/>
                    </w:rPr>
                    <w:t>(1) - disputata il 12/01/2025</w:t>
                  </w:r>
                </w:p>
              </w:tc>
            </w:tr>
          </w:tbl>
          <w:p w14:paraId="26ED7F69" w14:textId="77777777" w:rsidR="002D3C68" w:rsidRPr="0026238F" w:rsidRDefault="002D3C68" w:rsidP="00BC4A1B">
            <w:pPr>
              <w:rPr>
                <w:color w:val="002060"/>
              </w:rPr>
            </w:pPr>
          </w:p>
        </w:tc>
      </w:tr>
    </w:tbl>
    <w:p w14:paraId="5961BF11" w14:textId="77777777" w:rsidR="002D3C68" w:rsidRPr="0026238F" w:rsidRDefault="002D3C68" w:rsidP="002D3C68">
      <w:pPr>
        <w:pStyle w:val="breakline"/>
        <w:rPr>
          <w:rFonts w:eastAsiaTheme="minorEastAsia"/>
          <w:color w:val="002060"/>
        </w:rPr>
      </w:pPr>
    </w:p>
    <w:p w14:paraId="15EBC1D3" w14:textId="77777777" w:rsidR="002D3C68" w:rsidRPr="0026238F" w:rsidRDefault="002D3C68" w:rsidP="002D3C68">
      <w:pPr>
        <w:pStyle w:val="breakline"/>
        <w:rPr>
          <w:color w:val="002060"/>
        </w:rPr>
      </w:pPr>
    </w:p>
    <w:p w14:paraId="10778AEE" w14:textId="77777777" w:rsidR="002D3C68" w:rsidRPr="0026238F" w:rsidRDefault="002D3C68" w:rsidP="002D3C68">
      <w:pPr>
        <w:pStyle w:val="titoloprinc0"/>
        <w:rPr>
          <w:color w:val="002060"/>
        </w:rPr>
      </w:pPr>
      <w:r w:rsidRPr="0026238F">
        <w:rPr>
          <w:color w:val="002060"/>
        </w:rPr>
        <w:t>GIUDICE SPORTIVO</w:t>
      </w:r>
    </w:p>
    <w:p w14:paraId="551986AE"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4F50A038" w14:textId="77777777" w:rsidR="002D3C68" w:rsidRPr="0026238F" w:rsidRDefault="002D3C68" w:rsidP="002D3C68">
      <w:pPr>
        <w:pStyle w:val="titolo10"/>
        <w:rPr>
          <w:color w:val="002060"/>
        </w:rPr>
      </w:pPr>
      <w:r w:rsidRPr="0026238F">
        <w:rPr>
          <w:color w:val="002060"/>
        </w:rPr>
        <w:t xml:space="preserve">GARE DEL 11/ 1/2025 </w:t>
      </w:r>
    </w:p>
    <w:p w14:paraId="631F6A78" w14:textId="77777777" w:rsidR="002D3C68" w:rsidRPr="0026238F" w:rsidRDefault="002D3C68" w:rsidP="002D3C68">
      <w:pPr>
        <w:pStyle w:val="titolo60"/>
        <w:rPr>
          <w:color w:val="002060"/>
        </w:rPr>
      </w:pPr>
      <w:r w:rsidRPr="0026238F">
        <w:rPr>
          <w:color w:val="002060"/>
        </w:rPr>
        <w:t xml:space="preserve">DECISIONI DEL GIUDICE SPORTIVO </w:t>
      </w:r>
    </w:p>
    <w:p w14:paraId="3BA39F91" w14:textId="77777777" w:rsidR="009157E3" w:rsidRDefault="002D3C68" w:rsidP="002D3C68">
      <w:pPr>
        <w:pStyle w:val="diffida"/>
        <w:spacing w:before="80" w:beforeAutospacing="0" w:after="40" w:afterAutospacing="0"/>
        <w:jc w:val="left"/>
        <w:rPr>
          <w:color w:val="002060"/>
        </w:rPr>
      </w:pPr>
      <w:r w:rsidRPr="0026238F">
        <w:rPr>
          <w:color w:val="002060"/>
        </w:rPr>
        <w:t xml:space="preserve">gara del 11/ 1/2025 U.S. FORTUNA FANO - JUNIORJESINA LIBERTAS ASD </w:t>
      </w:r>
      <w:r w:rsidRPr="0026238F">
        <w:rPr>
          <w:color w:val="002060"/>
        </w:rPr>
        <w:br/>
        <w:t xml:space="preserve">Letto il referto arbitrale dal quale si evince che la gara in oggetto non è stata disputata per la mancata presentazione sul terreno di gioco della società Junior Jesina Libertas </w:t>
      </w:r>
      <w:proofErr w:type="spellStart"/>
      <w:r w:rsidRPr="0026238F">
        <w:rPr>
          <w:color w:val="002060"/>
        </w:rPr>
        <w:t>Asd</w:t>
      </w:r>
      <w:proofErr w:type="spellEnd"/>
      <w:r w:rsidRPr="0026238F">
        <w:rPr>
          <w:color w:val="002060"/>
        </w:rPr>
        <w:t xml:space="preserve"> </w:t>
      </w:r>
    </w:p>
    <w:p w14:paraId="57330F44" w14:textId="5CDD8209" w:rsidR="009157E3" w:rsidRDefault="002D3C68" w:rsidP="009157E3">
      <w:pPr>
        <w:pStyle w:val="diffida"/>
        <w:spacing w:before="80" w:beforeAutospacing="0" w:after="40" w:afterAutospacing="0"/>
        <w:jc w:val="center"/>
        <w:rPr>
          <w:color w:val="002060"/>
        </w:rPr>
      </w:pPr>
      <w:r w:rsidRPr="0026238F">
        <w:rPr>
          <w:color w:val="002060"/>
        </w:rPr>
        <w:t>Si decide</w:t>
      </w:r>
    </w:p>
    <w:p w14:paraId="7BDBC328" w14:textId="66C0B668" w:rsidR="009157E3" w:rsidRDefault="002D3C68" w:rsidP="002D3C68">
      <w:pPr>
        <w:pStyle w:val="diffida"/>
        <w:spacing w:before="80" w:beforeAutospacing="0" w:after="40" w:afterAutospacing="0"/>
        <w:jc w:val="left"/>
        <w:rPr>
          <w:color w:val="002060"/>
        </w:rPr>
      </w:pPr>
      <w:r w:rsidRPr="0026238F">
        <w:rPr>
          <w:color w:val="002060"/>
        </w:rPr>
        <w:lastRenderedPageBreak/>
        <w:t xml:space="preserve">a) Di considerare la Junior Jesina Libertas </w:t>
      </w:r>
      <w:proofErr w:type="spellStart"/>
      <w:r w:rsidRPr="0026238F">
        <w:rPr>
          <w:color w:val="002060"/>
        </w:rPr>
        <w:t>Asd</w:t>
      </w:r>
      <w:proofErr w:type="spellEnd"/>
      <w:r w:rsidRPr="0026238F">
        <w:rPr>
          <w:color w:val="002060"/>
        </w:rPr>
        <w:t xml:space="preserve"> rinunciataria alla disputa dell'incontro e di comminarle la sanzione sportiva della perdita della gara con il punteggio di </w:t>
      </w:r>
      <w:r w:rsidR="009157E3">
        <w:rPr>
          <w:color w:val="002060"/>
        </w:rPr>
        <w:t xml:space="preserve">U.S. </w:t>
      </w:r>
      <w:r w:rsidRPr="0026238F">
        <w:rPr>
          <w:color w:val="002060"/>
        </w:rPr>
        <w:t xml:space="preserve">Fortuna Fano 6- Junior Jesina Libertas </w:t>
      </w:r>
      <w:proofErr w:type="spellStart"/>
      <w:r w:rsidRPr="0026238F">
        <w:rPr>
          <w:color w:val="002060"/>
        </w:rPr>
        <w:t>Asd</w:t>
      </w:r>
      <w:proofErr w:type="spellEnd"/>
      <w:r w:rsidRPr="0026238F">
        <w:rPr>
          <w:color w:val="002060"/>
        </w:rPr>
        <w:t xml:space="preserve"> 0, penalizzandola altresì di un punto in classifica; </w:t>
      </w:r>
    </w:p>
    <w:p w14:paraId="272B08D9" w14:textId="2A402865" w:rsidR="002D3C68" w:rsidRPr="0026238F" w:rsidRDefault="002D3C68" w:rsidP="002D3C68">
      <w:pPr>
        <w:pStyle w:val="diffida"/>
        <w:spacing w:before="80" w:beforeAutospacing="0" w:after="40" w:afterAutospacing="0"/>
        <w:jc w:val="left"/>
        <w:rPr>
          <w:color w:val="002060"/>
        </w:rPr>
      </w:pPr>
      <w:r w:rsidRPr="0026238F">
        <w:rPr>
          <w:color w:val="002060"/>
        </w:rPr>
        <w:t xml:space="preserve">b) di comminare alla società Junior Jesina Libertas </w:t>
      </w:r>
      <w:proofErr w:type="spellStart"/>
      <w:r w:rsidRPr="0026238F">
        <w:rPr>
          <w:color w:val="002060"/>
        </w:rPr>
        <w:t>Asd</w:t>
      </w:r>
      <w:proofErr w:type="spellEnd"/>
      <w:r w:rsidRPr="0026238F">
        <w:rPr>
          <w:color w:val="002060"/>
        </w:rPr>
        <w:t xml:space="preserve"> la sanzione dell'ammenda di euro 361,00 (3º rinuncia) così stabilita in relazione alla categoria di appartenenza per la stagione sportiva in corso</w:t>
      </w:r>
      <w:r w:rsidR="009157E3">
        <w:rPr>
          <w:color w:val="002060"/>
        </w:rPr>
        <w:t xml:space="preserve"> </w:t>
      </w:r>
      <w:r w:rsidRPr="0026238F">
        <w:rPr>
          <w:color w:val="002060"/>
        </w:rPr>
        <w:t xml:space="preserve">per la stagione sportiva in corso. </w:t>
      </w:r>
    </w:p>
    <w:p w14:paraId="38FF2BC6" w14:textId="77777777" w:rsidR="002D3C68" w:rsidRPr="0026238F" w:rsidRDefault="002D3C68" w:rsidP="002D3C68">
      <w:pPr>
        <w:pStyle w:val="titolo7a"/>
        <w:rPr>
          <w:color w:val="002060"/>
        </w:rPr>
      </w:pPr>
      <w:r w:rsidRPr="0026238F">
        <w:rPr>
          <w:color w:val="002060"/>
        </w:rPr>
        <w:t xml:space="preserve">PROVVEDIMENTI DISCIPLINARI </w:t>
      </w:r>
    </w:p>
    <w:p w14:paraId="303F1496"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7F05872B" w14:textId="77777777" w:rsidR="002D3C68" w:rsidRPr="0026238F" w:rsidRDefault="002D3C68" w:rsidP="002D3C68">
      <w:pPr>
        <w:pStyle w:val="titolo30"/>
        <w:rPr>
          <w:color w:val="002060"/>
        </w:rPr>
      </w:pPr>
      <w:r w:rsidRPr="0026238F">
        <w:rPr>
          <w:color w:val="002060"/>
        </w:rPr>
        <w:t xml:space="preserve">SOCIETA' </w:t>
      </w:r>
    </w:p>
    <w:p w14:paraId="121F842B" w14:textId="77777777" w:rsidR="002D3C68" w:rsidRPr="0026238F" w:rsidRDefault="002D3C68" w:rsidP="002D3C68">
      <w:pPr>
        <w:pStyle w:val="titolo20"/>
        <w:rPr>
          <w:color w:val="002060"/>
        </w:rPr>
      </w:pPr>
      <w:r w:rsidRPr="0026238F">
        <w:rPr>
          <w:color w:val="002060"/>
        </w:rPr>
        <w:t xml:space="preserve">PERDITA DELLA GARA: </w:t>
      </w:r>
    </w:p>
    <w:p w14:paraId="5E1E2FB9" w14:textId="77777777" w:rsidR="002D3C68" w:rsidRPr="0026238F" w:rsidRDefault="002D3C68" w:rsidP="002D3C68">
      <w:pPr>
        <w:pStyle w:val="diffida"/>
        <w:spacing w:before="80" w:beforeAutospacing="0" w:after="40" w:afterAutospacing="0"/>
        <w:jc w:val="left"/>
        <w:rPr>
          <w:color w:val="002060"/>
        </w:rPr>
      </w:pPr>
      <w:r w:rsidRPr="0026238F">
        <w:rPr>
          <w:color w:val="002060"/>
        </w:rPr>
        <w:t xml:space="preserve">JUNIORJESINA LIBERTAS ASD </w:t>
      </w:r>
      <w:r w:rsidRPr="0026238F">
        <w:rPr>
          <w:color w:val="002060"/>
        </w:rPr>
        <w:br/>
        <w:t xml:space="preserve">V. delibera </w:t>
      </w:r>
    </w:p>
    <w:p w14:paraId="4719BEB3" w14:textId="77777777" w:rsidR="002D3C68" w:rsidRPr="0026238F" w:rsidRDefault="002D3C68" w:rsidP="002D3C68">
      <w:pPr>
        <w:pStyle w:val="titolo20"/>
        <w:rPr>
          <w:color w:val="002060"/>
        </w:rPr>
      </w:pPr>
      <w:r w:rsidRPr="0026238F">
        <w:rPr>
          <w:color w:val="002060"/>
        </w:rPr>
        <w:t xml:space="preserve">PENALIZZAZIONE PUNTI IN CLASSIFICA: </w:t>
      </w:r>
    </w:p>
    <w:p w14:paraId="41B5A17C" w14:textId="77777777" w:rsidR="002D3C68" w:rsidRPr="0026238F" w:rsidRDefault="002D3C68" w:rsidP="002D3C68">
      <w:pPr>
        <w:pStyle w:val="diffida"/>
        <w:spacing w:before="80" w:beforeAutospacing="0" w:after="40" w:afterAutospacing="0"/>
        <w:jc w:val="left"/>
        <w:rPr>
          <w:color w:val="002060"/>
          <w:lang w:val="es-ES"/>
        </w:rPr>
      </w:pPr>
      <w:r w:rsidRPr="0026238F">
        <w:rPr>
          <w:color w:val="002060"/>
          <w:lang w:val="es-ES"/>
        </w:rPr>
        <w:t xml:space="preserve">JUNIORJESINA LIBERTAS ASD 1 </w:t>
      </w:r>
      <w:r w:rsidRPr="0026238F">
        <w:rPr>
          <w:color w:val="002060"/>
          <w:lang w:val="es-ES"/>
        </w:rPr>
        <w:br/>
        <w:t xml:space="preserve">V. delibera. </w:t>
      </w:r>
    </w:p>
    <w:p w14:paraId="7000DE52" w14:textId="77777777" w:rsidR="002D3C68" w:rsidRPr="0026238F" w:rsidRDefault="002D3C68" w:rsidP="002D3C68">
      <w:pPr>
        <w:pStyle w:val="titolo20"/>
        <w:rPr>
          <w:color w:val="002060"/>
          <w:lang w:val="es-ES"/>
        </w:rPr>
      </w:pPr>
      <w:r w:rsidRPr="0026238F">
        <w:rPr>
          <w:color w:val="002060"/>
          <w:lang w:val="es-ES"/>
        </w:rPr>
        <w:t xml:space="preserve">AMMENDA </w:t>
      </w:r>
    </w:p>
    <w:p w14:paraId="6C5DEC8B" w14:textId="77777777" w:rsidR="002D3C68" w:rsidRPr="0026238F" w:rsidRDefault="002D3C68" w:rsidP="002D3C68">
      <w:pPr>
        <w:pStyle w:val="diffida"/>
        <w:spacing w:before="80" w:beforeAutospacing="0" w:after="40" w:afterAutospacing="0"/>
        <w:jc w:val="left"/>
        <w:rPr>
          <w:color w:val="002060"/>
          <w:lang w:val="es-ES"/>
        </w:rPr>
      </w:pPr>
      <w:r w:rsidRPr="0026238F">
        <w:rPr>
          <w:color w:val="002060"/>
          <w:lang w:val="es-ES"/>
        </w:rPr>
        <w:t xml:space="preserve">Euro 361,00 JUNIORJESINA LIBERTAS ASD </w:t>
      </w:r>
      <w:r w:rsidRPr="0026238F">
        <w:rPr>
          <w:color w:val="002060"/>
          <w:lang w:val="es-ES"/>
        </w:rPr>
        <w:br/>
        <w:t xml:space="preserve">V. delibera. </w:t>
      </w:r>
    </w:p>
    <w:p w14:paraId="6A487AF8" w14:textId="77777777" w:rsidR="002D3C68" w:rsidRPr="0026238F" w:rsidRDefault="002D3C68" w:rsidP="002D3C68">
      <w:pPr>
        <w:pStyle w:val="titolo30"/>
        <w:rPr>
          <w:color w:val="002060"/>
        </w:rPr>
      </w:pPr>
      <w:r w:rsidRPr="0026238F">
        <w:rPr>
          <w:color w:val="002060"/>
        </w:rPr>
        <w:t xml:space="preserve">CALCIATORI NON ESPULSI </w:t>
      </w:r>
    </w:p>
    <w:p w14:paraId="79A25A47" w14:textId="77777777" w:rsidR="002D3C68" w:rsidRPr="0026238F" w:rsidRDefault="002D3C68" w:rsidP="002D3C68">
      <w:pPr>
        <w:pStyle w:val="titolo20"/>
        <w:rPr>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AEAF953" w14:textId="77777777" w:rsidTr="00BC4A1B">
        <w:tc>
          <w:tcPr>
            <w:tcW w:w="2200" w:type="dxa"/>
            <w:tcMar>
              <w:top w:w="20" w:type="dxa"/>
              <w:left w:w="20" w:type="dxa"/>
              <w:bottom w:w="20" w:type="dxa"/>
              <w:right w:w="20" w:type="dxa"/>
            </w:tcMar>
            <w:vAlign w:val="center"/>
            <w:hideMark/>
          </w:tcPr>
          <w:p w14:paraId="646E3BFE" w14:textId="77777777" w:rsidR="002D3C68" w:rsidRPr="0026238F" w:rsidRDefault="002D3C68" w:rsidP="00BC4A1B">
            <w:pPr>
              <w:pStyle w:val="movimento"/>
              <w:rPr>
                <w:color w:val="002060"/>
              </w:rPr>
            </w:pPr>
            <w:r w:rsidRPr="0026238F">
              <w:rPr>
                <w:color w:val="002060"/>
              </w:rPr>
              <w:t>VINCENZETTI IVAN</w:t>
            </w:r>
          </w:p>
        </w:tc>
        <w:tc>
          <w:tcPr>
            <w:tcW w:w="2200" w:type="dxa"/>
            <w:tcMar>
              <w:top w:w="20" w:type="dxa"/>
              <w:left w:w="20" w:type="dxa"/>
              <w:bottom w:w="20" w:type="dxa"/>
              <w:right w:w="20" w:type="dxa"/>
            </w:tcMar>
            <w:vAlign w:val="center"/>
            <w:hideMark/>
          </w:tcPr>
          <w:p w14:paraId="7400762F" w14:textId="77777777" w:rsidR="002D3C68" w:rsidRPr="0026238F" w:rsidRDefault="002D3C68" w:rsidP="00BC4A1B">
            <w:pPr>
              <w:pStyle w:val="movimento2"/>
              <w:rPr>
                <w:color w:val="002060"/>
              </w:rPr>
            </w:pPr>
            <w:r w:rsidRPr="0026238F">
              <w:rPr>
                <w:color w:val="002060"/>
              </w:rPr>
              <w:t xml:space="preserve">(FIGHT BULLS CORRIDONIA) </w:t>
            </w:r>
          </w:p>
        </w:tc>
        <w:tc>
          <w:tcPr>
            <w:tcW w:w="800" w:type="dxa"/>
            <w:tcMar>
              <w:top w:w="20" w:type="dxa"/>
              <w:left w:w="20" w:type="dxa"/>
              <w:bottom w:w="20" w:type="dxa"/>
              <w:right w:w="20" w:type="dxa"/>
            </w:tcMar>
            <w:vAlign w:val="center"/>
            <w:hideMark/>
          </w:tcPr>
          <w:p w14:paraId="50C2CD07"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C406B5E"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E63EF95" w14:textId="77777777" w:rsidR="002D3C68" w:rsidRPr="0026238F" w:rsidRDefault="002D3C68" w:rsidP="00BC4A1B">
            <w:pPr>
              <w:pStyle w:val="movimento2"/>
              <w:rPr>
                <w:color w:val="002060"/>
              </w:rPr>
            </w:pPr>
            <w:r w:rsidRPr="0026238F">
              <w:rPr>
                <w:color w:val="002060"/>
              </w:rPr>
              <w:t> </w:t>
            </w:r>
          </w:p>
        </w:tc>
      </w:tr>
    </w:tbl>
    <w:p w14:paraId="336BC8F5"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1FE1FBE" w14:textId="77777777" w:rsidTr="00BC4A1B">
        <w:tc>
          <w:tcPr>
            <w:tcW w:w="2200" w:type="dxa"/>
            <w:tcMar>
              <w:top w:w="20" w:type="dxa"/>
              <w:left w:w="20" w:type="dxa"/>
              <w:bottom w:w="20" w:type="dxa"/>
              <w:right w:w="20" w:type="dxa"/>
            </w:tcMar>
            <w:vAlign w:val="center"/>
            <w:hideMark/>
          </w:tcPr>
          <w:p w14:paraId="490936BF" w14:textId="77777777" w:rsidR="002D3C68" w:rsidRPr="0026238F" w:rsidRDefault="002D3C68" w:rsidP="00BC4A1B">
            <w:pPr>
              <w:pStyle w:val="movimento"/>
              <w:rPr>
                <w:color w:val="002060"/>
              </w:rPr>
            </w:pPr>
            <w:r w:rsidRPr="0026238F">
              <w:rPr>
                <w:color w:val="002060"/>
              </w:rPr>
              <w:t>SABBATINI MATTIA</w:t>
            </w:r>
          </w:p>
        </w:tc>
        <w:tc>
          <w:tcPr>
            <w:tcW w:w="2200" w:type="dxa"/>
            <w:tcMar>
              <w:top w:w="20" w:type="dxa"/>
              <w:left w:w="20" w:type="dxa"/>
              <w:bottom w:w="20" w:type="dxa"/>
              <w:right w:w="20" w:type="dxa"/>
            </w:tcMar>
            <w:vAlign w:val="center"/>
            <w:hideMark/>
          </w:tcPr>
          <w:p w14:paraId="01860BC4" w14:textId="77777777" w:rsidR="002D3C68" w:rsidRPr="0026238F" w:rsidRDefault="002D3C68" w:rsidP="00BC4A1B">
            <w:pPr>
              <w:pStyle w:val="movimento2"/>
              <w:rPr>
                <w:color w:val="002060"/>
              </w:rPr>
            </w:pPr>
            <w:r w:rsidRPr="0026238F">
              <w:rPr>
                <w:color w:val="002060"/>
              </w:rPr>
              <w:t xml:space="preserve">(BULDOG T.N.T. LUCREZIA) </w:t>
            </w:r>
          </w:p>
        </w:tc>
        <w:tc>
          <w:tcPr>
            <w:tcW w:w="800" w:type="dxa"/>
            <w:tcMar>
              <w:top w:w="20" w:type="dxa"/>
              <w:left w:w="20" w:type="dxa"/>
              <w:bottom w:w="20" w:type="dxa"/>
              <w:right w:w="20" w:type="dxa"/>
            </w:tcMar>
            <w:vAlign w:val="center"/>
            <w:hideMark/>
          </w:tcPr>
          <w:p w14:paraId="0E7E118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5735225" w14:textId="77777777" w:rsidR="002D3C68" w:rsidRPr="0026238F" w:rsidRDefault="002D3C68" w:rsidP="00BC4A1B">
            <w:pPr>
              <w:pStyle w:val="movimento"/>
              <w:rPr>
                <w:color w:val="002060"/>
              </w:rPr>
            </w:pPr>
            <w:r w:rsidRPr="0026238F">
              <w:rPr>
                <w:color w:val="002060"/>
              </w:rPr>
              <w:t>CAPPELLETTI ROSARIO PIO</w:t>
            </w:r>
          </w:p>
        </w:tc>
        <w:tc>
          <w:tcPr>
            <w:tcW w:w="2200" w:type="dxa"/>
            <w:tcMar>
              <w:top w:w="20" w:type="dxa"/>
              <w:left w:w="20" w:type="dxa"/>
              <w:bottom w:w="20" w:type="dxa"/>
              <w:right w:w="20" w:type="dxa"/>
            </w:tcMar>
            <w:vAlign w:val="center"/>
            <w:hideMark/>
          </w:tcPr>
          <w:p w14:paraId="04231C37" w14:textId="77777777" w:rsidR="002D3C68" w:rsidRPr="0026238F" w:rsidRDefault="002D3C68" w:rsidP="00BC4A1B">
            <w:pPr>
              <w:pStyle w:val="movimento2"/>
              <w:rPr>
                <w:color w:val="002060"/>
              </w:rPr>
            </w:pPr>
            <w:r w:rsidRPr="0026238F">
              <w:rPr>
                <w:color w:val="002060"/>
              </w:rPr>
              <w:t xml:space="preserve">(OSIMO FIVE) </w:t>
            </w:r>
          </w:p>
        </w:tc>
      </w:tr>
    </w:tbl>
    <w:p w14:paraId="1D148F3C"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BF0EE9C" w14:textId="77777777" w:rsidTr="00BC4A1B">
        <w:tc>
          <w:tcPr>
            <w:tcW w:w="2200" w:type="dxa"/>
            <w:tcMar>
              <w:top w:w="20" w:type="dxa"/>
              <w:left w:w="20" w:type="dxa"/>
              <w:bottom w:w="20" w:type="dxa"/>
              <w:right w:w="20" w:type="dxa"/>
            </w:tcMar>
            <w:vAlign w:val="center"/>
            <w:hideMark/>
          </w:tcPr>
          <w:p w14:paraId="38C7AC71" w14:textId="77777777" w:rsidR="002D3C68" w:rsidRPr="0026238F" w:rsidRDefault="002D3C68" w:rsidP="00BC4A1B">
            <w:pPr>
              <w:pStyle w:val="movimento"/>
              <w:rPr>
                <w:color w:val="002060"/>
              </w:rPr>
            </w:pPr>
            <w:r w:rsidRPr="0026238F">
              <w:rPr>
                <w:color w:val="002060"/>
              </w:rPr>
              <w:t>DIAGNE ALASSANE NIANG</w:t>
            </w:r>
          </w:p>
        </w:tc>
        <w:tc>
          <w:tcPr>
            <w:tcW w:w="2200" w:type="dxa"/>
            <w:tcMar>
              <w:top w:w="20" w:type="dxa"/>
              <w:left w:w="20" w:type="dxa"/>
              <w:bottom w:w="20" w:type="dxa"/>
              <w:right w:w="20" w:type="dxa"/>
            </w:tcMar>
            <w:vAlign w:val="center"/>
            <w:hideMark/>
          </w:tcPr>
          <w:p w14:paraId="5F2F3501" w14:textId="77777777" w:rsidR="002D3C68" w:rsidRPr="0026238F" w:rsidRDefault="002D3C68" w:rsidP="00BC4A1B">
            <w:pPr>
              <w:pStyle w:val="movimento2"/>
              <w:rPr>
                <w:color w:val="002060"/>
              </w:rPr>
            </w:pPr>
            <w:r w:rsidRPr="0026238F">
              <w:rPr>
                <w:color w:val="002060"/>
              </w:rPr>
              <w:t xml:space="preserve">(A.V.I.S. RIPATRANSONE) </w:t>
            </w:r>
          </w:p>
        </w:tc>
        <w:tc>
          <w:tcPr>
            <w:tcW w:w="800" w:type="dxa"/>
            <w:tcMar>
              <w:top w:w="20" w:type="dxa"/>
              <w:left w:w="20" w:type="dxa"/>
              <w:bottom w:w="20" w:type="dxa"/>
              <w:right w:w="20" w:type="dxa"/>
            </w:tcMar>
            <w:vAlign w:val="center"/>
            <w:hideMark/>
          </w:tcPr>
          <w:p w14:paraId="31114BEB"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F9A4711" w14:textId="77777777" w:rsidR="002D3C68" w:rsidRPr="0026238F" w:rsidRDefault="002D3C68" w:rsidP="00BC4A1B">
            <w:pPr>
              <w:pStyle w:val="movimento"/>
              <w:rPr>
                <w:color w:val="002060"/>
              </w:rPr>
            </w:pPr>
            <w:r w:rsidRPr="0026238F">
              <w:rPr>
                <w:color w:val="002060"/>
              </w:rPr>
              <w:t>CARDELIA LUIGI</w:t>
            </w:r>
          </w:p>
        </w:tc>
        <w:tc>
          <w:tcPr>
            <w:tcW w:w="2200" w:type="dxa"/>
            <w:tcMar>
              <w:top w:w="20" w:type="dxa"/>
              <w:left w:w="20" w:type="dxa"/>
              <w:bottom w:w="20" w:type="dxa"/>
              <w:right w:w="20" w:type="dxa"/>
            </w:tcMar>
            <w:vAlign w:val="center"/>
            <w:hideMark/>
          </w:tcPr>
          <w:p w14:paraId="5CA54911" w14:textId="77777777" w:rsidR="002D3C68" w:rsidRPr="0026238F" w:rsidRDefault="002D3C68" w:rsidP="00BC4A1B">
            <w:pPr>
              <w:pStyle w:val="movimento2"/>
              <w:rPr>
                <w:color w:val="002060"/>
              </w:rPr>
            </w:pPr>
            <w:r w:rsidRPr="0026238F">
              <w:rPr>
                <w:color w:val="002060"/>
              </w:rPr>
              <w:t xml:space="preserve">(AUDAX 1970 S.ANGELO) </w:t>
            </w:r>
          </w:p>
        </w:tc>
      </w:tr>
    </w:tbl>
    <w:p w14:paraId="74FEC3EA" w14:textId="77777777" w:rsidR="002D3C68" w:rsidRPr="0026238F" w:rsidRDefault="002D3C68" w:rsidP="002D3C68">
      <w:pPr>
        <w:pStyle w:val="titolo10"/>
        <w:rPr>
          <w:rFonts w:eastAsiaTheme="minorEastAsia"/>
          <w:color w:val="002060"/>
        </w:rPr>
      </w:pPr>
      <w:r w:rsidRPr="0026238F">
        <w:rPr>
          <w:color w:val="002060"/>
        </w:rPr>
        <w:t xml:space="preserve">GARE DEL 12/ 1/2025 </w:t>
      </w:r>
    </w:p>
    <w:p w14:paraId="6CAEE1C4" w14:textId="77777777" w:rsidR="002D3C68" w:rsidRPr="0026238F" w:rsidRDefault="002D3C68" w:rsidP="002D3C68">
      <w:pPr>
        <w:pStyle w:val="titolo7a"/>
        <w:rPr>
          <w:color w:val="002060"/>
        </w:rPr>
      </w:pPr>
      <w:r w:rsidRPr="0026238F">
        <w:rPr>
          <w:color w:val="002060"/>
        </w:rPr>
        <w:t xml:space="preserve">PROVVEDIMENTI DISCIPLINARI </w:t>
      </w:r>
    </w:p>
    <w:p w14:paraId="0C17FC7D"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0F3E0AA0" w14:textId="77777777" w:rsidR="002D3C68" w:rsidRPr="0026238F" w:rsidRDefault="002D3C68" w:rsidP="002D3C68">
      <w:pPr>
        <w:pStyle w:val="titolo30"/>
        <w:rPr>
          <w:color w:val="002060"/>
        </w:rPr>
      </w:pPr>
      <w:r w:rsidRPr="0026238F">
        <w:rPr>
          <w:color w:val="002060"/>
        </w:rPr>
        <w:t xml:space="preserve">DIRIGENTI </w:t>
      </w:r>
    </w:p>
    <w:p w14:paraId="5A2A4CFA" w14:textId="77777777" w:rsidR="002D3C68" w:rsidRPr="0026238F" w:rsidRDefault="002D3C68" w:rsidP="002D3C68">
      <w:pPr>
        <w:pStyle w:val="titolo20"/>
        <w:rPr>
          <w:color w:val="002060"/>
        </w:rPr>
      </w:pPr>
      <w:r w:rsidRPr="0026238F">
        <w:rPr>
          <w:color w:val="002060"/>
        </w:rPr>
        <w:t xml:space="preserve">INIBIZIONE A TEMPO OPPURE SQUALIFICA A GARE: FINO AL 5/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9CDA8E2" w14:textId="77777777" w:rsidTr="00BC4A1B">
        <w:tc>
          <w:tcPr>
            <w:tcW w:w="2200" w:type="dxa"/>
            <w:tcMar>
              <w:top w:w="20" w:type="dxa"/>
              <w:left w:w="20" w:type="dxa"/>
              <w:bottom w:w="20" w:type="dxa"/>
              <w:right w:w="20" w:type="dxa"/>
            </w:tcMar>
            <w:vAlign w:val="center"/>
            <w:hideMark/>
          </w:tcPr>
          <w:p w14:paraId="23D7FD25" w14:textId="77777777" w:rsidR="002D3C68" w:rsidRPr="0026238F" w:rsidRDefault="002D3C68" w:rsidP="00BC4A1B">
            <w:pPr>
              <w:pStyle w:val="movimento"/>
              <w:rPr>
                <w:color w:val="002060"/>
              </w:rPr>
            </w:pPr>
            <w:r w:rsidRPr="0026238F">
              <w:rPr>
                <w:color w:val="002060"/>
              </w:rPr>
              <w:t>URBANI MAURO</w:t>
            </w:r>
          </w:p>
        </w:tc>
        <w:tc>
          <w:tcPr>
            <w:tcW w:w="2200" w:type="dxa"/>
            <w:tcMar>
              <w:top w:w="20" w:type="dxa"/>
              <w:left w:w="20" w:type="dxa"/>
              <w:bottom w:w="20" w:type="dxa"/>
              <w:right w:w="20" w:type="dxa"/>
            </w:tcMar>
            <w:vAlign w:val="center"/>
            <w:hideMark/>
          </w:tcPr>
          <w:p w14:paraId="3017449E" w14:textId="77777777" w:rsidR="002D3C68" w:rsidRPr="0026238F" w:rsidRDefault="002D3C68" w:rsidP="00BC4A1B">
            <w:pPr>
              <w:pStyle w:val="movimento2"/>
              <w:rPr>
                <w:color w:val="002060"/>
              </w:rPr>
            </w:pPr>
            <w:r w:rsidRPr="0026238F">
              <w:rPr>
                <w:color w:val="002060"/>
              </w:rPr>
              <w:t xml:space="preserve">(JESINA S.R.L.) </w:t>
            </w:r>
          </w:p>
        </w:tc>
        <w:tc>
          <w:tcPr>
            <w:tcW w:w="800" w:type="dxa"/>
            <w:tcMar>
              <w:top w:w="20" w:type="dxa"/>
              <w:left w:w="20" w:type="dxa"/>
              <w:bottom w:w="20" w:type="dxa"/>
              <w:right w:w="20" w:type="dxa"/>
            </w:tcMar>
            <w:vAlign w:val="center"/>
            <w:hideMark/>
          </w:tcPr>
          <w:p w14:paraId="07B02284"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B28CF8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7AD98DA" w14:textId="77777777" w:rsidR="002D3C68" w:rsidRPr="0026238F" w:rsidRDefault="002D3C68" w:rsidP="00BC4A1B">
            <w:pPr>
              <w:pStyle w:val="movimento2"/>
              <w:rPr>
                <w:color w:val="002060"/>
              </w:rPr>
            </w:pPr>
            <w:r w:rsidRPr="0026238F">
              <w:rPr>
                <w:color w:val="002060"/>
              </w:rPr>
              <w:t> </w:t>
            </w:r>
          </w:p>
        </w:tc>
      </w:tr>
    </w:tbl>
    <w:p w14:paraId="01D496BC" w14:textId="77777777" w:rsidR="002D3C68" w:rsidRPr="0026238F" w:rsidRDefault="002D3C68" w:rsidP="002D3C68">
      <w:pPr>
        <w:pStyle w:val="diffida"/>
        <w:spacing w:before="80" w:beforeAutospacing="0" w:after="40" w:afterAutospacing="0"/>
        <w:jc w:val="left"/>
        <w:rPr>
          <w:rFonts w:eastAsiaTheme="minorEastAsia"/>
          <w:color w:val="002060"/>
        </w:rPr>
      </w:pPr>
      <w:r w:rsidRPr="0026238F">
        <w:rPr>
          <w:color w:val="002060"/>
        </w:rPr>
        <w:t xml:space="preserve">Per comportamento irriguardoso nei confronti dell'arbitro. Allontanato. </w:t>
      </w:r>
    </w:p>
    <w:p w14:paraId="53A7595A" w14:textId="77777777" w:rsidR="002D3C68" w:rsidRPr="0026238F" w:rsidRDefault="002D3C68" w:rsidP="002D3C68">
      <w:pPr>
        <w:pStyle w:val="titolo30"/>
        <w:rPr>
          <w:color w:val="002060"/>
        </w:rPr>
      </w:pPr>
      <w:r w:rsidRPr="0026238F">
        <w:rPr>
          <w:color w:val="002060"/>
        </w:rPr>
        <w:t xml:space="preserve">CALCIATORI NON ESPULSI </w:t>
      </w:r>
    </w:p>
    <w:p w14:paraId="561BAE3C" w14:textId="77777777" w:rsidR="002D3C68" w:rsidRPr="0026238F" w:rsidRDefault="002D3C68" w:rsidP="002D3C68">
      <w:pPr>
        <w:pStyle w:val="titolo20"/>
        <w:rPr>
          <w:color w:val="002060"/>
        </w:rPr>
      </w:pPr>
      <w:r w:rsidRPr="0026238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BA05A89" w14:textId="77777777" w:rsidTr="00BC4A1B">
        <w:tc>
          <w:tcPr>
            <w:tcW w:w="2200" w:type="dxa"/>
            <w:tcMar>
              <w:top w:w="20" w:type="dxa"/>
              <w:left w:w="20" w:type="dxa"/>
              <w:bottom w:w="20" w:type="dxa"/>
              <w:right w:w="20" w:type="dxa"/>
            </w:tcMar>
            <w:vAlign w:val="center"/>
            <w:hideMark/>
          </w:tcPr>
          <w:p w14:paraId="7EF80AC9" w14:textId="77777777" w:rsidR="002D3C68" w:rsidRPr="0026238F" w:rsidRDefault="002D3C68" w:rsidP="00BC4A1B">
            <w:pPr>
              <w:pStyle w:val="movimento"/>
              <w:rPr>
                <w:color w:val="002060"/>
              </w:rPr>
            </w:pPr>
            <w:r w:rsidRPr="0026238F">
              <w:rPr>
                <w:color w:val="002060"/>
              </w:rPr>
              <w:t>FALCONE DAVIDE</w:t>
            </w:r>
          </w:p>
        </w:tc>
        <w:tc>
          <w:tcPr>
            <w:tcW w:w="2200" w:type="dxa"/>
            <w:tcMar>
              <w:top w:w="20" w:type="dxa"/>
              <w:left w:w="20" w:type="dxa"/>
              <w:bottom w:w="20" w:type="dxa"/>
              <w:right w:w="20" w:type="dxa"/>
            </w:tcMar>
            <w:vAlign w:val="center"/>
            <w:hideMark/>
          </w:tcPr>
          <w:p w14:paraId="0CC2BCCE"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25D1E10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FB1F01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8540DC0" w14:textId="77777777" w:rsidR="002D3C68" w:rsidRPr="0026238F" w:rsidRDefault="002D3C68" w:rsidP="00BC4A1B">
            <w:pPr>
              <w:pStyle w:val="movimento2"/>
              <w:rPr>
                <w:color w:val="002060"/>
              </w:rPr>
            </w:pPr>
            <w:r w:rsidRPr="0026238F">
              <w:rPr>
                <w:color w:val="002060"/>
              </w:rPr>
              <w:t> </w:t>
            </w:r>
          </w:p>
        </w:tc>
      </w:tr>
    </w:tbl>
    <w:p w14:paraId="51BE272A" w14:textId="77777777" w:rsidR="002D3C68" w:rsidRPr="0026238F" w:rsidRDefault="002D3C68" w:rsidP="002D3C68">
      <w:pPr>
        <w:pStyle w:val="diffida"/>
        <w:spacing w:before="80" w:beforeAutospacing="0" w:after="40" w:afterAutospacing="0"/>
        <w:jc w:val="left"/>
        <w:rPr>
          <w:rFonts w:eastAsiaTheme="minorEastAsia"/>
          <w:color w:val="002060"/>
        </w:rPr>
      </w:pPr>
      <w:r w:rsidRPr="0026238F">
        <w:rPr>
          <w:color w:val="002060"/>
        </w:rPr>
        <w:lastRenderedPageBreak/>
        <w:t>Per aver al termine della gara esultato in maniera provocatoria dava</w:t>
      </w:r>
      <w:r>
        <w:rPr>
          <w:color w:val="002060"/>
        </w:rPr>
        <w:t>n</w:t>
      </w:r>
      <w:r w:rsidRPr="0026238F">
        <w:rPr>
          <w:color w:val="002060"/>
        </w:rPr>
        <w:t xml:space="preserve">ti alla panchina avversaria scatenando la reazione dei giocatori e dei dirigenti ospiti. </w:t>
      </w:r>
    </w:p>
    <w:p w14:paraId="06F15798" w14:textId="77777777" w:rsidR="002D3C68" w:rsidRPr="0026238F" w:rsidRDefault="002D3C68" w:rsidP="002D3C68">
      <w:pPr>
        <w:pStyle w:val="titolo20"/>
        <w:rPr>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ADC8A57" w14:textId="77777777" w:rsidTr="00BC4A1B">
        <w:tc>
          <w:tcPr>
            <w:tcW w:w="2200" w:type="dxa"/>
            <w:tcMar>
              <w:top w:w="20" w:type="dxa"/>
              <w:left w:w="20" w:type="dxa"/>
              <w:bottom w:w="20" w:type="dxa"/>
              <w:right w:w="20" w:type="dxa"/>
            </w:tcMar>
            <w:vAlign w:val="center"/>
            <w:hideMark/>
          </w:tcPr>
          <w:p w14:paraId="73BA13D2" w14:textId="77777777" w:rsidR="002D3C68" w:rsidRPr="0026238F" w:rsidRDefault="002D3C68" w:rsidP="00BC4A1B">
            <w:pPr>
              <w:pStyle w:val="movimento"/>
              <w:rPr>
                <w:color w:val="002060"/>
              </w:rPr>
            </w:pPr>
            <w:r w:rsidRPr="0026238F">
              <w:rPr>
                <w:color w:val="002060"/>
              </w:rPr>
              <w:t>FALCONE DAVIDE</w:t>
            </w:r>
          </w:p>
        </w:tc>
        <w:tc>
          <w:tcPr>
            <w:tcW w:w="2200" w:type="dxa"/>
            <w:tcMar>
              <w:top w:w="20" w:type="dxa"/>
              <w:left w:w="20" w:type="dxa"/>
              <w:bottom w:w="20" w:type="dxa"/>
              <w:right w:w="20" w:type="dxa"/>
            </w:tcMar>
            <w:vAlign w:val="center"/>
            <w:hideMark/>
          </w:tcPr>
          <w:p w14:paraId="44974292" w14:textId="77777777" w:rsidR="002D3C68" w:rsidRPr="0026238F" w:rsidRDefault="002D3C68" w:rsidP="00BC4A1B">
            <w:pPr>
              <w:pStyle w:val="movimento2"/>
              <w:rPr>
                <w:color w:val="002060"/>
              </w:rPr>
            </w:pPr>
            <w:r w:rsidRPr="0026238F">
              <w:rPr>
                <w:color w:val="002060"/>
              </w:rPr>
              <w:t xml:space="preserve">(FUTSAL VIRE GEOSISTEM ASD) </w:t>
            </w:r>
          </w:p>
        </w:tc>
        <w:tc>
          <w:tcPr>
            <w:tcW w:w="800" w:type="dxa"/>
            <w:tcMar>
              <w:top w:w="20" w:type="dxa"/>
              <w:left w:w="20" w:type="dxa"/>
              <w:bottom w:w="20" w:type="dxa"/>
              <w:right w:w="20" w:type="dxa"/>
            </w:tcMar>
            <w:vAlign w:val="center"/>
            <w:hideMark/>
          </w:tcPr>
          <w:p w14:paraId="79E1A87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6107C2E0" w14:textId="77777777" w:rsidR="002D3C68" w:rsidRPr="0026238F" w:rsidRDefault="002D3C68" w:rsidP="00BC4A1B">
            <w:pPr>
              <w:pStyle w:val="movimento"/>
              <w:rPr>
                <w:color w:val="002060"/>
              </w:rPr>
            </w:pPr>
            <w:r w:rsidRPr="0026238F">
              <w:rPr>
                <w:color w:val="002060"/>
              </w:rPr>
              <w:t>BRUALDI ALESSANDRO</w:t>
            </w:r>
          </w:p>
        </w:tc>
        <w:tc>
          <w:tcPr>
            <w:tcW w:w="2200" w:type="dxa"/>
            <w:tcMar>
              <w:top w:w="20" w:type="dxa"/>
              <w:left w:w="20" w:type="dxa"/>
              <w:bottom w:w="20" w:type="dxa"/>
              <w:right w:w="20" w:type="dxa"/>
            </w:tcMar>
            <w:vAlign w:val="center"/>
            <w:hideMark/>
          </w:tcPr>
          <w:p w14:paraId="01CC04B0" w14:textId="77777777" w:rsidR="002D3C68" w:rsidRPr="0026238F" w:rsidRDefault="002D3C68" w:rsidP="00BC4A1B">
            <w:pPr>
              <w:pStyle w:val="movimento2"/>
              <w:rPr>
                <w:color w:val="002060"/>
              </w:rPr>
            </w:pPr>
            <w:r w:rsidRPr="0026238F">
              <w:rPr>
                <w:color w:val="002060"/>
              </w:rPr>
              <w:t xml:space="preserve">(ITALSERVICE C5) </w:t>
            </w:r>
          </w:p>
        </w:tc>
      </w:tr>
      <w:tr w:rsidR="002D3C68" w:rsidRPr="0026238F" w14:paraId="1C7214DB" w14:textId="77777777" w:rsidTr="00BC4A1B">
        <w:tc>
          <w:tcPr>
            <w:tcW w:w="2200" w:type="dxa"/>
            <w:tcMar>
              <w:top w:w="20" w:type="dxa"/>
              <w:left w:w="20" w:type="dxa"/>
              <w:bottom w:w="20" w:type="dxa"/>
              <w:right w:w="20" w:type="dxa"/>
            </w:tcMar>
            <w:vAlign w:val="center"/>
            <w:hideMark/>
          </w:tcPr>
          <w:p w14:paraId="49B3DA23" w14:textId="77777777" w:rsidR="002D3C68" w:rsidRPr="0026238F" w:rsidRDefault="002D3C68" w:rsidP="00BC4A1B">
            <w:pPr>
              <w:pStyle w:val="movimento"/>
              <w:rPr>
                <w:color w:val="002060"/>
              </w:rPr>
            </w:pPr>
            <w:r w:rsidRPr="0026238F">
              <w:rPr>
                <w:color w:val="002060"/>
              </w:rPr>
              <w:t>ZANNOTTI DANIELE</w:t>
            </w:r>
          </w:p>
        </w:tc>
        <w:tc>
          <w:tcPr>
            <w:tcW w:w="2200" w:type="dxa"/>
            <w:tcMar>
              <w:top w:w="20" w:type="dxa"/>
              <w:left w:w="20" w:type="dxa"/>
              <w:bottom w:w="20" w:type="dxa"/>
              <w:right w:w="20" w:type="dxa"/>
            </w:tcMar>
            <w:vAlign w:val="center"/>
            <w:hideMark/>
          </w:tcPr>
          <w:p w14:paraId="13C459D5" w14:textId="77777777" w:rsidR="002D3C68" w:rsidRPr="0026238F" w:rsidRDefault="002D3C68" w:rsidP="00BC4A1B">
            <w:pPr>
              <w:pStyle w:val="movimento2"/>
              <w:rPr>
                <w:color w:val="002060"/>
              </w:rPr>
            </w:pPr>
            <w:r w:rsidRPr="0026238F">
              <w:rPr>
                <w:color w:val="002060"/>
              </w:rPr>
              <w:t xml:space="preserve">(JESINA S.R.L.) </w:t>
            </w:r>
          </w:p>
        </w:tc>
        <w:tc>
          <w:tcPr>
            <w:tcW w:w="800" w:type="dxa"/>
            <w:tcMar>
              <w:top w:w="20" w:type="dxa"/>
              <w:left w:w="20" w:type="dxa"/>
              <w:bottom w:w="20" w:type="dxa"/>
              <w:right w:w="20" w:type="dxa"/>
            </w:tcMar>
            <w:vAlign w:val="center"/>
            <w:hideMark/>
          </w:tcPr>
          <w:p w14:paraId="6EB704D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E426CD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5579814" w14:textId="77777777" w:rsidR="002D3C68" w:rsidRPr="0026238F" w:rsidRDefault="002D3C68" w:rsidP="00BC4A1B">
            <w:pPr>
              <w:pStyle w:val="movimento2"/>
              <w:rPr>
                <w:color w:val="002060"/>
              </w:rPr>
            </w:pPr>
            <w:r w:rsidRPr="0026238F">
              <w:rPr>
                <w:color w:val="002060"/>
              </w:rPr>
              <w:t> </w:t>
            </w:r>
          </w:p>
        </w:tc>
      </w:tr>
    </w:tbl>
    <w:p w14:paraId="5F96C403"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6C22AFC6" w14:textId="77777777" w:rsidTr="00BC4A1B">
        <w:tc>
          <w:tcPr>
            <w:tcW w:w="2200" w:type="dxa"/>
            <w:tcMar>
              <w:top w:w="20" w:type="dxa"/>
              <w:left w:w="20" w:type="dxa"/>
              <w:bottom w:w="20" w:type="dxa"/>
              <w:right w:w="20" w:type="dxa"/>
            </w:tcMar>
            <w:vAlign w:val="center"/>
            <w:hideMark/>
          </w:tcPr>
          <w:p w14:paraId="35EA989B" w14:textId="77777777" w:rsidR="002D3C68" w:rsidRPr="0026238F" w:rsidRDefault="002D3C68" w:rsidP="00BC4A1B">
            <w:pPr>
              <w:pStyle w:val="movimento"/>
              <w:rPr>
                <w:color w:val="002060"/>
              </w:rPr>
            </w:pPr>
            <w:r w:rsidRPr="0026238F">
              <w:rPr>
                <w:color w:val="002060"/>
              </w:rPr>
              <w:t>GIACCHETTA NICOLA</w:t>
            </w:r>
          </w:p>
        </w:tc>
        <w:tc>
          <w:tcPr>
            <w:tcW w:w="2200" w:type="dxa"/>
            <w:tcMar>
              <w:top w:w="20" w:type="dxa"/>
              <w:left w:w="20" w:type="dxa"/>
              <w:bottom w:w="20" w:type="dxa"/>
              <w:right w:w="20" w:type="dxa"/>
            </w:tcMar>
            <w:vAlign w:val="center"/>
            <w:hideMark/>
          </w:tcPr>
          <w:p w14:paraId="03ED5345" w14:textId="77777777" w:rsidR="002D3C68" w:rsidRPr="0026238F" w:rsidRDefault="002D3C68" w:rsidP="00BC4A1B">
            <w:pPr>
              <w:pStyle w:val="movimento2"/>
              <w:rPr>
                <w:color w:val="002060"/>
              </w:rPr>
            </w:pPr>
            <w:r w:rsidRPr="0026238F">
              <w:rPr>
                <w:color w:val="002060"/>
              </w:rPr>
              <w:t xml:space="preserve">(C.U.S. MACERATA CALCIO A5) </w:t>
            </w:r>
          </w:p>
        </w:tc>
        <w:tc>
          <w:tcPr>
            <w:tcW w:w="800" w:type="dxa"/>
            <w:tcMar>
              <w:top w:w="20" w:type="dxa"/>
              <w:left w:w="20" w:type="dxa"/>
              <w:bottom w:w="20" w:type="dxa"/>
              <w:right w:w="20" w:type="dxa"/>
            </w:tcMar>
            <w:vAlign w:val="center"/>
            <w:hideMark/>
          </w:tcPr>
          <w:p w14:paraId="42A03331"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6D8B053" w14:textId="77777777" w:rsidR="002D3C68" w:rsidRPr="0026238F" w:rsidRDefault="002D3C68" w:rsidP="00BC4A1B">
            <w:pPr>
              <w:pStyle w:val="movimento"/>
              <w:rPr>
                <w:color w:val="002060"/>
              </w:rPr>
            </w:pPr>
            <w:r w:rsidRPr="0026238F">
              <w:rPr>
                <w:color w:val="002060"/>
              </w:rPr>
              <w:t>PREMICI RICCARDO</w:t>
            </w:r>
          </w:p>
        </w:tc>
        <w:tc>
          <w:tcPr>
            <w:tcW w:w="2200" w:type="dxa"/>
            <w:tcMar>
              <w:top w:w="20" w:type="dxa"/>
              <w:left w:w="20" w:type="dxa"/>
              <w:bottom w:w="20" w:type="dxa"/>
              <w:right w:w="20" w:type="dxa"/>
            </w:tcMar>
            <w:vAlign w:val="center"/>
            <w:hideMark/>
          </w:tcPr>
          <w:p w14:paraId="11F12B9C" w14:textId="77777777" w:rsidR="002D3C68" w:rsidRPr="0026238F" w:rsidRDefault="002D3C68" w:rsidP="00BC4A1B">
            <w:pPr>
              <w:pStyle w:val="movimento2"/>
              <w:rPr>
                <w:color w:val="002060"/>
              </w:rPr>
            </w:pPr>
            <w:r w:rsidRPr="0026238F">
              <w:rPr>
                <w:color w:val="002060"/>
              </w:rPr>
              <w:t xml:space="preserve">(FUTSAL VIRE GEOSISTEM ASD) </w:t>
            </w:r>
          </w:p>
        </w:tc>
      </w:tr>
      <w:tr w:rsidR="002D3C68" w:rsidRPr="0026238F" w14:paraId="2B7E7760" w14:textId="77777777" w:rsidTr="00BC4A1B">
        <w:tc>
          <w:tcPr>
            <w:tcW w:w="2200" w:type="dxa"/>
            <w:tcMar>
              <w:top w:w="20" w:type="dxa"/>
              <w:left w:w="20" w:type="dxa"/>
              <w:bottom w:w="20" w:type="dxa"/>
              <w:right w:w="20" w:type="dxa"/>
            </w:tcMar>
            <w:vAlign w:val="center"/>
            <w:hideMark/>
          </w:tcPr>
          <w:p w14:paraId="09BE304D" w14:textId="77777777" w:rsidR="002D3C68" w:rsidRPr="0026238F" w:rsidRDefault="002D3C68" w:rsidP="00BC4A1B">
            <w:pPr>
              <w:pStyle w:val="movimento"/>
              <w:rPr>
                <w:color w:val="002060"/>
              </w:rPr>
            </w:pPr>
            <w:r w:rsidRPr="0026238F">
              <w:rPr>
                <w:color w:val="002060"/>
              </w:rPr>
              <w:t>GHERARDI PIETRO</w:t>
            </w:r>
          </w:p>
        </w:tc>
        <w:tc>
          <w:tcPr>
            <w:tcW w:w="2200" w:type="dxa"/>
            <w:tcMar>
              <w:top w:w="20" w:type="dxa"/>
              <w:left w:w="20" w:type="dxa"/>
              <w:bottom w:w="20" w:type="dxa"/>
              <w:right w:w="20" w:type="dxa"/>
            </w:tcMar>
            <w:vAlign w:val="center"/>
            <w:hideMark/>
          </w:tcPr>
          <w:p w14:paraId="604FA6B4" w14:textId="77777777" w:rsidR="002D3C68" w:rsidRPr="0026238F" w:rsidRDefault="002D3C68" w:rsidP="00BC4A1B">
            <w:pPr>
              <w:pStyle w:val="movimento2"/>
              <w:rPr>
                <w:color w:val="002060"/>
              </w:rPr>
            </w:pPr>
            <w:r w:rsidRPr="0026238F">
              <w:rPr>
                <w:color w:val="002060"/>
              </w:rPr>
              <w:t xml:space="preserve">(JESINA S.R.L.) </w:t>
            </w:r>
          </w:p>
        </w:tc>
        <w:tc>
          <w:tcPr>
            <w:tcW w:w="800" w:type="dxa"/>
            <w:tcMar>
              <w:top w:w="20" w:type="dxa"/>
              <w:left w:w="20" w:type="dxa"/>
              <w:bottom w:w="20" w:type="dxa"/>
              <w:right w:w="20" w:type="dxa"/>
            </w:tcMar>
            <w:vAlign w:val="center"/>
            <w:hideMark/>
          </w:tcPr>
          <w:p w14:paraId="6ABB321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A7D6902" w14:textId="77777777" w:rsidR="002D3C68" w:rsidRPr="0026238F" w:rsidRDefault="002D3C68" w:rsidP="00BC4A1B">
            <w:pPr>
              <w:pStyle w:val="movimento"/>
              <w:rPr>
                <w:color w:val="002060"/>
              </w:rPr>
            </w:pPr>
            <w:r w:rsidRPr="0026238F">
              <w:rPr>
                <w:color w:val="002060"/>
              </w:rPr>
              <w:t>GOVERNATORI GIULIO</w:t>
            </w:r>
          </w:p>
        </w:tc>
        <w:tc>
          <w:tcPr>
            <w:tcW w:w="2200" w:type="dxa"/>
            <w:tcMar>
              <w:top w:w="20" w:type="dxa"/>
              <w:left w:w="20" w:type="dxa"/>
              <w:bottom w:w="20" w:type="dxa"/>
              <w:right w:w="20" w:type="dxa"/>
            </w:tcMar>
            <w:vAlign w:val="center"/>
            <w:hideMark/>
          </w:tcPr>
          <w:p w14:paraId="28324499" w14:textId="77777777" w:rsidR="002D3C68" w:rsidRPr="0026238F" w:rsidRDefault="002D3C68" w:rsidP="00BC4A1B">
            <w:pPr>
              <w:pStyle w:val="movimento2"/>
              <w:rPr>
                <w:color w:val="002060"/>
              </w:rPr>
            </w:pPr>
            <w:r w:rsidRPr="0026238F">
              <w:rPr>
                <w:color w:val="002060"/>
              </w:rPr>
              <w:t xml:space="preserve">(JESINA S.R.L.) </w:t>
            </w:r>
          </w:p>
        </w:tc>
      </w:tr>
    </w:tbl>
    <w:p w14:paraId="2DB676E4" w14:textId="77777777" w:rsidR="002D3C68" w:rsidRDefault="002D3C68" w:rsidP="002D3C68">
      <w:pPr>
        <w:pStyle w:val="breakline"/>
        <w:rPr>
          <w:color w:val="002060"/>
        </w:rPr>
      </w:pPr>
    </w:p>
    <w:p w14:paraId="4BFBDA93"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7FD19C3"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3D217F1" w14:textId="77777777" w:rsidR="002D3C68" w:rsidRPr="0026238F" w:rsidRDefault="002D3C68" w:rsidP="002D3C68">
      <w:pPr>
        <w:pStyle w:val="breakline"/>
        <w:rPr>
          <w:rFonts w:eastAsiaTheme="minorEastAsia"/>
          <w:color w:val="002060"/>
        </w:rPr>
      </w:pPr>
    </w:p>
    <w:p w14:paraId="0DED6B0B" w14:textId="77777777" w:rsidR="002D3C68" w:rsidRPr="0026238F" w:rsidRDefault="002D3C68" w:rsidP="002D3C68">
      <w:pPr>
        <w:pStyle w:val="titoloprinc0"/>
        <w:rPr>
          <w:color w:val="002060"/>
        </w:rPr>
      </w:pPr>
      <w:r w:rsidRPr="0026238F">
        <w:rPr>
          <w:color w:val="002060"/>
        </w:rPr>
        <w:t>CLASSIFICA</w:t>
      </w:r>
    </w:p>
    <w:p w14:paraId="68304D73" w14:textId="77777777" w:rsidR="002D3C68" w:rsidRPr="0026238F" w:rsidRDefault="002D3C68" w:rsidP="002D3C68">
      <w:pPr>
        <w:pStyle w:val="breakline"/>
        <w:rPr>
          <w:color w:val="002060"/>
        </w:rPr>
      </w:pPr>
    </w:p>
    <w:p w14:paraId="2018276B" w14:textId="77777777" w:rsidR="002D3C68" w:rsidRPr="0026238F" w:rsidRDefault="002D3C68" w:rsidP="002D3C68">
      <w:pPr>
        <w:pStyle w:val="breakline"/>
        <w:rPr>
          <w:color w:val="002060"/>
        </w:rPr>
      </w:pPr>
    </w:p>
    <w:p w14:paraId="59AD0A43" w14:textId="77777777" w:rsidR="002D3C68" w:rsidRPr="0026238F" w:rsidRDefault="002D3C68" w:rsidP="002D3C68">
      <w:pPr>
        <w:pStyle w:val="sottotitolocampionato10"/>
        <w:rPr>
          <w:color w:val="002060"/>
        </w:rPr>
      </w:pPr>
      <w:r w:rsidRPr="0026238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796F557A"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F96BD"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6A7CC"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46D5"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0775"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D088A"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8BB1"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5055B"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B37DE"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2840"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3E89C" w14:textId="77777777" w:rsidR="002D3C68" w:rsidRPr="0026238F" w:rsidRDefault="002D3C68" w:rsidP="00BC4A1B">
            <w:pPr>
              <w:pStyle w:val="headertabella0"/>
              <w:rPr>
                <w:color w:val="002060"/>
              </w:rPr>
            </w:pPr>
            <w:r w:rsidRPr="0026238F">
              <w:rPr>
                <w:color w:val="002060"/>
              </w:rPr>
              <w:t>PE</w:t>
            </w:r>
          </w:p>
        </w:tc>
      </w:tr>
      <w:tr w:rsidR="002D3C68" w:rsidRPr="0026238F" w14:paraId="48A2478F"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2F1AFD" w14:textId="77777777" w:rsidR="002D3C68" w:rsidRPr="0026238F" w:rsidRDefault="002D3C68" w:rsidP="00BC4A1B">
            <w:pPr>
              <w:pStyle w:val="rowtabella0"/>
              <w:rPr>
                <w:color w:val="002060"/>
              </w:rPr>
            </w:pPr>
            <w:r w:rsidRPr="0026238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B3B7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4E9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F05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17C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607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94A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53B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2C50"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CACF" w14:textId="77777777" w:rsidR="002D3C68" w:rsidRPr="0026238F" w:rsidRDefault="002D3C68" w:rsidP="00BC4A1B">
            <w:pPr>
              <w:pStyle w:val="rowtabella0"/>
              <w:jc w:val="center"/>
              <w:rPr>
                <w:color w:val="002060"/>
              </w:rPr>
            </w:pPr>
            <w:r w:rsidRPr="0026238F">
              <w:rPr>
                <w:color w:val="002060"/>
              </w:rPr>
              <w:t>0</w:t>
            </w:r>
          </w:p>
        </w:tc>
      </w:tr>
      <w:tr w:rsidR="002D3C68" w:rsidRPr="0026238F" w14:paraId="2D6432C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0030E" w14:textId="77777777" w:rsidR="002D3C68" w:rsidRPr="0026238F" w:rsidRDefault="002D3C68" w:rsidP="00BC4A1B">
            <w:pPr>
              <w:pStyle w:val="rowtabella0"/>
              <w:rPr>
                <w:color w:val="002060"/>
              </w:rPr>
            </w:pPr>
            <w:r w:rsidRPr="0026238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FC3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927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9EF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402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2CFA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5D8A"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2342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83E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CC7A" w14:textId="77777777" w:rsidR="002D3C68" w:rsidRPr="0026238F" w:rsidRDefault="002D3C68" w:rsidP="00BC4A1B">
            <w:pPr>
              <w:pStyle w:val="rowtabella0"/>
              <w:jc w:val="center"/>
              <w:rPr>
                <w:color w:val="002060"/>
              </w:rPr>
            </w:pPr>
            <w:r w:rsidRPr="0026238F">
              <w:rPr>
                <w:color w:val="002060"/>
              </w:rPr>
              <w:t>0</w:t>
            </w:r>
          </w:p>
        </w:tc>
      </w:tr>
      <w:tr w:rsidR="002D3C68" w:rsidRPr="0026238F" w14:paraId="424F382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C9039" w14:textId="77777777" w:rsidR="002D3C68" w:rsidRPr="0026238F" w:rsidRDefault="002D3C68" w:rsidP="00BC4A1B">
            <w:pPr>
              <w:pStyle w:val="rowtabella0"/>
              <w:rPr>
                <w:color w:val="002060"/>
              </w:rPr>
            </w:pPr>
            <w:r w:rsidRPr="0026238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C0B0"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DBA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8CF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4D1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A2F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18D4"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45E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3E74"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F288" w14:textId="77777777" w:rsidR="002D3C68" w:rsidRPr="0026238F" w:rsidRDefault="002D3C68" w:rsidP="00BC4A1B">
            <w:pPr>
              <w:pStyle w:val="rowtabella0"/>
              <w:jc w:val="center"/>
              <w:rPr>
                <w:color w:val="002060"/>
              </w:rPr>
            </w:pPr>
            <w:r w:rsidRPr="0026238F">
              <w:rPr>
                <w:color w:val="002060"/>
              </w:rPr>
              <w:t>0</w:t>
            </w:r>
          </w:p>
        </w:tc>
      </w:tr>
      <w:tr w:rsidR="002D3C68" w:rsidRPr="0026238F" w14:paraId="04A0E43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912F7" w14:textId="77777777" w:rsidR="002D3C68" w:rsidRPr="0026238F" w:rsidRDefault="002D3C68" w:rsidP="00BC4A1B">
            <w:pPr>
              <w:pStyle w:val="rowtabella0"/>
              <w:rPr>
                <w:color w:val="002060"/>
              </w:rPr>
            </w:pPr>
            <w:r w:rsidRPr="0026238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8AC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E210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F0F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FAA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5528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BC9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D101"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F46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A926" w14:textId="77777777" w:rsidR="002D3C68" w:rsidRPr="0026238F" w:rsidRDefault="002D3C68" w:rsidP="00BC4A1B">
            <w:pPr>
              <w:pStyle w:val="rowtabella0"/>
              <w:jc w:val="center"/>
              <w:rPr>
                <w:color w:val="002060"/>
              </w:rPr>
            </w:pPr>
            <w:r w:rsidRPr="0026238F">
              <w:rPr>
                <w:color w:val="002060"/>
              </w:rPr>
              <w:t>0</w:t>
            </w:r>
          </w:p>
        </w:tc>
      </w:tr>
      <w:tr w:rsidR="002D3C68" w:rsidRPr="0026238F" w14:paraId="54E6994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F9115" w14:textId="77777777" w:rsidR="002D3C68" w:rsidRPr="0026238F" w:rsidRDefault="002D3C68" w:rsidP="00BC4A1B">
            <w:pPr>
              <w:pStyle w:val="rowtabella0"/>
              <w:rPr>
                <w:color w:val="002060"/>
              </w:rPr>
            </w:pPr>
            <w:r w:rsidRPr="0026238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A59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D52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812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874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FEB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B4B4"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D51C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6366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C670" w14:textId="77777777" w:rsidR="002D3C68" w:rsidRPr="0026238F" w:rsidRDefault="002D3C68" w:rsidP="00BC4A1B">
            <w:pPr>
              <w:pStyle w:val="rowtabella0"/>
              <w:jc w:val="center"/>
              <w:rPr>
                <w:color w:val="002060"/>
              </w:rPr>
            </w:pPr>
            <w:r w:rsidRPr="0026238F">
              <w:rPr>
                <w:color w:val="002060"/>
              </w:rPr>
              <w:t>0</w:t>
            </w:r>
          </w:p>
        </w:tc>
      </w:tr>
      <w:tr w:rsidR="002D3C68" w:rsidRPr="0026238F" w14:paraId="31A0B5F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3AD96" w14:textId="77777777" w:rsidR="002D3C68" w:rsidRPr="0026238F" w:rsidRDefault="002D3C68" w:rsidP="00BC4A1B">
            <w:pPr>
              <w:pStyle w:val="rowtabella0"/>
              <w:rPr>
                <w:color w:val="002060"/>
              </w:rPr>
            </w:pPr>
            <w:r w:rsidRPr="0026238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171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2DF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0C1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7A0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A78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B97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97A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823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64ED" w14:textId="77777777" w:rsidR="002D3C68" w:rsidRPr="0026238F" w:rsidRDefault="002D3C68" w:rsidP="00BC4A1B">
            <w:pPr>
              <w:pStyle w:val="rowtabella0"/>
              <w:jc w:val="center"/>
              <w:rPr>
                <w:color w:val="002060"/>
              </w:rPr>
            </w:pPr>
            <w:r w:rsidRPr="0026238F">
              <w:rPr>
                <w:color w:val="002060"/>
              </w:rPr>
              <w:t>0</w:t>
            </w:r>
          </w:p>
        </w:tc>
      </w:tr>
      <w:tr w:rsidR="002D3C68" w:rsidRPr="0026238F" w14:paraId="0BED686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24EDF" w14:textId="77777777" w:rsidR="002D3C68" w:rsidRPr="0026238F" w:rsidRDefault="002D3C68" w:rsidP="00BC4A1B">
            <w:pPr>
              <w:pStyle w:val="rowtabella0"/>
              <w:rPr>
                <w:color w:val="002060"/>
                <w:lang w:val="es-ES"/>
              </w:rPr>
            </w:pPr>
            <w:r w:rsidRPr="0026238F">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C86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204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716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772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00F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FB18"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88C2"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476D"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0F58" w14:textId="77777777" w:rsidR="002D3C68" w:rsidRPr="0026238F" w:rsidRDefault="002D3C68" w:rsidP="00BC4A1B">
            <w:pPr>
              <w:pStyle w:val="rowtabella0"/>
              <w:jc w:val="center"/>
              <w:rPr>
                <w:color w:val="002060"/>
              </w:rPr>
            </w:pPr>
            <w:r w:rsidRPr="0026238F">
              <w:rPr>
                <w:color w:val="002060"/>
              </w:rPr>
              <w:t>0</w:t>
            </w:r>
          </w:p>
        </w:tc>
      </w:tr>
      <w:tr w:rsidR="002D3C68" w:rsidRPr="0026238F" w14:paraId="060E4E0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C060D" w14:textId="77777777" w:rsidR="002D3C68" w:rsidRPr="0026238F" w:rsidRDefault="002D3C68" w:rsidP="00BC4A1B">
            <w:pPr>
              <w:pStyle w:val="rowtabella0"/>
              <w:rPr>
                <w:color w:val="002060"/>
              </w:rPr>
            </w:pPr>
            <w:r w:rsidRPr="0026238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DC2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2C7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A85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B6E1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3E7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904D"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C199"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AEC83"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46F1" w14:textId="77777777" w:rsidR="002D3C68" w:rsidRPr="0026238F" w:rsidRDefault="002D3C68" w:rsidP="00BC4A1B">
            <w:pPr>
              <w:pStyle w:val="rowtabella0"/>
              <w:jc w:val="center"/>
              <w:rPr>
                <w:color w:val="002060"/>
              </w:rPr>
            </w:pPr>
            <w:r w:rsidRPr="0026238F">
              <w:rPr>
                <w:color w:val="002060"/>
              </w:rPr>
              <w:t>0</w:t>
            </w:r>
          </w:p>
        </w:tc>
      </w:tr>
      <w:tr w:rsidR="002D3C68" w:rsidRPr="0026238F" w14:paraId="6F4CB29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3A759" w14:textId="77777777" w:rsidR="002D3C68" w:rsidRPr="0026238F" w:rsidRDefault="002D3C68" w:rsidP="00BC4A1B">
            <w:pPr>
              <w:pStyle w:val="rowtabella0"/>
              <w:rPr>
                <w:color w:val="002060"/>
              </w:rPr>
            </w:pPr>
            <w:r w:rsidRPr="0026238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EE8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975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B62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019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98C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2C0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41DE"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DCC1"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C2A8" w14:textId="77777777" w:rsidR="002D3C68" w:rsidRPr="0026238F" w:rsidRDefault="002D3C68" w:rsidP="00BC4A1B">
            <w:pPr>
              <w:pStyle w:val="rowtabella0"/>
              <w:jc w:val="center"/>
              <w:rPr>
                <w:color w:val="002060"/>
              </w:rPr>
            </w:pPr>
            <w:r w:rsidRPr="0026238F">
              <w:rPr>
                <w:color w:val="002060"/>
              </w:rPr>
              <w:t>0</w:t>
            </w:r>
          </w:p>
        </w:tc>
      </w:tr>
      <w:tr w:rsidR="002D3C68" w:rsidRPr="0026238F" w14:paraId="2BACD70A"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D66E2" w14:textId="77777777" w:rsidR="002D3C68" w:rsidRPr="0026238F" w:rsidRDefault="002D3C68" w:rsidP="00BC4A1B">
            <w:pPr>
              <w:pStyle w:val="rowtabella0"/>
              <w:rPr>
                <w:color w:val="002060"/>
              </w:rPr>
            </w:pPr>
            <w:r w:rsidRPr="0026238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E64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486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74B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622F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5EC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CC3D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52E5"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E6B8"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FE48" w14:textId="77777777" w:rsidR="002D3C68" w:rsidRPr="0026238F" w:rsidRDefault="002D3C68" w:rsidP="00BC4A1B">
            <w:pPr>
              <w:pStyle w:val="rowtabella0"/>
              <w:jc w:val="center"/>
              <w:rPr>
                <w:color w:val="002060"/>
              </w:rPr>
            </w:pPr>
            <w:r w:rsidRPr="0026238F">
              <w:rPr>
                <w:color w:val="002060"/>
              </w:rPr>
              <w:t>0</w:t>
            </w:r>
          </w:p>
        </w:tc>
      </w:tr>
    </w:tbl>
    <w:p w14:paraId="20C26E08" w14:textId="77777777" w:rsidR="002D3C68" w:rsidRPr="0026238F" w:rsidRDefault="002D3C68" w:rsidP="002D3C68">
      <w:pPr>
        <w:pStyle w:val="breakline"/>
        <w:rPr>
          <w:rFonts w:eastAsiaTheme="minorEastAsia"/>
          <w:color w:val="002060"/>
        </w:rPr>
      </w:pPr>
    </w:p>
    <w:p w14:paraId="5E03E2C0" w14:textId="77777777" w:rsidR="002D3C68" w:rsidRPr="0026238F" w:rsidRDefault="002D3C68" w:rsidP="002D3C68">
      <w:pPr>
        <w:pStyle w:val="breakline"/>
        <w:rPr>
          <w:color w:val="002060"/>
        </w:rPr>
      </w:pPr>
    </w:p>
    <w:p w14:paraId="561EC248" w14:textId="77777777" w:rsidR="002D3C68" w:rsidRPr="0026238F" w:rsidRDefault="002D3C68" w:rsidP="002D3C68">
      <w:pPr>
        <w:pStyle w:val="sottotitolocampionato10"/>
        <w:rPr>
          <w:color w:val="002060"/>
        </w:rPr>
      </w:pPr>
      <w:r w:rsidRPr="0026238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783F6CAE"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01886"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9BAC1"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E2B26"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A0AA6"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764D5"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43A30"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9121C"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8B1BD"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52EA"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97C7" w14:textId="77777777" w:rsidR="002D3C68" w:rsidRPr="0026238F" w:rsidRDefault="002D3C68" w:rsidP="00BC4A1B">
            <w:pPr>
              <w:pStyle w:val="headertabella0"/>
              <w:rPr>
                <w:color w:val="002060"/>
              </w:rPr>
            </w:pPr>
            <w:r w:rsidRPr="0026238F">
              <w:rPr>
                <w:color w:val="002060"/>
              </w:rPr>
              <w:t>PE</w:t>
            </w:r>
          </w:p>
        </w:tc>
      </w:tr>
      <w:tr w:rsidR="002D3C68" w:rsidRPr="0026238F" w14:paraId="0A70F16E"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94E2E" w14:textId="77777777" w:rsidR="002D3C68" w:rsidRPr="0026238F" w:rsidRDefault="002D3C68" w:rsidP="00BC4A1B">
            <w:pPr>
              <w:pStyle w:val="rowtabella0"/>
              <w:rPr>
                <w:color w:val="002060"/>
              </w:rPr>
            </w:pPr>
            <w:r w:rsidRPr="0026238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8F96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A5B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0C2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60F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453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EB69"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E21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D9CF"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B649" w14:textId="77777777" w:rsidR="002D3C68" w:rsidRPr="0026238F" w:rsidRDefault="002D3C68" w:rsidP="00BC4A1B">
            <w:pPr>
              <w:pStyle w:val="rowtabella0"/>
              <w:jc w:val="center"/>
              <w:rPr>
                <w:color w:val="002060"/>
              </w:rPr>
            </w:pPr>
            <w:r w:rsidRPr="0026238F">
              <w:rPr>
                <w:color w:val="002060"/>
              </w:rPr>
              <w:t>0</w:t>
            </w:r>
          </w:p>
        </w:tc>
      </w:tr>
      <w:tr w:rsidR="002D3C68" w:rsidRPr="0026238F" w14:paraId="5B05AE8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AB372" w14:textId="77777777" w:rsidR="002D3C68" w:rsidRPr="0026238F" w:rsidRDefault="002D3C68" w:rsidP="00BC4A1B">
            <w:pPr>
              <w:pStyle w:val="rowtabella0"/>
              <w:rPr>
                <w:color w:val="002060"/>
              </w:rPr>
            </w:pPr>
            <w:r w:rsidRPr="0026238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F5E1"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8DE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D17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41D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4BE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5CCC"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E390"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E30D"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5E77" w14:textId="77777777" w:rsidR="002D3C68" w:rsidRPr="0026238F" w:rsidRDefault="002D3C68" w:rsidP="00BC4A1B">
            <w:pPr>
              <w:pStyle w:val="rowtabella0"/>
              <w:jc w:val="center"/>
              <w:rPr>
                <w:color w:val="002060"/>
              </w:rPr>
            </w:pPr>
            <w:r w:rsidRPr="0026238F">
              <w:rPr>
                <w:color w:val="002060"/>
              </w:rPr>
              <w:t>0</w:t>
            </w:r>
          </w:p>
        </w:tc>
      </w:tr>
      <w:tr w:rsidR="002D3C68" w:rsidRPr="0026238F" w14:paraId="765BFAE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667B0" w14:textId="77777777" w:rsidR="002D3C68" w:rsidRPr="0026238F" w:rsidRDefault="002D3C68" w:rsidP="00BC4A1B">
            <w:pPr>
              <w:pStyle w:val="rowtabella0"/>
              <w:rPr>
                <w:color w:val="002060"/>
                <w:lang w:val="es-ES"/>
              </w:rPr>
            </w:pPr>
            <w:r w:rsidRPr="0026238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863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6CB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14B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18C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BE9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7BD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4CD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842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F6C0" w14:textId="77777777" w:rsidR="002D3C68" w:rsidRPr="0026238F" w:rsidRDefault="002D3C68" w:rsidP="00BC4A1B">
            <w:pPr>
              <w:pStyle w:val="rowtabella0"/>
              <w:jc w:val="center"/>
              <w:rPr>
                <w:color w:val="002060"/>
              </w:rPr>
            </w:pPr>
            <w:r w:rsidRPr="0026238F">
              <w:rPr>
                <w:color w:val="002060"/>
              </w:rPr>
              <w:t>0</w:t>
            </w:r>
          </w:p>
        </w:tc>
      </w:tr>
      <w:tr w:rsidR="002D3C68" w:rsidRPr="0026238F" w14:paraId="5295B27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4E02F" w14:textId="77777777" w:rsidR="002D3C68" w:rsidRPr="0026238F" w:rsidRDefault="002D3C68" w:rsidP="00BC4A1B">
            <w:pPr>
              <w:pStyle w:val="rowtabella0"/>
              <w:rPr>
                <w:color w:val="002060"/>
              </w:rPr>
            </w:pPr>
            <w:r w:rsidRPr="0026238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3F8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9FF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A27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D59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252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C85F"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D7F9"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683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CA17" w14:textId="77777777" w:rsidR="002D3C68" w:rsidRPr="0026238F" w:rsidRDefault="002D3C68" w:rsidP="00BC4A1B">
            <w:pPr>
              <w:pStyle w:val="rowtabella0"/>
              <w:jc w:val="center"/>
              <w:rPr>
                <w:color w:val="002060"/>
              </w:rPr>
            </w:pPr>
            <w:r w:rsidRPr="0026238F">
              <w:rPr>
                <w:color w:val="002060"/>
              </w:rPr>
              <w:t>0</w:t>
            </w:r>
          </w:p>
        </w:tc>
      </w:tr>
      <w:tr w:rsidR="002D3C68" w:rsidRPr="0026238F" w14:paraId="7582A06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C5E77" w14:textId="77777777" w:rsidR="002D3C68" w:rsidRPr="0026238F" w:rsidRDefault="002D3C68" w:rsidP="00BC4A1B">
            <w:pPr>
              <w:pStyle w:val="rowtabella0"/>
              <w:rPr>
                <w:color w:val="002060"/>
              </w:rPr>
            </w:pPr>
            <w:r w:rsidRPr="0026238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CFE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8E2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978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D6F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273E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664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6C1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6DF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8A51A" w14:textId="77777777" w:rsidR="002D3C68" w:rsidRPr="0026238F" w:rsidRDefault="002D3C68" w:rsidP="00BC4A1B">
            <w:pPr>
              <w:pStyle w:val="rowtabella0"/>
              <w:jc w:val="center"/>
              <w:rPr>
                <w:color w:val="002060"/>
              </w:rPr>
            </w:pPr>
            <w:r w:rsidRPr="0026238F">
              <w:rPr>
                <w:color w:val="002060"/>
              </w:rPr>
              <w:t>0</w:t>
            </w:r>
          </w:p>
        </w:tc>
      </w:tr>
      <w:tr w:rsidR="002D3C68" w:rsidRPr="0026238F" w14:paraId="0C6C6A9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04D9C" w14:textId="77777777" w:rsidR="002D3C68" w:rsidRPr="0026238F" w:rsidRDefault="002D3C68" w:rsidP="00BC4A1B">
            <w:pPr>
              <w:pStyle w:val="rowtabella0"/>
              <w:rPr>
                <w:color w:val="002060"/>
                <w:lang w:val="es-ES"/>
              </w:rPr>
            </w:pPr>
            <w:r w:rsidRPr="0026238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2A8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09C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12D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FCD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1D5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7C83"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6D82"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C56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FA13" w14:textId="77777777" w:rsidR="002D3C68" w:rsidRPr="0026238F" w:rsidRDefault="002D3C68" w:rsidP="00BC4A1B">
            <w:pPr>
              <w:pStyle w:val="rowtabella0"/>
              <w:jc w:val="center"/>
              <w:rPr>
                <w:color w:val="002060"/>
              </w:rPr>
            </w:pPr>
            <w:r w:rsidRPr="0026238F">
              <w:rPr>
                <w:color w:val="002060"/>
              </w:rPr>
              <w:t>0</w:t>
            </w:r>
          </w:p>
        </w:tc>
      </w:tr>
      <w:tr w:rsidR="002D3C68" w:rsidRPr="0026238F" w14:paraId="76C5211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20BD5" w14:textId="77777777" w:rsidR="002D3C68" w:rsidRPr="0026238F" w:rsidRDefault="002D3C68" w:rsidP="00BC4A1B">
            <w:pPr>
              <w:pStyle w:val="rowtabella0"/>
              <w:rPr>
                <w:color w:val="002060"/>
              </w:rPr>
            </w:pPr>
            <w:r w:rsidRPr="0026238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B03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EC8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840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2A8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68E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F4D4"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487A"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338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BFA0" w14:textId="77777777" w:rsidR="002D3C68" w:rsidRPr="0026238F" w:rsidRDefault="002D3C68" w:rsidP="00BC4A1B">
            <w:pPr>
              <w:pStyle w:val="rowtabella0"/>
              <w:jc w:val="center"/>
              <w:rPr>
                <w:color w:val="002060"/>
              </w:rPr>
            </w:pPr>
            <w:r w:rsidRPr="0026238F">
              <w:rPr>
                <w:color w:val="002060"/>
              </w:rPr>
              <w:t>0</w:t>
            </w:r>
          </w:p>
        </w:tc>
      </w:tr>
      <w:tr w:rsidR="002D3C68" w:rsidRPr="0026238F" w14:paraId="64A2EC3F"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3192B" w14:textId="77777777" w:rsidR="002D3C68" w:rsidRPr="0026238F" w:rsidRDefault="002D3C68" w:rsidP="00BC4A1B">
            <w:pPr>
              <w:pStyle w:val="rowtabella0"/>
              <w:rPr>
                <w:color w:val="002060"/>
                <w:lang w:val="es-ES"/>
              </w:rPr>
            </w:pPr>
            <w:r w:rsidRPr="0026238F">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47E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8AF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BB6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8B6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980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30E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211C"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F263"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70D1" w14:textId="77777777" w:rsidR="002D3C68" w:rsidRPr="0026238F" w:rsidRDefault="002D3C68" w:rsidP="00BC4A1B">
            <w:pPr>
              <w:pStyle w:val="rowtabella0"/>
              <w:jc w:val="center"/>
              <w:rPr>
                <w:color w:val="002060"/>
              </w:rPr>
            </w:pPr>
            <w:r w:rsidRPr="0026238F">
              <w:rPr>
                <w:color w:val="002060"/>
              </w:rPr>
              <w:t>1</w:t>
            </w:r>
          </w:p>
        </w:tc>
      </w:tr>
    </w:tbl>
    <w:p w14:paraId="594E237F" w14:textId="77777777" w:rsidR="002D3C68" w:rsidRPr="0026238F" w:rsidRDefault="002D3C68" w:rsidP="002D3C68">
      <w:pPr>
        <w:pStyle w:val="breakline"/>
        <w:rPr>
          <w:rFonts w:eastAsiaTheme="minorEastAsia"/>
          <w:color w:val="002060"/>
        </w:rPr>
      </w:pPr>
    </w:p>
    <w:p w14:paraId="25B4AD95" w14:textId="77777777" w:rsidR="002D3C68" w:rsidRPr="0026238F" w:rsidRDefault="002D3C68" w:rsidP="002D3C68">
      <w:pPr>
        <w:pStyle w:val="breakline"/>
        <w:rPr>
          <w:color w:val="002060"/>
        </w:rPr>
      </w:pPr>
    </w:p>
    <w:p w14:paraId="1F73FCEE" w14:textId="77777777" w:rsidR="002D3C68" w:rsidRPr="0026238F" w:rsidRDefault="002D3C68" w:rsidP="002D3C68">
      <w:pPr>
        <w:pStyle w:val="sottotitolocampionato10"/>
        <w:rPr>
          <w:color w:val="002060"/>
        </w:rPr>
      </w:pPr>
      <w:r w:rsidRPr="0026238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1AEECAD7"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AFB18"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B03F"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92346"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B0BBA"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D9A22"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F1A10"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7C0A3"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0B7A"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0E21"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1D46B" w14:textId="77777777" w:rsidR="002D3C68" w:rsidRPr="0026238F" w:rsidRDefault="002D3C68" w:rsidP="00BC4A1B">
            <w:pPr>
              <w:pStyle w:val="headertabella0"/>
              <w:rPr>
                <w:color w:val="002060"/>
              </w:rPr>
            </w:pPr>
            <w:r w:rsidRPr="0026238F">
              <w:rPr>
                <w:color w:val="002060"/>
              </w:rPr>
              <w:t>PE</w:t>
            </w:r>
          </w:p>
        </w:tc>
      </w:tr>
      <w:tr w:rsidR="002D3C68" w:rsidRPr="0026238F" w14:paraId="2D4B23A2"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E855E6" w14:textId="77777777" w:rsidR="002D3C68" w:rsidRPr="0026238F" w:rsidRDefault="002D3C68" w:rsidP="00BC4A1B">
            <w:pPr>
              <w:pStyle w:val="rowtabella0"/>
              <w:rPr>
                <w:color w:val="002060"/>
                <w:lang w:val="es-ES"/>
              </w:rPr>
            </w:pPr>
            <w:r w:rsidRPr="0026238F">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307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61B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EE04"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FA4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368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FCF1"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801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EAB2"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5733" w14:textId="77777777" w:rsidR="002D3C68" w:rsidRPr="0026238F" w:rsidRDefault="002D3C68" w:rsidP="00BC4A1B">
            <w:pPr>
              <w:pStyle w:val="rowtabella0"/>
              <w:jc w:val="center"/>
              <w:rPr>
                <w:color w:val="002060"/>
              </w:rPr>
            </w:pPr>
            <w:r w:rsidRPr="0026238F">
              <w:rPr>
                <w:color w:val="002060"/>
              </w:rPr>
              <w:t>0</w:t>
            </w:r>
          </w:p>
        </w:tc>
      </w:tr>
      <w:tr w:rsidR="002D3C68" w:rsidRPr="0026238F" w14:paraId="36905C6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2CB1B" w14:textId="77777777" w:rsidR="002D3C68" w:rsidRPr="0026238F" w:rsidRDefault="002D3C68" w:rsidP="00BC4A1B">
            <w:pPr>
              <w:pStyle w:val="rowtabella0"/>
              <w:rPr>
                <w:color w:val="002060"/>
              </w:rPr>
            </w:pPr>
            <w:r w:rsidRPr="0026238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88B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7163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17FF"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473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B79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CE95"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02D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F4B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F8E3B" w14:textId="77777777" w:rsidR="002D3C68" w:rsidRPr="0026238F" w:rsidRDefault="002D3C68" w:rsidP="00BC4A1B">
            <w:pPr>
              <w:pStyle w:val="rowtabella0"/>
              <w:jc w:val="center"/>
              <w:rPr>
                <w:color w:val="002060"/>
              </w:rPr>
            </w:pPr>
            <w:r w:rsidRPr="0026238F">
              <w:rPr>
                <w:color w:val="002060"/>
              </w:rPr>
              <w:t>0</w:t>
            </w:r>
          </w:p>
        </w:tc>
      </w:tr>
      <w:tr w:rsidR="002D3C68" w:rsidRPr="0026238F" w14:paraId="791C5EF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5B5B5" w14:textId="77777777" w:rsidR="002D3C68" w:rsidRPr="0026238F" w:rsidRDefault="002D3C68" w:rsidP="00BC4A1B">
            <w:pPr>
              <w:pStyle w:val="rowtabella0"/>
              <w:rPr>
                <w:color w:val="002060"/>
              </w:rPr>
            </w:pPr>
            <w:r w:rsidRPr="0026238F">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8B5E0"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130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371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E3C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CC8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DC9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775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D5B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D0C1" w14:textId="77777777" w:rsidR="002D3C68" w:rsidRPr="0026238F" w:rsidRDefault="002D3C68" w:rsidP="00BC4A1B">
            <w:pPr>
              <w:pStyle w:val="rowtabella0"/>
              <w:jc w:val="center"/>
              <w:rPr>
                <w:color w:val="002060"/>
              </w:rPr>
            </w:pPr>
            <w:r w:rsidRPr="0026238F">
              <w:rPr>
                <w:color w:val="002060"/>
              </w:rPr>
              <w:t>0</w:t>
            </w:r>
          </w:p>
        </w:tc>
      </w:tr>
      <w:tr w:rsidR="002D3C68" w:rsidRPr="0026238F" w14:paraId="47BCB24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333CB" w14:textId="77777777" w:rsidR="002D3C68" w:rsidRPr="0026238F" w:rsidRDefault="002D3C68" w:rsidP="00BC4A1B">
            <w:pPr>
              <w:pStyle w:val="rowtabella0"/>
              <w:rPr>
                <w:color w:val="002060"/>
              </w:rPr>
            </w:pPr>
            <w:r w:rsidRPr="0026238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D07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E17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6F1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74D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424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7B2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6D72"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85E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DB4B" w14:textId="77777777" w:rsidR="002D3C68" w:rsidRPr="0026238F" w:rsidRDefault="002D3C68" w:rsidP="00BC4A1B">
            <w:pPr>
              <w:pStyle w:val="rowtabella0"/>
              <w:jc w:val="center"/>
              <w:rPr>
                <w:color w:val="002060"/>
              </w:rPr>
            </w:pPr>
            <w:r w:rsidRPr="0026238F">
              <w:rPr>
                <w:color w:val="002060"/>
              </w:rPr>
              <w:t>0</w:t>
            </w:r>
          </w:p>
        </w:tc>
      </w:tr>
      <w:tr w:rsidR="002D3C68" w:rsidRPr="0026238F" w14:paraId="00C95D60"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0F6BC" w14:textId="77777777" w:rsidR="002D3C68" w:rsidRPr="0026238F" w:rsidRDefault="002D3C68" w:rsidP="00BC4A1B">
            <w:pPr>
              <w:pStyle w:val="rowtabella0"/>
              <w:rPr>
                <w:color w:val="002060"/>
              </w:rPr>
            </w:pPr>
            <w:r w:rsidRPr="0026238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5E1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8ED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824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07B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74C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4BE7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188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735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BEC6A" w14:textId="77777777" w:rsidR="002D3C68" w:rsidRPr="0026238F" w:rsidRDefault="002D3C68" w:rsidP="00BC4A1B">
            <w:pPr>
              <w:pStyle w:val="rowtabella0"/>
              <w:jc w:val="center"/>
              <w:rPr>
                <w:color w:val="002060"/>
              </w:rPr>
            </w:pPr>
            <w:r w:rsidRPr="0026238F">
              <w:rPr>
                <w:color w:val="002060"/>
              </w:rPr>
              <w:t>0</w:t>
            </w:r>
          </w:p>
        </w:tc>
      </w:tr>
      <w:tr w:rsidR="002D3C68" w:rsidRPr="0026238F" w14:paraId="14D54011"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FEE90" w14:textId="77777777" w:rsidR="002D3C68" w:rsidRPr="0026238F" w:rsidRDefault="002D3C68" w:rsidP="00BC4A1B">
            <w:pPr>
              <w:pStyle w:val="rowtabella0"/>
              <w:rPr>
                <w:color w:val="002060"/>
              </w:rPr>
            </w:pPr>
            <w:r w:rsidRPr="0026238F">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D71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5FC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4DB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EE5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D05B"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0ED8"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61DE"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3C9F"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515D" w14:textId="77777777" w:rsidR="002D3C68" w:rsidRPr="0026238F" w:rsidRDefault="002D3C68" w:rsidP="00BC4A1B">
            <w:pPr>
              <w:pStyle w:val="rowtabella0"/>
              <w:jc w:val="center"/>
              <w:rPr>
                <w:color w:val="002060"/>
              </w:rPr>
            </w:pPr>
            <w:r w:rsidRPr="0026238F">
              <w:rPr>
                <w:color w:val="002060"/>
              </w:rPr>
              <w:t>0</w:t>
            </w:r>
          </w:p>
        </w:tc>
      </w:tr>
      <w:tr w:rsidR="002D3C68" w:rsidRPr="0026238F" w14:paraId="6D51DE9B"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79980" w14:textId="77777777" w:rsidR="002D3C68" w:rsidRPr="0026238F" w:rsidRDefault="002D3C68" w:rsidP="00BC4A1B">
            <w:pPr>
              <w:pStyle w:val="rowtabella0"/>
              <w:rPr>
                <w:color w:val="002060"/>
              </w:rPr>
            </w:pPr>
            <w:r w:rsidRPr="0026238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AEB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C64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47D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F56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D13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8EB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89C7"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87C13"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A425" w14:textId="77777777" w:rsidR="002D3C68" w:rsidRPr="0026238F" w:rsidRDefault="002D3C68" w:rsidP="00BC4A1B">
            <w:pPr>
              <w:pStyle w:val="rowtabella0"/>
              <w:jc w:val="center"/>
              <w:rPr>
                <w:color w:val="002060"/>
              </w:rPr>
            </w:pPr>
            <w:r w:rsidRPr="0026238F">
              <w:rPr>
                <w:color w:val="002060"/>
              </w:rPr>
              <w:t>0</w:t>
            </w:r>
          </w:p>
        </w:tc>
      </w:tr>
    </w:tbl>
    <w:p w14:paraId="78D5BEDD" w14:textId="77777777" w:rsidR="002D3C68" w:rsidRDefault="002D3C68" w:rsidP="002D3C68">
      <w:pPr>
        <w:pStyle w:val="breakline"/>
        <w:rPr>
          <w:color w:val="002060"/>
        </w:rPr>
      </w:pPr>
    </w:p>
    <w:p w14:paraId="3B082D7B"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43C591A3" w14:textId="77777777" w:rsidR="002D3C68" w:rsidRDefault="002D3C68" w:rsidP="002D3C68">
      <w:pPr>
        <w:pStyle w:val="breakline"/>
        <w:rPr>
          <w:rFonts w:eastAsiaTheme="minorEastAsia"/>
          <w:color w:val="002060"/>
        </w:rPr>
      </w:pPr>
    </w:p>
    <w:p w14:paraId="4DB52D60" w14:textId="77777777" w:rsidR="00263CF7" w:rsidRPr="00904FA7" w:rsidRDefault="00263CF7" w:rsidP="00263CF7">
      <w:pPr>
        <w:pStyle w:val="sottotitolocampionato10"/>
        <w:rPr>
          <w:color w:val="002060"/>
        </w:rPr>
      </w:pPr>
      <w:r w:rsidRPr="00904FA7">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263CF7" w:rsidRPr="00904FA7" w14:paraId="6932F97F"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AA440"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C0610"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17358"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2E783"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85FAF"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BA746"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CF514"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777BD4B1"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A794B" w14:textId="77777777" w:rsidR="00263CF7" w:rsidRPr="00904FA7" w:rsidRDefault="00263CF7" w:rsidP="00BC4A1B">
            <w:pPr>
              <w:pStyle w:val="rowtabella0"/>
              <w:rPr>
                <w:color w:val="002060"/>
              </w:rPr>
            </w:pPr>
            <w:r w:rsidRPr="00904FA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C0B43" w14:textId="77777777" w:rsidR="00263CF7" w:rsidRPr="00904FA7" w:rsidRDefault="00263CF7" w:rsidP="00BC4A1B">
            <w:pPr>
              <w:pStyle w:val="rowtabella0"/>
              <w:rPr>
                <w:color w:val="002060"/>
              </w:rPr>
            </w:pPr>
            <w:r w:rsidRPr="00904FA7">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8DB17" w14:textId="77777777" w:rsidR="00263CF7" w:rsidRPr="00904FA7" w:rsidRDefault="00263CF7" w:rsidP="00BC4A1B">
            <w:pPr>
              <w:pStyle w:val="rowtabella0"/>
              <w:jc w:val="center"/>
              <w:rPr>
                <w:color w:val="002060"/>
              </w:rPr>
            </w:pPr>
            <w:r w:rsidRPr="00904FA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9BB5A" w14:textId="77777777" w:rsidR="00263CF7" w:rsidRPr="00904FA7" w:rsidRDefault="00263CF7" w:rsidP="00BC4A1B">
            <w:pPr>
              <w:pStyle w:val="rowtabella0"/>
              <w:rPr>
                <w:color w:val="002060"/>
              </w:rPr>
            </w:pPr>
            <w:r w:rsidRPr="00904FA7">
              <w:rPr>
                <w:color w:val="002060"/>
              </w:rPr>
              <w:t>18/01/2025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535CD" w14:textId="77777777" w:rsidR="00263CF7" w:rsidRPr="00904FA7" w:rsidRDefault="00263CF7" w:rsidP="00BC4A1B">
            <w:pPr>
              <w:pStyle w:val="rowtabella0"/>
              <w:rPr>
                <w:color w:val="002060"/>
              </w:rPr>
            </w:pPr>
            <w:r w:rsidRPr="00904FA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DC59A" w14:textId="77777777" w:rsidR="00263CF7" w:rsidRPr="00904FA7" w:rsidRDefault="00263CF7" w:rsidP="00BC4A1B">
            <w:pPr>
              <w:pStyle w:val="rowtabella0"/>
              <w:rPr>
                <w:color w:val="002060"/>
              </w:rPr>
            </w:pPr>
            <w:r w:rsidRPr="00904FA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26D66" w14:textId="77777777" w:rsidR="00263CF7" w:rsidRPr="00904FA7" w:rsidRDefault="00263CF7" w:rsidP="00BC4A1B">
            <w:pPr>
              <w:pStyle w:val="rowtabella0"/>
              <w:rPr>
                <w:color w:val="002060"/>
              </w:rPr>
            </w:pPr>
            <w:r w:rsidRPr="00904FA7">
              <w:rPr>
                <w:color w:val="002060"/>
              </w:rPr>
              <w:t>STR.DEL BURELLO LOC.VAL NEVOLA</w:t>
            </w:r>
          </w:p>
        </w:tc>
      </w:tr>
      <w:tr w:rsidR="00263CF7" w:rsidRPr="00904FA7" w14:paraId="023406AF"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9B870E" w14:textId="77777777" w:rsidR="00263CF7" w:rsidRPr="00904FA7" w:rsidRDefault="00263CF7" w:rsidP="00BC4A1B">
            <w:pPr>
              <w:pStyle w:val="rowtabella0"/>
              <w:rPr>
                <w:color w:val="002060"/>
              </w:rPr>
            </w:pPr>
            <w:r w:rsidRPr="00904FA7">
              <w:rPr>
                <w:color w:val="002060"/>
              </w:rPr>
              <w:lastRenderedPageBreak/>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990E8F" w14:textId="77777777" w:rsidR="00263CF7" w:rsidRPr="00904FA7" w:rsidRDefault="00263CF7" w:rsidP="00BC4A1B">
            <w:pPr>
              <w:pStyle w:val="rowtabella0"/>
              <w:rPr>
                <w:color w:val="002060"/>
              </w:rPr>
            </w:pPr>
            <w:r w:rsidRPr="00904FA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0620F"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4EB8AF" w14:textId="77777777" w:rsidR="00263CF7" w:rsidRPr="00904FA7" w:rsidRDefault="00263CF7" w:rsidP="00BC4A1B">
            <w:pPr>
              <w:pStyle w:val="rowtabella0"/>
              <w:rPr>
                <w:color w:val="002060"/>
              </w:rPr>
            </w:pPr>
            <w:r w:rsidRPr="00904FA7">
              <w:rPr>
                <w:color w:val="002060"/>
              </w:rPr>
              <w:t>18/01/2025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FE63E" w14:textId="77777777" w:rsidR="00263CF7" w:rsidRPr="00904FA7" w:rsidRDefault="00263CF7" w:rsidP="00BC4A1B">
            <w:pPr>
              <w:pStyle w:val="rowtabella0"/>
              <w:rPr>
                <w:color w:val="002060"/>
              </w:rPr>
            </w:pPr>
            <w:r w:rsidRPr="00904FA7">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0BC1B" w14:textId="77777777" w:rsidR="00263CF7" w:rsidRPr="00904FA7" w:rsidRDefault="00263CF7" w:rsidP="00BC4A1B">
            <w:pPr>
              <w:pStyle w:val="rowtabella0"/>
              <w:rPr>
                <w:color w:val="002060"/>
              </w:rPr>
            </w:pPr>
            <w:r w:rsidRPr="00904FA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D1AA5" w14:textId="77777777" w:rsidR="00263CF7" w:rsidRPr="00904FA7" w:rsidRDefault="00263CF7" w:rsidP="00BC4A1B">
            <w:pPr>
              <w:pStyle w:val="rowtabella0"/>
              <w:rPr>
                <w:color w:val="002060"/>
              </w:rPr>
            </w:pPr>
            <w:r w:rsidRPr="00904FA7">
              <w:rPr>
                <w:color w:val="002060"/>
              </w:rPr>
              <w:t>STRADA DEL FOGLIA - B.GO S.MAR</w:t>
            </w:r>
          </w:p>
        </w:tc>
      </w:tr>
      <w:tr w:rsidR="00263CF7" w:rsidRPr="00904FA7" w14:paraId="6728290E"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F119C7" w14:textId="77777777" w:rsidR="00263CF7" w:rsidRPr="00904FA7" w:rsidRDefault="00263CF7" w:rsidP="00BC4A1B">
            <w:pPr>
              <w:pStyle w:val="rowtabella0"/>
              <w:rPr>
                <w:color w:val="002060"/>
              </w:rPr>
            </w:pPr>
            <w:r w:rsidRPr="00904FA7">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76B598" w14:textId="77777777" w:rsidR="00263CF7" w:rsidRPr="00904FA7" w:rsidRDefault="00263CF7" w:rsidP="00BC4A1B">
            <w:pPr>
              <w:pStyle w:val="rowtabella0"/>
              <w:rPr>
                <w:color w:val="002060"/>
              </w:rPr>
            </w:pPr>
            <w:r w:rsidRPr="00904FA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171F1"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D0FB5"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F04E78" w14:textId="77777777" w:rsidR="00263CF7" w:rsidRPr="00904FA7" w:rsidRDefault="00263CF7" w:rsidP="00BC4A1B">
            <w:pPr>
              <w:pStyle w:val="rowtabella0"/>
              <w:rPr>
                <w:color w:val="002060"/>
              </w:rPr>
            </w:pPr>
            <w:r w:rsidRPr="00904FA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F48E1" w14:textId="77777777" w:rsidR="00263CF7" w:rsidRPr="00904FA7" w:rsidRDefault="00263CF7" w:rsidP="00BC4A1B">
            <w:pPr>
              <w:pStyle w:val="rowtabella0"/>
              <w:rPr>
                <w:color w:val="002060"/>
              </w:rPr>
            </w:pPr>
            <w:r w:rsidRPr="00904FA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9BC02B" w14:textId="77777777" w:rsidR="00263CF7" w:rsidRPr="00904FA7" w:rsidRDefault="00263CF7" w:rsidP="00BC4A1B">
            <w:pPr>
              <w:pStyle w:val="rowtabella0"/>
              <w:rPr>
                <w:color w:val="002060"/>
              </w:rPr>
            </w:pPr>
            <w:r w:rsidRPr="00904FA7">
              <w:rPr>
                <w:color w:val="002060"/>
              </w:rPr>
              <w:t>VIA DEI TESSITORI</w:t>
            </w:r>
          </w:p>
        </w:tc>
      </w:tr>
      <w:tr w:rsidR="00263CF7" w:rsidRPr="00904FA7" w14:paraId="79A7DF83"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BBEC9C" w14:textId="77777777" w:rsidR="00263CF7" w:rsidRPr="00904FA7" w:rsidRDefault="00263CF7" w:rsidP="00BC4A1B">
            <w:pPr>
              <w:pStyle w:val="rowtabella0"/>
              <w:rPr>
                <w:color w:val="002060"/>
              </w:rPr>
            </w:pPr>
            <w:r w:rsidRPr="00904FA7">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70CD13" w14:textId="77777777" w:rsidR="00263CF7" w:rsidRPr="00904FA7" w:rsidRDefault="00263CF7" w:rsidP="00BC4A1B">
            <w:pPr>
              <w:pStyle w:val="rowtabella0"/>
              <w:rPr>
                <w:color w:val="002060"/>
              </w:rPr>
            </w:pPr>
            <w:r w:rsidRPr="00904FA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7838C8"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71331" w14:textId="77777777" w:rsidR="00263CF7" w:rsidRPr="00904FA7" w:rsidRDefault="00263CF7" w:rsidP="00BC4A1B">
            <w:pPr>
              <w:pStyle w:val="rowtabella0"/>
              <w:rPr>
                <w:color w:val="002060"/>
              </w:rPr>
            </w:pPr>
            <w:r w:rsidRPr="00904FA7">
              <w:rPr>
                <w:color w:val="002060"/>
              </w:rPr>
              <w:t>18/01/2025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82407" w14:textId="77777777" w:rsidR="00263CF7" w:rsidRPr="00904FA7" w:rsidRDefault="00263CF7" w:rsidP="00BC4A1B">
            <w:pPr>
              <w:pStyle w:val="rowtabella0"/>
              <w:rPr>
                <w:color w:val="002060"/>
              </w:rPr>
            </w:pPr>
            <w:r w:rsidRPr="00904FA7">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2B09AB" w14:textId="77777777" w:rsidR="00263CF7" w:rsidRPr="00904FA7" w:rsidRDefault="00263CF7" w:rsidP="00BC4A1B">
            <w:pPr>
              <w:pStyle w:val="rowtabella0"/>
              <w:rPr>
                <w:color w:val="002060"/>
              </w:rPr>
            </w:pPr>
            <w:r w:rsidRPr="00904FA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EB8E5" w14:textId="77777777" w:rsidR="00263CF7" w:rsidRPr="00904FA7" w:rsidRDefault="00263CF7" w:rsidP="00BC4A1B">
            <w:pPr>
              <w:pStyle w:val="rowtabella0"/>
              <w:rPr>
                <w:color w:val="002060"/>
              </w:rPr>
            </w:pPr>
            <w:r w:rsidRPr="00904FA7">
              <w:rPr>
                <w:color w:val="002060"/>
              </w:rPr>
              <w:t>VIA PIRANDELLO</w:t>
            </w:r>
          </w:p>
        </w:tc>
      </w:tr>
      <w:tr w:rsidR="00263CF7" w:rsidRPr="00904FA7" w14:paraId="1D09F04A"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3698E1" w14:textId="77777777" w:rsidR="00263CF7" w:rsidRPr="00904FA7" w:rsidRDefault="00263CF7" w:rsidP="00BC4A1B">
            <w:pPr>
              <w:pStyle w:val="rowtabella0"/>
              <w:rPr>
                <w:color w:val="002060"/>
              </w:rPr>
            </w:pPr>
            <w:r w:rsidRPr="00904FA7">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3C5FC" w14:textId="77777777" w:rsidR="00263CF7" w:rsidRPr="00904FA7" w:rsidRDefault="00263CF7" w:rsidP="00BC4A1B">
            <w:pPr>
              <w:pStyle w:val="rowtabella0"/>
              <w:rPr>
                <w:color w:val="002060"/>
              </w:rPr>
            </w:pPr>
            <w:r w:rsidRPr="00904FA7">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1F0AA5"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83B53" w14:textId="77777777" w:rsidR="00263CF7" w:rsidRPr="00904FA7" w:rsidRDefault="00263CF7" w:rsidP="00BC4A1B">
            <w:pPr>
              <w:pStyle w:val="rowtabella0"/>
              <w:rPr>
                <w:color w:val="002060"/>
              </w:rPr>
            </w:pPr>
            <w:r w:rsidRPr="00904FA7">
              <w:rPr>
                <w:color w:val="002060"/>
              </w:rPr>
              <w:t>19/01/2025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8C1C1" w14:textId="77777777" w:rsidR="00263CF7" w:rsidRPr="00904FA7" w:rsidRDefault="00263CF7" w:rsidP="00BC4A1B">
            <w:pPr>
              <w:pStyle w:val="rowtabella0"/>
              <w:rPr>
                <w:color w:val="002060"/>
              </w:rPr>
            </w:pPr>
            <w:r w:rsidRPr="00904FA7">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E0AD1" w14:textId="77777777" w:rsidR="00263CF7" w:rsidRPr="00904FA7" w:rsidRDefault="00263CF7" w:rsidP="00BC4A1B">
            <w:pPr>
              <w:pStyle w:val="rowtabella0"/>
              <w:rPr>
                <w:color w:val="002060"/>
              </w:rPr>
            </w:pPr>
            <w:r w:rsidRPr="00904FA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1B782" w14:textId="77777777" w:rsidR="00263CF7" w:rsidRPr="00904FA7" w:rsidRDefault="00263CF7" w:rsidP="00BC4A1B">
            <w:pPr>
              <w:pStyle w:val="rowtabella0"/>
              <w:rPr>
                <w:color w:val="002060"/>
              </w:rPr>
            </w:pPr>
            <w:r w:rsidRPr="00904FA7">
              <w:rPr>
                <w:color w:val="002060"/>
              </w:rPr>
              <w:t>VIA MADRE TERESA DI CALCUTTA</w:t>
            </w:r>
          </w:p>
        </w:tc>
      </w:tr>
    </w:tbl>
    <w:p w14:paraId="2153F651" w14:textId="77777777" w:rsidR="00263CF7" w:rsidRPr="00904FA7" w:rsidRDefault="00263CF7" w:rsidP="00263CF7">
      <w:pPr>
        <w:pStyle w:val="breakline"/>
        <w:rPr>
          <w:rFonts w:eastAsiaTheme="minorEastAsia"/>
          <w:color w:val="002060"/>
        </w:rPr>
      </w:pPr>
    </w:p>
    <w:p w14:paraId="2D1D3414" w14:textId="77777777" w:rsidR="00263CF7" w:rsidRPr="00904FA7" w:rsidRDefault="00263CF7" w:rsidP="00263CF7">
      <w:pPr>
        <w:pStyle w:val="breakline"/>
        <w:rPr>
          <w:color w:val="002060"/>
        </w:rPr>
      </w:pPr>
    </w:p>
    <w:p w14:paraId="5463B503" w14:textId="77777777" w:rsidR="00263CF7" w:rsidRPr="00904FA7" w:rsidRDefault="00263CF7" w:rsidP="00263CF7">
      <w:pPr>
        <w:pStyle w:val="breakline"/>
        <w:rPr>
          <w:color w:val="002060"/>
        </w:rPr>
      </w:pPr>
    </w:p>
    <w:p w14:paraId="10241473" w14:textId="77777777" w:rsidR="00263CF7" w:rsidRPr="00904FA7" w:rsidRDefault="00263CF7" w:rsidP="00263CF7">
      <w:pPr>
        <w:pStyle w:val="sottotitolocampionato10"/>
        <w:rPr>
          <w:color w:val="002060"/>
        </w:rPr>
      </w:pPr>
      <w:r w:rsidRPr="00904FA7">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263CF7" w:rsidRPr="00904FA7" w14:paraId="71C86F83"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149E1"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C2F3B"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B2E4"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A11C"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C5F33"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D11ED"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883D"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1A4DAAE8"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AEF40" w14:textId="77777777" w:rsidR="00263CF7" w:rsidRPr="00904FA7" w:rsidRDefault="00263CF7" w:rsidP="00BC4A1B">
            <w:pPr>
              <w:pStyle w:val="rowtabella0"/>
              <w:rPr>
                <w:color w:val="002060"/>
              </w:rPr>
            </w:pPr>
            <w:r w:rsidRPr="00904FA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92B0F" w14:textId="77777777" w:rsidR="00263CF7" w:rsidRPr="00904FA7" w:rsidRDefault="00263CF7" w:rsidP="00BC4A1B">
            <w:pPr>
              <w:pStyle w:val="rowtabella0"/>
              <w:rPr>
                <w:color w:val="002060"/>
              </w:rPr>
            </w:pPr>
            <w:r w:rsidRPr="00904FA7">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5E339" w14:textId="77777777" w:rsidR="00263CF7" w:rsidRPr="00904FA7" w:rsidRDefault="00263CF7" w:rsidP="00BC4A1B">
            <w:pPr>
              <w:pStyle w:val="rowtabella0"/>
              <w:jc w:val="center"/>
              <w:rPr>
                <w:color w:val="002060"/>
              </w:rPr>
            </w:pPr>
            <w:r w:rsidRPr="00904FA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AD674" w14:textId="77777777" w:rsidR="00263CF7" w:rsidRPr="00904FA7" w:rsidRDefault="00263CF7" w:rsidP="00BC4A1B">
            <w:pPr>
              <w:pStyle w:val="rowtabella0"/>
              <w:rPr>
                <w:color w:val="002060"/>
              </w:rPr>
            </w:pPr>
            <w:r w:rsidRPr="00904FA7">
              <w:rPr>
                <w:color w:val="002060"/>
              </w:rPr>
              <w:t>18/01/2025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1E454" w14:textId="77777777" w:rsidR="00263CF7" w:rsidRPr="00904FA7" w:rsidRDefault="00263CF7" w:rsidP="00BC4A1B">
            <w:pPr>
              <w:pStyle w:val="rowtabella0"/>
              <w:rPr>
                <w:color w:val="002060"/>
              </w:rPr>
            </w:pPr>
            <w:r w:rsidRPr="00904FA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1293B" w14:textId="77777777" w:rsidR="00263CF7" w:rsidRPr="00904FA7" w:rsidRDefault="00263CF7" w:rsidP="00BC4A1B">
            <w:pPr>
              <w:pStyle w:val="rowtabella0"/>
              <w:rPr>
                <w:color w:val="002060"/>
              </w:rPr>
            </w:pPr>
            <w:r w:rsidRPr="00904FA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7978D" w14:textId="77777777" w:rsidR="00263CF7" w:rsidRPr="00904FA7" w:rsidRDefault="00263CF7" w:rsidP="00BC4A1B">
            <w:pPr>
              <w:pStyle w:val="rowtabella0"/>
              <w:rPr>
                <w:color w:val="002060"/>
              </w:rPr>
            </w:pPr>
            <w:r w:rsidRPr="00904FA7">
              <w:rPr>
                <w:color w:val="002060"/>
              </w:rPr>
              <w:t>VIA ANTONIO ROSMINI 22/B</w:t>
            </w:r>
          </w:p>
        </w:tc>
      </w:tr>
      <w:tr w:rsidR="00263CF7" w:rsidRPr="00904FA7" w14:paraId="33732925"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23FFA" w14:textId="77777777" w:rsidR="00263CF7" w:rsidRPr="00904FA7" w:rsidRDefault="00263CF7" w:rsidP="00BC4A1B">
            <w:pPr>
              <w:pStyle w:val="rowtabella0"/>
              <w:rPr>
                <w:color w:val="002060"/>
              </w:rPr>
            </w:pPr>
            <w:r w:rsidRPr="00904FA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D2E6A" w14:textId="77777777" w:rsidR="00263CF7" w:rsidRPr="00904FA7" w:rsidRDefault="00263CF7" w:rsidP="00BC4A1B">
            <w:pPr>
              <w:pStyle w:val="rowtabella0"/>
              <w:rPr>
                <w:color w:val="002060"/>
              </w:rPr>
            </w:pPr>
            <w:r w:rsidRPr="00904FA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A751E"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BED38" w14:textId="77777777" w:rsidR="00263CF7" w:rsidRPr="00904FA7" w:rsidRDefault="00263CF7" w:rsidP="00BC4A1B">
            <w:pPr>
              <w:pStyle w:val="rowtabella0"/>
              <w:rPr>
                <w:color w:val="002060"/>
              </w:rPr>
            </w:pPr>
            <w:r w:rsidRPr="00904FA7">
              <w:rPr>
                <w:color w:val="002060"/>
              </w:rPr>
              <w:t>18/01/2025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6857C9" w14:textId="77777777" w:rsidR="00263CF7" w:rsidRPr="00904FA7" w:rsidRDefault="00263CF7" w:rsidP="00BC4A1B">
            <w:pPr>
              <w:pStyle w:val="rowtabella0"/>
              <w:rPr>
                <w:color w:val="002060"/>
              </w:rPr>
            </w:pPr>
            <w:r w:rsidRPr="00904FA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FC76B7" w14:textId="77777777" w:rsidR="00263CF7" w:rsidRPr="00904FA7" w:rsidRDefault="00263CF7" w:rsidP="00BC4A1B">
            <w:pPr>
              <w:pStyle w:val="rowtabella0"/>
              <w:rPr>
                <w:color w:val="002060"/>
              </w:rPr>
            </w:pPr>
            <w:r w:rsidRPr="00904FA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302E7" w14:textId="77777777" w:rsidR="00263CF7" w:rsidRPr="00904FA7" w:rsidRDefault="00263CF7" w:rsidP="00BC4A1B">
            <w:pPr>
              <w:pStyle w:val="rowtabella0"/>
              <w:rPr>
                <w:color w:val="002060"/>
              </w:rPr>
            </w:pPr>
            <w:r w:rsidRPr="00904FA7">
              <w:rPr>
                <w:color w:val="002060"/>
              </w:rPr>
              <w:t>VIA NAZARIO SAURO</w:t>
            </w:r>
          </w:p>
        </w:tc>
      </w:tr>
      <w:tr w:rsidR="00263CF7" w:rsidRPr="00904FA7" w14:paraId="57FBE413"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E3706" w14:textId="77777777" w:rsidR="00263CF7" w:rsidRPr="00904FA7" w:rsidRDefault="00263CF7" w:rsidP="00BC4A1B">
            <w:pPr>
              <w:pStyle w:val="rowtabella0"/>
              <w:rPr>
                <w:color w:val="002060"/>
              </w:rPr>
            </w:pPr>
            <w:r w:rsidRPr="00904FA7">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1BF11" w14:textId="77777777" w:rsidR="00263CF7" w:rsidRPr="00904FA7" w:rsidRDefault="00263CF7" w:rsidP="00BC4A1B">
            <w:pPr>
              <w:pStyle w:val="rowtabella0"/>
              <w:rPr>
                <w:color w:val="002060"/>
              </w:rPr>
            </w:pPr>
            <w:r w:rsidRPr="00904FA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5BB981"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86AE5" w14:textId="77777777" w:rsidR="00263CF7" w:rsidRPr="00904FA7" w:rsidRDefault="00263CF7" w:rsidP="00BC4A1B">
            <w:pPr>
              <w:pStyle w:val="rowtabella0"/>
              <w:rPr>
                <w:color w:val="002060"/>
              </w:rPr>
            </w:pPr>
            <w:r w:rsidRPr="00904FA7">
              <w:rPr>
                <w:color w:val="002060"/>
              </w:rPr>
              <w:t>18/01/2025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9B5A6" w14:textId="77777777" w:rsidR="00263CF7" w:rsidRPr="00904FA7" w:rsidRDefault="00263CF7" w:rsidP="00BC4A1B">
            <w:pPr>
              <w:pStyle w:val="rowtabella0"/>
              <w:rPr>
                <w:color w:val="002060"/>
              </w:rPr>
            </w:pPr>
            <w:r w:rsidRPr="00904FA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A6EB5" w14:textId="77777777" w:rsidR="00263CF7" w:rsidRPr="00904FA7" w:rsidRDefault="00263CF7" w:rsidP="00BC4A1B">
            <w:pPr>
              <w:pStyle w:val="rowtabella0"/>
              <w:rPr>
                <w:color w:val="002060"/>
              </w:rPr>
            </w:pPr>
            <w:r w:rsidRPr="00904FA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5E194" w14:textId="77777777" w:rsidR="00263CF7" w:rsidRPr="00904FA7" w:rsidRDefault="00263CF7" w:rsidP="00BC4A1B">
            <w:pPr>
              <w:pStyle w:val="rowtabella0"/>
              <w:rPr>
                <w:color w:val="002060"/>
              </w:rPr>
            </w:pPr>
            <w:r w:rsidRPr="00904FA7">
              <w:rPr>
                <w:color w:val="002060"/>
              </w:rPr>
              <w:t>VIA GROTTE DI POSATORA 19/A</w:t>
            </w:r>
          </w:p>
        </w:tc>
      </w:tr>
      <w:tr w:rsidR="00263CF7" w:rsidRPr="00904FA7" w14:paraId="2B0D3F19"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6989BC" w14:textId="77777777" w:rsidR="00263CF7" w:rsidRPr="00904FA7" w:rsidRDefault="00263CF7" w:rsidP="00BC4A1B">
            <w:pPr>
              <w:pStyle w:val="rowtabella0"/>
              <w:rPr>
                <w:color w:val="002060"/>
              </w:rPr>
            </w:pPr>
            <w:r w:rsidRPr="00904FA7">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5F385" w14:textId="77777777" w:rsidR="00263CF7" w:rsidRPr="00904FA7" w:rsidRDefault="00263CF7" w:rsidP="00BC4A1B">
            <w:pPr>
              <w:pStyle w:val="rowtabella0"/>
              <w:rPr>
                <w:color w:val="002060"/>
              </w:rPr>
            </w:pPr>
            <w:r w:rsidRPr="00904FA7">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C29D4"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D953E" w14:textId="77777777" w:rsidR="00263CF7" w:rsidRPr="00904FA7" w:rsidRDefault="00263CF7" w:rsidP="00BC4A1B">
            <w:pPr>
              <w:pStyle w:val="rowtabella0"/>
              <w:rPr>
                <w:color w:val="002060"/>
              </w:rPr>
            </w:pPr>
            <w:r w:rsidRPr="00904FA7">
              <w:rPr>
                <w:color w:val="002060"/>
              </w:rPr>
              <w:t>22/01/2025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31C3A" w14:textId="77777777" w:rsidR="00263CF7" w:rsidRPr="00904FA7" w:rsidRDefault="00263CF7" w:rsidP="00BC4A1B">
            <w:pPr>
              <w:pStyle w:val="rowtabella0"/>
              <w:rPr>
                <w:color w:val="002060"/>
              </w:rPr>
            </w:pPr>
            <w:r w:rsidRPr="00904FA7">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EB975" w14:textId="77777777" w:rsidR="00263CF7" w:rsidRPr="00904FA7" w:rsidRDefault="00263CF7" w:rsidP="00BC4A1B">
            <w:pPr>
              <w:pStyle w:val="rowtabella0"/>
              <w:rPr>
                <w:color w:val="002060"/>
              </w:rPr>
            </w:pPr>
            <w:r w:rsidRPr="00904FA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D95EC" w14:textId="77777777" w:rsidR="00263CF7" w:rsidRPr="00904FA7" w:rsidRDefault="00263CF7" w:rsidP="00BC4A1B">
            <w:pPr>
              <w:pStyle w:val="rowtabella0"/>
              <w:rPr>
                <w:color w:val="002060"/>
              </w:rPr>
            </w:pPr>
            <w:r w:rsidRPr="00904FA7">
              <w:rPr>
                <w:color w:val="002060"/>
              </w:rPr>
              <w:t>VIA DEI TESSITORI</w:t>
            </w:r>
          </w:p>
        </w:tc>
      </w:tr>
    </w:tbl>
    <w:p w14:paraId="363A7D0C" w14:textId="77777777" w:rsidR="00263CF7" w:rsidRPr="00904FA7" w:rsidRDefault="00263CF7" w:rsidP="00263CF7">
      <w:pPr>
        <w:pStyle w:val="breakline"/>
        <w:rPr>
          <w:rFonts w:eastAsiaTheme="minorEastAsia"/>
          <w:color w:val="002060"/>
        </w:rPr>
      </w:pPr>
    </w:p>
    <w:p w14:paraId="7CDBFC77" w14:textId="77777777" w:rsidR="00263CF7" w:rsidRPr="00904FA7" w:rsidRDefault="00263CF7" w:rsidP="00263CF7">
      <w:pPr>
        <w:pStyle w:val="breakline"/>
        <w:rPr>
          <w:color w:val="002060"/>
        </w:rPr>
      </w:pPr>
    </w:p>
    <w:p w14:paraId="1E714988" w14:textId="77777777" w:rsidR="00263CF7" w:rsidRPr="00904FA7" w:rsidRDefault="00263CF7" w:rsidP="00263CF7">
      <w:pPr>
        <w:pStyle w:val="breakline"/>
        <w:rPr>
          <w:color w:val="002060"/>
        </w:rPr>
      </w:pPr>
    </w:p>
    <w:p w14:paraId="7B1EBA3F" w14:textId="77777777" w:rsidR="00263CF7" w:rsidRPr="00904FA7" w:rsidRDefault="00263CF7" w:rsidP="00263CF7">
      <w:pPr>
        <w:pStyle w:val="sottotitolocampionato10"/>
        <w:rPr>
          <w:color w:val="002060"/>
        </w:rPr>
      </w:pPr>
      <w:r w:rsidRPr="00904FA7">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49"/>
        <w:gridCol w:w="1551"/>
      </w:tblGrid>
      <w:tr w:rsidR="00263CF7" w:rsidRPr="00904FA7" w14:paraId="1EA26467"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C0CE7"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7EA3C"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1E45A"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22164"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7EB37"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7A0C7"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FDF9D"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39DADCE3"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F27924" w14:textId="77777777" w:rsidR="00263CF7" w:rsidRPr="00904FA7" w:rsidRDefault="00263CF7" w:rsidP="00BC4A1B">
            <w:pPr>
              <w:pStyle w:val="rowtabella0"/>
              <w:rPr>
                <w:color w:val="002060"/>
              </w:rPr>
            </w:pPr>
            <w:r w:rsidRPr="00904FA7">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E3CFC" w14:textId="77777777" w:rsidR="00263CF7" w:rsidRPr="00904FA7" w:rsidRDefault="00263CF7" w:rsidP="00BC4A1B">
            <w:pPr>
              <w:pStyle w:val="rowtabella0"/>
              <w:rPr>
                <w:color w:val="002060"/>
              </w:rPr>
            </w:pPr>
            <w:r w:rsidRPr="00904FA7">
              <w:rPr>
                <w:color w:val="002060"/>
              </w:rPr>
              <w:t>GAGLIOLE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66065" w14:textId="77777777" w:rsidR="00263CF7" w:rsidRPr="00904FA7" w:rsidRDefault="00263CF7" w:rsidP="00BC4A1B">
            <w:pPr>
              <w:pStyle w:val="rowtabella0"/>
              <w:jc w:val="center"/>
              <w:rPr>
                <w:color w:val="002060"/>
              </w:rPr>
            </w:pPr>
            <w:r w:rsidRPr="00904FA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CDC29" w14:textId="77777777" w:rsidR="00263CF7" w:rsidRPr="00904FA7" w:rsidRDefault="00263CF7" w:rsidP="00BC4A1B">
            <w:pPr>
              <w:pStyle w:val="rowtabella0"/>
              <w:rPr>
                <w:color w:val="002060"/>
              </w:rPr>
            </w:pPr>
            <w:r w:rsidRPr="00904FA7">
              <w:rPr>
                <w:color w:val="002060"/>
              </w:rPr>
              <w:t>16/01/2025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6BFBA" w14:textId="77777777" w:rsidR="00263CF7" w:rsidRPr="00904FA7" w:rsidRDefault="00263CF7" w:rsidP="00BC4A1B">
            <w:pPr>
              <w:pStyle w:val="rowtabella0"/>
              <w:rPr>
                <w:color w:val="002060"/>
              </w:rPr>
            </w:pPr>
            <w:r w:rsidRPr="00904FA7">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60A33" w14:textId="77777777" w:rsidR="00263CF7" w:rsidRPr="00904FA7" w:rsidRDefault="00263CF7" w:rsidP="00BC4A1B">
            <w:pPr>
              <w:pStyle w:val="rowtabella0"/>
              <w:rPr>
                <w:color w:val="002060"/>
              </w:rPr>
            </w:pPr>
            <w:r w:rsidRPr="00904FA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2393E" w14:textId="77777777" w:rsidR="00263CF7" w:rsidRPr="00904FA7" w:rsidRDefault="00263CF7" w:rsidP="00BC4A1B">
            <w:pPr>
              <w:pStyle w:val="rowtabella0"/>
              <w:rPr>
                <w:color w:val="002060"/>
              </w:rPr>
            </w:pPr>
            <w:r w:rsidRPr="00904FA7">
              <w:rPr>
                <w:color w:val="002060"/>
              </w:rPr>
              <w:t>VIA E.MATTEI</w:t>
            </w:r>
          </w:p>
        </w:tc>
      </w:tr>
      <w:tr w:rsidR="00263CF7" w:rsidRPr="00904FA7" w14:paraId="45772069"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8B062" w14:textId="77777777" w:rsidR="00263CF7" w:rsidRPr="00904FA7" w:rsidRDefault="00263CF7" w:rsidP="00BC4A1B">
            <w:pPr>
              <w:pStyle w:val="rowtabella0"/>
              <w:rPr>
                <w:color w:val="002060"/>
              </w:rPr>
            </w:pPr>
            <w:r w:rsidRPr="00904FA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7350C2" w14:textId="77777777" w:rsidR="00263CF7" w:rsidRPr="00904FA7" w:rsidRDefault="00263CF7" w:rsidP="00BC4A1B">
            <w:pPr>
              <w:pStyle w:val="rowtabella0"/>
              <w:rPr>
                <w:color w:val="002060"/>
              </w:rPr>
            </w:pPr>
            <w:r w:rsidRPr="00904FA7">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DDBF3"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BB8F8" w14:textId="77777777" w:rsidR="00263CF7" w:rsidRPr="00904FA7" w:rsidRDefault="00263CF7" w:rsidP="00BC4A1B">
            <w:pPr>
              <w:pStyle w:val="rowtabella0"/>
              <w:rPr>
                <w:color w:val="002060"/>
              </w:rPr>
            </w:pPr>
            <w:r w:rsidRPr="00904FA7">
              <w:rPr>
                <w:color w:val="002060"/>
              </w:rPr>
              <w:t>19/01/2025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3C4B4" w14:textId="77777777" w:rsidR="00263CF7" w:rsidRPr="00904FA7" w:rsidRDefault="00263CF7" w:rsidP="00BC4A1B">
            <w:pPr>
              <w:pStyle w:val="rowtabella0"/>
              <w:rPr>
                <w:color w:val="002060"/>
              </w:rPr>
            </w:pPr>
            <w:r w:rsidRPr="00904FA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E1996" w14:textId="77777777" w:rsidR="00263CF7" w:rsidRPr="00904FA7" w:rsidRDefault="00263CF7" w:rsidP="00BC4A1B">
            <w:pPr>
              <w:pStyle w:val="rowtabella0"/>
              <w:rPr>
                <w:color w:val="002060"/>
              </w:rPr>
            </w:pPr>
            <w:r w:rsidRPr="00904FA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58746B" w14:textId="77777777" w:rsidR="00263CF7" w:rsidRPr="00904FA7" w:rsidRDefault="00263CF7" w:rsidP="00BC4A1B">
            <w:pPr>
              <w:pStyle w:val="rowtabella0"/>
              <w:rPr>
                <w:color w:val="002060"/>
              </w:rPr>
            </w:pPr>
            <w:r w:rsidRPr="00904FA7">
              <w:rPr>
                <w:color w:val="002060"/>
              </w:rPr>
              <w:t>FRAZ.PAGLIARE VIA VECCHI</w:t>
            </w:r>
          </w:p>
        </w:tc>
      </w:tr>
      <w:tr w:rsidR="00263CF7" w:rsidRPr="00904FA7" w14:paraId="256CCB63"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233995" w14:textId="77777777" w:rsidR="00263CF7" w:rsidRPr="00904FA7" w:rsidRDefault="00263CF7" w:rsidP="00BC4A1B">
            <w:pPr>
              <w:pStyle w:val="rowtabella0"/>
              <w:rPr>
                <w:color w:val="002060"/>
              </w:rPr>
            </w:pPr>
            <w:r w:rsidRPr="00904FA7">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4D004" w14:textId="77777777" w:rsidR="00263CF7" w:rsidRPr="00904FA7" w:rsidRDefault="00263CF7" w:rsidP="00BC4A1B">
            <w:pPr>
              <w:pStyle w:val="rowtabella0"/>
              <w:rPr>
                <w:color w:val="002060"/>
              </w:rPr>
            </w:pPr>
            <w:r w:rsidRPr="00904FA7">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CD67D" w14:textId="77777777" w:rsidR="00263CF7" w:rsidRPr="00904FA7" w:rsidRDefault="00263CF7" w:rsidP="00BC4A1B">
            <w:pPr>
              <w:pStyle w:val="rowtabella0"/>
              <w:jc w:val="center"/>
              <w:rPr>
                <w:color w:val="002060"/>
              </w:rPr>
            </w:pPr>
            <w:r w:rsidRPr="00904FA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D3341" w14:textId="77777777" w:rsidR="00263CF7" w:rsidRPr="00904FA7" w:rsidRDefault="00263CF7" w:rsidP="00BC4A1B">
            <w:pPr>
              <w:pStyle w:val="rowtabella0"/>
              <w:rPr>
                <w:color w:val="002060"/>
              </w:rPr>
            </w:pPr>
            <w:r w:rsidRPr="00904FA7">
              <w:rPr>
                <w:color w:val="002060"/>
              </w:rPr>
              <w:t>21/01/2025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42724" w14:textId="77777777" w:rsidR="00263CF7" w:rsidRPr="00904FA7" w:rsidRDefault="00263CF7" w:rsidP="00BC4A1B">
            <w:pPr>
              <w:pStyle w:val="rowtabella0"/>
              <w:rPr>
                <w:color w:val="002060"/>
              </w:rPr>
            </w:pPr>
            <w:r w:rsidRPr="00904FA7">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E8AD0" w14:textId="77777777" w:rsidR="00263CF7" w:rsidRPr="00904FA7" w:rsidRDefault="00263CF7" w:rsidP="00BC4A1B">
            <w:pPr>
              <w:pStyle w:val="rowtabella0"/>
              <w:rPr>
                <w:color w:val="002060"/>
              </w:rPr>
            </w:pPr>
            <w:r w:rsidRPr="00904FA7">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01545" w14:textId="77777777" w:rsidR="00263CF7" w:rsidRPr="00904FA7" w:rsidRDefault="00263CF7" w:rsidP="00BC4A1B">
            <w:pPr>
              <w:pStyle w:val="rowtabella0"/>
              <w:rPr>
                <w:color w:val="002060"/>
              </w:rPr>
            </w:pPr>
            <w:r w:rsidRPr="00904FA7">
              <w:rPr>
                <w:color w:val="002060"/>
              </w:rPr>
              <w:t>VIA ALESSANDRO MANZONI</w:t>
            </w:r>
          </w:p>
        </w:tc>
      </w:tr>
    </w:tbl>
    <w:p w14:paraId="404261F8" w14:textId="77777777" w:rsidR="00263CF7" w:rsidRPr="0026238F" w:rsidRDefault="00263CF7" w:rsidP="002D3C68">
      <w:pPr>
        <w:pStyle w:val="breakline"/>
        <w:rPr>
          <w:rFonts w:eastAsiaTheme="minorEastAsia"/>
          <w:color w:val="002060"/>
        </w:rPr>
      </w:pPr>
    </w:p>
    <w:p w14:paraId="0D70FEC6" w14:textId="77777777" w:rsidR="002D3C68" w:rsidRPr="0026238F" w:rsidRDefault="002D3C68" w:rsidP="002D3C68">
      <w:pPr>
        <w:pStyle w:val="breakline"/>
        <w:rPr>
          <w:color w:val="002060"/>
        </w:rPr>
      </w:pPr>
    </w:p>
    <w:p w14:paraId="42EA9C44" w14:textId="77777777" w:rsidR="002D3C68" w:rsidRPr="0026238F" w:rsidRDefault="002D3C68" w:rsidP="002D3C68">
      <w:pPr>
        <w:pStyle w:val="titolocampionato0"/>
        <w:shd w:val="clear" w:color="auto" w:fill="CCCCCC"/>
        <w:spacing w:before="80" w:after="40"/>
        <w:rPr>
          <w:color w:val="002060"/>
        </w:rPr>
      </w:pPr>
      <w:r w:rsidRPr="0026238F">
        <w:rPr>
          <w:color w:val="002060"/>
        </w:rPr>
        <w:t>UNDER 15 C5 REGIONALI MASCHILI</w:t>
      </w:r>
    </w:p>
    <w:p w14:paraId="3D79A83B" w14:textId="77777777" w:rsidR="002D3C68" w:rsidRPr="0026238F" w:rsidRDefault="002D3C68" w:rsidP="002D3C68">
      <w:pPr>
        <w:pStyle w:val="titoloprinc0"/>
        <w:rPr>
          <w:color w:val="002060"/>
        </w:rPr>
      </w:pPr>
      <w:r w:rsidRPr="0026238F">
        <w:rPr>
          <w:color w:val="002060"/>
        </w:rPr>
        <w:t>VARIAZIONI AL PROGRAMMA GARE</w:t>
      </w:r>
    </w:p>
    <w:p w14:paraId="7F37BCDE" w14:textId="77777777" w:rsidR="002D3C68" w:rsidRPr="0026238F" w:rsidRDefault="002D3C68" w:rsidP="002D3C68">
      <w:pPr>
        <w:pStyle w:val="breakline"/>
        <w:rPr>
          <w:color w:val="002060"/>
        </w:rPr>
      </w:pPr>
    </w:p>
    <w:p w14:paraId="18557DE6" w14:textId="77777777" w:rsidR="002D3C68" w:rsidRPr="0026238F" w:rsidRDefault="002D3C68" w:rsidP="002D3C68">
      <w:pPr>
        <w:pStyle w:val="breakline"/>
        <w:rPr>
          <w:color w:val="002060"/>
        </w:rPr>
      </w:pPr>
    </w:p>
    <w:p w14:paraId="5D5B0ECC"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7552BD9A" w14:textId="77777777" w:rsidTr="009157E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3961C"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5629"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04041"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E3E4"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C7958"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804CD"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D1286"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87CE" w14:textId="77777777" w:rsidR="002D3C68" w:rsidRPr="0026238F" w:rsidRDefault="002D3C68" w:rsidP="00BC4A1B">
            <w:pPr>
              <w:pStyle w:val="headertabella0"/>
              <w:rPr>
                <w:color w:val="002060"/>
              </w:rPr>
            </w:pPr>
            <w:r w:rsidRPr="0026238F">
              <w:rPr>
                <w:color w:val="002060"/>
              </w:rPr>
              <w:t>Impianto</w:t>
            </w:r>
          </w:p>
        </w:tc>
      </w:tr>
      <w:tr w:rsidR="002D3C68" w:rsidRPr="0026238F" w14:paraId="1120EDE3"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5E17C" w14:textId="77777777" w:rsidR="002D3C68" w:rsidRPr="009157E3" w:rsidRDefault="002D3C68" w:rsidP="00BC4A1B">
            <w:pPr>
              <w:pStyle w:val="rowtabella0"/>
              <w:rPr>
                <w:color w:val="002060"/>
                <w:highlight w:val="yellow"/>
              </w:rPr>
            </w:pPr>
            <w:r w:rsidRPr="009157E3">
              <w:rPr>
                <w:color w:val="002060"/>
                <w:highlight w:val="yellow"/>
              </w:rPr>
              <w:t>19/01/2025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436A" w14:textId="77777777" w:rsidR="002D3C68" w:rsidRPr="009157E3" w:rsidRDefault="002D3C68" w:rsidP="00BC4A1B">
            <w:pPr>
              <w:pStyle w:val="rowtabella0"/>
              <w:jc w:val="center"/>
              <w:rPr>
                <w:color w:val="002060"/>
                <w:highlight w:val="yellow"/>
              </w:rPr>
            </w:pPr>
            <w:r w:rsidRPr="009157E3">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0C88" w14:textId="77777777" w:rsidR="002D3C68" w:rsidRPr="009157E3" w:rsidRDefault="002D3C68" w:rsidP="00BC4A1B">
            <w:pPr>
              <w:pStyle w:val="rowtabella0"/>
              <w:rPr>
                <w:color w:val="002060"/>
                <w:highlight w:val="yellow"/>
              </w:rPr>
            </w:pPr>
            <w:r w:rsidRPr="009157E3">
              <w:rPr>
                <w:color w:val="002060"/>
                <w:highlight w:val="yellow"/>
              </w:rPr>
              <w:t>ITALSERVICE C5 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7AC6" w14:textId="77777777" w:rsidR="002D3C68" w:rsidRPr="009157E3" w:rsidRDefault="002D3C68" w:rsidP="00BC4A1B">
            <w:pPr>
              <w:pStyle w:val="rowtabella0"/>
              <w:rPr>
                <w:color w:val="002060"/>
                <w:highlight w:val="yellow"/>
              </w:rPr>
            </w:pPr>
            <w:r w:rsidRPr="009157E3">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CEB4" w14:textId="4CAB2F34"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0A1E2" w14:textId="77777777" w:rsidR="002D3C68" w:rsidRPr="009157E3" w:rsidRDefault="002D3C68" w:rsidP="00BC4A1B">
            <w:pPr>
              <w:pStyle w:val="rowtabella0"/>
              <w:jc w:val="center"/>
              <w:rPr>
                <w:color w:val="002060"/>
                <w:highlight w:val="yellow"/>
              </w:rPr>
            </w:pPr>
            <w:r w:rsidRPr="009157E3">
              <w:rPr>
                <w:color w:val="002060"/>
                <w:highlight w:val="yellow"/>
              </w:rPr>
              <w:t>09:30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5AC9" w14:textId="77777777" w:rsidR="002D3C68" w:rsidRPr="0026238F" w:rsidRDefault="002D3C68" w:rsidP="00BC4A1B">
            <w:pPr>
              <w:pStyle w:val="rowtabella0"/>
              <w:jc w:val="center"/>
              <w:rPr>
                <w:color w:val="002060"/>
              </w:rPr>
            </w:pPr>
            <w:r w:rsidRPr="0026238F">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71E9" w14:textId="77777777" w:rsidR="002D3C68" w:rsidRPr="0026238F" w:rsidRDefault="002D3C68" w:rsidP="00BC4A1B">
            <w:pPr>
              <w:rPr>
                <w:color w:val="002060"/>
              </w:rPr>
            </w:pPr>
          </w:p>
        </w:tc>
      </w:tr>
      <w:tr w:rsidR="002D3C68" w:rsidRPr="0026238F" w14:paraId="04CA41CC" w14:textId="77777777" w:rsidTr="009157E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D9B5" w14:textId="77777777" w:rsidR="002D3C68" w:rsidRPr="009157E3" w:rsidRDefault="002D3C68" w:rsidP="00BC4A1B">
            <w:pPr>
              <w:pStyle w:val="rowtabella0"/>
              <w:rPr>
                <w:color w:val="002060"/>
                <w:highlight w:val="yellow"/>
              </w:rPr>
            </w:pPr>
            <w:r w:rsidRPr="009157E3">
              <w:rPr>
                <w:color w:val="002060"/>
                <w:highlight w:val="yellow"/>
              </w:rPr>
              <w:t>22/01/2025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D018" w14:textId="77777777" w:rsidR="002D3C68" w:rsidRPr="009157E3" w:rsidRDefault="002D3C68" w:rsidP="00BC4A1B">
            <w:pPr>
              <w:pStyle w:val="rowtabella0"/>
              <w:jc w:val="center"/>
              <w:rPr>
                <w:color w:val="002060"/>
                <w:highlight w:val="yellow"/>
              </w:rPr>
            </w:pPr>
            <w:r w:rsidRPr="009157E3">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EC4D" w14:textId="77777777" w:rsidR="002D3C68" w:rsidRPr="009157E3" w:rsidRDefault="002D3C68" w:rsidP="00BC4A1B">
            <w:pPr>
              <w:pStyle w:val="rowtabella0"/>
              <w:rPr>
                <w:color w:val="002060"/>
                <w:highlight w:val="yellow"/>
              </w:rPr>
            </w:pPr>
            <w:r w:rsidRPr="009157E3">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4009" w14:textId="77777777" w:rsidR="002D3C68" w:rsidRPr="009157E3" w:rsidRDefault="002D3C68" w:rsidP="00BC4A1B">
            <w:pPr>
              <w:pStyle w:val="rowtabella0"/>
              <w:rPr>
                <w:color w:val="002060"/>
                <w:highlight w:val="yellow"/>
              </w:rPr>
            </w:pPr>
            <w:r w:rsidRPr="009157E3">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5416" w14:textId="2A6E2C54" w:rsidR="002D3C68" w:rsidRPr="0026238F" w:rsidRDefault="002D3C68" w:rsidP="00BC4A1B">
            <w:pPr>
              <w:pStyle w:val="rowtabella0"/>
              <w:rPr>
                <w:color w:val="002060"/>
              </w:rPr>
            </w:pPr>
            <w:r w:rsidRPr="0026238F">
              <w:rPr>
                <w:color w:val="002060"/>
              </w:rPr>
              <w:t>1</w:t>
            </w:r>
            <w:r w:rsidR="009157E3">
              <w:rPr>
                <w:color w:val="002060"/>
              </w:rPr>
              <w:t>8</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C063" w14:textId="77777777" w:rsidR="002D3C68" w:rsidRPr="009157E3" w:rsidRDefault="002D3C68" w:rsidP="00BC4A1B">
            <w:pPr>
              <w:pStyle w:val="rowtabella0"/>
              <w:jc w:val="center"/>
              <w:rPr>
                <w:color w:val="002060"/>
                <w:highlight w:val="yellow"/>
              </w:rPr>
            </w:pPr>
            <w:r w:rsidRPr="009157E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5B20" w14:textId="77777777" w:rsidR="002D3C68" w:rsidRPr="0026238F" w:rsidRDefault="002D3C68" w:rsidP="00BC4A1B">
            <w:pPr>
              <w:pStyle w:val="rowtabella0"/>
              <w:jc w:val="center"/>
              <w:rPr>
                <w:color w:val="002060"/>
              </w:rPr>
            </w:pPr>
            <w:r w:rsidRPr="0026238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A734" w14:textId="77777777" w:rsidR="002D3C68" w:rsidRPr="0026238F" w:rsidRDefault="002D3C68" w:rsidP="00BC4A1B">
            <w:pPr>
              <w:rPr>
                <w:color w:val="002060"/>
              </w:rPr>
            </w:pPr>
          </w:p>
        </w:tc>
      </w:tr>
    </w:tbl>
    <w:p w14:paraId="2522CDA1" w14:textId="77777777" w:rsidR="002D3C68" w:rsidRPr="0026238F" w:rsidRDefault="002D3C68" w:rsidP="002D3C68">
      <w:pPr>
        <w:pStyle w:val="breakline"/>
        <w:rPr>
          <w:rFonts w:eastAsiaTheme="minorEastAsia"/>
          <w:color w:val="002060"/>
        </w:rPr>
      </w:pPr>
    </w:p>
    <w:p w14:paraId="43376E4F" w14:textId="77777777" w:rsidR="002D3C68" w:rsidRPr="0026238F" w:rsidRDefault="002D3C68" w:rsidP="002D3C68">
      <w:pPr>
        <w:pStyle w:val="breakline"/>
        <w:rPr>
          <w:color w:val="002060"/>
        </w:rPr>
      </w:pPr>
    </w:p>
    <w:p w14:paraId="408F97DA" w14:textId="77777777" w:rsidR="002D3C68" w:rsidRPr="0026238F" w:rsidRDefault="002D3C68" w:rsidP="002D3C68">
      <w:pPr>
        <w:pStyle w:val="sottotitolocampionato10"/>
        <w:rPr>
          <w:color w:val="002060"/>
        </w:rPr>
      </w:pPr>
      <w:r w:rsidRPr="002623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2D3C68" w:rsidRPr="0026238F" w14:paraId="429352A4" w14:textId="77777777" w:rsidTr="009157E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16727"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1EA8"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E48F" w14:textId="77777777" w:rsidR="002D3C68" w:rsidRPr="0026238F" w:rsidRDefault="002D3C68" w:rsidP="00BC4A1B">
            <w:pPr>
              <w:pStyle w:val="headertabella0"/>
              <w:rPr>
                <w:color w:val="002060"/>
              </w:rPr>
            </w:pPr>
            <w:r w:rsidRPr="0026238F">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7E70B"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74119"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94D72"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D07DF"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3E0C9" w14:textId="77777777" w:rsidR="002D3C68" w:rsidRPr="0026238F" w:rsidRDefault="002D3C68" w:rsidP="00BC4A1B">
            <w:pPr>
              <w:pStyle w:val="headertabella0"/>
              <w:rPr>
                <w:color w:val="002060"/>
              </w:rPr>
            </w:pPr>
            <w:r w:rsidRPr="0026238F">
              <w:rPr>
                <w:color w:val="002060"/>
              </w:rPr>
              <w:t>Impianto</w:t>
            </w:r>
          </w:p>
        </w:tc>
      </w:tr>
      <w:tr w:rsidR="002D3C68" w:rsidRPr="0026238F" w14:paraId="3D8C129E" w14:textId="77777777" w:rsidTr="009157E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BFDB" w14:textId="77777777" w:rsidR="002D3C68" w:rsidRPr="00674EEE" w:rsidRDefault="002D3C68" w:rsidP="00BC4A1B">
            <w:pPr>
              <w:pStyle w:val="rowtabella0"/>
              <w:rPr>
                <w:color w:val="002060"/>
                <w:highlight w:val="yellow"/>
              </w:rPr>
            </w:pPr>
            <w:r w:rsidRPr="00674EEE">
              <w:rPr>
                <w:color w:val="002060"/>
                <w:highlight w:val="yellow"/>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20C1" w14:textId="77777777" w:rsidR="002D3C68" w:rsidRPr="00674EEE" w:rsidRDefault="002D3C68" w:rsidP="00BC4A1B">
            <w:pPr>
              <w:pStyle w:val="rowtabella0"/>
              <w:jc w:val="center"/>
              <w:rPr>
                <w:color w:val="002060"/>
                <w:highlight w:val="yellow"/>
              </w:rPr>
            </w:pPr>
            <w:r w:rsidRPr="00674EE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710A" w14:textId="77777777" w:rsidR="002D3C68" w:rsidRPr="00674EEE" w:rsidRDefault="002D3C68" w:rsidP="00BC4A1B">
            <w:pPr>
              <w:pStyle w:val="rowtabella0"/>
              <w:rPr>
                <w:color w:val="002060"/>
                <w:highlight w:val="yellow"/>
              </w:rPr>
            </w:pPr>
            <w:r w:rsidRPr="00674EEE">
              <w:rPr>
                <w:color w:val="002060"/>
                <w:highlight w:val="yellow"/>
              </w:rPr>
              <w:t>FABRIANO CERRETO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802B" w14:textId="77777777" w:rsidR="002D3C68" w:rsidRPr="00674EEE" w:rsidRDefault="002D3C68" w:rsidP="00BC4A1B">
            <w:pPr>
              <w:pStyle w:val="rowtabella0"/>
              <w:rPr>
                <w:color w:val="002060"/>
                <w:highlight w:val="yellow"/>
              </w:rPr>
            </w:pPr>
            <w:r w:rsidRPr="00674EEE">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F56C" w14:textId="3A427FB5" w:rsidR="002D3C68" w:rsidRPr="0026238F" w:rsidRDefault="002D3C68" w:rsidP="00BC4A1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FF730" w14:textId="77777777" w:rsidR="002D3C68" w:rsidRPr="00674EEE" w:rsidRDefault="002D3C68" w:rsidP="00BC4A1B">
            <w:pPr>
              <w:pStyle w:val="rowtabella0"/>
              <w:jc w:val="center"/>
              <w:rPr>
                <w:color w:val="002060"/>
                <w:highlight w:val="yellow"/>
              </w:rPr>
            </w:pPr>
            <w:r w:rsidRPr="00674EE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ED2A" w14:textId="77777777" w:rsidR="002D3C68" w:rsidRPr="0026238F" w:rsidRDefault="002D3C68" w:rsidP="00BC4A1B">
            <w:pPr>
              <w:pStyle w:val="rowtabella0"/>
              <w:jc w:val="center"/>
              <w:rPr>
                <w:color w:val="002060"/>
              </w:rPr>
            </w:pPr>
            <w:r w:rsidRPr="0026238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9407F" w14:textId="77777777" w:rsidR="002D3C68" w:rsidRPr="0026238F" w:rsidRDefault="002D3C68" w:rsidP="00BC4A1B">
            <w:pPr>
              <w:rPr>
                <w:color w:val="002060"/>
              </w:rPr>
            </w:pPr>
          </w:p>
        </w:tc>
      </w:tr>
      <w:tr w:rsidR="002D3C68" w:rsidRPr="0026238F" w14:paraId="53F29E49" w14:textId="77777777" w:rsidTr="009157E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0001" w14:textId="77777777" w:rsidR="002D3C68" w:rsidRPr="00674EEE" w:rsidRDefault="002D3C68" w:rsidP="00BC4A1B">
            <w:pPr>
              <w:pStyle w:val="rowtabella0"/>
              <w:rPr>
                <w:color w:val="002060"/>
                <w:highlight w:val="yellow"/>
              </w:rPr>
            </w:pPr>
            <w:r w:rsidRPr="00674EEE">
              <w:rPr>
                <w:color w:val="002060"/>
                <w:highlight w:val="yellow"/>
              </w:rPr>
              <w:t>19/01/2025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0095" w14:textId="77777777" w:rsidR="002D3C68" w:rsidRPr="00674EEE" w:rsidRDefault="002D3C68" w:rsidP="00BC4A1B">
            <w:pPr>
              <w:pStyle w:val="rowtabella0"/>
              <w:jc w:val="center"/>
              <w:rPr>
                <w:color w:val="002060"/>
                <w:highlight w:val="yellow"/>
              </w:rPr>
            </w:pPr>
            <w:r w:rsidRPr="00674EE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FBEB" w14:textId="77777777" w:rsidR="002D3C68" w:rsidRPr="00674EEE" w:rsidRDefault="002D3C68" w:rsidP="00BC4A1B">
            <w:pPr>
              <w:pStyle w:val="rowtabella0"/>
              <w:rPr>
                <w:color w:val="002060"/>
                <w:highlight w:val="yellow"/>
              </w:rPr>
            </w:pPr>
            <w:r w:rsidRPr="00674EEE">
              <w:rPr>
                <w:color w:val="002060"/>
                <w:highlight w:val="yellow"/>
              </w:rPr>
              <w:t>CALCIO A 5 CORINALDO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2B28" w14:textId="77777777" w:rsidR="002D3C68" w:rsidRPr="00674EEE" w:rsidRDefault="002D3C68" w:rsidP="00BC4A1B">
            <w:pPr>
              <w:pStyle w:val="rowtabella0"/>
              <w:rPr>
                <w:color w:val="002060"/>
                <w:highlight w:val="yellow"/>
              </w:rPr>
            </w:pPr>
            <w:r w:rsidRPr="00674EEE">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6DA1" w14:textId="7CE89849" w:rsidR="002D3C68" w:rsidRPr="0026238F" w:rsidRDefault="002D3C68" w:rsidP="00BC4A1B">
            <w:pPr>
              <w:pStyle w:val="rowtabella0"/>
              <w:rPr>
                <w:color w:val="002060"/>
              </w:rPr>
            </w:pPr>
            <w:r w:rsidRPr="0026238F">
              <w:rPr>
                <w:color w:val="002060"/>
              </w:rPr>
              <w:t>1</w:t>
            </w:r>
            <w:r w:rsidR="00674EEE">
              <w:rPr>
                <w:color w:val="002060"/>
              </w:rPr>
              <w:t>8</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99FF" w14:textId="77777777" w:rsidR="002D3C68" w:rsidRPr="00674EEE" w:rsidRDefault="002D3C68" w:rsidP="00BC4A1B">
            <w:pPr>
              <w:pStyle w:val="rowtabella0"/>
              <w:jc w:val="center"/>
              <w:rPr>
                <w:color w:val="002060"/>
                <w:highlight w:val="yellow"/>
              </w:rPr>
            </w:pPr>
            <w:r w:rsidRPr="00674EEE">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A3AE" w14:textId="77777777" w:rsidR="002D3C68" w:rsidRPr="0026238F" w:rsidRDefault="002D3C68" w:rsidP="00BC4A1B">
            <w:pPr>
              <w:pStyle w:val="rowtabella0"/>
              <w:jc w:val="center"/>
              <w:rPr>
                <w:color w:val="002060"/>
              </w:rPr>
            </w:pPr>
            <w:r w:rsidRPr="0026238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0E18" w14:textId="77777777" w:rsidR="002D3C68" w:rsidRPr="0026238F" w:rsidRDefault="002D3C68" w:rsidP="00BC4A1B">
            <w:pPr>
              <w:rPr>
                <w:color w:val="002060"/>
              </w:rPr>
            </w:pPr>
          </w:p>
        </w:tc>
      </w:tr>
    </w:tbl>
    <w:p w14:paraId="6209429E" w14:textId="77777777" w:rsidR="002D3C68" w:rsidRPr="0026238F" w:rsidRDefault="002D3C68" w:rsidP="002D3C68">
      <w:pPr>
        <w:pStyle w:val="breakline"/>
        <w:rPr>
          <w:rFonts w:eastAsiaTheme="minorEastAsia"/>
          <w:color w:val="002060"/>
        </w:rPr>
      </w:pPr>
    </w:p>
    <w:p w14:paraId="184DA295" w14:textId="77777777" w:rsidR="002D3C68" w:rsidRPr="0026238F" w:rsidRDefault="002D3C68" w:rsidP="002D3C68">
      <w:pPr>
        <w:pStyle w:val="breakline"/>
        <w:rPr>
          <w:color w:val="002060"/>
        </w:rPr>
      </w:pPr>
    </w:p>
    <w:p w14:paraId="7562F947" w14:textId="77777777" w:rsidR="002D3C68" w:rsidRPr="0026238F" w:rsidRDefault="002D3C68" w:rsidP="002D3C68">
      <w:pPr>
        <w:pStyle w:val="sottotitolocampionato10"/>
        <w:rPr>
          <w:color w:val="002060"/>
        </w:rPr>
      </w:pPr>
      <w:r w:rsidRPr="0026238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3C68" w:rsidRPr="0026238F" w14:paraId="3B2E487F" w14:textId="77777777" w:rsidTr="00674EE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2201C" w14:textId="77777777" w:rsidR="002D3C68" w:rsidRPr="0026238F" w:rsidRDefault="002D3C68" w:rsidP="00BC4A1B">
            <w:pPr>
              <w:pStyle w:val="headertabella0"/>
              <w:rPr>
                <w:color w:val="002060"/>
              </w:rPr>
            </w:pPr>
            <w:r w:rsidRPr="002623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6D42B" w14:textId="77777777" w:rsidR="002D3C68" w:rsidRPr="0026238F" w:rsidRDefault="002D3C68" w:rsidP="00BC4A1B">
            <w:pPr>
              <w:pStyle w:val="headertabella0"/>
              <w:rPr>
                <w:color w:val="002060"/>
              </w:rPr>
            </w:pPr>
            <w:r w:rsidRPr="0026238F">
              <w:rPr>
                <w:color w:val="002060"/>
              </w:rPr>
              <w:t xml:space="preserve">N° </w:t>
            </w:r>
            <w:proofErr w:type="spellStart"/>
            <w:r w:rsidRPr="0026238F">
              <w:rPr>
                <w:color w:val="002060"/>
              </w:rPr>
              <w:t>Gior</w:t>
            </w:r>
            <w:proofErr w:type="spellEnd"/>
            <w:r w:rsidRPr="002623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67B85" w14:textId="77777777" w:rsidR="002D3C68" w:rsidRPr="0026238F" w:rsidRDefault="002D3C68" w:rsidP="00BC4A1B">
            <w:pPr>
              <w:pStyle w:val="headertabella0"/>
              <w:rPr>
                <w:color w:val="002060"/>
              </w:rPr>
            </w:pPr>
            <w:r w:rsidRPr="002623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6792" w14:textId="77777777" w:rsidR="002D3C68" w:rsidRPr="0026238F" w:rsidRDefault="002D3C68" w:rsidP="00BC4A1B">
            <w:pPr>
              <w:pStyle w:val="headertabella0"/>
              <w:rPr>
                <w:color w:val="002060"/>
              </w:rPr>
            </w:pPr>
            <w:r w:rsidRPr="002623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B261B" w14:textId="77777777" w:rsidR="002D3C68" w:rsidRPr="0026238F" w:rsidRDefault="002D3C68" w:rsidP="00BC4A1B">
            <w:pPr>
              <w:pStyle w:val="headertabella0"/>
              <w:rPr>
                <w:color w:val="002060"/>
              </w:rPr>
            </w:pPr>
            <w:r w:rsidRPr="0026238F">
              <w:rPr>
                <w:color w:val="002060"/>
              </w:rPr>
              <w:t xml:space="preserve">Data </w:t>
            </w:r>
            <w:proofErr w:type="spellStart"/>
            <w:r w:rsidRPr="0026238F">
              <w:rPr>
                <w:color w:val="002060"/>
              </w:rPr>
              <w:t>Orig</w:t>
            </w:r>
            <w:proofErr w:type="spellEnd"/>
            <w:r w:rsidRPr="002623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19A06" w14:textId="77777777" w:rsidR="002D3C68" w:rsidRPr="0026238F" w:rsidRDefault="002D3C68" w:rsidP="00BC4A1B">
            <w:pPr>
              <w:pStyle w:val="headertabella0"/>
              <w:rPr>
                <w:color w:val="002060"/>
              </w:rPr>
            </w:pPr>
            <w:r w:rsidRPr="002623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EA534" w14:textId="77777777" w:rsidR="002D3C68" w:rsidRPr="0026238F" w:rsidRDefault="002D3C68" w:rsidP="00BC4A1B">
            <w:pPr>
              <w:pStyle w:val="headertabella0"/>
              <w:rPr>
                <w:color w:val="002060"/>
              </w:rPr>
            </w:pPr>
            <w:r w:rsidRPr="0026238F">
              <w:rPr>
                <w:color w:val="002060"/>
              </w:rPr>
              <w:t xml:space="preserve">Ora </w:t>
            </w:r>
            <w:proofErr w:type="spellStart"/>
            <w:r w:rsidRPr="0026238F">
              <w:rPr>
                <w:color w:val="002060"/>
              </w:rPr>
              <w:t>Orig</w:t>
            </w:r>
            <w:proofErr w:type="spellEnd"/>
            <w:r w:rsidRPr="002623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4B19B" w14:textId="77777777" w:rsidR="002D3C68" w:rsidRPr="0026238F" w:rsidRDefault="002D3C68" w:rsidP="00BC4A1B">
            <w:pPr>
              <w:pStyle w:val="headertabella0"/>
              <w:rPr>
                <w:color w:val="002060"/>
              </w:rPr>
            </w:pPr>
            <w:r w:rsidRPr="0026238F">
              <w:rPr>
                <w:color w:val="002060"/>
              </w:rPr>
              <w:t>Impianto</w:t>
            </w:r>
          </w:p>
        </w:tc>
      </w:tr>
      <w:tr w:rsidR="002D3C68" w:rsidRPr="0026238F" w14:paraId="25783D38" w14:textId="77777777" w:rsidTr="00674EE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ACAD" w14:textId="77777777" w:rsidR="002D3C68" w:rsidRPr="00674EEE" w:rsidRDefault="002D3C68" w:rsidP="00BC4A1B">
            <w:pPr>
              <w:pStyle w:val="rowtabella0"/>
              <w:rPr>
                <w:color w:val="002060"/>
                <w:highlight w:val="yellow"/>
              </w:rPr>
            </w:pPr>
            <w:r w:rsidRPr="00674EEE">
              <w:rPr>
                <w:color w:val="002060"/>
                <w:highlight w:val="yellow"/>
              </w:rPr>
              <w:t>18/01/2025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2038" w14:textId="77777777" w:rsidR="002D3C68" w:rsidRPr="00674EEE" w:rsidRDefault="002D3C68" w:rsidP="00BC4A1B">
            <w:pPr>
              <w:pStyle w:val="rowtabella0"/>
              <w:jc w:val="center"/>
              <w:rPr>
                <w:color w:val="002060"/>
                <w:highlight w:val="yellow"/>
              </w:rPr>
            </w:pPr>
            <w:r w:rsidRPr="00674EE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1E71A" w14:textId="77777777" w:rsidR="002D3C68" w:rsidRPr="00674EEE" w:rsidRDefault="002D3C68" w:rsidP="00BC4A1B">
            <w:pPr>
              <w:pStyle w:val="rowtabella0"/>
              <w:rPr>
                <w:color w:val="002060"/>
                <w:highlight w:val="yellow"/>
              </w:rPr>
            </w:pPr>
            <w:r w:rsidRPr="00674EEE">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935C" w14:textId="77777777" w:rsidR="002D3C68" w:rsidRPr="00674EEE" w:rsidRDefault="002D3C68" w:rsidP="00BC4A1B">
            <w:pPr>
              <w:pStyle w:val="rowtabella0"/>
              <w:rPr>
                <w:color w:val="002060"/>
                <w:highlight w:val="yellow"/>
              </w:rPr>
            </w:pPr>
            <w:r w:rsidRPr="00674EEE">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EBC4" w14:textId="33E78C3B" w:rsidR="002D3C68" w:rsidRPr="0026238F" w:rsidRDefault="002D3C68" w:rsidP="00BC4A1B">
            <w:pPr>
              <w:pStyle w:val="rowtabella0"/>
              <w:rPr>
                <w:color w:val="002060"/>
              </w:rPr>
            </w:pPr>
            <w:r w:rsidRPr="0026238F">
              <w:rPr>
                <w:color w:val="002060"/>
              </w:rPr>
              <w:t>1</w:t>
            </w:r>
            <w:r w:rsidR="00674EEE">
              <w:rPr>
                <w:color w:val="002060"/>
              </w:rPr>
              <w:t>9</w:t>
            </w:r>
            <w:r w:rsidRPr="0026238F">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92A6" w14:textId="77777777" w:rsidR="002D3C68" w:rsidRPr="0026238F" w:rsidRDefault="002D3C68" w:rsidP="00BC4A1B">
            <w:pPr>
              <w:pStyle w:val="rowtabella0"/>
              <w:jc w:val="center"/>
              <w:rPr>
                <w:color w:val="002060"/>
              </w:rPr>
            </w:pPr>
            <w:r w:rsidRPr="00674EE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B8FB" w14:textId="77777777" w:rsidR="002D3C68" w:rsidRPr="0026238F" w:rsidRDefault="002D3C68" w:rsidP="00BC4A1B">
            <w:pPr>
              <w:pStyle w:val="rowtabella0"/>
              <w:jc w:val="center"/>
              <w:rPr>
                <w:color w:val="002060"/>
              </w:rPr>
            </w:pPr>
            <w:r w:rsidRPr="0026238F">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4462" w14:textId="77777777" w:rsidR="002D3C68" w:rsidRPr="0026238F" w:rsidRDefault="002D3C68" w:rsidP="00BC4A1B">
            <w:pPr>
              <w:rPr>
                <w:color w:val="002060"/>
              </w:rPr>
            </w:pPr>
          </w:p>
        </w:tc>
      </w:tr>
    </w:tbl>
    <w:p w14:paraId="3F40D8FC" w14:textId="77777777" w:rsidR="002D3C68" w:rsidRPr="0026238F" w:rsidRDefault="002D3C68" w:rsidP="002D3C68">
      <w:pPr>
        <w:pStyle w:val="breakline"/>
        <w:rPr>
          <w:rFonts w:eastAsiaTheme="minorEastAsia"/>
          <w:color w:val="002060"/>
        </w:rPr>
      </w:pPr>
    </w:p>
    <w:p w14:paraId="35D108E0" w14:textId="77777777" w:rsidR="002D3C68" w:rsidRPr="0026238F" w:rsidRDefault="002D3C68" w:rsidP="002D3C68">
      <w:pPr>
        <w:pStyle w:val="breakline"/>
        <w:rPr>
          <w:color w:val="002060"/>
        </w:rPr>
      </w:pPr>
    </w:p>
    <w:p w14:paraId="2F4E3E3C" w14:textId="77777777" w:rsidR="002D3C68" w:rsidRPr="0026238F" w:rsidRDefault="002D3C68" w:rsidP="002D3C68">
      <w:pPr>
        <w:pStyle w:val="titoloprinc0"/>
        <w:rPr>
          <w:color w:val="002060"/>
        </w:rPr>
      </w:pPr>
      <w:r w:rsidRPr="0026238F">
        <w:rPr>
          <w:color w:val="002060"/>
        </w:rPr>
        <w:lastRenderedPageBreak/>
        <w:t>RISULTATI</w:t>
      </w:r>
    </w:p>
    <w:p w14:paraId="67B65ADD" w14:textId="77777777" w:rsidR="002D3C68" w:rsidRPr="0026238F" w:rsidRDefault="002D3C68" w:rsidP="002D3C68">
      <w:pPr>
        <w:pStyle w:val="breakline"/>
        <w:rPr>
          <w:color w:val="002060"/>
        </w:rPr>
      </w:pPr>
    </w:p>
    <w:p w14:paraId="59C8ACAC" w14:textId="77777777" w:rsidR="002D3C68" w:rsidRPr="0026238F" w:rsidRDefault="002D3C68" w:rsidP="002D3C68">
      <w:pPr>
        <w:pStyle w:val="sottotitolocampionato10"/>
        <w:rPr>
          <w:color w:val="002060"/>
        </w:rPr>
      </w:pPr>
      <w:r w:rsidRPr="0026238F">
        <w:rPr>
          <w:color w:val="002060"/>
        </w:rPr>
        <w:t>RISULTATI UFFICIALI GARE DEL 12/01/2025</w:t>
      </w:r>
    </w:p>
    <w:p w14:paraId="57F8D61E" w14:textId="77777777" w:rsidR="002D3C68" w:rsidRPr="002D3C68" w:rsidRDefault="002D3C68" w:rsidP="002D3C68">
      <w:pPr>
        <w:pStyle w:val="sottotitolocampionato20"/>
        <w:spacing w:before="0" w:beforeAutospacing="0" w:after="0" w:afterAutospacing="0"/>
        <w:rPr>
          <w:rFonts w:ascii="Arial" w:hAnsi="Arial" w:cs="Arial"/>
          <w:color w:val="002060"/>
          <w:sz w:val="20"/>
          <w:szCs w:val="20"/>
        </w:rPr>
      </w:pPr>
      <w:r w:rsidRPr="002D3C68">
        <w:rPr>
          <w:rFonts w:ascii="Arial" w:hAnsi="Arial" w:cs="Arial"/>
          <w:color w:val="002060"/>
          <w:sz w:val="20"/>
          <w:szCs w:val="20"/>
        </w:rPr>
        <w:t>Si trascrivono qui di seguito i risultati ufficiali delle gare disputate</w:t>
      </w:r>
    </w:p>
    <w:p w14:paraId="2D35D048" w14:textId="77777777" w:rsidR="002D3C68" w:rsidRPr="0026238F" w:rsidRDefault="002D3C68" w:rsidP="002D3C6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D3C68" w:rsidRPr="0026238F" w14:paraId="0D1D607C"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5EF6C45F"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43520" w14:textId="77777777" w:rsidR="002D3C68" w:rsidRPr="0026238F" w:rsidRDefault="002D3C68" w:rsidP="00BC4A1B">
                  <w:pPr>
                    <w:pStyle w:val="headertabella0"/>
                    <w:rPr>
                      <w:color w:val="002060"/>
                    </w:rPr>
                  </w:pPr>
                  <w:r w:rsidRPr="0026238F">
                    <w:rPr>
                      <w:color w:val="002060"/>
                    </w:rPr>
                    <w:t>GIRONE A - 5 Giornata - R</w:t>
                  </w:r>
                </w:p>
              </w:tc>
            </w:tr>
            <w:tr w:rsidR="002D3C68" w:rsidRPr="0026238F" w14:paraId="4752AA9D"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84FBF" w14:textId="77777777" w:rsidR="002D3C68" w:rsidRPr="0026238F" w:rsidRDefault="002D3C68" w:rsidP="00BC4A1B">
                  <w:pPr>
                    <w:pStyle w:val="rowtabella0"/>
                    <w:rPr>
                      <w:color w:val="002060"/>
                    </w:rPr>
                  </w:pPr>
                  <w:r w:rsidRPr="0026238F">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8270E" w14:textId="77777777" w:rsidR="002D3C68" w:rsidRPr="0026238F" w:rsidRDefault="002D3C68" w:rsidP="00BC4A1B">
                  <w:pPr>
                    <w:pStyle w:val="rowtabella0"/>
                    <w:rPr>
                      <w:color w:val="002060"/>
                    </w:rPr>
                  </w:pPr>
                  <w:r w:rsidRPr="0026238F">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F27AA" w14:textId="77777777" w:rsidR="002D3C68" w:rsidRPr="0026238F" w:rsidRDefault="002D3C68" w:rsidP="00BC4A1B">
                  <w:pPr>
                    <w:pStyle w:val="rowtabella0"/>
                    <w:jc w:val="center"/>
                    <w:rPr>
                      <w:color w:val="002060"/>
                    </w:rPr>
                  </w:pPr>
                  <w:r w:rsidRPr="0026238F">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18E08" w14:textId="77777777" w:rsidR="002D3C68" w:rsidRPr="0026238F" w:rsidRDefault="002D3C68" w:rsidP="00BC4A1B">
                  <w:pPr>
                    <w:pStyle w:val="rowtabella0"/>
                    <w:jc w:val="center"/>
                    <w:rPr>
                      <w:color w:val="002060"/>
                    </w:rPr>
                  </w:pPr>
                  <w:r w:rsidRPr="0026238F">
                    <w:rPr>
                      <w:color w:val="002060"/>
                    </w:rPr>
                    <w:t> </w:t>
                  </w:r>
                </w:p>
              </w:tc>
            </w:tr>
            <w:tr w:rsidR="002D3C68" w:rsidRPr="0026238F" w14:paraId="63245501"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81D7B" w14:textId="77777777" w:rsidR="002D3C68" w:rsidRPr="0026238F" w:rsidRDefault="002D3C68" w:rsidP="00BC4A1B">
                  <w:pPr>
                    <w:pStyle w:val="rowtabella0"/>
                    <w:rPr>
                      <w:color w:val="002060"/>
                    </w:rPr>
                  </w:pPr>
                  <w:r w:rsidRPr="0026238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3FC65C" w14:textId="77777777" w:rsidR="002D3C68" w:rsidRPr="0026238F" w:rsidRDefault="002D3C68" w:rsidP="00BC4A1B">
                  <w:pPr>
                    <w:pStyle w:val="rowtabella0"/>
                    <w:rPr>
                      <w:color w:val="002060"/>
                    </w:rPr>
                  </w:pPr>
                  <w:r w:rsidRPr="0026238F">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A9869F" w14:textId="77777777" w:rsidR="002D3C68" w:rsidRPr="0026238F" w:rsidRDefault="002D3C68" w:rsidP="00BC4A1B">
                  <w:pPr>
                    <w:pStyle w:val="rowtabella0"/>
                    <w:jc w:val="center"/>
                    <w:rPr>
                      <w:color w:val="002060"/>
                    </w:rPr>
                  </w:pPr>
                  <w:r w:rsidRPr="0026238F">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9E5B60" w14:textId="77777777" w:rsidR="002D3C68" w:rsidRPr="0026238F" w:rsidRDefault="002D3C68" w:rsidP="00BC4A1B">
                  <w:pPr>
                    <w:pStyle w:val="rowtabella0"/>
                    <w:jc w:val="center"/>
                    <w:rPr>
                      <w:color w:val="002060"/>
                    </w:rPr>
                  </w:pPr>
                  <w:r w:rsidRPr="0026238F">
                    <w:rPr>
                      <w:color w:val="002060"/>
                    </w:rPr>
                    <w:t> </w:t>
                  </w:r>
                </w:p>
              </w:tc>
            </w:tr>
            <w:tr w:rsidR="002D3C68" w:rsidRPr="0026238F" w14:paraId="531E910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DDED32" w14:textId="77777777" w:rsidR="002D3C68" w:rsidRPr="0026238F" w:rsidRDefault="002D3C68" w:rsidP="00BC4A1B">
                  <w:pPr>
                    <w:pStyle w:val="rowtabella0"/>
                    <w:rPr>
                      <w:color w:val="002060"/>
                    </w:rPr>
                  </w:pPr>
                  <w:r w:rsidRPr="0026238F">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E144DE" w14:textId="77777777" w:rsidR="002D3C68" w:rsidRPr="0026238F" w:rsidRDefault="002D3C68" w:rsidP="00BC4A1B">
                  <w:pPr>
                    <w:pStyle w:val="rowtabella0"/>
                    <w:rPr>
                      <w:color w:val="002060"/>
                    </w:rPr>
                  </w:pPr>
                  <w:r w:rsidRPr="0026238F">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1BF136" w14:textId="77777777" w:rsidR="002D3C68" w:rsidRPr="0026238F" w:rsidRDefault="002D3C68" w:rsidP="00BC4A1B">
                  <w:pPr>
                    <w:pStyle w:val="rowtabella0"/>
                    <w:jc w:val="center"/>
                    <w:rPr>
                      <w:color w:val="002060"/>
                    </w:rPr>
                  </w:pPr>
                  <w:r w:rsidRPr="0026238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016222" w14:textId="77777777" w:rsidR="002D3C68" w:rsidRPr="0026238F" w:rsidRDefault="002D3C68" w:rsidP="00BC4A1B">
                  <w:pPr>
                    <w:pStyle w:val="rowtabella0"/>
                    <w:jc w:val="center"/>
                    <w:rPr>
                      <w:color w:val="002060"/>
                    </w:rPr>
                  </w:pPr>
                  <w:r w:rsidRPr="0026238F">
                    <w:rPr>
                      <w:color w:val="002060"/>
                    </w:rPr>
                    <w:t> </w:t>
                  </w:r>
                </w:p>
              </w:tc>
            </w:tr>
            <w:tr w:rsidR="002D3C68" w:rsidRPr="0026238F" w14:paraId="5BDCB74A"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AFDD11" w14:textId="77777777" w:rsidR="002D3C68" w:rsidRPr="0026238F" w:rsidRDefault="002D3C68" w:rsidP="00BC4A1B">
                  <w:pPr>
                    <w:pStyle w:val="rowtabella0"/>
                    <w:rPr>
                      <w:color w:val="002060"/>
                    </w:rPr>
                  </w:pPr>
                  <w:r w:rsidRPr="0026238F">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0AF3E" w14:textId="77777777" w:rsidR="002D3C68" w:rsidRPr="0026238F" w:rsidRDefault="002D3C68" w:rsidP="00BC4A1B">
                  <w:pPr>
                    <w:pStyle w:val="rowtabella0"/>
                    <w:rPr>
                      <w:color w:val="002060"/>
                    </w:rPr>
                  </w:pPr>
                  <w:r w:rsidRPr="0026238F">
                    <w:rPr>
                      <w:color w:val="002060"/>
                    </w:rPr>
                    <w:t>- ITALSERVICE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F9DBE" w14:textId="77777777" w:rsidR="002D3C68" w:rsidRPr="0026238F" w:rsidRDefault="002D3C68" w:rsidP="00BC4A1B">
                  <w:pPr>
                    <w:pStyle w:val="rowtabella0"/>
                    <w:jc w:val="center"/>
                    <w:rPr>
                      <w:color w:val="002060"/>
                    </w:rPr>
                  </w:pPr>
                  <w:r w:rsidRPr="0026238F">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2328B0" w14:textId="77777777" w:rsidR="002D3C68" w:rsidRPr="0026238F" w:rsidRDefault="002D3C68" w:rsidP="00BC4A1B">
                  <w:pPr>
                    <w:pStyle w:val="rowtabella0"/>
                    <w:jc w:val="center"/>
                    <w:rPr>
                      <w:color w:val="002060"/>
                    </w:rPr>
                  </w:pPr>
                  <w:r w:rsidRPr="0026238F">
                    <w:rPr>
                      <w:color w:val="002060"/>
                    </w:rPr>
                    <w:t> </w:t>
                  </w:r>
                </w:p>
              </w:tc>
            </w:tr>
            <w:tr w:rsidR="002D3C68" w:rsidRPr="0026238F" w14:paraId="1E412D9E"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06A13" w14:textId="77777777" w:rsidR="002D3C68" w:rsidRPr="0026238F" w:rsidRDefault="002D3C68" w:rsidP="00BC4A1B">
                  <w:pPr>
                    <w:pStyle w:val="rowtabella0"/>
                    <w:rPr>
                      <w:color w:val="002060"/>
                    </w:rPr>
                  </w:pPr>
                  <w:r w:rsidRPr="0026238F">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22CBA" w14:textId="77777777" w:rsidR="002D3C68" w:rsidRPr="0026238F" w:rsidRDefault="002D3C68" w:rsidP="00BC4A1B">
                  <w:pPr>
                    <w:pStyle w:val="rowtabella0"/>
                    <w:rPr>
                      <w:color w:val="002060"/>
                    </w:rPr>
                  </w:pPr>
                  <w:r w:rsidRPr="0026238F">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A9C89" w14:textId="77777777" w:rsidR="002D3C68" w:rsidRPr="0026238F" w:rsidRDefault="002D3C68" w:rsidP="00BC4A1B">
                  <w:pPr>
                    <w:pStyle w:val="rowtabella0"/>
                    <w:jc w:val="center"/>
                    <w:rPr>
                      <w:color w:val="002060"/>
                    </w:rPr>
                  </w:pPr>
                  <w:r w:rsidRPr="0026238F">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3F9C2" w14:textId="77777777" w:rsidR="002D3C68" w:rsidRPr="0026238F" w:rsidRDefault="002D3C68" w:rsidP="00BC4A1B">
                  <w:pPr>
                    <w:pStyle w:val="rowtabella0"/>
                    <w:jc w:val="center"/>
                    <w:rPr>
                      <w:color w:val="002060"/>
                    </w:rPr>
                  </w:pPr>
                  <w:r w:rsidRPr="0026238F">
                    <w:rPr>
                      <w:color w:val="002060"/>
                    </w:rPr>
                    <w:t> </w:t>
                  </w:r>
                </w:p>
              </w:tc>
            </w:tr>
            <w:tr w:rsidR="002D3C68" w:rsidRPr="0026238F" w14:paraId="52A859EA"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457FCB55" w14:textId="77777777" w:rsidR="002D3C68" w:rsidRPr="0026238F" w:rsidRDefault="002D3C68" w:rsidP="00BC4A1B">
                  <w:pPr>
                    <w:pStyle w:val="rowtabella0"/>
                    <w:rPr>
                      <w:color w:val="002060"/>
                    </w:rPr>
                  </w:pPr>
                  <w:r w:rsidRPr="0026238F">
                    <w:rPr>
                      <w:color w:val="002060"/>
                    </w:rPr>
                    <w:t>(1) - disputata il 11/01/2025</w:t>
                  </w:r>
                </w:p>
              </w:tc>
            </w:tr>
          </w:tbl>
          <w:p w14:paraId="1F8E3E47" w14:textId="77777777" w:rsidR="002D3C68" w:rsidRPr="0026238F" w:rsidRDefault="002D3C68" w:rsidP="00BC4A1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75C8338C"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7DC39" w14:textId="77777777" w:rsidR="002D3C68" w:rsidRPr="0026238F" w:rsidRDefault="002D3C68" w:rsidP="00BC4A1B">
                  <w:pPr>
                    <w:pStyle w:val="headertabella0"/>
                    <w:rPr>
                      <w:color w:val="002060"/>
                    </w:rPr>
                  </w:pPr>
                  <w:r w:rsidRPr="0026238F">
                    <w:rPr>
                      <w:color w:val="002060"/>
                    </w:rPr>
                    <w:t>GIRONE B - 5 Giornata - R</w:t>
                  </w:r>
                </w:p>
              </w:tc>
            </w:tr>
            <w:tr w:rsidR="002D3C68" w:rsidRPr="0026238F" w14:paraId="5ED28206"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E6E95" w14:textId="77777777" w:rsidR="002D3C68" w:rsidRPr="0026238F" w:rsidRDefault="002D3C68" w:rsidP="00BC4A1B">
                  <w:pPr>
                    <w:pStyle w:val="rowtabella0"/>
                    <w:rPr>
                      <w:color w:val="002060"/>
                    </w:rPr>
                  </w:pPr>
                  <w:r w:rsidRPr="0026238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5132F" w14:textId="77777777" w:rsidR="002D3C68" w:rsidRPr="0026238F" w:rsidRDefault="002D3C68" w:rsidP="00BC4A1B">
                  <w:pPr>
                    <w:pStyle w:val="rowtabella0"/>
                    <w:rPr>
                      <w:color w:val="002060"/>
                    </w:rPr>
                  </w:pPr>
                  <w:r w:rsidRPr="0026238F">
                    <w:rPr>
                      <w:color w:val="002060"/>
                    </w:rPr>
                    <w:t>- ITALSERVICE C5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DCFBD" w14:textId="77777777" w:rsidR="002D3C68" w:rsidRPr="0026238F" w:rsidRDefault="002D3C68" w:rsidP="00BC4A1B">
                  <w:pPr>
                    <w:pStyle w:val="rowtabella0"/>
                    <w:jc w:val="center"/>
                    <w:rPr>
                      <w:color w:val="002060"/>
                    </w:rPr>
                  </w:pPr>
                  <w:r w:rsidRPr="0026238F">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73B16" w14:textId="77777777" w:rsidR="002D3C68" w:rsidRPr="0026238F" w:rsidRDefault="002D3C68" w:rsidP="00BC4A1B">
                  <w:pPr>
                    <w:pStyle w:val="rowtabella0"/>
                    <w:jc w:val="center"/>
                    <w:rPr>
                      <w:color w:val="002060"/>
                    </w:rPr>
                  </w:pPr>
                  <w:r w:rsidRPr="0026238F">
                    <w:rPr>
                      <w:color w:val="002060"/>
                    </w:rPr>
                    <w:t> </w:t>
                  </w:r>
                </w:p>
              </w:tc>
            </w:tr>
            <w:tr w:rsidR="002D3C68" w:rsidRPr="0026238F" w14:paraId="0D1E90AF"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D30183" w14:textId="77777777" w:rsidR="002D3C68" w:rsidRPr="0026238F" w:rsidRDefault="002D3C68" w:rsidP="00BC4A1B">
                  <w:pPr>
                    <w:pStyle w:val="rowtabella0"/>
                    <w:rPr>
                      <w:color w:val="002060"/>
                    </w:rPr>
                  </w:pPr>
                  <w:r w:rsidRPr="0026238F">
                    <w:rPr>
                      <w:color w:val="002060"/>
                    </w:rPr>
                    <w:t>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DD68E" w14:textId="77777777" w:rsidR="002D3C68" w:rsidRPr="0026238F" w:rsidRDefault="002D3C68" w:rsidP="00BC4A1B">
                  <w:pPr>
                    <w:pStyle w:val="rowtabella0"/>
                    <w:rPr>
                      <w:color w:val="002060"/>
                    </w:rPr>
                  </w:pPr>
                  <w:r w:rsidRPr="0026238F">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CE8DE" w14:textId="77777777" w:rsidR="002D3C68" w:rsidRPr="0026238F" w:rsidRDefault="002D3C68" w:rsidP="00BC4A1B">
                  <w:pPr>
                    <w:pStyle w:val="rowtabella0"/>
                    <w:jc w:val="center"/>
                    <w:rPr>
                      <w:color w:val="002060"/>
                    </w:rPr>
                  </w:pPr>
                  <w:r w:rsidRPr="0026238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8E59FA" w14:textId="77777777" w:rsidR="002D3C68" w:rsidRPr="0026238F" w:rsidRDefault="002D3C68" w:rsidP="00BC4A1B">
                  <w:pPr>
                    <w:pStyle w:val="rowtabella0"/>
                    <w:jc w:val="center"/>
                    <w:rPr>
                      <w:color w:val="002060"/>
                    </w:rPr>
                  </w:pPr>
                  <w:r w:rsidRPr="0026238F">
                    <w:rPr>
                      <w:color w:val="002060"/>
                    </w:rPr>
                    <w:t> </w:t>
                  </w:r>
                </w:p>
              </w:tc>
            </w:tr>
            <w:tr w:rsidR="002D3C68" w:rsidRPr="0026238F" w14:paraId="566840A8"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A13A47" w14:textId="77777777" w:rsidR="002D3C68" w:rsidRPr="0026238F" w:rsidRDefault="002D3C68" w:rsidP="00BC4A1B">
                  <w:pPr>
                    <w:pStyle w:val="rowtabella0"/>
                    <w:rPr>
                      <w:color w:val="002060"/>
                    </w:rPr>
                  </w:pPr>
                  <w:r w:rsidRPr="0026238F">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45922F" w14:textId="77777777" w:rsidR="002D3C68" w:rsidRPr="0026238F" w:rsidRDefault="002D3C68" w:rsidP="00BC4A1B">
                  <w:pPr>
                    <w:pStyle w:val="rowtabella0"/>
                    <w:rPr>
                      <w:color w:val="002060"/>
                    </w:rPr>
                  </w:pPr>
                  <w:r w:rsidRPr="0026238F">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5C720" w14:textId="77777777" w:rsidR="002D3C68" w:rsidRPr="0026238F" w:rsidRDefault="002D3C68" w:rsidP="00BC4A1B">
                  <w:pPr>
                    <w:pStyle w:val="rowtabella0"/>
                    <w:jc w:val="center"/>
                    <w:rPr>
                      <w:color w:val="002060"/>
                    </w:rPr>
                  </w:pPr>
                  <w:r w:rsidRPr="0026238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B4FD5A" w14:textId="77777777" w:rsidR="002D3C68" w:rsidRPr="0026238F" w:rsidRDefault="002D3C68" w:rsidP="00BC4A1B">
                  <w:pPr>
                    <w:pStyle w:val="rowtabella0"/>
                    <w:jc w:val="center"/>
                    <w:rPr>
                      <w:color w:val="002060"/>
                    </w:rPr>
                  </w:pPr>
                  <w:r w:rsidRPr="0026238F">
                    <w:rPr>
                      <w:color w:val="002060"/>
                    </w:rPr>
                    <w:t> </w:t>
                  </w:r>
                </w:p>
              </w:tc>
            </w:tr>
            <w:tr w:rsidR="002D3C68" w:rsidRPr="0026238F" w14:paraId="20A34E96"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855A80" w14:textId="77777777" w:rsidR="002D3C68" w:rsidRPr="0026238F" w:rsidRDefault="002D3C68" w:rsidP="00BC4A1B">
                  <w:pPr>
                    <w:pStyle w:val="rowtabella0"/>
                    <w:rPr>
                      <w:color w:val="002060"/>
                    </w:rPr>
                  </w:pPr>
                  <w:r w:rsidRPr="0026238F">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EDC8CD" w14:textId="77777777" w:rsidR="002D3C68" w:rsidRPr="0026238F" w:rsidRDefault="002D3C68" w:rsidP="00BC4A1B">
                  <w:pPr>
                    <w:pStyle w:val="rowtabella0"/>
                    <w:rPr>
                      <w:color w:val="002060"/>
                    </w:rPr>
                  </w:pPr>
                  <w:r w:rsidRPr="0026238F">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3D3451" w14:textId="77777777" w:rsidR="002D3C68" w:rsidRPr="0026238F" w:rsidRDefault="002D3C68" w:rsidP="00BC4A1B">
                  <w:pPr>
                    <w:pStyle w:val="rowtabella0"/>
                    <w:jc w:val="center"/>
                    <w:rPr>
                      <w:color w:val="002060"/>
                    </w:rPr>
                  </w:pPr>
                  <w:r w:rsidRPr="0026238F">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CEB15" w14:textId="77777777" w:rsidR="002D3C68" w:rsidRPr="0026238F" w:rsidRDefault="002D3C68" w:rsidP="00BC4A1B">
                  <w:pPr>
                    <w:pStyle w:val="rowtabella0"/>
                    <w:jc w:val="center"/>
                    <w:rPr>
                      <w:color w:val="002060"/>
                    </w:rPr>
                  </w:pPr>
                  <w:r w:rsidRPr="0026238F">
                    <w:rPr>
                      <w:color w:val="002060"/>
                    </w:rPr>
                    <w:t> </w:t>
                  </w:r>
                </w:p>
              </w:tc>
            </w:tr>
            <w:tr w:rsidR="002D3C68" w:rsidRPr="0026238F" w14:paraId="46DB21EF"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A8EAF" w14:textId="77777777" w:rsidR="002D3C68" w:rsidRPr="0026238F" w:rsidRDefault="002D3C68" w:rsidP="00BC4A1B">
                  <w:pPr>
                    <w:pStyle w:val="rowtabella0"/>
                    <w:rPr>
                      <w:color w:val="002060"/>
                    </w:rPr>
                  </w:pPr>
                  <w:r w:rsidRPr="0026238F">
                    <w:rPr>
                      <w:color w:val="002060"/>
                    </w:rPr>
                    <w:t>CALCIO A 5 CORINALDO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0A046" w14:textId="77777777" w:rsidR="002D3C68" w:rsidRPr="0026238F" w:rsidRDefault="002D3C68" w:rsidP="00BC4A1B">
                  <w:pPr>
                    <w:pStyle w:val="rowtabella0"/>
                    <w:rPr>
                      <w:color w:val="002060"/>
                    </w:rPr>
                  </w:pPr>
                  <w:r w:rsidRPr="0026238F">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168F5" w14:textId="77777777" w:rsidR="002D3C68" w:rsidRPr="0026238F" w:rsidRDefault="002D3C68" w:rsidP="00BC4A1B">
                  <w:pPr>
                    <w:pStyle w:val="rowtabella0"/>
                    <w:jc w:val="center"/>
                    <w:rPr>
                      <w:color w:val="002060"/>
                    </w:rPr>
                  </w:pPr>
                  <w:r w:rsidRPr="0026238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45C70" w14:textId="77777777" w:rsidR="002D3C68" w:rsidRPr="0026238F" w:rsidRDefault="002D3C68" w:rsidP="00BC4A1B">
                  <w:pPr>
                    <w:pStyle w:val="rowtabella0"/>
                    <w:jc w:val="center"/>
                    <w:rPr>
                      <w:color w:val="002060"/>
                    </w:rPr>
                  </w:pPr>
                  <w:r w:rsidRPr="0026238F">
                    <w:rPr>
                      <w:color w:val="002060"/>
                    </w:rPr>
                    <w:t> </w:t>
                  </w:r>
                </w:p>
              </w:tc>
            </w:tr>
            <w:tr w:rsidR="002D3C68" w:rsidRPr="0026238F" w14:paraId="3C82C18D"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5FB1A138" w14:textId="77777777" w:rsidR="002D3C68" w:rsidRPr="0026238F" w:rsidRDefault="002D3C68" w:rsidP="00BC4A1B">
                  <w:pPr>
                    <w:pStyle w:val="rowtabella0"/>
                    <w:rPr>
                      <w:color w:val="002060"/>
                    </w:rPr>
                  </w:pPr>
                  <w:r w:rsidRPr="0026238F">
                    <w:rPr>
                      <w:color w:val="002060"/>
                    </w:rPr>
                    <w:t>(1) - disputata il 11/01/2025</w:t>
                  </w:r>
                </w:p>
              </w:tc>
            </w:tr>
          </w:tbl>
          <w:p w14:paraId="7F4820C0" w14:textId="77777777" w:rsidR="002D3C68" w:rsidRPr="0026238F" w:rsidRDefault="002D3C68" w:rsidP="00BC4A1B">
            <w:pPr>
              <w:rPr>
                <w:color w:val="002060"/>
              </w:rPr>
            </w:pPr>
          </w:p>
        </w:tc>
      </w:tr>
    </w:tbl>
    <w:p w14:paraId="3B0B3CE7" w14:textId="77777777" w:rsidR="002D3C68" w:rsidRPr="0026238F" w:rsidRDefault="002D3C68" w:rsidP="002D3C6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3C68" w:rsidRPr="0026238F" w14:paraId="13B41C8F" w14:textId="77777777" w:rsidTr="00BC4A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3C68" w:rsidRPr="0026238F" w14:paraId="734CCE58" w14:textId="77777777" w:rsidTr="00BC4A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C4B2D" w14:textId="77777777" w:rsidR="002D3C68" w:rsidRPr="0026238F" w:rsidRDefault="002D3C68" w:rsidP="00BC4A1B">
                  <w:pPr>
                    <w:pStyle w:val="headertabella0"/>
                    <w:rPr>
                      <w:color w:val="002060"/>
                    </w:rPr>
                  </w:pPr>
                  <w:r w:rsidRPr="0026238F">
                    <w:rPr>
                      <w:color w:val="002060"/>
                    </w:rPr>
                    <w:t>GIRONE C - 5 Giornata - R</w:t>
                  </w:r>
                </w:p>
              </w:tc>
            </w:tr>
            <w:tr w:rsidR="002D3C68" w:rsidRPr="0026238F" w14:paraId="1D03957C" w14:textId="77777777" w:rsidTr="00BC4A1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4ED5E" w14:textId="77777777" w:rsidR="002D3C68" w:rsidRPr="0026238F" w:rsidRDefault="002D3C68" w:rsidP="00BC4A1B">
                  <w:pPr>
                    <w:pStyle w:val="rowtabella0"/>
                    <w:rPr>
                      <w:color w:val="002060"/>
                    </w:rPr>
                  </w:pPr>
                  <w:r w:rsidRPr="0026238F">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32277" w14:textId="77777777" w:rsidR="002D3C68" w:rsidRPr="0026238F" w:rsidRDefault="002D3C68" w:rsidP="00BC4A1B">
                  <w:pPr>
                    <w:pStyle w:val="rowtabella0"/>
                    <w:rPr>
                      <w:color w:val="002060"/>
                    </w:rPr>
                  </w:pPr>
                  <w:r w:rsidRPr="0026238F">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DF79D" w14:textId="77777777" w:rsidR="002D3C68" w:rsidRPr="0026238F" w:rsidRDefault="002D3C68" w:rsidP="00BC4A1B">
                  <w:pPr>
                    <w:pStyle w:val="rowtabella0"/>
                    <w:jc w:val="center"/>
                    <w:rPr>
                      <w:color w:val="002060"/>
                    </w:rPr>
                  </w:pPr>
                  <w:r w:rsidRPr="0026238F">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10759" w14:textId="77777777" w:rsidR="002D3C68" w:rsidRPr="0026238F" w:rsidRDefault="002D3C68" w:rsidP="00BC4A1B">
                  <w:pPr>
                    <w:pStyle w:val="rowtabella0"/>
                    <w:jc w:val="center"/>
                    <w:rPr>
                      <w:color w:val="002060"/>
                    </w:rPr>
                  </w:pPr>
                  <w:r w:rsidRPr="0026238F">
                    <w:rPr>
                      <w:color w:val="002060"/>
                    </w:rPr>
                    <w:t> </w:t>
                  </w:r>
                </w:p>
              </w:tc>
            </w:tr>
            <w:tr w:rsidR="002D3C68" w:rsidRPr="0026238F" w14:paraId="1A3F16CD"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8A79B5" w14:textId="77777777" w:rsidR="002D3C68" w:rsidRPr="0026238F" w:rsidRDefault="002D3C68" w:rsidP="00BC4A1B">
                  <w:pPr>
                    <w:pStyle w:val="rowtabella0"/>
                    <w:rPr>
                      <w:color w:val="002060"/>
                    </w:rPr>
                  </w:pPr>
                  <w:r w:rsidRPr="0026238F">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6BEF6B" w14:textId="77777777" w:rsidR="002D3C68" w:rsidRPr="0026238F" w:rsidRDefault="002D3C68" w:rsidP="00BC4A1B">
                  <w:pPr>
                    <w:pStyle w:val="rowtabella0"/>
                    <w:rPr>
                      <w:color w:val="002060"/>
                    </w:rPr>
                  </w:pPr>
                  <w:r w:rsidRPr="0026238F">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CCAD78" w14:textId="77777777" w:rsidR="002D3C68" w:rsidRPr="0026238F" w:rsidRDefault="002D3C68" w:rsidP="00BC4A1B">
                  <w:pPr>
                    <w:pStyle w:val="rowtabella0"/>
                    <w:jc w:val="center"/>
                    <w:rPr>
                      <w:color w:val="002060"/>
                    </w:rPr>
                  </w:pPr>
                  <w:r w:rsidRPr="0026238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27A703" w14:textId="77777777" w:rsidR="002D3C68" w:rsidRPr="0026238F" w:rsidRDefault="002D3C68" w:rsidP="00BC4A1B">
                  <w:pPr>
                    <w:pStyle w:val="rowtabella0"/>
                    <w:jc w:val="center"/>
                    <w:rPr>
                      <w:color w:val="002060"/>
                    </w:rPr>
                  </w:pPr>
                  <w:r w:rsidRPr="0026238F">
                    <w:rPr>
                      <w:color w:val="002060"/>
                    </w:rPr>
                    <w:t> </w:t>
                  </w:r>
                </w:p>
              </w:tc>
            </w:tr>
            <w:tr w:rsidR="002D3C68" w:rsidRPr="0026238F" w14:paraId="5FCB2DFA"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A81DB" w14:textId="77777777" w:rsidR="002D3C68" w:rsidRPr="0026238F" w:rsidRDefault="002D3C68" w:rsidP="00BC4A1B">
                  <w:pPr>
                    <w:pStyle w:val="rowtabella0"/>
                    <w:rPr>
                      <w:color w:val="002060"/>
                    </w:rPr>
                  </w:pPr>
                  <w:r w:rsidRPr="0026238F">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3457B3" w14:textId="77777777" w:rsidR="002D3C68" w:rsidRPr="0026238F" w:rsidRDefault="002D3C68" w:rsidP="00BC4A1B">
                  <w:pPr>
                    <w:pStyle w:val="rowtabella0"/>
                    <w:rPr>
                      <w:color w:val="002060"/>
                    </w:rPr>
                  </w:pPr>
                  <w:r w:rsidRPr="0026238F">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1516CA" w14:textId="77777777" w:rsidR="002D3C68" w:rsidRPr="0026238F" w:rsidRDefault="002D3C68" w:rsidP="00BC4A1B">
                  <w:pPr>
                    <w:pStyle w:val="rowtabella0"/>
                    <w:jc w:val="center"/>
                    <w:rPr>
                      <w:color w:val="002060"/>
                    </w:rPr>
                  </w:pPr>
                  <w:r w:rsidRPr="0026238F">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82188" w14:textId="77777777" w:rsidR="002D3C68" w:rsidRPr="0026238F" w:rsidRDefault="002D3C68" w:rsidP="00BC4A1B">
                  <w:pPr>
                    <w:pStyle w:val="rowtabella0"/>
                    <w:jc w:val="center"/>
                    <w:rPr>
                      <w:color w:val="002060"/>
                    </w:rPr>
                  </w:pPr>
                  <w:r w:rsidRPr="0026238F">
                    <w:rPr>
                      <w:color w:val="002060"/>
                    </w:rPr>
                    <w:t> </w:t>
                  </w:r>
                </w:p>
              </w:tc>
            </w:tr>
            <w:tr w:rsidR="002D3C68" w:rsidRPr="0026238F" w14:paraId="44E57D26" w14:textId="77777777" w:rsidTr="00BC4A1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AFCC48" w14:textId="77777777" w:rsidR="002D3C68" w:rsidRPr="0026238F" w:rsidRDefault="002D3C68" w:rsidP="00BC4A1B">
                  <w:pPr>
                    <w:pStyle w:val="rowtabella0"/>
                    <w:rPr>
                      <w:color w:val="002060"/>
                    </w:rPr>
                  </w:pPr>
                  <w:r w:rsidRPr="0026238F">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3C8E51" w14:textId="77777777" w:rsidR="002D3C68" w:rsidRPr="0026238F" w:rsidRDefault="002D3C68" w:rsidP="00BC4A1B">
                  <w:pPr>
                    <w:pStyle w:val="rowtabella0"/>
                    <w:rPr>
                      <w:color w:val="002060"/>
                    </w:rPr>
                  </w:pPr>
                  <w:r w:rsidRPr="0026238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2CA10E" w14:textId="77777777" w:rsidR="002D3C68" w:rsidRPr="0026238F" w:rsidRDefault="002D3C68" w:rsidP="00BC4A1B">
                  <w:pPr>
                    <w:pStyle w:val="rowtabella0"/>
                    <w:jc w:val="center"/>
                    <w:rPr>
                      <w:color w:val="002060"/>
                    </w:rPr>
                  </w:pPr>
                  <w:r w:rsidRPr="0026238F">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2B5195" w14:textId="77777777" w:rsidR="002D3C68" w:rsidRPr="0026238F" w:rsidRDefault="002D3C68" w:rsidP="00BC4A1B">
                  <w:pPr>
                    <w:pStyle w:val="rowtabella0"/>
                    <w:jc w:val="center"/>
                    <w:rPr>
                      <w:color w:val="002060"/>
                    </w:rPr>
                  </w:pPr>
                  <w:r w:rsidRPr="0026238F">
                    <w:rPr>
                      <w:color w:val="002060"/>
                    </w:rPr>
                    <w:t> </w:t>
                  </w:r>
                </w:p>
              </w:tc>
            </w:tr>
            <w:tr w:rsidR="002D3C68" w:rsidRPr="0026238F" w14:paraId="01544795" w14:textId="77777777" w:rsidTr="00BC4A1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FEE13D" w14:textId="77777777" w:rsidR="002D3C68" w:rsidRPr="0026238F" w:rsidRDefault="002D3C68" w:rsidP="00BC4A1B">
                  <w:pPr>
                    <w:pStyle w:val="rowtabella0"/>
                    <w:rPr>
                      <w:color w:val="002060"/>
                    </w:rPr>
                  </w:pPr>
                  <w:r w:rsidRPr="0026238F">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3B11B" w14:textId="77777777" w:rsidR="002D3C68" w:rsidRPr="0026238F" w:rsidRDefault="002D3C68" w:rsidP="00BC4A1B">
                  <w:pPr>
                    <w:pStyle w:val="rowtabella0"/>
                    <w:rPr>
                      <w:color w:val="002060"/>
                    </w:rPr>
                  </w:pPr>
                  <w:r w:rsidRPr="0026238F">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E51BE" w14:textId="77777777" w:rsidR="002D3C68" w:rsidRPr="0026238F" w:rsidRDefault="002D3C68" w:rsidP="00BC4A1B">
                  <w:pPr>
                    <w:pStyle w:val="rowtabella0"/>
                    <w:jc w:val="center"/>
                    <w:rPr>
                      <w:color w:val="002060"/>
                    </w:rPr>
                  </w:pPr>
                  <w:r w:rsidRPr="0026238F">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2C676" w14:textId="77777777" w:rsidR="002D3C68" w:rsidRPr="0026238F" w:rsidRDefault="002D3C68" w:rsidP="00BC4A1B">
                  <w:pPr>
                    <w:pStyle w:val="rowtabella0"/>
                    <w:jc w:val="center"/>
                    <w:rPr>
                      <w:color w:val="002060"/>
                    </w:rPr>
                  </w:pPr>
                  <w:r w:rsidRPr="0026238F">
                    <w:rPr>
                      <w:color w:val="002060"/>
                    </w:rPr>
                    <w:t> </w:t>
                  </w:r>
                </w:p>
              </w:tc>
            </w:tr>
            <w:tr w:rsidR="002D3C68" w:rsidRPr="0026238F" w14:paraId="63D234C2" w14:textId="77777777" w:rsidTr="00BC4A1B">
              <w:tc>
                <w:tcPr>
                  <w:tcW w:w="4700" w:type="dxa"/>
                  <w:gridSpan w:val="4"/>
                  <w:tcBorders>
                    <w:top w:val="nil"/>
                    <w:left w:val="nil"/>
                    <w:bottom w:val="nil"/>
                    <w:right w:val="nil"/>
                  </w:tcBorders>
                  <w:tcMar>
                    <w:top w:w="20" w:type="dxa"/>
                    <w:left w:w="20" w:type="dxa"/>
                    <w:bottom w:w="20" w:type="dxa"/>
                    <w:right w:w="20" w:type="dxa"/>
                  </w:tcMar>
                  <w:vAlign w:val="center"/>
                  <w:hideMark/>
                </w:tcPr>
                <w:p w14:paraId="194AC0C6" w14:textId="77777777" w:rsidR="002D3C68" w:rsidRPr="0026238F" w:rsidRDefault="002D3C68" w:rsidP="00BC4A1B">
                  <w:pPr>
                    <w:pStyle w:val="rowtabella0"/>
                    <w:rPr>
                      <w:color w:val="002060"/>
                    </w:rPr>
                  </w:pPr>
                  <w:r w:rsidRPr="0026238F">
                    <w:rPr>
                      <w:color w:val="002060"/>
                    </w:rPr>
                    <w:t>(1) - disputata il 11/01/2025</w:t>
                  </w:r>
                </w:p>
              </w:tc>
            </w:tr>
          </w:tbl>
          <w:p w14:paraId="123EF11A" w14:textId="77777777" w:rsidR="002D3C68" w:rsidRPr="0026238F" w:rsidRDefault="002D3C68" w:rsidP="00BC4A1B">
            <w:pPr>
              <w:rPr>
                <w:color w:val="002060"/>
              </w:rPr>
            </w:pPr>
          </w:p>
        </w:tc>
      </w:tr>
    </w:tbl>
    <w:p w14:paraId="7FB85092" w14:textId="77777777" w:rsidR="002D3C68" w:rsidRPr="0026238F" w:rsidRDefault="002D3C68" w:rsidP="002D3C68">
      <w:pPr>
        <w:pStyle w:val="breakline"/>
        <w:rPr>
          <w:rFonts w:eastAsiaTheme="minorEastAsia"/>
          <w:color w:val="002060"/>
        </w:rPr>
      </w:pPr>
    </w:p>
    <w:p w14:paraId="5CF7DAD6" w14:textId="77777777" w:rsidR="002D3C68" w:rsidRPr="0026238F" w:rsidRDefault="002D3C68" w:rsidP="002D3C68">
      <w:pPr>
        <w:pStyle w:val="breakline"/>
        <w:rPr>
          <w:color w:val="002060"/>
        </w:rPr>
      </w:pPr>
    </w:p>
    <w:p w14:paraId="2B932FDE" w14:textId="77777777" w:rsidR="002D3C68" w:rsidRPr="0026238F" w:rsidRDefault="002D3C68" w:rsidP="002D3C68">
      <w:pPr>
        <w:pStyle w:val="titoloprinc0"/>
        <w:rPr>
          <w:color w:val="002060"/>
        </w:rPr>
      </w:pPr>
      <w:r w:rsidRPr="0026238F">
        <w:rPr>
          <w:color w:val="002060"/>
        </w:rPr>
        <w:t>GIUDICE SPORTIVO</w:t>
      </w:r>
    </w:p>
    <w:p w14:paraId="48A00F3F" w14:textId="77777777" w:rsidR="002D3C68" w:rsidRPr="0026238F" w:rsidRDefault="002D3C68" w:rsidP="002D3C68">
      <w:pPr>
        <w:pStyle w:val="diffida"/>
        <w:rPr>
          <w:color w:val="002060"/>
        </w:rPr>
      </w:pPr>
      <w:r w:rsidRPr="0026238F">
        <w:rPr>
          <w:color w:val="002060"/>
        </w:rPr>
        <w:t>Il Giudice Sportivo Avv. Agnese Lazzaretti, con l'assistenza del Segretario Angelo Castellana, nella seduta del 15/01/2025, ha adottato le decisioni che di seguito integralmente si riportano:</w:t>
      </w:r>
    </w:p>
    <w:p w14:paraId="3F75B52F" w14:textId="77777777" w:rsidR="002D3C68" w:rsidRPr="0026238F" w:rsidRDefault="002D3C68" w:rsidP="002D3C68">
      <w:pPr>
        <w:pStyle w:val="titolo10"/>
        <w:rPr>
          <w:color w:val="002060"/>
        </w:rPr>
      </w:pPr>
      <w:r w:rsidRPr="0026238F">
        <w:rPr>
          <w:color w:val="002060"/>
        </w:rPr>
        <w:t xml:space="preserve">GARE DEL 11/ 1/2025 </w:t>
      </w:r>
    </w:p>
    <w:p w14:paraId="21B4A8FD" w14:textId="77777777" w:rsidR="002D3C68" w:rsidRPr="0026238F" w:rsidRDefault="002D3C68" w:rsidP="002D3C68">
      <w:pPr>
        <w:pStyle w:val="titolo7a"/>
        <w:rPr>
          <w:color w:val="002060"/>
        </w:rPr>
      </w:pPr>
      <w:r w:rsidRPr="0026238F">
        <w:rPr>
          <w:color w:val="002060"/>
        </w:rPr>
        <w:t xml:space="preserve">PROVVEDIMENTI DISCIPLINARI </w:t>
      </w:r>
    </w:p>
    <w:p w14:paraId="2AC3AE61"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3005891E" w14:textId="77777777" w:rsidR="002D3C68" w:rsidRPr="0026238F" w:rsidRDefault="002D3C68" w:rsidP="002D3C68">
      <w:pPr>
        <w:pStyle w:val="titolo30"/>
        <w:rPr>
          <w:color w:val="002060"/>
        </w:rPr>
      </w:pPr>
      <w:r w:rsidRPr="0026238F">
        <w:rPr>
          <w:color w:val="002060"/>
        </w:rPr>
        <w:t xml:space="preserve">CALCIATORI ESPULSI </w:t>
      </w:r>
    </w:p>
    <w:p w14:paraId="5F6A217B" w14:textId="77777777" w:rsidR="002D3C68" w:rsidRPr="0026238F" w:rsidRDefault="002D3C68" w:rsidP="002D3C68">
      <w:pPr>
        <w:pStyle w:val="titolo20"/>
        <w:rPr>
          <w:color w:val="002060"/>
        </w:rPr>
      </w:pPr>
      <w:r w:rsidRPr="0026238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20A7FB9" w14:textId="77777777" w:rsidTr="00BC4A1B">
        <w:tc>
          <w:tcPr>
            <w:tcW w:w="2200" w:type="dxa"/>
            <w:tcMar>
              <w:top w:w="20" w:type="dxa"/>
              <w:left w:w="20" w:type="dxa"/>
              <w:bottom w:w="20" w:type="dxa"/>
              <w:right w:w="20" w:type="dxa"/>
            </w:tcMar>
            <w:vAlign w:val="center"/>
            <w:hideMark/>
          </w:tcPr>
          <w:p w14:paraId="059366DF" w14:textId="77777777" w:rsidR="002D3C68" w:rsidRPr="0026238F" w:rsidRDefault="002D3C68" w:rsidP="00BC4A1B">
            <w:pPr>
              <w:pStyle w:val="movimento"/>
              <w:rPr>
                <w:color w:val="002060"/>
              </w:rPr>
            </w:pPr>
            <w:r w:rsidRPr="0026238F">
              <w:rPr>
                <w:color w:val="002060"/>
              </w:rPr>
              <w:t>TALEVI TOMMASO</w:t>
            </w:r>
          </w:p>
        </w:tc>
        <w:tc>
          <w:tcPr>
            <w:tcW w:w="2200" w:type="dxa"/>
            <w:tcMar>
              <w:top w:w="20" w:type="dxa"/>
              <w:left w:w="20" w:type="dxa"/>
              <w:bottom w:w="20" w:type="dxa"/>
              <w:right w:w="20" w:type="dxa"/>
            </w:tcMar>
            <w:vAlign w:val="center"/>
            <w:hideMark/>
          </w:tcPr>
          <w:p w14:paraId="02DE1DCE" w14:textId="77777777" w:rsidR="002D3C68" w:rsidRPr="0026238F" w:rsidRDefault="002D3C68" w:rsidP="00BC4A1B">
            <w:pPr>
              <w:pStyle w:val="movimento2"/>
              <w:rPr>
                <w:color w:val="002060"/>
              </w:rPr>
            </w:pPr>
            <w:r w:rsidRPr="0026238F">
              <w:rPr>
                <w:color w:val="002060"/>
              </w:rPr>
              <w:t xml:space="preserve">(AUDAX 1970 S.ANGELO) </w:t>
            </w:r>
          </w:p>
        </w:tc>
        <w:tc>
          <w:tcPr>
            <w:tcW w:w="800" w:type="dxa"/>
            <w:tcMar>
              <w:top w:w="20" w:type="dxa"/>
              <w:left w:w="20" w:type="dxa"/>
              <w:bottom w:w="20" w:type="dxa"/>
              <w:right w:w="20" w:type="dxa"/>
            </w:tcMar>
            <w:vAlign w:val="center"/>
            <w:hideMark/>
          </w:tcPr>
          <w:p w14:paraId="1E2A226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177B17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7DF714D" w14:textId="77777777" w:rsidR="002D3C68" w:rsidRPr="0026238F" w:rsidRDefault="002D3C68" w:rsidP="00BC4A1B">
            <w:pPr>
              <w:pStyle w:val="movimento2"/>
              <w:rPr>
                <w:color w:val="002060"/>
              </w:rPr>
            </w:pPr>
            <w:r w:rsidRPr="0026238F">
              <w:rPr>
                <w:color w:val="002060"/>
              </w:rPr>
              <w:t> </w:t>
            </w:r>
          </w:p>
        </w:tc>
      </w:tr>
    </w:tbl>
    <w:p w14:paraId="77D2B3A5"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6942C02B"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384228E" w14:textId="77777777" w:rsidTr="00BC4A1B">
        <w:tc>
          <w:tcPr>
            <w:tcW w:w="2200" w:type="dxa"/>
            <w:tcMar>
              <w:top w:w="20" w:type="dxa"/>
              <w:left w:w="20" w:type="dxa"/>
              <w:bottom w:w="20" w:type="dxa"/>
              <w:right w:w="20" w:type="dxa"/>
            </w:tcMar>
            <w:vAlign w:val="center"/>
            <w:hideMark/>
          </w:tcPr>
          <w:p w14:paraId="40D31BF2" w14:textId="77777777" w:rsidR="002D3C68" w:rsidRPr="0026238F" w:rsidRDefault="002D3C68" w:rsidP="00BC4A1B">
            <w:pPr>
              <w:pStyle w:val="movimento"/>
              <w:rPr>
                <w:color w:val="002060"/>
              </w:rPr>
            </w:pPr>
            <w:r w:rsidRPr="0026238F">
              <w:rPr>
                <w:color w:val="002060"/>
              </w:rPr>
              <w:t>GIORGI ERIK</w:t>
            </w:r>
          </w:p>
        </w:tc>
        <w:tc>
          <w:tcPr>
            <w:tcW w:w="2200" w:type="dxa"/>
            <w:tcMar>
              <w:top w:w="20" w:type="dxa"/>
              <w:left w:w="20" w:type="dxa"/>
              <w:bottom w:w="20" w:type="dxa"/>
              <w:right w:w="20" w:type="dxa"/>
            </w:tcMar>
            <w:vAlign w:val="center"/>
            <w:hideMark/>
          </w:tcPr>
          <w:p w14:paraId="7DE3E315" w14:textId="77777777" w:rsidR="002D3C68" w:rsidRPr="0026238F" w:rsidRDefault="002D3C68" w:rsidP="00BC4A1B">
            <w:pPr>
              <w:pStyle w:val="movimento2"/>
              <w:rPr>
                <w:color w:val="002060"/>
              </w:rPr>
            </w:pPr>
            <w:r w:rsidRPr="0026238F">
              <w:rPr>
                <w:color w:val="002060"/>
              </w:rPr>
              <w:t xml:space="preserve">(FFJ CALCIO A 5) </w:t>
            </w:r>
          </w:p>
        </w:tc>
        <w:tc>
          <w:tcPr>
            <w:tcW w:w="800" w:type="dxa"/>
            <w:tcMar>
              <w:top w:w="20" w:type="dxa"/>
              <w:left w:w="20" w:type="dxa"/>
              <w:bottom w:w="20" w:type="dxa"/>
              <w:right w:w="20" w:type="dxa"/>
            </w:tcMar>
            <w:vAlign w:val="center"/>
            <w:hideMark/>
          </w:tcPr>
          <w:p w14:paraId="2A8BAA7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B179197" w14:textId="77777777" w:rsidR="002D3C68" w:rsidRPr="0026238F" w:rsidRDefault="002D3C68" w:rsidP="00BC4A1B">
            <w:pPr>
              <w:pStyle w:val="movimento"/>
              <w:rPr>
                <w:color w:val="002060"/>
              </w:rPr>
            </w:pPr>
            <w:r w:rsidRPr="0026238F">
              <w:rPr>
                <w:color w:val="002060"/>
              </w:rPr>
              <w:t>VILLANI GIANPAOLO</w:t>
            </w:r>
          </w:p>
        </w:tc>
        <w:tc>
          <w:tcPr>
            <w:tcW w:w="2200" w:type="dxa"/>
            <w:tcMar>
              <w:top w:w="20" w:type="dxa"/>
              <w:left w:w="20" w:type="dxa"/>
              <w:bottom w:w="20" w:type="dxa"/>
              <w:right w:w="20" w:type="dxa"/>
            </w:tcMar>
            <w:vAlign w:val="center"/>
            <w:hideMark/>
          </w:tcPr>
          <w:p w14:paraId="62391915" w14:textId="77777777" w:rsidR="002D3C68" w:rsidRPr="0026238F" w:rsidRDefault="002D3C68" w:rsidP="00BC4A1B">
            <w:pPr>
              <w:pStyle w:val="movimento2"/>
              <w:rPr>
                <w:color w:val="002060"/>
              </w:rPr>
            </w:pPr>
            <w:r w:rsidRPr="0026238F">
              <w:rPr>
                <w:color w:val="002060"/>
              </w:rPr>
              <w:t xml:space="preserve">(OSIMO FIVE) </w:t>
            </w:r>
          </w:p>
        </w:tc>
      </w:tr>
    </w:tbl>
    <w:p w14:paraId="3F2E78F4" w14:textId="77777777" w:rsidR="002D3C68" w:rsidRPr="0026238F" w:rsidRDefault="002D3C68" w:rsidP="002D3C68">
      <w:pPr>
        <w:pStyle w:val="titolo10"/>
        <w:rPr>
          <w:rFonts w:eastAsiaTheme="minorEastAsia"/>
          <w:color w:val="002060"/>
        </w:rPr>
      </w:pPr>
      <w:r w:rsidRPr="0026238F">
        <w:rPr>
          <w:color w:val="002060"/>
        </w:rPr>
        <w:t xml:space="preserve">GARE DEL 12/ 1/2025 </w:t>
      </w:r>
    </w:p>
    <w:p w14:paraId="74E2FA89" w14:textId="77777777" w:rsidR="002D3C68" w:rsidRPr="0026238F" w:rsidRDefault="002D3C68" w:rsidP="002D3C68">
      <w:pPr>
        <w:pStyle w:val="titolo7a"/>
        <w:rPr>
          <w:color w:val="002060"/>
        </w:rPr>
      </w:pPr>
      <w:r w:rsidRPr="0026238F">
        <w:rPr>
          <w:color w:val="002060"/>
        </w:rPr>
        <w:t xml:space="preserve">PROVVEDIMENTI DISCIPLINARI </w:t>
      </w:r>
    </w:p>
    <w:p w14:paraId="42B24810" w14:textId="77777777" w:rsidR="002D3C68" w:rsidRPr="0026238F" w:rsidRDefault="002D3C68" w:rsidP="002D3C68">
      <w:pPr>
        <w:pStyle w:val="titolo7b0"/>
        <w:rPr>
          <w:color w:val="002060"/>
        </w:rPr>
      </w:pPr>
      <w:r w:rsidRPr="0026238F">
        <w:rPr>
          <w:color w:val="002060"/>
        </w:rPr>
        <w:t xml:space="preserve">In base alle risultanze degli atti ufficiali sono state deliberate le seguenti sanzioni disciplinari. </w:t>
      </w:r>
    </w:p>
    <w:p w14:paraId="4C83760A" w14:textId="77777777" w:rsidR="002D3C68" w:rsidRPr="0026238F" w:rsidRDefault="002D3C68" w:rsidP="002D3C68">
      <w:pPr>
        <w:pStyle w:val="titolo30"/>
        <w:rPr>
          <w:color w:val="002060"/>
        </w:rPr>
      </w:pPr>
      <w:r w:rsidRPr="0026238F">
        <w:rPr>
          <w:color w:val="002060"/>
        </w:rPr>
        <w:t xml:space="preserve">DIRIGENTI </w:t>
      </w:r>
    </w:p>
    <w:p w14:paraId="6A542A82" w14:textId="77777777" w:rsidR="002D3C68" w:rsidRPr="0026238F" w:rsidRDefault="002D3C68" w:rsidP="002D3C68">
      <w:pPr>
        <w:pStyle w:val="titolo20"/>
        <w:rPr>
          <w:color w:val="002060"/>
        </w:rPr>
      </w:pPr>
      <w:r w:rsidRPr="0026238F">
        <w:rPr>
          <w:color w:val="002060"/>
        </w:rPr>
        <w:t xml:space="preserve">INIBIZIONE A TEMPO OPPURE SQUALIFICA A GARE: FINO AL 29/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0BF5E858" w14:textId="77777777" w:rsidTr="00BC4A1B">
        <w:tc>
          <w:tcPr>
            <w:tcW w:w="2200" w:type="dxa"/>
            <w:tcMar>
              <w:top w:w="20" w:type="dxa"/>
              <w:left w:w="20" w:type="dxa"/>
              <w:bottom w:w="20" w:type="dxa"/>
              <w:right w:w="20" w:type="dxa"/>
            </w:tcMar>
            <w:vAlign w:val="center"/>
            <w:hideMark/>
          </w:tcPr>
          <w:p w14:paraId="39EFA501" w14:textId="77777777" w:rsidR="002D3C68" w:rsidRPr="0026238F" w:rsidRDefault="002D3C68" w:rsidP="00BC4A1B">
            <w:pPr>
              <w:pStyle w:val="movimento"/>
              <w:rPr>
                <w:color w:val="002060"/>
              </w:rPr>
            </w:pPr>
            <w:r w:rsidRPr="0026238F">
              <w:rPr>
                <w:color w:val="002060"/>
              </w:rPr>
              <w:t>PASCUCCI ROBERTO</w:t>
            </w:r>
          </w:p>
        </w:tc>
        <w:tc>
          <w:tcPr>
            <w:tcW w:w="2200" w:type="dxa"/>
            <w:tcMar>
              <w:top w:w="20" w:type="dxa"/>
              <w:left w:w="20" w:type="dxa"/>
              <w:bottom w:w="20" w:type="dxa"/>
              <w:right w:w="20" w:type="dxa"/>
            </w:tcMar>
            <w:vAlign w:val="center"/>
            <w:hideMark/>
          </w:tcPr>
          <w:p w14:paraId="3999E0CB" w14:textId="77777777" w:rsidR="002D3C68" w:rsidRPr="0026238F" w:rsidRDefault="002D3C68" w:rsidP="00BC4A1B">
            <w:pPr>
              <w:pStyle w:val="movimento2"/>
              <w:rPr>
                <w:color w:val="002060"/>
              </w:rPr>
            </w:pPr>
            <w:r w:rsidRPr="0026238F">
              <w:rPr>
                <w:color w:val="002060"/>
              </w:rPr>
              <w:t xml:space="preserve">(CANTINE RIUNITE CSI) </w:t>
            </w:r>
          </w:p>
        </w:tc>
        <w:tc>
          <w:tcPr>
            <w:tcW w:w="800" w:type="dxa"/>
            <w:tcMar>
              <w:top w:w="20" w:type="dxa"/>
              <w:left w:w="20" w:type="dxa"/>
              <w:bottom w:w="20" w:type="dxa"/>
              <w:right w:w="20" w:type="dxa"/>
            </w:tcMar>
            <w:vAlign w:val="center"/>
            <w:hideMark/>
          </w:tcPr>
          <w:p w14:paraId="5F51A5E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A55BCA5"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632F536" w14:textId="77777777" w:rsidR="002D3C68" w:rsidRPr="0026238F" w:rsidRDefault="002D3C68" w:rsidP="00BC4A1B">
            <w:pPr>
              <w:pStyle w:val="movimento2"/>
              <w:rPr>
                <w:color w:val="002060"/>
              </w:rPr>
            </w:pPr>
            <w:r w:rsidRPr="0026238F">
              <w:rPr>
                <w:color w:val="002060"/>
              </w:rPr>
              <w:t> </w:t>
            </w:r>
          </w:p>
        </w:tc>
      </w:tr>
    </w:tbl>
    <w:p w14:paraId="73DF35A2" w14:textId="77777777" w:rsidR="002D3C68" w:rsidRPr="0026238F" w:rsidRDefault="002D3C68" w:rsidP="002D3C68">
      <w:pPr>
        <w:pStyle w:val="diffida"/>
        <w:spacing w:before="80" w:beforeAutospacing="0" w:after="40" w:afterAutospacing="0"/>
        <w:rPr>
          <w:rFonts w:eastAsiaTheme="minorEastAsia"/>
          <w:color w:val="002060"/>
        </w:rPr>
      </w:pPr>
      <w:r w:rsidRPr="0026238F">
        <w:rPr>
          <w:color w:val="002060"/>
        </w:rPr>
        <w:t xml:space="preserve">Per comportamento irriguardoso verso l'arbitro. Allontanato. </w:t>
      </w:r>
    </w:p>
    <w:p w14:paraId="5519747F"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25C74F30" w14:textId="77777777" w:rsidTr="00BC4A1B">
        <w:tc>
          <w:tcPr>
            <w:tcW w:w="2200" w:type="dxa"/>
            <w:tcMar>
              <w:top w:w="20" w:type="dxa"/>
              <w:left w:w="20" w:type="dxa"/>
              <w:bottom w:w="20" w:type="dxa"/>
              <w:right w:w="20" w:type="dxa"/>
            </w:tcMar>
            <w:vAlign w:val="center"/>
            <w:hideMark/>
          </w:tcPr>
          <w:p w14:paraId="4C9714A9" w14:textId="77777777" w:rsidR="002D3C68" w:rsidRPr="0026238F" w:rsidRDefault="002D3C68" w:rsidP="00BC4A1B">
            <w:pPr>
              <w:pStyle w:val="movimento"/>
              <w:rPr>
                <w:color w:val="002060"/>
              </w:rPr>
            </w:pPr>
            <w:r w:rsidRPr="0026238F">
              <w:rPr>
                <w:color w:val="002060"/>
              </w:rPr>
              <w:t>FRAPPIETRO ARCANGELO</w:t>
            </w:r>
          </w:p>
        </w:tc>
        <w:tc>
          <w:tcPr>
            <w:tcW w:w="2200" w:type="dxa"/>
            <w:tcMar>
              <w:top w:w="20" w:type="dxa"/>
              <w:left w:w="20" w:type="dxa"/>
              <w:bottom w:w="20" w:type="dxa"/>
              <w:right w:w="20" w:type="dxa"/>
            </w:tcMar>
            <w:vAlign w:val="center"/>
            <w:hideMark/>
          </w:tcPr>
          <w:p w14:paraId="5B008025" w14:textId="77777777" w:rsidR="002D3C68" w:rsidRPr="0026238F" w:rsidRDefault="002D3C68" w:rsidP="00BC4A1B">
            <w:pPr>
              <w:pStyle w:val="movimento2"/>
              <w:rPr>
                <w:color w:val="002060"/>
              </w:rPr>
            </w:pPr>
            <w:r w:rsidRPr="0026238F">
              <w:rPr>
                <w:color w:val="002060"/>
              </w:rPr>
              <w:t xml:space="preserve">(CANTINE RIUNITE CSI) </w:t>
            </w:r>
          </w:p>
        </w:tc>
        <w:tc>
          <w:tcPr>
            <w:tcW w:w="800" w:type="dxa"/>
            <w:tcMar>
              <w:top w:w="20" w:type="dxa"/>
              <w:left w:w="20" w:type="dxa"/>
              <w:bottom w:w="20" w:type="dxa"/>
              <w:right w:w="20" w:type="dxa"/>
            </w:tcMar>
            <w:vAlign w:val="center"/>
            <w:hideMark/>
          </w:tcPr>
          <w:p w14:paraId="3D40E2BC"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7D471139"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A6CAA20" w14:textId="77777777" w:rsidR="002D3C68" w:rsidRPr="0026238F" w:rsidRDefault="002D3C68" w:rsidP="00BC4A1B">
            <w:pPr>
              <w:pStyle w:val="movimento2"/>
              <w:rPr>
                <w:color w:val="002060"/>
              </w:rPr>
            </w:pPr>
            <w:r w:rsidRPr="0026238F">
              <w:rPr>
                <w:color w:val="002060"/>
              </w:rPr>
              <w:t> </w:t>
            </w:r>
          </w:p>
        </w:tc>
      </w:tr>
    </w:tbl>
    <w:p w14:paraId="6A35BBCD" w14:textId="77777777" w:rsidR="002D3C68" w:rsidRPr="0026238F" w:rsidRDefault="002D3C68" w:rsidP="002D3C68">
      <w:pPr>
        <w:pStyle w:val="titolo30"/>
        <w:rPr>
          <w:rFonts w:eastAsiaTheme="minorEastAsia"/>
          <w:color w:val="002060"/>
        </w:rPr>
      </w:pPr>
      <w:r w:rsidRPr="0026238F">
        <w:rPr>
          <w:color w:val="002060"/>
        </w:rPr>
        <w:lastRenderedPageBreak/>
        <w:t xml:space="preserve">ALLENATORI </w:t>
      </w:r>
    </w:p>
    <w:p w14:paraId="2A729FBC" w14:textId="77777777" w:rsidR="002D3C68" w:rsidRPr="0026238F" w:rsidRDefault="002D3C68" w:rsidP="002D3C68">
      <w:pPr>
        <w:pStyle w:val="titolo20"/>
        <w:rPr>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7B8B67C4" w14:textId="77777777" w:rsidTr="00BC4A1B">
        <w:tc>
          <w:tcPr>
            <w:tcW w:w="2200" w:type="dxa"/>
            <w:tcMar>
              <w:top w:w="20" w:type="dxa"/>
              <w:left w:w="20" w:type="dxa"/>
              <w:bottom w:w="20" w:type="dxa"/>
              <w:right w:w="20" w:type="dxa"/>
            </w:tcMar>
            <w:vAlign w:val="center"/>
            <w:hideMark/>
          </w:tcPr>
          <w:p w14:paraId="0A66B73B" w14:textId="77777777" w:rsidR="002D3C68" w:rsidRPr="0026238F" w:rsidRDefault="002D3C68" w:rsidP="00BC4A1B">
            <w:pPr>
              <w:pStyle w:val="movimento"/>
              <w:rPr>
                <w:color w:val="002060"/>
              </w:rPr>
            </w:pPr>
            <w:r w:rsidRPr="0026238F">
              <w:rPr>
                <w:color w:val="002060"/>
              </w:rPr>
              <w:t>VINCENZETTI ALEX</w:t>
            </w:r>
          </w:p>
        </w:tc>
        <w:tc>
          <w:tcPr>
            <w:tcW w:w="2200" w:type="dxa"/>
            <w:tcMar>
              <w:top w:w="20" w:type="dxa"/>
              <w:left w:w="20" w:type="dxa"/>
              <w:bottom w:w="20" w:type="dxa"/>
              <w:right w:w="20" w:type="dxa"/>
            </w:tcMar>
            <w:vAlign w:val="center"/>
            <w:hideMark/>
          </w:tcPr>
          <w:p w14:paraId="2190144C" w14:textId="77777777" w:rsidR="002D3C68" w:rsidRPr="0026238F" w:rsidRDefault="002D3C68" w:rsidP="00BC4A1B">
            <w:pPr>
              <w:pStyle w:val="movimento2"/>
              <w:rPr>
                <w:color w:val="002060"/>
              </w:rPr>
            </w:pPr>
            <w:r w:rsidRPr="0026238F">
              <w:rPr>
                <w:color w:val="002060"/>
              </w:rPr>
              <w:t xml:space="preserve">(FIGHT BULLS CORRIDONIA) </w:t>
            </w:r>
          </w:p>
        </w:tc>
        <w:tc>
          <w:tcPr>
            <w:tcW w:w="800" w:type="dxa"/>
            <w:tcMar>
              <w:top w:w="20" w:type="dxa"/>
              <w:left w:w="20" w:type="dxa"/>
              <w:bottom w:w="20" w:type="dxa"/>
              <w:right w:w="20" w:type="dxa"/>
            </w:tcMar>
            <w:vAlign w:val="center"/>
            <w:hideMark/>
          </w:tcPr>
          <w:p w14:paraId="2F67747D"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2EECA0D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6E28815" w14:textId="77777777" w:rsidR="002D3C68" w:rsidRPr="0026238F" w:rsidRDefault="002D3C68" w:rsidP="00BC4A1B">
            <w:pPr>
              <w:pStyle w:val="movimento2"/>
              <w:rPr>
                <w:color w:val="002060"/>
              </w:rPr>
            </w:pPr>
            <w:r w:rsidRPr="0026238F">
              <w:rPr>
                <w:color w:val="002060"/>
              </w:rPr>
              <w:t> </w:t>
            </w:r>
          </w:p>
        </w:tc>
      </w:tr>
    </w:tbl>
    <w:p w14:paraId="2E18B7C0" w14:textId="77777777" w:rsidR="002D3C68" w:rsidRPr="0026238F" w:rsidRDefault="002D3C68" w:rsidP="002D3C68">
      <w:pPr>
        <w:pStyle w:val="titolo30"/>
        <w:rPr>
          <w:rFonts w:eastAsiaTheme="minorEastAsia"/>
          <w:color w:val="002060"/>
        </w:rPr>
      </w:pPr>
      <w:r w:rsidRPr="0026238F">
        <w:rPr>
          <w:color w:val="002060"/>
        </w:rPr>
        <w:t xml:space="preserve">CALCIATORI NON ESPULSI </w:t>
      </w:r>
    </w:p>
    <w:p w14:paraId="054E09CF" w14:textId="77777777" w:rsidR="002D3C68" w:rsidRPr="0026238F" w:rsidRDefault="002D3C68" w:rsidP="002D3C68">
      <w:pPr>
        <w:pStyle w:val="titolo20"/>
        <w:rPr>
          <w:color w:val="002060"/>
        </w:rPr>
      </w:pPr>
      <w:r w:rsidRPr="0026238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18592E65" w14:textId="77777777" w:rsidTr="00BC4A1B">
        <w:tc>
          <w:tcPr>
            <w:tcW w:w="2200" w:type="dxa"/>
            <w:tcMar>
              <w:top w:w="20" w:type="dxa"/>
              <w:left w:w="20" w:type="dxa"/>
              <w:bottom w:w="20" w:type="dxa"/>
              <w:right w:w="20" w:type="dxa"/>
            </w:tcMar>
            <w:vAlign w:val="center"/>
            <w:hideMark/>
          </w:tcPr>
          <w:p w14:paraId="1DDB0180" w14:textId="77777777" w:rsidR="002D3C68" w:rsidRPr="0026238F" w:rsidRDefault="002D3C68" w:rsidP="00BC4A1B">
            <w:pPr>
              <w:pStyle w:val="movimento"/>
              <w:rPr>
                <w:color w:val="002060"/>
              </w:rPr>
            </w:pPr>
            <w:r w:rsidRPr="0026238F">
              <w:rPr>
                <w:color w:val="002060"/>
              </w:rPr>
              <w:t>CARDUCCI RICCARDO</w:t>
            </w:r>
          </w:p>
        </w:tc>
        <w:tc>
          <w:tcPr>
            <w:tcW w:w="2200" w:type="dxa"/>
            <w:tcMar>
              <w:top w:w="20" w:type="dxa"/>
              <w:left w:w="20" w:type="dxa"/>
              <w:bottom w:w="20" w:type="dxa"/>
              <w:right w:w="20" w:type="dxa"/>
            </w:tcMar>
            <w:vAlign w:val="center"/>
            <w:hideMark/>
          </w:tcPr>
          <w:p w14:paraId="75D540EC" w14:textId="77777777" w:rsidR="002D3C68" w:rsidRPr="0026238F" w:rsidRDefault="002D3C68" w:rsidP="00BC4A1B">
            <w:pPr>
              <w:pStyle w:val="movimento2"/>
              <w:rPr>
                <w:color w:val="002060"/>
              </w:rPr>
            </w:pPr>
            <w:r w:rsidRPr="0026238F">
              <w:rPr>
                <w:color w:val="002060"/>
              </w:rPr>
              <w:t xml:space="preserve">(CERRETO D ESI C5 A.S.D.) </w:t>
            </w:r>
          </w:p>
        </w:tc>
        <w:tc>
          <w:tcPr>
            <w:tcW w:w="800" w:type="dxa"/>
            <w:tcMar>
              <w:top w:w="20" w:type="dxa"/>
              <w:left w:w="20" w:type="dxa"/>
              <w:bottom w:w="20" w:type="dxa"/>
              <w:right w:w="20" w:type="dxa"/>
            </w:tcMar>
            <w:vAlign w:val="center"/>
            <w:hideMark/>
          </w:tcPr>
          <w:p w14:paraId="11288B2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B6E5252"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3258EBC2" w14:textId="77777777" w:rsidR="002D3C68" w:rsidRPr="0026238F" w:rsidRDefault="002D3C68" w:rsidP="00BC4A1B">
            <w:pPr>
              <w:pStyle w:val="movimento2"/>
              <w:rPr>
                <w:color w:val="002060"/>
              </w:rPr>
            </w:pPr>
            <w:r w:rsidRPr="0026238F">
              <w:rPr>
                <w:color w:val="002060"/>
              </w:rPr>
              <w:t> </w:t>
            </w:r>
          </w:p>
        </w:tc>
      </w:tr>
    </w:tbl>
    <w:p w14:paraId="3055A605" w14:textId="77777777" w:rsidR="002D3C68" w:rsidRPr="0026238F" w:rsidRDefault="002D3C68" w:rsidP="002D3C68">
      <w:pPr>
        <w:pStyle w:val="titolo20"/>
        <w:rPr>
          <w:rFonts w:eastAsiaTheme="minorEastAsia"/>
          <w:color w:val="002060"/>
        </w:rPr>
      </w:pPr>
      <w:r w:rsidRPr="0026238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49A5079F" w14:textId="77777777" w:rsidTr="00BC4A1B">
        <w:tc>
          <w:tcPr>
            <w:tcW w:w="2200" w:type="dxa"/>
            <w:tcMar>
              <w:top w:w="20" w:type="dxa"/>
              <w:left w:w="20" w:type="dxa"/>
              <w:bottom w:w="20" w:type="dxa"/>
              <w:right w:w="20" w:type="dxa"/>
            </w:tcMar>
            <w:vAlign w:val="center"/>
            <w:hideMark/>
          </w:tcPr>
          <w:p w14:paraId="60CED2AD" w14:textId="77777777" w:rsidR="002D3C68" w:rsidRPr="0026238F" w:rsidRDefault="002D3C68" w:rsidP="00BC4A1B">
            <w:pPr>
              <w:pStyle w:val="movimento"/>
              <w:rPr>
                <w:color w:val="002060"/>
              </w:rPr>
            </w:pPr>
            <w:r w:rsidRPr="0026238F">
              <w:rPr>
                <w:color w:val="002060"/>
              </w:rPr>
              <w:t>TICCHIARELLI LUCA</w:t>
            </w:r>
          </w:p>
        </w:tc>
        <w:tc>
          <w:tcPr>
            <w:tcW w:w="2200" w:type="dxa"/>
            <w:tcMar>
              <w:top w:w="20" w:type="dxa"/>
              <w:left w:w="20" w:type="dxa"/>
              <w:bottom w:w="20" w:type="dxa"/>
              <w:right w:w="20" w:type="dxa"/>
            </w:tcMar>
            <w:vAlign w:val="center"/>
            <w:hideMark/>
          </w:tcPr>
          <w:p w14:paraId="79750DE9" w14:textId="77777777" w:rsidR="002D3C68" w:rsidRPr="0026238F" w:rsidRDefault="002D3C68" w:rsidP="00BC4A1B">
            <w:pPr>
              <w:pStyle w:val="movimento2"/>
              <w:rPr>
                <w:color w:val="002060"/>
              </w:rPr>
            </w:pPr>
            <w:r w:rsidRPr="0026238F">
              <w:rPr>
                <w:color w:val="002060"/>
              </w:rPr>
              <w:t xml:space="preserve">(ASCOLI CALCIO A 5) </w:t>
            </w:r>
          </w:p>
        </w:tc>
        <w:tc>
          <w:tcPr>
            <w:tcW w:w="800" w:type="dxa"/>
            <w:tcMar>
              <w:top w:w="20" w:type="dxa"/>
              <w:left w:w="20" w:type="dxa"/>
              <w:bottom w:w="20" w:type="dxa"/>
              <w:right w:w="20" w:type="dxa"/>
            </w:tcMar>
            <w:vAlign w:val="center"/>
            <w:hideMark/>
          </w:tcPr>
          <w:p w14:paraId="1AA3A666"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1333492F" w14:textId="77777777" w:rsidR="002D3C68" w:rsidRPr="0026238F" w:rsidRDefault="002D3C68" w:rsidP="00BC4A1B">
            <w:pPr>
              <w:pStyle w:val="movimento"/>
              <w:rPr>
                <w:color w:val="002060"/>
              </w:rPr>
            </w:pPr>
            <w:r w:rsidRPr="0026238F">
              <w:rPr>
                <w:color w:val="002060"/>
              </w:rPr>
              <w:t>CATALANI MANUEL</w:t>
            </w:r>
          </w:p>
        </w:tc>
        <w:tc>
          <w:tcPr>
            <w:tcW w:w="2200" w:type="dxa"/>
            <w:tcMar>
              <w:top w:w="20" w:type="dxa"/>
              <w:left w:w="20" w:type="dxa"/>
              <w:bottom w:w="20" w:type="dxa"/>
              <w:right w:w="20" w:type="dxa"/>
            </w:tcMar>
            <w:vAlign w:val="center"/>
            <w:hideMark/>
          </w:tcPr>
          <w:p w14:paraId="318B5768" w14:textId="77777777" w:rsidR="002D3C68" w:rsidRPr="0026238F" w:rsidRDefault="002D3C68" w:rsidP="00BC4A1B">
            <w:pPr>
              <w:pStyle w:val="movimento2"/>
              <w:rPr>
                <w:color w:val="002060"/>
              </w:rPr>
            </w:pPr>
            <w:r w:rsidRPr="0026238F">
              <w:rPr>
                <w:color w:val="002060"/>
              </w:rPr>
              <w:t xml:space="preserve">(BULDOG T.N.T. LUCREZIA) </w:t>
            </w:r>
          </w:p>
        </w:tc>
      </w:tr>
    </w:tbl>
    <w:p w14:paraId="5B224C9B" w14:textId="77777777" w:rsidR="002D3C68" w:rsidRPr="0026238F" w:rsidRDefault="002D3C68" w:rsidP="002D3C68">
      <w:pPr>
        <w:pStyle w:val="titolo20"/>
        <w:rPr>
          <w:rFonts w:eastAsiaTheme="minorEastAsia"/>
          <w:color w:val="002060"/>
        </w:rPr>
      </w:pPr>
      <w:r w:rsidRPr="0026238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3C68" w:rsidRPr="0026238F" w14:paraId="5ECE1886" w14:textId="77777777" w:rsidTr="00BC4A1B">
        <w:tc>
          <w:tcPr>
            <w:tcW w:w="2200" w:type="dxa"/>
            <w:tcMar>
              <w:top w:w="20" w:type="dxa"/>
              <w:left w:w="20" w:type="dxa"/>
              <w:bottom w:w="20" w:type="dxa"/>
              <w:right w:w="20" w:type="dxa"/>
            </w:tcMar>
            <w:vAlign w:val="center"/>
            <w:hideMark/>
          </w:tcPr>
          <w:p w14:paraId="4DE1BB16" w14:textId="77777777" w:rsidR="002D3C68" w:rsidRPr="0026238F" w:rsidRDefault="002D3C68" w:rsidP="00BC4A1B">
            <w:pPr>
              <w:pStyle w:val="movimento"/>
              <w:rPr>
                <w:color w:val="002060"/>
              </w:rPr>
            </w:pPr>
            <w:r w:rsidRPr="0026238F">
              <w:rPr>
                <w:color w:val="002060"/>
              </w:rPr>
              <w:t>PASCUCCI ANDREA</w:t>
            </w:r>
          </w:p>
        </w:tc>
        <w:tc>
          <w:tcPr>
            <w:tcW w:w="2200" w:type="dxa"/>
            <w:tcMar>
              <w:top w:w="20" w:type="dxa"/>
              <w:left w:w="20" w:type="dxa"/>
              <w:bottom w:w="20" w:type="dxa"/>
              <w:right w:w="20" w:type="dxa"/>
            </w:tcMar>
            <w:vAlign w:val="center"/>
            <w:hideMark/>
          </w:tcPr>
          <w:p w14:paraId="67D32098" w14:textId="77777777" w:rsidR="002D3C68" w:rsidRPr="0026238F" w:rsidRDefault="002D3C68" w:rsidP="00BC4A1B">
            <w:pPr>
              <w:pStyle w:val="movimento2"/>
              <w:rPr>
                <w:color w:val="002060"/>
              </w:rPr>
            </w:pPr>
            <w:r w:rsidRPr="0026238F">
              <w:rPr>
                <w:color w:val="002060"/>
              </w:rPr>
              <w:t xml:space="preserve">(CANTINE RIUNITE CSI) </w:t>
            </w:r>
          </w:p>
        </w:tc>
        <w:tc>
          <w:tcPr>
            <w:tcW w:w="800" w:type="dxa"/>
            <w:tcMar>
              <w:top w:w="20" w:type="dxa"/>
              <w:left w:w="20" w:type="dxa"/>
              <w:bottom w:w="20" w:type="dxa"/>
              <w:right w:w="20" w:type="dxa"/>
            </w:tcMar>
            <w:vAlign w:val="center"/>
            <w:hideMark/>
          </w:tcPr>
          <w:p w14:paraId="29964CC0"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060B19F3" w14:textId="77777777" w:rsidR="002D3C68" w:rsidRPr="0026238F" w:rsidRDefault="002D3C68" w:rsidP="00BC4A1B">
            <w:pPr>
              <w:pStyle w:val="movimento"/>
              <w:rPr>
                <w:color w:val="002060"/>
              </w:rPr>
            </w:pPr>
            <w:r w:rsidRPr="0026238F">
              <w:rPr>
                <w:color w:val="002060"/>
              </w:rPr>
              <w:t>ILAZAJ ANGELO</w:t>
            </w:r>
          </w:p>
        </w:tc>
        <w:tc>
          <w:tcPr>
            <w:tcW w:w="2200" w:type="dxa"/>
            <w:tcMar>
              <w:top w:w="20" w:type="dxa"/>
              <w:left w:w="20" w:type="dxa"/>
              <w:bottom w:w="20" w:type="dxa"/>
              <w:right w:w="20" w:type="dxa"/>
            </w:tcMar>
            <w:vAlign w:val="center"/>
            <w:hideMark/>
          </w:tcPr>
          <w:p w14:paraId="72EF3B98" w14:textId="77777777" w:rsidR="002D3C68" w:rsidRPr="0026238F" w:rsidRDefault="002D3C68" w:rsidP="00BC4A1B">
            <w:pPr>
              <w:pStyle w:val="movimento2"/>
              <w:rPr>
                <w:color w:val="002060"/>
              </w:rPr>
            </w:pPr>
            <w:r w:rsidRPr="0026238F">
              <w:rPr>
                <w:color w:val="002060"/>
              </w:rPr>
              <w:t xml:space="preserve">(CERRETO D ESI C5 A.S.D.) </w:t>
            </w:r>
          </w:p>
        </w:tc>
      </w:tr>
      <w:tr w:rsidR="002D3C68" w:rsidRPr="0026238F" w14:paraId="7AF29B29" w14:textId="77777777" w:rsidTr="00BC4A1B">
        <w:tc>
          <w:tcPr>
            <w:tcW w:w="2200" w:type="dxa"/>
            <w:tcMar>
              <w:top w:w="20" w:type="dxa"/>
              <w:left w:w="20" w:type="dxa"/>
              <w:bottom w:w="20" w:type="dxa"/>
              <w:right w:w="20" w:type="dxa"/>
            </w:tcMar>
            <w:vAlign w:val="center"/>
            <w:hideMark/>
          </w:tcPr>
          <w:p w14:paraId="238FB282" w14:textId="77777777" w:rsidR="002D3C68" w:rsidRPr="0026238F" w:rsidRDefault="002D3C68" w:rsidP="00BC4A1B">
            <w:pPr>
              <w:pStyle w:val="movimento"/>
              <w:rPr>
                <w:color w:val="002060"/>
              </w:rPr>
            </w:pPr>
            <w:r w:rsidRPr="0026238F">
              <w:rPr>
                <w:color w:val="002060"/>
              </w:rPr>
              <w:t>BITOCCHI EDOARDO</w:t>
            </w:r>
          </w:p>
        </w:tc>
        <w:tc>
          <w:tcPr>
            <w:tcW w:w="2200" w:type="dxa"/>
            <w:tcMar>
              <w:top w:w="20" w:type="dxa"/>
              <w:left w:w="20" w:type="dxa"/>
              <w:bottom w:w="20" w:type="dxa"/>
              <w:right w:w="20" w:type="dxa"/>
            </w:tcMar>
            <w:vAlign w:val="center"/>
            <w:hideMark/>
          </w:tcPr>
          <w:p w14:paraId="5ABFF94B" w14:textId="77777777" w:rsidR="002D3C68" w:rsidRPr="0026238F" w:rsidRDefault="002D3C68" w:rsidP="00BC4A1B">
            <w:pPr>
              <w:pStyle w:val="movimento2"/>
              <w:rPr>
                <w:color w:val="002060"/>
              </w:rPr>
            </w:pPr>
            <w:r w:rsidRPr="0026238F">
              <w:rPr>
                <w:color w:val="002060"/>
              </w:rPr>
              <w:t xml:space="preserve">(RECANATI CALCIO A 5) </w:t>
            </w:r>
          </w:p>
        </w:tc>
        <w:tc>
          <w:tcPr>
            <w:tcW w:w="800" w:type="dxa"/>
            <w:tcMar>
              <w:top w:w="20" w:type="dxa"/>
              <w:left w:w="20" w:type="dxa"/>
              <w:bottom w:w="20" w:type="dxa"/>
              <w:right w:w="20" w:type="dxa"/>
            </w:tcMar>
            <w:vAlign w:val="center"/>
            <w:hideMark/>
          </w:tcPr>
          <w:p w14:paraId="11CBAACF"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D6484A4" w14:textId="77777777" w:rsidR="002D3C68" w:rsidRPr="0026238F" w:rsidRDefault="002D3C68" w:rsidP="00BC4A1B">
            <w:pPr>
              <w:pStyle w:val="movimento"/>
              <w:rPr>
                <w:color w:val="002060"/>
              </w:rPr>
            </w:pPr>
            <w:r w:rsidRPr="0026238F">
              <w:rPr>
                <w:color w:val="002060"/>
              </w:rPr>
              <w:t>COMPAGNONI RICCARDO</w:t>
            </w:r>
          </w:p>
        </w:tc>
        <w:tc>
          <w:tcPr>
            <w:tcW w:w="2200" w:type="dxa"/>
            <w:tcMar>
              <w:top w:w="20" w:type="dxa"/>
              <w:left w:w="20" w:type="dxa"/>
              <w:bottom w:w="20" w:type="dxa"/>
              <w:right w:w="20" w:type="dxa"/>
            </w:tcMar>
            <w:vAlign w:val="center"/>
            <w:hideMark/>
          </w:tcPr>
          <w:p w14:paraId="24415F52" w14:textId="77777777" w:rsidR="002D3C68" w:rsidRPr="0026238F" w:rsidRDefault="002D3C68" w:rsidP="00BC4A1B">
            <w:pPr>
              <w:pStyle w:val="movimento2"/>
              <w:rPr>
                <w:color w:val="002060"/>
              </w:rPr>
            </w:pPr>
            <w:r w:rsidRPr="0026238F">
              <w:rPr>
                <w:color w:val="002060"/>
              </w:rPr>
              <w:t xml:space="preserve">(TRE TORRI A.S.D.) </w:t>
            </w:r>
          </w:p>
        </w:tc>
      </w:tr>
      <w:tr w:rsidR="002D3C68" w:rsidRPr="0026238F" w14:paraId="29C71DB5" w14:textId="77777777" w:rsidTr="00BC4A1B">
        <w:tc>
          <w:tcPr>
            <w:tcW w:w="2200" w:type="dxa"/>
            <w:tcMar>
              <w:top w:w="20" w:type="dxa"/>
              <w:left w:w="20" w:type="dxa"/>
              <w:bottom w:w="20" w:type="dxa"/>
              <w:right w:w="20" w:type="dxa"/>
            </w:tcMar>
            <w:vAlign w:val="center"/>
            <w:hideMark/>
          </w:tcPr>
          <w:p w14:paraId="483773F2" w14:textId="77777777" w:rsidR="002D3C68" w:rsidRPr="0026238F" w:rsidRDefault="002D3C68" w:rsidP="00BC4A1B">
            <w:pPr>
              <w:pStyle w:val="movimento"/>
              <w:rPr>
                <w:color w:val="002060"/>
              </w:rPr>
            </w:pPr>
            <w:r w:rsidRPr="0026238F">
              <w:rPr>
                <w:color w:val="002060"/>
              </w:rPr>
              <w:t>PARADISI NICOLAS</w:t>
            </w:r>
          </w:p>
        </w:tc>
        <w:tc>
          <w:tcPr>
            <w:tcW w:w="2200" w:type="dxa"/>
            <w:tcMar>
              <w:top w:w="20" w:type="dxa"/>
              <w:left w:w="20" w:type="dxa"/>
              <w:bottom w:w="20" w:type="dxa"/>
              <w:right w:w="20" w:type="dxa"/>
            </w:tcMar>
            <w:vAlign w:val="center"/>
            <w:hideMark/>
          </w:tcPr>
          <w:p w14:paraId="1267F517" w14:textId="77777777" w:rsidR="002D3C68" w:rsidRPr="0026238F" w:rsidRDefault="002D3C68" w:rsidP="00BC4A1B">
            <w:pPr>
              <w:pStyle w:val="movimento2"/>
              <w:rPr>
                <w:color w:val="002060"/>
              </w:rPr>
            </w:pPr>
            <w:r w:rsidRPr="0026238F">
              <w:rPr>
                <w:color w:val="002060"/>
              </w:rPr>
              <w:t xml:space="preserve">(TRE TORRI A.S.D.) </w:t>
            </w:r>
          </w:p>
        </w:tc>
        <w:tc>
          <w:tcPr>
            <w:tcW w:w="800" w:type="dxa"/>
            <w:tcMar>
              <w:top w:w="20" w:type="dxa"/>
              <w:left w:w="20" w:type="dxa"/>
              <w:bottom w:w="20" w:type="dxa"/>
              <w:right w:w="20" w:type="dxa"/>
            </w:tcMar>
            <w:vAlign w:val="center"/>
            <w:hideMark/>
          </w:tcPr>
          <w:p w14:paraId="39323598"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563ED193" w14:textId="77777777" w:rsidR="002D3C68" w:rsidRPr="0026238F" w:rsidRDefault="002D3C68" w:rsidP="00BC4A1B">
            <w:pPr>
              <w:pStyle w:val="movimento"/>
              <w:rPr>
                <w:color w:val="002060"/>
              </w:rPr>
            </w:pPr>
            <w:r w:rsidRPr="0026238F">
              <w:rPr>
                <w:color w:val="002060"/>
              </w:rPr>
              <w:t> </w:t>
            </w:r>
          </w:p>
        </w:tc>
        <w:tc>
          <w:tcPr>
            <w:tcW w:w="2200" w:type="dxa"/>
            <w:tcMar>
              <w:top w:w="20" w:type="dxa"/>
              <w:left w:w="20" w:type="dxa"/>
              <w:bottom w:w="20" w:type="dxa"/>
              <w:right w:w="20" w:type="dxa"/>
            </w:tcMar>
            <w:vAlign w:val="center"/>
            <w:hideMark/>
          </w:tcPr>
          <w:p w14:paraId="42FAC793" w14:textId="77777777" w:rsidR="002D3C68" w:rsidRPr="0026238F" w:rsidRDefault="002D3C68" w:rsidP="00BC4A1B">
            <w:pPr>
              <w:pStyle w:val="movimento2"/>
              <w:rPr>
                <w:color w:val="002060"/>
              </w:rPr>
            </w:pPr>
            <w:r w:rsidRPr="0026238F">
              <w:rPr>
                <w:color w:val="002060"/>
              </w:rPr>
              <w:t> </w:t>
            </w:r>
          </w:p>
        </w:tc>
      </w:tr>
    </w:tbl>
    <w:p w14:paraId="56CB7149" w14:textId="77777777" w:rsidR="002D3C68" w:rsidRDefault="002D3C68" w:rsidP="002D3C68">
      <w:pPr>
        <w:pStyle w:val="breakline"/>
        <w:rPr>
          <w:color w:val="002060"/>
        </w:rPr>
      </w:pPr>
    </w:p>
    <w:p w14:paraId="55C5D0C4" w14:textId="77777777" w:rsidR="002D3C68" w:rsidRPr="00783D73" w:rsidRDefault="002D3C68" w:rsidP="002D3C68">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0E6C17A" w14:textId="77777777" w:rsidR="002D3C68" w:rsidRPr="00EB37BA" w:rsidRDefault="002D3C68" w:rsidP="002D3C68">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F9929BB" w14:textId="77777777" w:rsidR="002D3C68" w:rsidRPr="0026238F" w:rsidRDefault="002D3C68" w:rsidP="002D3C68">
      <w:pPr>
        <w:pStyle w:val="breakline"/>
        <w:rPr>
          <w:rFonts w:eastAsiaTheme="minorEastAsia"/>
          <w:color w:val="002060"/>
        </w:rPr>
      </w:pPr>
    </w:p>
    <w:p w14:paraId="41E2BE8E" w14:textId="77777777" w:rsidR="002D3C68" w:rsidRPr="0026238F" w:rsidRDefault="002D3C68" w:rsidP="002D3C68">
      <w:pPr>
        <w:pStyle w:val="titoloprinc0"/>
        <w:rPr>
          <w:color w:val="002060"/>
        </w:rPr>
      </w:pPr>
      <w:r w:rsidRPr="0026238F">
        <w:rPr>
          <w:color w:val="002060"/>
        </w:rPr>
        <w:t>CLASSIFICA</w:t>
      </w:r>
    </w:p>
    <w:p w14:paraId="32B51C56" w14:textId="77777777" w:rsidR="002D3C68" w:rsidRPr="0026238F" w:rsidRDefault="002D3C68" w:rsidP="002D3C68">
      <w:pPr>
        <w:pStyle w:val="breakline"/>
        <w:rPr>
          <w:color w:val="002060"/>
        </w:rPr>
      </w:pPr>
    </w:p>
    <w:p w14:paraId="690CE568" w14:textId="77777777" w:rsidR="002D3C68" w:rsidRPr="0026238F" w:rsidRDefault="002D3C68" w:rsidP="002D3C68">
      <w:pPr>
        <w:pStyle w:val="breakline"/>
        <w:rPr>
          <w:color w:val="002060"/>
        </w:rPr>
      </w:pPr>
    </w:p>
    <w:p w14:paraId="2EC9C2A4" w14:textId="77777777" w:rsidR="002D3C68" w:rsidRPr="0026238F" w:rsidRDefault="002D3C68" w:rsidP="002D3C68">
      <w:pPr>
        <w:pStyle w:val="sottotitolocampionato10"/>
        <w:rPr>
          <w:color w:val="002060"/>
        </w:rPr>
      </w:pPr>
      <w:r w:rsidRPr="002623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3298FA47"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CCAB9"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D712"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CD2C2"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5B2D"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CD38C"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C619F"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A00B4"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9E177"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B7789"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58C6D" w14:textId="77777777" w:rsidR="002D3C68" w:rsidRPr="0026238F" w:rsidRDefault="002D3C68" w:rsidP="00BC4A1B">
            <w:pPr>
              <w:pStyle w:val="headertabella0"/>
              <w:rPr>
                <w:color w:val="002060"/>
              </w:rPr>
            </w:pPr>
            <w:r w:rsidRPr="0026238F">
              <w:rPr>
                <w:color w:val="002060"/>
              </w:rPr>
              <w:t>PE</w:t>
            </w:r>
          </w:p>
        </w:tc>
      </w:tr>
      <w:tr w:rsidR="002D3C68" w:rsidRPr="0026238F" w14:paraId="1C68CCE3"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C656FA" w14:textId="77777777" w:rsidR="002D3C68" w:rsidRPr="0026238F" w:rsidRDefault="002D3C68" w:rsidP="00BC4A1B">
            <w:pPr>
              <w:pStyle w:val="rowtabella0"/>
              <w:rPr>
                <w:color w:val="002060"/>
              </w:rPr>
            </w:pPr>
            <w:r w:rsidRPr="0026238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7EDA"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365B"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0DA3"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F21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42D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FE34" w14:textId="77777777" w:rsidR="002D3C68" w:rsidRPr="0026238F" w:rsidRDefault="002D3C68" w:rsidP="00BC4A1B">
            <w:pPr>
              <w:pStyle w:val="rowtabella0"/>
              <w:jc w:val="center"/>
              <w:rPr>
                <w:color w:val="002060"/>
              </w:rPr>
            </w:pPr>
            <w:r w:rsidRPr="0026238F">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E629"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817F" w14:textId="77777777" w:rsidR="002D3C68" w:rsidRPr="0026238F" w:rsidRDefault="002D3C68" w:rsidP="00BC4A1B">
            <w:pPr>
              <w:pStyle w:val="rowtabella0"/>
              <w:jc w:val="center"/>
              <w:rPr>
                <w:color w:val="002060"/>
              </w:rPr>
            </w:pPr>
            <w:r w:rsidRPr="0026238F">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AD5E" w14:textId="77777777" w:rsidR="002D3C68" w:rsidRPr="0026238F" w:rsidRDefault="002D3C68" w:rsidP="00BC4A1B">
            <w:pPr>
              <w:pStyle w:val="rowtabella0"/>
              <w:jc w:val="center"/>
              <w:rPr>
                <w:color w:val="002060"/>
              </w:rPr>
            </w:pPr>
            <w:r w:rsidRPr="0026238F">
              <w:rPr>
                <w:color w:val="002060"/>
              </w:rPr>
              <w:t>0</w:t>
            </w:r>
          </w:p>
        </w:tc>
      </w:tr>
      <w:tr w:rsidR="002D3C68" w:rsidRPr="0026238F" w14:paraId="58462115"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8DCDB" w14:textId="77777777" w:rsidR="002D3C68" w:rsidRPr="0026238F" w:rsidRDefault="002D3C68" w:rsidP="00BC4A1B">
            <w:pPr>
              <w:pStyle w:val="rowtabella0"/>
              <w:rPr>
                <w:color w:val="002060"/>
              </w:rPr>
            </w:pPr>
            <w:r w:rsidRPr="0026238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A6D5"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1B28"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CF4F"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D44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913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B488" w14:textId="77777777" w:rsidR="002D3C68" w:rsidRPr="0026238F" w:rsidRDefault="002D3C68" w:rsidP="00BC4A1B">
            <w:pPr>
              <w:pStyle w:val="rowtabella0"/>
              <w:jc w:val="center"/>
              <w:rPr>
                <w:color w:val="002060"/>
              </w:rPr>
            </w:pPr>
            <w:r w:rsidRPr="002623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93EE" w14:textId="77777777" w:rsidR="002D3C68" w:rsidRPr="0026238F" w:rsidRDefault="002D3C68" w:rsidP="00BC4A1B">
            <w:pPr>
              <w:pStyle w:val="rowtabella0"/>
              <w:jc w:val="center"/>
              <w:rPr>
                <w:color w:val="002060"/>
              </w:rPr>
            </w:pPr>
            <w:r w:rsidRPr="002623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F916" w14:textId="77777777" w:rsidR="002D3C68" w:rsidRPr="0026238F" w:rsidRDefault="002D3C68" w:rsidP="00BC4A1B">
            <w:pPr>
              <w:pStyle w:val="rowtabella0"/>
              <w:jc w:val="center"/>
              <w:rPr>
                <w:color w:val="002060"/>
              </w:rPr>
            </w:pPr>
            <w:r w:rsidRPr="0026238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A2EC" w14:textId="77777777" w:rsidR="002D3C68" w:rsidRPr="0026238F" w:rsidRDefault="002D3C68" w:rsidP="00BC4A1B">
            <w:pPr>
              <w:pStyle w:val="rowtabella0"/>
              <w:jc w:val="center"/>
              <w:rPr>
                <w:color w:val="002060"/>
              </w:rPr>
            </w:pPr>
            <w:r w:rsidRPr="0026238F">
              <w:rPr>
                <w:color w:val="002060"/>
              </w:rPr>
              <w:t>0</w:t>
            </w:r>
          </w:p>
        </w:tc>
      </w:tr>
      <w:tr w:rsidR="002D3C68" w:rsidRPr="0026238F" w14:paraId="4395494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00B75" w14:textId="77777777" w:rsidR="002D3C68" w:rsidRPr="0026238F" w:rsidRDefault="002D3C68" w:rsidP="00BC4A1B">
            <w:pPr>
              <w:pStyle w:val="rowtabella0"/>
              <w:rPr>
                <w:color w:val="002060"/>
              </w:rPr>
            </w:pPr>
            <w:r w:rsidRPr="0026238F">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3F67"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193A"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9280" w14:textId="77777777" w:rsidR="002D3C68" w:rsidRPr="0026238F" w:rsidRDefault="002D3C68" w:rsidP="00BC4A1B">
            <w:pPr>
              <w:pStyle w:val="rowtabella0"/>
              <w:jc w:val="center"/>
              <w:rPr>
                <w:color w:val="002060"/>
              </w:rPr>
            </w:pPr>
            <w:r w:rsidRPr="002623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F67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1564"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4EDB" w14:textId="77777777" w:rsidR="002D3C68" w:rsidRPr="0026238F" w:rsidRDefault="002D3C68" w:rsidP="00BC4A1B">
            <w:pPr>
              <w:pStyle w:val="rowtabella0"/>
              <w:jc w:val="center"/>
              <w:rPr>
                <w:color w:val="002060"/>
              </w:rPr>
            </w:pPr>
            <w:r w:rsidRPr="0026238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03DF" w14:textId="77777777" w:rsidR="002D3C68" w:rsidRPr="0026238F" w:rsidRDefault="002D3C68" w:rsidP="00BC4A1B">
            <w:pPr>
              <w:pStyle w:val="rowtabella0"/>
              <w:jc w:val="center"/>
              <w:rPr>
                <w:color w:val="002060"/>
              </w:rPr>
            </w:pPr>
            <w:r w:rsidRPr="0026238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5376"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9A5B" w14:textId="77777777" w:rsidR="002D3C68" w:rsidRPr="0026238F" w:rsidRDefault="002D3C68" w:rsidP="00BC4A1B">
            <w:pPr>
              <w:pStyle w:val="rowtabella0"/>
              <w:jc w:val="center"/>
              <w:rPr>
                <w:color w:val="002060"/>
              </w:rPr>
            </w:pPr>
            <w:r w:rsidRPr="0026238F">
              <w:rPr>
                <w:color w:val="002060"/>
              </w:rPr>
              <w:t>0</w:t>
            </w:r>
          </w:p>
        </w:tc>
      </w:tr>
      <w:tr w:rsidR="002D3C68" w:rsidRPr="0026238F" w14:paraId="30726EB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94026" w14:textId="77777777" w:rsidR="002D3C68" w:rsidRPr="0026238F" w:rsidRDefault="002D3C68" w:rsidP="00BC4A1B">
            <w:pPr>
              <w:pStyle w:val="rowtabella0"/>
              <w:rPr>
                <w:color w:val="002060"/>
              </w:rPr>
            </w:pPr>
            <w:r w:rsidRPr="0026238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859" w14:textId="77777777" w:rsidR="002D3C68" w:rsidRPr="0026238F" w:rsidRDefault="002D3C68" w:rsidP="00BC4A1B">
            <w:pPr>
              <w:pStyle w:val="rowtabella0"/>
              <w:jc w:val="center"/>
              <w:rPr>
                <w:color w:val="002060"/>
              </w:rPr>
            </w:pPr>
            <w:r w:rsidRPr="002623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D04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0F3C"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54E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EF2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28F4" w14:textId="77777777" w:rsidR="002D3C68" w:rsidRPr="0026238F" w:rsidRDefault="002D3C68" w:rsidP="00BC4A1B">
            <w:pPr>
              <w:pStyle w:val="rowtabella0"/>
              <w:jc w:val="center"/>
              <w:rPr>
                <w:color w:val="002060"/>
              </w:rPr>
            </w:pPr>
            <w:r w:rsidRPr="0026238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D46F" w14:textId="77777777" w:rsidR="002D3C68" w:rsidRPr="0026238F" w:rsidRDefault="002D3C68" w:rsidP="00BC4A1B">
            <w:pPr>
              <w:pStyle w:val="rowtabella0"/>
              <w:jc w:val="center"/>
              <w:rPr>
                <w:color w:val="002060"/>
              </w:rPr>
            </w:pPr>
            <w:r w:rsidRPr="0026238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7E3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E04B" w14:textId="77777777" w:rsidR="002D3C68" w:rsidRPr="0026238F" w:rsidRDefault="002D3C68" w:rsidP="00BC4A1B">
            <w:pPr>
              <w:pStyle w:val="rowtabella0"/>
              <w:jc w:val="center"/>
              <w:rPr>
                <w:color w:val="002060"/>
              </w:rPr>
            </w:pPr>
            <w:r w:rsidRPr="0026238F">
              <w:rPr>
                <w:color w:val="002060"/>
              </w:rPr>
              <w:t>0</w:t>
            </w:r>
          </w:p>
        </w:tc>
      </w:tr>
      <w:tr w:rsidR="002D3C68" w:rsidRPr="0026238F" w14:paraId="4628C86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D6726" w14:textId="77777777" w:rsidR="002D3C68" w:rsidRPr="0026238F" w:rsidRDefault="002D3C68" w:rsidP="00BC4A1B">
            <w:pPr>
              <w:pStyle w:val="rowtabella0"/>
              <w:rPr>
                <w:color w:val="002060"/>
              </w:rPr>
            </w:pPr>
            <w:r w:rsidRPr="0026238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F764"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A851"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285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16ED"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57F6"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7EB7"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002E" w14:textId="77777777" w:rsidR="002D3C68" w:rsidRPr="0026238F" w:rsidRDefault="002D3C68" w:rsidP="00BC4A1B">
            <w:pPr>
              <w:pStyle w:val="rowtabella0"/>
              <w:jc w:val="center"/>
              <w:rPr>
                <w:color w:val="002060"/>
              </w:rPr>
            </w:pPr>
            <w:r w:rsidRPr="0026238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CC69"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C0F8" w14:textId="77777777" w:rsidR="002D3C68" w:rsidRPr="0026238F" w:rsidRDefault="002D3C68" w:rsidP="00BC4A1B">
            <w:pPr>
              <w:pStyle w:val="rowtabella0"/>
              <w:jc w:val="center"/>
              <w:rPr>
                <w:color w:val="002060"/>
              </w:rPr>
            </w:pPr>
            <w:r w:rsidRPr="0026238F">
              <w:rPr>
                <w:color w:val="002060"/>
              </w:rPr>
              <w:t>0</w:t>
            </w:r>
          </w:p>
        </w:tc>
      </w:tr>
      <w:tr w:rsidR="002D3C68" w:rsidRPr="0026238F" w14:paraId="57C700EE"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DF1BD" w14:textId="77777777" w:rsidR="002D3C68" w:rsidRPr="0026238F" w:rsidRDefault="002D3C68" w:rsidP="00BC4A1B">
            <w:pPr>
              <w:pStyle w:val="rowtabella0"/>
              <w:rPr>
                <w:color w:val="002060"/>
              </w:rPr>
            </w:pPr>
            <w:r w:rsidRPr="0026238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A7F8"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9370"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E7F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8BA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63DA"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B8867"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C819A" w14:textId="77777777" w:rsidR="002D3C68" w:rsidRPr="0026238F" w:rsidRDefault="002D3C68" w:rsidP="00BC4A1B">
            <w:pPr>
              <w:pStyle w:val="rowtabella0"/>
              <w:jc w:val="center"/>
              <w:rPr>
                <w:color w:val="002060"/>
              </w:rPr>
            </w:pPr>
            <w:r w:rsidRPr="0026238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D4E7" w14:textId="77777777" w:rsidR="002D3C68" w:rsidRPr="0026238F" w:rsidRDefault="002D3C68" w:rsidP="00BC4A1B">
            <w:pPr>
              <w:pStyle w:val="rowtabella0"/>
              <w:jc w:val="center"/>
              <w:rPr>
                <w:color w:val="002060"/>
              </w:rPr>
            </w:pPr>
            <w:r w:rsidRPr="0026238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8613C" w14:textId="77777777" w:rsidR="002D3C68" w:rsidRPr="0026238F" w:rsidRDefault="002D3C68" w:rsidP="00BC4A1B">
            <w:pPr>
              <w:pStyle w:val="rowtabella0"/>
              <w:jc w:val="center"/>
              <w:rPr>
                <w:color w:val="002060"/>
              </w:rPr>
            </w:pPr>
            <w:r w:rsidRPr="0026238F">
              <w:rPr>
                <w:color w:val="002060"/>
              </w:rPr>
              <w:t>0</w:t>
            </w:r>
          </w:p>
        </w:tc>
      </w:tr>
      <w:tr w:rsidR="002D3C68" w:rsidRPr="0026238F" w14:paraId="68374D56"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B84E7" w14:textId="77777777" w:rsidR="002D3C68" w:rsidRPr="0026238F" w:rsidRDefault="002D3C68" w:rsidP="00BC4A1B">
            <w:pPr>
              <w:pStyle w:val="rowtabella0"/>
              <w:rPr>
                <w:color w:val="002060"/>
              </w:rPr>
            </w:pPr>
            <w:r w:rsidRPr="0026238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4E9D"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9574"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7ABA"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0783"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138B"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8500"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321B" w14:textId="77777777" w:rsidR="002D3C68" w:rsidRPr="0026238F" w:rsidRDefault="002D3C68" w:rsidP="00BC4A1B">
            <w:pPr>
              <w:pStyle w:val="rowtabella0"/>
              <w:jc w:val="center"/>
              <w:rPr>
                <w:color w:val="002060"/>
              </w:rPr>
            </w:pPr>
            <w:r w:rsidRPr="0026238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1F3C" w14:textId="77777777" w:rsidR="002D3C68" w:rsidRPr="0026238F" w:rsidRDefault="002D3C68" w:rsidP="00BC4A1B">
            <w:pPr>
              <w:pStyle w:val="rowtabella0"/>
              <w:jc w:val="center"/>
              <w:rPr>
                <w:color w:val="002060"/>
              </w:rPr>
            </w:pPr>
            <w:r w:rsidRPr="002623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0A27" w14:textId="77777777" w:rsidR="002D3C68" w:rsidRPr="0026238F" w:rsidRDefault="002D3C68" w:rsidP="00BC4A1B">
            <w:pPr>
              <w:pStyle w:val="rowtabella0"/>
              <w:jc w:val="center"/>
              <w:rPr>
                <w:color w:val="002060"/>
              </w:rPr>
            </w:pPr>
            <w:r w:rsidRPr="0026238F">
              <w:rPr>
                <w:color w:val="002060"/>
              </w:rPr>
              <w:t>0</w:t>
            </w:r>
          </w:p>
        </w:tc>
      </w:tr>
      <w:tr w:rsidR="002D3C68" w:rsidRPr="0026238F" w14:paraId="21D2786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ECDE9" w14:textId="77777777" w:rsidR="002D3C68" w:rsidRPr="0026238F" w:rsidRDefault="002D3C68" w:rsidP="00BC4A1B">
            <w:pPr>
              <w:pStyle w:val="rowtabella0"/>
              <w:rPr>
                <w:color w:val="002060"/>
              </w:rPr>
            </w:pPr>
            <w:r w:rsidRPr="0026238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2C2C"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8D98"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D27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F02E"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0EB2"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916A"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65AD" w14:textId="77777777" w:rsidR="002D3C68" w:rsidRPr="0026238F" w:rsidRDefault="002D3C68" w:rsidP="00BC4A1B">
            <w:pPr>
              <w:pStyle w:val="rowtabella0"/>
              <w:jc w:val="center"/>
              <w:rPr>
                <w:color w:val="002060"/>
              </w:rPr>
            </w:pPr>
            <w:r w:rsidRPr="0026238F">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7358" w14:textId="77777777" w:rsidR="002D3C68" w:rsidRPr="0026238F" w:rsidRDefault="002D3C68" w:rsidP="00BC4A1B">
            <w:pPr>
              <w:pStyle w:val="rowtabella0"/>
              <w:jc w:val="center"/>
              <w:rPr>
                <w:color w:val="002060"/>
              </w:rPr>
            </w:pPr>
            <w:r w:rsidRPr="0026238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B41C" w14:textId="77777777" w:rsidR="002D3C68" w:rsidRPr="0026238F" w:rsidRDefault="002D3C68" w:rsidP="00BC4A1B">
            <w:pPr>
              <w:pStyle w:val="rowtabella0"/>
              <w:jc w:val="center"/>
              <w:rPr>
                <w:color w:val="002060"/>
              </w:rPr>
            </w:pPr>
            <w:r w:rsidRPr="0026238F">
              <w:rPr>
                <w:color w:val="002060"/>
              </w:rPr>
              <w:t>0</w:t>
            </w:r>
          </w:p>
        </w:tc>
      </w:tr>
      <w:tr w:rsidR="002D3C68" w:rsidRPr="0026238F" w14:paraId="6E5B30F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1FD48" w14:textId="77777777" w:rsidR="002D3C68" w:rsidRPr="0026238F" w:rsidRDefault="002D3C68" w:rsidP="00BC4A1B">
            <w:pPr>
              <w:pStyle w:val="rowtabella0"/>
              <w:rPr>
                <w:color w:val="002060"/>
              </w:rPr>
            </w:pPr>
            <w:proofErr w:type="spellStart"/>
            <w:r w:rsidRPr="0026238F">
              <w:rPr>
                <w:color w:val="002060"/>
              </w:rPr>
              <w:t>sq.B</w:t>
            </w:r>
            <w:proofErr w:type="spellEnd"/>
            <w:r w:rsidRPr="0026238F">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824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8D6CE"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5DB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679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B61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617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A71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D77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FB72" w14:textId="77777777" w:rsidR="002D3C68" w:rsidRPr="0026238F" w:rsidRDefault="002D3C68" w:rsidP="00BC4A1B">
            <w:pPr>
              <w:pStyle w:val="rowtabella0"/>
              <w:jc w:val="center"/>
              <w:rPr>
                <w:color w:val="002060"/>
              </w:rPr>
            </w:pPr>
            <w:r w:rsidRPr="0026238F">
              <w:rPr>
                <w:color w:val="002060"/>
              </w:rPr>
              <w:t>0</w:t>
            </w:r>
          </w:p>
        </w:tc>
      </w:tr>
      <w:tr w:rsidR="002D3C68" w:rsidRPr="0026238F" w14:paraId="2392DF10"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314F4" w14:textId="77777777" w:rsidR="002D3C68" w:rsidRPr="0026238F" w:rsidRDefault="002D3C68" w:rsidP="00BC4A1B">
            <w:pPr>
              <w:pStyle w:val="rowtabella0"/>
              <w:rPr>
                <w:color w:val="002060"/>
              </w:rPr>
            </w:pPr>
            <w:proofErr w:type="spellStart"/>
            <w:r w:rsidRPr="0026238F">
              <w:rPr>
                <w:color w:val="002060"/>
              </w:rPr>
              <w:t>sq.B</w:t>
            </w:r>
            <w:proofErr w:type="spellEnd"/>
            <w:r w:rsidRPr="0026238F">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B39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ED8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67B0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09C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6733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968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0CC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36145"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5208" w14:textId="77777777" w:rsidR="002D3C68" w:rsidRPr="0026238F" w:rsidRDefault="002D3C68" w:rsidP="00BC4A1B">
            <w:pPr>
              <w:pStyle w:val="rowtabella0"/>
              <w:jc w:val="center"/>
              <w:rPr>
                <w:color w:val="002060"/>
              </w:rPr>
            </w:pPr>
            <w:r w:rsidRPr="0026238F">
              <w:rPr>
                <w:color w:val="002060"/>
              </w:rPr>
              <w:t>0</w:t>
            </w:r>
          </w:p>
        </w:tc>
      </w:tr>
    </w:tbl>
    <w:p w14:paraId="548440B4" w14:textId="77777777" w:rsidR="002D3C68" w:rsidRPr="0026238F" w:rsidRDefault="002D3C68" w:rsidP="002D3C68">
      <w:pPr>
        <w:pStyle w:val="breakline"/>
        <w:rPr>
          <w:rFonts w:eastAsiaTheme="minorEastAsia"/>
          <w:color w:val="002060"/>
        </w:rPr>
      </w:pPr>
    </w:p>
    <w:p w14:paraId="70B315B3" w14:textId="77777777" w:rsidR="002D3C68" w:rsidRPr="0026238F" w:rsidRDefault="002D3C68" w:rsidP="002D3C68">
      <w:pPr>
        <w:pStyle w:val="breakline"/>
        <w:rPr>
          <w:color w:val="002060"/>
        </w:rPr>
      </w:pPr>
    </w:p>
    <w:p w14:paraId="21546BD7" w14:textId="77777777" w:rsidR="002D3C68" w:rsidRPr="0026238F" w:rsidRDefault="002D3C68" w:rsidP="002D3C68">
      <w:pPr>
        <w:pStyle w:val="sottotitolocampionato10"/>
        <w:rPr>
          <w:color w:val="002060"/>
        </w:rPr>
      </w:pPr>
      <w:r w:rsidRPr="0026238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7265C345"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DBAA"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CEA50"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5EBF0"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06D2"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75559"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1ED81"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5437"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A077"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0D0F2"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C93FA" w14:textId="77777777" w:rsidR="002D3C68" w:rsidRPr="0026238F" w:rsidRDefault="002D3C68" w:rsidP="00BC4A1B">
            <w:pPr>
              <w:pStyle w:val="headertabella0"/>
              <w:rPr>
                <w:color w:val="002060"/>
              </w:rPr>
            </w:pPr>
            <w:r w:rsidRPr="0026238F">
              <w:rPr>
                <w:color w:val="002060"/>
              </w:rPr>
              <w:t>PE</w:t>
            </w:r>
          </w:p>
        </w:tc>
      </w:tr>
      <w:tr w:rsidR="002D3C68" w:rsidRPr="0026238F" w14:paraId="20DA226E"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012C05" w14:textId="77777777" w:rsidR="002D3C68" w:rsidRPr="0026238F" w:rsidRDefault="002D3C68" w:rsidP="00BC4A1B">
            <w:pPr>
              <w:pStyle w:val="rowtabella0"/>
              <w:rPr>
                <w:color w:val="002060"/>
              </w:rPr>
            </w:pPr>
            <w:r w:rsidRPr="0026238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A2B1" w14:textId="77777777" w:rsidR="002D3C68" w:rsidRPr="0026238F" w:rsidRDefault="002D3C68" w:rsidP="00BC4A1B">
            <w:pPr>
              <w:pStyle w:val="rowtabella0"/>
              <w:jc w:val="center"/>
              <w:rPr>
                <w:color w:val="002060"/>
              </w:rPr>
            </w:pPr>
            <w:r w:rsidRPr="0026238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493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0EC2"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EB2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771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5B42" w14:textId="77777777" w:rsidR="002D3C68" w:rsidRPr="0026238F" w:rsidRDefault="002D3C68" w:rsidP="00BC4A1B">
            <w:pPr>
              <w:pStyle w:val="rowtabella0"/>
              <w:jc w:val="center"/>
              <w:rPr>
                <w:color w:val="002060"/>
              </w:rPr>
            </w:pPr>
            <w:r w:rsidRPr="0026238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C087"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D4CF" w14:textId="77777777" w:rsidR="002D3C68" w:rsidRPr="0026238F" w:rsidRDefault="002D3C68" w:rsidP="00BC4A1B">
            <w:pPr>
              <w:pStyle w:val="rowtabella0"/>
              <w:jc w:val="center"/>
              <w:rPr>
                <w:color w:val="002060"/>
              </w:rPr>
            </w:pPr>
            <w:r w:rsidRPr="0026238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D3E8" w14:textId="77777777" w:rsidR="002D3C68" w:rsidRPr="0026238F" w:rsidRDefault="002D3C68" w:rsidP="00BC4A1B">
            <w:pPr>
              <w:pStyle w:val="rowtabella0"/>
              <w:jc w:val="center"/>
              <w:rPr>
                <w:color w:val="002060"/>
              </w:rPr>
            </w:pPr>
            <w:r w:rsidRPr="0026238F">
              <w:rPr>
                <w:color w:val="002060"/>
              </w:rPr>
              <w:t>0</w:t>
            </w:r>
          </w:p>
        </w:tc>
      </w:tr>
      <w:tr w:rsidR="002D3C68" w:rsidRPr="0026238F" w14:paraId="085B6E1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7A3CF" w14:textId="77777777" w:rsidR="002D3C68" w:rsidRPr="0026238F" w:rsidRDefault="002D3C68" w:rsidP="00BC4A1B">
            <w:pPr>
              <w:pStyle w:val="rowtabella0"/>
              <w:rPr>
                <w:color w:val="002060"/>
              </w:rPr>
            </w:pPr>
            <w:r w:rsidRPr="0026238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31D7" w14:textId="77777777" w:rsidR="002D3C68" w:rsidRPr="0026238F" w:rsidRDefault="002D3C68" w:rsidP="00BC4A1B">
            <w:pPr>
              <w:pStyle w:val="rowtabella0"/>
              <w:jc w:val="center"/>
              <w:rPr>
                <w:color w:val="002060"/>
              </w:rPr>
            </w:pPr>
            <w:r w:rsidRPr="0026238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BF79"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71E7"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9FE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695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BF9D" w14:textId="77777777" w:rsidR="002D3C68" w:rsidRPr="0026238F" w:rsidRDefault="002D3C68" w:rsidP="00BC4A1B">
            <w:pPr>
              <w:pStyle w:val="rowtabella0"/>
              <w:jc w:val="center"/>
              <w:rPr>
                <w:color w:val="002060"/>
              </w:rPr>
            </w:pPr>
            <w:r w:rsidRPr="0026238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CCCB" w14:textId="77777777" w:rsidR="002D3C68" w:rsidRPr="0026238F" w:rsidRDefault="002D3C68" w:rsidP="00BC4A1B">
            <w:pPr>
              <w:pStyle w:val="rowtabella0"/>
              <w:jc w:val="center"/>
              <w:rPr>
                <w:color w:val="002060"/>
              </w:rPr>
            </w:pPr>
            <w:r w:rsidRPr="002623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4AA9" w14:textId="77777777" w:rsidR="002D3C68" w:rsidRPr="0026238F" w:rsidRDefault="002D3C68" w:rsidP="00BC4A1B">
            <w:pPr>
              <w:pStyle w:val="rowtabella0"/>
              <w:jc w:val="center"/>
              <w:rPr>
                <w:color w:val="002060"/>
              </w:rPr>
            </w:pPr>
            <w:r w:rsidRPr="0026238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7F0BE" w14:textId="77777777" w:rsidR="002D3C68" w:rsidRPr="0026238F" w:rsidRDefault="002D3C68" w:rsidP="00BC4A1B">
            <w:pPr>
              <w:pStyle w:val="rowtabella0"/>
              <w:jc w:val="center"/>
              <w:rPr>
                <w:color w:val="002060"/>
              </w:rPr>
            </w:pPr>
            <w:r w:rsidRPr="0026238F">
              <w:rPr>
                <w:color w:val="002060"/>
              </w:rPr>
              <w:t>0</w:t>
            </w:r>
          </w:p>
        </w:tc>
      </w:tr>
      <w:tr w:rsidR="002D3C68" w:rsidRPr="0026238F" w14:paraId="57291768"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BEDC8" w14:textId="77777777" w:rsidR="002D3C68" w:rsidRPr="0026238F" w:rsidRDefault="002D3C68" w:rsidP="00BC4A1B">
            <w:pPr>
              <w:pStyle w:val="rowtabella0"/>
              <w:rPr>
                <w:color w:val="002060"/>
              </w:rPr>
            </w:pPr>
            <w:r w:rsidRPr="0026238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E1A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7A9C1"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06EA"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0286"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750B"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00D5"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E36A" w14:textId="77777777" w:rsidR="002D3C68" w:rsidRPr="0026238F" w:rsidRDefault="002D3C68" w:rsidP="00BC4A1B">
            <w:pPr>
              <w:pStyle w:val="rowtabella0"/>
              <w:jc w:val="center"/>
              <w:rPr>
                <w:color w:val="002060"/>
              </w:rPr>
            </w:pPr>
            <w:r w:rsidRPr="0026238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32E6"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6FC7" w14:textId="77777777" w:rsidR="002D3C68" w:rsidRPr="0026238F" w:rsidRDefault="002D3C68" w:rsidP="00BC4A1B">
            <w:pPr>
              <w:pStyle w:val="rowtabella0"/>
              <w:jc w:val="center"/>
              <w:rPr>
                <w:color w:val="002060"/>
              </w:rPr>
            </w:pPr>
            <w:r w:rsidRPr="0026238F">
              <w:rPr>
                <w:color w:val="002060"/>
              </w:rPr>
              <w:t>0</w:t>
            </w:r>
          </w:p>
        </w:tc>
      </w:tr>
      <w:tr w:rsidR="002D3C68" w:rsidRPr="0026238F" w14:paraId="34A85D3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3E332" w14:textId="77777777" w:rsidR="002D3C68" w:rsidRPr="0026238F" w:rsidRDefault="002D3C68" w:rsidP="00BC4A1B">
            <w:pPr>
              <w:pStyle w:val="rowtabella0"/>
              <w:rPr>
                <w:color w:val="002060"/>
              </w:rPr>
            </w:pPr>
            <w:r w:rsidRPr="0026238F">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DD04"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B2DB"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2B36"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A489"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0785"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3470" w14:textId="77777777" w:rsidR="002D3C68" w:rsidRPr="0026238F" w:rsidRDefault="002D3C68" w:rsidP="00BC4A1B">
            <w:pPr>
              <w:pStyle w:val="rowtabella0"/>
              <w:jc w:val="center"/>
              <w:rPr>
                <w:color w:val="002060"/>
              </w:rPr>
            </w:pPr>
            <w:r w:rsidRPr="0026238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6C3A"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C81B"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A840" w14:textId="77777777" w:rsidR="002D3C68" w:rsidRPr="0026238F" w:rsidRDefault="002D3C68" w:rsidP="00BC4A1B">
            <w:pPr>
              <w:pStyle w:val="rowtabella0"/>
              <w:jc w:val="center"/>
              <w:rPr>
                <w:color w:val="002060"/>
              </w:rPr>
            </w:pPr>
            <w:r w:rsidRPr="0026238F">
              <w:rPr>
                <w:color w:val="002060"/>
              </w:rPr>
              <w:t>0</w:t>
            </w:r>
          </w:p>
        </w:tc>
      </w:tr>
      <w:tr w:rsidR="002D3C68" w:rsidRPr="0026238F" w14:paraId="7F466EB9"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CE923" w14:textId="77777777" w:rsidR="002D3C68" w:rsidRPr="0026238F" w:rsidRDefault="002D3C68" w:rsidP="00BC4A1B">
            <w:pPr>
              <w:pStyle w:val="rowtabella0"/>
              <w:rPr>
                <w:color w:val="002060"/>
              </w:rPr>
            </w:pPr>
            <w:r w:rsidRPr="0026238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BB9C"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05A0"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7636"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BA1A"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55209"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8EDE6"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6719" w14:textId="77777777" w:rsidR="002D3C68" w:rsidRPr="0026238F" w:rsidRDefault="002D3C68" w:rsidP="00BC4A1B">
            <w:pPr>
              <w:pStyle w:val="rowtabella0"/>
              <w:jc w:val="center"/>
              <w:rPr>
                <w:color w:val="002060"/>
              </w:rPr>
            </w:pPr>
            <w:r w:rsidRPr="0026238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FC0D"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73FC" w14:textId="77777777" w:rsidR="002D3C68" w:rsidRPr="0026238F" w:rsidRDefault="002D3C68" w:rsidP="00BC4A1B">
            <w:pPr>
              <w:pStyle w:val="rowtabella0"/>
              <w:jc w:val="center"/>
              <w:rPr>
                <w:color w:val="002060"/>
              </w:rPr>
            </w:pPr>
            <w:r w:rsidRPr="0026238F">
              <w:rPr>
                <w:color w:val="002060"/>
              </w:rPr>
              <w:t>0</w:t>
            </w:r>
          </w:p>
        </w:tc>
      </w:tr>
      <w:tr w:rsidR="002D3C68" w:rsidRPr="0026238F" w14:paraId="686386C4"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2A9CA" w14:textId="77777777" w:rsidR="002D3C68" w:rsidRPr="0026238F" w:rsidRDefault="002D3C68" w:rsidP="00BC4A1B">
            <w:pPr>
              <w:pStyle w:val="rowtabella0"/>
              <w:rPr>
                <w:color w:val="002060"/>
              </w:rPr>
            </w:pPr>
            <w:r w:rsidRPr="0026238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8A85"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C58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317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C0C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539A"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0A38" w14:textId="77777777" w:rsidR="002D3C68" w:rsidRPr="0026238F" w:rsidRDefault="002D3C68" w:rsidP="00BC4A1B">
            <w:pPr>
              <w:pStyle w:val="rowtabella0"/>
              <w:jc w:val="center"/>
              <w:rPr>
                <w:color w:val="002060"/>
              </w:rPr>
            </w:pPr>
            <w:r w:rsidRPr="002623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E6ED" w14:textId="77777777" w:rsidR="002D3C68" w:rsidRPr="0026238F" w:rsidRDefault="002D3C68" w:rsidP="00BC4A1B">
            <w:pPr>
              <w:pStyle w:val="rowtabella0"/>
              <w:jc w:val="center"/>
              <w:rPr>
                <w:color w:val="002060"/>
              </w:rPr>
            </w:pPr>
            <w:r w:rsidRPr="0026238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F11C" w14:textId="77777777" w:rsidR="002D3C68" w:rsidRPr="0026238F" w:rsidRDefault="002D3C68" w:rsidP="00BC4A1B">
            <w:pPr>
              <w:pStyle w:val="rowtabella0"/>
              <w:jc w:val="center"/>
              <w:rPr>
                <w:color w:val="002060"/>
              </w:rPr>
            </w:pPr>
            <w:r w:rsidRPr="0026238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7EF0" w14:textId="77777777" w:rsidR="002D3C68" w:rsidRPr="0026238F" w:rsidRDefault="002D3C68" w:rsidP="00BC4A1B">
            <w:pPr>
              <w:pStyle w:val="rowtabella0"/>
              <w:jc w:val="center"/>
              <w:rPr>
                <w:color w:val="002060"/>
              </w:rPr>
            </w:pPr>
            <w:r w:rsidRPr="0026238F">
              <w:rPr>
                <w:color w:val="002060"/>
              </w:rPr>
              <w:t>0</w:t>
            </w:r>
          </w:p>
        </w:tc>
      </w:tr>
      <w:tr w:rsidR="002D3C68" w:rsidRPr="0026238F" w14:paraId="58FEDEB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5F547" w14:textId="77777777" w:rsidR="002D3C68" w:rsidRPr="0026238F" w:rsidRDefault="002D3C68" w:rsidP="00BC4A1B">
            <w:pPr>
              <w:pStyle w:val="rowtabella0"/>
              <w:rPr>
                <w:color w:val="002060"/>
                <w:lang w:val="es-ES"/>
              </w:rPr>
            </w:pPr>
            <w:r w:rsidRPr="0026238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8A19"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AABD"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DD5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33C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9669"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25AB"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DDC6" w14:textId="77777777" w:rsidR="002D3C68" w:rsidRPr="0026238F" w:rsidRDefault="002D3C68" w:rsidP="00BC4A1B">
            <w:pPr>
              <w:pStyle w:val="rowtabella0"/>
              <w:jc w:val="center"/>
              <w:rPr>
                <w:color w:val="002060"/>
              </w:rPr>
            </w:pPr>
            <w:r w:rsidRPr="0026238F">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C7CD" w14:textId="77777777" w:rsidR="002D3C68" w:rsidRPr="0026238F" w:rsidRDefault="002D3C68" w:rsidP="00BC4A1B">
            <w:pPr>
              <w:pStyle w:val="rowtabella0"/>
              <w:jc w:val="center"/>
              <w:rPr>
                <w:color w:val="002060"/>
              </w:rPr>
            </w:pPr>
            <w:r w:rsidRPr="0026238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D945" w14:textId="77777777" w:rsidR="002D3C68" w:rsidRPr="0026238F" w:rsidRDefault="002D3C68" w:rsidP="00BC4A1B">
            <w:pPr>
              <w:pStyle w:val="rowtabella0"/>
              <w:jc w:val="center"/>
              <w:rPr>
                <w:color w:val="002060"/>
              </w:rPr>
            </w:pPr>
            <w:r w:rsidRPr="0026238F">
              <w:rPr>
                <w:color w:val="002060"/>
              </w:rPr>
              <w:t>0</w:t>
            </w:r>
          </w:p>
        </w:tc>
      </w:tr>
      <w:tr w:rsidR="002D3C68" w:rsidRPr="0026238F" w14:paraId="2C1364D3"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30A97" w14:textId="77777777" w:rsidR="002D3C68" w:rsidRPr="0026238F" w:rsidRDefault="002D3C68" w:rsidP="00BC4A1B">
            <w:pPr>
              <w:pStyle w:val="rowtabella0"/>
              <w:rPr>
                <w:color w:val="002060"/>
              </w:rPr>
            </w:pPr>
            <w:proofErr w:type="spellStart"/>
            <w:r w:rsidRPr="0026238F">
              <w:rPr>
                <w:color w:val="002060"/>
              </w:rPr>
              <w:t>sq.C</w:t>
            </w:r>
            <w:proofErr w:type="spellEnd"/>
            <w:r w:rsidRPr="0026238F">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2337"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BF15"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7B1E"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1CB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8B2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FAA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C31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3A5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18DB" w14:textId="77777777" w:rsidR="002D3C68" w:rsidRPr="0026238F" w:rsidRDefault="002D3C68" w:rsidP="00BC4A1B">
            <w:pPr>
              <w:pStyle w:val="rowtabella0"/>
              <w:jc w:val="center"/>
              <w:rPr>
                <w:color w:val="002060"/>
              </w:rPr>
            </w:pPr>
            <w:r w:rsidRPr="0026238F">
              <w:rPr>
                <w:color w:val="002060"/>
              </w:rPr>
              <w:t>0</w:t>
            </w:r>
          </w:p>
        </w:tc>
      </w:tr>
      <w:tr w:rsidR="002D3C68" w:rsidRPr="0026238F" w14:paraId="3DD02C1F"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FAF44" w14:textId="77777777" w:rsidR="002D3C68" w:rsidRPr="0026238F" w:rsidRDefault="002D3C68" w:rsidP="00BC4A1B">
            <w:pPr>
              <w:pStyle w:val="rowtabella0"/>
              <w:rPr>
                <w:color w:val="002060"/>
              </w:rPr>
            </w:pPr>
            <w:proofErr w:type="spellStart"/>
            <w:r w:rsidRPr="0026238F">
              <w:rPr>
                <w:color w:val="002060"/>
              </w:rPr>
              <w:t>sq.B</w:t>
            </w:r>
            <w:proofErr w:type="spellEnd"/>
            <w:r w:rsidRPr="0026238F">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C1E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D072"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7AFC"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D9A8"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E024"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A45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65B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9A83"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7CCA" w14:textId="77777777" w:rsidR="002D3C68" w:rsidRPr="0026238F" w:rsidRDefault="002D3C68" w:rsidP="00BC4A1B">
            <w:pPr>
              <w:pStyle w:val="rowtabella0"/>
              <w:jc w:val="center"/>
              <w:rPr>
                <w:color w:val="002060"/>
              </w:rPr>
            </w:pPr>
            <w:r w:rsidRPr="0026238F">
              <w:rPr>
                <w:color w:val="002060"/>
              </w:rPr>
              <w:t>0</w:t>
            </w:r>
          </w:p>
        </w:tc>
      </w:tr>
      <w:tr w:rsidR="002D3C68" w:rsidRPr="0026238F" w14:paraId="6BD0265B"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979D3" w14:textId="77777777" w:rsidR="002D3C68" w:rsidRPr="0026238F" w:rsidRDefault="002D3C68" w:rsidP="00BC4A1B">
            <w:pPr>
              <w:pStyle w:val="rowtabella0"/>
              <w:rPr>
                <w:color w:val="002060"/>
              </w:rPr>
            </w:pPr>
            <w:proofErr w:type="spellStart"/>
            <w:r w:rsidRPr="0026238F">
              <w:rPr>
                <w:color w:val="002060"/>
              </w:rPr>
              <w:t>sq.C</w:t>
            </w:r>
            <w:proofErr w:type="spellEnd"/>
            <w:r w:rsidRPr="0026238F">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8852"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5E39"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7F8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618B"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E2DF"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4286"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13C1"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A8E9"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A54B" w14:textId="77777777" w:rsidR="002D3C68" w:rsidRPr="0026238F" w:rsidRDefault="002D3C68" w:rsidP="00BC4A1B">
            <w:pPr>
              <w:pStyle w:val="rowtabella0"/>
              <w:jc w:val="center"/>
              <w:rPr>
                <w:color w:val="002060"/>
              </w:rPr>
            </w:pPr>
            <w:r w:rsidRPr="0026238F">
              <w:rPr>
                <w:color w:val="002060"/>
              </w:rPr>
              <w:t>0</w:t>
            </w:r>
          </w:p>
        </w:tc>
      </w:tr>
    </w:tbl>
    <w:p w14:paraId="2B5C516B" w14:textId="77777777" w:rsidR="002D3C68" w:rsidRPr="0026238F" w:rsidRDefault="002D3C68" w:rsidP="002D3C68">
      <w:pPr>
        <w:pStyle w:val="breakline"/>
        <w:rPr>
          <w:rFonts w:eastAsiaTheme="minorEastAsia"/>
          <w:color w:val="002060"/>
        </w:rPr>
      </w:pPr>
    </w:p>
    <w:p w14:paraId="0FAC4021" w14:textId="77777777" w:rsidR="002D3C68" w:rsidRPr="0026238F" w:rsidRDefault="002D3C68" w:rsidP="002D3C68">
      <w:pPr>
        <w:pStyle w:val="breakline"/>
        <w:rPr>
          <w:color w:val="002060"/>
        </w:rPr>
      </w:pPr>
    </w:p>
    <w:p w14:paraId="5E24E5B0" w14:textId="77777777" w:rsidR="002D3C68" w:rsidRPr="0026238F" w:rsidRDefault="002D3C68" w:rsidP="002D3C68">
      <w:pPr>
        <w:pStyle w:val="sottotitolocampionato10"/>
        <w:rPr>
          <w:color w:val="002060"/>
        </w:rPr>
      </w:pPr>
      <w:r w:rsidRPr="0026238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3C68" w:rsidRPr="0026238F" w14:paraId="5F3D597B" w14:textId="77777777" w:rsidTr="00BC4A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C7784" w14:textId="77777777" w:rsidR="002D3C68" w:rsidRPr="0026238F" w:rsidRDefault="002D3C68" w:rsidP="00BC4A1B">
            <w:pPr>
              <w:pStyle w:val="headertabella0"/>
              <w:rPr>
                <w:color w:val="002060"/>
              </w:rPr>
            </w:pPr>
            <w:r w:rsidRPr="002623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1CFFB" w14:textId="77777777" w:rsidR="002D3C68" w:rsidRPr="0026238F" w:rsidRDefault="002D3C68" w:rsidP="00BC4A1B">
            <w:pPr>
              <w:pStyle w:val="headertabella0"/>
              <w:rPr>
                <w:color w:val="002060"/>
              </w:rPr>
            </w:pPr>
            <w:r w:rsidRPr="002623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49F88" w14:textId="77777777" w:rsidR="002D3C68" w:rsidRPr="0026238F" w:rsidRDefault="002D3C68" w:rsidP="00BC4A1B">
            <w:pPr>
              <w:pStyle w:val="headertabella0"/>
              <w:rPr>
                <w:color w:val="002060"/>
              </w:rPr>
            </w:pPr>
            <w:r w:rsidRPr="002623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0BF4" w14:textId="77777777" w:rsidR="002D3C68" w:rsidRPr="0026238F" w:rsidRDefault="002D3C68" w:rsidP="00BC4A1B">
            <w:pPr>
              <w:pStyle w:val="headertabella0"/>
              <w:rPr>
                <w:color w:val="002060"/>
              </w:rPr>
            </w:pPr>
            <w:r w:rsidRPr="002623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C90E5" w14:textId="77777777" w:rsidR="002D3C68" w:rsidRPr="0026238F" w:rsidRDefault="002D3C68" w:rsidP="00BC4A1B">
            <w:pPr>
              <w:pStyle w:val="headertabella0"/>
              <w:rPr>
                <w:color w:val="002060"/>
              </w:rPr>
            </w:pPr>
            <w:r w:rsidRPr="002623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F6167" w14:textId="77777777" w:rsidR="002D3C68" w:rsidRPr="0026238F" w:rsidRDefault="002D3C68" w:rsidP="00BC4A1B">
            <w:pPr>
              <w:pStyle w:val="headertabella0"/>
              <w:rPr>
                <w:color w:val="002060"/>
              </w:rPr>
            </w:pPr>
            <w:r w:rsidRPr="002623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89FCF" w14:textId="77777777" w:rsidR="002D3C68" w:rsidRPr="0026238F" w:rsidRDefault="002D3C68" w:rsidP="00BC4A1B">
            <w:pPr>
              <w:pStyle w:val="headertabella0"/>
              <w:rPr>
                <w:color w:val="002060"/>
              </w:rPr>
            </w:pPr>
            <w:r w:rsidRPr="002623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7978D" w14:textId="77777777" w:rsidR="002D3C68" w:rsidRPr="0026238F" w:rsidRDefault="002D3C68" w:rsidP="00BC4A1B">
            <w:pPr>
              <w:pStyle w:val="headertabella0"/>
              <w:rPr>
                <w:color w:val="002060"/>
              </w:rPr>
            </w:pPr>
            <w:r w:rsidRPr="002623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BD68" w14:textId="77777777" w:rsidR="002D3C68" w:rsidRPr="0026238F" w:rsidRDefault="002D3C68" w:rsidP="00BC4A1B">
            <w:pPr>
              <w:pStyle w:val="headertabella0"/>
              <w:rPr>
                <w:color w:val="002060"/>
              </w:rPr>
            </w:pPr>
            <w:r w:rsidRPr="002623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84008" w14:textId="77777777" w:rsidR="002D3C68" w:rsidRPr="0026238F" w:rsidRDefault="002D3C68" w:rsidP="00BC4A1B">
            <w:pPr>
              <w:pStyle w:val="headertabella0"/>
              <w:rPr>
                <w:color w:val="002060"/>
              </w:rPr>
            </w:pPr>
            <w:r w:rsidRPr="0026238F">
              <w:rPr>
                <w:color w:val="002060"/>
              </w:rPr>
              <w:t>PE</w:t>
            </w:r>
          </w:p>
        </w:tc>
      </w:tr>
      <w:tr w:rsidR="002D3C68" w:rsidRPr="0026238F" w14:paraId="1842680D" w14:textId="77777777" w:rsidTr="00BC4A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EB713" w14:textId="77777777" w:rsidR="002D3C68" w:rsidRPr="0026238F" w:rsidRDefault="002D3C68" w:rsidP="00BC4A1B">
            <w:pPr>
              <w:pStyle w:val="rowtabella0"/>
              <w:rPr>
                <w:color w:val="002060"/>
              </w:rPr>
            </w:pPr>
            <w:r w:rsidRPr="0026238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22341"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35CC"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D45C" w14:textId="77777777" w:rsidR="002D3C68" w:rsidRPr="0026238F" w:rsidRDefault="002D3C68" w:rsidP="00BC4A1B">
            <w:pPr>
              <w:pStyle w:val="rowtabella0"/>
              <w:jc w:val="center"/>
              <w:rPr>
                <w:color w:val="002060"/>
              </w:rPr>
            </w:pPr>
            <w:r w:rsidRPr="002623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B400"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3107"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A8E4" w14:textId="77777777" w:rsidR="002D3C68" w:rsidRPr="0026238F" w:rsidRDefault="002D3C68" w:rsidP="00BC4A1B">
            <w:pPr>
              <w:pStyle w:val="rowtabella0"/>
              <w:jc w:val="center"/>
              <w:rPr>
                <w:color w:val="002060"/>
              </w:rPr>
            </w:pPr>
            <w:r w:rsidRPr="0026238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1A62" w14:textId="77777777" w:rsidR="002D3C68" w:rsidRPr="0026238F" w:rsidRDefault="002D3C68" w:rsidP="00BC4A1B">
            <w:pPr>
              <w:pStyle w:val="rowtabella0"/>
              <w:jc w:val="center"/>
              <w:rPr>
                <w:color w:val="002060"/>
              </w:rPr>
            </w:pPr>
            <w:r w:rsidRPr="002623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D620" w14:textId="77777777" w:rsidR="002D3C68" w:rsidRPr="0026238F" w:rsidRDefault="002D3C68" w:rsidP="00BC4A1B">
            <w:pPr>
              <w:pStyle w:val="rowtabella0"/>
              <w:jc w:val="center"/>
              <w:rPr>
                <w:color w:val="002060"/>
              </w:rPr>
            </w:pPr>
            <w:r w:rsidRPr="0026238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87021" w14:textId="77777777" w:rsidR="002D3C68" w:rsidRPr="0026238F" w:rsidRDefault="002D3C68" w:rsidP="00BC4A1B">
            <w:pPr>
              <w:pStyle w:val="rowtabella0"/>
              <w:jc w:val="center"/>
              <w:rPr>
                <w:color w:val="002060"/>
              </w:rPr>
            </w:pPr>
            <w:r w:rsidRPr="0026238F">
              <w:rPr>
                <w:color w:val="002060"/>
              </w:rPr>
              <w:t>0</w:t>
            </w:r>
          </w:p>
        </w:tc>
      </w:tr>
      <w:tr w:rsidR="002D3C68" w:rsidRPr="0026238F" w14:paraId="1C15309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E67D4" w14:textId="77777777" w:rsidR="002D3C68" w:rsidRPr="0026238F" w:rsidRDefault="002D3C68" w:rsidP="00BC4A1B">
            <w:pPr>
              <w:pStyle w:val="rowtabella0"/>
              <w:rPr>
                <w:color w:val="002060"/>
              </w:rPr>
            </w:pPr>
            <w:r w:rsidRPr="0026238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1731" w14:textId="77777777" w:rsidR="002D3C68" w:rsidRPr="0026238F" w:rsidRDefault="002D3C68" w:rsidP="00BC4A1B">
            <w:pPr>
              <w:pStyle w:val="rowtabella0"/>
              <w:jc w:val="center"/>
              <w:rPr>
                <w:color w:val="002060"/>
              </w:rPr>
            </w:pPr>
            <w:r w:rsidRPr="0026238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9136"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995D"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48F7"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372C"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6E2C" w14:textId="77777777" w:rsidR="002D3C68" w:rsidRPr="0026238F" w:rsidRDefault="002D3C68" w:rsidP="00BC4A1B">
            <w:pPr>
              <w:pStyle w:val="rowtabella0"/>
              <w:jc w:val="center"/>
              <w:rPr>
                <w:color w:val="002060"/>
              </w:rPr>
            </w:pPr>
            <w:r w:rsidRPr="0026238F">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69FF" w14:textId="77777777" w:rsidR="002D3C68" w:rsidRPr="0026238F" w:rsidRDefault="002D3C68" w:rsidP="00BC4A1B">
            <w:pPr>
              <w:pStyle w:val="rowtabella0"/>
              <w:jc w:val="center"/>
              <w:rPr>
                <w:color w:val="002060"/>
              </w:rPr>
            </w:pPr>
            <w:r w:rsidRPr="002623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3793" w14:textId="77777777" w:rsidR="002D3C68" w:rsidRPr="0026238F" w:rsidRDefault="002D3C68" w:rsidP="00BC4A1B">
            <w:pPr>
              <w:pStyle w:val="rowtabella0"/>
              <w:jc w:val="center"/>
              <w:rPr>
                <w:color w:val="002060"/>
              </w:rPr>
            </w:pPr>
            <w:r w:rsidRPr="0026238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D760" w14:textId="77777777" w:rsidR="002D3C68" w:rsidRPr="0026238F" w:rsidRDefault="002D3C68" w:rsidP="00BC4A1B">
            <w:pPr>
              <w:pStyle w:val="rowtabella0"/>
              <w:jc w:val="center"/>
              <w:rPr>
                <w:color w:val="002060"/>
              </w:rPr>
            </w:pPr>
            <w:r w:rsidRPr="0026238F">
              <w:rPr>
                <w:color w:val="002060"/>
              </w:rPr>
              <w:t>0</w:t>
            </w:r>
          </w:p>
        </w:tc>
      </w:tr>
      <w:tr w:rsidR="002D3C68" w:rsidRPr="0026238F" w14:paraId="72683BF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65CA8" w14:textId="77777777" w:rsidR="002D3C68" w:rsidRPr="0026238F" w:rsidRDefault="002D3C68" w:rsidP="00BC4A1B">
            <w:pPr>
              <w:pStyle w:val="rowtabella0"/>
              <w:rPr>
                <w:color w:val="002060"/>
              </w:rPr>
            </w:pPr>
            <w:r w:rsidRPr="0026238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9BA1"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6068"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455C"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8A26"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C8B2"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15ED" w14:textId="77777777" w:rsidR="002D3C68" w:rsidRPr="0026238F" w:rsidRDefault="002D3C68" w:rsidP="00BC4A1B">
            <w:pPr>
              <w:pStyle w:val="rowtabella0"/>
              <w:jc w:val="center"/>
              <w:rPr>
                <w:color w:val="002060"/>
              </w:rPr>
            </w:pPr>
            <w:r w:rsidRPr="0026238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06F4"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A106" w14:textId="77777777" w:rsidR="002D3C68" w:rsidRPr="0026238F" w:rsidRDefault="002D3C68" w:rsidP="00BC4A1B">
            <w:pPr>
              <w:pStyle w:val="rowtabella0"/>
              <w:jc w:val="center"/>
              <w:rPr>
                <w:color w:val="002060"/>
              </w:rPr>
            </w:pPr>
            <w:r w:rsidRPr="0026238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299C" w14:textId="77777777" w:rsidR="002D3C68" w:rsidRPr="0026238F" w:rsidRDefault="002D3C68" w:rsidP="00BC4A1B">
            <w:pPr>
              <w:pStyle w:val="rowtabella0"/>
              <w:jc w:val="center"/>
              <w:rPr>
                <w:color w:val="002060"/>
              </w:rPr>
            </w:pPr>
            <w:r w:rsidRPr="0026238F">
              <w:rPr>
                <w:color w:val="002060"/>
              </w:rPr>
              <w:t>0</w:t>
            </w:r>
          </w:p>
        </w:tc>
      </w:tr>
      <w:tr w:rsidR="002D3C68" w:rsidRPr="0026238F" w14:paraId="7AF84827"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2051F" w14:textId="77777777" w:rsidR="002D3C68" w:rsidRPr="0026238F" w:rsidRDefault="002D3C68" w:rsidP="00BC4A1B">
            <w:pPr>
              <w:pStyle w:val="rowtabella0"/>
              <w:rPr>
                <w:color w:val="002060"/>
              </w:rPr>
            </w:pPr>
            <w:r w:rsidRPr="0026238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3055" w14:textId="77777777" w:rsidR="002D3C68" w:rsidRPr="0026238F" w:rsidRDefault="002D3C68" w:rsidP="00BC4A1B">
            <w:pPr>
              <w:pStyle w:val="rowtabella0"/>
              <w:jc w:val="center"/>
              <w:rPr>
                <w:color w:val="002060"/>
              </w:rPr>
            </w:pPr>
            <w:r w:rsidRPr="002623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FDF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41A6"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4635"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5557" w14:textId="77777777" w:rsidR="002D3C68" w:rsidRPr="0026238F" w:rsidRDefault="002D3C68" w:rsidP="00BC4A1B">
            <w:pPr>
              <w:pStyle w:val="rowtabella0"/>
              <w:jc w:val="center"/>
              <w:rPr>
                <w:color w:val="002060"/>
              </w:rPr>
            </w:pPr>
            <w:r w:rsidRPr="002623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CEA3" w14:textId="77777777" w:rsidR="002D3C68" w:rsidRPr="0026238F" w:rsidRDefault="002D3C68" w:rsidP="00BC4A1B">
            <w:pPr>
              <w:pStyle w:val="rowtabella0"/>
              <w:jc w:val="center"/>
              <w:rPr>
                <w:color w:val="002060"/>
              </w:rPr>
            </w:pPr>
            <w:r w:rsidRPr="0026238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30993" w14:textId="77777777" w:rsidR="002D3C68" w:rsidRPr="0026238F" w:rsidRDefault="002D3C68" w:rsidP="00BC4A1B">
            <w:pPr>
              <w:pStyle w:val="rowtabella0"/>
              <w:jc w:val="center"/>
              <w:rPr>
                <w:color w:val="002060"/>
              </w:rPr>
            </w:pPr>
            <w:r w:rsidRPr="002623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1562"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274C" w14:textId="77777777" w:rsidR="002D3C68" w:rsidRPr="0026238F" w:rsidRDefault="002D3C68" w:rsidP="00BC4A1B">
            <w:pPr>
              <w:pStyle w:val="rowtabella0"/>
              <w:jc w:val="center"/>
              <w:rPr>
                <w:color w:val="002060"/>
              </w:rPr>
            </w:pPr>
            <w:r w:rsidRPr="0026238F">
              <w:rPr>
                <w:color w:val="002060"/>
              </w:rPr>
              <w:t>0</w:t>
            </w:r>
          </w:p>
        </w:tc>
      </w:tr>
      <w:tr w:rsidR="002D3C68" w:rsidRPr="0026238F" w14:paraId="72064112"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4ED31" w14:textId="77777777" w:rsidR="002D3C68" w:rsidRPr="0026238F" w:rsidRDefault="002D3C68" w:rsidP="00BC4A1B">
            <w:pPr>
              <w:pStyle w:val="rowtabella0"/>
              <w:rPr>
                <w:color w:val="002060"/>
              </w:rPr>
            </w:pPr>
            <w:r w:rsidRPr="0026238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2F5E" w14:textId="77777777" w:rsidR="002D3C68" w:rsidRPr="0026238F" w:rsidRDefault="002D3C68" w:rsidP="00BC4A1B">
            <w:pPr>
              <w:pStyle w:val="rowtabella0"/>
              <w:jc w:val="center"/>
              <w:rPr>
                <w:color w:val="002060"/>
              </w:rPr>
            </w:pPr>
            <w:r w:rsidRPr="002623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F65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AB70"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C6FE"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0046" w14:textId="77777777" w:rsidR="002D3C68" w:rsidRPr="0026238F" w:rsidRDefault="002D3C68" w:rsidP="00BC4A1B">
            <w:pPr>
              <w:pStyle w:val="rowtabella0"/>
              <w:jc w:val="center"/>
              <w:rPr>
                <w:color w:val="002060"/>
              </w:rPr>
            </w:pPr>
            <w:r w:rsidRPr="002623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5CF7" w14:textId="77777777" w:rsidR="002D3C68" w:rsidRPr="0026238F" w:rsidRDefault="002D3C68" w:rsidP="00BC4A1B">
            <w:pPr>
              <w:pStyle w:val="rowtabella0"/>
              <w:jc w:val="center"/>
              <w:rPr>
                <w:color w:val="002060"/>
              </w:rPr>
            </w:pPr>
            <w:r w:rsidRPr="0026238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39EA" w14:textId="77777777" w:rsidR="002D3C68" w:rsidRPr="0026238F" w:rsidRDefault="002D3C68" w:rsidP="00BC4A1B">
            <w:pPr>
              <w:pStyle w:val="rowtabella0"/>
              <w:jc w:val="center"/>
              <w:rPr>
                <w:color w:val="002060"/>
              </w:rPr>
            </w:pPr>
            <w:r w:rsidRPr="002623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72BD"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A75B" w14:textId="77777777" w:rsidR="002D3C68" w:rsidRPr="0026238F" w:rsidRDefault="002D3C68" w:rsidP="00BC4A1B">
            <w:pPr>
              <w:pStyle w:val="rowtabella0"/>
              <w:jc w:val="center"/>
              <w:rPr>
                <w:color w:val="002060"/>
              </w:rPr>
            </w:pPr>
            <w:r w:rsidRPr="0026238F">
              <w:rPr>
                <w:color w:val="002060"/>
              </w:rPr>
              <w:t>0</w:t>
            </w:r>
          </w:p>
        </w:tc>
      </w:tr>
      <w:tr w:rsidR="002D3C68" w:rsidRPr="0026238F" w14:paraId="34FD0F7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B48D8" w14:textId="77777777" w:rsidR="002D3C68" w:rsidRPr="0026238F" w:rsidRDefault="002D3C68" w:rsidP="00BC4A1B">
            <w:pPr>
              <w:pStyle w:val="rowtabella0"/>
              <w:rPr>
                <w:color w:val="002060"/>
              </w:rPr>
            </w:pPr>
            <w:r w:rsidRPr="0026238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89AB" w14:textId="77777777" w:rsidR="002D3C68" w:rsidRPr="0026238F" w:rsidRDefault="002D3C68" w:rsidP="00BC4A1B">
            <w:pPr>
              <w:pStyle w:val="rowtabella0"/>
              <w:jc w:val="center"/>
              <w:rPr>
                <w:color w:val="002060"/>
              </w:rPr>
            </w:pPr>
            <w:r w:rsidRPr="002623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410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B16B"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2EF5"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6C15"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3DDE" w14:textId="77777777" w:rsidR="002D3C68" w:rsidRPr="0026238F" w:rsidRDefault="002D3C68" w:rsidP="00BC4A1B">
            <w:pPr>
              <w:pStyle w:val="rowtabella0"/>
              <w:jc w:val="center"/>
              <w:rPr>
                <w:color w:val="002060"/>
              </w:rPr>
            </w:pPr>
            <w:r w:rsidRPr="002623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3821" w14:textId="77777777" w:rsidR="002D3C68" w:rsidRPr="0026238F" w:rsidRDefault="002D3C68" w:rsidP="00BC4A1B">
            <w:pPr>
              <w:pStyle w:val="rowtabella0"/>
              <w:jc w:val="center"/>
              <w:rPr>
                <w:color w:val="002060"/>
              </w:rPr>
            </w:pPr>
            <w:r w:rsidRPr="0026238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1298" w14:textId="77777777" w:rsidR="002D3C68" w:rsidRPr="0026238F" w:rsidRDefault="002D3C68" w:rsidP="00BC4A1B">
            <w:pPr>
              <w:pStyle w:val="rowtabella0"/>
              <w:jc w:val="center"/>
              <w:rPr>
                <w:color w:val="002060"/>
              </w:rPr>
            </w:pPr>
            <w:r w:rsidRPr="002623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2B70" w14:textId="77777777" w:rsidR="002D3C68" w:rsidRPr="0026238F" w:rsidRDefault="002D3C68" w:rsidP="00BC4A1B">
            <w:pPr>
              <w:pStyle w:val="rowtabella0"/>
              <w:jc w:val="center"/>
              <w:rPr>
                <w:color w:val="002060"/>
              </w:rPr>
            </w:pPr>
            <w:r w:rsidRPr="0026238F">
              <w:rPr>
                <w:color w:val="002060"/>
              </w:rPr>
              <w:t>0</w:t>
            </w:r>
          </w:p>
        </w:tc>
      </w:tr>
      <w:tr w:rsidR="002D3C68" w:rsidRPr="0026238F" w14:paraId="3FED96BA"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7801A" w14:textId="77777777" w:rsidR="002D3C68" w:rsidRPr="0026238F" w:rsidRDefault="002D3C68" w:rsidP="00BC4A1B">
            <w:pPr>
              <w:pStyle w:val="rowtabella0"/>
              <w:rPr>
                <w:color w:val="002060"/>
              </w:rPr>
            </w:pPr>
            <w:r w:rsidRPr="0026238F">
              <w:rPr>
                <w:color w:val="002060"/>
              </w:rPr>
              <w:lastRenderedPageBreak/>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5BE8"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B3DC"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044C"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9760" w14:textId="77777777" w:rsidR="002D3C68" w:rsidRPr="0026238F" w:rsidRDefault="002D3C68" w:rsidP="00BC4A1B">
            <w:pPr>
              <w:pStyle w:val="rowtabella0"/>
              <w:jc w:val="center"/>
              <w:rPr>
                <w:color w:val="002060"/>
              </w:rPr>
            </w:pPr>
            <w:r w:rsidRPr="002623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60775" w14:textId="77777777" w:rsidR="002D3C68" w:rsidRPr="0026238F" w:rsidRDefault="002D3C68" w:rsidP="00BC4A1B">
            <w:pPr>
              <w:pStyle w:val="rowtabella0"/>
              <w:jc w:val="center"/>
              <w:rPr>
                <w:color w:val="002060"/>
              </w:rPr>
            </w:pPr>
            <w:r w:rsidRPr="002623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D537" w14:textId="77777777" w:rsidR="002D3C68" w:rsidRPr="0026238F" w:rsidRDefault="002D3C68" w:rsidP="00BC4A1B">
            <w:pPr>
              <w:pStyle w:val="rowtabella0"/>
              <w:jc w:val="center"/>
              <w:rPr>
                <w:color w:val="002060"/>
              </w:rPr>
            </w:pPr>
            <w:r w:rsidRPr="002623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8449" w14:textId="77777777" w:rsidR="002D3C68" w:rsidRPr="0026238F" w:rsidRDefault="002D3C68" w:rsidP="00BC4A1B">
            <w:pPr>
              <w:pStyle w:val="rowtabella0"/>
              <w:jc w:val="center"/>
              <w:rPr>
                <w:color w:val="002060"/>
              </w:rPr>
            </w:pPr>
            <w:r w:rsidRPr="0026238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AE2C" w14:textId="77777777" w:rsidR="002D3C68" w:rsidRPr="0026238F" w:rsidRDefault="002D3C68" w:rsidP="00BC4A1B">
            <w:pPr>
              <w:pStyle w:val="rowtabella0"/>
              <w:jc w:val="center"/>
              <w:rPr>
                <w:color w:val="002060"/>
              </w:rPr>
            </w:pPr>
            <w:r w:rsidRPr="0026238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BD07" w14:textId="77777777" w:rsidR="002D3C68" w:rsidRPr="0026238F" w:rsidRDefault="002D3C68" w:rsidP="00BC4A1B">
            <w:pPr>
              <w:pStyle w:val="rowtabella0"/>
              <w:jc w:val="center"/>
              <w:rPr>
                <w:color w:val="002060"/>
              </w:rPr>
            </w:pPr>
            <w:r w:rsidRPr="0026238F">
              <w:rPr>
                <w:color w:val="002060"/>
              </w:rPr>
              <w:t>0</w:t>
            </w:r>
          </w:p>
        </w:tc>
      </w:tr>
      <w:tr w:rsidR="002D3C68" w:rsidRPr="0026238F" w14:paraId="5074539B"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C279A" w14:textId="77777777" w:rsidR="002D3C68" w:rsidRPr="0026238F" w:rsidRDefault="002D3C68" w:rsidP="00BC4A1B">
            <w:pPr>
              <w:pStyle w:val="rowtabella0"/>
              <w:rPr>
                <w:color w:val="002060"/>
              </w:rPr>
            </w:pPr>
            <w:r w:rsidRPr="0026238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041C"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4C63"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3DDE"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4791"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37F4" w14:textId="77777777" w:rsidR="002D3C68" w:rsidRPr="0026238F" w:rsidRDefault="002D3C68" w:rsidP="00BC4A1B">
            <w:pPr>
              <w:pStyle w:val="rowtabella0"/>
              <w:jc w:val="center"/>
              <w:rPr>
                <w:color w:val="002060"/>
              </w:rPr>
            </w:pPr>
            <w:r w:rsidRPr="002623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60EA" w14:textId="77777777" w:rsidR="002D3C68" w:rsidRPr="0026238F" w:rsidRDefault="002D3C68" w:rsidP="00BC4A1B">
            <w:pPr>
              <w:pStyle w:val="rowtabella0"/>
              <w:jc w:val="center"/>
              <w:rPr>
                <w:color w:val="002060"/>
              </w:rPr>
            </w:pPr>
            <w:r w:rsidRPr="002623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993F" w14:textId="77777777" w:rsidR="002D3C68" w:rsidRPr="0026238F" w:rsidRDefault="002D3C68" w:rsidP="00BC4A1B">
            <w:pPr>
              <w:pStyle w:val="rowtabella0"/>
              <w:jc w:val="center"/>
              <w:rPr>
                <w:color w:val="002060"/>
              </w:rPr>
            </w:pPr>
            <w:r w:rsidRPr="0026238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CE1E" w14:textId="77777777" w:rsidR="002D3C68" w:rsidRPr="0026238F" w:rsidRDefault="002D3C68" w:rsidP="00BC4A1B">
            <w:pPr>
              <w:pStyle w:val="rowtabella0"/>
              <w:jc w:val="center"/>
              <w:rPr>
                <w:color w:val="002060"/>
              </w:rPr>
            </w:pPr>
            <w:r w:rsidRPr="0026238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32A2" w14:textId="77777777" w:rsidR="002D3C68" w:rsidRPr="0026238F" w:rsidRDefault="002D3C68" w:rsidP="00BC4A1B">
            <w:pPr>
              <w:pStyle w:val="rowtabella0"/>
              <w:jc w:val="center"/>
              <w:rPr>
                <w:color w:val="002060"/>
              </w:rPr>
            </w:pPr>
            <w:r w:rsidRPr="0026238F">
              <w:rPr>
                <w:color w:val="002060"/>
              </w:rPr>
              <w:t>0</w:t>
            </w:r>
          </w:p>
        </w:tc>
      </w:tr>
      <w:tr w:rsidR="002D3C68" w:rsidRPr="0026238F" w14:paraId="53E6EB7C" w14:textId="77777777" w:rsidTr="00BC4A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84A96" w14:textId="77777777" w:rsidR="002D3C68" w:rsidRPr="0026238F" w:rsidRDefault="002D3C68" w:rsidP="00BC4A1B">
            <w:pPr>
              <w:pStyle w:val="rowtabella0"/>
              <w:rPr>
                <w:color w:val="002060"/>
              </w:rPr>
            </w:pPr>
            <w:r w:rsidRPr="0026238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17D6" w14:textId="77777777" w:rsidR="002D3C68" w:rsidRPr="0026238F" w:rsidRDefault="002D3C68" w:rsidP="00BC4A1B">
            <w:pPr>
              <w:pStyle w:val="rowtabella0"/>
              <w:jc w:val="center"/>
              <w:rPr>
                <w:color w:val="002060"/>
              </w:rPr>
            </w:pPr>
            <w:r w:rsidRPr="002623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4130"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9D1C"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30BD"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75FD" w14:textId="77777777" w:rsidR="002D3C68" w:rsidRPr="0026238F" w:rsidRDefault="002D3C68" w:rsidP="00BC4A1B">
            <w:pPr>
              <w:pStyle w:val="rowtabella0"/>
              <w:jc w:val="center"/>
              <w:rPr>
                <w:color w:val="002060"/>
              </w:rPr>
            </w:pPr>
            <w:r w:rsidRPr="002623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2EA5" w14:textId="77777777" w:rsidR="002D3C68" w:rsidRPr="0026238F" w:rsidRDefault="002D3C68" w:rsidP="00BC4A1B">
            <w:pPr>
              <w:pStyle w:val="rowtabella0"/>
              <w:jc w:val="center"/>
              <w:rPr>
                <w:color w:val="002060"/>
              </w:rPr>
            </w:pPr>
            <w:r w:rsidRPr="002623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5193" w14:textId="77777777" w:rsidR="002D3C68" w:rsidRPr="0026238F" w:rsidRDefault="002D3C68" w:rsidP="00BC4A1B">
            <w:pPr>
              <w:pStyle w:val="rowtabella0"/>
              <w:jc w:val="center"/>
              <w:rPr>
                <w:color w:val="002060"/>
              </w:rPr>
            </w:pPr>
            <w:r w:rsidRPr="0026238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41F4" w14:textId="77777777" w:rsidR="002D3C68" w:rsidRPr="0026238F" w:rsidRDefault="002D3C68" w:rsidP="00BC4A1B">
            <w:pPr>
              <w:pStyle w:val="rowtabella0"/>
              <w:jc w:val="center"/>
              <w:rPr>
                <w:color w:val="002060"/>
              </w:rPr>
            </w:pPr>
            <w:r w:rsidRPr="002623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0767" w14:textId="77777777" w:rsidR="002D3C68" w:rsidRPr="0026238F" w:rsidRDefault="002D3C68" w:rsidP="00BC4A1B">
            <w:pPr>
              <w:pStyle w:val="rowtabella0"/>
              <w:jc w:val="center"/>
              <w:rPr>
                <w:color w:val="002060"/>
              </w:rPr>
            </w:pPr>
            <w:r w:rsidRPr="0026238F">
              <w:rPr>
                <w:color w:val="002060"/>
              </w:rPr>
              <w:t>2</w:t>
            </w:r>
          </w:p>
        </w:tc>
      </w:tr>
      <w:tr w:rsidR="002D3C68" w:rsidRPr="0026238F" w14:paraId="2A863F3F" w14:textId="77777777" w:rsidTr="00BC4A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4D18E" w14:textId="77777777" w:rsidR="002D3C68" w:rsidRPr="0026238F" w:rsidRDefault="002D3C68" w:rsidP="00BC4A1B">
            <w:pPr>
              <w:pStyle w:val="rowtabella0"/>
              <w:rPr>
                <w:color w:val="002060"/>
              </w:rPr>
            </w:pPr>
            <w:r w:rsidRPr="0026238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28CD" w14:textId="77777777" w:rsidR="002D3C68" w:rsidRPr="0026238F" w:rsidRDefault="002D3C68" w:rsidP="00BC4A1B">
            <w:pPr>
              <w:pStyle w:val="rowtabella0"/>
              <w:jc w:val="center"/>
              <w:rPr>
                <w:color w:val="002060"/>
              </w:rPr>
            </w:pPr>
            <w:r w:rsidRPr="002623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0FBF" w14:textId="77777777" w:rsidR="002D3C68" w:rsidRPr="0026238F" w:rsidRDefault="002D3C68" w:rsidP="00BC4A1B">
            <w:pPr>
              <w:pStyle w:val="rowtabella0"/>
              <w:jc w:val="center"/>
              <w:rPr>
                <w:color w:val="002060"/>
              </w:rPr>
            </w:pPr>
            <w:r w:rsidRPr="002623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2F2F8" w14:textId="77777777" w:rsidR="002D3C68" w:rsidRPr="0026238F" w:rsidRDefault="002D3C68" w:rsidP="00BC4A1B">
            <w:pPr>
              <w:pStyle w:val="rowtabella0"/>
              <w:jc w:val="center"/>
              <w:rPr>
                <w:color w:val="002060"/>
              </w:rPr>
            </w:pPr>
            <w:r w:rsidRPr="002623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F31A" w14:textId="77777777" w:rsidR="002D3C68" w:rsidRPr="0026238F" w:rsidRDefault="002D3C68" w:rsidP="00BC4A1B">
            <w:pPr>
              <w:pStyle w:val="rowtabella0"/>
              <w:jc w:val="center"/>
              <w:rPr>
                <w:color w:val="002060"/>
              </w:rPr>
            </w:pPr>
            <w:r w:rsidRPr="0026238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1292" w14:textId="77777777" w:rsidR="002D3C68" w:rsidRPr="0026238F" w:rsidRDefault="002D3C68" w:rsidP="00BC4A1B">
            <w:pPr>
              <w:pStyle w:val="rowtabella0"/>
              <w:jc w:val="center"/>
              <w:rPr>
                <w:color w:val="002060"/>
              </w:rPr>
            </w:pPr>
            <w:r w:rsidRPr="002623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5AFC" w14:textId="77777777" w:rsidR="002D3C68" w:rsidRPr="0026238F" w:rsidRDefault="002D3C68" w:rsidP="00BC4A1B">
            <w:pPr>
              <w:pStyle w:val="rowtabella0"/>
              <w:jc w:val="center"/>
              <w:rPr>
                <w:color w:val="002060"/>
              </w:rPr>
            </w:pPr>
            <w:r w:rsidRPr="002623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3742" w14:textId="77777777" w:rsidR="002D3C68" w:rsidRPr="0026238F" w:rsidRDefault="002D3C68" w:rsidP="00BC4A1B">
            <w:pPr>
              <w:pStyle w:val="rowtabella0"/>
              <w:jc w:val="center"/>
              <w:rPr>
                <w:color w:val="002060"/>
              </w:rPr>
            </w:pPr>
            <w:r w:rsidRPr="0026238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C448" w14:textId="77777777" w:rsidR="002D3C68" w:rsidRPr="0026238F" w:rsidRDefault="002D3C68" w:rsidP="00BC4A1B">
            <w:pPr>
              <w:pStyle w:val="rowtabella0"/>
              <w:jc w:val="center"/>
              <w:rPr>
                <w:color w:val="002060"/>
              </w:rPr>
            </w:pPr>
            <w:r w:rsidRPr="0026238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C7D0" w14:textId="77777777" w:rsidR="002D3C68" w:rsidRPr="0026238F" w:rsidRDefault="002D3C68" w:rsidP="00BC4A1B">
            <w:pPr>
              <w:pStyle w:val="rowtabella0"/>
              <w:jc w:val="center"/>
              <w:rPr>
                <w:color w:val="002060"/>
              </w:rPr>
            </w:pPr>
            <w:r w:rsidRPr="0026238F">
              <w:rPr>
                <w:color w:val="002060"/>
              </w:rPr>
              <w:t>0</w:t>
            </w:r>
          </w:p>
        </w:tc>
      </w:tr>
    </w:tbl>
    <w:p w14:paraId="7B350EB4" w14:textId="77777777" w:rsidR="002D3C68" w:rsidRPr="0026238F" w:rsidRDefault="002D3C68" w:rsidP="002D3C68">
      <w:pPr>
        <w:pStyle w:val="breakline"/>
        <w:rPr>
          <w:rFonts w:eastAsiaTheme="minorEastAsia"/>
          <w:color w:val="002060"/>
        </w:rPr>
      </w:pPr>
    </w:p>
    <w:p w14:paraId="3D81FFC9" w14:textId="77777777" w:rsidR="002D3C68" w:rsidRPr="0026238F" w:rsidRDefault="002D3C68" w:rsidP="002D3C68">
      <w:pPr>
        <w:pStyle w:val="titoloprinc0"/>
        <w:rPr>
          <w:color w:val="002060"/>
        </w:rPr>
      </w:pPr>
      <w:r>
        <w:rPr>
          <w:color w:val="002060"/>
        </w:rPr>
        <w:t>PROGRAMM</w:t>
      </w:r>
      <w:r w:rsidRPr="0026238F">
        <w:rPr>
          <w:color w:val="002060"/>
        </w:rPr>
        <w:t>A</w:t>
      </w:r>
      <w:r>
        <w:rPr>
          <w:color w:val="002060"/>
        </w:rPr>
        <w:t xml:space="preserve"> GARE</w:t>
      </w:r>
    </w:p>
    <w:p w14:paraId="3F3E872E" w14:textId="77777777" w:rsidR="002D3C68" w:rsidRDefault="002D3C68" w:rsidP="002D3C68">
      <w:pPr>
        <w:pStyle w:val="breakline"/>
        <w:rPr>
          <w:color w:val="002060"/>
        </w:rPr>
      </w:pPr>
    </w:p>
    <w:p w14:paraId="3C8E3170" w14:textId="77777777" w:rsidR="00263CF7" w:rsidRPr="00904FA7" w:rsidRDefault="00263CF7" w:rsidP="00263CF7">
      <w:pPr>
        <w:pStyle w:val="sottotitolocampionato10"/>
        <w:rPr>
          <w:color w:val="002060"/>
        </w:rPr>
      </w:pPr>
      <w:r w:rsidRPr="00904FA7">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263CF7" w:rsidRPr="00904FA7" w14:paraId="587FC960"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B7632"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23434"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99923"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4C36F"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A4C80"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56F70"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10A96"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632ED12F"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5D3A26" w14:textId="77777777" w:rsidR="00263CF7" w:rsidRPr="00904FA7" w:rsidRDefault="00263CF7" w:rsidP="00BC4A1B">
            <w:pPr>
              <w:pStyle w:val="rowtabella0"/>
              <w:rPr>
                <w:color w:val="002060"/>
              </w:rPr>
            </w:pPr>
            <w:r w:rsidRPr="00904FA7">
              <w:rPr>
                <w:color w:val="002060"/>
              </w:rPr>
              <w:t>SPORTFLY 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C8837" w14:textId="77777777" w:rsidR="00263CF7" w:rsidRPr="00904FA7" w:rsidRDefault="00263CF7" w:rsidP="00BC4A1B">
            <w:pPr>
              <w:pStyle w:val="rowtabella0"/>
              <w:rPr>
                <w:color w:val="002060"/>
              </w:rPr>
            </w:pPr>
            <w:r w:rsidRPr="00904FA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2799A"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FD7B2" w14:textId="77777777" w:rsidR="00263CF7" w:rsidRPr="00904FA7" w:rsidRDefault="00263CF7" w:rsidP="00BC4A1B">
            <w:pPr>
              <w:pStyle w:val="rowtabella0"/>
              <w:rPr>
                <w:color w:val="002060"/>
              </w:rPr>
            </w:pPr>
            <w:r w:rsidRPr="00904FA7">
              <w:rPr>
                <w:color w:val="002060"/>
              </w:rPr>
              <w:t>18/01/2025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29DD6" w14:textId="77777777" w:rsidR="00263CF7" w:rsidRPr="00904FA7" w:rsidRDefault="00263CF7" w:rsidP="00BC4A1B">
            <w:pPr>
              <w:pStyle w:val="rowtabella0"/>
              <w:rPr>
                <w:color w:val="002060"/>
              </w:rPr>
            </w:pPr>
            <w:r w:rsidRPr="00904FA7">
              <w:rPr>
                <w:color w:val="002060"/>
              </w:rPr>
              <w:t>5453 C.SCOP.CIRCOLO 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DC9E0" w14:textId="77777777" w:rsidR="00263CF7" w:rsidRPr="00904FA7" w:rsidRDefault="00263CF7" w:rsidP="00BC4A1B">
            <w:pPr>
              <w:pStyle w:val="rowtabella0"/>
              <w:rPr>
                <w:color w:val="002060"/>
              </w:rPr>
            </w:pPr>
            <w:r w:rsidRPr="00904FA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65383" w14:textId="77777777" w:rsidR="00263CF7" w:rsidRPr="00904FA7" w:rsidRDefault="00263CF7" w:rsidP="00BC4A1B">
            <w:pPr>
              <w:pStyle w:val="rowtabella0"/>
              <w:rPr>
                <w:color w:val="002060"/>
              </w:rPr>
            </w:pPr>
            <w:r w:rsidRPr="00904FA7">
              <w:rPr>
                <w:color w:val="002060"/>
              </w:rPr>
              <w:t>VILLA TOMBARI</w:t>
            </w:r>
          </w:p>
        </w:tc>
      </w:tr>
      <w:tr w:rsidR="00263CF7" w:rsidRPr="00904FA7" w14:paraId="1F298A60"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1BD703" w14:textId="77777777" w:rsidR="00263CF7" w:rsidRPr="00904FA7" w:rsidRDefault="00263CF7" w:rsidP="00BC4A1B">
            <w:pPr>
              <w:pStyle w:val="rowtabella0"/>
              <w:rPr>
                <w:color w:val="002060"/>
              </w:rPr>
            </w:pPr>
            <w:r w:rsidRPr="00904FA7">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446E3" w14:textId="77777777" w:rsidR="00263CF7" w:rsidRPr="00904FA7" w:rsidRDefault="00263CF7" w:rsidP="00BC4A1B">
            <w:pPr>
              <w:pStyle w:val="rowtabella0"/>
              <w:rPr>
                <w:color w:val="002060"/>
              </w:rPr>
            </w:pPr>
            <w:r w:rsidRPr="00904FA7">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0402B"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A72F5" w14:textId="77777777" w:rsidR="00263CF7" w:rsidRPr="00904FA7" w:rsidRDefault="00263CF7" w:rsidP="00BC4A1B">
            <w:pPr>
              <w:pStyle w:val="rowtabella0"/>
              <w:rPr>
                <w:color w:val="002060"/>
              </w:rPr>
            </w:pPr>
            <w:r w:rsidRPr="00904FA7">
              <w:rPr>
                <w:color w:val="002060"/>
              </w:rPr>
              <w:t>19/01/2025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7909D4" w14:textId="77777777" w:rsidR="00263CF7" w:rsidRPr="00904FA7" w:rsidRDefault="00263CF7" w:rsidP="00BC4A1B">
            <w:pPr>
              <w:pStyle w:val="rowtabella0"/>
              <w:rPr>
                <w:color w:val="002060"/>
              </w:rPr>
            </w:pPr>
            <w:r w:rsidRPr="00904FA7">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AE847" w14:textId="77777777" w:rsidR="00263CF7" w:rsidRPr="00904FA7" w:rsidRDefault="00263CF7" w:rsidP="00BC4A1B">
            <w:pPr>
              <w:pStyle w:val="rowtabella0"/>
              <w:rPr>
                <w:color w:val="002060"/>
              </w:rPr>
            </w:pPr>
            <w:r w:rsidRPr="00904FA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B29A" w14:textId="77777777" w:rsidR="00263CF7" w:rsidRPr="00904FA7" w:rsidRDefault="00263CF7" w:rsidP="00BC4A1B">
            <w:pPr>
              <w:pStyle w:val="rowtabella0"/>
              <w:rPr>
                <w:color w:val="002060"/>
              </w:rPr>
            </w:pPr>
            <w:r w:rsidRPr="00904FA7">
              <w:rPr>
                <w:color w:val="002060"/>
              </w:rPr>
              <w:t>VIA AMATO</w:t>
            </w:r>
          </w:p>
        </w:tc>
      </w:tr>
      <w:tr w:rsidR="00263CF7" w:rsidRPr="00904FA7" w14:paraId="32312419"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AE42D8" w14:textId="77777777" w:rsidR="00263CF7" w:rsidRPr="00904FA7" w:rsidRDefault="00263CF7" w:rsidP="00BC4A1B">
            <w:pPr>
              <w:pStyle w:val="rowtabella0"/>
              <w:rPr>
                <w:color w:val="002060"/>
              </w:rPr>
            </w:pPr>
            <w:r w:rsidRPr="00904FA7">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71444" w14:textId="77777777" w:rsidR="00263CF7" w:rsidRPr="00904FA7" w:rsidRDefault="00263CF7" w:rsidP="00BC4A1B">
            <w:pPr>
              <w:pStyle w:val="rowtabella0"/>
              <w:rPr>
                <w:color w:val="002060"/>
              </w:rPr>
            </w:pPr>
            <w:r w:rsidRPr="00904FA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1263C"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481BE" w14:textId="77777777" w:rsidR="00263CF7" w:rsidRPr="00904FA7" w:rsidRDefault="00263CF7" w:rsidP="00BC4A1B">
            <w:pPr>
              <w:pStyle w:val="rowtabella0"/>
              <w:rPr>
                <w:color w:val="002060"/>
              </w:rPr>
            </w:pPr>
            <w:r w:rsidRPr="00904FA7">
              <w:rPr>
                <w:color w:val="002060"/>
              </w:rPr>
              <w:t>19/01/2025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724DD5" w14:textId="77777777" w:rsidR="00263CF7" w:rsidRPr="00904FA7" w:rsidRDefault="00263CF7" w:rsidP="00BC4A1B">
            <w:pPr>
              <w:pStyle w:val="rowtabella0"/>
              <w:rPr>
                <w:color w:val="002060"/>
              </w:rPr>
            </w:pPr>
            <w:r w:rsidRPr="00904FA7">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0CF39" w14:textId="77777777" w:rsidR="00263CF7" w:rsidRPr="00904FA7" w:rsidRDefault="00263CF7" w:rsidP="00BC4A1B">
            <w:pPr>
              <w:pStyle w:val="rowtabella0"/>
              <w:rPr>
                <w:color w:val="002060"/>
              </w:rPr>
            </w:pPr>
            <w:r w:rsidRPr="00904FA7">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ABEA8" w14:textId="77777777" w:rsidR="00263CF7" w:rsidRPr="00904FA7" w:rsidRDefault="00263CF7" w:rsidP="00BC4A1B">
            <w:pPr>
              <w:pStyle w:val="rowtabella0"/>
              <w:rPr>
                <w:color w:val="002060"/>
              </w:rPr>
            </w:pPr>
            <w:r w:rsidRPr="00904FA7">
              <w:rPr>
                <w:color w:val="002060"/>
              </w:rPr>
              <w:t>VIA MADONNA DI RAFANETO</w:t>
            </w:r>
          </w:p>
        </w:tc>
      </w:tr>
      <w:tr w:rsidR="00263CF7" w:rsidRPr="00904FA7" w14:paraId="6A06F8BC"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42B098" w14:textId="77777777" w:rsidR="00263CF7" w:rsidRPr="00904FA7" w:rsidRDefault="00263CF7" w:rsidP="00BC4A1B">
            <w:pPr>
              <w:pStyle w:val="rowtabella0"/>
              <w:rPr>
                <w:color w:val="002060"/>
              </w:rPr>
            </w:pPr>
            <w:r w:rsidRPr="00904FA7">
              <w:rPr>
                <w:color w:val="002060"/>
              </w:rPr>
              <w:t>ITALSERVICE C5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7D8511" w14:textId="77777777" w:rsidR="00263CF7" w:rsidRPr="00904FA7" w:rsidRDefault="00263CF7" w:rsidP="00BC4A1B">
            <w:pPr>
              <w:pStyle w:val="rowtabella0"/>
              <w:rPr>
                <w:color w:val="002060"/>
              </w:rPr>
            </w:pPr>
            <w:r w:rsidRPr="00904FA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66D2D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2564B" w14:textId="77777777" w:rsidR="00263CF7" w:rsidRPr="00904FA7" w:rsidRDefault="00263CF7" w:rsidP="00BC4A1B">
            <w:pPr>
              <w:pStyle w:val="rowtabella0"/>
              <w:rPr>
                <w:color w:val="002060"/>
              </w:rPr>
            </w:pPr>
            <w:r w:rsidRPr="00904FA7">
              <w:rPr>
                <w:color w:val="002060"/>
              </w:rPr>
              <w:t>19/01/2025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A56831" w14:textId="77777777" w:rsidR="00263CF7" w:rsidRPr="00904FA7" w:rsidRDefault="00263CF7" w:rsidP="00BC4A1B">
            <w:pPr>
              <w:pStyle w:val="rowtabella0"/>
              <w:rPr>
                <w:color w:val="002060"/>
              </w:rPr>
            </w:pPr>
            <w:r w:rsidRPr="00904FA7">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AFDB0" w14:textId="77777777" w:rsidR="00263CF7" w:rsidRPr="00904FA7" w:rsidRDefault="00263CF7" w:rsidP="00BC4A1B">
            <w:pPr>
              <w:pStyle w:val="rowtabella0"/>
              <w:rPr>
                <w:color w:val="002060"/>
              </w:rPr>
            </w:pPr>
            <w:r w:rsidRPr="00904FA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31345" w14:textId="77777777" w:rsidR="00263CF7" w:rsidRPr="00904FA7" w:rsidRDefault="00263CF7" w:rsidP="00BC4A1B">
            <w:pPr>
              <w:pStyle w:val="rowtabella0"/>
              <w:rPr>
                <w:color w:val="002060"/>
              </w:rPr>
            </w:pPr>
            <w:r w:rsidRPr="00904FA7">
              <w:rPr>
                <w:color w:val="002060"/>
              </w:rPr>
              <w:t>STRADA DEL FOGLIA - B.GO S.MAR</w:t>
            </w:r>
          </w:p>
        </w:tc>
      </w:tr>
      <w:tr w:rsidR="00263CF7" w:rsidRPr="00904FA7" w14:paraId="45EBF537"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126C1" w14:textId="77777777" w:rsidR="00263CF7" w:rsidRPr="00904FA7" w:rsidRDefault="00263CF7" w:rsidP="00BC4A1B">
            <w:pPr>
              <w:pStyle w:val="rowtabella0"/>
              <w:rPr>
                <w:color w:val="002060"/>
              </w:rPr>
            </w:pPr>
            <w:r w:rsidRPr="00904FA7">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88783" w14:textId="77777777" w:rsidR="00263CF7" w:rsidRPr="00904FA7" w:rsidRDefault="00263CF7" w:rsidP="00BC4A1B">
            <w:pPr>
              <w:pStyle w:val="rowtabella0"/>
              <w:rPr>
                <w:color w:val="002060"/>
              </w:rPr>
            </w:pPr>
            <w:r w:rsidRPr="00904FA7">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39EC8"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F3199" w14:textId="77777777" w:rsidR="00263CF7" w:rsidRPr="00904FA7" w:rsidRDefault="00263CF7" w:rsidP="00BC4A1B">
            <w:pPr>
              <w:pStyle w:val="rowtabella0"/>
              <w:rPr>
                <w:color w:val="002060"/>
              </w:rPr>
            </w:pPr>
            <w:r w:rsidRPr="00904FA7">
              <w:rPr>
                <w:color w:val="002060"/>
              </w:rPr>
              <w:t>22/01/2025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EBDB5" w14:textId="77777777" w:rsidR="00263CF7" w:rsidRPr="00904FA7" w:rsidRDefault="00263CF7" w:rsidP="00BC4A1B">
            <w:pPr>
              <w:pStyle w:val="rowtabella0"/>
              <w:rPr>
                <w:color w:val="002060"/>
              </w:rPr>
            </w:pPr>
            <w:r w:rsidRPr="00904FA7">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09DCD" w14:textId="77777777" w:rsidR="00263CF7" w:rsidRPr="00904FA7" w:rsidRDefault="00263CF7" w:rsidP="00BC4A1B">
            <w:pPr>
              <w:pStyle w:val="rowtabella0"/>
              <w:rPr>
                <w:color w:val="002060"/>
              </w:rPr>
            </w:pPr>
            <w:r w:rsidRPr="00904FA7">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27B2A" w14:textId="77777777" w:rsidR="00263CF7" w:rsidRPr="00904FA7" w:rsidRDefault="00263CF7" w:rsidP="00BC4A1B">
            <w:pPr>
              <w:pStyle w:val="rowtabella0"/>
              <w:rPr>
                <w:color w:val="002060"/>
              </w:rPr>
            </w:pPr>
            <w:r w:rsidRPr="00904FA7">
              <w:rPr>
                <w:color w:val="002060"/>
              </w:rPr>
              <w:t>VIA BRAMANTE</w:t>
            </w:r>
          </w:p>
        </w:tc>
      </w:tr>
    </w:tbl>
    <w:p w14:paraId="082B1B98" w14:textId="77777777" w:rsidR="00263CF7" w:rsidRPr="00904FA7" w:rsidRDefault="00263CF7" w:rsidP="00263CF7">
      <w:pPr>
        <w:pStyle w:val="breakline"/>
        <w:rPr>
          <w:rFonts w:eastAsiaTheme="minorEastAsia"/>
          <w:color w:val="002060"/>
        </w:rPr>
      </w:pPr>
    </w:p>
    <w:p w14:paraId="78CE5D2C" w14:textId="77777777" w:rsidR="00263CF7" w:rsidRPr="00904FA7" w:rsidRDefault="00263CF7" w:rsidP="00263CF7">
      <w:pPr>
        <w:pStyle w:val="breakline"/>
        <w:rPr>
          <w:color w:val="002060"/>
        </w:rPr>
      </w:pPr>
    </w:p>
    <w:p w14:paraId="1FD961B7" w14:textId="77777777" w:rsidR="00263CF7" w:rsidRPr="00904FA7" w:rsidRDefault="00263CF7" w:rsidP="00263CF7">
      <w:pPr>
        <w:pStyle w:val="breakline"/>
        <w:rPr>
          <w:color w:val="002060"/>
        </w:rPr>
      </w:pPr>
    </w:p>
    <w:p w14:paraId="71865F5A" w14:textId="77777777" w:rsidR="00263CF7" w:rsidRPr="00904FA7" w:rsidRDefault="00263CF7" w:rsidP="00263CF7">
      <w:pPr>
        <w:pStyle w:val="sottotitolocampionato10"/>
        <w:rPr>
          <w:color w:val="002060"/>
        </w:rPr>
      </w:pPr>
      <w:r w:rsidRPr="00904FA7">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263CF7" w:rsidRPr="00904FA7" w14:paraId="2FED2C59"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4F089"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CA6E4"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B3A9E"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854F"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AED3C"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BDFDA"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8BDB"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3EE0B530"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B195D" w14:textId="77777777" w:rsidR="00263CF7" w:rsidRPr="00904FA7" w:rsidRDefault="00263CF7" w:rsidP="00BC4A1B">
            <w:pPr>
              <w:pStyle w:val="rowtabella0"/>
              <w:rPr>
                <w:color w:val="002060"/>
              </w:rPr>
            </w:pPr>
            <w:r w:rsidRPr="00904FA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8E61D" w14:textId="77777777" w:rsidR="00263CF7" w:rsidRPr="00904FA7" w:rsidRDefault="00263CF7" w:rsidP="00BC4A1B">
            <w:pPr>
              <w:pStyle w:val="rowtabella0"/>
              <w:rPr>
                <w:color w:val="002060"/>
              </w:rPr>
            </w:pPr>
            <w:r w:rsidRPr="00904FA7">
              <w:rPr>
                <w:color w:val="002060"/>
              </w:rPr>
              <w:t>CALCIO A 5 CORINALDO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0E4D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8D590" w14:textId="77777777" w:rsidR="00263CF7" w:rsidRPr="00904FA7" w:rsidRDefault="00263CF7" w:rsidP="00BC4A1B">
            <w:pPr>
              <w:pStyle w:val="rowtabella0"/>
              <w:rPr>
                <w:color w:val="002060"/>
              </w:rPr>
            </w:pPr>
            <w:r w:rsidRPr="00904FA7">
              <w:rPr>
                <w:color w:val="002060"/>
              </w:rPr>
              <w:t>18/01/2025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5E900" w14:textId="77777777" w:rsidR="00263CF7" w:rsidRPr="00904FA7" w:rsidRDefault="00263CF7" w:rsidP="00BC4A1B">
            <w:pPr>
              <w:pStyle w:val="rowtabella0"/>
              <w:rPr>
                <w:color w:val="002060"/>
              </w:rPr>
            </w:pPr>
            <w:r w:rsidRPr="00904FA7">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89039" w14:textId="77777777" w:rsidR="00263CF7" w:rsidRPr="00904FA7" w:rsidRDefault="00263CF7" w:rsidP="00BC4A1B">
            <w:pPr>
              <w:pStyle w:val="rowtabella0"/>
              <w:rPr>
                <w:color w:val="002060"/>
              </w:rPr>
            </w:pPr>
            <w:r w:rsidRPr="00904FA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1B1DA" w14:textId="77777777" w:rsidR="00263CF7" w:rsidRPr="00904FA7" w:rsidRDefault="00263CF7" w:rsidP="00BC4A1B">
            <w:pPr>
              <w:pStyle w:val="rowtabella0"/>
              <w:rPr>
                <w:color w:val="002060"/>
              </w:rPr>
            </w:pPr>
            <w:r w:rsidRPr="00904FA7">
              <w:rPr>
                <w:color w:val="002060"/>
              </w:rPr>
              <w:t>VIA VERDI</w:t>
            </w:r>
          </w:p>
        </w:tc>
      </w:tr>
      <w:tr w:rsidR="00263CF7" w:rsidRPr="00904FA7" w14:paraId="2311DBEC"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93C6BB" w14:textId="77777777" w:rsidR="00263CF7" w:rsidRPr="00904FA7" w:rsidRDefault="00263CF7" w:rsidP="00BC4A1B">
            <w:pPr>
              <w:pStyle w:val="rowtabella0"/>
              <w:rPr>
                <w:color w:val="002060"/>
              </w:rPr>
            </w:pPr>
            <w:r w:rsidRPr="00904FA7">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3BDB09" w14:textId="77777777" w:rsidR="00263CF7" w:rsidRPr="00904FA7" w:rsidRDefault="00263CF7" w:rsidP="00BC4A1B">
            <w:pPr>
              <w:pStyle w:val="rowtabella0"/>
              <w:rPr>
                <w:color w:val="002060"/>
              </w:rPr>
            </w:pPr>
            <w:r w:rsidRPr="00904FA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4EBFB6"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1D81FC" w14:textId="77777777" w:rsidR="00263CF7" w:rsidRPr="00904FA7" w:rsidRDefault="00263CF7" w:rsidP="00BC4A1B">
            <w:pPr>
              <w:pStyle w:val="rowtabella0"/>
              <w:rPr>
                <w:color w:val="002060"/>
              </w:rPr>
            </w:pPr>
            <w:r w:rsidRPr="00904FA7">
              <w:rPr>
                <w:color w:val="002060"/>
              </w:rPr>
              <w:t>18/01/2025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10645B" w14:textId="77777777" w:rsidR="00263CF7" w:rsidRPr="00904FA7" w:rsidRDefault="00263CF7" w:rsidP="00BC4A1B">
            <w:pPr>
              <w:pStyle w:val="rowtabella0"/>
              <w:rPr>
                <w:color w:val="002060"/>
              </w:rPr>
            </w:pPr>
            <w:r w:rsidRPr="00904FA7">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E6DFA9" w14:textId="77777777" w:rsidR="00263CF7" w:rsidRPr="00904FA7" w:rsidRDefault="00263CF7" w:rsidP="00BC4A1B">
            <w:pPr>
              <w:pStyle w:val="rowtabella0"/>
              <w:rPr>
                <w:color w:val="002060"/>
              </w:rPr>
            </w:pPr>
            <w:r w:rsidRPr="00904FA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F1FBF" w14:textId="77777777" w:rsidR="00263CF7" w:rsidRPr="00904FA7" w:rsidRDefault="00263CF7" w:rsidP="00BC4A1B">
            <w:pPr>
              <w:pStyle w:val="rowtabella0"/>
              <w:rPr>
                <w:color w:val="002060"/>
              </w:rPr>
            </w:pPr>
            <w:r w:rsidRPr="00904FA7">
              <w:rPr>
                <w:color w:val="002060"/>
              </w:rPr>
              <w:t>VIA BRUNO BUOZZI</w:t>
            </w:r>
          </w:p>
        </w:tc>
      </w:tr>
      <w:tr w:rsidR="00263CF7" w:rsidRPr="00904FA7" w14:paraId="3FDF12EF"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EB82F" w14:textId="77777777" w:rsidR="00263CF7" w:rsidRPr="00904FA7" w:rsidRDefault="00263CF7" w:rsidP="00BC4A1B">
            <w:pPr>
              <w:pStyle w:val="rowtabella0"/>
              <w:rPr>
                <w:color w:val="002060"/>
              </w:rPr>
            </w:pPr>
            <w:r w:rsidRPr="00904FA7">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5CDFE8" w14:textId="77777777" w:rsidR="00263CF7" w:rsidRPr="00904FA7" w:rsidRDefault="00263CF7" w:rsidP="00BC4A1B">
            <w:pPr>
              <w:pStyle w:val="rowtabella0"/>
              <w:rPr>
                <w:color w:val="002060"/>
              </w:rPr>
            </w:pPr>
            <w:r w:rsidRPr="00904FA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069270"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C8D47" w14:textId="77777777" w:rsidR="00263CF7" w:rsidRPr="00904FA7" w:rsidRDefault="00263CF7" w:rsidP="00BC4A1B">
            <w:pPr>
              <w:pStyle w:val="rowtabella0"/>
              <w:rPr>
                <w:color w:val="002060"/>
              </w:rPr>
            </w:pPr>
            <w:r w:rsidRPr="00904FA7">
              <w:rPr>
                <w:color w:val="002060"/>
              </w:rPr>
              <w:t>19/01/2025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34DEA6" w14:textId="77777777" w:rsidR="00263CF7" w:rsidRPr="00904FA7" w:rsidRDefault="00263CF7" w:rsidP="00BC4A1B">
            <w:pPr>
              <w:pStyle w:val="rowtabella0"/>
              <w:rPr>
                <w:color w:val="002060"/>
              </w:rPr>
            </w:pPr>
            <w:r w:rsidRPr="00904FA7">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E3189" w14:textId="77777777" w:rsidR="00263CF7" w:rsidRPr="00904FA7" w:rsidRDefault="00263CF7" w:rsidP="00BC4A1B">
            <w:pPr>
              <w:pStyle w:val="rowtabella0"/>
              <w:rPr>
                <w:color w:val="002060"/>
              </w:rPr>
            </w:pPr>
            <w:r w:rsidRPr="00904FA7">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F4D8E" w14:textId="77777777" w:rsidR="00263CF7" w:rsidRPr="00904FA7" w:rsidRDefault="00263CF7" w:rsidP="00BC4A1B">
            <w:pPr>
              <w:pStyle w:val="rowtabella0"/>
              <w:rPr>
                <w:color w:val="002060"/>
              </w:rPr>
            </w:pPr>
            <w:r w:rsidRPr="00904FA7">
              <w:rPr>
                <w:color w:val="002060"/>
              </w:rPr>
              <w:t>STR.DEL BURELLO LOC.VAL NEVOLA</w:t>
            </w:r>
          </w:p>
        </w:tc>
      </w:tr>
      <w:tr w:rsidR="00263CF7" w:rsidRPr="00904FA7" w14:paraId="089501AD"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E62633" w14:textId="77777777" w:rsidR="00263CF7" w:rsidRPr="00904FA7" w:rsidRDefault="00263CF7" w:rsidP="00BC4A1B">
            <w:pPr>
              <w:pStyle w:val="rowtabella0"/>
              <w:rPr>
                <w:color w:val="002060"/>
              </w:rPr>
            </w:pPr>
            <w:r w:rsidRPr="00904FA7">
              <w:rPr>
                <w:color w:val="002060"/>
              </w:rPr>
              <w:t xml:space="preserve">ITALSERVICE C5 </w:t>
            </w:r>
            <w:proofErr w:type="spellStart"/>
            <w:r w:rsidRPr="00904FA7">
              <w:rPr>
                <w:color w:val="002060"/>
              </w:rPr>
              <w:t>sq.C</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546863" w14:textId="77777777" w:rsidR="00263CF7" w:rsidRPr="00904FA7" w:rsidRDefault="00263CF7" w:rsidP="00BC4A1B">
            <w:pPr>
              <w:pStyle w:val="rowtabella0"/>
              <w:rPr>
                <w:color w:val="002060"/>
              </w:rPr>
            </w:pPr>
            <w:r w:rsidRPr="00904FA7">
              <w:rPr>
                <w:color w:val="002060"/>
              </w:rPr>
              <w:t>AMICI DEL CENTROSOCIOSQ.C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359386"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97BBC" w14:textId="77777777" w:rsidR="00263CF7" w:rsidRPr="00904FA7" w:rsidRDefault="00263CF7" w:rsidP="00BC4A1B">
            <w:pPr>
              <w:pStyle w:val="rowtabella0"/>
              <w:rPr>
                <w:color w:val="002060"/>
              </w:rPr>
            </w:pPr>
            <w:r w:rsidRPr="00904FA7">
              <w:rPr>
                <w:color w:val="002060"/>
              </w:rPr>
              <w:t>19/01/2025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BC9F1C" w14:textId="77777777" w:rsidR="00263CF7" w:rsidRPr="00904FA7" w:rsidRDefault="00263CF7" w:rsidP="00BC4A1B">
            <w:pPr>
              <w:pStyle w:val="rowtabella0"/>
              <w:rPr>
                <w:color w:val="002060"/>
              </w:rPr>
            </w:pPr>
            <w:r w:rsidRPr="00904FA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0B769" w14:textId="77777777" w:rsidR="00263CF7" w:rsidRPr="00904FA7" w:rsidRDefault="00263CF7" w:rsidP="00BC4A1B">
            <w:pPr>
              <w:pStyle w:val="rowtabella0"/>
              <w:rPr>
                <w:color w:val="002060"/>
              </w:rPr>
            </w:pPr>
            <w:r w:rsidRPr="00904FA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90080" w14:textId="77777777" w:rsidR="00263CF7" w:rsidRPr="00904FA7" w:rsidRDefault="00263CF7" w:rsidP="00BC4A1B">
            <w:pPr>
              <w:pStyle w:val="rowtabella0"/>
              <w:rPr>
                <w:color w:val="002060"/>
              </w:rPr>
            </w:pPr>
            <w:r w:rsidRPr="00904FA7">
              <w:rPr>
                <w:color w:val="002060"/>
              </w:rPr>
              <w:t>VIA VILLA TOMBARI</w:t>
            </w:r>
          </w:p>
        </w:tc>
      </w:tr>
      <w:tr w:rsidR="00263CF7" w:rsidRPr="00904FA7" w14:paraId="09C18736"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6DEEC9" w14:textId="77777777" w:rsidR="00263CF7" w:rsidRPr="00904FA7" w:rsidRDefault="00263CF7" w:rsidP="00BC4A1B">
            <w:pPr>
              <w:pStyle w:val="rowtabella0"/>
              <w:rPr>
                <w:color w:val="002060"/>
              </w:rPr>
            </w:pPr>
            <w:r w:rsidRPr="00904FA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E83EA" w14:textId="77777777" w:rsidR="00263CF7" w:rsidRPr="00904FA7" w:rsidRDefault="00263CF7" w:rsidP="00BC4A1B">
            <w:pPr>
              <w:pStyle w:val="rowtabella0"/>
              <w:rPr>
                <w:color w:val="002060"/>
              </w:rPr>
            </w:pPr>
            <w:r w:rsidRPr="00904FA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C77B41"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D03EE3" w14:textId="77777777" w:rsidR="00263CF7" w:rsidRPr="00904FA7" w:rsidRDefault="00263CF7" w:rsidP="00BC4A1B">
            <w:pPr>
              <w:pStyle w:val="rowtabella0"/>
              <w:rPr>
                <w:color w:val="002060"/>
              </w:rPr>
            </w:pPr>
            <w:r w:rsidRPr="00904FA7">
              <w:rPr>
                <w:color w:val="002060"/>
              </w:rPr>
              <w:t>19/01/2025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94EE0" w14:textId="77777777" w:rsidR="00263CF7" w:rsidRPr="00904FA7" w:rsidRDefault="00263CF7" w:rsidP="00BC4A1B">
            <w:pPr>
              <w:pStyle w:val="rowtabella0"/>
              <w:rPr>
                <w:color w:val="002060"/>
              </w:rPr>
            </w:pPr>
            <w:r w:rsidRPr="00904FA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3BAFE" w14:textId="77777777" w:rsidR="00263CF7" w:rsidRPr="00904FA7" w:rsidRDefault="00263CF7" w:rsidP="00BC4A1B">
            <w:pPr>
              <w:pStyle w:val="rowtabella0"/>
              <w:rPr>
                <w:color w:val="002060"/>
              </w:rPr>
            </w:pPr>
            <w:r w:rsidRPr="00904FA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99764" w14:textId="77777777" w:rsidR="00263CF7" w:rsidRPr="00904FA7" w:rsidRDefault="00263CF7" w:rsidP="00BC4A1B">
            <w:pPr>
              <w:pStyle w:val="rowtabella0"/>
              <w:rPr>
                <w:color w:val="002060"/>
              </w:rPr>
            </w:pPr>
            <w:r w:rsidRPr="00904FA7">
              <w:rPr>
                <w:color w:val="002060"/>
              </w:rPr>
              <w:t>VIA VESCOVARA, 7</w:t>
            </w:r>
          </w:p>
        </w:tc>
      </w:tr>
    </w:tbl>
    <w:p w14:paraId="606CD8B7" w14:textId="77777777" w:rsidR="00263CF7" w:rsidRPr="00904FA7" w:rsidRDefault="00263CF7" w:rsidP="00263CF7">
      <w:pPr>
        <w:pStyle w:val="breakline"/>
        <w:rPr>
          <w:rFonts w:eastAsiaTheme="minorEastAsia"/>
          <w:color w:val="002060"/>
        </w:rPr>
      </w:pPr>
    </w:p>
    <w:p w14:paraId="4AC2C3DD" w14:textId="77777777" w:rsidR="00263CF7" w:rsidRPr="00904FA7" w:rsidRDefault="00263CF7" w:rsidP="00263CF7">
      <w:pPr>
        <w:pStyle w:val="breakline"/>
        <w:rPr>
          <w:color w:val="002060"/>
        </w:rPr>
      </w:pPr>
    </w:p>
    <w:p w14:paraId="2CE0D7E4" w14:textId="77777777" w:rsidR="00263CF7" w:rsidRPr="00904FA7" w:rsidRDefault="00263CF7" w:rsidP="00263CF7">
      <w:pPr>
        <w:pStyle w:val="breakline"/>
        <w:rPr>
          <w:color w:val="002060"/>
        </w:rPr>
      </w:pPr>
    </w:p>
    <w:p w14:paraId="48C7212A" w14:textId="77777777" w:rsidR="00263CF7" w:rsidRPr="00904FA7" w:rsidRDefault="00263CF7" w:rsidP="00263CF7">
      <w:pPr>
        <w:pStyle w:val="sottotitolocampionato10"/>
        <w:rPr>
          <w:color w:val="002060"/>
        </w:rPr>
      </w:pPr>
      <w:r w:rsidRPr="00904FA7">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4"/>
        <w:gridCol w:w="385"/>
        <w:gridCol w:w="898"/>
        <w:gridCol w:w="1175"/>
        <w:gridCol w:w="1553"/>
        <w:gridCol w:w="1570"/>
      </w:tblGrid>
      <w:tr w:rsidR="00263CF7" w:rsidRPr="00904FA7" w14:paraId="56BECB56" w14:textId="77777777" w:rsidTr="00BC4A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03236" w14:textId="77777777" w:rsidR="00263CF7" w:rsidRPr="00904FA7" w:rsidRDefault="00263CF7" w:rsidP="00BC4A1B">
            <w:pPr>
              <w:pStyle w:val="headertabella0"/>
              <w:rPr>
                <w:color w:val="002060"/>
              </w:rPr>
            </w:pPr>
            <w:r w:rsidRPr="00904FA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2EEF4" w14:textId="77777777" w:rsidR="00263CF7" w:rsidRPr="00904FA7" w:rsidRDefault="00263CF7" w:rsidP="00BC4A1B">
            <w:pPr>
              <w:pStyle w:val="headertabella0"/>
              <w:rPr>
                <w:color w:val="002060"/>
              </w:rPr>
            </w:pPr>
            <w:r w:rsidRPr="00904FA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B5FF" w14:textId="77777777" w:rsidR="00263CF7" w:rsidRPr="00904FA7" w:rsidRDefault="00263CF7" w:rsidP="00BC4A1B">
            <w:pPr>
              <w:pStyle w:val="headertabella0"/>
              <w:rPr>
                <w:color w:val="002060"/>
              </w:rPr>
            </w:pPr>
            <w:r w:rsidRPr="00904FA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3C9B0" w14:textId="77777777" w:rsidR="00263CF7" w:rsidRPr="00904FA7" w:rsidRDefault="00263CF7" w:rsidP="00BC4A1B">
            <w:pPr>
              <w:pStyle w:val="headertabella0"/>
              <w:rPr>
                <w:color w:val="002060"/>
              </w:rPr>
            </w:pPr>
            <w:r w:rsidRPr="00904FA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1472" w14:textId="77777777" w:rsidR="00263CF7" w:rsidRPr="00904FA7" w:rsidRDefault="00263CF7" w:rsidP="00BC4A1B">
            <w:pPr>
              <w:pStyle w:val="headertabella0"/>
              <w:rPr>
                <w:color w:val="002060"/>
              </w:rPr>
            </w:pPr>
            <w:r w:rsidRPr="00904FA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61309" w14:textId="77777777" w:rsidR="00263CF7" w:rsidRPr="00904FA7" w:rsidRDefault="00263CF7" w:rsidP="00BC4A1B">
            <w:pPr>
              <w:pStyle w:val="headertabella0"/>
              <w:rPr>
                <w:color w:val="002060"/>
              </w:rPr>
            </w:pPr>
            <w:proofErr w:type="spellStart"/>
            <w:r w:rsidRPr="00904FA7">
              <w:rPr>
                <w:color w:val="002060"/>
              </w:rPr>
              <w:t>Localita'</w:t>
            </w:r>
            <w:proofErr w:type="spellEnd"/>
            <w:r w:rsidRPr="00904FA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51B8D" w14:textId="77777777" w:rsidR="00263CF7" w:rsidRPr="00904FA7" w:rsidRDefault="00263CF7" w:rsidP="00BC4A1B">
            <w:pPr>
              <w:pStyle w:val="headertabella0"/>
              <w:rPr>
                <w:color w:val="002060"/>
              </w:rPr>
            </w:pPr>
            <w:r w:rsidRPr="00904FA7">
              <w:rPr>
                <w:color w:val="002060"/>
              </w:rPr>
              <w:t>Indirizzo Impianto</w:t>
            </w:r>
          </w:p>
        </w:tc>
      </w:tr>
      <w:tr w:rsidR="00263CF7" w:rsidRPr="00904FA7" w14:paraId="43538AC1" w14:textId="77777777" w:rsidTr="00BC4A1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8B7748" w14:textId="77777777" w:rsidR="00263CF7" w:rsidRPr="00904FA7" w:rsidRDefault="00263CF7" w:rsidP="00BC4A1B">
            <w:pPr>
              <w:pStyle w:val="rowtabella0"/>
              <w:rPr>
                <w:color w:val="002060"/>
              </w:rPr>
            </w:pPr>
            <w:r w:rsidRPr="00904FA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C0B94" w14:textId="77777777" w:rsidR="00263CF7" w:rsidRPr="00904FA7" w:rsidRDefault="00263CF7" w:rsidP="00BC4A1B">
            <w:pPr>
              <w:pStyle w:val="rowtabella0"/>
              <w:rPr>
                <w:color w:val="002060"/>
              </w:rPr>
            </w:pPr>
            <w:r w:rsidRPr="00904FA7">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50183" w14:textId="77777777" w:rsidR="00263CF7" w:rsidRPr="00904FA7" w:rsidRDefault="00263CF7" w:rsidP="00BC4A1B">
            <w:pPr>
              <w:pStyle w:val="rowtabella0"/>
              <w:jc w:val="center"/>
              <w:rPr>
                <w:color w:val="002060"/>
              </w:rPr>
            </w:pPr>
            <w:r w:rsidRPr="00904FA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7C2C6" w14:textId="77777777" w:rsidR="00263CF7" w:rsidRPr="00904FA7" w:rsidRDefault="00263CF7" w:rsidP="00BC4A1B">
            <w:pPr>
              <w:pStyle w:val="rowtabella0"/>
              <w:rPr>
                <w:color w:val="002060"/>
              </w:rPr>
            </w:pPr>
            <w:r w:rsidRPr="00904FA7">
              <w:rPr>
                <w:color w:val="002060"/>
              </w:rPr>
              <w:t>18/01/2025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80B02" w14:textId="77777777" w:rsidR="00263CF7" w:rsidRPr="00904FA7" w:rsidRDefault="00263CF7" w:rsidP="00BC4A1B">
            <w:pPr>
              <w:pStyle w:val="rowtabella0"/>
              <w:rPr>
                <w:color w:val="002060"/>
              </w:rPr>
            </w:pPr>
            <w:r w:rsidRPr="00904FA7">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B26EB" w14:textId="77777777" w:rsidR="00263CF7" w:rsidRPr="00904FA7" w:rsidRDefault="00263CF7" w:rsidP="00BC4A1B">
            <w:pPr>
              <w:pStyle w:val="rowtabella0"/>
              <w:rPr>
                <w:color w:val="002060"/>
              </w:rPr>
            </w:pPr>
            <w:r w:rsidRPr="00904FA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0BB04" w14:textId="77777777" w:rsidR="00263CF7" w:rsidRPr="00904FA7" w:rsidRDefault="00263CF7" w:rsidP="00BC4A1B">
            <w:pPr>
              <w:pStyle w:val="rowtabella0"/>
              <w:rPr>
                <w:color w:val="002060"/>
              </w:rPr>
            </w:pPr>
            <w:r w:rsidRPr="00904FA7">
              <w:rPr>
                <w:color w:val="002060"/>
              </w:rPr>
              <w:t>LOC.MONTEROCCO VIA A.MANCINI</w:t>
            </w:r>
          </w:p>
        </w:tc>
      </w:tr>
      <w:tr w:rsidR="00263CF7" w:rsidRPr="00904FA7" w14:paraId="214ECB28"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FEE327" w14:textId="77777777" w:rsidR="00263CF7" w:rsidRPr="00904FA7" w:rsidRDefault="00263CF7" w:rsidP="00BC4A1B">
            <w:pPr>
              <w:pStyle w:val="rowtabella0"/>
              <w:rPr>
                <w:color w:val="002060"/>
              </w:rPr>
            </w:pPr>
            <w:r w:rsidRPr="00904FA7">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D5597" w14:textId="77777777" w:rsidR="00263CF7" w:rsidRPr="00904FA7" w:rsidRDefault="00263CF7" w:rsidP="00BC4A1B">
            <w:pPr>
              <w:pStyle w:val="rowtabella0"/>
              <w:rPr>
                <w:color w:val="002060"/>
              </w:rPr>
            </w:pPr>
            <w:r w:rsidRPr="00904FA7">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A9569A"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6C1622"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99D511" w14:textId="77777777" w:rsidR="00263CF7" w:rsidRPr="00904FA7" w:rsidRDefault="00263CF7" w:rsidP="00BC4A1B">
            <w:pPr>
              <w:pStyle w:val="rowtabella0"/>
              <w:rPr>
                <w:color w:val="002060"/>
              </w:rPr>
            </w:pPr>
            <w:r w:rsidRPr="00904FA7">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FC84A" w14:textId="77777777" w:rsidR="00263CF7" w:rsidRPr="00904FA7" w:rsidRDefault="00263CF7" w:rsidP="00BC4A1B">
            <w:pPr>
              <w:pStyle w:val="rowtabella0"/>
              <w:rPr>
                <w:color w:val="002060"/>
              </w:rPr>
            </w:pPr>
            <w:r w:rsidRPr="00904FA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0393EE" w14:textId="77777777" w:rsidR="00263CF7" w:rsidRPr="00904FA7" w:rsidRDefault="00263CF7" w:rsidP="00BC4A1B">
            <w:pPr>
              <w:pStyle w:val="rowtabella0"/>
              <w:rPr>
                <w:color w:val="002060"/>
              </w:rPr>
            </w:pPr>
            <w:r w:rsidRPr="00904FA7">
              <w:rPr>
                <w:color w:val="002060"/>
              </w:rPr>
              <w:t>VIA DELLA REPUBBLICA</w:t>
            </w:r>
          </w:p>
        </w:tc>
      </w:tr>
      <w:tr w:rsidR="00263CF7" w:rsidRPr="00904FA7" w14:paraId="444DA095"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D49220" w14:textId="77777777" w:rsidR="00263CF7" w:rsidRPr="00904FA7" w:rsidRDefault="00263CF7" w:rsidP="00BC4A1B">
            <w:pPr>
              <w:pStyle w:val="rowtabella0"/>
              <w:rPr>
                <w:color w:val="002060"/>
              </w:rPr>
            </w:pPr>
            <w:r w:rsidRPr="00904FA7">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F6B23E" w14:textId="77777777" w:rsidR="00263CF7" w:rsidRPr="00904FA7" w:rsidRDefault="00263CF7" w:rsidP="00BC4A1B">
            <w:pPr>
              <w:pStyle w:val="rowtabella0"/>
              <w:rPr>
                <w:color w:val="002060"/>
              </w:rPr>
            </w:pPr>
            <w:r w:rsidRPr="00904FA7">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20951E"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057A43" w14:textId="77777777" w:rsidR="00263CF7" w:rsidRPr="00904FA7" w:rsidRDefault="00263CF7" w:rsidP="00BC4A1B">
            <w:pPr>
              <w:pStyle w:val="rowtabella0"/>
              <w:rPr>
                <w:color w:val="002060"/>
              </w:rPr>
            </w:pPr>
            <w:r w:rsidRPr="00904FA7">
              <w:rPr>
                <w:color w:val="002060"/>
              </w:rPr>
              <w:t>18/01/2025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0386D" w14:textId="77777777" w:rsidR="00263CF7" w:rsidRPr="00904FA7" w:rsidRDefault="00263CF7" w:rsidP="00BC4A1B">
            <w:pPr>
              <w:pStyle w:val="rowtabella0"/>
              <w:rPr>
                <w:color w:val="002060"/>
              </w:rPr>
            </w:pPr>
            <w:r w:rsidRPr="00904FA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19080" w14:textId="77777777" w:rsidR="00263CF7" w:rsidRPr="00904FA7" w:rsidRDefault="00263CF7" w:rsidP="00BC4A1B">
            <w:pPr>
              <w:pStyle w:val="rowtabella0"/>
              <w:rPr>
                <w:color w:val="002060"/>
              </w:rPr>
            </w:pPr>
            <w:r w:rsidRPr="00904FA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175B7" w14:textId="77777777" w:rsidR="00263CF7" w:rsidRPr="00904FA7" w:rsidRDefault="00263CF7" w:rsidP="00BC4A1B">
            <w:pPr>
              <w:pStyle w:val="rowtabella0"/>
              <w:rPr>
                <w:color w:val="002060"/>
              </w:rPr>
            </w:pPr>
            <w:r w:rsidRPr="00904FA7">
              <w:rPr>
                <w:color w:val="002060"/>
              </w:rPr>
              <w:t>VIA ALDO MORO</w:t>
            </w:r>
          </w:p>
        </w:tc>
      </w:tr>
      <w:tr w:rsidR="00263CF7" w:rsidRPr="00904FA7" w14:paraId="0FA910E4" w14:textId="77777777" w:rsidTr="00BC4A1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164952" w14:textId="77777777" w:rsidR="00263CF7" w:rsidRPr="00904FA7" w:rsidRDefault="00263CF7" w:rsidP="00BC4A1B">
            <w:pPr>
              <w:pStyle w:val="rowtabella0"/>
              <w:rPr>
                <w:color w:val="002060"/>
              </w:rPr>
            </w:pPr>
            <w:r w:rsidRPr="00904FA7">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7BCC8" w14:textId="77777777" w:rsidR="00263CF7" w:rsidRPr="00904FA7" w:rsidRDefault="00263CF7" w:rsidP="00BC4A1B">
            <w:pPr>
              <w:pStyle w:val="rowtabella0"/>
              <w:rPr>
                <w:color w:val="002060"/>
              </w:rPr>
            </w:pPr>
            <w:r w:rsidRPr="00904FA7">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2375F"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7314F3" w14:textId="77777777" w:rsidR="00263CF7" w:rsidRPr="00904FA7" w:rsidRDefault="00263CF7" w:rsidP="00BC4A1B">
            <w:pPr>
              <w:pStyle w:val="rowtabella0"/>
              <w:rPr>
                <w:color w:val="002060"/>
              </w:rPr>
            </w:pPr>
            <w:r w:rsidRPr="00904FA7">
              <w:rPr>
                <w:color w:val="002060"/>
              </w:rPr>
              <w:t>18/01/2025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F77529" w14:textId="77777777" w:rsidR="00263CF7" w:rsidRPr="00904FA7" w:rsidRDefault="00263CF7" w:rsidP="00BC4A1B">
            <w:pPr>
              <w:pStyle w:val="rowtabella0"/>
              <w:rPr>
                <w:color w:val="002060"/>
              </w:rPr>
            </w:pPr>
            <w:r w:rsidRPr="00904FA7">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6794A" w14:textId="77777777" w:rsidR="00263CF7" w:rsidRPr="00904FA7" w:rsidRDefault="00263CF7" w:rsidP="00BC4A1B">
            <w:pPr>
              <w:pStyle w:val="rowtabella0"/>
              <w:rPr>
                <w:color w:val="002060"/>
              </w:rPr>
            </w:pPr>
            <w:r w:rsidRPr="00904FA7">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7EC18" w14:textId="77777777" w:rsidR="00263CF7" w:rsidRPr="00904FA7" w:rsidRDefault="00263CF7" w:rsidP="00BC4A1B">
            <w:pPr>
              <w:pStyle w:val="rowtabella0"/>
              <w:rPr>
                <w:color w:val="002060"/>
              </w:rPr>
            </w:pPr>
            <w:r w:rsidRPr="00904FA7">
              <w:rPr>
                <w:color w:val="002060"/>
              </w:rPr>
              <w:t>VIA PERTINI</w:t>
            </w:r>
          </w:p>
        </w:tc>
      </w:tr>
      <w:tr w:rsidR="00263CF7" w:rsidRPr="00904FA7" w14:paraId="57BD3C6B" w14:textId="77777777" w:rsidTr="00BC4A1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F9A8D5" w14:textId="77777777" w:rsidR="00263CF7" w:rsidRPr="00904FA7" w:rsidRDefault="00263CF7" w:rsidP="00BC4A1B">
            <w:pPr>
              <w:pStyle w:val="rowtabella0"/>
              <w:rPr>
                <w:color w:val="002060"/>
              </w:rPr>
            </w:pPr>
            <w:r w:rsidRPr="00904FA7">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EE172" w14:textId="77777777" w:rsidR="00263CF7" w:rsidRPr="00904FA7" w:rsidRDefault="00263CF7" w:rsidP="00BC4A1B">
            <w:pPr>
              <w:pStyle w:val="rowtabella0"/>
              <w:rPr>
                <w:color w:val="002060"/>
              </w:rPr>
            </w:pPr>
            <w:r w:rsidRPr="00904FA7">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BCC19" w14:textId="77777777" w:rsidR="00263CF7" w:rsidRPr="00904FA7" w:rsidRDefault="00263CF7" w:rsidP="00BC4A1B">
            <w:pPr>
              <w:pStyle w:val="rowtabella0"/>
              <w:jc w:val="center"/>
              <w:rPr>
                <w:color w:val="002060"/>
              </w:rPr>
            </w:pPr>
            <w:r w:rsidRPr="00904FA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1B452" w14:textId="77777777" w:rsidR="00263CF7" w:rsidRPr="00904FA7" w:rsidRDefault="00263CF7" w:rsidP="00BC4A1B">
            <w:pPr>
              <w:pStyle w:val="rowtabella0"/>
              <w:rPr>
                <w:color w:val="002060"/>
              </w:rPr>
            </w:pPr>
            <w:r w:rsidRPr="00904FA7">
              <w:rPr>
                <w:color w:val="002060"/>
              </w:rPr>
              <w:t>19/01/2025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F9472" w14:textId="77777777" w:rsidR="00263CF7" w:rsidRPr="00904FA7" w:rsidRDefault="00263CF7" w:rsidP="00BC4A1B">
            <w:pPr>
              <w:pStyle w:val="rowtabella0"/>
              <w:rPr>
                <w:color w:val="002060"/>
              </w:rPr>
            </w:pPr>
            <w:r w:rsidRPr="00904FA7">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E870B" w14:textId="77777777" w:rsidR="00263CF7" w:rsidRPr="00904FA7" w:rsidRDefault="00263CF7" w:rsidP="00BC4A1B">
            <w:pPr>
              <w:pStyle w:val="rowtabella0"/>
              <w:rPr>
                <w:color w:val="002060"/>
              </w:rPr>
            </w:pPr>
            <w:r w:rsidRPr="00904FA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FA296" w14:textId="77777777" w:rsidR="00263CF7" w:rsidRPr="00904FA7" w:rsidRDefault="00263CF7" w:rsidP="00BC4A1B">
            <w:pPr>
              <w:pStyle w:val="rowtabella0"/>
              <w:rPr>
                <w:color w:val="002060"/>
              </w:rPr>
            </w:pPr>
            <w:r w:rsidRPr="00904FA7">
              <w:rPr>
                <w:color w:val="002060"/>
              </w:rPr>
              <w:t>VIA SAN SERGIO FZ. GROTTACCIA</w:t>
            </w:r>
          </w:p>
        </w:tc>
      </w:tr>
    </w:tbl>
    <w:p w14:paraId="04514344" w14:textId="77777777" w:rsidR="00263CF7" w:rsidRPr="0026238F" w:rsidRDefault="00263CF7" w:rsidP="002D3C68">
      <w:pPr>
        <w:pStyle w:val="breakline"/>
        <w:rPr>
          <w:color w:val="002060"/>
        </w:rPr>
      </w:pPr>
    </w:p>
    <w:p w14:paraId="5CD0BD1E" w14:textId="77777777" w:rsidR="002D3C68" w:rsidRDefault="002D3C68" w:rsidP="0099748E">
      <w:pPr>
        <w:pStyle w:val="breakline"/>
        <w:rPr>
          <w:rFonts w:eastAsiaTheme="minorEastAsia"/>
          <w:color w:val="002060"/>
        </w:rPr>
      </w:pPr>
    </w:p>
    <w:p w14:paraId="6734A12C" w14:textId="1FA7100B" w:rsidR="001F0FA3" w:rsidRDefault="001F0FA3" w:rsidP="001F0FA3">
      <w:pPr>
        <w:pStyle w:val="LndNormale1"/>
        <w:rPr>
          <w:rFonts w:cs="Arial"/>
          <w:color w:val="002060"/>
          <w:szCs w:val="22"/>
        </w:rPr>
      </w:pPr>
    </w:p>
    <w:p w14:paraId="6716E51E" w14:textId="77777777" w:rsidR="00B774C7" w:rsidRPr="00937FDE" w:rsidRDefault="00B774C7" w:rsidP="00B774C7">
      <w:pPr>
        <w:pStyle w:val="TITOLOCAMPIONATO"/>
        <w:shd w:val="clear" w:color="auto" w:fill="002060"/>
        <w:spacing w:before="0" w:beforeAutospacing="0" w:after="0" w:afterAutospacing="0"/>
        <w:rPr>
          <w:color w:val="FFFFFF"/>
          <w:szCs w:val="30"/>
        </w:rPr>
      </w:pPr>
      <w:bookmarkStart w:id="13" w:name="_Toc187329696"/>
      <w:r w:rsidRPr="00937FDE">
        <w:rPr>
          <w:color w:val="FFFFFF"/>
          <w:szCs w:val="30"/>
        </w:rPr>
        <w:t>DELIBERE DELLA CORTE SPORTIVA DI APPELLO TERRITORIALE</w:t>
      </w:r>
      <w:bookmarkEnd w:id="13"/>
    </w:p>
    <w:p w14:paraId="7460B0C6" w14:textId="77777777" w:rsidR="00B774C7" w:rsidRPr="00B774C7" w:rsidRDefault="00B774C7" w:rsidP="00B774C7">
      <w:pPr>
        <w:pStyle w:val="LndNormale1"/>
        <w:rPr>
          <w:color w:val="002060"/>
        </w:rPr>
      </w:pPr>
    </w:p>
    <w:p w14:paraId="3C6A85F4" w14:textId="77777777" w:rsidR="00B774C7" w:rsidRPr="00B774C7" w:rsidRDefault="00B774C7" w:rsidP="00B774C7">
      <w:pPr>
        <w:pStyle w:val="Standard"/>
        <w:jc w:val="center"/>
        <w:rPr>
          <w:rFonts w:ascii="Arial" w:hAnsi="Arial"/>
          <w:color w:val="002060"/>
          <w:sz w:val="22"/>
          <w:szCs w:val="22"/>
        </w:rPr>
      </w:pPr>
      <w:r w:rsidRPr="00B774C7">
        <w:rPr>
          <w:rFonts w:ascii="Arial" w:hAnsi="Arial"/>
          <w:color w:val="002060"/>
          <w:sz w:val="22"/>
          <w:szCs w:val="22"/>
        </w:rPr>
        <w:t>TESTO DELLE DECISIONI RELATIVE AL</w:t>
      </w:r>
    </w:p>
    <w:p w14:paraId="5DA1BC61" w14:textId="77777777" w:rsidR="00B774C7" w:rsidRPr="00B774C7" w:rsidRDefault="00B774C7" w:rsidP="00B774C7">
      <w:pPr>
        <w:pStyle w:val="Standard"/>
        <w:jc w:val="center"/>
        <w:rPr>
          <w:rFonts w:ascii="Arial" w:hAnsi="Arial"/>
          <w:color w:val="002060"/>
          <w:sz w:val="22"/>
          <w:szCs w:val="22"/>
        </w:rPr>
      </w:pPr>
      <w:r w:rsidRPr="00B774C7">
        <w:rPr>
          <w:rFonts w:ascii="Arial" w:hAnsi="Arial"/>
          <w:color w:val="002060"/>
          <w:sz w:val="22"/>
          <w:szCs w:val="22"/>
        </w:rPr>
        <w:t>COM. UFF. N. 147 – RIUNIONE DEL 7 GENNAIO</w:t>
      </w:r>
      <w:r w:rsidRPr="00B774C7">
        <w:rPr>
          <w:rFonts w:ascii="Arial" w:eastAsia="Arial" w:hAnsi="Arial"/>
          <w:color w:val="002060"/>
          <w:sz w:val="22"/>
          <w:szCs w:val="22"/>
        </w:rPr>
        <w:t xml:space="preserve"> 2025</w:t>
      </w:r>
    </w:p>
    <w:p w14:paraId="20C4ADCE" w14:textId="77777777" w:rsidR="00B774C7" w:rsidRPr="00B774C7" w:rsidRDefault="00B774C7" w:rsidP="00B774C7">
      <w:pPr>
        <w:pStyle w:val="Standard"/>
        <w:jc w:val="center"/>
        <w:rPr>
          <w:rFonts w:ascii="Arial" w:hAnsi="Arial"/>
          <w:color w:val="002060"/>
          <w:sz w:val="22"/>
          <w:szCs w:val="22"/>
        </w:rPr>
      </w:pPr>
    </w:p>
    <w:p w14:paraId="344C8623" w14:textId="77777777" w:rsidR="00B774C7" w:rsidRPr="00B774C7" w:rsidRDefault="00B774C7" w:rsidP="00B774C7">
      <w:pPr>
        <w:pStyle w:val="Standard"/>
        <w:jc w:val="center"/>
        <w:rPr>
          <w:color w:val="002060"/>
        </w:rPr>
      </w:pPr>
      <w:r w:rsidRPr="00B774C7">
        <w:rPr>
          <w:rFonts w:ascii="Arial" w:hAnsi="Arial"/>
          <w:color w:val="002060"/>
          <w:sz w:val="22"/>
          <w:szCs w:val="22"/>
        </w:rPr>
        <w:lastRenderedPageBreak/>
        <w:t>Reclamo n. 23 CSAT 2024/2025</w:t>
      </w:r>
    </w:p>
    <w:p w14:paraId="76C2BF6F" w14:textId="77777777" w:rsidR="00B774C7" w:rsidRPr="00B774C7" w:rsidRDefault="00B774C7" w:rsidP="00B774C7">
      <w:pPr>
        <w:pStyle w:val="Standard"/>
        <w:jc w:val="center"/>
        <w:rPr>
          <w:color w:val="002060"/>
        </w:rPr>
      </w:pPr>
      <w:r w:rsidRPr="00B774C7">
        <w:rPr>
          <w:rFonts w:ascii="Arial" w:hAnsi="Arial"/>
          <w:color w:val="002060"/>
          <w:sz w:val="22"/>
          <w:szCs w:val="22"/>
        </w:rPr>
        <w:t>Decisione n. 21 CSAT 2024/2025</w:t>
      </w:r>
    </w:p>
    <w:p w14:paraId="2836F38C" w14:textId="77777777" w:rsidR="00B774C7" w:rsidRPr="00B774C7" w:rsidRDefault="00B774C7" w:rsidP="00B774C7">
      <w:pPr>
        <w:pStyle w:val="Standard"/>
        <w:jc w:val="center"/>
        <w:rPr>
          <w:color w:val="002060"/>
        </w:rPr>
      </w:pPr>
    </w:p>
    <w:p w14:paraId="5F29FCD4" w14:textId="77777777" w:rsidR="00B774C7" w:rsidRPr="00B774C7" w:rsidRDefault="00B774C7" w:rsidP="00B774C7">
      <w:pPr>
        <w:pStyle w:val="Titolo"/>
        <w:jc w:val="both"/>
        <w:rPr>
          <w:color w:val="002060"/>
        </w:rPr>
      </w:pPr>
      <w:r w:rsidRPr="00B774C7">
        <w:rPr>
          <w:b w:val="0"/>
          <w:color w:val="002060"/>
          <w:szCs w:val="22"/>
        </w:rPr>
        <w:t>La Corte sportiva d’appello territoriale presso il Comitato Regionale Marche, composta da</w:t>
      </w:r>
      <w:bookmarkStart w:id="14" w:name="Copia_di__Hlk130203631_2"/>
    </w:p>
    <w:p w14:paraId="68D528FB" w14:textId="77777777" w:rsidR="00B774C7" w:rsidRPr="00B774C7" w:rsidRDefault="00B774C7" w:rsidP="00B774C7">
      <w:pPr>
        <w:pStyle w:val="Titolo"/>
        <w:jc w:val="both"/>
        <w:rPr>
          <w:color w:val="002060"/>
        </w:rPr>
      </w:pPr>
      <w:r w:rsidRPr="00B774C7">
        <w:rPr>
          <w:b w:val="0"/>
          <w:color w:val="002060"/>
          <w:szCs w:val="22"/>
        </w:rPr>
        <w:t xml:space="preserve">Avv. Piero </w:t>
      </w:r>
      <w:proofErr w:type="spellStart"/>
      <w:r w:rsidRPr="00B774C7">
        <w:rPr>
          <w:b w:val="0"/>
          <w:color w:val="002060"/>
          <w:szCs w:val="22"/>
        </w:rPr>
        <w:t>Paciaroni</w:t>
      </w:r>
      <w:proofErr w:type="spellEnd"/>
      <w:r w:rsidRPr="00B774C7">
        <w:rPr>
          <w:b w:val="0"/>
          <w:color w:val="002060"/>
          <w:szCs w:val="22"/>
        </w:rPr>
        <w:t xml:space="preserve"> – Presidente</w:t>
      </w:r>
    </w:p>
    <w:p w14:paraId="54920876" w14:textId="77777777" w:rsidR="00B774C7" w:rsidRPr="00B774C7" w:rsidRDefault="00B774C7" w:rsidP="00B774C7">
      <w:pPr>
        <w:pStyle w:val="Titolo"/>
        <w:jc w:val="both"/>
        <w:rPr>
          <w:color w:val="002060"/>
        </w:rPr>
      </w:pPr>
      <w:r w:rsidRPr="00B774C7">
        <w:rPr>
          <w:b w:val="0"/>
          <w:color w:val="002060"/>
          <w:szCs w:val="22"/>
        </w:rPr>
        <w:t>Dr. Giovanni Spanti - Vice-Presidente</w:t>
      </w:r>
      <w:bookmarkStart w:id="15" w:name="_Hlk159494453"/>
    </w:p>
    <w:p w14:paraId="015B8A90" w14:textId="77777777" w:rsidR="00B774C7" w:rsidRPr="00B774C7" w:rsidRDefault="00B774C7" w:rsidP="00B774C7">
      <w:pPr>
        <w:pStyle w:val="Titolo"/>
        <w:jc w:val="both"/>
        <w:rPr>
          <w:color w:val="002060"/>
        </w:rPr>
      </w:pPr>
      <w:r w:rsidRPr="00B774C7">
        <w:rPr>
          <w:b w:val="0"/>
          <w:color w:val="002060"/>
          <w:szCs w:val="22"/>
        </w:rPr>
        <w:t>Avv. Francesco Scaloni – Componente</w:t>
      </w:r>
      <w:bookmarkStart w:id="16" w:name="_Hlk161671733"/>
    </w:p>
    <w:p w14:paraId="2FDF54CF" w14:textId="77777777" w:rsidR="00B774C7" w:rsidRPr="00B774C7" w:rsidRDefault="00B774C7" w:rsidP="00B774C7">
      <w:pPr>
        <w:pStyle w:val="Titolo"/>
        <w:jc w:val="both"/>
        <w:rPr>
          <w:color w:val="002060"/>
        </w:rPr>
      </w:pPr>
      <w:r w:rsidRPr="00B774C7">
        <w:rPr>
          <w:b w:val="0"/>
          <w:color w:val="002060"/>
          <w:szCs w:val="22"/>
        </w:rPr>
        <w:t>Dott. Lorenzo Casagrande Albano – Componente Segretario f.f.</w:t>
      </w:r>
      <w:bookmarkStart w:id="17" w:name="_Hlk157415929"/>
    </w:p>
    <w:p w14:paraId="25C56045" w14:textId="77777777" w:rsidR="00B774C7" w:rsidRPr="00B774C7" w:rsidRDefault="00B774C7" w:rsidP="00B774C7">
      <w:pPr>
        <w:pStyle w:val="Titolo"/>
        <w:jc w:val="both"/>
        <w:rPr>
          <w:color w:val="002060"/>
        </w:rPr>
      </w:pPr>
      <w:r w:rsidRPr="00B774C7">
        <w:rPr>
          <w:b w:val="0"/>
          <w:color w:val="002060"/>
          <w:szCs w:val="22"/>
        </w:rPr>
        <w:t>Avv. Francesco Paoletti – Componente</w:t>
      </w:r>
    </w:p>
    <w:p w14:paraId="200AF898" w14:textId="77777777" w:rsidR="00B774C7" w:rsidRPr="00B774C7" w:rsidRDefault="00B774C7" w:rsidP="00B774C7">
      <w:pPr>
        <w:pStyle w:val="Titolo"/>
        <w:jc w:val="both"/>
        <w:rPr>
          <w:color w:val="002060"/>
        </w:rPr>
      </w:pPr>
      <w:r w:rsidRPr="00B774C7">
        <w:rPr>
          <w:b w:val="0"/>
          <w:color w:val="002060"/>
          <w:szCs w:val="22"/>
        </w:rPr>
        <w:t>nella riunione del 7 gennaio 2025,</w:t>
      </w:r>
      <w:bookmarkStart w:id="18" w:name="_Hlk187139297"/>
    </w:p>
    <w:p w14:paraId="5FEF9FEB" w14:textId="77777777" w:rsidR="00B774C7" w:rsidRPr="00B774C7" w:rsidRDefault="00B774C7" w:rsidP="00B774C7">
      <w:pPr>
        <w:pStyle w:val="LndNormale1"/>
        <w:tabs>
          <w:tab w:val="center" w:pos="4819"/>
          <w:tab w:val="right" w:pos="9638"/>
        </w:tabs>
        <w:rPr>
          <w:color w:val="002060"/>
        </w:rPr>
      </w:pPr>
      <w:r w:rsidRPr="00B774C7">
        <w:rPr>
          <w:color w:val="002060"/>
          <w:szCs w:val="22"/>
        </w:rPr>
        <w:t>a seguito del reclamo n. 23 promosso dal sig. GUIDO PIERBATTISTA in data 30/12/2024 avverso la sanzione sportiva della inibizione fino al 18/04/2025 a lui irrogata dal Giudice sportivo territoriale del Comitato Regionale Marche con delibera pubblicata sul c.u. n. 59 del 18/12/2024,</w:t>
      </w:r>
    </w:p>
    <w:p w14:paraId="06D6E184" w14:textId="77777777" w:rsidR="00B774C7" w:rsidRPr="00B774C7" w:rsidRDefault="00B774C7" w:rsidP="00B774C7">
      <w:pPr>
        <w:pStyle w:val="LndNormale1"/>
        <w:tabs>
          <w:tab w:val="center" w:pos="4819"/>
          <w:tab w:val="right" w:pos="9638"/>
        </w:tabs>
        <w:rPr>
          <w:color w:val="002060"/>
        </w:rPr>
      </w:pPr>
      <w:r w:rsidRPr="00B774C7">
        <w:rPr>
          <w:bCs/>
          <w:color w:val="002060"/>
          <w:szCs w:val="22"/>
        </w:rPr>
        <w:t xml:space="preserve"> </w:t>
      </w:r>
      <w:r w:rsidRPr="00B774C7">
        <w:rPr>
          <w:color w:val="002060"/>
          <w:szCs w:val="22"/>
        </w:rPr>
        <w:t>- esaminati tutti gli atti e le norme in materia;</w:t>
      </w:r>
      <w:bookmarkStart w:id="19" w:name="Copia_di__Hlk181026226_1"/>
      <w:bookmarkStart w:id="20" w:name="Copia_di__Hlk164782433_1"/>
      <w:bookmarkStart w:id="21" w:name="Copia_di__Hlk152259935_1"/>
    </w:p>
    <w:p w14:paraId="7C96265E" w14:textId="77777777" w:rsidR="00B774C7" w:rsidRPr="00B774C7" w:rsidRDefault="00B774C7" w:rsidP="00B774C7">
      <w:pPr>
        <w:pStyle w:val="LndNormale1"/>
        <w:tabs>
          <w:tab w:val="center" w:pos="4819"/>
          <w:tab w:val="right" w:pos="9638"/>
        </w:tabs>
        <w:rPr>
          <w:color w:val="002060"/>
        </w:rPr>
      </w:pPr>
      <w:r w:rsidRPr="00B774C7">
        <w:rPr>
          <w:color w:val="002060"/>
          <w:szCs w:val="22"/>
        </w:rPr>
        <w:t>- letto il reclamo;</w:t>
      </w:r>
    </w:p>
    <w:p w14:paraId="274AE4CD" w14:textId="77777777" w:rsidR="00B774C7" w:rsidRPr="00B774C7" w:rsidRDefault="00B774C7" w:rsidP="00B774C7">
      <w:pPr>
        <w:pStyle w:val="LndNormale1"/>
        <w:tabs>
          <w:tab w:val="center" w:pos="4819"/>
          <w:tab w:val="right" w:pos="9638"/>
        </w:tabs>
        <w:rPr>
          <w:color w:val="002060"/>
        </w:rPr>
      </w:pPr>
      <w:r w:rsidRPr="00B774C7">
        <w:rPr>
          <w:color w:val="002060"/>
          <w:szCs w:val="22"/>
        </w:rPr>
        <w:t>- sentito il reclamante alla richiesta audizione;</w:t>
      </w:r>
    </w:p>
    <w:p w14:paraId="7F3861AA" w14:textId="77777777" w:rsidR="00B774C7" w:rsidRPr="00B774C7" w:rsidRDefault="00B774C7" w:rsidP="00B774C7">
      <w:pPr>
        <w:pStyle w:val="Standard"/>
        <w:jc w:val="both"/>
        <w:rPr>
          <w:color w:val="002060"/>
        </w:rPr>
      </w:pPr>
      <w:r w:rsidRPr="00B774C7">
        <w:rPr>
          <w:rFonts w:ascii="Arial" w:hAnsi="Arial"/>
          <w:color w:val="002060"/>
          <w:sz w:val="22"/>
          <w:szCs w:val="22"/>
        </w:rPr>
        <w:t>- relatore Giovanni Spanti;</w:t>
      </w:r>
    </w:p>
    <w:p w14:paraId="3107A4C1" w14:textId="77777777" w:rsidR="00B774C7" w:rsidRPr="00B774C7" w:rsidRDefault="00B774C7" w:rsidP="00B774C7">
      <w:pPr>
        <w:pStyle w:val="Standard"/>
        <w:jc w:val="both"/>
        <w:rPr>
          <w:color w:val="002060"/>
        </w:rPr>
      </w:pPr>
      <w:r w:rsidRPr="00B774C7">
        <w:rPr>
          <w:rFonts w:ascii="Arial" w:hAnsi="Arial"/>
          <w:color w:val="002060"/>
          <w:sz w:val="22"/>
          <w:szCs w:val="22"/>
        </w:rPr>
        <w:t>- ritenuto e considerato in fatto e diritto quanto segue,</w:t>
      </w:r>
    </w:p>
    <w:p w14:paraId="0D484C78" w14:textId="77777777" w:rsidR="00B774C7" w:rsidRPr="00B774C7" w:rsidRDefault="00B774C7" w:rsidP="00B774C7">
      <w:pPr>
        <w:pStyle w:val="Standard"/>
        <w:jc w:val="both"/>
        <w:rPr>
          <w:color w:val="002060"/>
        </w:rPr>
      </w:pPr>
      <w:r w:rsidRPr="00B774C7">
        <w:rPr>
          <w:rFonts w:ascii="Arial" w:hAnsi="Arial"/>
          <w:color w:val="002060"/>
          <w:sz w:val="22"/>
          <w:szCs w:val="22"/>
        </w:rPr>
        <w:t>ha pronunciato la seguente decisione.</w:t>
      </w:r>
    </w:p>
    <w:p w14:paraId="29AA4E98" w14:textId="77777777" w:rsidR="00B774C7" w:rsidRPr="00B774C7" w:rsidRDefault="00B774C7" w:rsidP="00B774C7">
      <w:pPr>
        <w:pStyle w:val="Standard"/>
        <w:jc w:val="center"/>
        <w:rPr>
          <w:color w:val="002060"/>
        </w:rPr>
      </w:pPr>
      <w:r w:rsidRPr="00B774C7">
        <w:rPr>
          <w:rFonts w:ascii="Arial" w:hAnsi="Arial"/>
          <w:color w:val="002060"/>
          <w:sz w:val="22"/>
          <w:szCs w:val="22"/>
        </w:rPr>
        <w:t>SVOLGIMENTO DEL PROCEDIMENTO</w:t>
      </w:r>
    </w:p>
    <w:p w14:paraId="0595DD23" w14:textId="77777777" w:rsidR="00B774C7" w:rsidRPr="00B774C7" w:rsidRDefault="00B774C7" w:rsidP="00B774C7">
      <w:pPr>
        <w:pStyle w:val="Standard"/>
        <w:jc w:val="both"/>
        <w:rPr>
          <w:color w:val="002060"/>
        </w:rPr>
      </w:pPr>
      <w:r w:rsidRPr="00B774C7">
        <w:rPr>
          <w:rFonts w:ascii="Arial" w:hAnsi="Arial"/>
          <w:color w:val="002060"/>
          <w:sz w:val="22"/>
          <w:szCs w:val="22"/>
        </w:rPr>
        <w:tab/>
        <w:t>In data 30-12-2024 il signor Guido Pierbattista ha proposto reclamo avverso la sanzione sportiva della inibizione fino al 18/04/2025 a lui irrogata dal Giudice sportivo territoriale del Comitato Regionale Marche con delibera pubblicata sul C.U.. n. 59 del 18/12/2024, sostenendo di non avere proferito frasi sessiste nei confronti della assistente n. 2 Laura Gigli, ma di essersi limitato a protestare con frasi rivolte alla intera terna arbitrale e pertanto chiedendo una riduzione della sanzione.</w:t>
      </w:r>
    </w:p>
    <w:p w14:paraId="615138DE" w14:textId="77777777" w:rsidR="00B774C7" w:rsidRPr="00B774C7" w:rsidRDefault="00B774C7" w:rsidP="00B774C7">
      <w:pPr>
        <w:pStyle w:val="Standard"/>
        <w:jc w:val="both"/>
        <w:rPr>
          <w:color w:val="002060"/>
        </w:rPr>
      </w:pPr>
      <w:r w:rsidRPr="00B774C7">
        <w:rPr>
          <w:rFonts w:ascii="Arial" w:hAnsi="Arial"/>
          <w:color w:val="002060"/>
          <w:sz w:val="22"/>
          <w:szCs w:val="22"/>
        </w:rPr>
        <w:tab/>
        <w:t xml:space="preserve">Alla richiesta audizione il Pierbattista ribadiva quanto esposto nel reclamo, precisando che  “ </w:t>
      </w:r>
      <w:r w:rsidRPr="00B774C7">
        <w:rPr>
          <w:rFonts w:ascii="Arial" w:hAnsi="Arial"/>
          <w:i/>
          <w:iCs/>
          <w:color w:val="002060"/>
          <w:sz w:val="22"/>
          <w:szCs w:val="22"/>
        </w:rPr>
        <w:t xml:space="preserve">la frase, della quale si scusa, non era indirizzata all’assistente, ma a tutta la terna e non aveva alcun fine sessista e ne disconosce il contenuto. “; </w:t>
      </w:r>
      <w:r w:rsidRPr="00B774C7">
        <w:rPr>
          <w:rFonts w:ascii="Arial" w:hAnsi="Arial"/>
          <w:color w:val="002060"/>
          <w:sz w:val="22"/>
          <w:szCs w:val="22"/>
        </w:rPr>
        <w:t>ha poi confermato di non aver scavalcato la recinzione, essendo comunque impossibilitato a farlo avendo all’epoca il braccio destro ingessato.</w:t>
      </w:r>
    </w:p>
    <w:p w14:paraId="03FF7C7C" w14:textId="77777777" w:rsidR="00B774C7" w:rsidRPr="00B774C7" w:rsidRDefault="00B774C7" w:rsidP="00B774C7">
      <w:pPr>
        <w:pStyle w:val="Standard"/>
        <w:jc w:val="center"/>
        <w:rPr>
          <w:color w:val="002060"/>
        </w:rPr>
      </w:pPr>
      <w:r w:rsidRPr="00B774C7">
        <w:rPr>
          <w:rFonts w:ascii="Arial" w:hAnsi="Arial"/>
          <w:color w:val="002060"/>
          <w:sz w:val="22"/>
          <w:szCs w:val="22"/>
        </w:rPr>
        <w:t>MOTIVI DELLA DECISIONE</w:t>
      </w:r>
    </w:p>
    <w:p w14:paraId="7B5760BC" w14:textId="77777777" w:rsidR="00B774C7" w:rsidRPr="00B774C7" w:rsidRDefault="00B774C7" w:rsidP="00B774C7">
      <w:pPr>
        <w:pStyle w:val="Standard"/>
        <w:jc w:val="both"/>
        <w:rPr>
          <w:color w:val="002060"/>
        </w:rPr>
      </w:pPr>
      <w:r w:rsidRPr="00B774C7">
        <w:rPr>
          <w:rFonts w:ascii="Arial" w:hAnsi="Arial"/>
          <w:color w:val="002060"/>
          <w:sz w:val="22"/>
          <w:szCs w:val="22"/>
        </w:rPr>
        <w:tab/>
        <w:t>Il referto con le dichiarazioni dell’arbitro e degli assistenti ai sensi dell’art. 61 CGS fa piena prova circa i fatti accaduti.</w:t>
      </w:r>
    </w:p>
    <w:p w14:paraId="6226F545" w14:textId="77777777" w:rsidR="00B774C7" w:rsidRPr="00B774C7" w:rsidRDefault="00B774C7" w:rsidP="00B774C7">
      <w:pPr>
        <w:pStyle w:val="Standard"/>
        <w:jc w:val="both"/>
        <w:rPr>
          <w:color w:val="002060"/>
        </w:rPr>
      </w:pPr>
      <w:r w:rsidRPr="00B774C7">
        <w:rPr>
          <w:rFonts w:ascii="Arial" w:hAnsi="Arial"/>
          <w:color w:val="002060"/>
          <w:sz w:val="22"/>
          <w:szCs w:val="22"/>
        </w:rPr>
        <w:t xml:space="preserve"> </w:t>
      </w:r>
      <w:r w:rsidRPr="00B774C7">
        <w:rPr>
          <w:rFonts w:ascii="Arial" w:hAnsi="Arial"/>
          <w:color w:val="002060"/>
          <w:sz w:val="22"/>
          <w:szCs w:val="22"/>
        </w:rPr>
        <w:tab/>
        <w:t xml:space="preserve">Alla luce di tale principio e di quanto si legge nel referto, risulta che il Pierbattista ha proferito la frase sessista imputatagli per cui il reclamo va respinto risultando conforme la sanzione irrogata a quanto prevede l’art. 28, 3° comma C.G.S. in quanto nella segnalazione refertata dall’assistente n. 2 Gigli Laura si legge testualmente che il Pierbattista ha urlato alla stessa le seguenti parole:  “ </w:t>
      </w:r>
      <w:r w:rsidRPr="00B774C7">
        <w:rPr>
          <w:rFonts w:ascii="Arial" w:hAnsi="Arial"/>
          <w:i/>
          <w:iCs/>
          <w:color w:val="002060"/>
          <w:sz w:val="22"/>
          <w:szCs w:val="22"/>
        </w:rPr>
        <w:t>ma vai a lavare i piatti piuttosto che stare qui che non capisci un cazzo.</w:t>
      </w:r>
      <w:r w:rsidRPr="00B774C7">
        <w:rPr>
          <w:rFonts w:ascii="Arial" w:hAnsi="Arial"/>
          <w:color w:val="002060"/>
          <w:sz w:val="22"/>
          <w:szCs w:val="22"/>
        </w:rPr>
        <w:t xml:space="preserve"> “.</w:t>
      </w:r>
    </w:p>
    <w:p w14:paraId="0B9C4457" w14:textId="77777777" w:rsidR="00B774C7" w:rsidRPr="00B774C7" w:rsidRDefault="00B774C7" w:rsidP="00B774C7">
      <w:pPr>
        <w:pStyle w:val="Standard"/>
        <w:jc w:val="both"/>
        <w:rPr>
          <w:color w:val="002060"/>
        </w:rPr>
      </w:pPr>
      <w:r w:rsidRPr="00B774C7">
        <w:rPr>
          <w:rFonts w:ascii="Arial" w:hAnsi="Arial"/>
          <w:color w:val="002060"/>
          <w:sz w:val="22"/>
          <w:szCs w:val="22"/>
        </w:rPr>
        <w:tab/>
        <w:t>Risulta evidente dalla frase refertata che è stata rivolta dal Pierbattista soltanto alla assistente n. 2 Laura Gigli e che la stessa abbia il contenuto discriminatorio punito dalla sopra indicata norma.</w:t>
      </w:r>
    </w:p>
    <w:p w14:paraId="04F68325" w14:textId="77777777" w:rsidR="00B774C7" w:rsidRPr="00B774C7" w:rsidRDefault="00B774C7" w:rsidP="00B774C7">
      <w:pPr>
        <w:pStyle w:val="Standard"/>
        <w:tabs>
          <w:tab w:val="center" w:pos="4819"/>
          <w:tab w:val="right" w:pos="9638"/>
        </w:tabs>
        <w:jc w:val="center"/>
        <w:rPr>
          <w:color w:val="002060"/>
        </w:rPr>
      </w:pPr>
      <w:r w:rsidRPr="00B774C7">
        <w:rPr>
          <w:rFonts w:ascii="Arial" w:hAnsi="Arial"/>
          <w:bCs/>
          <w:color w:val="002060"/>
          <w:sz w:val="22"/>
          <w:szCs w:val="22"/>
        </w:rPr>
        <w:t>P.Q.M.</w:t>
      </w:r>
      <w:bookmarkStart w:id="22" w:name="Copia_di_Copia_di__Hlk164782433_1_2"/>
      <w:bookmarkStart w:id="23" w:name="Copia_di_Copia_di__Hlk164782433_1_1"/>
    </w:p>
    <w:p w14:paraId="0011C523" w14:textId="77777777" w:rsidR="00B774C7" w:rsidRPr="00B774C7" w:rsidRDefault="00B774C7" w:rsidP="00B774C7">
      <w:pPr>
        <w:pStyle w:val="Standard"/>
        <w:jc w:val="both"/>
        <w:rPr>
          <w:color w:val="002060"/>
        </w:rPr>
      </w:pPr>
      <w:r w:rsidRPr="00B774C7">
        <w:rPr>
          <w:rFonts w:ascii="Arial" w:hAnsi="Arial"/>
          <w:color w:val="002060"/>
          <w:sz w:val="22"/>
          <w:szCs w:val="22"/>
        </w:rPr>
        <w:t>la Corte sportiva d’appello territoriale, definitivamente pronunciando, respinge il reclamo come sopra proposto dal sig. GUIDO PIERBATTISTA.</w:t>
      </w:r>
    </w:p>
    <w:p w14:paraId="44C48703" w14:textId="77777777" w:rsidR="00B774C7" w:rsidRPr="00B774C7" w:rsidRDefault="00B774C7" w:rsidP="00B774C7">
      <w:pPr>
        <w:pStyle w:val="Standard"/>
        <w:jc w:val="both"/>
        <w:rPr>
          <w:color w:val="002060"/>
        </w:rPr>
      </w:pPr>
      <w:r w:rsidRPr="00B774C7">
        <w:rPr>
          <w:rFonts w:ascii="Arial" w:hAnsi="Arial"/>
          <w:color w:val="002060"/>
          <w:sz w:val="22"/>
          <w:szCs w:val="22"/>
        </w:rPr>
        <w:tab/>
        <w:t>Dispone addebitarsi il relativo contributo e manda alla Segreteria del Comitato Regionale Marche per gli adempimenti conseguenti.</w:t>
      </w:r>
    </w:p>
    <w:p w14:paraId="427C59E1" w14:textId="77777777" w:rsidR="00B774C7" w:rsidRPr="00B774C7" w:rsidRDefault="00B774C7" w:rsidP="00B774C7">
      <w:pPr>
        <w:pStyle w:val="Standard"/>
        <w:jc w:val="both"/>
        <w:rPr>
          <w:color w:val="002060"/>
        </w:rPr>
      </w:pPr>
      <w:r w:rsidRPr="00B774C7">
        <w:rPr>
          <w:rFonts w:ascii="Arial" w:hAnsi="Arial"/>
          <w:color w:val="002060"/>
          <w:sz w:val="22"/>
          <w:szCs w:val="22"/>
        </w:rPr>
        <w:tab/>
        <w:t>Così deciso in Ancona, nella sede della FIGC - LND - Comitato Regionale Marche, in data 7 gennaio 2025.</w:t>
      </w:r>
    </w:p>
    <w:p w14:paraId="3790E168" w14:textId="77777777" w:rsidR="00B774C7" w:rsidRPr="00B774C7" w:rsidRDefault="00B774C7" w:rsidP="00B774C7">
      <w:pPr>
        <w:pStyle w:val="Standard"/>
        <w:jc w:val="both"/>
        <w:rPr>
          <w:color w:val="002060"/>
        </w:rPr>
      </w:pPr>
      <w:r w:rsidRPr="00B774C7">
        <w:rPr>
          <w:rFonts w:ascii="Arial" w:hAnsi="Arial"/>
          <w:color w:val="002060"/>
          <w:sz w:val="22"/>
          <w:szCs w:val="22"/>
        </w:rPr>
        <w:t xml:space="preserve">   Il Relatore                                                                                                          Il Presidente  </w:t>
      </w:r>
    </w:p>
    <w:p w14:paraId="4C24365C" w14:textId="77777777" w:rsidR="00B774C7" w:rsidRPr="00B774C7" w:rsidRDefault="00B774C7" w:rsidP="00B774C7">
      <w:pPr>
        <w:pStyle w:val="Standard"/>
        <w:jc w:val="both"/>
        <w:rPr>
          <w:color w:val="002060"/>
        </w:rPr>
      </w:pPr>
      <w:r w:rsidRPr="00B774C7">
        <w:rPr>
          <w:rFonts w:ascii="Arial" w:hAnsi="Arial"/>
          <w:color w:val="002060"/>
          <w:sz w:val="22"/>
          <w:szCs w:val="22"/>
        </w:rPr>
        <w:t xml:space="preserve">Giovanni Spanti                                                                                               Piero </w:t>
      </w:r>
      <w:proofErr w:type="spellStart"/>
      <w:r w:rsidRPr="00B774C7">
        <w:rPr>
          <w:rFonts w:ascii="Arial" w:hAnsi="Arial"/>
          <w:color w:val="002060"/>
          <w:sz w:val="22"/>
          <w:szCs w:val="22"/>
        </w:rPr>
        <w:t>Paciaroni</w:t>
      </w:r>
      <w:proofErr w:type="spellEnd"/>
      <w:r w:rsidRPr="00B774C7">
        <w:rPr>
          <w:rFonts w:ascii="Arial" w:hAnsi="Arial"/>
          <w:color w:val="002060"/>
          <w:sz w:val="22"/>
          <w:szCs w:val="22"/>
        </w:rPr>
        <w:t xml:space="preserve">      </w:t>
      </w:r>
    </w:p>
    <w:p w14:paraId="244650A0" w14:textId="77777777" w:rsidR="00B774C7" w:rsidRPr="00B774C7" w:rsidRDefault="00B774C7" w:rsidP="00B774C7">
      <w:pPr>
        <w:pStyle w:val="Standard"/>
        <w:tabs>
          <w:tab w:val="center" w:pos="4819"/>
          <w:tab w:val="right" w:pos="9638"/>
        </w:tabs>
        <w:jc w:val="center"/>
        <w:rPr>
          <w:color w:val="002060"/>
        </w:rPr>
      </w:pPr>
      <w:bookmarkStart w:id="24" w:name="_Hlk161652990"/>
      <w:bookmarkStart w:id="25" w:name="Copia_di__Hlk151030691_1"/>
      <w:bookmarkStart w:id="26" w:name="Copia_di__Hlk132362463_1"/>
      <w:bookmarkStart w:id="27" w:name="_Hlk161679090"/>
    </w:p>
    <w:p w14:paraId="388FBE80" w14:textId="77777777" w:rsidR="00B774C7" w:rsidRPr="00B774C7" w:rsidRDefault="00B774C7" w:rsidP="00B774C7">
      <w:pPr>
        <w:pStyle w:val="Standard"/>
        <w:rPr>
          <w:color w:val="002060"/>
        </w:rPr>
      </w:pPr>
      <w:bookmarkStart w:id="28" w:name="Copia_di__Hlk161652990_1"/>
      <w:r w:rsidRPr="00B774C7">
        <w:rPr>
          <w:rFonts w:ascii="Arial" w:hAnsi="Arial"/>
          <w:color w:val="002060"/>
          <w:sz w:val="22"/>
          <w:szCs w:val="22"/>
        </w:rPr>
        <w:t xml:space="preserve"> </w:t>
      </w:r>
      <w:bookmarkStart w:id="29" w:name="_Hlk130203631"/>
      <w:r w:rsidRPr="00B774C7">
        <w:rPr>
          <w:rFonts w:ascii="Arial" w:hAnsi="Arial"/>
          <w:color w:val="002060"/>
          <w:sz w:val="22"/>
          <w:szCs w:val="22"/>
        </w:rPr>
        <w:t>Depositato in Ancona in data  9 gennaio 2024</w:t>
      </w:r>
    </w:p>
    <w:p w14:paraId="7D8C0D10" w14:textId="77777777" w:rsidR="00B774C7" w:rsidRPr="00B774C7" w:rsidRDefault="00B774C7" w:rsidP="00B774C7">
      <w:pPr>
        <w:pStyle w:val="LndNormale1"/>
        <w:rPr>
          <w:color w:val="002060"/>
        </w:rPr>
      </w:pPr>
      <w:r w:rsidRPr="00B774C7">
        <w:rPr>
          <w:color w:val="002060"/>
          <w:szCs w:val="22"/>
        </w:rPr>
        <w:t xml:space="preserve">                Il Segretario f.f.                                                                                           </w:t>
      </w:r>
      <w:bookmarkStart w:id="30" w:name="Copia_di__Hlk130203631_1"/>
      <w:bookmarkStart w:id="31" w:name="Copia_di__Hlk151030691_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0DE137B" w14:textId="77777777" w:rsidR="00B774C7" w:rsidRPr="00B774C7" w:rsidRDefault="00B774C7" w:rsidP="00B774C7">
      <w:pPr>
        <w:pStyle w:val="LndNormale1"/>
        <w:rPr>
          <w:color w:val="002060"/>
        </w:rPr>
      </w:pPr>
      <w:r w:rsidRPr="00B774C7">
        <w:rPr>
          <w:color w:val="002060"/>
          <w:szCs w:val="22"/>
        </w:rPr>
        <w:t xml:space="preserve">      Lorenzo Casagrande Albano  </w:t>
      </w:r>
      <w:bookmarkEnd w:id="30"/>
      <w:bookmarkEnd w:id="31"/>
    </w:p>
    <w:p w14:paraId="68F7020F" w14:textId="77777777" w:rsidR="00B774C7" w:rsidRPr="001F0FA3" w:rsidRDefault="00B774C7" w:rsidP="001F0FA3">
      <w:pPr>
        <w:pStyle w:val="LndNormale1"/>
        <w:rPr>
          <w:rFonts w:cs="Arial"/>
          <w:color w:val="002060"/>
          <w:szCs w:val="22"/>
        </w:rPr>
      </w:pPr>
    </w:p>
    <w:p w14:paraId="691815DC" w14:textId="77777777" w:rsidR="001F0FA3" w:rsidRPr="002F5894" w:rsidRDefault="001F0FA3" w:rsidP="001F0FA3">
      <w:pPr>
        <w:pStyle w:val="LndNormale1"/>
        <w:rPr>
          <w:rFonts w:cs="Arial"/>
          <w:i/>
          <w:iCs/>
          <w:szCs w:val="22"/>
          <w:u w:val="single"/>
        </w:rPr>
      </w:pPr>
    </w:p>
    <w:p w14:paraId="7ED3DBA3" w14:textId="77777777" w:rsidR="001F0FA3" w:rsidRDefault="001F0FA3" w:rsidP="0099748E">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4EA4BD4"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6F78">
        <w:rPr>
          <w:rFonts w:ascii="Arial" w:hAnsi="Arial" w:cs="Arial"/>
          <w:b/>
          <w:bCs/>
          <w:color w:val="002060"/>
        </w:rPr>
        <w:t>2</w:t>
      </w:r>
      <w:r w:rsidR="00AF2513">
        <w:rPr>
          <w:rFonts w:ascii="Arial" w:hAnsi="Arial" w:cs="Arial"/>
          <w:b/>
          <w:bCs/>
          <w:color w:val="002060"/>
        </w:rPr>
        <w:t>7</w:t>
      </w:r>
      <w:r w:rsidR="005E06C1">
        <w:rPr>
          <w:rFonts w:ascii="Arial" w:hAnsi="Arial" w:cs="Arial"/>
          <w:b/>
          <w:bCs/>
          <w:color w:val="002060"/>
        </w:rPr>
        <w:t xml:space="preserve"> gennaio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679EF7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F2513">
        <w:rPr>
          <w:b/>
          <w:color w:val="002060"/>
          <w:u w:val="single"/>
        </w:rPr>
        <w:t>15</w:t>
      </w:r>
      <w:r w:rsidR="003D6BA1">
        <w:rPr>
          <w:b/>
          <w:color w:val="002060"/>
          <w:u w:val="single"/>
        </w:rPr>
        <w:t>/</w:t>
      </w:r>
      <w:r w:rsidR="00FE3D87">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05CB4" w14:textId="77777777" w:rsidR="005851C8" w:rsidRDefault="005851C8">
      <w:r>
        <w:separator/>
      </w:r>
    </w:p>
  </w:endnote>
  <w:endnote w:type="continuationSeparator" w:id="0">
    <w:p w14:paraId="614433FE" w14:textId="77777777" w:rsidR="005851C8" w:rsidRDefault="0058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C317B9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1E82" w14:textId="77777777" w:rsidR="005851C8" w:rsidRDefault="005851C8">
      <w:r>
        <w:separator/>
      </w:r>
    </w:p>
  </w:footnote>
  <w:footnote w:type="continuationSeparator" w:id="0">
    <w:p w14:paraId="7D18ABAE" w14:textId="77777777" w:rsidR="005851C8" w:rsidRDefault="0058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29"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4"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8"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39"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0"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5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1"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0"/>
  </w:num>
  <w:num w:numId="3" w16cid:durableId="57946484">
    <w:abstractNumId w:val="11"/>
  </w:num>
  <w:num w:numId="4" w16cid:durableId="564266614">
    <w:abstractNumId w:val="52"/>
  </w:num>
  <w:num w:numId="5" w16cid:durableId="1249315646">
    <w:abstractNumId w:val="45"/>
  </w:num>
  <w:num w:numId="6" w16cid:durableId="934754267">
    <w:abstractNumId w:val="13"/>
  </w:num>
  <w:num w:numId="7" w16cid:durableId="768085777">
    <w:abstractNumId w:val="47"/>
  </w:num>
  <w:num w:numId="8" w16cid:durableId="1077243527">
    <w:abstractNumId w:val="31"/>
  </w:num>
  <w:num w:numId="9" w16cid:durableId="1125348853">
    <w:abstractNumId w:val="19"/>
  </w:num>
  <w:num w:numId="10" w16cid:durableId="312417951">
    <w:abstractNumId w:val="53"/>
  </w:num>
  <w:num w:numId="11" w16cid:durableId="745029327">
    <w:abstractNumId w:val="46"/>
  </w:num>
  <w:num w:numId="12" w16cid:durableId="1339044210">
    <w:abstractNumId w:val="44"/>
  </w:num>
  <w:num w:numId="13" w16cid:durableId="171771817">
    <w:abstractNumId w:val="7"/>
  </w:num>
  <w:num w:numId="14" w16cid:durableId="1732926487">
    <w:abstractNumId w:val="2"/>
  </w:num>
  <w:num w:numId="15" w16cid:durableId="915169373">
    <w:abstractNumId w:val="12"/>
  </w:num>
  <w:num w:numId="16" w16cid:durableId="1296596829">
    <w:abstractNumId w:val="57"/>
  </w:num>
  <w:num w:numId="17" w16cid:durableId="1765223722">
    <w:abstractNumId w:val="59"/>
  </w:num>
  <w:num w:numId="18" w16cid:durableId="1617785738">
    <w:abstractNumId w:val="36"/>
  </w:num>
  <w:num w:numId="19" w16cid:durableId="1197428540">
    <w:abstractNumId w:val="35"/>
  </w:num>
  <w:num w:numId="20" w16cid:durableId="815953687">
    <w:abstractNumId w:val="6"/>
  </w:num>
  <w:num w:numId="21" w16cid:durableId="797530386">
    <w:abstractNumId w:val="49"/>
  </w:num>
  <w:num w:numId="22" w16cid:durableId="1651130942">
    <w:abstractNumId w:val="32"/>
  </w:num>
  <w:num w:numId="23" w16cid:durableId="1052272926">
    <w:abstractNumId w:val="42"/>
  </w:num>
  <w:num w:numId="24" w16cid:durableId="1674992774">
    <w:abstractNumId w:val="8"/>
  </w:num>
  <w:num w:numId="25" w16cid:durableId="497775291">
    <w:abstractNumId w:val="3"/>
  </w:num>
  <w:num w:numId="26" w16cid:durableId="372845332">
    <w:abstractNumId w:val="37"/>
  </w:num>
  <w:num w:numId="27" w16cid:durableId="156044630">
    <w:abstractNumId w:val="39"/>
  </w:num>
  <w:num w:numId="28" w16cid:durableId="1617522025">
    <w:abstractNumId w:val="4"/>
  </w:num>
  <w:num w:numId="29" w16cid:durableId="568853433">
    <w:abstractNumId w:val="51"/>
  </w:num>
  <w:num w:numId="30" w16cid:durableId="1295060317">
    <w:abstractNumId w:val="43"/>
  </w:num>
  <w:num w:numId="31" w16cid:durableId="913512189">
    <w:abstractNumId w:val="16"/>
  </w:num>
  <w:num w:numId="32" w16cid:durableId="594871711">
    <w:abstractNumId w:val="15"/>
  </w:num>
  <w:num w:numId="33" w16cid:durableId="1460103116">
    <w:abstractNumId w:val="14"/>
  </w:num>
  <w:num w:numId="34" w16cid:durableId="1353799016">
    <w:abstractNumId w:val="58"/>
  </w:num>
  <w:num w:numId="35" w16cid:durableId="317685637">
    <w:abstractNumId w:val="55"/>
  </w:num>
  <w:num w:numId="36" w16cid:durableId="790368833">
    <w:abstractNumId w:val="22"/>
  </w:num>
  <w:num w:numId="37" w16cid:durableId="36589981">
    <w:abstractNumId w:val="29"/>
  </w:num>
  <w:num w:numId="38" w16cid:durableId="2015456579">
    <w:abstractNumId w:val="9"/>
  </w:num>
  <w:num w:numId="39" w16cid:durableId="2009869095">
    <w:abstractNumId w:val="25"/>
  </w:num>
  <w:num w:numId="40" w16cid:durableId="1418357517">
    <w:abstractNumId w:val="17"/>
  </w:num>
  <w:num w:numId="41" w16cid:durableId="473330605">
    <w:abstractNumId w:val="30"/>
  </w:num>
  <w:num w:numId="42" w16cid:durableId="1696810908">
    <w:abstractNumId w:val="34"/>
  </w:num>
  <w:num w:numId="43" w16cid:durableId="209272168">
    <w:abstractNumId w:val="61"/>
  </w:num>
  <w:num w:numId="44" w16cid:durableId="2037921123">
    <w:abstractNumId w:val="40"/>
  </w:num>
  <w:num w:numId="45" w16cid:durableId="295646404">
    <w:abstractNumId w:val="23"/>
  </w:num>
  <w:num w:numId="46" w16cid:durableId="713849579">
    <w:abstractNumId w:val="41"/>
  </w:num>
  <w:num w:numId="47" w16cid:durableId="1134493780">
    <w:abstractNumId w:val="10"/>
  </w:num>
  <w:num w:numId="48" w16cid:durableId="314719927">
    <w:abstractNumId w:val="27"/>
  </w:num>
  <w:num w:numId="49" w16cid:durableId="1023825443">
    <w:abstractNumId w:val="28"/>
  </w:num>
  <w:num w:numId="50" w16cid:durableId="248193500">
    <w:abstractNumId w:val="50"/>
  </w:num>
  <w:num w:numId="51" w16cid:durableId="592782417">
    <w:abstractNumId w:val="26"/>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48"/>
  </w:num>
  <w:num w:numId="55" w16cid:durableId="1722903553">
    <w:abstractNumId w:val="56"/>
  </w:num>
  <w:num w:numId="56" w16cid:durableId="1842819011">
    <w:abstractNumId w:val="24"/>
  </w:num>
  <w:num w:numId="57" w16cid:durableId="1710841696">
    <w:abstractNumId w:val="33"/>
  </w:num>
  <w:num w:numId="58" w16cid:durableId="2125147242">
    <w:abstractNumId w:val="21"/>
  </w:num>
  <w:num w:numId="59" w16cid:durableId="1511602150">
    <w:abstractNumId w:val="0"/>
  </w:num>
  <w:num w:numId="60" w16cid:durableId="865828243">
    <w:abstractNumId w:val="38"/>
  </w:num>
  <w:num w:numId="61" w16cid:durableId="602420111">
    <w:abstractNumId w:val="54"/>
  </w:num>
  <w:num w:numId="62" w16cid:durableId="11468167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935"/>
    <w:rsid w:val="00411BD4"/>
    <w:rsid w:val="004125DB"/>
    <w:rsid w:val="0041299D"/>
    <w:rsid w:val="00413356"/>
    <w:rsid w:val="00413F9E"/>
    <w:rsid w:val="00414A01"/>
    <w:rsid w:val="00414B88"/>
    <w:rsid w:val="00415C80"/>
    <w:rsid w:val="00416370"/>
    <w:rsid w:val="00416AFA"/>
    <w:rsid w:val="00416BF0"/>
    <w:rsid w:val="004177DE"/>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F9"/>
    <w:rsid w:val="006C13B6"/>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A68"/>
    <w:rsid w:val="00B73F70"/>
    <w:rsid w:val="00B741D1"/>
    <w:rsid w:val="00B75320"/>
    <w:rsid w:val="00B75A11"/>
    <w:rsid w:val="00B76CB6"/>
    <w:rsid w:val="00B76D57"/>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50</TotalTime>
  <Pages>30</Pages>
  <Words>10063</Words>
  <Characters>57362</Characters>
  <Application>Microsoft Office Word</Application>
  <DocSecurity>0</DocSecurity>
  <Lines>478</Lines>
  <Paragraphs>134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67291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19</cp:revision>
  <cp:lastPrinted>2025-01-08T13:43:00Z</cp:lastPrinted>
  <dcterms:created xsi:type="dcterms:W3CDTF">2025-01-13T08:24:00Z</dcterms:created>
  <dcterms:modified xsi:type="dcterms:W3CDTF">2025-01-15T14:03:00Z</dcterms:modified>
</cp:coreProperties>
</file>