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AA33C9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B62944">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5B40">
              <w:rPr>
                <w:rFonts w:ascii="Arial" w:hAnsi="Arial" w:cs="Arial"/>
                <w:color w:val="002060"/>
                <w:sz w:val="40"/>
                <w:szCs w:val="40"/>
              </w:rPr>
              <w:t>1</w:t>
            </w:r>
            <w:r w:rsidR="00B62944">
              <w:rPr>
                <w:rFonts w:ascii="Arial" w:hAnsi="Arial" w:cs="Arial"/>
                <w:color w:val="002060"/>
                <w:sz w:val="40"/>
                <w:szCs w:val="40"/>
              </w:rPr>
              <w:t>7</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31AB91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F6683">
          <w:rPr>
            <w:noProof/>
            <w:webHidden/>
          </w:rPr>
          <w:t>1</w:t>
        </w:r>
        <w:r w:rsidR="00AC19D9" w:rsidRPr="00DE1EF7">
          <w:rPr>
            <w:noProof/>
            <w:webHidden/>
          </w:rPr>
          <w:fldChar w:fldCharType="end"/>
        </w:r>
      </w:hyperlink>
    </w:p>
    <w:p w14:paraId="112EDB38" w14:textId="640B0A5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F6683">
          <w:rPr>
            <w:noProof/>
            <w:webHidden/>
          </w:rPr>
          <w:t>1</w:t>
        </w:r>
        <w:r w:rsidRPr="00DE1EF7">
          <w:rPr>
            <w:noProof/>
            <w:webHidden/>
          </w:rPr>
          <w:fldChar w:fldCharType="end"/>
        </w:r>
      </w:hyperlink>
    </w:p>
    <w:p w14:paraId="4D9CAD43" w14:textId="01DA5B9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F6683">
          <w:rPr>
            <w:noProof/>
            <w:webHidden/>
          </w:rPr>
          <w:t>1</w:t>
        </w:r>
        <w:r w:rsidRPr="00DE1EF7">
          <w:rPr>
            <w:noProof/>
            <w:webHidden/>
          </w:rPr>
          <w:fldChar w:fldCharType="end"/>
        </w:r>
      </w:hyperlink>
    </w:p>
    <w:p w14:paraId="0EAFCCD8" w14:textId="5B11FC2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F6683">
          <w:rPr>
            <w:noProof/>
            <w:webHidden/>
          </w:rPr>
          <w:t>2</w:t>
        </w:r>
        <w:r w:rsidRPr="00DE1EF7">
          <w:rPr>
            <w:noProof/>
            <w:webHidden/>
          </w:rPr>
          <w:fldChar w:fldCharType="end"/>
        </w:r>
      </w:hyperlink>
    </w:p>
    <w:p w14:paraId="0952245B" w14:textId="26D5ECA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F668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640304" w14:textId="77777777" w:rsidR="00B774C7" w:rsidRDefault="00B774C7" w:rsidP="00F336CC">
      <w:pPr>
        <w:rPr>
          <w:rFonts w:ascii="Arial" w:hAnsi="Arial" w:cs="Arial"/>
          <w:color w:val="002060"/>
          <w:sz w:val="22"/>
          <w:szCs w:val="22"/>
        </w:rPr>
      </w:pPr>
    </w:p>
    <w:p w14:paraId="1DB7BBF1" w14:textId="77777777" w:rsidR="009C46A0" w:rsidRPr="009C46A0" w:rsidRDefault="009C46A0" w:rsidP="009C46A0">
      <w:pPr>
        <w:pStyle w:val="LndNormale1"/>
        <w:rPr>
          <w:b/>
          <w:color w:val="002060"/>
          <w:sz w:val="28"/>
          <w:szCs w:val="28"/>
        </w:rPr>
      </w:pPr>
      <w:bookmarkStart w:id="3" w:name="_Hlk184828709"/>
      <w:r w:rsidRPr="009C46A0">
        <w:rPr>
          <w:b/>
          <w:color w:val="002060"/>
          <w:sz w:val="28"/>
          <w:szCs w:val="28"/>
        </w:rPr>
        <w:t>CU n. 292 del 15.01.2025 LND</w:t>
      </w:r>
    </w:p>
    <w:p w14:paraId="6B448099" w14:textId="77777777" w:rsidR="009C46A0" w:rsidRDefault="009C46A0" w:rsidP="009C46A0">
      <w:pPr>
        <w:pStyle w:val="LndNormale1"/>
        <w:rPr>
          <w:color w:val="002060"/>
        </w:rPr>
      </w:pPr>
    </w:p>
    <w:p w14:paraId="2CB1DFCC" w14:textId="191239EA" w:rsidR="009C46A0" w:rsidRPr="001F760F" w:rsidRDefault="009C46A0" w:rsidP="009C46A0">
      <w:pPr>
        <w:pStyle w:val="LndNormale1"/>
        <w:rPr>
          <w:color w:val="002060"/>
        </w:rPr>
      </w:pPr>
      <w:r w:rsidRPr="001F760F">
        <w:rPr>
          <w:color w:val="002060"/>
        </w:rPr>
        <w:t xml:space="preserve">Si trasmette, in allegato, il C.U.n. 147A della FIGC </w:t>
      </w:r>
      <w:bookmarkEnd w:id="3"/>
      <w:r w:rsidRPr="001F760F">
        <w:rPr>
          <w:color w:val="002060"/>
        </w:rPr>
        <w:t>inerente l’ABBREVIAZIONE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DI CALCIO A 11 E DI CALCIO A 5 – MASCHILI E FEMMINILI (stagione sportiva 2024/2025).</w:t>
      </w:r>
    </w:p>
    <w:p w14:paraId="3EE36762" w14:textId="77777777" w:rsidR="009C46A0" w:rsidRPr="001F760F" w:rsidRDefault="009C46A0" w:rsidP="009C46A0">
      <w:pPr>
        <w:pStyle w:val="LndNormale1"/>
        <w:rPr>
          <w:color w:val="002060"/>
        </w:rPr>
      </w:pPr>
    </w:p>
    <w:p w14:paraId="3501DF03" w14:textId="77777777" w:rsidR="009C46A0" w:rsidRPr="009C46A0" w:rsidRDefault="009C46A0" w:rsidP="009C46A0">
      <w:pPr>
        <w:pStyle w:val="LndNormale1"/>
        <w:rPr>
          <w:b/>
          <w:color w:val="002060"/>
          <w:sz w:val="28"/>
          <w:szCs w:val="28"/>
        </w:rPr>
      </w:pPr>
      <w:r w:rsidRPr="009C46A0">
        <w:rPr>
          <w:b/>
          <w:color w:val="002060"/>
          <w:sz w:val="28"/>
          <w:szCs w:val="28"/>
        </w:rPr>
        <w:t>CU n. 293 del 15.01.2025 LND</w:t>
      </w:r>
    </w:p>
    <w:p w14:paraId="17EDC6ED" w14:textId="77777777" w:rsidR="009C46A0" w:rsidRDefault="009C46A0" w:rsidP="009C46A0">
      <w:pPr>
        <w:pStyle w:val="LndNormale1"/>
        <w:rPr>
          <w:color w:val="002060"/>
        </w:rPr>
      </w:pPr>
    </w:p>
    <w:p w14:paraId="23D549B6" w14:textId="3E066F6F" w:rsidR="009C46A0" w:rsidRPr="001F760F" w:rsidRDefault="009C46A0" w:rsidP="009C46A0">
      <w:pPr>
        <w:pStyle w:val="LndNormale1"/>
        <w:rPr>
          <w:color w:val="002060"/>
        </w:rPr>
      </w:pPr>
      <w:r w:rsidRPr="001F760F">
        <w:rPr>
          <w:color w:val="002060"/>
        </w:rPr>
        <w:t xml:space="preserve">Si trasmette, in allegato, il C.U.n. 148A della FIGC inerente l’ABBREVIAZIONE DEI TERMINI PROCEDURALI DINANZI AGLI ORGANI DI GIUSTIZIA SPORTIVA PER LE GARE DI PLAY OFF E PLAY OUT DEI CAMPIONATI REGIONALI, PROVINCIALI E DISTRETTUALI DI CALCIO A 11 E DI </w:t>
      </w:r>
      <w:r w:rsidRPr="001F760F">
        <w:rPr>
          <w:color w:val="002060"/>
        </w:rPr>
        <w:lastRenderedPageBreak/>
        <w:t>CALCIO A 5 – MASCHILI E FEMMINILI – DELLA LEGA NAZIONALE DILETTANTI E DEI CAMPIONATI REGIONALI, PROVINCIALI E DISTRETTUALI ALLIEVI E GIOVANISSIMI DI CALCIO A 11 E DI CALCIO A 5 – MASCHILI E FEMMINILI (stagione sportiva 2024/2025).</w:t>
      </w:r>
    </w:p>
    <w:p w14:paraId="78DBA78D" w14:textId="77777777" w:rsidR="009C46A0" w:rsidRDefault="009C46A0" w:rsidP="00F336CC">
      <w:pPr>
        <w:rPr>
          <w:rFonts w:ascii="Arial" w:hAnsi="Arial" w:cs="Arial"/>
          <w:color w:val="002060"/>
          <w:sz w:val="22"/>
          <w:szCs w:val="22"/>
        </w:rPr>
      </w:pPr>
    </w:p>
    <w:p w14:paraId="3192B6E1" w14:textId="77777777" w:rsidR="009C46A0" w:rsidRDefault="009C46A0" w:rsidP="00F336CC">
      <w:pPr>
        <w:rPr>
          <w:rFonts w:ascii="Arial" w:hAnsi="Arial" w:cs="Arial"/>
          <w:color w:val="002060"/>
          <w:sz w:val="22"/>
          <w:szCs w:val="22"/>
        </w:rPr>
      </w:pPr>
    </w:p>
    <w:p w14:paraId="743EB62A" w14:textId="77777777" w:rsidR="009C46A0" w:rsidRPr="009C46A0" w:rsidRDefault="009C46A0" w:rsidP="009C46A0">
      <w:pPr>
        <w:pStyle w:val="LndNormale1"/>
        <w:rPr>
          <w:b/>
          <w:color w:val="002060"/>
          <w:sz w:val="28"/>
          <w:szCs w:val="28"/>
        </w:rPr>
      </w:pPr>
      <w:r w:rsidRPr="009C46A0">
        <w:rPr>
          <w:b/>
          <w:color w:val="002060"/>
          <w:sz w:val="28"/>
          <w:szCs w:val="28"/>
        </w:rPr>
        <w:t>CU n. 295 del 15.01.2025 LND</w:t>
      </w:r>
    </w:p>
    <w:p w14:paraId="1EB2647F" w14:textId="77777777" w:rsidR="009C46A0" w:rsidRDefault="009C46A0" w:rsidP="009C46A0">
      <w:pPr>
        <w:pStyle w:val="LndNormale1"/>
        <w:rPr>
          <w:color w:val="002060"/>
        </w:rPr>
      </w:pPr>
    </w:p>
    <w:p w14:paraId="24DF71EE" w14:textId="1B837F2B" w:rsidR="009C46A0" w:rsidRPr="001F760F" w:rsidRDefault="009C46A0" w:rsidP="009C46A0">
      <w:pPr>
        <w:pStyle w:val="LndNormale1"/>
        <w:rPr>
          <w:color w:val="002060"/>
        </w:rPr>
      </w:pPr>
      <w:r w:rsidRPr="001F760F">
        <w:rPr>
          <w:color w:val="002060"/>
        </w:rPr>
        <w:t>Si trasmette, in allegato, il C.U.n. 150A della FIGC inerente l’ABBREVIAZIONE DEI TERMINI PROCEDURALI DINANZI AGLI ORGANI DI GIUSTIZIA SPORTIVA PER FASI FINALI DEI CAMPIONATI REGIONALI, PROVINCIALI E DISTRETTUALI ALLIEVI E GIOVANISSIMI (stagione sportiva 2024/2025).</w:t>
      </w:r>
    </w:p>
    <w:p w14:paraId="7045D25B" w14:textId="77777777" w:rsidR="009C46A0" w:rsidRDefault="009C46A0" w:rsidP="00F336CC">
      <w:pPr>
        <w:rPr>
          <w:rFonts w:ascii="Arial" w:hAnsi="Arial" w:cs="Arial"/>
          <w:color w:val="002060"/>
          <w:sz w:val="22"/>
          <w:szCs w:val="22"/>
        </w:rPr>
      </w:pPr>
    </w:p>
    <w:p w14:paraId="18EF6211" w14:textId="77777777" w:rsidR="009C46A0" w:rsidRDefault="009C46A0" w:rsidP="00F336CC">
      <w:pPr>
        <w:rPr>
          <w:rFonts w:ascii="Arial" w:hAnsi="Arial" w:cs="Arial"/>
          <w:color w:val="002060"/>
          <w:sz w:val="22"/>
          <w:szCs w:val="22"/>
        </w:rPr>
      </w:pPr>
    </w:p>
    <w:p w14:paraId="36EBEC19" w14:textId="77777777" w:rsidR="00D02942" w:rsidRPr="00D02942" w:rsidRDefault="00D02942" w:rsidP="00D02942">
      <w:pPr>
        <w:pStyle w:val="LndNormale1"/>
        <w:rPr>
          <w:b/>
          <w:color w:val="002060"/>
          <w:sz w:val="28"/>
          <w:szCs w:val="28"/>
        </w:rPr>
      </w:pPr>
      <w:bookmarkStart w:id="4" w:name="_Hlk188009305"/>
      <w:r w:rsidRPr="00D02942">
        <w:rPr>
          <w:b/>
          <w:color w:val="002060"/>
          <w:sz w:val="28"/>
          <w:szCs w:val="28"/>
        </w:rPr>
        <w:t>CIRCOLARE N. 43 DEL 17.01.2025</w:t>
      </w:r>
    </w:p>
    <w:p w14:paraId="173A17EC" w14:textId="77777777" w:rsidR="00D02942" w:rsidRDefault="00D02942" w:rsidP="00D02942">
      <w:pPr>
        <w:pStyle w:val="LndNormale1"/>
        <w:rPr>
          <w:color w:val="002060"/>
        </w:rPr>
      </w:pPr>
    </w:p>
    <w:p w14:paraId="13CD5B25" w14:textId="79C860E5" w:rsidR="00D02942" w:rsidRPr="00D02942" w:rsidRDefault="00D02942" w:rsidP="00D02942">
      <w:pPr>
        <w:pStyle w:val="LndNormale1"/>
        <w:rPr>
          <w:color w:val="002060"/>
        </w:rPr>
      </w:pPr>
      <w:r w:rsidRPr="00D02942">
        <w:rPr>
          <w:color w:val="002060"/>
        </w:rPr>
        <w:t>Si trasmette, per opportuna conoscenza, copia della Circolare n. 04-2025 elaborata dal Centro Studi Tributari della L.N.D. avente per oggetto:</w:t>
      </w:r>
    </w:p>
    <w:p w14:paraId="482E48AC" w14:textId="77777777" w:rsidR="00D02942" w:rsidRPr="00D02942" w:rsidRDefault="00D02942" w:rsidP="00D02942">
      <w:pPr>
        <w:pStyle w:val="LndNormale1"/>
        <w:rPr>
          <w:b/>
          <w:i/>
          <w:color w:val="002060"/>
        </w:rPr>
      </w:pPr>
      <w:r w:rsidRPr="00D02942">
        <w:rPr>
          <w:b/>
          <w:i/>
          <w:color w:val="002060"/>
        </w:rPr>
        <w:t>“Sponsorizzazioni sportive – Tax credit – Elenco dei beneficiari spese 2023”</w:t>
      </w:r>
    </w:p>
    <w:bookmarkEnd w:id="4"/>
    <w:p w14:paraId="0A3A74AE" w14:textId="77777777" w:rsidR="00D02942" w:rsidRDefault="00D02942" w:rsidP="00F336CC">
      <w:pPr>
        <w:rPr>
          <w:rFonts w:ascii="Arial" w:hAnsi="Arial" w:cs="Arial"/>
          <w:color w:val="002060"/>
          <w:sz w:val="22"/>
          <w:szCs w:val="22"/>
        </w:rPr>
      </w:pPr>
    </w:p>
    <w:p w14:paraId="3EA74003" w14:textId="77777777" w:rsidR="00551F47" w:rsidRPr="00D02942" w:rsidRDefault="00551F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5" w:name="_Toc536439831"/>
      <w:bookmarkStart w:id="6" w:name="_Toc66891193"/>
      <w:r w:rsidRPr="00DE1EF7">
        <w:rPr>
          <w:color w:val="FFFFFF" w:themeColor="background1"/>
        </w:rPr>
        <w:t>COMUNICAZIONI DELLA DIVISIONE CALCIO A CINQUE</w:t>
      </w:r>
      <w:bookmarkEnd w:id="5"/>
      <w:bookmarkEnd w:id="6"/>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7" w:name="_Toc66891194"/>
      <w:r w:rsidRPr="00DE1EF7">
        <w:rPr>
          <w:color w:val="FFFFFF" w:themeColor="background1"/>
        </w:rPr>
        <w:t>COMUNICAZIONI DEL COMITATO REGIONALE MARCHE</w:t>
      </w:r>
      <w:bookmarkEnd w:id="7"/>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6492B88" w14:textId="77777777" w:rsidR="00C579A1" w:rsidRPr="00AC16D9" w:rsidRDefault="00C579A1"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lastRenderedPageBreak/>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DEF8B82" w14:textId="77777777" w:rsidR="00B1393C" w:rsidRDefault="00B1393C" w:rsidP="00B1393C">
      <w:pPr>
        <w:pStyle w:val="LndNormale1"/>
        <w:rPr>
          <w:color w:val="002060"/>
        </w:rPr>
      </w:pPr>
    </w:p>
    <w:p w14:paraId="4369517D" w14:textId="77777777" w:rsidR="00B774C7" w:rsidRDefault="00B774C7" w:rsidP="00B1393C">
      <w:pPr>
        <w:pStyle w:val="LndNormale1"/>
        <w:rPr>
          <w:color w:val="002060"/>
        </w:rPr>
      </w:pPr>
    </w:p>
    <w:p w14:paraId="2D6A9112" w14:textId="77777777" w:rsidR="00B774C7" w:rsidRPr="00B774C7" w:rsidRDefault="00B774C7" w:rsidP="00B774C7">
      <w:pPr>
        <w:pStyle w:val="Default"/>
        <w:rPr>
          <w:rFonts w:ascii="Arial" w:hAnsi="Arial" w:cs="Arial"/>
          <w:b/>
          <w:color w:val="002060"/>
          <w:sz w:val="28"/>
          <w:szCs w:val="28"/>
        </w:rPr>
      </w:pPr>
      <w:bookmarkStart w:id="8" w:name="_Hlk113435821"/>
      <w:r w:rsidRPr="00B774C7">
        <w:rPr>
          <w:rFonts w:ascii="Arial" w:hAnsi="Arial" w:cs="Arial"/>
          <w:b/>
          <w:bCs/>
          <w:color w:val="002060"/>
          <w:sz w:val="28"/>
          <w:szCs w:val="28"/>
        </w:rPr>
        <w:t>TORNEI PRIMAVERILI ATTIVITA’ DI BASE CALCIO A CINQUE</w:t>
      </w:r>
    </w:p>
    <w:p w14:paraId="6C4C3375" w14:textId="77777777" w:rsidR="00B774C7" w:rsidRPr="006C6F07" w:rsidRDefault="00B774C7" w:rsidP="00B774C7">
      <w:pPr>
        <w:rPr>
          <w:rFonts w:ascii="Arial" w:hAnsi="Arial" w:cs="Arial"/>
          <w:color w:val="002060"/>
          <w:sz w:val="22"/>
          <w:szCs w:val="22"/>
        </w:rPr>
      </w:pPr>
    </w:p>
    <w:p w14:paraId="425EFA21" w14:textId="77777777" w:rsidR="00B774C7" w:rsidRPr="006C6F07" w:rsidRDefault="00B774C7" w:rsidP="00B774C7">
      <w:pPr>
        <w:pStyle w:val="A121"/>
        <w:ind w:left="0"/>
        <w:rPr>
          <w:rFonts w:cs="Arial"/>
          <w:color w:val="002060"/>
          <w:sz w:val="22"/>
          <w:szCs w:val="22"/>
        </w:rPr>
      </w:pPr>
      <w:r w:rsidRPr="006C6F07">
        <w:rPr>
          <w:rFonts w:cs="Arial"/>
          <w:color w:val="002060"/>
          <w:sz w:val="22"/>
          <w:szCs w:val="22"/>
        </w:rPr>
        <w:lastRenderedPageBreak/>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0AE89BF" w14:textId="77777777" w:rsidR="00B774C7" w:rsidRPr="006C6F07" w:rsidRDefault="00B774C7" w:rsidP="00B774C7">
      <w:pPr>
        <w:pStyle w:val="A121"/>
        <w:ind w:left="0"/>
        <w:rPr>
          <w:rFonts w:cs="Arial"/>
          <w:color w:val="002060"/>
          <w:sz w:val="22"/>
          <w:szCs w:val="22"/>
        </w:rPr>
      </w:pPr>
    </w:p>
    <w:p w14:paraId="52E74259" w14:textId="77777777" w:rsidR="00B774C7" w:rsidRPr="006C6F07" w:rsidRDefault="00B774C7" w:rsidP="00B774C7">
      <w:pPr>
        <w:pStyle w:val="A121"/>
        <w:ind w:left="0"/>
        <w:jc w:val="center"/>
        <w:rPr>
          <w:rFonts w:cs="Arial"/>
          <w:b/>
          <w:color w:val="002060"/>
          <w:sz w:val="22"/>
          <w:szCs w:val="22"/>
        </w:rPr>
      </w:pPr>
      <w:r>
        <w:rPr>
          <w:rFonts w:cs="Arial"/>
          <w:b/>
          <w:color w:val="002060"/>
          <w:sz w:val="22"/>
          <w:szCs w:val="22"/>
        </w:rPr>
        <w:t>MERCOLEDI’ 29 GENNAIO 2025</w:t>
      </w:r>
      <w:r w:rsidRPr="006C6F07">
        <w:rPr>
          <w:rFonts w:cs="Arial"/>
          <w:b/>
          <w:color w:val="002060"/>
          <w:sz w:val="22"/>
          <w:szCs w:val="22"/>
        </w:rPr>
        <w:t>, ORE 19:00</w:t>
      </w:r>
    </w:p>
    <w:p w14:paraId="0CE921A2" w14:textId="77777777" w:rsidR="00B774C7" w:rsidRPr="006C6F07" w:rsidRDefault="00B774C7" w:rsidP="00B774C7">
      <w:pPr>
        <w:rPr>
          <w:rFonts w:ascii="Arial" w:hAnsi="Arial" w:cs="Arial"/>
          <w:color w:val="002060"/>
          <w:sz w:val="22"/>
          <w:szCs w:val="22"/>
          <w:shd w:val="clear" w:color="auto" w:fill="FFFFFF"/>
        </w:rPr>
      </w:pPr>
    </w:p>
    <w:p w14:paraId="66BBFA66"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81FDE2"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9F5B759" w14:textId="77777777" w:rsidR="00B774C7" w:rsidRPr="00AE6479" w:rsidRDefault="00B774C7" w:rsidP="00B774C7">
      <w:pPr>
        <w:rPr>
          <w:rFonts w:ascii="Arial" w:hAnsi="Arial" w:cs="Arial"/>
          <w:color w:val="002060"/>
          <w:sz w:val="22"/>
          <w:szCs w:val="22"/>
          <w:highlight w:val="yellow"/>
        </w:rPr>
      </w:pPr>
    </w:p>
    <w:p w14:paraId="0287888F" w14:textId="77777777" w:rsidR="00B774C7" w:rsidRPr="00CC3901" w:rsidRDefault="00B774C7" w:rsidP="00B774C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48E8468" w14:textId="77777777" w:rsidR="00B774C7" w:rsidRPr="006C6F07" w:rsidRDefault="00B774C7" w:rsidP="00B774C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8"/>
    <w:p w14:paraId="0A7A54F1" w14:textId="77777777" w:rsidR="00B774C7" w:rsidRDefault="00B774C7" w:rsidP="00B774C7">
      <w:pPr>
        <w:pStyle w:val="LndNormale1"/>
        <w:rPr>
          <w:b/>
          <w:color w:val="002060"/>
          <w:u w:val="single"/>
        </w:rPr>
      </w:pPr>
    </w:p>
    <w:p w14:paraId="12194CCA" w14:textId="77777777" w:rsidR="00B774C7" w:rsidRPr="00CC3901" w:rsidRDefault="00B774C7" w:rsidP="00B774C7">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6FA38D70" w14:textId="77777777" w:rsidR="00B774C7" w:rsidRPr="004E6A1D" w:rsidRDefault="00B774C7" w:rsidP="00B774C7">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9</w:t>
      </w:r>
      <w:r w:rsidRPr="004E6A1D">
        <w:rPr>
          <w:b/>
          <w:bCs/>
          <w:color w:val="002060"/>
          <w:spacing w:val="-2"/>
          <w:lang w:eastAsia="it-IT"/>
        </w:rPr>
        <w:t xml:space="preserve"> FEBBRAIO </w:t>
      </w:r>
      <w:r>
        <w:rPr>
          <w:b/>
          <w:bCs/>
          <w:color w:val="002060"/>
          <w:spacing w:val="-2"/>
          <w:lang w:eastAsia="it-IT"/>
        </w:rPr>
        <w:t>2025</w:t>
      </w:r>
      <w:r w:rsidRPr="004E6A1D">
        <w:rPr>
          <w:b/>
          <w:bCs/>
          <w:color w:val="002060"/>
          <w:spacing w:val="-2"/>
          <w:lang w:eastAsia="it-IT"/>
        </w:rPr>
        <w:t>.</w:t>
      </w:r>
    </w:p>
    <w:p w14:paraId="45A38678" w14:textId="77777777" w:rsidR="00B774C7" w:rsidRDefault="00B774C7" w:rsidP="00B1393C">
      <w:pPr>
        <w:pStyle w:val="LndNormale1"/>
        <w:rPr>
          <w:color w:val="002060"/>
        </w:rPr>
      </w:pPr>
    </w:p>
    <w:p w14:paraId="57290609" w14:textId="77777777" w:rsidR="00D02942" w:rsidRDefault="00D02942" w:rsidP="00B1393C">
      <w:pPr>
        <w:pStyle w:val="LndNormale1"/>
        <w:rPr>
          <w:color w:val="002060"/>
        </w:rPr>
      </w:pPr>
    </w:p>
    <w:p w14:paraId="0D1B493F" w14:textId="77777777" w:rsidR="00D02942" w:rsidRPr="001F760F" w:rsidRDefault="00D02942" w:rsidP="00D02942">
      <w:pPr>
        <w:pStyle w:val="LndNormale1"/>
        <w:rPr>
          <w:b/>
          <w:color w:val="002060"/>
          <w:sz w:val="28"/>
          <w:szCs w:val="28"/>
          <w:u w:val="single"/>
        </w:rPr>
      </w:pPr>
      <w:bookmarkStart w:id="9" w:name="_Hlk188002057"/>
      <w:r w:rsidRPr="001F760F">
        <w:rPr>
          <w:b/>
          <w:color w:val="002060"/>
          <w:sz w:val="28"/>
          <w:szCs w:val="28"/>
          <w:u w:val="single"/>
        </w:rPr>
        <w:t>SVINCOLI EX ART. 117 BIS NOIF</w:t>
      </w:r>
    </w:p>
    <w:p w14:paraId="6AD5B9EB" w14:textId="77777777" w:rsidR="00D02942" w:rsidRPr="001F760F" w:rsidRDefault="00D02942" w:rsidP="00D02942">
      <w:pPr>
        <w:pStyle w:val="LndNormale1"/>
        <w:rPr>
          <w:color w:val="002060"/>
        </w:rPr>
      </w:pPr>
    </w:p>
    <w:p w14:paraId="244A69E1" w14:textId="77777777" w:rsidR="00D02942" w:rsidRPr="001F760F" w:rsidRDefault="00D02942" w:rsidP="00D02942">
      <w:pPr>
        <w:pStyle w:val="LndNormale1"/>
        <w:rPr>
          <w:b/>
          <w:color w:val="002060"/>
        </w:rPr>
      </w:pPr>
      <w:r w:rsidRPr="001F760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1F760F">
        <w:rPr>
          <w:color w:val="002060"/>
        </w:rPr>
        <w:t xml:space="preserve"> svincolat</w:t>
      </w:r>
      <w:r>
        <w:rPr>
          <w:color w:val="002060"/>
        </w:rPr>
        <w:t>i</w:t>
      </w:r>
      <w:r w:rsidRPr="001F760F">
        <w:rPr>
          <w:color w:val="002060"/>
        </w:rPr>
        <w:t xml:space="preserve"> i seguent</w:t>
      </w:r>
      <w:r>
        <w:rPr>
          <w:color w:val="002060"/>
        </w:rPr>
        <w:t>i</w:t>
      </w:r>
      <w:r w:rsidRPr="001F760F">
        <w:rPr>
          <w:color w:val="002060"/>
        </w:rPr>
        <w:t xml:space="preserve"> calciator</w:t>
      </w:r>
      <w:r>
        <w:rPr>
          <w:color w:val="002060"/>
        </w:rPr>
        <w:t>i</w:t>
      </w:r>
      <w:r w:rsidRPr="001F760F">
        <w:rPr>
          <w:color w:val="002060"/>
        </w:rPr>
        <w:t xml:space="preserve"> a decorrere dal </w:t>
      </w:r>
      <w:r w:rsidRPr="001F760F">
        <w:rPr>
          <w:b/>
          <w:color w:val="002060"/>
        </w:rPr>
        <w:t>15.01.2025:</w:t>
      </w:r>
    </w:p>
    <w:tbl>
      <w:tblPr>
        <w:tblStyle w:val="Grigliatabella"/>
        <w:tblW w:w="0" w:type="auto"/>
        <w:tblLook w:val="04A0" w:firstRow="1" w:lastRow="0" w:firstColumn="1" w:lastColumn="0" w:noHBand="0" w:noVBand="1"/>
      </w:tblPr>
      <w:tblGrid>
        <w:gridCol w:w="1264"/>
        <w:gridCol w:w="2717"/>
        <w:gridCol w:w="1272"/>
        <w:gridCol w:w="1182"/>
        <w:gridCol w:w="3477"/>
      </w:tblGrid>
      <w:tr w:rsidR="00D02942" w:rsidRPr="001F760F" w14:paraId="35295006" w14:textId="77777777" w:rsidTr="00D53A72">
        <w:tc>
          <w:tcPr>
            <w:tcW w:w="1264" w:type="dxa"/>
            <w:tcBorders>
              <w:top w:val="single" w:sz="4" w:space="0" w:color="auto"/>
              <w:left w:val="single" w:sz="4" w:space="0" w:color="auto"/>
              <w:bottom w:val="single" w:sz="4" w:space="0" w:color="auto"/>
              <w:right w:val="single" w:sz="4" w:space="0" w:color="auto"/>
            </w:tcBorders>
            <w:hideMark/>
          </w:tcPr>
          <w:p w14:paraId="55CC99CE" w14:textId="77777777" w:rsidR="00D02942" w:rsidRPr="001F760F" w:rsidRDefault="00D02942" w:rsidP="00D53A72">
            <w:pPr>
              <w:pStyle w:val="LndNormale1"/>
              <w:jc w:val="center"/>
              <w:textAlignment w:val="baseline"/>
              <w:rPr>
                <w:b/>
                <w:color w:val="002060"/>
              </w:rPr>
            </w:pPr>
            <w:r w:rsidRPr="001F760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5354F1A" w14:textId="77777777" w:rsidR="00D02942" w:rsidRPr="001F760F" w:rsidRDefault="00D02942" w:rsidP="00D53A72">
            <w:pPr>
              <w:pStyle w:val="LndNormale1"/>
              <w:jc w:val="center"/>
              <w:textAlignment w:val="baseline"/>
              <w:rPr>
                <w:b/>
                <w:color w:val="002060"/>
              </w:rPr>
            </w:pPr>
            <w:r w:rsidRPr="001F760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9285511" w14:textId="77777777" w:rsidR="00D02942" w:rsidRPr="001F760F" w:rsidRDefault="00D02942" w:rsidP="00D53A72">
            <w:pPr>
              <w:pStyle w:val="LndNormale1"/>
              <w:jc w:val="center"/>
              <w:textAlignment w:val="baseline"/>
              <w:rPr>
                <w:b/>
                <w:color w:val="002060"/>
              </w:rPr>
            </w:pPr>
            <w:r w:rsidRPr="001F760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B541EA0" w14:textId="77777777" w:rsidR="00D02942" w:rsidRPr="001F760F" w:rsidRDefault="00D02942" w:rsidP="00D53A72">
            <w:pPr>
              <w:pStyle w:val="LndNormale1"/>
              <w:jc w:val="center"/>
              <w:textAlignment w:val="baseline"/>
              <w:rPr>
                <w:b/>
                <w:color w:val="002060"/>
              </w:rPr>
            </w:pPr>
            <w:r w:rsidRPr="001F760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527DBD6" w14:textId="77777777" w:rsidR="00D02942" w:rsidRPr="001F760F" w:rsidRDefault="00D02942" w:rsidP="00D53A72">
            <w:pPr>
              <w:pStyle w:val="LndNormale1"/>
              <w:jc w:val="center"/>
              <w:textAlignment w:val="baseline"/>
              <w:rPr>
                <w:b/>
                <w:color w:val="002060"/>
              </w:rPr>
            </w:pPr>
            <w:r w:rsidRPr="001F760F">
              <w:rPr>
                <w:b/>
                <w:color w:val="002060"/>
              </w:rPr>
              <w:t>Società</w:t>
            </w:r>
          </w:p>
        </w:tc>
      </w:tr>
      <w:tr w:rsidR="00D02942" w:rsidRPr="001F760F" w14:paraId="65DA98EF" w14:textId="77777777" w:rsidTr="00D53A72">
        <w:tc>
          <w:tcPr>
            <w:tcW w:w="1264" w:type="dxa"/>
          </w:tcPr>
          <w:p w14:paraId="0CEFC143" w14:textId="77777777" w:rsidR="00D02942" w:rsidRPr="001F760F" w:rsidRDefault="00D02942" w:rsidP="00D53A72">
            <w:pPr>
              <w:pStyle w:val="LndNormale1"/>
              <w:textAlignment w:val="baseline"/>
              <w:rPr>
                <w:color w:val="002060"/>
                <w:sz w:val="20"/>
              </w:rPr>
            </w:pPr>
            <w:r w:rsidRPr="001F760F">
              <w:rPr>
                <w:color w:val="002060"/>
                <w:sz w:val="20"/>
              </w:rPr>
              <w:t>3858255</w:t>
            </w:r>
          </w:p>
        </w:tc>
        <w:tc>
          <w:tcPr>
            <w:tcW w:w="2717" w:type="dxa"/>
          </w:tcPr>
          <w:p w14:paraId="64D5DAF7" w14:textId="77777777" w:rsidR="00D02942" w:rsidRPr="001F760F" w:rsidRDefault="00D02942" w:rsidP="00D53A72">
            <w:pPr>
              <w:pStyle w:val="LndNormale1"/>
              <w:textAlignment w:val="baseline"/>
              <w:rPr>
                <w:color w:val="002060"/>
                <w:sz w:val="20"/>
              </w:rPr>
            </w:pPr>
            <w:r w:rsidRPr="001F760F">
              <w:rPr>
                <w:color w:val="002060"/>
                <w:sz w:val="20"/>
              </w:rPr>
              <w:t>AGNETTI ANDREA</w:t>
            </w:r>
          </w:p>
        </w:tc>
        <w:tc>
          <w:tcPr>
            <w:tcW w:w="1272" w:type="dxa"/>
          </w:tcPr>
          <w:p w14:paraId="7B3E1556" w14:textId="77777777" w:rsidR="00D02942" w:rsidRPr="001F760F" w:rsidRDefault="00D02942" w:rsidP="00D53A72">
            <w:pPr>
              <w:pStyle w:val="LndNormale1"/>
              <w:textAlignment w:val="baseline"/>
              <w:rPr>
                <w:color w:val="002060"/>
                <w:sz w:val="20"/>
              </w:rPr>
            </w:pPr>
            <w:r w:rsidRPr="001F760F">
              <w:rPr>
                <w:color w:val="002060"/>
                <w:sz w:val="20"/>
              </w:rPr>
              <w:t>29.04.1985</w:t>
            </w:r>
          </w:p>
        </w:tc>
        <w:tc>
          <w:tcPr>
            <w:tcW w:w="1182" w:type="dxa"/>
          </w:tcPr>
          <w:p w14:paraId="17C57BC1" w14:textId="77777777" w:rsidR="00D02942" w:rsidRPr="001F760F" w:rsidRDefault="00D02942" w:rsidP="00D53A72">
            <w:pPr>
              <w:pStyle w:val="LndNormale1"/>
              <w:textAlignment w:val="baseline"/>
              <w:rPr>
                <w:color w:val="002060"/>
                <w:sz w:val="20"/>
              </w:rPr>
            </w:pPr>
            <w:r w:rsidRPr="001F760F">
              <w:rPr>
                <w:color w:val="002060"/>
                <w:sz w:val="20"/>
              </w:rPr>
              <w:t>955031</w:t>
            </w:r>
          </w:p>
        </w:tc>
        <w:tc>
          <w:tcPr>
            <w:tcW w:w="3477" w:type="dxa"/>
          </w:tcPr>
          <w:p w14:paraId="0E296A2A" w14:textId="77777777" w:rsidR="00D02942" w:rsidRPr="001F760F" w:rsidRDefault="00D02942" w:rsidP="00D53A72">
            <w:pPr>
              <w:pStyle w:val="LndNormale1"/>
              <w:textAlignment w:val="baseline"/>
              <w:rPr>
                <w:color w:val="002060"/>
                <w:sz w:val="20"/>
              </w:rPr>
            </w:pPr>
            <w:r w:rsidRPr="001F760F">
              <w:rPr>
                <w:color w:val="002060"/>
                <w:sz w:val="20"/>
              </w:rPr>
              <w:t>A.S.D. HELVIA RECINA 1975</w:t>
            </w:r>
          </w:p>
        </w:tc>
      </w:tr>
      <w:tr w:rsidR="00D02942" w:rsidRPr="001F760F" w14:paraId="11E33663" w14:textId="77777777" w:rsidTr="00D53A72">
        <w:tc>
          <w:tcPr>
            <w:tcW w:w="1264" w:type="dxa"/>
          </w:tcPr>
          <w:p w14:paraId="0E29F433" w14:textId="77777777" w:rsidR="00D02942" w:rsidRPr="001F760F" w:rsidRDefault="00D02942" w:rsidP="00D53A72">
            <w:pPr>
              <w:pStyle w:val="LndNormale1"/>
              <w:textAlignment w:val="baseline"/>
              <w:rPr>
                <w:color w:val="002060"/>
                <w:sz w:val="20"/>
              </w:rPr>
            </w:pPr>
            <w:r w:rsidRPr="001F760F">
              <w:rPr>
                <w:color w:val="002060"/>
                <w:sz w:val="20"/>
              </w:rPr>
              <w:t>7089940</w:t>
            </w:r>
          </w:p>
        </w:tc>
        <w:tc>
          <w:tcPr>
            <w:tcW w:w="2717" w:type="dxa"/>
          </w:tcPr>
          <w:p w14:paraId="7A8A072A" w14:textId="77777777" w:rsidR="00D02942" w:rsidRPr="001F760F" w:rsidRDefault="00D02942" w:rsidP="00D53A72">
            <w:pPr>
              <w:pStyle w:val="LndNormale1"/>
              <w:textAlignment w:val="baseline"/>
              <w:rPr>
                <w:color w:val="002060"/>
                <w:sz w:val="20"/>
              </w:rPr>
            </w:pPr>
            <w:r w:rsidRPr="001F760F">
              <w:rPr>
                <w:color w:val="002060"/>
                <w:sz w:val="20"/>
              </w:rPr>
              <w:t>ALLEGRUCCI MANUEL</w:t>
            </w:r>
          </w:p>
        </w:tc>
        <w:tc>
          <w:tcPr>
            <w:tcW w:w="1272" w:type="dxa"/>
          </w:tcPr>
          <w:p w14:paraId="1C41D0C5" w14:textId="77777777" w:rsidR="00D02942" w:rsidRPr="001F760F" w:rsidRDefault="00D02942" w:rsidP="00D53A72">
            <w:pPr>
              <w:pStyle w:val="LndNormale1"/>
              <w:textAlignment w:val="baseline"/>
              <w:rPr>
                <w:color w:val="002060"/>
                <w:sz w:val="20"/>
              </w:rPr>
            </w:pPr>
            <w:r w:rsidRPr="001F760F">
              <w:rPr>
                <w:color w:val="002060"/>
                <w:sz w:val="20"/>
              </w:rPr>
              <w:t>19.02.2003</w:t>
            </w:r>
          </w:p>
        </w:tc>
        <w:tc>
          <w:tcPr>
            <w:tcW w:w="1182" w:type="dxa"/>
          </w:tcPr>
          <w:p w14:paraId="23F2C872" w14:textId="77777777" w:rsidR="00D02942" w:rsidRPr="001F760F" w:rsidRDefault="00D02942" w:rsidP="00D53A72">
            <w:pPr>
              <w:pStyle w:val="LndNormale1"/>
              <w:textAlignment w:val="baseline"/>
              <w:rPr>
                <w:color w:val="002060"/>
                <w:sz w:val="20"/>
              </w:rPr>
            </w:pPr>
            <w:r w:rsidRPr="001F760F">
              <w:rPr>
                <w:color w:val="002060"/>
                <w:sz w:val="20"/>
              </w:rPr>
              <w:t>1610</w:t>
            </w:r>
          </w:p>
        </w:tc>
        <w:tc>
          <w:tcPr>
            <w:tcW w:w="3477" w:type="dxa"/>
          </w:tcPr>
          <w:p w14:paraId="34007DB4" w14:textId="77777777" w:rsidR="00D02942" w:rsidRPr="001F760F" w:rsidRDefault="00D02942" w:rsidP="00D53A72">
            <w:pPr>
              <w:pStyle w:val="LndNormale1"/>
              <w:textAlignment w:val="baseline"/>
              <w:rPr>
                <w:color w:val="002060"/>
                <w:sz w:val="20"/>
              </w:rPr>
            </w:pPr>
            <w:r w:rsidRPr="001F760F">
              <w:rPr>
                <w:color w:val="002060"/>
                <w:sz w:val="20"/>
              </w:rPr>
              <w:t>ALMAJUVENTUS FANO1906 SRL</w:t>
            </w:r>
          </w:p>
        </w:tc>
      </w:tr>
      <w:tr w:rsidR="00D02942" w:rsidRPr="001F760F" w14:paraId="5A484DF5" w14:textId="77777777" w:rsidTr="00D53A72">
        <w:tc>
          <w:tcPr>
            <w:tcW w:w="1264" w:type="dxa"/>
          </w:tcPr>
          <w:p w14:paraId="54AA3F31" w14:textId="77777777" w:rsidR="00D02942" w:rsidRPr="001F760F" w:rsidRDefault="00D02942" w:rsidP="00D53A72">
            <w:pPr>
              <w:pStyle w:val="LndNormale1"/>
              <w:textAlignment w:val="baseline"/>
              <w:rPr>
                <w:color w:val="002060"/>
                <w:sz w:val="20"/>
              </w:rPr>
            </w:pPr>
            <w:r w:rsidRPr="001F760F">
              <w:rPr>
                <w:color w:val="002060"/>
                <w:sz w:val="20"/>
              </w:rPr>
              <w:t>6871443</w:t>
            </w:r>
          </w:p>
        </w:tc>
        <w:tc>
          <w:tcPr>
            <w:tcW w:w="2717" w:type="dxa"/>
          </w:tcPr>
          <w:p w14:paraId="224722BA" w14:textId="77777777" w:rsidR="00D02942" w:rsidRPr="001F760F" w:rsidRDefault="00D02942" w:rsidP="00D53A72">
            <w:pPr>
              <w:pStyle w:val="LndNormale1"/>
              <w:textAlignment w:val="baseline"/>
              <w:rPr>
                <w:color w:val="002060"/>
                <w:sz w:val="20"/>
              </w:rPr>
            </w:pPr>
            <w:r w:rsidRPr="001F760F">
              <w:rPr>
                <w:color w:val="002060"/>
                <w:sz w:val="20"/>
              </w:rPr>
              <w:t>GIACOMINI MATTIA</w:t>
            </w:r>
          </w:p>
        </w:tc>
        <w:tc>
          <w:tcPr>
            <w:tcW w:w="1272" w:type="dxa"/>
          </w:tcPr>
          <w:p w14:paraId="1E0C10F0" w14:textId="77777777" w:rsidR="00D02942" w:rsidRPr="001F760F" w:rsidRDefault="00D02942" w:rsidP="00D53A72">
            <w:pPr>
              <w:pStyle w:val="LndNormale1"/>
              <w:textAlignment w:val="baseline"/>
              <w:rPr>
                <w:color w:val="002060"/>
                <w:sz w:val="20"/>
              </w:rPr>
            </w:pPr>
            <w:r w:rsidRPr="001F760F">
              <w:rPr>
                <w:color w:val="002060"/>
                <w:sz w:val="20"/>
              </w:rPr>
              <w:t>27.06.2005</w:t>
            </w:r>
          </w:p>
        </w:tc>
        <w:tc>
          <w:tcPr>
            <w:tcW w:w="1182" w:type="dxa"/>
          </w:tcPr>
          <w:p w14:paraId="4FF29915" w14:textId="77777777" w:rsidR="00D02942" w:rsidRPr="001F760F" w:rsidRDefault="00D02942" w:rsidP="00D53A72">
            <w:pPr>
              <w:pStyle w:val="LndNormale1"/>
              <w:textAlignment w:val="baseline"/>
              <w:rPr>
                <w:color w:val="002060"/>
                <w:sz w:val="20"/>
              </w:rPr>
            </w:pPr>
            <w:r w:rsidRPr="001F760F">
              <w:rPr>
                <w:color w:val="002060"/>
                <w:sz w:val="20"/>
              </w:rPr>
              <w:t>955144</w:t>
            </w:r>
          </w:p>
        </w:tc>
        <w:tc>
          <w:tcPr>
            <w:tcW w:w="3477" w:type="dxa"/>
          </w:tcPr>
          <w:p w14:paraId="28E7A8ED" w14:textId="77777777" w:rsidR="00D02942" w:rsidRPr="001F760F" w:rsidRDefault="00D02942" w:rsidP="00D53A72">
            <w:pPr>
              <w:pStyle w:val="LndNormale1"/>
              <w:textAlignment w:val="baseline"/>
              <w:rPr>
                <w:color w:val="002060"/>
                <w:sz w:val="20"/>
              </w:rPr>
            </w:pPr>
            <w:r w:rsidRPr="001F760F">
              <w:rPr>
                <w:color w:val="002060"/>
                <w:sz w:val="20"/>
              </w:rPr>
              <w:t>A.S.D. VENAROTTESE</w:t>
            </w:r>
          </w:p>
        </w:tc>
      </w:tr>
      <w:tr w:rsidR="00D02942" w:rsidRPr="001F760F" w14:paraId="2B77CB42" w14:textId="77777777" w:rsidTr="00D53A72">
        <w:tc>
          <w:tcPr>
            <w:tcW w:w="1264" w:type="dxa"/>
          </w:tcPr>
          <w:p w14:paraId="22E3A33F" w14:textId="77777777" w:rsidR="00D02942" w:rsidRPr="001F760F" w:rsidRDefault="00D02942" w:rsidP="00D53A72">
            <w:pPr>
              <w:pStyle w:val="LndNormale1"/>
              <w:textAlignment w:val="baseline"/>
              <w:rPr>
                <w:color w:val="002060"/>
                <w:sz w:val="20"/>
              </w:rPr>
            </w:pPr>
            <w:r w:rsidRPr="001F760F">
              <w:rPr>
                <w:color w:val="002060"/>
                <w:sz w:val="20"/>
              </w:rPr>
              <w:t>3943029</w:t>
            </w:r>
          </w:p>
        </w:tc>
        <w:tc>
          <w:tcPr>
            <w:tcW w:w="2717" w:type="dxa"/>
          </w:tcPr>
          <w:p w14:paraId="11FA694D" w14:textId="77777777" w:rsidR="00D02942" w:rsidRPr="001F760F" w:rsidRDefault="00D02942" w:rsidP="00D53A72">
            <w:pPr>
              <w:pStyle w:val="LndNormale1"/>
              <w:textAlignment w:val="baseline"/>
              <w:rPr>
                <w:color w:val="002060"/>
                <w:sz w:val="20"/>
              </w:rPr>
            </w:pPr>
            <w:r w:rsidRPr="001F760F">
              <w:rPr>
                <w:color w:val="002060"/>
                <w:sz w:val="20"/>
              </w:rPr>
              <w:t>BOLLETTA MATTEO</w:t>
            </w:r>
          </w:p>
        </w:tc>
        <w:tc>
          <w:tcPr>
            <w:tcW w:w="1272" w:type="dxa"/>
          </w:tcPr>
          <w:p w14:paraId="4EA67867" w14:textId="77777777" w:rsidR="00D02942" w:rsidRPr="001F760F" w:rsidRDefault="00D02942" w:rsidP="00D53A72">
            <w:pPr>
              <w:pStyle w:val="LndNormale1"/>
              <w:textAlignment w:val="baseline"/>
              <w:rPr>
                <w:color w:val="002060"/>
                <w:sz w:val="20"/>
              </w:rPr>
            </w:pPr>
            <w:r w:rsidRPr="001F760F">
              <w:rPr>
                <w:color w:val="002060"/>
                <w:sz w:val="20"/>
              </w:rPr>
              <w:t>20.04.1991</w:t>
            </w:r>
          </w:p>
        </w:tc>
        <w:tc>
          <w:tcPr>
            <w:tcW w:w="1182" w:type="dxa"/>
          </w:tcPr>
          <w:p w14:paraId="6365E18E" w14:textId="77777777" w:rsidR="00D02942" w:rsidRPr="001F760F" w:rsidRDefault="00D02942" w:rsidP="00D53A72">
            <w:pPr>
              <w:pStyle w:val="LndNormale1"/>
              <w:textAlignment w:val="baseline"/>
              <w:rPr>
                <w:color w:val="002060"/>
                <w:sz w:val="20"/>
              </w:rPr>
            </w:pPr>
            <w:r w:rsidRPr="001F760F">
              <w:rPr>
                <w:color w:val="002060"/>
                <w:sz w:val="20"/>
              </w:rPr>
              <w:t xml:space="preserve">920963 </w:t>
            </w:r>
          </w:p>
        </w:tc>
        <w:tc>
          <w:tcPr>
            <w:tcW w:w="3477" w:type="dxa"/>
          </w:tcPr>
          <w:p w14:paraId="568AF221" w14:textId="77777777" w:rsidR="00D02942" w:rsidRPr="001F760F" w:rsidRDefault="00D02942" w:rsidP="00D53A72">
            <w:pPr>
              <w:pStyle w:val="LndNormale1"/>
              <w:textAlignment w:val="baseline"/>
              <w:rPr>
                <w:color w:val="002060"/>
                <w:sz w:val="20"/>
              </w:rPr>
            </w:pPr>
            <w:r w:rsidRPr="001F760F">
              <w:rPr>
                <w:color w:val="002060"/>
                <w:sz w:val="20"/>
              </w:rPr>
              <w:t>A.S.D. ROSORA ANGELI</w:t>
            </w:r>
          </w:p>
        </w:tc>
      </w:tr>
      <w:tr w:rsidR="00D02942" w:rsidRPr="001F760F" w14:paraId="1692B620" w14:textId="77777777" w:rsidTr="00D53A72">
        <w:tc>
          <w:tcPr>
            <w:tcW w:w="1264" w:type="dxa"/>
          </w:tcPr>
          <w:p w14:paraId="2DBD72B4" w14:textId="77777777" w:rsidR="00D02942" w:rsidRPr="001F760F" w:rsidRDefault="00D02942" w:rsidP="00D53A72">
            <w:pPr>
              <w:pStyle w:val="LndNormale1"/>
              <w:textAlignment w:val="baseline"/>
              <w:rPr>
                <w:color w:val="002060"/>
                <w:sz w:val="20"/>
              </w:rPr>
            </w:pPr>
            <w:r w:rsidRPr="001F760F">
              <w:rPr>
                <w:color w:val="002060"/>
                <w:sz w:val="20"/>
              </w:rPr>
              <w:t>3619776</w:t>
            </w:r>
          </w:p>
        </w:tc>
        <w:tc>
          <w:tcPr>
            <w:tcW w:w="2717" w:type="dxa"/>
          </w:tcPr>
          <w:p w14:paraId="57E6210E" w14:textId="77777777" w:rsidR="00D02942" w:rsidRPr="001F760F" w:rsidRDefault="00D02942" w:rsidP="00D53A72">
            <w:pPr>
              <w:pStyle w:val="LndNormale1"/>
              <w:textAlignment w:val="baseline"/>
              <w:rPr>
                <w:color w:val="002060"/>
                <w:sz w:val="20"/>
              </w:rPr>
            </w:pPr>
            <w:r w:rsidRPr="001F760F">
              <w:rPr>
                <w:color w:val="002060"/>
                <w:sz w:val="20"/>
              </w:rPr>
              <w:t>SASSAROLI ALESSIO</w:t>
            </w:r>
          </w:p>
        </w:tc>
        <w:tc>
          <w:tcPr>
            <w:tcW w:w="1272" w:type="dxa"/>
          </w:tcPr>
          <w:p w14:paraId="328F02BC" w14:textId="77777777" w:rsidR="00D02942" w:rsidRPr="001F760F" w:rsidRDefault="00D02942" w:rsidP="00D53A72">
            <w:pPr>
              <w:pStyle w:val="LndNormale1"/>
              <w:textAlignment w:val="baseline"/>
              <w:rPr>
                <w:color w:val="002060"/>
                <w:sz w:val="20"/>
              </w:rPr>
            </w:pPr>
            <w:r w:rsidRPr="001F760F">
              <w:rPr>
                <w:color w:val="002060"/>
                <w:sz w:val="20"/>
              </w:rPr>
              <w:t>05.03.1986</w:t>
            </w:r>
          </w:p>
        </w:tc>
        <w:tc>
          <w:tcPr>
            <w:tcW w:w="1182" w:type="dxa"/>
          </w:tcPr>
          <w:p w14:paraId="3368A84F" w14:textId="77777777" w:rsidR="00D02942" w:rsidRPr="001F760F" w:rsidRDefault="00D02942" w:rsidP="00D53A72">
            <w:pPr>
              <w:pStyle w:val="LndNormale1"/>
              <w:textAlignment w:val="baseline"/>
              <w:rPr>
                <w:color w:val="002060"/>
                <w:sz w:val="20"/>
              </w:rPr>
            </w:pPr>
            <w:r w:rsidRPr="001F760F">
              <w:rPr>
                <w:color w:val="002060"/>
                <w:sz w:val="20"/>
              </w:rPr>
              <w:t xml:space="preserve">920963 </w:t>
            </w:r>
          </w:p>
        </w:tc>
        <w:tc>
          <w:tcPr>
            <w:tcW w:w="3477" w:type="dxa"/>
          </w:tcPr>
          <w:p w14:paraId="510DB983" w14:textId="77777777" w:rsidR="00D02942" w:rsidRPr="001F760F" w:rsidRDefault="00D02942" w:rsidP="00D53A72">
            <w:pPr>
              <w:pStyle w:val="LndNormale1"/>
              <w:textAlignment w:val="baseline"/>
              <w:rPr>
                <w:color w:val="002060"/>
                <w:sz w:val="20"/>
              </w:rPr>
            </w:pPr>
            <w:r w:rsidRPr="001F760F">
              <w:rPr>
                <w:color w:val="002060"/>
                <w:sz w:val="20"/>
              </w:rPr>
              <w:t>A.S.D. ROSORA ANGELI</w:t>
            </w:r>
          </w:p>
        </w:tc>
      </w:tr>
    </w:tbl>
    <w:p w14:paraId="1561B3CF" w14:textId="77777777" w:rsidR="00D02942" w:rsidRPr="001F760F" w:rsidRDefault="00D02942" w:rsidP="00D02942">
      <w:pPr>
        <w:pStyle w:val="LndNormale1"/>
        <w:rPr>
          <w:color w:val="002060"/>
        </w:rPr>
      </w:pPr>
    </w:p>
    <w:p w14:paraId="603BB8EE" w14:textId="77777777" w:rsidR="00D02942" w:rsidRPr="001F760F" w:rsidRDefault="00D02942" w:rsidP="00D02942">
      <w:pPr>
        <w:pStyle w:val="LndNormale1"/>
        <w:rPr>
          <w:b/>
          <w:color w:val="002060"/>
        </w:rPr>
      </w:pPr>
      <w:r w:rsidRPr="001F760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1F760F">
        <w:rPr>
          <w:color w:val="002060"/>
        </w:rPr>
        <w:t xml:space="preserve"> svincolat</w:t>
      </w:r>
      <w:r>
        <w:rPr>
          <w:color w:val="002060"/>
        </w:rPr>
        <w:t>i</w:t>
      </w:r>
      <w:r w:rsidRPr="001F760F">
        <w:rPr>
          <w:color w:val="002060"/>
        </w:rPr>
        <w:t xml:space="preserve"> i seguent</w:t>
      </w:r>
      <w:r>
        <w:rPr>
          <w:color w:val="002060"/>
        </w:rPr>
        <w:t>i</w:t>
      </w:r>
      <w:r w:rsidRPr="001F760F">
        <w:rPr>
          <w:color w:val="002060"/>
        </w:rPr>
        <w:t xml:space="preserve"> calciator</w:t>
      </w:r>
      <w:r>
        <w:rPr>
          <w:color w:val="002060"/>
        </w:rPr>
        <w:t>i</w:t>
      </w:r>
      <w:r w:rsidRPr="001F760F">
        <w:rPr>
          <w:color w:val="002060"/>
        </w:rPr>
        <w:t xml:space="preserve"> a decorrere dal </w:t>
      </w:r>
      <w:r w:rsidRPr="001F760F">
        <w:rPr>
          <w:b/>
          <w:color w:val="002060"/>
        </w:rPr>
        <w:t>16.01.2025:</w:t>
      </w:r>
    </w:p>
    <w:tbl>
      <w:tblPr>
        <w:tblStyle w:val="Grigliatabella"/>
        <w:tblW w:w="0" w:type="auto"/>
        <w:tblLook w:val="04A0" w:firstRow="1" w:lastRow="0" w:firstColumn="1" w:lastColumn="0" w:noHBand="0" w:noVBand="1"/>
      </w:tblPr>
      <w:tblGrid>
        <w:gridCol w:w="1264"/>
        <w:gridCol w:w="2717"/>
        <w:gridCol w:w="1272"/>
        <w:gridCol w:w="1182"/>
        <w:gridCol w:w="3477"/>
      </w:tblGrid>
      <w:tr w:rsidR="00D02942" w:rsidRPr="001F760F" w14:paraId="4C471284" w14:textId="77777777" w:rsidTr="00D53A72">
        <w:tc>
          <w:tcPr>
            <w:tcW w:w="1264" w:type="dxa"/>
            <w:tcBorders>
              <w:top w:val="single" w:sz="4" w:space="0" w:color="auto"/>
              <w:left w:val="single" w:sz="4" w:space="0" w:color="auto"/>
              <w:bottom w:val="single" w:sz="4" w:space="0" w:color="auto"/>
              <w:right w:val="single" w:sz="4" w:space="0" w:color="auto"/>
            </w:tcBorders>
            <w:hideMark/>
          </w:tcPr>
          <w:p w14:paraId="6E326D28" w14:textId="77777777" w:rsidR="00D02942" w:rsidRPr="001F760F" w:rsidRDefault="00D02942" w:rsidP="00D53A72">
            <w:pPr>
              <w:pStyle w:val="LndNormale1"/>
              <w:jc w:val="center"/>
              <w:textAlignment w:val="baseline"/>
              <w:rPr>
                <w:b/>
                <w:color w:val="002060"/>
              </w:rPr>
            </w:pPr>
            <w:r w:rsidRPr="001F760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F928A8C" w14:textId="77777777" w:rsidR="00D02942" w:rsidRPr="001F760F" w:rsidRDefault="00D02942" w:rsidP="00D53A72">
            <w:pPr>
              <w:pStyle w:val="LndNormale1"/>
              <w:jc w:val="center"/>
              <w:textAlignment w:val="baseline"/>
              <w:rPr>
                <w:b/>
                <w:color w:val="002060"/>
              </w:rPr>
            </w:pPr>
            <w:r w:rsidRPr="001F760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3D9EFCE" w14:textId="77777777" w:rsidR="00D02942" w:rsidRPr="001F760F" w:rsidRDefault="00D02942" w:rsidP="00D53A72">
            <w:pPr>
              <w:pStyle w:val="LndNormale1"/>
              <w:jc w:val="center"/>
              <w:textAlignment w:val="baseline"/>
              <w:rPr>
                <w:b/>
                <w:color w:val="002060"/>
              </w:rPr>
            </w:pPr>
            <w:r w:rsidRPr="001F760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D18E98" w14:textId="77777777" w:rsidR="00D02942" w:rsidRPr="001F760F" w:rsidRDefault="00D02942" w:rsidP="00D53A72">
            <w:pPr>
              <w:pStyle w:val="LndNormale1"/>
              <w:jc w:val="center"/>
              <w:textAlignment w:val="baseline"/>
              <w:rPr>
                <w:b/>
                <w:color w:val="002060"/>
              </w:rPr>
            </w:pPr>
            <w:r w:rsidRPr="001F760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458587B" w14:textId="77777777" w:rsidR="00D02942" w:rsidRPr="001F760F" w:rsidRDefault="00D02942" w:rsidP="00D53A72">
            <w:pPr>
              <w:pStyle w:val="LndNormale1"/>
              <w:jc w:val="center"/>
              <w:textAlignment w:val="baseline"/>
              <w:rPr>
                <w:b/>
                <w:color w:val="002060"/>
              </w:rPr>
            </w:pPr>
            <w:r w:rsidRPr="001F760F">
              <w:rPr>
                <w:b/>
                <w:color w:val="002060"/>
              </w:rPr>
              <w:t>Società</w:t>
            </w:r>
          </w:p>
        </w:tc>
      </w:tr>
      <w:tr w:rsidR="00D02942" w:rsidRPr="001F760F" w14:paraId="1D0E567F" w14:textId="77777777" w:rsidTr="00D53A72">
        <w:tc>
          <w:tcPr>
            <w:tcW w:w="1264" w:type="dxa"/>
          </w:tcPr>
          <w:p w14:paraId="5D9E35C2" w14:textId="77777777" w:rsidR="00D02942" w:rsidRPr="001F760F" w:rsidRDefault="00D02942" w:rsidP="00D53A72">
            <w:pPr>
              <w:pStyle w:val="LndNormale1"/>
              <w:textAlignment w:val="baseline"/>
              <w:rPr>
                <w:color w:val="002060"/>
                <w:sz w:val="20"/>
              </w:rPr>
            </w:pPr>
            <w:r w:rsidRPr="001F760F">
              <w:rPr>
                <w:color w:val="002060"/>
                <w:sz w:val="20"/>
              </w:rPr>
              <w:t>5901655</w:t>
            </w:r>
          </w:p>
        </w:tc>
        <w:tc>
          <w:tcPr>
            <w:tcW w:w="2717" w:type="dxa"/>
          </w:tcPr>
          <w:p w14:paraId="19812B38" w14:textId="77777777" w:rsidR="00D02942" w:rsidRPr="001F760F" w:rsidRDefault="00D02942" w:rsidP="00D53A72">
            <w:pPr>
              <w:pStyle w:val="LndNormale1"/>
              <w:textAlignment w:val="baseline"/>
              <w:rPr>
                <w:color w:val="002060"/>
                <w:sz w:val="20"/>
              </w:rPr>
            </w:pPr>
            <w:r w:rsidRPr="001F760F">
              <w:rPr>
                <w:color w:val="002060"/>
                <w:sz w:val="20"/>
              </w:rPr>
              <w:t>VALLE INDIANI ABRA THIA</w:t>
            </w:r>
          </w:p>
        </w:tc>
        <w:tc>
          <w:tcPr>
            <w:tcW w:w="1272" w:type="dxa"/>
          </w:tcPr>
          <w:p w14:paraId="0B63D1B9" w14:textId="77777777" w:rsidR="00D02942" w:rsidRPr="001F760F" w:rsidRDefault="00D02942" w:rsidP="00D53A72">
            <w:pPr>
              <w:pStyle w:val="LndNormale1"/>
              <w:textAlignment w:val="baseline"/>
              <w:rPr>
                <w:color w:val="002060"/>
                <w:sz w:val="20"/>
              </w:rPr>
            </w:pPr>
            <w:r w:rsidRPr="001F760F">
              <w:rPr>
                <w:color w:val="002060"/>
                <w:sz w:val="20"/>
              </w:rPr>
              <w:t>22.04.1985</w:t>
            </w:r>
          </w:p>
        </w:tc>
        <w:tc>
          <w:tcPr>
            <w:tcW w:w="1182" w:type="dxa"/>
          </w:tcPr>
          <w:p w14:paraId="0F715989" w14:textId="77777777" w:rsidR="00D02942" w:rsidRPr="001F760F" w:rsidRDefault="00D02942" w:rsidP="00D53A72">
            <w:pPr>
              <w:pStyle w:val="LndNormale1"/>
              <w:textAlignment w:val="baseline"/>
              <w:rPr>
                <w:color w:val="002060"/>
                <w:sz w:val="20"/>
              </w:rPr>
            </w:pPr>
            <w:r w:rsidRPr="001F760F">
              <w:rPr>
                <w:color w:val="002060"/>
                <w:sz w:val="20"/>
              </w:rPr>
              <w:t>75969</w:t>
            </w:r>
          </w:p>
        </w:tc>
        <w:tc>
          <w:tcPr>
            <w:tcW w:w="3477" w:type="dxa"/>
          </w:tcPr>
          <w:p w14:paraId="0A84A082" w14:textId="77777777" w:rsidR="00D02942" w:rsidRPr="001F760F" w:rsidRDefault="00D02942" w:rsidP="00D53A72">
            <w:pPr>
              <w:pStyle w:val="LndNormale1"/>
              <w:textAlignment w:val="baseline"/>
              <w:rPr>
                <w:color w:val="002060"/>
                <w:sz w:val="20"/>
                <w:lang w:val="en-US"/>
              </w:rPr>
            </w:pPr>
            <w:r w:rsidRPr="001F760F">
              <w:rPr>
                <w:color w:val="002060"/>
                <w:sz w:val="20"/>
                <w:lang w:val="en-US"/>
              </w:rPr>
              <w:t>U.S.D. SANGIORGESE M.RUBBIA</w:t>
            </w:r>
          </w:p>
        </w:tc>
      </w:tr>
      <w:tr w:rsidR="00D02942" w:rsidRPr="001F760F" w14:paraId="761D07E2" w14:textId="77777777" w:rsidTr="00D53A72">
        <w:tc>
          <w:tcPr>
            <w:tcW w:w="1264" w:type="dxa"/>
          </w:tcPr>
          <w:p w14:paraId="4A19139D" w14:textId="77777777" w:rsidR="00D02942" w:rsidRPr="001F760F" w:rsidRDefault="00D02942" w:rsidP="00D53A72">
            <w:pPr>
              <w:pStyle w:val="LndNormale1"/>
              <w:textAlignment w:val="baseline"/>
              <w:rPr>
                <w:color w:val="002060"/>
                <w:sz w:val="20"/>
                <w:lang w:val="en-US"/>
              </w:rPr>
            </w:pPr>
            <w:r w:rsidRPr="001F760F">
              <w:rPr>
                <w:color w:val="002060"/>
                <w:sz w:val="20"/>
                <w:lang w:val="en-US"/>
              </w:rPr>
              <w:t>3874183</w:t>
            </w:r>
          </w:p>
        </w:tc>
        <w:tc>
          <w:tcPr>
            <w:tcW w:w="2717" w:type="dxa"/>
          </w:tcPr>
          <w:p w14:paraId="3F1240D5" w14:textId="77777777" w:rsidR="00D02942" w:rsidRPr="001F760F" w:rsidRDefault="00D02942" w:rsidP="00D53A72">
            <w:pPr>
              <w:pStyle w:val="LndNormale1"/>
              <w:textAlignment w:val="baseline"/>
              <w:rPr>
                <w:color w:val="002060"/>
                <w:sz w:val="20"/>
                <w:lang w:val="en-US"/>
              </w:rPr>
            </w:pPr>
            <w:r w:rsidRPr="001F760F">
              <w:rPr>
                <w:color w:val="002060"/>
                <w:sz w:val="20"/>
                <w:lang w:val="en-US"/>
              </w:rPr>
              <w:t>BUGARI FILIPPO</w:t>
            </w:r>
          </w:p>
        </w:tc>
        <w:tc>
          <w:tcPr>
            <w:tcW w:w="1272" w:type="dxa"/>
          </w:tcPr>
          <w:p w14:paraId="3A4DFA34" w14:textId="77777777" w:rsidR="00D02942" w:rsidRPr="001F760F" w:rsidRDefault="00D02942" w:rsidP="00D53A72">
            <w:pPr>
              <w:pStyle w:val="LndNormale1"/>
              <w:textAlignment w:val="baseline"/>
              <w:rPr>
                <w:color w:val="002060"/>
                <w:sz w:val="20"/>
                <w:lang w:val="en-US"/>
              </w:rPr>
            </w:pPr>
            <w:r w:rsidRPr="001F760F">
              <w:rPr>
                <w:color w:val="002060"/>
                <w:sz w:val="20"/>
                <w:lang w:val="en-US"/>
              </w:rPr>
              <w:t>05.06.1995</w:t>
            </w:r>
          </w:p>
        </w:tc>
        <w:tc>
          <w:tcPr>
            <w:tcW w:w="1182" w:type="dxa"/>
          </w:tcPr>
          <w:p w14:paraId="5C847A06" w14:textId="77777777" w:rsidR="00D02942" w:rsidRPr="001F760F" w:rsidRDefault="00D02942" w:rsidP="00D53A72">
            <w:pPr>
              <w:pStyle w:val="LndNormale1"/>
              <w:textAlignment w:val="baseline"/>
              <w:rPr>
                <w:color w:val="002060"/>
                <w:sz w:val="20"/>
                <w:lang w:val="en-US"/>
              </w:rPr>
            </w:pPr>
            <w:r w:rsidRPr="001F760F">
              <w:rPr>
                <w:color w:val="002060"/>
                <w:sz w:val="20"/>
                <w:lang w:val="en-US"/>
              </w:rPr>
              <w:t>700526</w:t>
            </w:r>
          </w:p>
        </w:tc>
        <w:tc>
          <w:tcPr>
            <w:tcW w:w="3477" w:type="dxa"/>
          </w:tcPr>
          <w:p w14:paraId="614A2FEA" w14:textId="77777777" w:rsidR="00D02942" w:rsidRPr="001F760F" w:rsidRDefault="00D02942" w:rsidP="00D53A72">
            <w:pPr>
              <w:pStyle w:val="LndNormale1"/>
              <w:textAlignment w:val="baseline"/>
              <w:rPr>
                <w:color w:val="002060"/>
                <w:sz w:val="20"/>
                <w:lang w:val="es-ES"/>
              </w:rPr>
            </w:pPr>
            <w:r w:rsidRPr="001F760F">
              <w:rPr>
                <w:color w:val="002060"/>
                <w:sz w:val="20"/>
                <w:lang w:val="es-ES"/>
              </w:rPr>
              <w:t>A.S.D. FUTSAL ANCONA</w:t>
            </w:r>
          </w:p>
        </w:tc>
      </w:tr>
      <w:bookmarkEnd w:id="9"/>
    </w:tbl>
    <w:p w14:paraId="40941CA2" w14:textId="77777777" w:rsidR="00D02942" w:rsidRDefault="00D02942" w:rsidP="00B1393C">
      <w:pPr>
        <w:pStyle w:val="LndNormale1"/>
        <w:rPr>
          <w:color w:val="002060"/>
          <w:lang w:val="es-ES"/>
        </w:rPr>
      </w:pPr>
    </w:p>
    <w:p w14:paraId="3A47D485" w14:textId="77777777" w:rsidR="00D02942" w:rsidRPr="001F166E" w:rsidRDefault="00D02942" w:rsidP="00D02942">
      <w:pPr>
        <w:pStyle w:val="LndNormale1"/>
        <w:rPr>
          <w:b/>
          <w:color w:val="002060"/>
        </w:rPr>
      </w:pPr>
      <w:r w:rsidRPr="001F16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1F760F">
        <w:rPr>
          <w:color w:val="002060"/>
        </w:rPr>
        <w:t>si dichiara</w:t>
      </w:r>
      <w:r>
        <w:rPr>
          <w:color w:val="002060"/>
        </w:rPr>
        <w:t>no</w:t>
      </w:r>
      <w:r w:rsidRPr="001F760F">
        <w:rPr>
          <w:color w:val="002060"/>
        </w:rPr>
        <w:t xml:space="preserve"> svincolat</w:t>
      </w:r>
      <w:r>
        <w:rPr>
          <w:color w:val="002060"/>
        </w:rPr>
        <w:t>i</w:t>
      </w:r>
      <w:r w:rsidRPr="001F760F">
        <w:rPr>
          <w:color w:val="002060"/>
        </w:rPr>
        <w:t xml:space="preserve"> i seguent</w:t>
      </w:r>
      <w:r>
        <w:rPr>
          <w:color w:val="002060"/>
        </w:rPr>
        <w:t>i</w:t>
      </w:r>
      <w:r w:rsidRPr="001F760F">
        <w:rPr>
          <w:color w:val="002060"/>
        </w:rPr>
        <w:t xml:space="preserve"> calciator</w:t>
      </w:r>
      <w:r>
        <w:rPr>
          <w:color w:val="002060"/>
        </w:rPr>
        <w:t>i</w:t>
      </w:r>
      <w:r w:rsidRPr="001F760F">
        <w:rPr>
          <w:color w:val="002060"/>
        </w:rPr>
        <w:t xml:space="preserve"> </w:t>
      </w:r>
      <w:r w:rsidRPr="001F166E">
        <w:rPr>
          <w:color w:val="002060"/>
        </w:rPr>
        <w:t xml:space="preserve">a decorrere dal </w:t>
      </w:r>
      <w:r w:rsidRPr="001F166E">
        <w:rPr>
          <w:b/>
          <w:color w:val="002060"/>
        </w:rPr>
        <w:t>13.01.2025:</w:t>
      </w:r>
    </w:p>
    <w:tbl>
      <w:tblPr>
        <w:tblStyle w:val="Grigliatabella"/>
        <w:tblW w:w="0" w:type="auto"/>
        <w:tblLook w:val="04A0" w:firstRow="1" w:lastRow="0" w:firstColumn="1" w:lastColumn="0" w:noHBand="0" w:noVBand="1"/>
      </w:tblPr>
      <w:tblGrid>
        <w:gridCol w:w="1264"/>
        <w:gridCol w:w="2717"/>
        <w:gridCol w:w="1272"/>
        <w:gridCol w:w="1182"/>
        <w:gridCol w:w="3477"/>
      </w:tblGrid>
      <w:tr w:rsidR="00D02942" w:rsidRPr="001F166E" w14:paraId="70E8C295" w14:textId="77777777" w:rsidTr="00D53A72">
        <w:tc>
          <w:tcPr>
            <w:tcW w:w="1264" w:type="dxa"/>
            <w:tcBorders>
              <w:top w:val="single" w:sz="4" w:space="0" w:color="auto"/>
              <w:left w:val="single" w:sz="4" w:space="0" w:color="auto"/>
              <w:bottom w:val="single" w:sz="4" w:space="0" w:color="auto"/>
              <w:right w:val="single" w:sz="4" w:space="0" w:color="auto"/>
            </w:tcBorders>
            <w:hideMark/>
          </w:tcPr>
          <w:p w14:paraId="70B0B8AC" w14:textId="77777777" w:rsidR="00D02942" w:rsidRPr="001F166E" w:rsidRDefault="00D02942" w:rsidP="00D53A72">
            <w:pPr>
              <w:pStyle w:val="LndNormale1"/>
              <w:jc w:val="center"/>
              <w:textAlignment w:val="baseline"/>
              <w:rPr>
                <w:b/>
                <w:color w:val="002060"/>
              </w:rPr>
            </w:pPr>
            <w:r w:rsidRPr="001F166E">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6A98DD4" w14:textId="77777777" w:rsidR="00D02942" w:rsidRPr="001F166E" w:rsidRDefault="00D02942" w:rsidP="00D53A72">
            <w:pPr>
              <w:pStyle w:val="LndNormale1"/>
              <w:jc w:val="center"/>
              <w:textAlignment w:val="baseline"/>
              <w:rPr>
                <w:b/>
                <w:color w:val="002060"/>
              </w:rPr>
            </w:pPr>
            <w:r w:rsidRPr="001F166E">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1B2D4DB" w14:textId="77777777" w:rsidR="00D02942" w:rsidRPr="001F166E" w:rsidRDefault="00D02942" w:rsidP="00D53A72">
            <w:pPr>
              <w:pStyle w:val="LndNormale1"/>
              <w:jc w:val="center"/>
              <w:textAlignment w:val="baseline"/>
              <w:rPr>
                <w:b/>
                <w:color w:val="002060"/>
              </w:rPr>
            </w:pPr>
            <w:r w:rsidRPr="001F166E">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49CC367" w14:textId="77777777" w:rsidR="00D02942" w:rsidRPr="001F166E" w:rsidRDefault="00D02942" w:rsidP="00D53A72">
            <w:pPr>
              <w:pStyle w:val="LndNormale1"/>
              <w:jc w:val="center"/>
              <w:textAlignment w:val="baseline"/>
              <w:rPr>
                <w:b/>
                <w:color w:val="002060"/>
              </w:rPr>
            </w:pPr>
            <w:r w:rsidRPr="001F166E">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D012B59" w14:textId="77777777" w:rsidR="00D02942" w:rsidRPr="001F166E" w:rsidRDefault="00D02942" w:rsidP="00D53A72">
            <w:pPr>
              <w:pStyle w:val="LndNormale1"/>
              <w:jc w:val="center"/>
              <w:textAlignment w:val="baseline"/>
              <w:rPr>
                <w:b/>
                <w:color w:val="002060"/>
              </w:rPr>
            </w:pPr>
            <w:r w:rsidRPr="001F166E">
              <w:rPr>
                <w:b/>
                <w:color w:val="002060"/>
              </w:rPr>
              <w:t>Società</w:t>
            </w:r>
          </w:p>
        </w:tc>
      </w:tr>
      <w:tr w:rsidR="00D02942" w:rsidRPr="001F166E" w14:paraId="30EF6C1D" w14:textId="77777777" w:rsidTr="00D53A72">
        <w:tc>
          <w:tcPr>
            <w:tcW w:w="1264" w:type="dxa"/>
          </w:tcPr>
          <w:p w14:paraId="2C7DB262" w14:textId="77777777" w:rsidR="00D02942" w:rsidRPr="001F166E" w:rsidRDefault="00D02942" w:rsidP="00D53A72">
            <w:pPr>
              <w:pStyle w:val="LndNormale1"/>
              <w:textAlignment w:val="baseline"/>
              <w:rPr>
                <w:color w:val="002060"/>
                <w:sz w:val="20"/>
              </w:rPr>
            </w:pPr>
            <w:r w:rsidRPr="001F166E">
              <w:rPr>
                <w:color w:val="002060"/>
                <w:sz w:val="20"/>
              </w:rPr>
              <w:t>4240760</w:t>
            </w:r>
          </w:p>
        </w:tc>
        <w:tc>
          <w:tcPr>
            <w:tcW w:w="2717" w:type="dxa"/>
          </w:tcPr>
          <w:p w14:paraId="6D3134F0" w14:textId="77777777" w:rsidR="00D02942" w:rsidRPr="001F166E" w:rsidRDefault="00D02942" w:rsidP="00D53A72">
            <w:pPr>
              <w:pStyle w:val="LndNormale1"/>
              <w:textAlignment w:val="baseline"/>
              <w:rPr>
                <w:color w:val="002060"/>
                <w:sz w:val="20"/>
              </w:rPr>
            </w:pPr>
            <w:r w:rsidRPr="001F166E">
              <w:rPr>
                <w:color w:val="002060"/>
                <w:sz w:val="20"/>
              </w:rPr>
              <w:t>FICHERA SIMONE</w:t>
            </w:r>
          </w:p>
        </w:tc>
        <w:tc>
          <w:tcPr>
            <w:tcW w:w="1272" w:type="dxa"/>
          </w:tcPr>
          <w:p w14:paraId="13C8C524" w14:textId="77777777" w:rsidR="00D02942" w:rsidRPr="001F166E" w:rsidRDefault="00D02942" w:rsidP="00D53A72">
            <w:pPr>
              <w:pStyle w:val="LndNormale1"/>
              <w:textAlignment w:val="baseline"/>
              <w:rPr>
                <w:color w:val="002060"/>
                <w:sz w:val="20"/>
              </w:rPr>
            </w:pPr>
            <w:r w:rsidRPr="001F166E">
              <w:rPr>
                <w:color w:val="002060"/>
                <w:sz w:val="20"/>
              </w:rPr>
              <w:t>29.01.2008</w:t>
            </w:r>
          </w:p>
        </w:tc>
        <w:tc>
          <w:tcPr>
            <w:tcW w:w="1182" w:type="dxa"/>
          </w:tcPr>
          <w:p w14:paraId="183FA390" w14:textId="77777777" w:rsidR="00D02942" w:rsidRPr="001F166E" w:rsidRDefault="00D02942" w:rsidP="00D53A72">
            <w:pPr>
              <w:pStyle w:val="LndNormale1"/>
              <w:textAlignment w:val="baseline"/>
              <w:rPr>
                <w:color w:val="002060"/>
                <w:sz w:val="20"/>
              </w:rPr>
            </w:pPr>
            <w:r w:rsidRPr="001F166E">
              <w:rPr>
                <w:color w:val="002060"/>
                <w:sz w:val="20"/>
              </w:rPr>
              <w:t>700542</w:t>
            </w:r>
          </w:p>
        </w:tc>
        <w:tc>
          <w:tcPr>
            <w:tcW w:w="3477" w:type="dxa"/>
          </w:tcPr>
          <w:p w14:paraId="5C72889A" w14:textId="77777777" w:rsidR="00D02942" w:rsidRPr="001F166E" w:rsidRDefault="00D02942" w:rsidP="00D53A72">
            <w:pPr>
              <w:pStyle w:val="LndNormale1"/>
              <w:textAlignment w:val="baseline"/>
              <w:rPr>
                <w:color w:val="002060"/>
                <w:sz w:val="20"/>
              </w:rPr>
            </w:pPr>
            <w:r w:rsidRPr="001F166E">
              <w:rPr>
                <w:color w:val="002060"/>
                <w:sz w:val="20"/>
              </w:rPr>
              <w:t>A.D.P. SANTA MARIA APPARENTE</w:t>
            </w:r>
          </w:p>
        </w:tc>
      </w:tr>
      <w:tr w:rsidR="00D02942" w:rsidRPr="001F166E" w14:paraId="6FC6B71A" w14:textId="77777777" w:rsidTr="00D53A72">
        <w:tc>
          <w:tcPr>
            <w:tcW w:w="1264" w:type="dxa"/>
          </w:tcPr>
          <w:p w14:paraId="6C136B26" w14:textId="77777777" w:rsidR="00D02942" w:rsidRPr="001F166E" w:rsidRDefault="00D02942" w:rsidP="00D53A72">
            <w:pPr>
              <w:pStyle w:val="LndNormale1"/>
              <w:textAlignment w:val="baseline"/>
              <w:rPr>
                <w:color w:val="002060"/>
                <w:sz w:val="20"/>
              </w:rPr>
            </w:pPr>
            <w:r w:rsidRPr="001F166E">
              <w:rPr>
                <w:color w:val="002060"/>
                <w:sz w:val="20"/>
              </w:rPr>
              <w:t>3895999</w:t>
            </w:r>
          </w:p>
        </w:tc>
        <w:tc>
          <w:tcPr>
            <w:tcW w:w="2717" w:type="dxa"/>
          </w:tcPr>
          <w:p w14:paraId="4002901C" w14:textId="77777777" w:rsidR="00D02942" w:rsidRPr="001F166E" w:rsidRDefault="00D02942" w:rsidP="00D53A72">
            <w:pPr>
              <w:pStyle w:val="LndNormale1"/>
              <w:textAlignment w:val="baseline"/>
              <w:rPr>
                <w:color w:val="002060"/>
                <w:sz w:val="20"/>
              </w:rPr>
            </w:pPr>
            <w:r w:rsidRPr="001F166E">
              <w:rPr>
                <w:color w:val="002060"/>
                <w:sz w:val="20"/>
              </w:rPr>
              <w:t>MORETTI DANNY</w:t>
            </w:r>
          </w:p>
        </w:tc>
        <w:tc>
          <w:tcPr>
            <w:tcW w:w="1272" w:type="dxa"/>
          </w:tcPr>
          <w:p w14:paraId="3D5F4D07" w14:textId="77777777" w:rsidR="00D02942" w:rsidRPr="001F166E" w:rsidRDefault="00D02942" w:rsidP="00D53A72">
            <w:pPr>
              <w:pStyle w:val="LndNormale1"/>
              <w:textAlignment w:val="baseline"/>
              <w:rPr>
                <w:color w:val="002060"/>
                <w:sz w:val="20"/>
              </w:rPr>
            </w:pPr>
            <w:r w:rsidRPr="001F166E">
              <w:rPr>
                <w:color w:val="002060"/>
                <w:sz w:val="20"/>
              </w:rPr>
              <w:t>06.07.1985</w:t>
            </w:r>
          </w:p>
        </w:tc>
        <w:tc>
          <w:tcPr>
            <w:tcW w:w="1182" w:type="dxa"/>
          </w:tcPr>
          <w:p w14:paraId="0C1ACAA1" w14:textId="77777777" w:rsidR="00D02942" w:rsidRPr="001F166E" w:rsidRDefault="00D02942" w:rsidP="00D53A72">
            <w:pPr>
              <w:pStyle w:val="LndNormale1"/>
              <w:textAlignment w:val="baseline"/>
              <w:rPr>
                <w:color w:val="002060"/>
                <w:sz w:val="20"/>
              </w:rPr>
            </w:pPr>
            <w:r w:rsidRPr="001F166E">
              <w:rPr>
                <w:color w:val="002060"/>
                <w:sz w:val="20"/>
              </w:rPr>
              <w:t>700542</w:t>
            </w:r>
          </w:p>
        </w:tc>
        <w:tc>
          <w:tcPr>
            <w:tcW w:w="3477" w:type="dxa"/>
          </w:tcPr>
          <w:p w14:paraId="7ADC4818" w14:textId="77777777" w:rsidR="00D02942" w:rsidRPr="001F166E" w:rsidRDefault="00D02942" w:rsidP="00D53A72">
            <w:pPr>
              <w:pStyle w:val="LndNormale1"/>
              <w:textAlignment w:val="baseline"/>
              <w:rPr>
                <w:color w:val="002060"/>
                <w:sz w:val="20"/>
              </w:rPr>
            </w:pPr>
            <w:r w:rsidRPr="001F166E">
              <w:rPr>
                <w:color w:val="002060"/>
                <w:sz w:val="20"/>
              </w:rPr>
              <w:t>A.D.P. SANTA MARIA APPARENTE</w:t>
            </w:r>
          </w:p>
        </w:tc>
      </w:tr>
    </w:tbl>
    <w:p w14:paraId="356B6059" w14:textId="77777777" w:rsidR="00D02942" w:rsidRPr="001F166E" w:rsidRDefault="00D02942" w:rsidP="00D02942">
      <w:pPr>
        <w:pStyle w:val="LndNormale1"/>
        <w:rPr>
          <w:color w:val="002060"/>
        </w:rPr>
      </w:pPr>
    </w:p>
    <w:p w14:paraId="735C1291" w14:textId="77777777" w:rsidR="00D02942" w:rsidRPr="001F166E" w:rsidRDefault="00D02942" w:rsidP="00D02942">
      <w:pPr>
        <w:pStyle w:val="LndNormale1"/>
        <w:rPr>
          <w:b/>
          <w:color w:val="002060"/>
        </w:rPr>
      </w:pPr>
      <w:bookmarkStart w:id="10" w:name="_Toc186723952"/>
      <w:bookmarkStart w:id="11" w:name="_Hlk187329235"/>
      <w:r w:rsidRPr="001F166E">
        <w:rPr>
          <w:color w:val="002060"/>
        </w:rPr>
        <w:t xml:space="preserve">Secondo quanto previsto dall’art. 117 Bis delle NOIF per la risoluzione del rapporto contrattuale di lavoro sportivo o di apprendistato con calciatori/calciatrici non professionisti/e, “Giovani Dilettanti”, </w:t>
      </w:r>
      <w:r w:rsidRPr="001F166E">
        <w:rPr>
          <w:color w:val="002060"/>
        </w:rPr>
        <w:lastRenderedPageBreak/>
        <w:t xml:space="preserve">“giovani di Serie” e dei calciatori/calciatrici di calcio a 5, vista la documentazione trasmessa al Comitato Regionale Marche, </w:t>
      </w:r>
      <w:r w:rsidRPr="001F760F">
        <w:rPr>
          <w:color w:val="002060"/>
        </w:rPr>
        <w:t>si dichiara</w:t>
      </w:r>
      <w:r>
        <w:rPr>
          <w:color w:val="002060"/>
        </w:rPr>
        <w:t>no</w:t>
      </w:r>
      <w:r w:rsidRPr="001F760F">
        <w:rPr>
          <w:color w:val="002060"/>
        </w:rPr>
        <w:t xml:space="preserve"> svincolat</w:t>
      </w:r>
      <w:r>
        <w:rPr>
          <w:color w:val="002060"/>
        </w:rPr>
        <w:t>i</w:t>
      </w:r>
      <w:r w:rsidRPr="001F760F">
        <w:rPr>
          <w:color w:val="002060"/>
        </w:rPr>
        <w:t xml:space="preserve"> i seguent</w:t>
      </w:r>
      <w:r>
        <w:rPr>
          <w:color w:val="002060"/>
        </w:rPr>
        <w:t>i</w:t>
      </w:r>
      <w:r w:rsidRPr="001F760F">
        <w:rPr>
          <w:color w:val="002060"/>
        </w:rPr>
        <w:t xml:space="preserve"> calciator</w:t>
      </w:r>
      <w:r>
        <w:rPr>
          <w:color w:val="002060"/>
        </w:rPr>
        <w:t>i</w:t>
      </w:r>
      <w:r w:rsidRPr="001F760F">
        <w:rPr>
          <w:color w:val="002060"/>
        </w:rPr>
        <w:t xml:space="preserve"> </w:t>
      </w:r>
      <w:r w:rsidRPr="001F166E">
        <w:rPr>
          <w:color w:val="002060"/>
        </w:rPr>
        <w:t xml:space="preserve">a decorrere dal </w:t>
      </w:r>
      <w:r w:rsidRPr="001F166E">
        <w:rPr>
          <w:b/>
          <w:color w:val="002060"/>
        </w:rPr>
        <w:t>16.01.2025:</w:t>
      </w:r>
    </w:p>
    <w:tbl>
      <w:tblPr>
        <w:tblStyle w:val="Grigliatabella"/>
        <w:tblW w:w="0" w:type="auto"/>
        <w:tblLook w:val="04A0" w:firstRow="1" w:lastRow="0" w:firstColumn="1" w:lastColumn="0" w:noHBand="0" w:noVBand="1"/>
      </w:tblPr>
      <w:tblGrid>
        <w:gridCol w:w="1264"/>
        <w:gridCol w:w="2717"/>
        <w:gridCol w:w="1272"/>
        <w:gridCol w:w="1182"/>
        <w:gridCol w:w="3477"/>
      </w:tblGrid>
      <w:tr w:rsidR="00D02942" w:rsidRPr="001F166E" w14:paraId="23AA103A" w14:textId="77777777" w:rsidTr="00D53A72">
        <w:tc>
          <w:tcPr>
            <w:tcW w:w="1264" w:type="dxa"/>
            <w:tcBorders>
              <w:top w:val="single" w:sz="4" w:space="0" w:color="auto"/>
              <w:left w:val="single" w:sz="4" w:space="0" w:color="auto"/>
              <w:bottom w:val="single" w:sz="4" w:space="0" w:color="auto"/>
              <w:right w:val="single" w:sz="4" w:space="0" w:color="auto"/>
            </w:tcBorders>
            <w:hideMark/>
          </w:tcPr>
          <w:p w14:paraId="2E413585" w14:textId="77777777" w:rsidR="00D02942" w:rsidRPr="001F166E" w:rsidRDefault="00D02942" w:rsidP="00D53A72">
            <w:pPr>
              <w:pStyle w:val="LndNormale1"/>
              <w:jc w:val="center"/>
              <w:textAlignment w:val="baseline"/>
              <w:rPr>
                <w:b/>
                <w:color w:val="002060"/>
              </w:rPr>
            </w:pPr>
            <w:r w:rsidRPr="001F166E">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6AEF813" w14:textId="77777777" w:rsidR="00D02942" w:rsidRPr="001F166E" w:rsidRDefault="00D02942" w:rsidP="00D53A72">
            <w:pPr>
              <w:pStyle w:val="LndNormale1"/>
              <w:jc w:val="center"/>
              <w:textAlignment w:val="baseline"/>
              <w:rPr>
                <w:b/>
                <w:color w:val="002060"/>
              </w:rPr>
            </w:pPr>
            <w:r w:rsidRPr="001F166E">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16FB2B0" w14:textId="77777777" w:rsidR="00D02942" w:rsidRPr="001F166E" w:rsidRDefault="00D02942" w:rsidP="00D53A72">
            <w:pPr>
              <w:pStyle w:val="LndNormale1"/>
              <w:jc w:val="center"/>
              <w:textAlignment w:val="baseline"/>
              <w:rPr>
                <w:b/>
                <w:color w:val="002060"/>
              </w:rPr>
            </w:pPr>
            <w:r w:rsidRPr="001F166E">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26F635" w14:textId="77777777" w:rsidR="00D02942" w:rsidRPr="001F166E" w:rsidRDefault="00D02942" w:rsidP="00D53A72">
            <w:pPr>
              <w:pStyle w:val="LndNormale1"/>
              <w:jc w:val="center"/>
              <w:textAlignment w:val="baseline"/>
              <w:rPr>
                <w:b/>
                <w:color w:val="002060"/>
              </w:rPr>
            </w:pPr>
            <w:r w:rsidRPr="001F166E">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2C03B28" w14:textId="77777777" w:rsidR="00D02942" w:rsidRPr="001F166E" w:rsidRDefault="00D02942" w:rsidP="00D53A72">
            <w:pPr>
              <w:pStyle w:val="LndNormale1"/>
              <w:jc w:val="center"/>
              <w:textAlignment w:val="baseline"/>
              <w:rPr>
                <w:b/>
                <w:color w:val="002060"/>
              </w:rPr>
            </w:pPr>
            <w:r w:rsidRPr="001F166E">
              <w:rPr>
                <w:b/>
                <w:color w:val="002060"/>
              </w:rPr>
              <w:t>Società</w:t>
            </w:r>
          </w:p>
        </w:tc>
      </w:tr>
      <w:tr w:rsidR="00D02942" w:rsidRPr="001F166E" w14:paraId="61060533" w14:textId="77777777" w:rsidTr="00D53A72">
        <w:tc>
          <w:tcPr>
            <w:tcW w:w="1264" w:type="dxa"/>
          </w:tcPr>
          <w:p w14:paraId="4E3D385F" w14:textId="77777777" w:rsidR="00D02942" w:rsidRPr="001F166E" w:rsidRDefault="00D02942" w:rsidP="00D53A72">
            <w:pPr>
              <w:pStyle w:val="LndNormale1"/>
              <w:textAlignment w:val="baseline"/>
              <w:rPr>
                <w:color w:val="002060"/>
                <w:sz w:val="20"/>
              </w:rPr>
            </w:pPr>
            <w:r w:rsidRPr="001F166E">
              <w:rPr>
                <w:color w:val="002060"/>
                <w:sz w:val="20"/>
              </w:rPr>
              <w:t>1098168</w:t>
            </w:r>
          </w:p>
        </w:tc>
        <w:tc>
          <w:tcPr>
            <w:tcW w:w="2717" w:type="dxa"/>
          </w:tcPr>
          <w:p w14:paraId="1DA860F1" w14:textId="77777777" w:rsidR="00D02942" w:rsidRPr="001F166E" w:rsidRDefault="00D02942" w:rsidP="00D53A72">
            <w:pPr>
              <w:pStyle w:val="LndNormale1"/>
              <w:textAlignment w:val="baseline"/>
              <w:rPr>
                <w:color w:val="002060"/>
                <w:sz w:val="20"/>
              </w:rPr>
            </w:pPr>
            <w:r w:rsidRPr="001F166E">
              <w:rPr>
                <w:color w:val="002060"/>
                <w:sz w:val="20"/>
              </w:rPr>
              <w:t>DOMININO NICOLAS</w:t>
            </w:r>
          </w:p>
        </w:tc>
        <w:tc>
          <w:tcPr>
            <w:tcW w:w="1272" w:type="dxa"/>
          </w:tcPr>
          <w:p w14:paraId="5F9BBB84" w14:textId="77777777" w:rsidR="00D02942" w:rsidRPr="001F166E" w:rsidRDefault="00D02942" w:rsidP="00D53A72">
            <w:pPr>
              <w:pStyle w:val="LndNormale1"/>
              <w:textAlignment w:val="baseline"/>
              <w:rPr>
                <w:color w:val="002060"/>
                <w:sz w:val="20"/>
              </w:rPr>
            </w:pPr>
            <w:r w:rsidRPr="001F166E">
              <w:rPr>
                <w:color w:val="002060"/>
                <w:sz w:val="20"/>
              </w:rPr>
              <w:t>23.02.2006</w:t>
            </w:r>
          </w:p>
        </w:tc>
        <w:tc>
          <w:tcPr>
            <w:tcW w:w="1182" w:type="dxa"/>
          </w:tcPr>
          <w:p w14:paraId="7475991B" w14:textId="77777777" w:rsidR="00D02942" w:rsidRPr="001F166E" w:rsidRDefault="00D02942" w:rsidP="00D53A72">
            <w:pPr>
              <w:pStyle w:val="LndNormale1"/>
              <w:textAlignment w:val="baseline"/>
              <w:rPr>
                <w:color w:val="002060"/>
                <w:sz w:val="20"/>
              </w:rPr>
            </w:pPr>
            <w:r w:rsidRPr="001F166E">
              <w:rPr>
                <w:color w:val="002060"/>
                <w:sz w:val="20"/>
              </w:rPr>
              <w:t>937908</w:t>
            </w:r>
          </w:p>
        </w:tc>
        <w:tc>
          <w:tcPr>
            <w:tcW w:w="3477" w:type="dxa"/>
          </w:tcPr>
          <w:p w14:paraId="5E7F9F10" w14:textId="77777777" w:rsidR="00D02942" w:rsidRPr="001F166E" w:rsidRDefault="00D02942" w:rsidP="00D53A72">
            <w:pPr>
              <w:pStyle w:val="LndNormale1"/>
              <w:textAlignment w:val="baseline"/>
              <w:rPr>
                <w:color w:val="002060"/>
                <w:sz w:val="20"/>
              </w:rPr>
            </w:pPr>
            <w:r w:rsidRPr="001F166E">
              <w:rPr>
                <w:color w:val="002060"/>
                <w:sz w:val="20"/>
              </w:rPr>
              <w:t>U.S. TOLENTINO 1919 SSDARL</w:t>
            </w:r>
          </w:p>
        </w:tc>
      </w:tr>
      <w:tr w:rsidR="00D02942" w:rsidRPr="001F166E" w14:paraId="55157FCE" w14:textId="77777777" w:rsidTr="00D53A72">
        <w:tc>
          <w:tcPr>
            <w:tcW w:w="1264" w:type="dxa"/>
          </w:tcPr>
          <w:p w14:paraId="3F024DF1" w14:textId="77777777" w:rsidR="00D02942" w:rsidRPr="001F166E" w:rsidRDefault="00D02942" w:rsidP="00D53A72">
            <w:pPr>
              <w:pStyle w:val="LndNormale1"/>
              <w:textAlignment w:val="baseline"/>
              <w:rPr>
                <w:color w:val="002060"/>
                <w:sz w:val="20"/>
              </w:rPr>
            </w:pPr>
            <w:r w:rsidRPr="001F166E">
              <w:rPr>
                <w:color w:val="002060"/>
                <w:sz w:val="20"/>
              </w:rPr>
              <w:t>2041109</w:t>
            </w:r>
          </w:p>
        </w:tc>
        <w:tc>
          <w:tcPr>
            <w:tcW w:w="2717" w:type="dxa"/>
          </w:tcPr>
          <w:p w14:paraId="5674FD47" w14:textId="77777777" w:rsidR="00D02942" w:rsidRPr="001F166E" w:rsidRDefault="00D02942" w:rsidP="00D53A72">
            <w:pPr>
              <w:pStyle w:val="LndNormale1"/>
              <w:textAlignment w:val="baseline"/>
              <w:rPr>
                <w:color w:val="002060"/>
                <w:sz w:val="20"/>
              </w:rPr>
            </w:pPr>
            <w:r w:rsidRPr="001F166E">
              <w:rPr>
                <w:color w:val="002060"/>
                <w:sz w:val="20"/>
              </w:rPr>
              <w:t>TESTICCIOLI ALESSANDR</w:t>
            </w:r>
          </w:p>
        </w:tc>
        <w:tc>
          <w:tcPr>
            <w:tcW w:w="1272" w:type="dxa"/>
          </w:tcPr>
          <w:p w14:paraId="612567C1" w14:textId="77777777" w:rsidR="00D02942" w:rsidRPr="001F166E" w:rsidRDefault="00D02942" w:rsidP="00D53A72">
            <w:pPr>
              <w:pStyle w:val="LndNormale1"/>
              <w:textAlignment w:val="baseline"/>
              <w:rPr>
                <w:color w:val="002060"/>
                <w:sz w:val="20"/>
              </w:rPr>
            </w:pPr>
            <w:r w:rsidRPr="001F166E">
              <w:rPr>
                <w:color w:val="002060"/>
                <w:sz w:val="20"/>
              </w:rPr>
              <w:t>03.06.2006</w:t>
            </w:r>
          </w:p>
        </w:tc>
        <w:tc>
          <w:tcPr>
            <w:tcW w:w="1182" w:type="dxa"/>
          </w:tcPr>
          <w:p w14:paraId="730A4495" w14:textId="77777777" w:rsidR="00D02942" w:rsidRPr="001F166E" w:rsidRDefault="00D02942" w:rsidP="00D53A72">
            <w:pPr>
              <w:pStyle w:val="LndNormale1"/>
              <w:textAlignment w:val="baseline"/>
              <w:rPr>
                <w:color w:val="002060"/>
                <w:sz w:val="20"/>
              </w:rPr>
            </w:pPr>
            <w:r w:rsidRPr="001F166E">
              <w:rPr>
                <w:color w:val="002060"/>
                <w:sz w:val="20"/>
              </w:rPr>
              <w:t>937908</w:t>
            </w:r>
          </w:p>
        </w:tc>
        <w:tc>
          <w:tcPr>
            <w:tcW w:w="3477" w:type="dxa"/>
          </w:tcPr>
          <w:p w14:paraId="6BF5F06D" w14:textId="77777777" w:rsidR="00D02942" w:rsidRPr="001F166E" w:rsidRDefault="00D02942" w:rsidP="00D53A72">
            <w:pPr>
              <w:pStyle w:val="LndNormale1"/>
              <w:textAlignment w:val="baseline"/>
              <w:rPr>
                <w:color w:val="002060"/>
                <w:sz w:val="20"/>
              </w:rPr>
            </w:pPr>
            <w:r w:rsidRPr="001F166E">
              <w:rPr>
                <w:color w:val="002060"/>
                <w:sz w:val="20"/>
              </w:rPr>
              <w:t>U.S. TOLENTINO 1919 SSDARL</w:t>
            </w:r>
          </w:p>
        </w:tc>
      </w:tr>
      <w:tr w:rsidR="00D02942" w:rsidRPr="001F166E" w14:paraId="290EDFD1" w14:textId="77777777" w:rsidTr="00D53A72">
        <w:tc>
          <w:tcPr>
            <w:tcW w:w="1264" w:type="dxa"/>
          </w:tcPr>
          <w:p w14:paraId="34D4E591" w14:textId="77777777" w:rsidR="00D02942" w:rsidRPr="001F166E" w:rsidRDefault="00D02942" w:rsidP="00D53A72">
            <w:pPr>
              <w:pStyle w:val="LndNormale1"/>
              <w:textAlignment w:val="baseline"/>
              <w:rPr>
                <w:color w:val="002060"/>
                <w:sz w:val="20"/>
              </w:rPr>
            </w:pPr>
            <w:r w:rsidRPr="001F166E">
              <w:rPr>
                <w:color w:val="002060"/>
                <w:sz w:val="20"/>
              </w:rPr>
              <w:t>5820236</w:t>
            </w:r>
          </w:p>
        </w:tc>
        <w:tc>
          <w:tcPr>
            <w:tcW w:w="2717" w:type="dxa"/>
          </w:tcPr>
          <w:p w14:paraId="6677BC72" w14:textId="77777777" w:rsidR="00D02942" w:rsidRPr="001F166E" w:rsidRDefault="00D02942" w:rsidP="00D53A72">
            <w:pPr>
              <w:pStyle w:val="LndNormale1"/>
              <w:textAlignment w:val="baseline"/>
              <w:rPr>
                <w:color w:val="002060"/>
                <w:sz w:val="20"/>
              </w:rPr>
            </w:pPr>
            <w:r w:rsidRPr="001F166E">
              <w:rPr>
                <w:color w:val="002060"/>
                <w:sz w:val="20"/>
              </w:rPr>
              <w:t>MOUFANIN SOHAIL</w:t>
            </w:r>
          </w:p>
        </w:tc>
        <w:tc>
          <w:tcPr>
            <w:tcW w:w="1272" w:type="dxa"/>
          </w:tcPr>
          <w:p w14:paraId="1A855A47" w14:textId="77777777" w:rsidR="00D02942" w:rsidRPr="001F166E" w:rsidRDefault="00D02942" w:rsidP="00D53A72">
            <w:pPr>
              <w:pStyle w:val="LndNormale1"/>
              <w:textAlignment w:val="baseline"/>
              <w:rPr>
                <w:color w:val="002060"/>
                <w:sz w:val="20"/>
              </w:rPr>
            </w:pPr>
            <w:r w:rsidRPr="001F166E">
              <w:rPr>
                <w:color w:val="002060"/>
                <w:sz w:val="20"/>
              </w:rPr>
              <w:t>24.01.2001</w:t>
            </w:r>
          </w:p>
        </w:tc>
        <w:tc>
          <w:tcPr>
            <w:tcW w:w="1182" w:type="dxa"/>
          </w:tcPr>
          <w:p w14:paraId="08E508BF" w14:textId="77777777" w:rsidR="00D02942" w:rsidRPr="001F166E" w:rsidRDefault="00D02942" w:rsidP="00D53A72">
            <w:pPr>
              <w:pStyle w:val="LndNormale1"/>
              <w:textAlignment w:val="baseline"/>
              <w:rPr>
                <w:color w:val="002060"/>
                <w:sz w:val="20"/>
              </w:rPr>
            </w:pPr>
            <w:r w:rsidRPr="001F166E">
              <w:rPr>
                <w:color w:val="002060"/>
                <w:sz w:val="20"/>
              </w:rPr>
              <w:t>32090</w:t>
            </w:r>
          </w:p>
        </w:tc>
        <w:tc>
          <w:tcPr>
            <w:tcW w:w="3477" w:type="dxa"/>
          </w:tcPr>
          <w:p w14:paraId="558D4EA4" w14:textId="77777777" w:rsidR="00D02942" w:rsidRPr="001F166E" w:rsidRDefault="00D02942" w:rsidP="00D53A72">
            <w:pPr>
              <w:pStyle w:val="LndNormale1"/>
              <w:textAlignment w:val="baseline"/>
              <w:rPr>
                <w:color w:val="002060"/>
                <w:sz w:val="20"/>
              </w:rPr>
            </w:pPr>
            <w:r w:rsidRPr="001F166E">
              <w:rPr>
                <w:color w:val="002060"/>
                <w:sz w:val="20"/>
              </w:rPr>
              <w:t xml:space="preserve">S.S.D. MONTEGIORGIO CALCIO </w:t>
            </w:r>
          </w:p>
        </w:tc>
      </w:tr>
      <w:bookmarkEnd w:id="10"/>
      <w:bookmarkEnd w:id="11"/>
    </w:tbl>
    <w:p w14:paraId="51D6A868" w14:textId="77777777" w:rsidR="00B774C7" w:rsidRPr="00D02942" w:rsidRDefault="00B774C7" w:rsidP="00B1393C">
      <w:pPr>
        <w:pStyle w:val="LndNormale1"/>
        <w:rPr>
          <w:color w:val="002060"/>
        </w:rPr>
      </w:pPr>
    </w:p>
    <w:p w14:paraId="39C2DB87" w14:textId="77777777" w:rsidR="002D3C68" w:rsidRPr="00D02942" w:rsidRDefault="002D3C68"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12" w:name="_Toc396581753"/>
      <w:bookmarkStart w:id="13" w:name="_Toc18678742"/>
      <w:bookmarkStart w:id="14" w:name="_Toc18678743"/>
      <w:bookmarkStart w:id="15" w:name="OLE_LINK12"/>
      <w:bookmarkStart w:id="16" w:name="OLE_LINK13"/>
      <w:r w:rsidRPr="00DE1EF7">
        <w:rPr>
          <w:color w:val="FFFFFF" w:themeColor="background1"/>
        </w:rPr>
        <w:t>NOTIZIE SU ATTIVITA’ AGONISTICA</w:t>
      </w:r>
      <w:bookmarkEnd w:id="12"/>
      <w:bookmarkEnd w:id="13"/>
      <w:bookmarkEnd w:id="14"/>
      <w:bookmarkEnd w:id="15"/>
      <w:bookmarkEnd w:id="16"/>
    </w:p>
    <w:p w14:paraId="00DE137B" w14:textId="0794758E" w:rsidR="00B774C7" w:rsidRPr="00D02942" w:rsidRDefault="00B774C7" w:rsidP="00B774C7">
      <w:pPr>
        <w:pStyle w:val="LndNormale1"/>
        <w:rPr>
          <w:color w:val="002060"/>
          <w:sz w:val="12"/>
          <w:szCs w:val="12"/>
        </w:rPr>
      </w:pPr>
    </w:p>
    <w:p w14:paraId="231D7CEC" w14:textId="77777777" w:rsidR="00D02942" w:rsidRPr="00D02942" w:rsidRDefault="00D02942" w:rsidP="00D02942">
      <w:pPr>
        <w:pStyle w:val="titolocampionato0"/>
        <w:shd w:val="clear" w:color="auto" w:fill="CCCCCC"/>
        <w:spacing w:before="80" w:after="40"/>
        <w:rPr>
          <w:color w:val="002060"/>
        </w:rPr>
      </w:pPr>
      <w:r w:rsidRPr="00D02942">
        <w:rPr>
          <w:color w:val="002060"/>
        </w:rPr>
        <w:t>CALCIO A CINQUE SERIE C2</w:t>
      </w:r>
    </w:p>
    <w:p w14:paraId="3D4E33C4" w14:textId="77777777" w:rsidR="00D02942" w:rsidRPr="00D02942" w:rsidRDefault="00D02942" w:rsidP="00D02942">
      <w:pPr>
        <w:pStyle w:val="titoloprinc0"/>
        <w:rPr>
          <w:color w:val="002060"/>
        </w:rPr>
      </w:pPr>
      <w:r w:rsidRPr="00D02942">
        <w:rPr>
          <w:color w:val="002060"/>
        </w:rPr>
        <w:t>VARIAZIONI AL PROGRAMMA GARE</w:t>
      </w:r>
    </w:p>
    <w:p w14:paraId="7C24AB5C" w14:textId="77777777" w:rsidR="00D02942" w:rsidRPr="00D02942" w:rsidRDefault="00D02942" w:rsidP="00D02942">
      <w:pPr>
        <w:pStyle w:val="breakline"/>
        <w:rPr>
          <w:color w:val="002060"/>
        </w:rPr>
      </w:pPr>
    </w:p>
    <w:p w14:paraId="25CEDB5D" w14:textId="77777777" w:rsidR="00D02942" w:rsidRPr="00D02942" w:rsidRDefault="00D02942" w:rsidP="00D02942">
      <w:pPr>
        <w:pStyle w:val="breakline"/>
        <w:rPr>
          <w:color w:val="002060"/>
        </w:rPr>
      </w:pPr>
    </w:p>
    <w:p w14:paraId="061387EA" w14:textId="77777777" w:rsidR="00D02942" w:rsidRPr="00D02942" w:rsidRDefault="00D02942" w:rsidP="00D02942">
      <w:pPr>
        <w:pStyle w:val="sottotitolocampionato10"/>
        <w:rPr>
          <w:color w:val="002060"/>
        </w:rPr>
      </w:pPr>
      <w:r w:rsidRPr="00D0294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02942" w:rsidRPr="00D02942" w14:paraId="15474E56" w14:textId="77777777" w:rsidTr="00D53A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C9A4" w14:textId="77777777" w:rsidR="00D02942" w:rsidRPr="00D02942" w:rsidRDefault="00D02942" w:rsidP="00D53A72">
            <w:pPr>
              <w:pStyle w:val="headertabella0"/>
              <w:rPr>
                <w:color w:val="002060"/>
              </w:rPr>
            </w:pPr>
            <w:r w:rsidRPr="00D0294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163CE" w14:textId="77777777" w:rsidR="00D02942" w:rsidRPr="00D02942" w:rsidRDefault="00D02942" w:rsidP="00D53A72">
            <w:pPr>
              <w:pStyle w:val="headertabella0"/>
              <w:rPr>
                <w:color w:val="002060"/>
              </w:rPr>
            </w:pPr>
            <w:r w:rsidRPr="00D02942">
              <w:rPr>
                <w:color w:val="002060"/>
              </w:rPr>
              <w:t xml:space="preserve">N° </w:t>
            </w:r>
            <w:proofErr w:type="spellStart"/>
            <w:r w:rsidRPr="00D02942">
              <w:rPr>
                <w:color w:val="002060"/>
              </w:rPr>
              <w:t>Gior</w:t>
            </w:r>
            <w:proofErr w:type="spellEnd"/>
            <w:r w:rsidRPr="00D0294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BDC4" w14:textId="77777777" w:rsidR="00D02942" w:rsidRPr="00D02942" w:rsidRDefault="00D02942" w:rsidP="00D53A72">
            <w:pPr>
              <w:pStyle w:val="headertabella0"/>
              <w:rPr>
                <w:color w:val="002060"/>
              </w:rPr>
            </w:pPr>
            <w:r w:rsidRPr="00D0294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B949" w14:textId="77777777" w:rsidR="00D02942" w:rsidRPr="00D02942" w:rsidRDefault="00D02942" w:rsidP="00D53A72">
            <w:pPr>
              <w:pStyle w:val="headertabella0"/>
              <w:rPr>
                <w:color w:val="002060"/>
              </w:rPr>
            </w:pPr>
            <w:r w:rsidRPr="00D029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AD806" w14:textId="77777777" w:rsidR="00D02942" w:rsidRPr="00D02942" w:rsidRDefault="00D02942" w:rsidP="00D53A72">
            <w:pPr>
              <w:pStyle w:val="headertabella0"/>
              <w:rPr>
                <w:color w:val="002060"/>
              </w:rPr>
            </w:pPr>
            <w:r w:rsidRPr="00D02942">
              <w:rPr>
                <w:color w:val="002060"/>
              </w:rPr>
              <w:t xml:space="preserve">Data </w:t>
            </w:r>
            <w:proofErr w:type="spellStart"/>
            <w:r w:rsidRPr="00D02942">
              <w:rPr>
                <w:color w:val="002060"/>
              </w:rPr>
              <w:t>Orig</w:t>
            </w:r>
            <w:proofErr w:type="spellEnd"/>
            <w:r w:rsidRPr="00D029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E38FF" w14:textId="77777777" w:rsidR="00D02942" w:rsidRPr="00D02942" w:rsidRDefault="00D02942" w:rsidP="00D53A72">
            <w:pPr>
              <w:pStyle w:val="headertabella0"/>
              <w:rPr>
                <w:color w:val="002060"/>
              </w:rPr>
            </w:pPr>
            <w:r w:rsidRPr="00D0294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47CF" w14:textId="77777777" w:rsidR="00D02942" w:rsidRPr="00D02942" w:rsidRDefault="00D02942" w:rsidP="00D53A72">
            <w:pPr>
              <w:pStyle w:val="headertabella0"/>
              <w:rPr>
                <w:color w:val="002060"/>
              </w:rPr>
            </w:pPr>
            <w:r w:rsidRPr="00D02942">
              <w:rPr>
                <w:color w:val="002060"/>
              </w:rPr>
              <w:t xml:space="preserve">Ora </w:t>
            </w:r>
            <w:proofErr w:type="spellStart"/>
            <w:r w:rsidRPr="00D02942">
              <w:rPr>
                <w:color w:val="002060"/>
              </w:rPr>
              <w:t>Orig</w:t>
            </w:r>
            <w:proofErr w:type="spellEnd"/>
            <w:r w:rsidRPr="00D0294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89A62" w14:textId="77777777" w:rsidR="00D02942" w:rsidRPr="00D02942" w:rsidRDefault="00D02942" w:rsidP="00D53A72">
            <w:pPr>
              <w:pStyle w:val="headertabella0"/>
              <w:rPr>
                <w:color w:val="002060"/>
              </w:rPr>
            </w:pPr>
            <w:r w:rsidRPr="00D02942">
              <w:rPr>
                <w:color w:val="002060"/>
              </w:rPr>
              <w:t>Impianto</w:t>
            </w:r>
          </w:p>
        </w:tc>
      </w:tr>
      <w:tr w:rsidR="00D02942" w:rsidRPr="00D02942" w14:paraId="37219CF6" w14:textId="77777777" w:rsidTr="00D53A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FD93" w14:textId="77777777" w:rsidR="00D02942" w:rsidRPr="00D02942" w:rsidRDefault="00D02942" w:rsidP="00D53A72">
            <w:pPr>
              <w:pStyle w:val="rowtabella0"/>
              <w:rPr>
                <w:color w:val="002060"/>
                <w:highlight w:val="yellow"/>
              </w:rPr>
            </w:pPr>
            <w:r w:rsidRPr="00D02942">
              <w:rPr>
                <w:color w:val="002060"/>
                <w:highlight w:val="yellow"/>
              </w:rPr>
              <w:t>27/01/2025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E36B" w14:textId="77777777" w:rsidR="00D02942" w:rsidRPr="00D02942" w:rsidRDefault="00D02942" w:rsidP="00D53A72">
            <w:pPr>
              <w:pStyle w:val="rowtabella0"/>
              <w:jc w:val="center"/>
              <w:rPr>
                <w:color w:val="002060"/>
                <w:highlight w:val="yellow"/>
              </w:rPr>
            </w:pPr>
            <w:r w:rsidRPr="00D02942">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52D1" w14:textId="77777777" w:rsidR="00D02942" w:rsidRPr="00D02942" w:rsidRDefault="00D02942" w:rsidP="00D53A72">
            <w:pPr>
              <w:pStyle w:val="rowtabella0"/>
              <w:rPr>
                <w:color w:val="002060"/>
                <w:highlight w:val="yellow"/>
              </w:rPr>
            </w:pPr>
            <w:r w:rsidRPr="00D02942">
              <w:rPr>
                <w:color w:val="002060"/>
                <w:highlight w:val="yellow"/>
              </w:rPr>
              <w:t>ROCCAFLUVIONE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F8AF" w14:textId="77777777" w:rsidR="00D02942" w:rsidRPr="00D02942" w:rsidRDefault="00D02942" w:rsidP="00D53A72">
            <w:pPr>
              <w:pStyle w:val="rowtabella0"/>
              <w:rPr>
                <w:color w:val="002060"/>
                <w:highlight w:val="yellow"/>
              </w:rPr>
            </w:pPr>
            <w:r w:rsidRPr="00D02942">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4CD5" w14:textId="77777777" w:rsidR="00D02942" w:rsidRPr="00D02942" w:rsidRDefault="00D02942" w:rsidP="00D53A72">
            <w:pPr>
              <w:pStyle w:val="rowtabella0"/>
              <w:rPr>
                <w:color w:val="002060"/>
              </w:rPr>
            </w:pPr>
            <w:r w:rsidRPr="00D02942">
              <w:rPr>
                <w:color w:val="002060"/>
              </w:rPr>
              <w:t>24/01/2025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5981" w14:textId="77777777" w:rsidR="00D02942" w:rsidRPr="00D02942" w:rsidRDefault="00D02942" w:rsidP="00D53A72">
            <w:pPr>
              <w:pStyle w:val="rowtabella0"/>
              <w:jc w:val="center"/>
              <w:rPr>
                <w:color w:val="002060"/>
              </w:rPr>
            </w:pPr>
            <w:r w:rsidRPr="00D0294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6055" w14:textId="77777777" w:rsidR="00D02942" w:rsidRPr="00D02942" w:rsidRDefault="00D02942" w:rsidP="00D53A7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9F1B" w14:textId="77777777" w:rsidR="00D02942" w:rsidRPr="00D02942" w:rsidRDefault="00D02942" w:rsidP="00D53A72">
            <w:pPr>
              <w:rPr>
                <w:color w:val="002060"/>
              </w:rPr>
            </w:pPr>
          </w:p>
        </w:tc>
      </w:tr>
    </w:tbl>
    <w:p w14:paraId="68F7020F" w14:textId="77777777" w:rsidR="00B774C7" w:rsidRDefault="00B774C7" w:rsidP="001F0FA3">
      <w:pPr>
        <w:pStyle w:val="LndNormale1"/>
        <w:rPr>
          <w:rFonts w:cs="Arial"/>
          <w:color w:val="002060"/>
          <w:szCs w:val="22"/>
        </w:rPr>
      </w:pPr>
    </w:p>
    <w:p w14:paraId="480AE46B" w14:textId="77777777" w:rsidR="00D02942" w:rsidRPr="00D02942" w:rsidRDefault="00D02942" w:rsidP="00D02942">
      <w:pPr>
        <w:pStyle w:val="titolocampionato0"/>
        <w:shd w:val="clear" w:color="auto" w:fill="CCCCCC"/>
        <w:spacing w:before="80" w:after="40"/>
        <w:rPr>
          <w:color w:val="002060"/>
        </w:rPr>
      </w:pPr>
      <w:r w:rsidRPr="00D02942">
        <w:rPr>
          <w:color w:val="002060"/>
        </w:rPr>
        <w:t>UNDER 19 CALCIO A 5 REGIONALE</w:t>
      </w:r>
    </w:p>
    <w:p w14:paraId="64E9A88C" w14:textId="77777777" w:rsidR="00D02942" w:rsidRPr="00D02942" w:rsidRDefault="00D02942" w:rsidP="00D02942">
      <w:pPr>
        <w:pStyle w:val="titoloprinc0"/>
        <w:rPr>
          <w:color w:val="002060"/>
        </w:rPr>
      </w:pPr>
      <w:r w:rsidRPr="00D02942">
        <w:rPr>
          <w:color w:val="002060"/>
        </w:rPr>
        <w:t>VARIAZIONI AL PROGRAMMA GARE</w:t>
      </w:r>
    </w:p>
    <w:p w14:paraId="72F3EE3B" w14:textId="77777777" w:rsidR="00D02942" w:rsidRPr="00D02942" w:rsidRDefault="00D02942" w:rsidP="00D02942">
      <w:pPr>
        <w:pStyle w:val="breakline"/>
        <w:rPr>
          <w:color w:val="002060"/>
        </w:rPr>
      </w:pPr>
    </w:p>
    <w:p w14:paraId="13073271" w14:textId="77777777" w:rsidR="00D02942" w:rsidRPr="00D02942" w:rsidRDefault="00D02942" w:rsidP="00D02942">
      <w:pPr>
        <w:pStyle w:val="breakline"/>
        <w:rPr>
          <w:color w:val="002060"/>
        </w:rPr>
      </w:pPr>
    </w:p>
    <w:p w14:paraId="1AA14D42" w14:textId="77777777" w:rsidR="00D02942" w:rsidRPr="00D02942" w:rsidRDefault="00D02942" w:rsidP="00D02942">
      <w:pPr>
        <w:pStyle w:val="sottotitolocampionato10"/>
        <w:rPr>
          <w:color w:val="002060"/>
        </w:rPr>
      </w:pPr>
      <w:r w:rsidRPr="00D0294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D02942" w:rsidRPr="00D02942" w14:paraId="264FA3F3" w14:textId="77777777" w:rsidTr="00D0294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D9865" w14:textId="77777777" w:rsidR="00D02942" w:rsidRPr="00D02942" w:rsidRDefault="00D02942" w:rsidP="00D53A72">
            <w:pPr>
              <w:pStyle w:val="headertabella0"/>
              <w:rPr>
                <w:color w:val="002060"/>
              </w:rPr>
            </w:pPr>
            <w:r w:rsidRPr="00D029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361B" w14:textId="77777777" w:rsidR="00D02942" w:rsidRPr="00D02942" w:rsidRDefault="00D02942" w:rsidP="00D53A72">
            <w:pPr>
              <w:pStyle w:val="headertabella0"/>
              <w:rPr>
                <w:color w:val="002060"/>
              </w:rPr>
            </w:pPr>
            <w:r w:rsidRPr="00D02942">
              <w:rPr>
                <w:color w:val="002060"/>
              </w:rPr>
              <w:t xml:space="preserve">N° </w:t>
            </w:r>
            <w:proofErr w:type="spellStart"/>
            <w:r w:rsidRPr="00D02942">
              <w:rPr>
                <w:color w:val="002060"/>
              </w:rPr>
              <w:t>Gior</w:t>
            </w:r>
            <w:proofErr w:type="spellEnd"/>
            <w:r w:rsidRPr="00D029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4745D" w14:textId="77777777" w:rsidR="00D02942" w:rsidRPr="00D02942" w:rsidRDefault="00D02942" w:rsidP="00D53A72">
            <w:pPr>
              <w:pStyle w:val="headertabella0"/>
              <w:rPr>
                <w:color w:val="002060"/>
              </w:rPr>
            </w:pPr>
            <w:r w:rsidRPr="00D029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0E35B" w14:textId="77777777" w:rsidR="00D02942" w:rsidRPr="00D02942" w:rsidRDefault="00D02942" w:rsidP="00D53A72">
            <w:pPr>
              <w:pStyle w:val="headertabella0"/>
              <w:rPr>
                <w:color w:val="002060"/>
              </w:rPr>
            </w:pPr>
            <w:r w:rsidRPr="00D029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F1685" w14:textId="77777777" w:rsidR="00D02942" w:rsidRPr="00D02942" w:rsidRDefault="00D02942" w:rsidP="00D53A72">
            <w:pPr>
              <w:pStyle w:val="headertabella0"/>
              <w:rPr>
                <w:color w:val="002060"/>
              </w:rPr>
            </w:pPr>
            <w:r w:rsidRPr="00D02942">
              <w:rPr>
                <w:color w:val="002060"/>
              </w:rPr>
              <w:t xml:space="preserve">Data </w:t>
            </w:r>
            <w:proofErr w:type="spellStart"/>
            <w:r w:rsidRPr="00D02942">
              <w:rPr>
                <w:color w:val="002060"/>
              </w:rPr>
              <w:t>Orig</w:t>
            </w:r>
            <w:proofErr w:type="spellEnd"/>
            <w:r w:rsidRPr="00D029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F947B" w14:textId="77777777" w:rsidR="00D02942" w:rsidRPr="00D02942" w:rsidRDefault="00D02942" w:rsidP="00D53A72">
            <w:pPr>
              <w:pStyle w:val="headertabella0"/>
              <w:rPr>
                <w:color w:val="002060"/>
              </w:rPr>
            </w:pPr>
            <w:r w:rsidRPr="00D0294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F3F2" w14:textId="77777777" w:rsidR="00D02942" w:rsidRPr="00D02942" w:rsidRDefault="00D02942" w:rsidP="00D53A72">
            <w:pPr>
              <w:pStyle w:val="headertabella0"/>
              <w:rPr>
                <w:color w:val="002060"/>
              </w:rPr>
            </w:pPr>
            <w:r w:rsidRPr="00D02942">
              <w:rPr>
                <w:color w:val="002060"/>
              </w:rPr>
              <w:t xml:space="preserve">Ora </w:t>
            </w:r>
            <w:proofErr w:type="spellStart"/>
            <w:r w:rsidRPr="00D02942">
              <w:rPr>
                <w:color w:val="002060"/>
              </w:rPr>
              <w:t>Orig</w:t>
            </w:r>
            <w:proofErr w:type="spellEnd"/>
            <w:r w:rsidRPr="00D0294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E6CC6" w14:textId="77777777" w:rsidR="00D02942" w:rsidRPr="00D02942" w:rsidRDefault="00D02942" w:rsidP="00D53A72">
            <w:pPr>
              <w:pStyle w:val="headertabella0"/>
              <w:rPr>
                <w:color w:val="002060"/>
              </w:rPr>
            </w:pPr>
            <w:r w:rsidRPr="00D02942">
              <w:rPr>
                <w:color w:val="002060"/>
              </w:rPr>
              <w:t>Impianto</w:t>
            </w:r>
          </w:p>
        </w:tc>
      </w:tr>
      <w:tr w:rsidR="00D02942" w:rsidRPr="00D02942" w14:paraId="170CF9FA" w14:textId="77777777" w:rsidTr="00D0294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6332" w14:textId="77777777" w:rsidR="00D02942" w:rsidRPr="00D02942" w:rsidRDefault="00D02942" w:rsidP="00D53A72">
            <w:pPr>
              <w:pStyle w:val="rowtabella0"/>
              <w:rPr>
                <w:color w:val="002060"/>
                <w:highlight w:val="yellow"/>
              </w:rPr>
            </w:pPr>
            <w:r w:rsidRPr="00D02942">
              <w:rPr>
                <w:color w:val="002060"/>
                <w:highlight w:val="yellow"/>
              </w:rPr>
              <w:t>20/01/2025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378D" w14:textId="77777777" w:rsidR="00D02942" w:rsidRPr="00D02942" w:rsidRDefault="00D02942" w:rsidP="00D53A72">
            <w:pPr>
              <w:pStyle w:val="rowtabella0"/>
              <w:jc w:val="center"/>
              <w:rPr>
                <w:color w:val="002060"/>
                <w:highlight w:val="yellow"/>
              </w:rPr>
            </w:pPr>
            <w:r w:rsidRPr="00D02942">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0A84" w14:textId="77777777" w:rsidR="00D02942" w:rsidRPr="00D02942" w:rsidRDefault="00D02942" w:rsidP="00D53A72">
            <w:pPr>
              <w:pStyle w:val="rowtabella0"/>
              <w:rPr>
                <w:color w:val="002060"/>
                <w:highlight w:val="yellow"/>
              </w:rPr>
            </w:pPr>
            <w:r w:rsidRPr="00D02942">
              <w:rPr>
                <w:color w:val="002060"/>
                <w:highlight w:val="yellow"/>
              </w:rPr>
              <w:t>POL. SPORT COMMUNICATION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522F" w14:textId="77777777" w:rsidR="00D02942" w:rsidRPr="00D02942" w:rsidRDefault="00D02942" w:rsidP="00D53A72">
            <w:pPr>
              <w:pStyle w:val="rowtabella0"/>
              <w:rPr>
                <w:color w:val="002060"/>
                <w:highlight w:val="yellow"/>
              </w:rPr>
            </w:pPr>
            <w:r w:rsidRPr="00D02942">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7B97" w14:textId="6AAC2420" w:rsidR="00D02942" w:rsidRPr="00D02942" w:rsidRDefault="00D02942" w:rsidP="00D53A72">
            <w:pPr>
              <w:pStyle w:val="rowtabella0"/>
              <w:rPr>
                <w:color w:val="002060"/>
              </w:rPr>
            </w:pPr>
            <w:r w:rsidRPr="00D02942">
              <w:rPr>
                <w:color w:val="002060"/>
              </w:rPr>
              <w:t>1</w:t>
            </w:r>
            <w:r>
              <w:rPr>
                <w:color w:val="002060"/>
              </w:rPr>
              <w:t>8</w:t>
            </w:r>
            <w:r w:rsidRPr="00D02942">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1144" w14:textId="77777777" w:rsidR="00D02942" w:rsidRPr="00D02942" w:rsidRDefault="00D02942" w:rsidP="00D53A72">
            <w:pPr>
              <w:pStyle w:val="rowtabella0"/>
              <w:jc w:val="center"/>
              <w:rPr>
                <w:color w:val="002060"/>
              </w:rPr>
            </w:pPr>
            <w:r w:rsidRPr="00D02942">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4D7F" w14:textId="77777777" w:rsidR="00D02942" w:rsidRPr="00D02942" w:rsidRDefault="00D02942" w:rsidP="00D53A72">
            <w:pPr>
              <w:pStyle w:val="rowtabella0"/>
              <w:jc w:val="center"/>
              <w:rPr>
                <w:color w:val="002060"/>
              </w:rPr>
            </w:pPr>
            <w:r w:rsidRPr="00D02942">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DB46" w14:textId="77777777" w:rsidR="00D02942" w:rsidRPr="00D02942" w:rsidRDefault="00D02942" w:rsidP="00D53A72">
            <w:pPr>
              <w:pStyle w:val="rowtabella0"/>
              <w:rPr>
                <w:color w:val="002060"/>
              </w:rPr>
            </w:pPr>
            <w:r w:rsidRPr="00D02942">
              <w:rPr>
                <w:color w:val="002060"/>
                <w:highlight w:val="yellow"/>
              </w:rPr>
              <w:t>TENSOSTRUTTURA S.</w:t>
            </w:r>
            <w:proofErr w:type="gramStart"/>
            <w:r w:rsidRPr="00D02942">
              <w:rPr>
                <w:color w:val="002060"/>
                <w:highlight w:val="yellow"/>
              </w:rPr>
              <w:t>M.APPARENTE</w:t>
            </w:r>
            <w:proofErr w:type="gramEnd"/>
            <w:r w:rsidRPr="00D02942">
              <w:rPr>
                <w:color w:val="002060"/>
                <w:highlight w:val="yellow"/>
              </w:rPr>
              <w:t xml:space="preserve"> CIVITANOVA MARCHE VIA LORENZO LOTTO</w:t>
            </w:r>
          </w:p>
        </w:tc>
      </w:tr>
    </w:tbl>
    <w:p w14:paraId="2677D996" w14:textId="77777777" w:rsidR="00D02942" w:rsidRDefault="00D02942" w:rsidP="001F0FA3">
      <w:pPr>
        <w:pStyle w:val="LndNormale1"/>
        <w:rPr>
          <w:rFonts w:cs="Arial"/>
          <w:color w:val="002060"/>
          <w:szCs w:val="22"/>
        </w:rPr>
      </w:pPr>
    </w:p>
    <w:p w14:paraId="0CB763AE" w14:textId="77777777" w:rsidR="00D02942" w:rsidRPr="00D02942" w:rsidRDefault="00D02942" w:rsidP="00D02942">
      <w:pPr>
        <w:pStyle w:val="titolocampionato0"/>
        <w:shd w:val="clear" w:color="auto" w:fill="CCCCCC"/>
        <w:spacing w:before="80" w:after="40"/>
        <w:rPr>
          <w:color w:val="002060"/>
        </w:rPr>
      </w:pPr>
      <w:r w:rsidRPr="00D02942">
        <w:rPr>
          <w:color w:val="002060"/>
        </w:rPr>
        <w:t>UNDER 17 C5 REGIONALI MASCHILI</w:t>
      </w:r>
    </w:p>
    <w:p w14:paraId="7277B2E5" w14:textId="77777777" w:rsidR="00D02942" w:rsidRPr="00D02942" w:rsidRDefault="00D02942" w:rsidP="00D02942">
      <w:pPr>
        <w:pStyle w:val="titoloprinc0"/>
        <w:rPr>
          <w:color w:val="002060"/>
        </w:rPr>
      </w:pPr>
      <w:r w:rsidRPr="00D02942">
        <w:rPr>
          <w:color w:val="002060"/>
        </w:rPr>
        <w:t>VARIAZIONI AL PROGRAMMA GARE</w:t>
      </w:r>
    </w:p>
    <w:p w14:paraId="7516ED3B" w14:textId="77777777" w:rsidR="00D02942" w:rsidRPr="00D02942" w:rsidRDefault="00D02942" w:rsidP="00D02942">
      <w:pPr>
        <w:pStyle w:val="breakline"/>
        <w:rPr>
          <w:color w:val="002060"/>
        </w:rPr>
      </w:pPr>
    </w:p>
    <w:p w14:paraId="0B97DBF6" w14:textId="77777777" w:rsidR="00D02942" w:rsidRPr="00D02942" w:rsidRDefault="00D02942" w:rsidP="00D02942">
      <w:pPr>
        <w:pStyle w:val="breakline"/>
        <w:rPr>
          <w:color w:val="002060"/>
        </w:rPr>
      </w:pPr>
    </w:p>
    <w:p w14:paraId="44F57735" w14:textId="77777777" w:rsidR="00D02942" w:rsidRPr="00D02942" w:rsidRDefault="00D02942" w:rsidP="00D02942">
      <w:pPr>
        <w:pStyle w:val="sottotitolocampionato10"/>
        <w:rPr>
          <w:color w:val="002060"/>
        </w:rPr>
      </w:pPr>
      <w:r w:rsidRPr="00D0294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02942" w:rsidRPr="00D02942" w14:paraId="5EE4628D" w14:textId="77777777" w:rsidTr="00D0294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B04F9" w14:textId="77777777" w:rsidR="00D02942" w:rsidRPr="00D02942" w:rsidRDefault="00D02942" w:rsidP="00D53A72">
            <w:pPr>
              <w:pStyle w:val="headertabella0"/>
              <w:rPr>
                <w:color w:val="002060"/>
              </w:rPr>
            </w:pPr>
            <w:r w:rsidRPr="00D029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A7A55" w14:textId="77777777" w:rsidR="00D02942" w:rsidRPr="00D02942" w:rsidRDefault="00D02942" w:rsidP="00D53A72">
            <w:pPr>
              <w:pStyle w:val="headertabella0"/>
              <w:rPr>
                <w:color w:val="002060"/>
              </w:rPr>
            </w:pPr>
            <w:r w:rsidRPr="00D02942">
              <w:rPr>
                <w:color w:val="002060"/>
              </w:rPr>
              <w:t xml:space="preserve">N° </w:t>
            </w:r>
            <w:proofErr w:type="spellStart"/>
            <w:r w:rsidRPr="00D02942">
              <w:rPr>
                <w:color w:val="002060"/>
              </w:rPr>
              <w:t>Gior</w:t>
            </w:r>
            <w:proofErr w:type="spellEnd"/>
            <w:r w:rsidRPr="00D029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3D95C" w14:textId="77777777" w:rsidR="00D02942" w:rsidRPr="00D02942" w:rsidRDefault="00D02942" w:rsidP="00D53A72">
            <w:pPr>
              <w:pStyle w:val="headertabella0"/>
              <w:rPr>
                <w:color w:val="002060"/>
              </w:rPr>
            </w:pPr>
            <w:r w:rsidRPr="00D029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66707" w14:textId="77777777" w:rsidR="00D02942" w:rsidRPr="00D02942" w:rsidRDefault="00D02942" w:rsidP="00D53A72">
            <w:pPr>
              <w:pStyle w:val="headertabella0"/>
              <w:rPr>
                <w:color w:val="002060"/>
              </w:rPr>
            </w:pPr>
            <w:r w:rsidRPr="00D029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B51C1" w14:textId="77777777" w:rsidR="00D02942" w:rsidRPr="00D02942" w:rsidRDefault="00D02942" w:rsidP="00D53A72">
            <w:pPr>
              <w:pStyle w:val="headertabella0"/>
              <w:rPr>
                <w:color w:val="002060"/>
              </w:rPr>
            </w:pPr>
            <w:r w:rsidRPr="00D02942">
              <w:rPr>
                <w:color w:val="002060"/>
              </w:rPr>
              <w:t xml:space="preserve">Data </w:t>
            </w:r>
            <w:proofErr w:type="spellStart"/>
            <w:r w:rsidRPr="00D02942">
              <w:rPr>
                <w:color w:val="002060"/>
              </w:rPr>
              <w:t>Orig</w:t>
            </w:r>
            <w:proofErr w:type="spellEnd"/>
            <w:r w:rsidRPr="00D029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C4DA1" w14:textId="77777777" w:rsidR="00D02942" w:rsidRPr="00D02942" w:rsidRDefault="00D02942" w:rsidP="00D53A72">
            <w:pPr>
              <w:pStyle w:val="headertabella0"/>
              <w:rPr>
                <w:color w:val="002060"/>
              </w:rPr>
            </w:pPr>
            <w:r w:rsidRPr="00D0294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ADE47" w14:textId="77777777" w:rsidR="00D02942" w:rsidRPr="00D02942" w:rsidRDefault="00D02942" w:rsidP="00D53A72">
            <w:pPr>
              <w:pStyle w:val="headertabella0"/>
              <w:rPr>
                <w:color w:val="002060"/>
              </w:rPr>
            </w:pPr>
            <w:r w:rsidRPr="00D02942">
              <w:rPr>
                <w:color w:val="002060"/>
              </w:rPr>
              <w:t xml:space="preserve">Ora </w:t>
            </w:r>
            <w:proofErr w:type="spellStart"/>
            <w:r w:rsidRPr="00D02942">
              <w:rPr>
                <w:color w:val="002060"/>
              </w:rPr>
              <w:t>Orig</w:t>
            </w:r>
            <w:proofErr w:type="spellEnd"/>
            <w:r w:rsidRPr="00D029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DF387" w14:textId="77777777" w:rsidR="00D02942" w:rsidRPr="00D02942" w:rsidRDefault="00D02942" w:rsidP="00D53A72">
            <w:pPr>
              <w:pStyle w:val="headertabella0"/>
              <w:rPr>
                <w:color w:val="002060"/>
              </w:rPr>
            </w:pPr>
            <w:r w:rsidRPr="00D02942">
              <w:rPr>
                <w:color w:val="002060"/>
              </w:rPr>
              <w:t>Impianto</w:t>
            </w:r>
          </w:p>
        </w:tc>
      </w:tr>
      <w:tr w:rsidR="00D02942" w:rsidRPr="00D02942" w14:paraId="466F6437" w14:textId="77777777" w:rsidTr="00D0294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CBEC" w14:textId="77777777" w:rsidR="00D02942" w:rsidRPr="00D02942" w:rsidRDefault="00D02942" w:rsidP="00D53A72">
            <w:pPr>
              <w:pStyle w:val="rowtabella0"/>
              <w:rPr>
                <w:color w:val="002060"/>
                <w:highlight w:val="yellow"/>
              </w:rPr>
            </w:pPr>
            <w:r w:rsidRPr="00D02942">
              <w:rPr>
                <w:color w:val="002060"/>
                <w:highlight w:val="yellow"/>
              </w:rPr>
              <w:t>19/01/2025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11D9" w14:textId="77777777" w:rsidR="00D02942" w:rsidRPr="00D02942" w:rsidRDefault="00D02942" w:rsidP="00D53A72">
            <w:pPr>
              <w:pStyle w:val="rowtabella0"/>
              <w:jc w:val="center"/>
              <w:rPr>
                <w:color w:val="002060"/>
                <w:highlight w:val="yellow"/>
              </w:rPr>
            </w:pPr>
            <w:r w:rsidRPr="00D0294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8800" w14:textId="77777777" w:rsidR="00D02942" w:rsidRPr="00D02942" w:rsidRDefault="00D02942" w:rsidP="00D53A72">
            <w:pPr>
              <w:pStyle w:val="rowtabella0"/>
              <w:rPr>
                <w:color w:val="002060"/>
                <w:highlight w:val="yellow"/>
              </w:rPr>
            </w:pPr>
            <w:r w:rsidRPr="00D02942">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3D7E" w14:textId="77777777" w:rsidR="00D02942" w:rsidRPr="00D02942" w:rsidRDefault="00D02942" w:rsidP="00D53A72">
            <w:pPr>
              <w:pStyle w:val="rowtabella0"/>
              <w:rPr>
                <w:color w:val="002060"/>
                <w:highlight w:val="yellow"/>
              </w:rPr>
            </w:pPr>
            <w:r w:rsidRPr="00D02942">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EE48" w14:textId="12DFD244" w:rsidR="00D02942" w:rsidRPr="00D02942" w:rsidRDefault="00D02942" w:rsidP="00D53A72">
            <w:pPr>
              <w:pStyle w:val="rowtabella0"/>
              <w:rPr>
                <w:color w:val="002060"/>
              </w:rPr>
            </w:pPr>
            <w:r>
              <w:rPr>
                <w:color w:val="002060"/>
              </w:rPr>
              <w:t>18</w:t>
            </w:r>
            <w:r w:rsidRPr="00D02942">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FC06" w14:textId="77777777" w:rsidR="00D02942" w:rsidRPr="00D02942" w:rsidRDefault="00D02942" w:rsidP="00D53A72">
            <w:pPr>
              <w:pStyle w:val="rowtabella0"/>
              <w:jc w:val="center"/>
              <w:rPr>
                <w:color w:val="002060"/>
              </w:rPr>
            </w:pPr>
            <w:r w:rsidRPr="00D0294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5109" w14:textId="2F923958" w:rsidR="00D02942" w:rsidRPr="00D02942" w:rsidRDefault="00D02942" w:rsidP="00D53A7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C4F9" w14:textId="77777777" w:rsidR="00D02942" w:rsidRPr="00D02942" w:rsidRDefault="00D02942" w:rsidP="00D53A72">
            <w:pPr>
              <w:rPr>
                <w:color w:val="002060"/>
              </w:rPr>
            </w:pPr>
          </w:p>
        </w:tc>
      </w:tr>
    </w:tbl>
    <w:p w14:paraId="4D73D069" w14:textId="77777777" w:rsidR="00D02942" w:rsidRPr="00D02942" w:rsidRDefault="00D02942" w:rsidP="00D02942">
      <w:pPr>
        <w:pStyle w:val="breakline"/>
        <w:rPr>
          <w:rFonts w:eastAsiaTheme="minorEastAsia"/>
          <w:color w:val="002060"/>
        </w:rPr>
      </w:pPr>
    </w:p>
    <w:p w14:paraId="6F0F22E9" w14:textId="77777777" w:rsidR="00D02942" w:rsidRPr="00D02942" w:rsidRDefault="00D02942" w:rsidP="00D02942">
      <w:pPr>
        <w:pStyle w:val="breakline"/>
        <w:rPr>
          <w:color w:val="002060"/>
        </w:rPr>
      </w:pPr>
    </w:p>
    <w:p w14:paraId="713B23FC" w14:textId="77777777" w:rsidR="00D02942" w:rsidRPr="00D02942" w:rsidRDefault="00D02942" w:rsidP="00D02942">
      <w:pPr>
        <w:pStyle w:val="titoloprinc0"/>
        <w:rPr>
          <w:color w:val="002060"/>
        </w:rPr>
      </w:pPr>
      <w:r w:rsidRPr="00D02942">
        <w:rPr>
          <w:color w:val="002060"/>
        </w:rPr>
        <w:t>RISULTATI</w:t>
      </w:r>
    </w:p>
    <w:p w14:paraId="04E06938" w14:textId="77777777" w:rsidR="00D02942" w:rsidRPr="00D02942" w:rsidRDefault="00D02942" w:rsidP="00D02942">
      <w:pPr>
        <w:pStyle w:val="breakline"/>
        <w:rPr>
          <w:color w:val="002060"/>
        </w:rPr>
      </w:pPr>
    </w:p>
    <w:p w14:paraId="303147C3" w14:textId="77777777" w:rsidR="00D02942" w:rsidRPr="00D02942" w:rsidRDefault="00D02942" w:rsidP="00D02942">
      <w:pPr>
        <w:pStyle w:val="sottotitolocampionato10"/>
        <w:rPr>
          <w:color w:val="002060"/>
        </w:rPr>
      </w:pPr>
      <w:r w:rsidRPr="00D02942">
        <w:rPr>
          <w:color w:val="002060"/>
        </w:rPr>
        <w:t>RISULTATI UFFICIALI GARE DEL 16/01/2025</w:t>
      </w:r>
    </w:p>
    <w:p w14:paraId="6D9AC314" w14:textId="77777777" w:rsidR="00D02942" w:rsidRPr="00D02942" w:rsidRDefault="00D02942" w:rsidP="00D02942">
      <w:pPr>
        <w:pStyle w:val="sottotitolocampionato20"/>
        <w:spacing w:before="0" w:beforeAutospacing="0" w:after="0" w:afterAutospacing="0"/>
        <w:rPr>
          <w:rFonts w:ascii="Arial" w:hAnsi="Arial" w:cs="Arial"/>
          <w:color w:val="002060"/>
          <w:sz w:val="20"/>
          <w:szCs w:val="20"/>
        </w:rPr>
      </w:pPr>
      <w:r w:rsidRPr="00D02942">
        <w:rPr>
          <w:rFonts w:ascii="Arial" w:hAnsi="Arial" w:cs="Arial"/>
          <w:color w:val="002060"/>
          <w:sz w:val="20"/>
          <w:szCs w:val="20"/>
        </w:rPr>
        <w:t>Si trascrivono qui di seguito i risultati ufficiali delle gare disputate</w:t>
      </w:r>
    </w:p>
    <w:p w14:paraId="653ABBCB" w14:textId="77777777" w:rsidR="00D02942" w:rsidRPr="00D02942" w:rsidRDefault="00D02942" w:rsidP="00D0294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02942" w:rsidRPr="00D02942" w14:paraId="0F0CD9D3" w14:textId="77777777" w:rsidTr="00D53A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2942" w:rsidRPr="00D02942" w14:paraId="42FD27E3" w14:textId="77777777" w:rsidTr="00D53A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33962" w14:textId="77777777" w:rsidR="00D02942" w:rsidRPr="00D02942" w:rsidRDefault="00D02942" w:rsidP="00D53A72">
                  <w:pPr>
                    <w:pStyle w:val="headertabella0"/>
                    <w:rPr>
                      <w:color w:val="002060"/>
                    </w:rPr>
                  </w:pPr>
                  <w:r w:rsidRPr="00D02942">
                    <w:rPr>
                      <w:color w:val="002060"/>
                    </w:rPr>
                    <w:t>GIRONE SB - 2 Giornata - A</w:t>
                  </w:r>
                </w:p>
              </w:tc>
            </w:tr>
            <w:tr w:rsidR="00D02942" w:rsidRPr="00D02942" w14:paraId="5D3B14C7" w14:textId="77777777" w:rsidTr="00D53A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F00DA7" w14:textId="77777777" w:rsidR="00D02942" w:rsidRPr="00D02942" w:rsidRDefault="00D02942" w:rsidP="00D53A72">
                  <w:pPr>
                    <w:pStyle w:val="rowtabella0"/>
                    <w:rPr>
                      <w:color w:val="002060"/>
                    </w:rPr>
                  </w:pPr>
                  <w:r w:rsidRPr="00D02942">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87F83" w14:textId="77777777" w:rsidR="00D02942" w:rsidRPr="00D02942" w:rsidRDefault="00D02942" w:rsidP="00D53A72">
                  <w:pPr>
                    <w:pStyle w:val="rowtabella0"/>
                    <w:rPr>
                      <w:color w:val="002060"/>
                    </w:rPr>
                  </w:pPr>
                  <w:r w:rsidRPr="00D02942">
                    <w:rPr>
                      <w:color w:val="002060"/>
                    </w:rPr>
                    <w:t>- GAGLIOLE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06EC6" w14:textId="77777777" w:rsidR="00D02942" w:rsidRPr="00D02942" w:rsidRDefault="00D02942" w:rsidP="00D53A72">
                  <w:pPr>
                    <w:pStyle w:val="rowtabella0"/>
                    <w:jc w:val="center"/>
                    <w:rPr>
                      <w:color w:val="002060"/>
                    </w:rPr>
                  </w:pPr>
                  <w:r w:rsidRPr="00D02942">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685E3" w14:textId="77777777" w:rsidR="00D02942" w:rsidRPr="00D02942" w:rsidRDefault="00D02942" w:rsidP="00D53A72">
                  <w:pPr>
                    <w:pStyle w:val="rowtabella0"/>
                    <w:jc w:val="center"/>
                    <w:rPr>
                      <w:color w:val="002060"/>
                    </w:rPr>
                  </w:pPr>
                  <w:r w:rsidRPr="00D02942">
                    <w:rPr>
                      <w:color w:val="002060"/>
                    </w:rPr>
                    <w:t> </w:t>
                  </w:r>
                </w:p>
              </w:tc>
            </w:tr>
          </w:tbl>
          <w:p w14:paraId="3E9902CA" w14:textId="77777777" w:rsidR="00D02942" w:rsidRPr="00D02942" w:rsidRDefault="00D02942" w:rsidP="00D53A72">
            <w:pPr>
              <w:rPr>
                <w:color w:val="002060"/>
              </w:rPr>
            </w:pPr>
          </w:p>
        </w:tc>
      </w:tr>
    </w:tbl>
    <w:p w14:paraId="7B0D3057" w14:textId="77777777" w:rsidR="00D02942" w:rsidRPr="00D02942" w:rsidRDefault="00D02942" w:rsidP="00D02942">
      <w:pPr>
        <w:pStyle w:val="breakline"/>
        <w:rPr>
          <w:rFonts w:eastAsiaTheme="minorEastAsia"/>
          <w:color w:val="002060"/>
        </w:rPr>
      </w:pPr>
    </w:p>
    <w:p w14:paraId="44047EC1" w14:textId="77777777" w:rsidR="00D02942" w:rsidRPr="00D02942" w:rsidRDefault="00D02942" w:rsidP="00D02942">
      <w:pPr>
        <w:pStyle w:val="breakline"/>
        <w:rPr>
          <w:color w:val="002060"/>
        </w:rPr>
      </w:pPr>
    </w:p>
    <w:p w14:paraId="0194AA39" w14:textId="79A49737" w:rsidR="00D02942" w:rsidRPr="00D02942" w:rsidRDefault="00D02942" w:rsidP="00551F47">
      <w:pPr>
        <w:pStyle w:val="titoloprinc0"/>
        <w:rPr>
          <w:color w:val="002060"/>
        </w:rPr>
      </w:pPr>
      <w:r w:rsidRPr="00D02942">
        <w:rPr>
          <w:color w:val="002060"/>
        </w:rPr>
        <w:t>CLASSIFICA</w:t>
      </w:r>
    </w:p>
    <w:p w14:paraId="3F53105E" w14:textId="77777777" w:rsidR="00D02942" w:rsidRPr="00D02942" w:rsidRDefault="00D02942" w:rsidP="00D02942">
      <w:pPr>
        <w:pStyle w:val="sottotitolocampionato10"/>
        <w:rPr>
          <w:color w:val="002060"/>
        </w:rPr>
      </w:pPr>
      <w:r w:rsidRPr="00D0294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2942" w:rsidRPr="00D02942" w14:paraId="45E2884D" w14:textId="77777777" w:rsidTr="00D53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7C0CF" w14:textId="77777777" w:rsidR="00D02942" w:rsidRPr="00D02942" w:rsidRDefault="00D02942" w:rsidP="00D53A72">
            <w:pPr>
              <w:pStyle w:val="headertabella0"/>
              <w:rPr>
                <w:color w:val="002060"/>
              </w:rPr>
            </w:pPr>
            <w:r w:rsidRPr="00D029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CC89F" w14:textId="77777777" w:rsidR="00D02942" w:rsidRPr="00D02942" w:rsidRDefault="00D02942" w:rsidP="00D53A72">
            <w:pPr>
              <w:pStyle w:val="headertabella0"/>
              <w:rPr>
                <w:color w:val="002060"/>
              </w:rPr>
            </w:pPr>
            <w:r w:rsidRPr="00D029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96CAF" w14:textId="77777777" w:rsidR="00D02942" w:rsidRPr="00D02942" w:rsidRDefault="00D02942" w:rsidP="00D53A72">
            <w:pPr>
              <w:pStyle w:val="headertabella0"/>
              <w:rPr>
                <w:color w:val="002060"/>
              </w:rPr>
            </w:pPr>
            <w:r w:rsidRPr="00D029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B1EDC" w14:textId="77777777" w:rsidR="00D02942" w:rsidRPr="00D02942" w:rsidRDefault="00D02942" w:rsidP="00D53A72">
            <w:pPr>
              <w:pStyle w:val="headertabella0"/>
              <w:rPr>
                <w:color w:val="002060"/>
              </w:rPr>
            </w:pPr>
            <w:r w:rsidRPr="00D029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BAFB" w14:textId="77777777" w:rsidR="00D02942" w:rsidRPr="00D02942" w:rsidRDefault="00D02942" w:rsidP="00D53A72">
            <w:pPr>
              <w:pStyle w:val="headertabella0"/>
              <w:rPr>
                <w:color w:val="002060"/>
              </w:rPr>
            </w:pPr>
            <w:r w:rsidRPr="00D029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11FF4" w14:textId="77777777" w:rsidR="00D02942" w:rsidRPr="00D02942" w:rsidRDefault="00D02942" w:rsidP="00D53A72">
            <w:pPr>
              <w:pStyle w:val="headertabella0"/>
              <w:rPr>
                <w:color w:val="002060"/>
              </w:rPr>
            </w:pPr>
            <w:r w:rsidRPr="00D029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3955A" w14:textId="77777777" w:rsidR="00D02942" w:rsidRPr="00D02942" w:rsidRDefault="00D02942" w:rsidP="00D53A72">
            <w:pPr>
              <w:pStyle w:val="headertabella0"/>
              <w:rPr>
                <w:color w:val="002060"/>
              </w:rPr>
            </w:pPr>
            <w:r w:rsidRPr="00D029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58300" w14:textId="77777777" w:rsidR="00D02942" w:rsidRPr="00D02942" w:rsidRDefault="00D02942" w:rsidP="00D53A72">
            <w:pPr>
              <w:pStyle w:val="headertabella0"/>
              <w:rPr>
                <w:color w:val="002060"/>
              </w:rPr>
            </w:pPr>
            <w:r w:rsidRPr="00D029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60A8" w14:textId="77777777" w:rsidR="00D02942" w:rsidRPr="00D02942" w:rsidRDefault="00D02942" w:rsidP="00D53A72">
            <w:pPr>
              <w:pStyle w:val="headertabella0"/>
              <w:rPr>
                <w:color w:val="002060"/>
              </w:rPr>
            </w:pPr>
            <w:r w:rsidRPr="00D029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BD5B7" w14:textId="77777777" w:rsidR="00D02942" w:rsidRPr="00D02942" w:rsidRDefault="00D02942" w:rsidP="00D53A72">
            <w:pPr>
              <w:pStyle w:val="headertabella0"/>
              <w:rPr>
                <w:color w:val="002060"/>
              </w:rPr>
            </w:pPr>
            <w:r w:rsidRPr="00D02942">
              <w:rPr>
                <w:color w:val="002060"/>
              </w:rPr>
              <w:t>PE</w:t>
            </w:r>
          </w:p>
        </w:tc>
      </w:tr>
      <w:tr w:rsidR="00D02942" w:rsidRPr="00D02942" w14:paraId="7913A200" w14:textId="77777777" w:rsidTr="00D53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3BC01" w14:textId="77777777" w:rsidR="00D02942" w:rsidRPr="00D02942" w:rsidRDefault="00D02942" w:rsidP="00D53A72">
            <w:pPr>
              <w:pStyle w:val="rowtabella0"/>
              <w:rPr>
                <w:color w:val="002060"/>
              </w:rPr>
            </w:pPr>
            <w:r w:rsidRPr="00D02942">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3786"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DC42"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9BE0"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E0A6"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3F4E"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8F0A"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6E90"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74F0"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E0DF" w14:textId="77777777" w:rsidR="00D02942" w:rsidRPr="00D02942" w:rsidRDefault="00D02942" w:rsidP="00D53A72">
            <w:pPr>
              <w:pStyle w:val="rowtabella0"/>
              <w:jc w:val="center"/>
              <w:rPr>
                <w:color w:val="002060"/>
              </w:rPr>
            </w:pPr>
            <w:r w:rsidRPr="00D02942">
              <w:rPr>
                <w:color w:val="002060"/>
              </w:rPr>
              <w:t>0</w:t>
            </w:r>
          </w:p>
        </w:tc>
      </w:tr>
      <w:tr w:rsidR="00D02942" w:rsidRPr="00D02942" w14:paraId="4C9B4C3D"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AD5C9" w14:textId="77777777" w:rsidR="00D02942" w:rsidRPr="00D02942" w:rsidRDefault="00D02942" w:rsidP="00D53A72">
            <w:pPr>
              <w:pStyle w:val="rowtabella0"/>
              <w:rPr>
                <w:color w:val="002060"/>
              </w:rPr>
            </w:pPr>
            <w:r w:rsidRPr="00D0294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3631"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DC28"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AE1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8899"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04E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3D3D"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FCBE"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C59D"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E18B" w14:textId="77777777" w:rsidR="00D02942" w:rsidRPr="00D02942" w:rsidRDefault="00D02942" w:rsidP="00D53A72">
            <w:pPr>
              <w:pStyle w:val="rowtabella0"/>
              <w:jc w:val="center"/>
              <w:rPr>
                <w:color w:val="002060"/>
              </w:rPr>
            </w:pPr>
            <w:r w:rsidRPr="00D02942">
              <w:rPr>
                <w:color w:val="002060"/>
              </w:rPr>
              <w:t>0</w:t>
            </w:r>
          </w:p>
        </w:tc>
      </w:tr>
      <w:tr w:rsidR="00D02942" w:rsidRPr="00D02942" w14:paraId="6F8A91B5"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8A995" w14:textId="77777777" w:rsidR="00D02942" w:rsidRPr="00D02942" w:rsidRDefault="00D02942" w:rsidP="00D53A72">
            <w:pPr>
              <w:pStyle w:val="rowtabella0"/>
              <w:rPr>
                <w:color w:val="002060"/>
              </w:rPr>
            </w:pPr>
            <w:r w:rsidRPr="00D0294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A8C6"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8048"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2785"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D93B"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83F3"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E11C"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D53A"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D4AE"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0369" w14:textId="77777777" w:rsidR="00D02942" w:rsidRPr="00D02942" w:rsidRDefault="00D02942" w:rsidP="00D53A72">
            <w:pPr>
              <w:pStyle w:val="rowtabella0"/>
              <w:jc w:val="center"/>
              <w:rPr>
                <w:color w:val="002060"/>
              </w:rPr>
            </w:pPr>
            <w:r w:rsidRPr="00D02942">
              <w:rPr>
                <w:color w:val="002060"/>
              </w:rPr>
              <w:t>0</w:t>
            </w:r>
          </w:p>
        </w:tc>
      </w:tr>
      <w:tr w:rsidR="00D02942" w:rsidRPr="00D02942" w14:paraId="44039362"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4C04B" w14:textId="77777777" w:rsidR="00D02942" w:rsidRPr="00D02942" w:rsidRDefault="00D02942" w:rsidP="00D53A72">
            <w:pPr>
              <w:pStyle w:val="rowtabella0"/>
              <w:rPr>
                <w:color w:val="002060"/>
              </w:rPr>
            </w:pPr>
            <w:r w:rsidRPr="00D0294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DAAE"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3276"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860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688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F727"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684A"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69F8C"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8E55"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46DF" w14:textId="77777777" w:rsidR="00D02942" w:rsidRPr="00D02942" w:rsidRDefault="00D02942" w:rsidP="00D53A72">
            <w:pPr>
              <w:pStyle w:val="rowtabella0"/>
              <w:jc w:val="center"/>
              <w:rPr>
                <w:color w:val="002060"/>
              </w:rPr>
            </w:pPr>
            <w:r w:rsidRPr="00D02942">
              <w:rPr>
                <w:color w:val="002060"/>
              </w:rPr>
              <w:t>0</w:t>
            </w:r>
          </w:p>
        </w:tc>
      </w:tr>
      <w:tr w:rsidR="00D02942" w:rsidRPr="00D02942" w14:paraId="3F1057C3"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9DD2F" w14:textId="77777777" w:rsidR="00D02942" w:rsidRPr="00D02942" w:rsidRDefault="00D02942" w:rsidP="00D53A72">
            <w:pPr>
              <w:pStyle w:val="rowtabella0"/>
              <w:rPr>
                <w:color w:val="002060"/>
              </w:rPr>
            </w:pPr>
            <w:r w:rsidRPr="00D0294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48F6"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ECFE"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AE21"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0A5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A4F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A7DE"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9BE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E0B7"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8B7F" w14:textId="77777777" w:rsidR="00D02942" w:rsidRPr="00D02942" w:rsidRDefault="00D02942" w:rsidP="00D53A72">
            <w:pPr>
              <w:pStyle w:val="rowtabella0"/>
              <w:jc w:val="center"/>
              <w:rPr>
                <w:color w:val="002060"/>
              </w:rPr>
            </w:pPr>
            <w:r w:rsidRPr="00D02942">
              <w:rPr>
                <w:color w:val="002060"/>
              </w:rPr>
              <w:t>0</w:t>
            </w:r>
          </w:p>
        </w:tc>
      </w:tr>
      <w:tr w:rsidR="00D02942" w:rsidRPr="00D02942" w14:paraId="603E3F5D"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39866" w14:textId="77777777" w:rsidR="00D02942" w:rsidRPr="00D02942" w:rsidRDefault="00D02942" w:rsidP="00D53A72">
            <w:pPr>
              <w:pStyle w:val="rowtabella0"/>
              <w:rPr>
                <w:color w:val="002060"/>
              </w:rPr>
            </w:pPr>
            <w:r w:rsidRPr="00D0294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629D"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E7B1"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562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02E4"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ADC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B4E3"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6EBC"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0F52"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7B47" w14:textId="77777777" w:rsidR="00D02942" w:rsidRPr="00D02942" w:rsidRDefault="00D02942" w:rsidP="00D53A72">
            <w:pPr>
              <w:pStyle w:val="rowtabella0"/>
              <w:jc w:val="center"/>
              <w:rPr>
                <w:color w:val="002060"/>
              </w:rPr>
            </w:pPr>
            <w:r w:rsidRPr="00D02942">
              <w:rPr>
                <w:color w:val="002060"/>
              </w:rPr>
              <w:t>0</w:t>
            </w:r>
          </w:p>
        </w:tc>
      </w:tr>
      <w:tr w:rsidR="00D02942" w:rsidRPr="00D02942" w14:paraId="7E206FED"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1B431" w14:textId="77777777" w:rsidR="00D02942" w:rsidRPr="00D02942" w:rsidRDefault="00D02942" w:rsidP="00D53A72">
            <w:pPr>
              <w:pStyle w:val="rowtabella0"/>
              <w:rPr>
                <w:color w:val="002060"/>
                <w:lang w:val="es-ES"/>
              </w:rPr>
            </w:pPr>
            <w:r w:rsidRPr="00D02942">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9ABB"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FD74"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3F5B"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555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7E76"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53E1"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9E80"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8472"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CB20" w14:textId="77777777" w:rsidR="00D02942" w:rsidRPr="00D02942" w:rsidRDefault="00D02942" w:rsidP="00D53A72">
            <w:pPr>
              <w:pStyle w:val="rowtabella0"/>
              <w:jc w:val="center"/>
              <w:rPr>
                <w:color w:val="002060"/>
              </w:rPr>
            </w:pPr>
            <w:r w:rsidRPr="00D02942">
              <w:rPr>
                <w:color w:val="002060"/>
              </w:rPr>
              <w:t>0</w:t>
            </w:r>
          </w:p>
        </w:tc>
      </w:tr>
      <w:tr w:rsidR="00D02942" w:rsidRPr="00D02942" w14:paraId="5DF6C08C"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2C71E" w14:textId="77777777" w:rsidR="00D02942" w:rsidRPr="00D02942" w:rsidRDefault="00D02942" w:rsidP="00D53A72">
            <w:pPr>
              <w:pStyle w:val="rowtabella0"/>
              <w:rPr>
                <w:color w:val="002060"/>
              </w:rPr>
            </w:pPr>
            <w:r w:rsidRPr="00D0294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92A7"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F8D1"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565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67E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EA98"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AA7B"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DB51"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99D3"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26F7" w14:textId="77777777" w:rsidR="00D02942" w:rsidRPr="00D02942" w:rsidRDefault="00D02942" w:rsidP="00D53A72">
            <w:pPr>
              <w:pStyle w:val="rowtabella0"/>
              <w:jc w:val="center"/>
              <w:rPr>
                <w:color w:val="002060"/>
              </w:rPr>
            </w:pPr>
            <w:r w:rsidRPr="00D02942">
              <w:rPr>
                <w:color w:val="002060"/>
              </w:rPr>
              <w:t>0</w:t>
            </w:r>
          </w:p>
        </w:tc>
      </w:tr>
      <w:tr w:rsidR="00D02942" w:rsidRPr="00D02942" w14:paraId="7045B02D"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5AD80" w14:textId="77777777" w:rsidR="00D02942" w:rsidRPr="00D02942" w:rsidRDefault="00D02942" w:rsidP="00D53A72">
            <w:pPr>
              <w:pStyle w:val="rowtabella0"/>
              <w:rPr>
                <w:color w:val="002060"/>
              </w:rPr>
            </w:pPr>
            <w:r w:rsidRPr="00D0294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DDE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5E3A"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AE36"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30F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94C0"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70D9"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32A4"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7027"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7950" w14:textId="77777777" w:rsidR="00D02942" w:rsidRPr="00D02942" w:rsidRDefault="00D02942" w:rsidP="00D53A72">
            <w:pPr>
              <w:pStyle w:val="rowtabella0"/>
              <w:jc w:val="center"/>
              <w:rPr>
                <w:color w:val="002060"/>
              </w:rPr>
            </w:pPr>
            <w:r w:rsidRPr="00D02942">
              <w:rPr>
                <w:color w:val="002060"/>
              </w:rPr>
              <w:t>0</w:t>
            </w:r>
          </w:p>
        </w:tc>
      </w:tr>
      <w:tr w:rsidR="00D02942" w:rsidRPr="00D02942" w14:paraId="29EF99C1" w14:textId="77777777" w:rsidTr="00D53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849E71" w14:textId="77777777" w:rsidR="00D02942" w:rsidRPr="00D02942" w:rsidRDefault="00D02942" w:rsidP="00D53A72">
            <w:pPr>
              <w:pStyle w:val="rowtabella0"/>
              <w:rPr>
                <w:color w:val="002060"/>
              </w:rPr>
            </w:pPr>
            <w:r w:rsidRPr="00D029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24B3"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C417"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70C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AA7B"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E8A7"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42C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C7A8"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444F"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6118" w14:textId="77777777" w:rsidR="00D02942" w:rsidRPr="00D02942" w:rsidRDefault="00D02942" w:rsidP="00D53A72">
            <w:pPr>
              <w:pStyle w:val="rowtabella0"/>
              <w:jc w:val="center"/>
              <w:rPr>
                <w:color w:val="002060"/>
              </w:rPr>
            </w:pPr>
            <w:r w:rsidRPr="00D02942">
              <w:rPr>
                <w:color w:val="002060"/>
              </w:rPr>
              <w:t>0</w:t>
            </w:r>
          </w:p>
        </w:tc>
      </w:tr>
    </w:tbl>
    <w:p w14:paraId="67EA5841" w14:textId="77777777" w:rsidR="00D02942" w:rsidRPr="00D02942" w:rsidRDefault="00D02942" w:rsidP="00D02942">
      <w:pPr>
        <w:pStyle w:val="breakline"/>
        <w:rPr>
          <w:rFonts w:eastAsiaTheme="minorEastAsia"/>
          <w:color w:val="002060"/>
        </w:rPr>
      </w:pPr>
    </w:p>
    <w:p w14:paraId="244898F8" w14:textId="77777777" w:rsidR="00D02942" w:rsidRPr="00D02942" w:rsidRDefault="00D02942" w:rsidP="00D02942">
      <w:pPr>
        <w:pStyle w:val="breakline"/>
        <w:rPr>
          <w:color w:val="002060"/>
        </w:rPr>
      </w:pPr>
    </w:p>
    <w:p w14:paraId="10213664" w14:textId="77777777" w:rsidR="00D02942" w:rsidRPr="00D02942" w:rsidRDefault="00D02942" w:rsidP="00D02942">
      <w:pPr>
        <w:pStyle w:val="sottotitolocampionato10"/>
        <w:rPr>
          <w:color w:val="002060"/>
        </w:rPr>
      </w:pPr>
      <w:r w:rsidRPr="00D0294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2942" w:rsidRPr="00D02942" w14:paraId="3464B24F" w14:textId="77777777" w:rsidTr="00D53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05B10" w14:textId="77777777" w:rsidR="00D02942" w:rsidRPr="00D02942" w:rsidRDefault="00D02942" w:rsidP="00D53A72">
            <w:pPr>
              <w:pStyle w:val="headertabella0"/>
              <w:rPr>
                <w:color w:val="002060"/>
              </w:rPr>
            </w:pPr>
            <w:r w:rsidRPr="00D029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2729F" w14:textId="77777777" w:rsidR="00D02942" w:rsidRPr="00D02942" w:rsidRDefault="00D02942" w:rsidP="00D53A72">
            <w:pPr>
              <w:pStyle w:val="headertabella0"/>
              <w:rPr>
                <w:color w:val="002060"/>
              </w:rPr>
            </w:pPr>
            <w:r w:rsidRPr="00D029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F043" w14:textId="77777777" w:rsidR="00D02942" w:rsidRPr="00D02942" w:rsidRDefault="00D02942" w:rsidP="00D53A72">
            <w:pPr>
              <w:pStyle w:val="headertabella0"/>
              <w:rPr>
                <w:color w:val="002060"/>
              </w:rPr>
            </w:pPr>
            <w:r w:rsidRPr="00D029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2484" w14:textId="77777777" w:rsidR="00D02942" w:rsidRPr="00D02942" w:rsidRDefault="00D02942" w:rsidP="00D53A72">
            <w:pPr>
              <w:pStyle w:val="headertabella0"/>
              <w:rPr>
                <w:color w:val="002060"/>
              </w:rPr>
            </w:pPr>
            <w:r w:rsidRPr="00D029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69E31" w14:textId="77777777" w:rsidR="00D02942" w:rsidRPr="00D02942" w:rsidRDefault="00D02942" w:rsidP="00D53A72">
            <w:pPr>
              <w:pStyle w:val="headertabella0"/>
              <w:rPr>
                <w:color w:val="002060"/>
              </w:rPr>
            </w:pPr>
            <w:r w:rsidRPr="00D029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F8728" w14:textId="77777777" w:rsidR="00D02942" w:rsidRPr="00D02942" w:rsidRDefault="00D02942" w:rsidP="00D53A72">
            <w:pPr>
              <w:pStyle w:val="headertabella0"/>
              <w:rPr>
                <w:color w:val="002060"/>
              </w:rPr>
            </w:pPr>
            <w:r w:rsidRPr="00D029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0DCB3" w14:textId="77777777" w:rsidR="00D02942" w:rsidRPr="00D02942" w:rsidRDefault="00D02942" w:rsidP="00D53A72">
            <w:pPr>
              <w:pStyle w:val="headertabella0"/>
              <w:rPr>
                <w:color w:val="002060"/>
              </w:rPr>
            </w:pPr>
            <w:r w:rsidRPr="00D029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FB0B1" w14:textId="77777777" w:rsidR="00D02942" w:rsidRPr="00D02942" w:rsidRDefault="00D02942" w:rsidP="00D53A72">
            <w:pPr>
              <w:pStyle w:val="headertabella0"/>
              <w:rPr>
                <w:color w:val="002060"/>
              </w:rPr>
            </w:pPr>
            <w:r w:rsidRPr="00D029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6545" w14:textId="77777777" w:rsidR="00D02942" w:rsidRPr="00D02942" w:rsidRDefault="00D02942" w:rsidP="00D53A72">
            <w:pPr>
              <w:pStyle w:val="headertabella0"/>
              <w:rPr>
                <w:color w:val="002060"/>
              </w:rPr>
            </w:pPr>
            <w:r w:rsidRPr="00D029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BE248" w14:textId="77777777" w:rsidR="00D02942" w:rsidRPr="00D02942" w:rsidRDefault="00D02942" w:rsidP="00D53A72">
            <w:pPr>
              <w:pStyle w:val="headertabella0"/>
              <w:rPr>
                <w:color w:val="002060"/>
              </w:rPr>
            </w:pPr>
            <w:r w:rsidRPr="00D02942">
              <w:rPr>
                <w:color w:val="002060"/>
              </w:rPr>
              <w:t>PE</w:t>
            </w:r>
          </w:p>
        </w:tc>
      </w:tr>
      <w:tr w:rsidR="00D02942" w:rsidRPr="00D02942" w14:paraId="5E937874" w14:textId="77777777" w:rsidTr="00D53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19457C" w14:textId="77777777" w:rsidR="00D02942" w:rsidRPr="00D02942" w:rsidRDefault="00D02942" w:rsidP="00D53A72">
            <w:pPr>
              <w:pStyle w:val="rowtabella0"/>
              <w:rPr>
                <w:color w:val="002060"/>
              </w:rPr>
            </w:pPr>
            <w:r w:rsidRPr="00D0294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7625"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49F4"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C752"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58AD"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AE0E"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1452"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615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E806"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089F" w14:textId="77777777" w:rsidR="00D02942" w:rsidRPr="00D02942" w:rsidRDefault="00D02942" w:rsidP="00D53A72">
            <w:pPr>
              <w:pStyle w:val="rowtabella0"/>
              <w:jc w:val="center"/>
              <w:rPr>
                <w:color w:val="002060"/>
              </w:rPr>
            </w:pPr>
            <w:r w:rsidRPr="00D02942">
              <w:rPr>
                <w:color w:val="002060"/>
              </w:rPr>
              <w:t>0</w:t>
            </w:r>
          </w:p>
        </w:tc>
      </w:tr>
      <w:tr w:rsidR="00D02942" w:rsidRPr="00D02942" w14:paraId="201FF0A7"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0D8EC" w14:textId="77777777" w:rsidR="00D02942" w:rsidRPr="00D02942" w:rsidRDefault="00D02942" w:rsidP="00D53A72">
            <w:pPr>
              <w:pStyle w:val="rowtabella0"/>
              <w:rPr>
                <w:color w:val="002060"/>
              </w:rPr>
            </w:pPr>
            <w:r w:rsidRPr="00D0294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CD53"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98BA"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24E3"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E21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87F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09BB"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3B54"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CAAC"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1B6D" w14:textId="77777777" w:rsidR="00D02942" w:rsidRPr="00D02942" w:rsidRDefault="00D02942" w:rsidP="00D53A72">
            <w:pPr>
              <w:pStyle w:val="rowtabella0"/>
              <w:jc w:val="center"/>
              <w:rPr>
                <w:color w:val="002060"/>
              </w:rPr>
            </w:pPr>
            <w:r w:rsidRPr="00D02942">
              <w:rPr>
                <w:color w:val="002060"/>
              </w:rPr>
              <w:t>0</w:t>
            </w:r>
          </w:p>
        </w:tc>
      </w:tr>
      <w:tr w:rsidR="00D02942" w:rsidRPr="00D02942" w14:paraId="6625B436"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FF829" w14:textId="77777777" w:rsidR="00D02942" w:rsidRPr="00D02942" w:rsidRDefault="00D02942" w:rsidP="00D53A72">
            <w:pPr>
              <w:pStyle w:val="rowtabella0"/>
              <w:rPr>
                <w:color w:val="002060"/>
                <w:lang w:val="es-ES"/>
              </w:rPr>
            </w:pPr>
            <w:r w:rsidRPr="00D0294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E6ED"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0E7B"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4C3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ABE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C4EA"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1290"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D1B6"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242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FCA8" w14:textId="77777777" w:rsidR="00D02942" w:rsidRPr="00D02942" w:rsidRDefault="00D02942" w:rsidP="00D53A72">
            <w:pPr>
              <w:pStyle w:val="rowtabella0"/>
              <w:jc w:val="center"/>
              <w:rPr>
                <w:color w:val="002060"/>
              </w:rPr>
            </w:pPr>
            <w:r w:rsidRPr="00D02942">
              <w:rPr>
                <w:color w:val="002060"/>
              </w:rPr>
              <w:t>0</w:t>
            </w:r>
          </w:p>
        </w:tc>
      </w:tr>
      <w:tr w:rsidR="00D02942" w:rsidRPr="00D02942" w14:paraId="19D544C5"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6D22" w14:textId="77777777" w:rsidR="00D02942" w:rsidRPr="00D02942" w:rsidRDefault="00D02942" w:rsidP="00D53A72">
            <w:pPr>
              <w:pStyle w:val="rowtabella0"/>
              <w:rPr>
                <w:color w:val="002060"/>
              </w:rPr>
            </w:pPr>
            <w:r w:rsidRPr="00D0294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924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BC2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4EF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FED2"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94C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A17A"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BEB4"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E31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ED09" w14:textId="77777777" w:rsidR="00D02942" w:rsidRPr="00D02942" w:rsidRDefault="00D02942" w:rsidP="00D53A72">
            <w:pPr>
              <w:pStyle w:val="rowtabella0"/>
              <w:jc w:val="center"/>
              <w:rPr>
                <w:color w:val="002060"/>
              </w:rPr>
            </w:pPr>
            <w:r w:rsidRPr="00D02942">
              <w:rPr>
                <w:color w:val="002060"/>
              </w:rPr>
              <w:t>0</w:t>
            </w:r>
          </w:p>
        </w:tc>
      </w:tr>
      <w:tr w:rsidR="00D02942" w:rsidRPr="00D02942" w14:paraId="41D9864E"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BEC85" w14:textId="77777777" w:rsidR="00D02942" w:rsidRPr="00D02942" w:rsidRDefault="00D02942" w:rsidP="00D53A72">
            <w:pPr>
              <w:pStyle w:val="rowtabella0"/>
              <w:rPr>
                <w:color w:val="002060"/>
              </w:rPr>
            </w:pPr>
            <w:r w:rsidRPr="00D0294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7193"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E447"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4366"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5E19"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A7D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DD3E"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49D9"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D7C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03B9" w14:textId="77777777" w:rsidR="00D02942" w:rsidRPr="00D02942" w:rsidRDefault="00D02942" w:rsidP="00D53A72">
            <w:pPr>
              <w:pStyle w:val="rowtabella0"/>
              <w:jc w:val="center"/>
              <w:rPr>
                <w:color w:val="002060"/>
              </w:rPr>
            </w:pPr>
            <w:r w:rsidRPr="00D02942">
              <w:rPr>
                <w:color w:val="002060"/>
              </w:rPr>
              <w:t>0</w:t>
            </w:r>
          </w:p>
        </w:tc>
      </w:tr>
      <w:tr w:rsidR="00D02942" w:rsidRPr="00D02942" w14:paraId="0FE13F0C"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23DB8" w14:textId="77777777" w:rsidR="00D02942" w:rsidRPr="00D02942" w:rsidRDefault="00D02942" w:rsidP="00D53A72">
            <w:pPr>
              <w:pStyle w:val="rowtabella0"/>
              <w:rPr>
                <w:color w:val="002060"/>
                <w:lang w:val="es-ES"/>
              </w:rPr>
            </w:pPr>
            <w:r w:rsidRPr="00D0294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9E73"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7D1E"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AB7D"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87BD"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59B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A013"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A869"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7DC4"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ACD4" w14:textId="77777777" w:rsidR="00D02942" w:rsidRPr="00D02942" w:rsidRDefault="00D02942" w:rsidP="00D53A72">
            <w:pPr>
              <w:pStyle w:val="rowtabella0"/>
              <w:jc w:val="center"/>
              <w:rPr>
                <w:color w:val="002060"/>
              </w:rPr>
            </w:pPr>
            <w:r w:rsidRPr="00D02942">
              <w:rPr>
                <w:color w:val="002060"/>
              </w:rPr>
              <w:t>0</w:t>
            </w:r>
          </w:p>
        </w:tc>
      </w:tr>
      <w:tr w:rsidR="00D02942" w:rsidRPr="00D02942" w14:paraId="53EC6A89"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C76EA" w14:textId="77777777" w:rsidR="00D02942" w:rsidRPr="00D02942" w:rsidRDefault="00D02942" w:rsidP="00D53A72">
            <w:pPr>
              <w:pStyle w:val="rowtabella0"/>
              <w:rPr>
                <w:color w:val="002060"/>
              </w:rPr>
            </w:pPr>
            <w:r w:rsidRPr="00D0294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DAC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FF97"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5020"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904C"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A80C"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CF8B"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D2A6"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0B43"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E4D4" w14:textId="77777777" w:rsidR="00D02942" w:rsidRPr="00D02942" w:rsidRDefault="00D02942" w:rsidP="00D53A72">
            <w:pPr>
              <w:pStyle w:val="rowtabella0"/>
              <w:jc w:val="center"/>
              <w:rPr>
                <w:color w:val="002060"/>
              </w:rPr>
            </w:pPr>
            <w:r w:rsidRPr="00D02942">
              <w:rPr>
                <w:color w:val="002060"/>
              </w:rPr>
              <w:t>0</w:t>
            </w:r>
          </w:p>
        </w:tc>
      </w:tr>
      <w:tr w:rsidR="00D02942" w:rsidRPr="00D02942" w14:paraId="11E48015" w14:textId="77777777" w:rsidTr="00D53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FFB96" w14:textId="77777777" w:rsidR="00D02942" w:rsidRPr="00D02942" w:rsidRDefault="00D02942" w:rsidP="00D53A72">
            <w:pPr>
              <w:pStyle w:val="rowtabella0"/>
              <w:rPr>
                <w:color w:val="002060"/>
                <w:lang w:val="es-ES"/>
              </w:rPr>
            </w:pPr>
            <w:r w:rsidRPr="00D02942">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7FF5"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CB5F"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CE9C"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FB0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4861"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842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DBD6"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75A4"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C055" w14:textId="77777777" w:rsidR="00D02942" w:rsidRPr="00D02942" w:rsidRDefault="00D02942" w:rsidP="00D53A72">
            <w:pPr>
              <w:pStyle w:val="rowtabella0"/>
              <w:jc w:val="center"/>
              <w:rPr>
                <w:color w:val="002060"/>
              </w:rPr>
            </w:pPr>
            <w:r w:rsidRPr="00D02942">
              <w:rPr>
                <w:color w:val="002060"/>
              </w:rPr>
              <w:t>1</w:t>
            </w:r>
          </w:p>
        </w:tc>
      </w:tr>
    </w:tbl>
    <w:p w14:paraId="06125B35" w14:textId="77777777" w:rsidR="00D02942" w:rsidRPr="00D02942" w:rsidRDefault="00D02942" w:rsidP="00D02942">
      <w:pPr>
        <w:pStyle w:val="breakline"/>
        <w:rPr>
          <w:rFonts w:eastAsiaTheme="minorEastAsia"/>
          <w:color w:val="002060"/>
        </w:rPr>
      </w:pPr>
    </w:p>
    <w:p w14:paraId="0941AEDD" w14:textId="77777777" w:rsidR="00D02942" w:rsidRPr="00D02942" w:rsidRDefault="00D02942" w:rsidP="00D02942">
      <w:pPr>
        <w:pStyle w:val="breakline"/>
        <w:rPr>
          <w:color w:val="002060"/>
        </w:rPr>
      </w:pPr>
    </w:p>
    <w:p w14:paraId="37DE0703" w14:textId="77777777" w:rsidR="00D02942" w:rsidRPr="00D02942" w:rsidRDefault="00D02942" w:rsidP="00D02942">
      <w:pPr>
        <w:pStyle w:val="sottotitolocampionato10"/>
        <w:rPr>
          <w:color w:val="002060"/>
        </w:rPr>
      </w:pPr>
      <w:r w:rsidRPr="00D0294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2942" w:rsidRPr="00D02942" w14:paraId="23978E70" w14:textId="77777777" w:rsidTr="00D53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FD6CE" w14:textId="77777777" w:rsidR="00D02942" w:rsidRPr="00D02942" w:rsidRDefault="00D02942" w:rsidP="00D53A72">
            <w:pPr>
              <w:pStyle w:val="headertabella0"/>
              <w:rPr>
                <w:color w:val="002060"/>
              </w:rPr>
            </w:pPr>
            <w:r w:rsidRPr="00D029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07912" w14:textId="77777777" w:rsidR="00D02942" w:rsidRPr="00D02942" w:rsidRDefault="00D02942" w:rsidP="00D53A72">
            <w:pPr>
              <w:pStyle w:val="headertabella0"/>
              <w:rPr>
                <w:color w:val="002060"/>
              </w:rPr>
            </w:pPr>
            <w:r w:rsidRPr="00D029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19861" w14:textId="77777777" w:rsidR="00D02942" w:rsidRPr="00D02942" w:rsidRDefault="00D02942" w:rsidP="00D53A72">
            <w:pPr>
              <w:pStyle w:val="headertabella0"/>
              <w:rPr>
                <w:color w:val="002060"/>
              </w:rPr>
            </w:pPr>
            <w:r w:rsidRPr="00D029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FB034" w14:textId="77777777" w:rsidR="00D02942" w:rsidRPr="00D02942" w:rsidRDefault="00D02942" w:rsidP="00D53A72">
            <w:pPr>
              <w:pStyle w:val="headertabella0"/>
              <w:rPr>
                <w:color w:val="002060"/>
              </w:rPr>
            </w:pPr>
            <w:r w:rsidRPr="00D029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7BB78" w14:textId="77777777" w:rsidR="00D02942" w:rsidRPr="00D02942" w:rsidRDefault="00D02942" w:rsidP="00D53A72">
            <w:pPr>
              <w:pStyle w:val="headertabella0"/>
              <w:rPr>
                <w:color w:val="002060"/>
              </w:rPr>
            </w:pPr>
            <w:r w:rsidRPr="00D029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FB8BF" w14:textId="77777777" w:rsidR="00D02942" w:rsidRPr="00D02942" w:rsidRDefault="00D02942" w:rsidP="00D53A72">
            <w:pPr>
              <w:pStyle w:val="headertabella0"/>
              <w:rPr>
                <w:color w:val="002060"/>
              </w:rPr>
            </w:pPr>
            <w:r w:rsidRPr="00D029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F3C2C" w14:textId="77777777" w:rsidR="00D02942" w:rsidRPr="00D02942" w:rsidRDefault="00D02942" w:rsidP="00D53A72">
            <w:pPr>
              <w:pStyle w:val="headertabella0"/>
              <w:rPr>
                <w:color w:val="002060"/>
              </w:rPr>
            </w:pPr>
            <w:r w:rsidRPr="00D029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43415" w14:textId="77777777" w:rsidR="00D02942" w:rsidRPr="00D02942" w:rsidRDefault="00D02942" w:rsidP="00D53A72">
            <w:pPr>
              <w:pStyle w:val="headertabella0"/>
              <w:rPr>
                <w:color w:val="002060"/>
              </w:rPr>
            </w:pPr>
            <w:r w:rsidRPr="00D029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EEA22" w14:textId="77777777" w:rsidR="00D02942" w:rsidRPr="00D02942" w:rsidRDefault="00D02942" w:rsidP="00D53A72">
            <w:pPr>
              <w:pStyle w:val="headertabella0"/>
              <w:rPr>
                <w:color w:val="002060"/>
              </w:rPr>
            </w:pPr>
            <w:r w:rsidRPr="00D029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918C3" w14:textId="77777777" w:rsidR="00D02942" w:rsidRPr="00D02942" w:rsidRDefault="00D02942" w:rsidP="00D53A72">
            <w:pPr>
              <w:pStyle w:val="headertabella0"/>
              <w:rPr>
                <w:color w:val="002060"/>
              </w:rPr>
            </w:pPr>
            <w:r w:rsidRPr="00D02942">
              <w:rPr>
                <w:color w:val="002060"/>
              </w:rPr>
              <w:t>PE</w:t>
            </w:r>
          </w:p>
        </w:tc>
      </w:tr>
      <w:tr w:rsidR="00D02942" w:rsidRPr="00D02942" w14:paraId="7DD7E07D" w14:textId="77777777" w:rsidTr="00D53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02EDE" w14:textId="77777777" w:rsidR="00D02942" w:rsidRPr="00D02942" w:rsidRDefault="00D02942" w:rsidP="00D53A72">
            <w:pPr>
              <w:pStyle w:val="rowtabella0"/>
              <w:rPr>
                <w:color w:val="002060"/>
              </w:rPr>
            </w:pPr>
            <w:r w:rsidRPr="00D0294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A0E7"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7A1F"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E24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568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2A00"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267B"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0669"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E028"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3BAB" w14:textId="77777777" w:rsidR="00D02942" w:rsidRPr="00D02942" w:rsidRDefault="00D02942" w:rsidP="00D53A72">
            <w:pPr>
              <w:pStyle w:val="rowtabella0"/>
              <w:jc w:val="center"/>
              <w:rPr>
                <w:color w:val="002060"/>
              </w:rPr>
            </w:pPr>
            <w:r w:rsidRPr="00D02942">
              <w:rPr>
                <w:color w:val="002060"/>
              </w:rPr>
              <w:t>0</w:t>
            </w:r>
          </w:p>
        </w:tc>
      </w:tr>
      <w:tr w:rsidR="00D02942" w:rsidRPr="00D02942" w14:paraId="5C850887"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C25A7" w14:textId="77777777" w:rsidR="00D02942" w:rsidRPr="00D02942" w:rsidRDefault="00D02942" w:rsidP="00D53A72">
            <w:pPr>
              <w:pStyle w:val="rowtabella0"/>
              <w:rPr>
                <w:color w:val="002060"/>
                <w:lang w:val="es-ES"/>
              </w:rPr>
            </w:pPr>
            <w:r w:rsidRPr="00D02942">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5673"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715E"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D2BA"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1086"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AE30"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222E"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2823"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8FFF"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F5D6" w14:textId="77777777" w:rsidR="00D02942" w:rsidRPr="00D02942" w:rsidRDefault="00D02942" w:rsidP="00D53A72">
            <w:pPr>
              <w:pStyle w:val="rowtabella0"/>
              <w:jc w:val="center"/>
              <w:rPr>
                <w:color w:val="002060"/>
              </w:rPr>
            </w:pPr>
            <w:r w:rsidRPr="00D02942">
              <w:rPr>
                <w:color w:val="002060"/>
              </w:rPr>
              <w:t>0</w:t>
            </w:r>
          </w:p>
        </w:tc>
      </w:tr>
      <w:tr w:rsidR="00D02942" w:rsidRPr="00D02942" w14:paraId="4A9F4AD3"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5118F" w14:textId="77777777" w:rsidR="00D02942" w:rsidRPr="00D02942" w:rsidRDefault="00D02942" w:rsidP="00D53A72">
            <w:pPr>
              <w:pStyle w:val="rowtabella0"/>
              <w:rPr>
                <w:color w:val="002060"/>
              </w:rPr>
            </w:pPr>
            <w:r w:rsidRPr="00D0294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9815" w14:textId="77777777" w:rsidR="00D02942" w:rsidRPr="00D02942" w:rsidRDefault="00D02942" w:rsidP="00D53A72">
            <w:pPr>
              <w:pStyle w:val="rowtabella0"/>
              <w:jc w:val="center"/>
              <w:rPr>
                <w:color w:val="002060"/>
              </w:rPr>
            </w:pPr>
            <w:r w:rsidRPr="00D029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1E4B"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F3B9"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B6D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CCD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33B0"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9E89"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BF11" w14:textId="77777777" w:rsidR="00D02942" w:rsidRPr="00D02942" w:rsidRDefault="00D02942" w:rsidP="00D53A72">
            <w:pPr>
              <w:pStyle w:val="rowtabella0"/>
              <w:jc w:val="center"/>
              <w:rPr>
                <w:color w:val="002060"/>
              </w:rPr>
            </w:pPr>
            <w:r w:rsidRPr="00D029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CC17" w14:textId="77777777" w:rsidR="00D02942" w:rsidRPr="00D02942" w:rsidRDefault="00D02942" w:rsidP="00D53A72">
            <w:pPr>
              <w:pStyle w:val="rowtabella0"/>
              <w:jc w:val="center"/>
              <w:rPr>
                <w:color w:val="002060"/>
              </w:rPr>
            </w:pPr>
            <w:r w:rsidRPr="00D02942">
              <w:rPr>
                <w:color w:val="002060"/>
              </w:rPr>
              <w:t>0</w:t>
            </w:r>
          </w:p>
        </w:tc>
      </w:tr>
      <w:tr w:rsidR="00D02942" w:rsidRPr="00D02942" w14:paraId="1AA54119"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64A88" w14:textId="77777777" w:rsidR="00D02942" w:rsidRPr="00D02942" w:rsidRDefault="00D02942" w:rsidP="00D53A72">
            <w:pPr>
              <w:pStyle w:val="rowtabella0"/>
              <w:rPr>
                <w:color w:val="002060"/>
              </w:rPr>
            </w:pPr>
            <w:r w:rsidRPr="00D02942">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20F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8519"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AB4DF"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AFF9"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A40B"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29DD"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E478"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99A0"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5449" w14:textId="77777777" w:rsidR="00D02942" w:rsidRPr="00D02942" w:rsidRDefault="00D02942" w:rsidP="00D53A72">
            <w:pPr>
              <w:pStyle w:val="rowtabella0"/>
              <w:jc w:val="center"/>
              <w:rPr>
                <w:color w:val="002060"/>
              </w:rPr>
            </w:pPr>
            <w:r w:rsidRPr="00D02942">
              <w:rPr>
                <w:color w:val="002060"/>
              </w:rPr>
              <w:t>0</w:t>
            </w:r>
          </w:p>
        </w:tc>
      </w:tr>
      <w:tr w:rsidR="00D02942" w:rsidRPr="00D02942" w14:paraId="7681BDEC"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F27FC" w14:textId="77777777" w:rsidR="00D02942" w:rsidRPr="00D02942" w:rsidRDefault="00D02942" w:rsidP="00D53A72">
            <w:pPr>
              <w:pStyle w:val="rowtabella0"/>
              <w:rPr>
                <w:color w:val="002060"/>
              </w:rPr>
            </w:pPr>
            <w:r w:rsidRPr="00D029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C876"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2F8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637E"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CDBC"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93E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6F91"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CA12"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EE74"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B0C7" w14:textId="77777777" w:rsidR="00D02942" w:rsidRPr="00D02942" w:rsidRDefault="00D02942" w:rsidP="00D53A72">
            <w:pPr>
              <w:pStyle w:val="rowtabella0"/>
              <w:jc w:val="center"/>
              <w:rPr>
                <w:color w:val="002060"/>
              </w:rPr>
            </w:pPr>
            <w:r w:rsidRPr="00D02942">
              <w:rPr>
                <w:color w:val="002060"/>
              </w:rPr>
              <w:t>0</w:t>
            </w:r>
          </w:p>
        </w:tc>
      </w:tr>
      <w:tr w:rsidR="00D02942" w:rsidRPr="00D02942" w14:paraId="4B93C6DD" w14:textId="77777777" w:rsidTr="00D53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FFBB2" w14:textId="77777777" w:rsidR="00D02942" w:rsidRPr="00D02942" w:rsidRDefault="00D02942" w:rsidP="00D53A72">
            <w:pPr>
              <w:pStyle w:val="rowtabella0"/>
              <w:rPr>
                <w:color w:val="002060"/>
              </w:rPr>
            </w:pPr>
            <w:r w:rsidRPr="00D0294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CA54"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0396"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49C3"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A77E"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52FC"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4898" w14:textId="77777777" w:rsidR="00D02942" w:rsidRPr="00D02942" w:rsidRDefault="00D02942" w:rsidP="00D53A72">
            <w:pPr>
              <w:pStyle w:val="rowtabella0"/>
              <w:jc w:val="center"/>
              <w:rPr>
                <w:color w:val="002060"/>
              </w:rPr>
            </w:pPr>
            <w:r w:rsidRPr="00D029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A7CA" w14:textId="77777777" w:rsidR="00D02942" w:rsidRPr="00D02942" w:rsidRDefault="00D02942" w:rsidP="00D53A72">
            <w:pPr>
              <w:pStyle w:val="rowtabella0"/>
              <w:jc w:val="center"/>
              <w:rPr>
                <w:color w:val="002060"/>
              </w:rPr>
            </w:pPr>
            <w:r w:rsidRPr="00D029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CF8A"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D533" w14:textId="77777777" w:rsidR="00D02942" w:rsidRPr="00D02942" w:rsidRDefault="00D02942" w:rsidP="00D53A72">
            <w:pPr>
              <w:pStyle w:val="rowtabella0"/>
              <w:jc w:val="center"/>
              <w:rPr>
                <w:color w:val="002060"/>
              </w:rPr>
            </w:pPr>
            <w:r w:rsidRPr="00D02942">
              <w:rPr>
                <w:color w:val="002060"/>
              </w:rPr>
              <w:t>0</w:t>
            </w:r>
          </w:p>
        </w:tc>
      </w:tr>
      <w:tr w:rsidR="00D02942" w:rsidRPr="00D02942" w14:paraId="4E39E714" w14:textId="77777777" w:rsidTr="00D53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0F51B" w14:textId="77777777" w:rsidR="00D02942" w:rsidRPr="00D02942" w:rsidRDefault="00D02942" w:rsidP="00D53A72">
            <w:pPr>
              <w:pStyle w:val="rowtabella0"/>
              <w:rPr>
                <w:color w:val="002060"/>
              </w:rPr>
            </w:pPr>
            <w:r w:rsidRPr="00D02942">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116E"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9649"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2298"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0445" w14:textId="77777777" w:rsidR="00D02942" w:rsidRPr="00D02942" w:rsidRDefault="00D02942" w:rsidP="00D53A72">
            <w:pPr>
              <w:pStyle w:val="rowtabella0"/>
              <w:jc w:val="center"/>
              <w:rPr>
                <w:color w:val="002060"/>
              </w:rPr>
            </w:pPr>
            <w:r w:rsidRPr="00D029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D036" w14:textId="77777777" w:rsidR="00D02942" w:rsidRPr="00D02942" w:rsidRDefault="00D02942" w:rsidP="00D53A72">
            <w:pPr>
              <w:pStyle w:val="rowtabella0"/>
              <w:jc w:val="center"/>
              <w:rPr>
                <w:color w:val="002060"/>
              </w:rPr>
            </w:pPr>
            <w:r w:rsidRPr="00D029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9F48" w14:textId="77777777" w:rsidR="00D02942" w:rsidRPr="00D02942" w:rsidRDefault="00D02942" w:rsidP="00D53A72">
            <w:pPr>
              <w:pStyle w:val="rowtabella0"/>
              <w:jc w:val="center"/>
              <w:rPr>
                <w:color w:val="002060"/>
              </w:rPr>
            </w:pPr>
            <w:r w:rsidRPr="00D029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643B4" w14:textId="77777777" w:rsidR="00D02942" w:rsidRPr="00D02942" w:rsidRDefault="00D02942" w:rsidP="00D53A72">
            <w:pPr>
              <w:pStyle w:val="rowtabella0"/>
              <w:jc w:val="center"/>
              <w:rPr>
                <w:color w:val="002060"/>
              </w:rPr>
            </w:pPr>
            <w:r w:rsidRPr="00D029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3338" w14:textId="77777777" w:rsidR="00D02942" w:rsidRPr="00D02942" w:rsidRDefault="00D02942" w:rsidP="00D53A72">
            <w:pPr>
              <w:pStyle w:val="rowtabella0"/>
              <w:jc w:val="center"/>
              <w:rPr>
                <w:color w:val="002060"/>
              </w:rPr>
            </w:pPr>
            <w:r w:rsidRPr="00D029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DB97" w14:textId="77777777" w:rsidR="00D02942" w:rsidRPr="00D02942" w:rsidRDefault="00D02942" w:rsidP="00D53A72">
            <w:pPr>
              <w:pStyle w:val="rowtabella0"/>
              <w:jc w:val="center"/>
              <w:rPr>
                <w:color w:val="002060"/>
              </w:rPr>
            </w:pPr>
            <w:r w:rsidRPr="00D02942">
              <w:rPr>
                <w:color w:val="002060"/>
              </w:rPr>
              <w:t>0</w:t>
            </w:r>
          </w:p>
        </w:tc>
      </w:tr>
    </w:tbl>
    <w:p w14:paraId="01CE1B3D" w14:textId="77777777" w:rsidR="00310225" w:rsidRPr="002F5894" w:rsidRDefault="00310225" w:rsidP="001F0FA3">
      <w:pPr>
        <w:pStyle w:val="LndNormale1"/>
        <w:rPr>
          <w:rFonts w:cs="Arial"/>
          <w:i/>
          <w:iCs/>
          <w:szCs w:val="22"/>
          <w:u w:val="single"/>
        </w:rPr>
      </w:pPr>
    </w:p>
    <w:p w14:paraId="7ED3DBA3" w14:textId="77777777" w:rsidR="001F0FA3" w:rsidRDefault="001F0FA3" w:rsidP="0099748E">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4EA4BD4"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6F78">
        <w:rPr>
          <w:rFonts w:ascii="Arial" w:hAnsi="Arial" w:cs="Arial"/>
          <w:b/>
          <w:bCs/>
          <w:color w:val="002060"/>
        </w:rPr>
        <w:t>2</w:t>
      </w:r>
      <w:r w:rsidR="00AF2513">
        <w:rPr>
          <w:rFonts w:ascii="Arial" w:hAnsi="Arial" w:cs="Arial"/>
          <w:b/>
          <w:bCs/>
          <w:color w:val="002060"/>
        </w:rPr>
        <w:t>7</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B0602B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F2513">
        <w:rPr>
          <w:b/>
          <w:color w:val="002060"/>
          <w:u w:val="single"/>
        </w:rPr>
        <w:t>1</w:t>
      </w:r>
      <w:r w:rsidR="00D02942">
        <w:rPr>
          <w:b/>
          <w:color w:val="002060"/>
          <w:u w:val="single"/>
        </w:rPr>
        <w:t>7</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F48E8" w14:textId="77777777" w:rsidR="001B64CC" w:rsidRDefault="001B64CC">
      <w:r>
        <w:separator/>
      </w:r>
    </w:p>
  </w:endnote>
  <w:endnote w:type="continuationSeparator" w:id="0">
    <w:p w14:paraId="59D77767" w14:textId="77777777" w:rsidR="001B64CC" w:rsidRDefault="001B6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0B77BF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D02942">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40D3D" w14:textId="77777777" w:rsidR="001B64CC" w:rsidRDefault="001B64CC">
      <w:r>
        <w:separator/>
      </w:r>
    </w:p>
  </w:footnote>
  <w:footnote w:type="continuationSeparator" w:id="0">
    <w:p w14:paraId="1FB1BA83" w14:textId="77777777" w:rsidR="001B64CC" w:rsidRDefault="001B6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935"/>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F9"/>
    <w:rsid w:val="006C13B6"/>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7</Pages>
  <Words>2149</Words>
  <Characters>12254</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14375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2025-01-17T11:38:00Z</cp:lastPrinted>
  <dcterms:created xsi:type="dcterms:W3CDTF">2025-01-17T11:22:00Z</dcterms:created>
  <dcterms:modified xsi:type="dcterms:W3CDTF">2025-01-17T11:38:00Z</dcterms:modified>
</cp:coreProperties>
</file>