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6FB3B9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E80D43">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D4D74">
              <w:rPr>
                <w:rFonts w:ascii="Arial" w:hAnsi="Arial" w:cs="Arial"/>
                <w:color w:val="002060"/>
                <w:sz w:val="40"/>
                <w:szCs w:val="40"/>
              </w:rPr>
              <w:t>2</w:t>
            </w:r>
            <w:r w:rsidR="00E80D43">
              <w:rPr>
                <w:rFonts w:ascii="Arial" w:hAnsi="Arial" w:cs="Arial"/>
                <w:color w:val="002060"/>
                <w:sz w:val="40"/>
                <w:szCs w:val="40"/>
              </w:rPr>
              <w:t>4</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BF0AF3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549C9">
          <w:rPr>
            <w:noProof/>
            <w:webHidden/>
          </w:rPr>
          <w:t>1</w:t>
        </w:r>
        <w:r w:rsidR="00AC19D9" w:rsidRPr="00DE1EF7">
          <w:rPr>
            <w:noProof/>
            <w:webHidden/>
          </w:rPr>
          <w:fldChar w:fldCharType="end"/>
        </w:r>
      </w:hyperlink>
    </w:p>
    <w:p w14:paraId="112EDB38" w14:textId="744A944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549C9">
          <w:rPr>
            <w:noProof/>
            <w:webHidden/>
          </w:rPr>
          <w:t>1</w:t>
        </w:r>
        <w:r w:rsidRPr="00DE1EF7">
          <w:rPr>
            <w:noProof/>
            <w:webHidden/>
          </w:rPr>
          <w:fldChar w:fldCharType="end"/>
        </w:r>
      </w:hyperlink>
    </w:p>
    <w:p w14:paraId="4D9CAD43" w14:textId="67D7BA9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549C9">
          <w:rPr>
            <w:noProof/>
            <w:webHidden/>
          </w:rPr>
          <w:t>1</w:t>
        </w:r>
        <w:r w:rsidRPr="00DE1EF7">
          <w:rPr>
            <w:noProof/>
            <w:webHidden/>
          </w:rPr>
          <w:fldChar w:fldCharType="end"/>
        </w:r>
      </w:hyperlink>
    </w:p>
    <w:p w14:paraId="0EAFCCD8" w14:textId="7DEE708F"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549C9">
          <w:rPr>
            <w:noProof/>
            <w:webHidden/>
          </w:rPr>
          <w:t>1</w:t>
        </w:r>
        <w:r w:rsidRPr="00DE1EF7">
          <w:rPr>
            <w:noProof/>
            <w:webHidden/>
          </w:rPr>
          <w:fldChar w:fldCharType="end"/>
        </w:r>
      </w:hyperlink>
    </w:p>
    <w:p w14:paraId="0952245B" w14:textId="0BDA0F6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549C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EA74003" w14:textId="77777777" w:rsidR="00551F47" w:rsidRDefault="00551F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DEF8B82" w14:textId="77777777" w:rsidR="00B1393C" w:rsidRDefault="00B1393C" w:rsidP="00B1393C">
      <w:pPr>
        <w:pStyle w:val="LndNormale1"/>
        <w:rPr>
          <w:color w:val="002060"/>
        </w:rPr>
      </w:pPr>
    </w:p>
    <w:p w14:paraId="4369517D" w14:textId="77777777" w:rsidR="00B774C7" w:rsidRDefault="00B774C7" w:rsidP="00B1393C">
      <w:pPr>
        <w:pStyle w:val="LndNormale1"/>
        <w:rPr>
          <w:color w:val="002060"/>
        </w:rPr>
      </w:pPr>
    </w:p>
    <w:p w14:paraId="2D6A9112" w14:textId="77777777" w:rsidR="00B774C7" w:rsidRPr="00B774C7" w:rsidRDefault="00B774C7" w:rsidP="00B774C7">
      <w:pPr>
        <w:pStyle w:val="Default"/>
        <w:rPr>
          <w:rFonts w:ascii="Arial" w:hAnsi="Arial" w:cs="Arial"/>
          <w:b/>
          <w:color w:val="002060"/>
          <w:sz w:val="28"/>
          <w:szCs w:val="28"/>
        </w:rPr>
      </w:pPr>
      <w:bookmarkStart w:id="6" w:name="_Hlk113435821"/>
      <w:r w:rsidRPr="00B774C7">
        <w:rPr>
          <w:rFonts w:ascii="Arial" w:hAnsi="Arial" w:cs="Arial"/>
          <w:b/>
          <w:bCs/>
          <w:color w:val="002060"/>
          <w:sz w:val="28"/>
          <w:szCs w:val="28"/>
        </w:rPr>
        <w:t>TORNEI PRIMAVERILI ATTIVITA’ DI BASE CALCIO A CINQUE</w:t>
      </w:r>
    </w:p>
    <w:p w14:paraId="6C4C3375" w14:textId="77777777" w:rsidR="00B774C7" w:rsidRPr="006C6F07" w:rsidRDefault="00B774C7" w:rsidP="00B774C7">
      <w:pPr>
        <w:rPr>
          <w:rFonts w:ascii="Arial" w:hAnsi="Arial" w:cs="Arial"/>
          <w:color w:val="002060"/>
          <w:sz w:val="22"/>
          <w:szCs w:val="22"/>
        </w:rPr>
      </w:pPr>
    </w:p>
    <w:p w14:paraId="425EFA21" w14:textId="77777777" w:rsidR="00B774C7" w:rsidRPr="006C6F07" w:rsidRDefault="00B774C7" w:rsidP="00B774C7">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0AE89BF" w14:textId="77777777" w:rsidR="00B774C7" w:rsidRPr="006C6F07" w:rsidRDefault="00B774C7" w:rsidP="00B774C7">
      <w:pPr>
        <w:pStyle w:val="A121"/>
        <w:ind w:left="0"/>
        <w:rPr>
          <w:rFonts w:cs="Arial"/>
          <w:color w:val="002060"/>
          <w:sz w:val="22"/>
          <w:szCs w:val="22"/>
        </w:rPr>
      </w:pPr>
    </w:p>
    <w:p w14:paraId="52E74259" w14:textId="77777777" w:rsidR="00B774C7" w:rsidRPr="006C6F07" w:rsidRDefault="00B774C7" w:rsidP="00B774C7">
      <w:pPr>
        <w:pStyle w:val="A121"/>
        <w:ind w:left="0"/>
        <w:jc w:val="center"/>
        <w:rPr>
          <w:rFonts w:cs="Arial"/>
          <w:b/>
          <w:color w:val="002060"/>
          <w:sz w:val="22"/>
          <w:szCs w:val="22"/>
        </w:rPr>
      </w:pPr>
      <w:r>
        <w:rPr>
          <w:rFonts w:cs="Arial"/>
          <w:b/>
          <w:color w:val="002060"/>
          <w:sz w:val="22"/>
          <w:szCs w:val="22"/>
        </w:rPr>
        <w:t>MERCOLEDI’ 29 GENNAIO 2025</w:t>
      </w:r>
      <w:r w:rsidRPr="006C6F07">
        <w:rPr>
          <w:rFonts w:cs="Arial"/>
          <w:b/>
          <w:color w:val="002060"/>
          <w:sz w:val="22"/>
          <w:szCs w:val="22"/>
        </w:rPr>
        <w:t>, ORE 19:00</w:t>
      </w:r>
    </w:p>
    <w:p w14:paraId="0CE921A2" w14:textId="77777777" w:rsidR="00B774C7" w:rsidRPr="006C6F07" w:rsidRDefault="00B774C7" w:rsidP="00B774C7">
      <w:pPr>
        <w:rPr>
          <w:rFonts w:ascii="Arial" w:hAnsi="Arial" w:cs="Arial"/>
          <w:color w:val="002060"/>
          <w:sz w:val="22"/>
          <w:szCs w:val="22"/>
          <w:shd w:val="clear" w:color="auto" w:fill="FFFFFF"/>
        </w:rPr>
      </w:pPr>
    </w:p>
    <w:p w14:paraId="66BBFA66"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81FDE2"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9F5B759" w14:textId="77777777" w:rsidR="00B774C7" w:rsidRPr="00AE6479" w:rsidRDefault="00B774C7" w:rsidP="00B774C7">
      <w:pPr>
        <w:rPr>
          <w:rFonts w:ascii="Arial" w:hAnsi="Arial" w:cs="Arial"/>
          <w:color w:val="002060"/>
          <w:sz w:val="22"/>
          <w:szCs w:val="22"/>
          <w:highlight w:val="yellow"/>
        </w:rPr>
      </w:pPr>
    </w:p>
    <w:p w14:paraId="0287888F" w14:textId="77777777" w:rsidR="00B774C7" w:rsidRPr="00CC3901" w:rsidRDefault="00B774C7" w:rsidP="00B774C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48E8468" w14:textId="77777777" w:rsidR="00B774C7" w:rsidRPr="006C6F07" w:rsidRDefault="00B774C7" w:rsidP="00B774C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A7A54F1" w14:textId="77777777" w:rsidR="00B774C7" w:rsidRDefault="00B774C7" w:rsidP="00B774C7">
      <w:pPr>
        <w:pStyle w:val="LndNormale1"/>
        <w:rPr>
          <w:b/>
          <w:color w:val="002060"/>
          <w:u w:val="single"/>
        </w:rPr>
      </w:pPr>
    </w:p>
    <w:p w14:paraId="12194CCA" w14:textId="77777777" w:rsidR="00B774C7" w:rsidRPr="00CC3901" w:rsidRDefault="00B774C7" w:rsidP="00B774C7">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6FA38D70" w14:textId="77777777" w:rsidR="00B774C7" w:rsidRPr="004E6A1D" w:rsidRDefault="00B774C7" w:rsidP="00B774C7">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9</w:t>
      </w:r>
      <w:r w:rsidRPr="004E6A1D">
        <w:rPr>
          <w:b/>
          <w:bCs/>
          <w:color w:val="002060"/>
          <w:spacing w:val="-2"/>
          <w:lang w:eastAsia="it-IT"/>
        </w:rPr>
        <w:t xml:space="preserve"> FEBBRAIO </w:t>
      </w:r>
      <w:r>
        <w:rPr>
          <w:b/>
          <w:bCs/>
          <w:color w:val="002060"/>
          <w:spacing w:val="-2"/>
          <w:lang w:eastAsia="it-IT"/>
        </w:rPr>
        <w:t>2025</w:t>
      </w:r>
      <w:r w:rsidRPr="004E6A1D">
        <w:rPr>
          <w:b/>
          <w:bCs/>
          <w:color w:val="002060"/>
          <w:spacing w:val="-2"/>
          <w:lang w:eastAsia="it-IT"/>
        </w:rPr>
        <w:t>.</w:t>
      </w:r>
    </w:p>
    <w:p w14:paraId="1FED29B7" w14:textId="77777777" w:rsidR="007D7339" w:rsidRDefault="007D7339" w:rsidP="00B1393C">
      <w:pPr>
        <w:pStyle w:val="LndNormale1"/>
        <w:rPr>
          <w:color w:val="002060"/>
        </w:rPr>
      </w:pPr>
    </w:p>
    <w:p w14:paraId="62A00B6A" w14:textId="77777777" w:rsidR="00E811C2" w:rsidRDefault="00E811C2" w:rsidP="00B1393C">
      <w:pPr>
        <w:pStyle w:val="LndNormale1"/>
        <w:rPr>
          <w:color w:val="002060"/>
        </w:rPr>
      </w:pPr>
    </w:p>
    <w:p w14:paraId="398929CC" w14:textId="77777777" w:rsidR="00E811C2" w:rsidRPr="00485393" w:rsidRDefault="00E811C2" w:rsidP="00E811C2">
      <w:pPr>
        <w:pStyle w:val="LndNormale1"/>
        <w:rPr>
          <w:b/>
          <w:color w:val="002060"/>
          <w:sz w:val="28"/>
          <w:szCs w:val="28"/>
        </w:rPr>
      </w:pPr>
      <w:r w:rsidRPr="00485393">
        <w:rPr>
          <w:b/>
          <w:color w:val="002060"/>
          <w:sz w:val="28"/>
          <w:szCs w:val="28"/>
        </w:rPr>
        <w:t>SVINCOLI EX ART. 117 BIS NOIF</w:t>
      </w:r>
    </w:p>
    <w:p w14:paraId="5E1550DF" w14:textId="77777777" w:rsidR="00E811C2" w:rsidRPr="00485393" w:rsidRDefault="00E811C2" w:rsidP="00E811C2">
      <w:pPr>
        <w:pStyle w:val="LndNormale1"/>
        <w:rPr>
          <w:color w:val="002060"/>
        </w:rPr>
      </w:pPr>
    </w:p>
    <w:p w14:paraId="72CC6C13" w14:textId="77777777" w:rsidR="00E811C2" w:rsidRPr="00485393" w:rsidRDefault="00E811C2" w:rsidP="00E811C2">
      <w:pPr>
        <w:pStyle w:val="LndNormale1"/>
        <w:rPr>
          <w:b/>
          <w:color w:val="002060"/>
        </w:rPr>
      </w:pPr>
      <w:r w:rsidRPr="00485393">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485393">
        <w:rPr>
          <w:color w:val="002060"/>
        </w:rPr>
        <w:t xml:space="preserve"> svincolat</w:t>
      </w:r>
      <w:r>
        <w:rPr>
          <w:color w:val="002060"/>
        </w:rPr>
        <w:t>i</w:t>
      </w:r>
      <w:r w:rsidRPr="00485393">
        <w:rPr>
          <w:color w:val="002060"/>
        </w:rPr>
        <w:t xml:space="preserve"> i seguent</w:t>
      </w:r>
      <w:r>
        <w:rPr>
          <w:color w:val="002060"/>
        </w:rPr>
        <w:t>i</w:t>
      </w:r>
      <w:r w:rsidRPr="00485393">
        <w:rPr>
          <w:color w:val="002060"/>
        </w:rPr>
        <w:t xml:space="preserve"> calciator</w:t>
      </w:r>
      <w:r>
        <w:rPr>
          <w:color w:val="002060"/>
        </w:rPr>
        <w:t>i</w:t>
      </w:r>
      <w:r w:rsidRPr="00485393">
        <w:rPr>
          <w:color w:val="002060"/>
        </w:rPr>
        <w:t xml:space="preserve"> a decorrere dal </w:t>
      </w:r>
      <w:r w:rsidRPr="00485393">
        <w:rPr>
          <w:b/>
          <w:color w:val="002060"/>
        </w:rPr>
        <w:t>22.01.2025:</w:t>
      </w:r>
    </w:p>
    <w:tbl>
      <w:tblPr>
        <w:tblStyle w:val="Grigliatabella"/>
        <w:tblW w:w="0" w:type="auto"/>
        <w:tblLook w:val="04A0" w:firstRow="1" w:lastRow="0" w:firstColumn="1" w:lastColumn="0" w:noHBand="0" w:noVBand="1"/>
      </w:tblPr>
      <w:tblGrid>
        <w:gridCol w:w="1264"/>
        <w:gridCol w:w="2717"/>
        <w:gridCol w:w="1272"/>
        <w:gridCol w:w="1182"/>
        <w:gridCol w:w="3477"/>
      </w:tblGrid>
      <w:tr w:rsidR="00E811C2" w:rsidRPr="00485393" w14:paraId="3F1B216B" w14:textId="77777777" w:rsidTr="00930AB7">
        <w:tc>
          <w:tcPr>
            <w:tcW w:w="1264" w:type="dxa"/>
            <w:tcBorders>
              <w:top w:val="single" w:sz="4" w:space="0" w:color="auto"/>
              <w:left w:val="single" w:sz="4" w:space="0" w:color="auto"/>
              <w:bottom w:val="single" w:sz="4" w:space="0" w:color="auto"/>
              <w:right w:val="single" w:sz="4" w:space="0" w:color="auto"/>
            </w:tcBorders>
            <w:hideMark/>
          </w:tcPr>
          <w:p w14:paraId="275B18C7" w14:textId="77777777" w:rsidR="00E811C2" w:rsidRPr="00485393" w:rsidRDefault="00E811C2" w:rsidP="00930AB7">
            <w:pPr>
              <w:pStyle w:val="LndNormale1"/>
              <w:jc w:val="center"/>
              <w:textAlignment w:val="baseline"/>
              <w:rPr>
                <w:b/>
                <w:color w:val="002060"/>
              </w:rPr>
            </w:pPr>
            <w:r w:rsidRPr="00485393">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CD25824" w14:textId="77777777" w:rsidR="00E811C2" w:rsidRPr="00485393" w:rsidRDefault="00E811C2" w:rsidP="00930AB7">
            <w:pPr>
              <w:pStyle w:val="LndNormale1"/>
              <w:jc w:val="center"/>
              <w:textAlignment w:val="baseline"/>
              <w:rPr>
                <w:b/>
                <w:color w:val="002060"/>
              </w:rPr>
            </w:pPr>
            <w:r w:rsidRPr="00485393">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C8C52B7" w14:textId="77777777" w:rsidR="00E811C2" w:rsidRPr="00485393" w:rsidRDefault="00E811C2" w:rsidP="00930AB7">
            <w:pPr>
              <w:pStyle w:val="LndNormale1"/>
              <w:jc w:val="center"/>
              <w:textAlignment w:val="baseline"/>
              <w:rPr>
                <w:b/>
                <w:color w:val="002060"/>
              </w:rPr>
            </w:pPr>
            <w:r w:rsidRPr="0048539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E4E1711" w14:textId="77777777" w:rsidR="00E811C2" w:rsidRPr="00485393" w:rsidRDefault="00E811C2" w:rsidP="00930AB7">
            <w:pPr>
              <w:pStyle w:val="LndNormale1"/>
              <w:jc w:val="center"/>
              <w:textAlignment w:val="baseline"/>
              <w:rPr>
                <w:b/>
                <w:color w:val="002060"/>
              </w:rPr>
            </w:pPr>
            <w:r w:rsidRPr="00485393">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4D79FD2" w14:textId="77777777" w:rsidR="00E811C2" w:rsidRPr="00485393" w:rsidRDefault="00E811C2" w:rsidP="00930AB7">
            <w:pPr>
              <w:pStyle w:val="LndNormale1"/>
              <w:jc w:val="center"/>
              <w:textAlignment w:val="baseline"/>
              <w:rPr>
                <w:b/>
                <w:color w:val="002060"/>
              </w:rPr>
            </w:pPr>
            <w:r w:rsidRPr="00485393">
              <w:rPr>
                <w:b/>
                <w:color w:val="002060"/>
              </w:rPr>
              <w:t>Società</w:t>
            </w:r>
          </w:p>
        </w:tc>
      </w:tr>
      <w:tr w:rsidR="00E811C2" w:rsidRPr="00485393" w14:paraId="761301CC" w14:textId="77777777" w:rsidTr="00930AB7">
        <w:tc>
          <w:tcPr>
            <w:tcW w:w="1264" w:type="dxa"/>
          </w:tcPr>
          <w:p w14:paraId="0EDDCF74" w14:textId="77777777" w:rsidR="00E811C2" w:rsidRPr="00485393" w:rsidRDefault="00E811C2" w:rsidP="00930AB7">
            <w:pPr>
              <w:pStyle w:val="LndNormale1"/>
              <w:textAlignment w:val="baseline"/>
              <w:rPr>
                <w:color w:val="002060"/>
                <w:sz w:val="20"/>
              </w:rPr>
            </w:pPr>
            <w:r w:rsidRPr="00485393">
              <w:rPr>
                <w:color w:val="002060"/>
                <w:sz w:val="20"/>
              </w:rPr>
              <w:t>4597464</w:t>
            </w:r>
          </w:p>
        </w:tc>
        <w:tc>
          <w:tcPr>
            <w:tcW w:w="2717" w:type="dxa"/>
          </w:tcPr>
          <w:p w14:paraId="6E6C56DA" w14:textId="77777777" w:rsidR="00E811C2" w:rsidRPr="00485393" w:rsidRDefault="00E811C2" w:rsidP="00930AB7">
            <w:pPr>
              <w:pStyle w:val="LndNormale1"/>
              <w:textAlignment w:val="baseline"/>
              <w:rPr>
                <w:color w:val="002060"/>
                <w:sz w:val="20"/>
              </w:rPr>
            </w:pPr>
            <w:r w:rsidRPr="00485393">
              <w:rPr>
                <w:color w:val="002060"/>
                <w:sz w:val="20"/>
              </w:rPr>
              <w:t>ANTONELLI DENNY</w:t>
            </w:r>
          </w:p>
        </w:tc>
        <w:tc>
          <w:tcPr>
            <w:tcW w:w="1272" w:type="dxa"/>
          </w:tcPr>
          <w:p w14:paraId="4D4CCE7F" w14:textId="77777777" w:rsidR="00E811C2" w:rsidRPr="00485393" w:rsidRDefault="00E811C2" w:rsidP="00930AB7">
            <w:pPr>
              <w:pStyle w:val="LndNormale1"/>
              <w:textAlignment w:val="baseline"/>
              <w:rPr>
                <w:color w:val="002060"/>
                <w:sz w:val="20"/>
              </w:rPr>
            </w:pPr>
            <w:r w:rsidRPr="00485393">
              <w:rPr>
                <w:color w:val="002060"/>
                <w:sz w:val="20"/>
              </w:rPr>
              <w:t>17.05.1990</w:t>
            </w:r>
          </w:p>
        </w:tc>
        <w:tc>
          <w:tcPr>
            <w:tcW w:w="1182" w:type="dxa"/>
          </w:tcPr>
          <w:p w14:paraId="169ACE28" w14:textId="77777777" w:rsidR="00E811C2" w:rsidRPr="00485393" w:rsidRDefault="00E811C2" w:rsidP="00930AB7">
            <w:pPr>
              <w:pStyle w:val="LndNormale1"/>
              <w:textAlignment w:val="baseline"/>
              <w:rPr>
                <w:color w:val="002060"/>
                <w:sz w:val="20"/>
              </w:rPr>
            </w:pPr>
            <w:r w:rsidRPr="00485393">
              <w:rPr>
                <w:color w:val="002060"/>
                <w:sz w:val="20"/>
              </w:rPr>
              <w:t>955143</w:t>
            </w:r>
          </w:p>
        </w:tc>
        <w:tc>
          <w:tcPr>
            <w:tcW w:w="3477" w:type="dxa"/>
          </w:tcPr>
          <w:p w14:paraId="4BE39D36" w14:textId="77777777" w:rsidR="00E811C2" w:rsidRPr="00485393" w:rsidRDefault="00E811C2" w:rsidP="00930AB7">
            <w:pPr>
              <w:pStyle w:val="LndNormale1"/>
              <w:textAlignment w:val="baseline"/>
              <w:rPr>
                <w:color w:val="002060"/>
                <w:sz w:val="20"/>
              </w:rPr>
            </w:pPr>
            <w:r w:rsidRPr="00485393">
              <w:rPr>
                <w:color w:val="002060"/>
                <w:sz w:val="20"/>
              </w:rPr>
              <w:t>A.S.D. STESE</w:t>
            </w:r>
          </w:p>
        </w:tc>
      </w:tr>
      <w:tr w:rsidR="00E811C2" w:rsidRPr="00485393" w14:paraId="17E71CD0" w14:textId="77777777" w:rsidTr="00930AB7">
        <w:tc>
          <w:tcPr>
            <w:tcW w:w="1264" w:type="dxa"/>
          </w:tcPr>
          <w:p w14:paraId="5238DF80" w14:textId="77777777" w:rsidR="00E811C2" w:rsidRPr="00485393" w:rsidRDefault="00E811C2" w:rsidP="00930AB7">
            <w:pPr>
              <w:pStyle w:val="LndNormale1"/>
              <w:textAlignment w:val="baseline"/>
              <w:rPr>
                <w:color w:val="002060"/>
                <w:sz w:val="20"/>
              </w:rPr>
            </w:pPr>
            <w:r w:rsidRPr="00485393">
              <w:rPr>
                <w:color w:val="002060"/>
                <w:sz w:val="20"/>
              </w:rPr>
              <w:t>4597462</w:t>
            </w:r>
          </w:p>
        </w:tc>
        <w:tc>
          <w:tcPr>
            <w:tcW w:w="2717" w:type="dxa"/>
          </w:tcPr>
          <w:p w14:paraId="6AE31D05" w14:textId="77777777" w:rsidR="00E811C2" w:rsidRPr="00485393" w:rsidRDefault="00E811C2" w:rsidP="00930AB7">
            <w:pPr>
              <w:pStyle w:val="LndNormale1"/>
              <w:textAlignment w:val="baseline"/>
              <w:rPr>
                <w:color w:val="002060"/>
                <w:sz w:val="20"/>
              </w:rPr>
            </w:pPr>
            <w:r w:rsidRPr="00485393">
              <w:rPr>
                <w:color w:val="002060"/>
                <w:sz w:val="20"/>
              </w:rPr>
              <w:t>DARI DANIELE</w:t>
            </w:r>
          </w:p>
        </w:tc>
        <w:tc>
          <w:tcPr>
            <w:tcW w:w="1272" w:type="dxa"/>
          </w:tcPr>
          <w:p w14:paraId="25DD3BC2" w14:textId="77777777" w:rsidR="00E811C2" w:rsidRPr="00485393" w:rsidRDefault="00E811C2" w:rsidP="00930AB7">
            <w:pPr>
              <w:pStyle w:val="LndNormale1"/>
              <w:textAlignment w:val="baseline"/>
              <w:rPr>
                <w:color w:val="002060"/>
                <w:sz w:val="20"/>
              </w:rPr>
            </w:pPr>
            <w:r w:rsidRPr="00485393">
              <w:rPr>
                <w:color w:val="002060"/>
                <w:sz w:val="20"/>
              </w:rPr>
              <w:t>02.01.1982</w:t>
            </w:r>
          </w:p>
        </w:tc>
        <w:tc>
          <w:tcPr>
            <w:tcW w:w="1182" w:type="dxa"/>
          </w:tcPr>
          <w:p w14:paraId="334A4D61" w14:textId="77777777" w:rsidR="00E811C2" w:rsidRPr="00485393" w:rsidRDefault="00E811C2" w:rsidP="00930AB7">
            <w:pPr>
              <w:pStyle w:val="LndNormale1"/>
              <w:textAlignment w:val="baseline"/>
              <w:rPr>
                <w:color w:val="002060"/>
                <w:sz w:val="20"/>
              </w:rPr>
            </w:pPr>
            <w:r w:rsidRPr="00485393">
              <w:rPr>
                <w:color w:val="002060"/>
                <w:sz w:val="20"/>
              </w:rPr>
              <w:t>955143</w:t>
            </w:r>
          </w:p>
        </w:tc>
        <w:tc>
          <w:tcPr>
            <w:tcW w:w="3477" w:type="dxa"/>
          </w:tcPr>
          <w:p w14:paraId="44875C27" w14:textId="77777777" w:rsidR="00E811C2" w:rsidRPr="00485393" w:rsidRDefault="00E811C2" w:rsidP="00930AB7">
            <w:pPr>
              <w:pStyle w:val="LndNormale1"/>
              <w:textAlignment w:val="baseline"/>
              <w:rPr>
                <w:color w:val="002060"/>
                <w:sz w:val="20"/>
              </w:rPr>
            </w:pPr>
            <w:r w:rsidRPr="00485393">
              <w:rPr>
                <w:color w:val="002060"/>
                <w:sz w:val="20"/>
              </w:rPr>
              <w:t>A.S.D. STESE</w:t>
            </w:r>
          </w:p>
        </w:tc>
      </w:tr>
      <w:tr w:rsidR="00E811C2" w:rsidRPr="00485393" w14:paraId="478773D7" w14:textId="77777777" w:rsidTr="00930AB7">
        <w:tc>
          <w:tcPr>
            <w:tcW w:w="1264" w:type="dxa"/>
          </w:tcPr>
          <w:p w14:paraId="18490678" w14:textId="77777777" w:rsidR="00E811C2" w:rsidRPr="00485393" w:rsidRDefault="00E811C2" w:rsidP="00930AB7">
            <w:pPr>
              <w:pStyle w:val="LndNormale1"/>
              <w:textAlignment w:val="baseline"/>
              <w:rPr>
                <w:color w:val="002060"/>
                <w:sz w:val="20"/>
              </w:rPr>
            </w:pPr>
            <w:r w:rsidRPr="00485393">
              <w:rPr>
                <w:color w:val="002060"/>
                <w:sz w:val="20"/>
              </w:rPr>
              <w:t>6592621</w:t>
            </w:r>
          </w:p>
        </w:tc>
        <w:tc>
          <w:tcPr>
            <w:tcW w:w="2717" w:type="dxa"/>
          </w:tcPr>
          <w:p w14:paraId="4489F832" w14:textId="77777777" w:rsidR="00E811C2" w:rsidRPr="00485393" w:rsidRDefault="00E811C2" w:rsidP="00930AB7">
            <w:pPr>
              <w:pStyle w:val="LndNormale1"/>
              <w:textAlignment w:val="baseline"/>
              <w:rPr>
                <w:color w:val="002060"/>
                <w:sz w:val="20"/>
              </w:rPr>
            </w:pPr>
            <w:r w:rsidRPr="00485393">
              <w:rPr>
                <w:color w:val="002060"/>
                <w:sz w:val="20"/>
              </w:rPr>
              <w:t>BRUNETTI GIACOMO</w:t>
            </w:r>
          </w:p>
        </w:tc>
        <w:tc>
          <w:tcPr>
            <w:tcW w:w="1272" w:type="dxa"/>
          </w:tcPr>
          <w:p w14:paraId="7C035E64" w14:textId="77777777" w:rsidR="00E811C2" w:rsidRPr="00485393" w:rsidRDefault="00E811C2" w:rsidP="00930AB7">
            <w:pPr>
              <w:pStyle w:val="LndNormale1"/>
              <w:textAlignment w:val="baseline"/>
              <w:rPr>
                <w:color w:val="002060"/>
                <w:sz w:val="20"/>
              </w:rPr>
            </w:pPr>
            <w:r w:rsidRPr="00485393">
              <w:rPr>
                <w:color w:val="002060"/>
                <w:sz w:val="20"/>
              </w:rPr>
              <w:t>15.03.2004</w:t>
            </w:r>
          </w:p>
        </w:tc>
        <w:tc>
          <w:tcPr>
            <w:tcW w:w="1182" w:type="dxa"/>
          </w:tcPr>
          <w:p w14:paraId="2849266E" w14:textId="77777777" w:rsidR="00E811C2" w:rsidRPr="00485393" w:rsidRDefault="00E811C2" w:rsidP="00930AB7">
            <w:pPr>
              <w:pStyle w:val="LndNormale1"/>
              <w:textAlignment w:val="baseline"/>
              <w:rPr>
                <w:color w:val="002060"/>
                <w:sz w:val="20"/>
              </w:rPr>
            </w:pPr>
            <w:r w:rsidRPr="00485393">
              <w:rPr>
                <w:color w:val="002060"/>
                <w:sz w:val="20"/>
              </w:rPr>
              <w:t>1610</w:t>
            </w:r>
          </w:p>
        </w:tc>
        <w:tc>
          <w:tcPr>
            <w:tcW w:w="3477" w:type="dxa"/>
          </w:tcPr>
          <w:p w14:paraId="1954066E" w14:textId="77777777" w:rsidR="00E811C2" w:rsidRPr="00485393" w:rsidRDefault="00E811C2" w:rsidP="00930AB7">
            <w:pPr>
              <w:pStyle w:val="LndNormale1"/>
              <w:textAlignment w:val="baseline"/>
              <w:rPr>
                <w:color w:val="002060"/>
                <w:sz w:val="20"/>
              </w:rPr>
            </w:pPr>
            <w:r w:rsidRPr="00485393">
              <w:rPr>
                <w:color w:val="002060"/>
                <w:sz w:val="20"/>
              </w:rPr>
              <w:t>ALMAJUVENTUS FANO1906 SRL</w:t>
            </w:r>
          </w:p>
        </w:tc>
      </w:tr>
      <w:tr w:rsidR="00E811C2" w:rsidRPr="00485393" w14:paraId="3062965E" w14:textId="77777777" w:rsidTr="00930AB7">
        <w:tc>
          <w:tcPr>
            <w:tcW w:w="1264" w:type="dxa"/>
          </w:tcPr>
          <w:p w14:paraId="3273DCB1" w14:textId="77777777" w:rsidR="00E811C2" w:rsidRPr="00485393" w:rsidRDefault="00E811C2" w:rsidP="00930AB7">
            <w:pPr>
              <w:pStyle w:val="LndNormale1"/>
              <w:textAlignment w:val="baseline"/>
              <w:rPr>
                <w:color w:val="002060"/>
                <w:sz w:val="20"/>
              </w:rPr>
            </w:pPr>
            <w:r w:rsidRPr="00485393">
              <w:rPr>
                <w:color w:val="002060"/>
                <w:sz w:val="20"/>
              </w:rPr>
              <w:t>5321892</w:t>
            </w:r>
          </w:p>
        </w:tc>
        <w:tc>
          <w:tcPr>
            <w:tcW w:w="2717" w:type="dxa"/>
          </w:tcPr>
          <w:p w14:paraId="21E6471F" w14:textId="77777777" w:rsidR="00E811C2" w:rsidRPr="00485393" w:rsidRDefault="00E811C2" w:rsidP="00930AB7">
            <w:pPr>
              <w:pStyle w:val="LndNormale1"/>
              <w:textAlignment w:val="baseline"/>
              <w:rPr>
                <w:color w:val="002060"/>
                <w:sz w:val="20"/>
              </w:rPr>
            </w:pPr>
            <w:r w:rsidRPr="00485393">
              <w:rPr>
                <w:color w:val="002060"/>
                <w:sz w:val="20"/>
              </w:rPr>
              <w:t>ALIFFI EMANUELE</w:t>
            </w:r>
          </w:p>
        </w:tc>
        <w:tc>
          <w:tcPr>
            <w:tcW w:w="1272" w:type="dxa"/>
          </w:tcPr>
          <w:p w14:paraId="1A433B6B" w14:textId="77777777" w:rsidR="00E811C2" w:rsidRPr="00485393" w:rsidRDefault="00E811C2" w:rsidP="00930AB7">
            <w:pPr>
              <w:pStyle w:val="LndNormale1"/>
              <w:textAlignment w:val="baseline"/>
              <w:rPr>
                <w:color w:val="002060"/>
                <w:sz w:val="20"/>
              </w:rPr>
            </w:pPr>
            <w:r w:rsidRPr="00485393">
              <w:rPr>
                <w:color w:val="002060"/>
                <w:sz w:val="20"/>
              </w:rPr>
              <w:t>28.03.2000</w:t>
            </w:r>
          </w:p>
        </w:tc>
        <w:tc>
          <w:tcPr>
            <w:tcW w:w="1182" w:type="dxa"/>
          </w:tcPr>
          <w:p w14:paraId="204B3278" w14:textId="77777777" w:rsidR="00E811C2" w:rsidRPr="00485393" w:rsidRDefault="00E811C2" w:rsidP="00930AB7">
            <w:pPr>
              <w:pStyle w:val="LndNormale1"/>
              <w:textAlignment w:val="baseline"/>
              <w:rPr>
                <w:color w:val="002060"/>
                <w:sz w:val="20"/>
              </w:rPr>
            </w:pPr>
            <w:r w:rsidRPr="00485393">
              <w:rPr>
                <w:color w:val="002060"/>
                <w:sz w:val="20"/>
              </w:rPr>
              <w:t>78080</w:t>
            </w:r>
          </w:p>
        </w:tc>
        <w:tc>
          <w:tcPr>
            <w:tcW w:w="3477" w:type="dxa"/>
          </w:tcPr>
          <w:p w14:paraId="7FDBDAB7" w14:textId="77777777" w:rsidR="00E811C2" w:rsidRPr="00485393" w:rsidRDefault="00E811C2" w:rsidP="00930AB7">
            <w:pPr>
              <w:pStyle w:val="LndNormale1"/>
              <w:textAlignment w:val="baseline"/>
              <w:rPr>
                <w:color w:val="002060"/>
                <w:sz w:val="20"/>
              </w:rPr>
            </w:pPr>
            <w:r w:rsidRPr="00485393">
              <w:rPr>
                <w:color w:val="002060"/>
                <w:sz w:val="20"/>
              </w:rPr>
              <w:t>A.S.D. ATLETICO MARINER</w:t>
            </w:r>
          </w:p>
        </w:tc>
      </w:tr>
      <w:tr w:rsidR="00E811C2" w:rsidRPr="00485393" w14:paraId="0D4E6632" w14:textId="77777777" w:rsidTr="00930AB7">
        <w:tc>
          <w:tcPr>
            <w:tcW w:w="1264" w:type="dxa"/>
          </w:tcPr>
          <w:p w14:paraId="512F5F9A" w14:textId="77777777" w:rsidR="00E811C2" w:rsidRPr="00485393" w:rsidRDefault="00E811C2" w:rsidP="00930AB7">
            <w:pPr>
              <w:pStyle w:val="LndNormale1"/>
              <w:textAlignment w:val="baseline"/>
              <w:rPr>
                <w:color w:val="002060"/>
                <w:sz w:val="20"/>
              </w:rPr>
            </w:pPr>
            <w:r w:rsidRPr="00485393">
              <w:rPr>
                <w:color w:val="002060"/>
                <w:sz w:val="20"/>
              </w:rPr>
              <w:t>5279873</w:t>
            </w:r>
          </w:p>
        </w:tc>
        <w:tc>
          <w:tcPr>
            <w:tcW w:w="2717" w:type="dxa"/>
          </w:tcPr>
          <w:p w14:paraId="21736D6A" w14:textId="77777777" w:rsidR="00E811C2" w:rsidRPr="00485393" w:rsidRDefault="00E811C2" w:rsidP="00930AB7">
            <w:pPr>
              <w:pStyle w:val="LndNormale1"/>
              <w:textAlignment w:val="baseline"/>
              <w:rPr>
                <w:color w:val="002060"/>
                <w:sz w:val="20"/>
              </w:rPr>
            </w:pPr>
            <w:r w:rsidRPr="00485393">
              <w:rPr>
                <w:color w:val="002060"/>
                <w:sz w:val="20"/>
              </w:rPr>
              <w:t>FICCADENTI MATTEO</w:t>
            </w:r>
          </w:p>
        </w:tc>
        <w:tc>
          <w:tcPr>
            <w:tcW w:w="1272" w:type="dxa"/>
          </w:tcPr>
          <w:p w14:paraId="64394682" w14:textId="77777777" w:rsidR="00E811C2" w:rsidRPr="00485393" w:rsidRDefault="00E811C2" w:rsidP="00930AB7">
            <w:pPr>
              <w:pStyle w:val="LndNormale1"/>
              <w:textAlignment w:val="baseline"/>
              <w:rPr>
                <w:color w:val="002060"/>
                <w:sz w:val="20"/>
              </w:rPr>
            </w:pPr>
            <w:r w:rsidRPr="00485393">
              <w:rPr>
                <w:color w:val="002060"/>
                <w:sz w:val="20"/>
              </w:rPr>
              <w:t>15.12.1997</w:t>
            </w:r>
          </w:p>
        </w:tc>
        <w:tc>
          <w:tcPr>
            <w:tcW w:w="1182" w:type="dxa"/>
          </w:tcPr>
          <w:p w14:paraId="0452E29D" w14:textId="77777777" w:rsidR="00E811C2" w:rsidRPr="00485393" w:rsidRDefault="00E811C2" w:rsidP="00930AB7">
            <w:pPr>
              <w:pStyle w:val="LndNormale1"/>
              <w:textAlignment w:val="baseline"/>
              <w:rPr>
                <w:color w:val="002060"/>
                <w:sz w:val="20"/>
              </w:rPr>
            </w:pPr>
            <w:r w:rsidRPr="00485393">
              <w:rPr>
                <w:color w:val="002060"/>
                <w:sz w:val="20"/>
              </w:rPr>
              <w:t>951960</w:t>
            </w:r>
          </w:p>
        </w:tc>
        <w:tc>
          <w:tcPr>
            <w:tcW w:w="3477" w:type="dxa"/>
          </w:tcPr>
          <w:p w14:paraId="7ACC5E66" w14:textId="77777777" w:rsidR="00E811C2" w:rsidRPr="00485393" w:rsidRDefault="00E811C2" w:rsidP="00930AB7">
            <w:pPr>
              <w:pStyle w:val="LndNormale1"/>
              <w:textAlignment w:val="baseline"/>
              <w:rPr>
                <w:color w:val="002060"/>
                <w:sz w:val="20"/>
              </w:rPr>
            </w:pPr>
            <w:r w:rsidRPr="00485393">
              <w:rPr>
                <w:color w:val="002060"/>
                <w:sz w:val="20"/>
              </w:rPr>
              <w:t>A.P.D. CASTORANESE</w:t>
            </w:r>
          </w:p>
        </w:tc>
      </w:tr>
      <w:tr w:rsidR="00E811C2" w:rsidRPr="00485393" w14:paraId="6B5CB300" w14:textId="77777777" w:rsidTr="00930AB7">
        <w:tc>
          <w:tcPr>
            <w:tcW w:w="1264" w:type="dxa"/>
          </w:tcPr>
          <w:p w14:paraId="13B3384D" w14:textId="77777777" w:rsidR="00E811C2" w:rsidRPr="00485393" w:rsidRDefault="00E811C2" w:rsidP="00930AB7">
            <w:pPr>
              <w:pStyle w:val="LndNormale1"/>
              <w:textAlignment w:val="baseline"/>
              <w:rPr>
                <w:color w:val="002060"/>
                <w:sz w:val="20"/>
              </w:rPr>
            </w:pPr>
            <w:r w:rsidRPr="00485393">
              <w:rPr>
                <w:color w:val="002060"/>
                <w:sz w:val="20"/>
              </w:rPr>
              <w:t>4044382</w:t>
            </w:r>
          </w:p>
        </w:tc>
        <w:tc>
          <w:tcPr>
            <w:tcW w:w="2717" w:type="dxa"/>
          </w:tcPr>
          <w:p w14:paraId="5D8394EC" w14:textId="77777777" w:rsidR="00E811C2" w:rsidRPr="00485393" w:rsidRDefault="00E811C2" w:rsidP="00930AB7">
            <w:pPr>
              <w:pStyle w:val="LndNormale1"/>
              <w:textAlignment w:val="baseline"/>
              <w:rPr>
                <w:color w:val="002060"/>
                <w:sz w:val="20"/>
              </w:rPr>
            </w:pPr>
            <w:r w:rsidRPr="00485393">
              <w:rPr>
                <w:color w:val="002060"/>
                <w:sz w:val="20"/>
              </w:rPr>
              <w:t>GHERGO GABRIELE</w:t>
            </w:r>
          </w:p>
        </w:tc>
        <w:tc>
          <w:tcPr>
            <w:tcW w:w="1272" w:type="dxa"/>
          </w:tcPr>
          <w:p w14:paraId="1BF50F5B" w14:textId="77777777" w:rsidR="00E811C2" w:rsidRPr="00485393" w:rsidRDefault="00E811C2" w:rsidP="00930AB7">
            <w:pPr>
              <w:pStyle w:val="LndNormale1"/>
              <w:textAlignment w:val="baseline"/>
              <w:rPr>
                <w:color w:val="002060"/>
                <w:sz w:val="20"/>
              </w:rPr>
            </w:pPr>
            <w:r w:rsidRPr="00485393">
              <w:rPr>
                <w:color w:val="002060"/>
                <w:sz w:val="20"/>
              </w:rPr>
              <w:t>16.08.1994</w:t>
            </w:r>
          </w:p>
        </w:tc>
        <w:tc>
          <w:tcPr>
            <w:tcW w:w="1182" w:type="dxa"/>
          </w:tcPr>
          <w:p w14:paraId="235AE5EF" w14:textId="77777777" w:rsidR="00E811C2" w:rsidRPr="00485393" w:rsidRDefault="00E811C2" w:rsidP="00930AB7">
            <w:pPr>
              <w:pStyle w:val="LndNormale1"/>
              <w:textAlignment w:val="baseline"/>
              <w:rPr>
                <w:color w:val="002060"/>
                <w:sz w:val="20"/>
              </w:rPr>
            </w:pPr>
            <w:r w:rsidRPr="00485393">
              <w:rPr>
                <w:color w:val="002060"/>
                <w:sz w:val="20"/>
              </w:rPr>
              <w:t>917164</w:t>
            </w:r>
          </w:p>
        </w:tc>
        <w:tc>
          <w:tcPr>
            <w:tcW w:w="3477" w:type="dxa"/>
          </w:tcPr>
          <w:p w14:paraId="7133CD6D" w14:textId="77777777" w:rsidR="00E811C2" w:rsidRPr="00485393" w:rsidRDefault="00E811C2" w:rsidP="00930AB7">
            <w:pPr>
              <w:pStyle w:val="LndNormale1"/>
              <w:textAlignment w:val="baseline"/>
              <w:rPr>
                <w:color w:val="002060"/>
                <w:sz w:val="20"/>
              </w:rPr>
            </w:pPr>
            <w:r w:rsidRPr="00485393">
              <w:rPr>
                <w:color w:val="002060"/>
                <w:sz w:val="20"/>
              </w:rPr>
              <w:t>C.S. LORETO A.D.</w:t>
            </w:r>
          </w:p>
        </w:tc>
      </w:tr>
      <w:tr w:rsidR="00E811C2" w:rsidRPr="00485393" w14:paraId="03F92856" w14:textId="77777777" w:rsidTr="00930AB7">
        <w:tc>
          <w:tcPr>
            <w:tcW w:w="1264" w:type="dxa"/>
          </w:tcPr>
          <w:p w14:paraId="5E4BF01F" w14:textId="77777777" w:rsidR="00E811C2" w:rsidRPr="00485393" w:rsidRDefault="00E811C2" w:rsidP="00930AB7">
            <w:pPr>
              <w:pStyle w:val="LndNormale1"/>
              <w:textAlignment w:val="baseline"/>
              <w:rPr>
                <w:color w:val="002060"/>
                <w:sz w:val="20"/>
              </w:rPr>
            </w:pPr>
            <w:r w:rsidRPr="00485393">
              <w:rPr>
                <w:color w:val="002060"/>
                <w:sz w:val="20"/>
              </w:rPr>
              <w:t>5839171</w:t>
            </w:r>
          </w:p>
        </w:tc>
        <w:tc>
          <w:tcPr>
            <w:tcW w:w="2717" w:type="dxa"/>
          </w:tcPr>
          <w:p w14:paraId="2247CF79" w14:textId="77777777" w:rsidR="00E811C2" w:rsidRPr="00485393" w:rsidRDefault="00E811C2" w:rsidP="00930AB7">
            <w:pPr>
              <w:pStyle w:val="LndNormale1"/>
              <w:textAlignment w:val="baseline"/>
              <w:rPr>
                <w:color w:val="002060"/>
                <w:sz w:val="20"/>
              </w:rPr>
            </w:pPr>
            <w:r w:rsidRPr="00485393">
              <w:rPr>
                <w:color w:val="002060"/>
                <w:sz w:val="20"/>
              </w:rPr>
              <w:t>GUERRA FRANCESCO</w:t>
            </w:r>
          </w:p>
        </w:tc>
        <w:tc>
          <w:tcPr>
            <w:tcW w:w="1272" w:type="dxa"/>
          </w:tcPr>
          <w:p w14:paraId="37EF1240" w14:textId="77777777" w:rsidR="00E811C2" w:rsidRPr="00485393" w:rsidRDefault="00E811C2" w:rsidP="00930AB7">
            <w:pPr>
              <w:pStyle w:val="LndNormale1"/>
              <w:textAlignment w:val="baseline"/>
              <w:rPr>
                <w:color w:val="002060"/>
                <w:sz w:val="20"/>
              </w:rPr>
            </w:pPr>
            <w:r w:rsidRPr="00485393">
              <w:rPr>
                <w:color w:val="002060"/>
                <w:sz w:val="20"/>
              </w:rPr>
              <w:t>04.03.2001</w:t>
            </w:r>
          </w:p>
        </w:tc>
        <w:tc>
          <w:tcPr>
            <w:tcW w:w="1182" w:type="dxa"/>
          </w:tcPr>
          <w:p w14:paraId="699BEB0D" w14:textId="77777777" w:rsidR="00E811C2" w:rsidRPr="00485393" w:rsidRDefault="00E811C2" w:rsidP="00930AB7">
            <w:pPr>
              <w:pStyle w:val="LndNormale1"/>
              <w:textAlignment w:val="baseline"/>
              <w:rPr>
                <w:color w:val="002060"/>
                <w:sz w:val="20"/>
              </w:rPr>
            </w:pPr>
            <w:r w:rsidRPr="00485393">
              <w:rPr>
                <w:color w:val="002060"/>
                <w:sz w:val="20"/>
              </w:rPr>
              <w:t>953065</w:t>
            </w:r>
          </w:p>
        </w:tc>
        <w:tc>
          <w:tcPr>
            <w:tcW w:w="3477" w:type="dxa"/>
          </w:tcPr>
          <w:p w14:paraId="1D954EB5" w14:textId="77777777" w:rsidR="00E811C2" w:rsidRPr="00485393" w:rsidRDefault="00E811C2" w:rsidP="00930AB7">
            <w:pPr>
              <w:pStyle w:val="LndNormale1"/>
              <w:textAlignment w:val="baseline"/>
              <w:rPr>
                <w:color w:val="002060"/>
                <w:sz w:val="20"/>
              </w:rPr>
            </w:pPr>
            <w:r w:rsidRPr="00485393">
              <w:rPr>
                <w:color w:val="002060"/>
                <w:sz w:val="20"/>
              </w:rPr>
              <w:t>A.S.D. CA GALLO</w:t>
            </w:r>
          </w:p>
        </w:tc>
      </w:tr>
      <w:tr w:rsidR="00E811C2" w:rsidRPr="00485393" w14:paraId="2B55FD28" w14:textId="77777777" w:rsidTr="00930AB7">
        <w:tc>
          <w:tcPr>
            <w:tcW w:w="1264" w:type="dxa"/>
          </w:tcPr>
          <w:p w14:paraId="088D0FA9" w14:textId="77777777" w:rsidR="00E811C2" w:rsidRPr="00485393" w:rsidRDefault="00E811C2" w:rsidP="00930AB7">
            <w:pPr>
              <w:pStyle w:val="LndNormale1"/>
              <w:textAlignment w:val="baseline"/>
              <w:rPr>
                <w:color w:val="002060"/>
                <w:sz w:val="20"/>
              </w:rPr>
            </w:pPr>
            <w:r w:rsidRPr="00485393">
              <w:rPr>
                <w:color w:val="002060"/>
                <w:sz w:val="20"/>
              </w:rPr>
              <w:lastRenderedPageBreak/>
              <w:t>6634714</w:t>
            </w:r>
          </w:p>
        </w:tc>
        <w:tc>
          <w:tcPr>
            <w:tcW w:w="2717" w:type="dxa"/>
          </w:tcPr>
          <w:p w14:paraId="269E8483" w14:textId="77777777" w:rsidR="00E811C2" w:rsidRPr="00485393" w:rsidRDefault="00E811C2" w:rsidP="00930AB7">
            <w:pPr>
              <w:pStyle w:val="LndNormale1"/>
              <w:textAlignment w:val="baseline"/>
              <w:rPr>
                <w:color w:val="002060"/>
                <w:sz w:val="20"/>
              </w:rPr>
            </w:pPr>
            <w:r w:rsidRPr="00485393">
              <w:rPr>
                <w:color w:val="002060"/>
                <w:sz w:val="20"/>
              </w:rPr>
              <w:t>LUCIANI GABRIELE</w:t>
            </w:r>
          </w:p>
        </w:tc>
        <w:tc>
          <w:tcPr>
            <w:tcW w:w="1272" w:type="dxa"/>
          </w:tcPr>
          <w:p w14:paraId="2A4E5F52" w14:textId="77777777" w:rsidR="00E811C2" w:rsidRPr="00485393" w:rsidRDefault="00E811C2" w:rsidP="00930AB7">
            <w:pPr>
              <w:pStyle w:val="LndNormale1"/>
              <w:textAlignment w:val="baseline"/>
              <w:rPr>
                <w:color w:val="002060"/>
                <w:sz w:val="20"/>
              </w:rPr>
            </w:pPr>
            <w:r w:rsidRPr="00485393">
              <w:rPr>
                <w:color w:val="002060"/>
                <w:sz w:val="20"/>
              </w:rPr>
              <w:t>28.03.1997</w:t>
            </w:r>
          </w:p>
        </w:tc>
        <w:tc>
          <w:tcPr>
            <w:tcW w:w="1182" w:type="dxa"/>
          </w:tcPr>
          <w:p w14:paraId="1BAB9C71" w14:textId="77777777" w:rsidR="00E811C2" w:rsidRPr="00485393" w:rsidRDefault="00E811C2" w:rsidP="00930AB7">
            <w:pPr>
              <w:pStyle w:val="LndNormale1"/>
              <w:textAlignment w:val="baseline"/>
              <w:rPr>
                <w:color w:val="002060"/>
                <w:sz w:val="20"/>
              </w:rPr>
            </w:pPr>
            <w:r w:rsidRPr="00485393">
              <w:rPr>
                <w:color w:val="002060"/>
                <w:sz w:val="20"/>
              </w:rPr>
              <w:t>69883</w:t>
            </w:r>
          </w:p>
        </w:tc>
        <w:tc>
          <w:tcPr>
            <w:tcW w:w="3477" w:type="dxa"/>
          </w:tcPr>
          <w:p w14:paraId="219D51C0" w14:textId="77777777" w:rsidR="00E811C2" w:rsidRPr="00485393" w:rsidRDefault="00E811C2" w:rsidP="00930AB7">
            <w:pPr>
              <w:pStyle w:val="LndNormale1"/>
              <w:textAlignment w:val="baseline"/>
              <w:rPr>
                <w:color w:val="002060"/>
                <w:sz w:val="20"/>
              </w:rPr>
            </w:pPr>
            <w:r w:rsidRPr="00485393">
              <w:rPr>
                <w:color w:val="002060"/>
                <w:sz w:val="20"/>
              </w:rPr>
              <w:t>A.S.D. CAMPIGLIONE CALCIO</w:t>
            </w:r>
          </w:p>
        </w:tc>
      </w:tr>
      <w:tr w:rsidR="00E811C2" w:rsidRPr="00485393" w14:paraId="2535532D" w14:textId="77777777" w:rsidTr="00930AB7">
        <w:tc>
          <w:tcPr>
            <w:tcW w:w="1264" w:type="dxa"/>
          </w:tcPr>
          <w:p w14:paraId="1CDDA92C" w14:textId="77777777" w:rsidR="00E811C2" w:rsidRPr="00485393" w:rsidRDefault="00E811C2" w:rsidP="00930AB7">
            <w:pPr>
              <w:pStyle w:val="LndNormale1"/>
              <w:textAlignment w:val="baseline"/>
              <w:rPr>
                <w:color w:val="002060"/>
                <w:sz w:val="20"/>
              </w:rPr>
            </w:pPr>
            <w:r w:rsidRPr="00485393">
              <w:rPr>
                <w:color w:val="002060"/>
                <w:sz w:val="20"/>
              </w:rPr>
              <w:t>5440198</w:t>
            </w:r>
          </w:p>
        </w:tc>
        <w:tc>
          <w:tcPr>
            <w:tcW w:w="2717" w:type="dxa"/>
          </w:tcPr>
          <w:p w14:paraId="7EAFB4F4" w14:textId="77777777" w:rsidR="00E811C2" w:rsidRPr="00485393" w:rsidRDefault="00E811C2" w:rsidP="00930AB7">
            <w:pPr>
              <w:pStyle w:val="LndNormale1"/>
              <w:textAlignment w:val="baseline"/>
              <w:rPr>
                <w:color w:val="002060"/>
                <w:sz w:val="20"/>
              </w:rPr>
            </w:pPr>
            <w:r w:rsidRPr="00485393">
              <w:rPr>
                <w:color w:val="002060"/>
                <w:sz w:val="20"/>
              </w:rPr>
              <w:t>MOGETTA NICOLA</w:t>
            </w:r>
          </w:p>
        </w:tc>
        <w:tc>
          <w:tcPr>
            <w:tcW w:w="1272" w:type="dxa"/>
          </w:tcPr>
          <w:p w14:paraId="35BDE8C8" w14:textId="77777777" w:rsidR="00E811C2" w:rsidRPr="00485393" w:rsidRDefault="00E811C2" w:rsidP="00930AB7">
            <w:pPr>
              <w:pStyle w:val="LndNormale1"/>
              <w:textAlignment w:val="baseline"/>
              <w:rPr>
                <w:color w:val="002060"/>
                <w:sz w:val="20"/>
              </w:rPr>
            </w:pPr>
            <w:r w:rsidRPr="00485393">
              <w:rPr>
                <w:color w:val="002060"/>
                <w:sz w:val="20"/>
              </w:rPr>
              <w:t>25.09.1998</w:t>
            </w:r>
          </w:p>
        </w:tc>
        <w:tc>
          <w:tcPr>
            <w:tcW w:w="1182" w:type="dxa"/>
          </w:tcPr>
          <w:p w14:paraId="519808F6" w14:textId="77777777" w:rsidR="00E811C2" w:rsidRPr="00485393" w:rsidRDefault="00E811C2" w:rsidP="00930AB7">
            <w:pPr>
              <w:pStyle w:val="LndNormale1"/>
              <w:textAlignment w:val="baseline"/>
              <w:rPr>
                <w:color w:val="002060"/>
                <w:sz w:val="20"/>
              </w:rPr>
            </w:pPr>
            <w:r w:rsidRPr="00485393">
              <w:rPr>
                <w:color w:val="002060"/>
                <w:sz w:val="20"/>
              </w:rPr>
              <w:t>80938</w:t>
            </w:r>
          </w:p>
        </w:tc>
        <w:tc>
          <w:tcPr>
            <w:tcW w:w="3477" w:type="dxa"/>
          </w:tcPr>
          <w:p w14:paraId="509CAA12" w14:textId="77777777" w:rsidR="00E811C2" w:rsidRPr="00485393" w:rsidRDefault="00E811C2" w:rsidP="00930AB7">
            <w:pPr>
              <w:pStyle w:val="LndNormale1"/>
              <w:textAlignment w:val="baseline"/>
              <w:rPr>
                <w:color w:val="002060"/>
                <w:sz w:val="20"/>
              </w:rPr>
            </w:pPr>
            <w:r w:rsidRPr="00485393">
              <w:rPr>
                <w:color w:val="002060"/>
                <w:sz w:val="20"/>
              </w:rPr>
              <w:t>A.S.D.MONTECASSIANO CALCIO</w:t>
            </w:r>
          </w:p>
        </w:tc>
      </w:tr>
    </w:tbl>
    <w:p w14:paraId="09C4A8A3" w14:textId="77777777" w:rsidR="00E811C2" w:rsidRPr="00485393" w:rsidRDefault="00E811C2" w:rsidP="00E811C2">
      <w:pPr>
        <w:pStyle w:val="LndNormale1"/>
        <w:rPr>
          <w:color w:val="002060"/>
          <w:szCs w:val="22"/>
        </w:rPr>
      </w:pPr>
    </w:p>
    <w:p w14:paraId="58862D09" w14:textId="77777777" w:rsidR="00E811C2" w:rsidRPr="00485393" w:rsidRDefault="00E811C2" w:rsidP="00E811C2">
      <w:pPr>
        <w:pStyle w:val="LndNormale1"/>
        <w:rPr>
          <w:b/>
          <w:color w:val="002060"/>
        </w:rPr>
      </w:pPr>
      <w:r w:rsidRPr="00485393">
        <w:rPr>
          <w:color w:val="002060"/>
        </w:rPr>
        <w:t>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485393">
        <w:rPr>
          <w:color w:val="002060"/>
        </w:rPr>
        <w:t xml:space="preserve"> svincolat</w:t>
      </w:r>
      <w:r>
        <w:rPr>
          <w:color w:val="002060"/>
        </w:rPr>
        <w:t>i</w:t>
      </w:r>
      <w:r w:rsidRPr="00485393">
        <w:rPr>
          <w:color w:val="002060"/>
        </w:rPr>
        <w:t xml:space="preserve"> i seguent</w:t>
      </w:r>
      <w:r>
        <w:rPr>
          <w:color w:val="002060"/>
        </w:rPr>
        <w:t>i</w:t>
      </w:r>
      <w:r w:rsidRPr="00485393">
        <w:rPr>
          <w:color w:val="002060"/>
        </w:rPr>
        <w:t xml:space="preserve"> calciator</w:t>
      </w:r>
      <w:r>
        <w:rPr>
          <w:color w:val="002060"/>
        </w:rPr>
        <w:t>i</w:t>
      </w:r>
      <w:r w:rsidRPr="00485393">
        <w:rPr>
          <w:color w:val="002060"/>
        </w:rPr>
        <w:t xml:space="preserve"> a decorrere dal </w:t>
      </w:r>
      <w:r w:rsidRPr="00485393">
        <w:rPr>
          <w:b/>
          <w:color w:val="002060"/>
        </w:rPr>
        <w:t>23.01.2025:</w:t>
      </w:r>
    </w:p>
    <w:tbl>
      <w:tblPr>
        <w:tblStyle w:val="Grigliatabella"/>
        <w:tblW w:w="0" w:type="auto"/>
        <w:tblLook w:val="04A0" w:firstRow="1" w:lastRow="0" w:firstColumn="1" w:lastColumn="0" w:noHBand="0" w:noVBand="1"/>
      </w:tblPr>
      <w:tblGrid>
        <w:gridCol w:w="1264"/>
        <w:gridCol w:w="2717"/>
        <w:gridCol w:w="1272"/>
        <w:gridCol w:w="1182"/>
        <w:gridCol w:w="3477"/>
      </w:tblGrid>
      <w:tr w:rsidR="00E811C2" w:rsidRPr="00485393" w14:paraId="64A83A5C" w14:textId="77777777" w:rsidTr="00930AB7">
        <w:tc>
          <w:tcPr>
            <w:tcW w:w="1264" w:type="dxa"/>
            <w:tcBorders>
              <w:top w:val="single" w:sz="4" w:space="0" w:color="auto"/>
              <w:left w:val="single" w:sz="4" w:space="0" w:color="auto"/>
              <w:bottom w:val="single" w:sz="4" w:space="0" w:color="auto"/>
              <w:right w:val="single" w:sz="4" w:space="0" w:color="auto"/>
            </w:tcBorders>
            <w:hideMark/>
          </w:tcPr>
          <w:p w14:paraId="2E7A9879" w14:textId="77777777" w:rsidR="00E811C2" w:rsidRPr="00485393" w:rsidRDefault="00E811C2" w:rsidP="00930AB7">
            <w:pPr>
              <w:pStyle w:val="LndNormale1"/>
              <w:jc w:val="center"/>
              <w:textAlignment w:val="baseline"/>
              <w:rPr>
                <w:b/>
                <w:color w:val="002060"/>
              </w:rPr>
            </w:pPr>
            <w:r w:rsidRPr="00485393">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0382A82" w14:textId="77777777" w:rsidR="00E811C2" w:rsidRPr="00485393" w:rsidRDefault="00E811C2" w:rsidP="00930AB7">
            <w:pPr>
              <w:pStyle w:val="LndNormale1"/>
              <w:jc w:val="center"/>
              <w:textAlignment w:val="baseline"/>
              <w:rPr>
                <w:b/>
                <w:color w:val="002060"/>
              </w:rPr>
            </w:pPr>
            <w:r w:rsidRPr="00485393">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5C37AD1" w14:textId="77777777" w:rsidR="00E811C2" w:rsidRPr="00485393" w:rsidRDefault="00E811C2" w:rsidP="00930AB7">
            <w:pPr>
              <w:pStyle w:val="LndNormale1"/>
              <w:jc w:val="center"/>
              <w:textAlignment w:val="baseline"/>
              <w:rPr>
                <w:b/>
                <w:color w:val="002060"/>
              </w:rPr>
            </w:pPr>
            <w:r w:rsidRPr="00485393">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74B899A" w14:textId="77777777" w:rsidR="00E811C2" w:rsidRPr="00485393" w:rsidRDefault="00E811C2" w:rsidP="00930AB7">
            <w:pPr>
              <w:pStyle w:val="LndNormale1"/>
              <w:jc w:val="center"/>
              <w:textAlignment w:val="baseline"/>
              <w:rPr>
                <w:b/>
                <w:color w:val="002060"/>
              </w:rPr>
            </w:pPr>
            <w:r w:rsidRPr="00485393">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7EAC584" w14:textId="77777777" w:rsidR="00E811C2" w:rsidRPr="00485393" w:rsidRDefault="00E811C2" w:rsidP="00930AB7">
            <w:pPr>
              <w:pStyle w:val="LndNormale1"/>
              <w:jc w:val="center"/>
              <w:textAlignment w:val="baseline"/>
              <w:rPr>
                <w:b/>
                <w:color w:val="002060"/>
              </w:rPr>
            </w:pPr>
            <w:r w:rsidRPr="00485393">
              <w:rPr>
                <w:b/>
                <w:color w:val="002060"/>
              </w:rPr>
              <w:t>Società</w:t>
            </w:r>
          </w:p>
        </w:tc>
      </w:tr>
      <w:tr w:rsidR="00E811C2" w:rsidRPr="00485393" w14:paraId="602BBDAB" w14:textId="77777777" w:rsidTr="00930AB7">
        <w:tc>
          <w:tcPr>
            <w:tcW w:w="1264" w:type="dxa"/>
          </w:tcPr>
          <w:p w14:paraId="24D3BA5C" w14:textId="77777777" w:rsidR="00E811C2" w:rsidRPr="00485393" w:rsidRDefault="00E811C2" w:rsidP="00930AB7">
            <w:pPr>
              <w:pStyle w:val="LndNormale1"/>
              <w:textAlignment w:val="baseline"/>
              <w:rPr>
                <w:color w:val="002060"/>
                <w:sz w:val="20"/>
              </w:rPr>
            </w:pPr>
            <w:r w:rsidRPr="00485393">
              <w:rPr>
                <w:color w:val="002060"/>
                <w:sz w:val="20"/>
              </w:rPr>
              <w:t>3592753</w:t>
            </w:r>
          </w:p>
        </w:tc>
        <w:tc>
          <w:tcPr>
            <w:tcW w:w="2717" w:type="dxa"/>
          </w:tcPr>
          <w:p w14:paraId="69A11437" w14:textId="77777777" w:rsidR="00E811C2" w:rsidRPr="00485393" w:rsidRDefault="00E811C2" w:rsidP="00930AB7">
            <w:pPr>
              <w:pStyle w:val="LndNormale1"/>
              <w:textAlignment w:val="baseline"/>
              <w:rPr>
                <w:color w:val="002060"/>
                <w:sz w:val="20"/>
              </w:rPr>
            </w:pPr>
            <w:r w:rsidRPr="00485393">
              <w:rPr>
                <w:color w:val="002060"/>
                <w:sz w:val="20"/>
              </w:rPr>
              <w:t>AGUS DANIELE</w:t>
            </w:r>
          </w:p>
        </w:tc>
        <w:tc>
          <w:tcPr>
            <w:tcW w:w="1272" w:type="dxa"/>
          </w:tcPr>
          <w:p w14:paraId="6391760B" w14:textId="77777777" w:rsidR="00E811C2" w:rsidRPr="00485393" w:rsidRDefault="00E811C2" w:rsidP="00930AB7">
            <w:pPr>
              <w:pStyle w:val="LndNormale1"/>
              <w:textAlignment w:val="baseline"/>
              <w:rPr>
                <w:color w:val="002060"/>
                <w:sz w:val="20"/>
              </w:rPr>
            </w:pPr>
            <w:r w:rsidRPr="00485393">
              <w:rPr>
                <w:color w:val="002060"/>
                <w:sz w:val="20"/>
              </w:rPr>
              <w:t>17.04.1983</w:t>
            </w:r>
          </w:p>
        </w:tc>
        <w:tc>
          <w:tcPr>
            <w:tcW w:w="1182" w:type="dxa"/>
          </w:tcPr>
          <w:p w14:paraId="5E6A6BB2" w14:textId="77777777" w:rsidR="00E811C2" w:rsidRPr="00485393" w:rsidRDefault="00E811C2" w:rsidP="00930AB7">
            <w:pPr>
              <w:pStyle w:val="LndNormale1"/>
              <w:textAlignment w:val="baseline"/>
              <w:rPr>
                <w:color w:val="002060"/>
                <w:sz w:val="20"/>
              </w:rPr>
            </w:pPr>
            <w:r w:rsidRPr="00485393">
              <w:rPr>
                <w:color w:val="002060"/>
                <w:sz w:val="20"/>
              </w:rPr>
              <w:t>700111</w:t>
            </w:r>
          </w:p>
        </w:tc>
        <w:tc>
          <w:tcPr>
            <w:tcW w:w="3477" w:type="dxa"/>
          </w:tcPr>
          <w:p w14:paraId="33B2747D" w14:textId="77777777" w:rsidR="00E811C2" w:rsidRPr="00485393" w:rsidRDefault="00E811C2" w:rsidP="00930AB7">
            <w:pPr>
              <w:pStyle w:val="LndNormale1"/>
              <w:jc w:val="left"/>
              <w:textAlignment w:val="baseline"/>
              <w:rPr>
                <w:color w:val="002060"/>
                <w:sz w:val="20"/>
              </w:rPr>
            </w:pPr>
            <w:r w:rsidRPr="00485393">
              <w:rPr>
                <w:color w:val="002060"/>
                <w:sz w:val="20"/>
              </w:rPr>
              <w:t>A.S.D. CASETTE D’ETE 1968</w:t>
            </w:r>
            <w:r>
              <w:rPr>
                <w:color w:val="002060"/>
                <w:sz w:val="20"/>
              </w:rPr>
              <w:t xml:space="preserve"> </w:t>
            </w:r>
            <w:r w:rsidRPr="00485393">
              <w:rPr>
                <w:color w:val="002060"/>
                <w:sz w:val="20"/>
              </w:rPr>
              <w:t>CA</w:t>
            </w:r>
          </w:p>
        </w:tc>
      </w:tr>
      <w:tr w:rsidR="00E811C2" w:rsidRPr="00485393" w14:paraId="345C34D3" w14:textId="77777777" w:rsidTr="00930AB7">
        <w:tc>
          <w:tcPr>
            <w:tcW w:w="1264" w:type="dxa"/>
          </w:tcPr>
          <w:p w14:paraId="0918364C" w14:textId="77777777" w:rsidR="00E811C2" w:rsidRPr="00485393" w:rsidRDefault="00E811C2" w:rsidP="00930AB7">
            <w:pPr>
              <w:pStyle w:val="LndNormale1"/>
              <w:textAlignment w:val="baseline"/>
              <w:rPr>
                <w:color w:val="002060"/>
                <w:sz w:val="20"/>
              </w:rPr>
            </w:pPr>
            <w:r w:rsidRPr="00485393">
              <w:rPr>
                <w:color w:val="002060"/>
                <w:sz w:val="20"/>
              </w:rPr>
              <w:t>4656203</w:t>
            </w:r>
          </w:p>
        </w:tc>
        <w:tc>
          <w:tcPr>
            <w:tcW w:w="2717" w:type="dxa"/>
          </w:tcPr>
          <w:p w14:paraId="00E7A7AD" w14:textId="77777777" w:rsidR="00E811C2" w:rsidRPr="00485393" w:rsidRDefault="00E811C2" w:rsidP="00930AB7">
            <w:pPr>
              <w:pStyle w:val="LndNormale1"/>
              <w:textAlignment w:val="baseline"/>
              <w:rPr>
                <w:color w:val="002060"/>
                <w:sz w:val="20"/>
              </w:rPr>
            </w:pPr>
            <w:r w:rsidRPr="00485393">
              <w:rPr>
                <w:color w:val="002060"/>
                <w:sz w:val="20"/>
              </w:rPr>
              <w:t>CENCIARINI NICOLAS</w:t>
            </w:r>
          </w:p>
        </w:tc>
        <w:tc>
          <w:tcPr>
            <w:tcW w:w="1272" w:type="dxa"/>
          </w:tcPr>
          <w:p w14:paraId="521855D0" w14:textId="77777777" w:rsidR="00E811C2" w:rsidRPr="00485393" w:rsidRDefault="00E811C2" w:rsidP="00930AB7">
            <w:pPr>
              <w:pStyle w:val="LndNormale1"/>
              <w:textAlignment w:val="baseline"/>
              <w:rPr>
                <w:color w:val="002060"/>
                <w:sz w:val="20"/>
              </w:rPr>
            </w:pPr>
            <w:r w:rsidRPr="00485393">
              <w:rPr>
                <w:color w:val="002060"/>
                <w:sz w:val="20"/>
              </w:rPr>
              <w:t>31.10.1990</w:t>
            </w:r>
          </w:p>
        </w:tc>
        <w:tc>
          <w:tcPr>
            <w:tcW w:w="1182" w:type="dxa"/>
          </w:tcPr>
          <w:p w14:paraId="0AA0EEB9" w14:textId="77777777" w:rsidR="00E811C2" w:rsidRPr="00485393" w:rsidRDefault="00E811C2" w:rsidP="00930AB7">
            <w:pPr>
              <w:pStyle w:val="LndNormale1"/>
              <w:textAlignment w:val="baseline"/>
              <w:rPr>
                <w:color w:val="002060"/>
                <w:sz w:val="20"/>
              </w:rPr>
            </w:pPr>
            <w:r w:rsidRPr="00485393">
              <w:rPr>
                <w:color w:val="002060"/>
                <w:sz w:val="20"/>
              </w:rPr>
              <w:t xml:space="preserve">700543 </w:t>
            </w:r>
          </w:p>
        </w:tc>
        <w:tc>
          <w:tcPr>
            <w:tcW w:w="3477" w:type="dxa"/>
          </w:tcPr>
          <w:p w14:paraId="5AF2EC33" w14:textId="77777777" w:rsidR="00E811C2" w:rsidRPr="00485393" w:rsidRDefault="00E811C2" w:rsidP="00930AB7">
            <w:pPr>
              <w:pStyle w:val="LndNormale1"/>
              <w:jc w:val="left"/>
              <w:textAlignment w:val="baseline"/>
              <w:rPr>
                <w:color w:val="002060"/>
                <w:sz w:val="20"/>
              </w:rPr>
            </w:pPr>
            <w:r w:rsidRPr="00485393">
              <w:rPr>
                <w:color w:val="002060"/>
                <w:sz w:val="20"/>
              </w:rPr>
              <w:t>A.S.D. PANTANO CALCIO</w:t>
            </w:r>
          </w:p>
        </w:tc>
      </w:tr>
      <w:tr w:rsidR="00E811C2" w:rsidRPr="00485393" w14:paraId="5F1A6FDD" w14:textId="77777777" w:rsidTr="00930AB7">
        <w:tc>
          <w:tcPr>
            <w:tcW w:w="1264" w:type="dxa"/>
          </w:tcPr>
          <w:p w14:paraId="50634364" w14:textId="77777777" w:rsidR="00E811C2" w:rsidRPr="00485393" w:rsidRDefault="00E811C2" w:rsidP="00930AB7">
            <w:pPr>
              <w:pStyle w:val="LndNormale1"/>
              <w:textAlignment w:val="baseline"/>
              <w:rPr>
                <w:color w:val="002060"/>
                <w:sz w:val="20"/>
              </w:rPr>
            </w:pPr>
            <w:r w:rsidRPr="00485393">
              <w:rPr>
                <w:color w:val="002060"/>
                <w:sz w:val="20"/>
              </w:rPr>
              <w:t>6587856</w:t>
            </w:r>
          </w:p>
        </w:tc>
        <w:tc>
          <w:tcPr>
            <w:tcW w:w="2717" w:type="dxa"/>
          </w:tcPr>
          <w:p w14:paraId="0B1D2AC6" w14:textId="77777777" w:rsidR="00E811C2" w:rsidRPr="00485393" w:rsidRDefault="00E811C2" w:rsidP="00930AB7">
            <w:pPr>
              <w:pStyle w:val="LndNormale1"/>
              <w:textAlignment w:val="baseline"/>
              <w:rPr>
                <w:color w:val="002060"/>
                <w:sz w:val="20"/>
              </w:rPr>
            </w:pPr>
            <w:r w:rsidRPr="00485393">
              <w:rPr>
                <w:color w:val="002060"/>
                <w:sz w:val="20"/>
              </w:rPr>
              <w:t>SINANAJ DANIELE</w:t>
            </w:r>
          </w:p>
        </w:tc>
        <w:tc>
          <w:tcPr>
            <w:tcW w:w="1272" w:type="dxa"/>
          </w:tcPr>
          <w:p w14:paraId="78FEA06E" w14:textId="77777777" w:rsidR="00E811C2" w:rsidRPr="00485393" w:rsidRDefault="00E811C2" w:rsidP="00930AB7">
            <w:pPr>
              <w:pStyle w:val="LndNormale1"/>
              <w:textAlignment w:val="baseline"/>
              <w:rPr>
                <w:color w:val="002060"/>
                <w:sz w:val="20"/>
              </w:rPr>
            </w:pPr>
            <w:r w:rsidRPr="00485393">
              <w:rPr>
                <w:color w:val="002060"/>
                <w:sz w:val="20"/>
              </w:rPr>
              <w:t>24.01.2003</w:t>
            </w:r>
          </w:p>
        </w:tc>
        <w:tc>
          <w:tcPr>
            <w:tcW w:w="1182" w:type="dxa"/>
          </w:tcPr>
          <w:p w14:paraId="5B5D8622" w14:textId="77777777" w:rsidR="00E811C2" w:rsidRPr="00485393" w:rsidRDefault="00E811C2" w:rsidP="00930AB7">
            <w:pPr>
              <w:pStyle w:val="LndNormale1"/>
              <w:textAlignment w:val="baseline"/>
              <w:rPr>
                <w:color w:val="002060"/>
                <w:sz w:val="20"/>
              </w:rPr>
            </w:pPr>
            <w:r w:rsidRPr="00485393">
              <w:rPr>
                <w:color w:val="002060"/>
                <w:sz w:val="20"/>
              </w:rPr>
              <w:t>943458</w:t>
            </w:r>
          </w:p>
        </w:tc>
        <w:tc>
          <w:tcPr>
            <w:tcW w:w="3477" w:type="dxa"/>
          </w:tcPr>
          <w:p w14:paraId="2DEFAF07" w14:textId="77777777" w:rsidR="00E811C2" w:rsidRPr="00485393" w:rsidRDefault="00E811C2" w:rsidP="00930AB7">
            <w:pPr>
              <w:pStyle w:val="LndNormale1"/>
              <w:jc w:val="left"/>
              <w:textAlignment w:val="baseline"/>
              <w:rPr>
                <w:color w:val="002060"/>
                <w:sz w:val="20"/>
              </w:rPr>
            </w:pPr>
            <w:r w:rsidRPr="00485393">
              <w:rPr>
                <w:color w:val="002060"/>
                <w:sz w:val="20"/>
              </w:rPr>
              <w:t>A.S.D. U.S. PEDASO CAMPOFIL</w:t>
            </w:r>
          </w:p>
        </w:tc>
      </w:tr>
    </w:tbl>
    <w:p w14:paraId="144266B3" w14:textId="77777777" w:rsidR="00E811C2" w:rsidRPr="00485393" w:rsidRDefault="00E811C2" w:rsidP="00E811C2">
      <w:pPr>
        <w:pStyle w:val="LndNormale1"/>
        <w:rPr>
          <w:color w:val="002060"/>
          <w:szCs w:val="22"/>
        </w:rPr>
      </w:pPr>
    </w:p>
    <w:p w14:paraId="526AACB4" w14:textId="77777777" w:rsidR="00E811C2" w:rsidRPr="00485393" w:rsidRDefault="00E811C2" w:rsidP="00E811C2">
      <w:pPr>
        <w:pStyle w:val="LndNormale1"/>
        <w:rPr>
          <w:color w:val="002060"/>
          <w:szCs w:val="22"/>
        </w:rPr>
      </w:pPr>
    </w:p>
    <w:p w14:paraId="617060C3" w14:textId="77777777" w:rsidR="00E811C2" w:rsidRPr="00485393" w:rsidRDefault="00E811C2" w:rsidP="00E811C2">
      <w:pPr>
        <w:pStyle w:val="LndNormale1"/>
        <w:rPr>
          <w:b/>
          <w:color w:val="002060"/>
          <w:sz w:val="28"/>
          <w:szCs w:val="28"/>
        </w:rPr>
      </w:pPr>
      <w:r w:rsidRPr="00485393">
        <w:rPr>
          <w:b/>
          <w:color w:val="002060"/>
          <w:sz w:val="28"/>
          <w:szCs w:val="28"/>
        </w:rPr>
        <w:t>ANNULLAMENTO TESSERAMENTI ANNUALI</w:t>
      </w:r>
    </w:p>
    <w:p w14:paraId="2F3CFDD8" w14:textId="77777777" w:rsidR="00E811C2" w:rsidRPr="00485393" w:rsidRDefault="00E811C2" w:rsidP="00E811C2">
      <w:pPr>
        <w:pStyle w:val="LndNormale1"/>
        <w:rPr>
          <w:color w:val="002060"/>
        </w:rPr>
      </w:pPr>
    </w:p>
    <w:p w14:paraId="51E31B9D" w14:textId="77777777" w:rsidR="00E811C2" w:rsidRPr="00485393" w:rsidRDefault="00E811C2" w:rsidP="00E811C2">
      <w:pPr>
        <w:pStyle w:val="LndNormale1"/>
        <w:rPr>
          <w:color w:val="002060"/>
        </w:rPr>
      </w:pPr>
      <w:r w:rsidRPr="00485393">
        <w:rPr>
          <w:color w:val="002060"/>
        </w:rPr>
        <w:t>Vista la richiesta di annullamento per inattività presentata dagli esercenti attività genitoriale, considerato che la Società di appartenenza non ha presentato opposizione all’accoglimento, si procede all’annullamento del seguente tesseramento annuale ai sensi delle vigenti disposizioni federali:</w:t>
      </w:r>
    </w:p>
    <w:p w14:paraId="10A72F34" w14:textId="77777777" w:rsidR="00E811C2" w:rsidRPr="00485393" w:rsidRDefault="00E811C2" w:rsidP="00E811C2">
      <w:pPr>
        <w:pStyle w:val="LndNormale1"/>
        <w:rPr>
          <w:b/>
          <w:color w:val="002060"/>
        </w:rPr>
      </w:pPr>
      <w:r w:rsidRPr="00485393">
        <w:rPr>
          <w:b/>
          <w:color w:val="002060"/>
        </w:rPr>
        <w:t>MANCINI RONNY</w:t>
      </w:r>
      <w:r w:rsidRPr="00485393">
        <w:rPr>
          <w:b/>
          <w:color w:val="002060"/>
        </w:rPr>
        <w:tab/>
        <w:t>nato 15.07.2011</w:t>
      </w:r>
      <w:r w:rsidRPr="00485393">
        <w:rPr>
          <w:b/>
          <w:color w:val="002060"/>
        </w:rPr>
        <w:tab/>
        <w:t>932.726 A.S.D. PORTUALI CALCIO ANCONA</w:t>
      </w:r>
    </w:p>
    <w:p w14:paraId="78CA9735" w14:textId="77777777" w:rsidR="00E811C2" w:rsidRPr="00485393" w:rsidRDefault="00E811C2" w:rsidP="00E811C2">
      <w:pPr>
        <w:rPr>
          <w:color w:val="002060"/>
        </w:rPr>
      </w:pPr>
    </w:p>
    <w:p w14:paraId="0905AB4C" w14:textId="77777777" w:rsidR="00E811C2" w:rsidRDefault="00E811C2" w:rsidP="00B1393C">
      <w:pPr>
        <w:pStyle w:val="LndNormale1"/>
        <w:rPr>
          <w:color w:val="002060"/>
        </w:rPr>
      </w:pPr>
    </w:p>
    <w:p w14:paraId="39C2DB87" w14:textId="77777777" w:rsidR="002D3C68" w:rsidRPr="00D02942" w:rsidRDefault="002D3C68"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608315D" w14:textId="77777777" w:rsidR="009455DC" w:rsidRDefault="009455DC" w:rsidP="00B77171">
      <w:pPr>
        <w:pStyle w:val="LndNormale1"/>
        <w:tabs>
          <w:tab w:val="left" w:pos="4395"/>
        </w:tabs>
        <w:rPr>
          <w:color w:val="002060"/>
          <w:sz w:val="12"/>
          <w:szCs w:val="12"/>
        </w:rPr>
      </w:pPr>
    </w:p>
    <w:p w14:paraId="535A87A3" w14:textId="77777777" w:rsidR="009455DC" w:rsidRPr="008406B7" w:rsidRDefault="009455DC" w:rsidP="009455DC">
      <w:pPr>
        <w:pStyle w:val="titolocampionato0"/>
        <w:shd w:val="clear" w:color="auto" w:fill="CCCCCC"/>
        <w:spacing w:before="80" w:after="40"/>
        <w:rPr>
          <w:color w:val="002060"/>
        </w:rPr>
      </w:pPr>
      <w:r w:rsidRPr="008406B7">
        <w:rPr>
          <w:color w:val="002060"/>
        </w:rPr>
        <w:t>UNDER 17 C5 REGIONALI MASCHILI</w:t>
      </w:r>
    </w:p>
    <w:p w14:paraId="75265478" w14:textId="77777777" w:rsidR="007417BC" w:rsidRPr="007417BC" w:rsidRDefault="007417BC" w:rsidP="007417BC">
      <w:pPr>
        <w:pStyle w:val="titoloprinc0"/>
        <w:rPr>
          <w:color w:val="002060"/>
        </w:rPr>
      </w:pPr>
      <w:r w:rsidRPr="007417BC">
        <w:rPr>
          <w:color w:val="002060"/>
        </w:rPr>
        <w:t>VARIAZIONI AL PROGRAMMA GARE</w:t>
      </w:r>
    </w:p>
    <w:p w14:paraId="5A836605" w14:textId="77777777" w:rsidR="007417BC" w:rsidRPr="007417BC" w:rsidRDefault="007417BC" w:rsidP="007417BC">
      <w:pPr>
        <w:pStyle w:val="breakline"/>
        <w:rPr>
          <w:color w:val="002060"/>
        </w:rPr>
      </w:pPr>
    </w:p>
    <w:p w14:paraId="7DEDB357" w14:textId="77777777" w:rsidR="007417BC" w:rsidRPr="007417BC" w:rsidRDefault="007417BC" w:rsidP="007417BC">
      <w:pPr>
        <w:pStyle w:val="breakline"/>
        <w:rPr>
          <w:color w:val="002060"/>
        </w:rPr>
      </w:pPr>
    </w:p>
    <w:p w14:paraId="7D5ED832" w14:textId="77777777" w:rsidR="007417BC" w:rsidRPr="007417BC" w:rsidRDefault="007417BC" w:rsidP="007417BC">
      <w:pPr>
        <w:pStyle w:val="sottotitolocampionato10"/>
        <w:rPr>
          <w:color w:val="002060"/>
        </w:rPr>
      </w:pPr>
      <w:r w:rsidRPr="007417B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417BC" w:rsidRPr="007417BC" w14:paraId="007AE117" w14:textId="77777777" w:rsidTr="007417B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F159" w14:textId="77777777" w:rsidR="007417BC" w:rsidRPr="007417BC" w:rsidRDefault="007417BC" w:rsidP="00B06E25">
            <w:pPr>
              <w:pStyle w:val="headertabella0"/>
              <w:rPr>
                <w:color w:val="002060"/>
              </w:rPr>
            </w:pPr>
            <w:r w:rsidRPr="007417B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FAE7D" w14:textId="77777777" w:rsidR="007417BC" w:rsidRPr="007417BC" w:rsidRDefault="007417BC" w:rsidP="00B06E25">
            <w:pPr>
              <w:pStyle w:val="headertabella0"/>
              <w:rPr>
                <w:color w:val="002060"/>
              </w:rPr>
            </w:pPr>
            <w:r w:rsidRPr="007417BC">
              <w:rPr>
                <w:color w:val="002060"/>
              </w:rPr>
              <w:t xml:space="preserve">N° </w:t>
            </w:r>
            <w:proofErr w:type="spellStart"/>
            <w:r w:rsidRPr="007417BC">
              <w:rPr>
                <w:color w:val="002060"/>
              </w:rPr>
              <w:t>Gior</w:t>
            </w:r>
            <w:proofErr w:type="spellEnd"/>
            <w:r w:rsidRPr="007417B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AC02" w14:textId="77777777" w:rsidR="007417BC" w:rsidRPr="007417BC" w:rsidRDefault="007417BC" w:rsidP="00B06E25">
            <w:pPr>
              <w:pStyle w:val="headertabella0"/>
              <w:rPr>
                <w:color w:val="002060"/>
              </w:rPr>
            </w:pPr>
            <w:r w:rsidRPr="007417B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47DDB" w14:textId="77777777" w:rsidR="007417BC" w:rsidRPr="007417BC" w:rsidRDefault="007417BC" w:rsidP="00B06E25">
            <w:pPr>
              <w:pStyle w:val="headertabella0"/>
              <w:rPr>
                <w:color w:val="002060"/>
              </w:rPr>
            </w:pPr>
            <w:r w:rsidRPr="007417B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E5B8" w14:textId="77777777" w:rsidR="007417BC" w:rsidRPr="007417BC" w:rsidRDefault="007417BC" w:rsidP="00B06E25">
            <w:pPr>
              <w:pStyle w:val="headertabella0"/>
              <w:rPr>
                <w:color w:val="002060"/>
              </w:rPr>
            </w:pPr>
            <w:r w:rsidRPr="007417BC">
              <w:rPr>
                <w:color w:val="002060"/>
              </w:rPr>
              <w:t xml:space="preserve">Data </w:t>
            </w:r>
            <w:proofErr w:type="spellStart"/>
            <w:r w:rsidRPr="007417BC">
              <w:rPr>
                <w:color w:val="002060"/>
              </w:rPr>
              <w:t>Orig</w:t>
            </w:r>
            <w:proofErr w:type="spellEnd"/>
            <w:r w:rsidRPr="007417B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8F4C" w14:textId="77777777" w:rsidR="007417BC" w:rsidRPr="007417BC" w:rsidRDefault="007417BC" w:rsidP="00B06E25">
            <w:pPr>
              <w:pStyle w:val="headertabella0"/>
              <w:rPr>
                <w:color w:val="002060"/>
              </w:rPr>
            </w:pPr>
            <w:r w:rsidRPr="007417B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72D13" w14:textId="77777777" w:rsidR="007417BC" w:rsidRPr="007417BC" w:rsidRDefault="007417BC" w:rsidP="00B06E25">
            <w:pPr>
              <w:pStyle w:val="headertabella0"/>
              <w:rPr>
                <w:color w:val="002060"/>
              </w:rPr>
            </w:pPr>
            <w:r w:rsidRPr="007417BC">
              <w:rPr>
                <w:color w:val="002060"/>
              </w:rPr>
              <w:t xml:space="preserve">Ora </w:t>
            </w:r>
            <w:proofErr w:type="spellStart"/>
            <w:r w:rsidRPr="007417BC">
              <w:rPr>
                <w:color w:val="002060"/>
              </w:rPr>
              <w:t>Orig</w:t>
            </w:r>
            <w:proofErr w:type="spellEnd"/>
            <w:r w:rsidRPr="007417B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92344" w14:textId="77777777" w:rsidR="007417BC" w:rsidRPr="007417BC" w:rsidRDefault="007417BC" w:rsidP="00B06E25">
            <w:pPr>
              <w:pStyle w:val="headertabella0"/>
              <w:rPr>
                <w:color w:val="002060"/>
              </w:rPr>
            </w:pPr>
            <w:r w:rsidRPr="007417BC">
              <w:rPr>
                <w:color w:val="002060"/>
              </w:rPr>
              <w:t>Impianto</w:t>
            </w:r>
          </w:p>
        </w:tc>
      </w:tr>
      <w:tr w:rsidR="007417BC" w:rsidRPr="007417BC" w14:paraId="48501170" w14:textId="77777777" w:rsidTr="007417B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684F" w14:textId="77777777" w:rsidR="007417BC" w:rsidRPr="007417BC" w:rsidRDefault="007417BC" w:rsidP="00B06E25">
            <w:pPr>
              <w:pStyle w:val="rowtabella0"/>
              <w:rPr>
                <w:color w:val="002060"/>
                <w:highlight w:val="yellow"/>
              </w:rPr>
            </w:pPr>
            <w:r w:rsidRPr="007417BC">
              <w:rPr>
                <w:color w:val="002060"/>
                <w:highlight w:val="yellow"/>
              </w:rPr>
              <w:t>26/01/2025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4B96" w14:textId="77777777" w:rsidR="007417BC" w:rsidRPr="007417BC" w:rsidRDefault="007417BC" w:rsidP="00B06E25">
            <w:pPr>
              <w:pStyle w:val="rowtabella0"/>
              <w:jc w:val="center"/>
              <w:rPr>
                <w:color w:val="002060"/>
                <w:highlight w:val="yellow"/>
              </w:rPr>
            </w:pPr>
            <w:r w:rsidRPr="007417BC">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6567" w14:textId="77777777" w:rsidR="007417BC" w:rsidRPr="007417BC" w:rsidRDefault="007417BC" w:rsidP="00B06E25">
            <w:pPr>
              <w:pStyle w:val="rowtabella0"/>
              <w:rPr>
                <w:color w:val="002060"/>
                <w:highlight w:val="yellow"/>
              </w:rPr>
            </w:pPr>
            <w:r w:rsidRPr="007417BC">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FBD5" w14:textId="77777777" w:rsidR="007417BC" w:rsidRPr="007417BC" w:rsidRDefault="007417BC" w:rsidP="00B06E25">
            <w:pPr>
              <w:pStyle w:val="rowtabella0"/>
              <w:rPr>
                <w:color w:val="002060"/>
                <w:highlight w:val="yellow"/>
              </w:rPr>
            </w:pPr>
            <w:r w:rsidRPr="007417BC">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E4F0" w14:textId="7EB15579" w:rsidR="007417BC" w:rsidRPr="007417BC" w:rsidRDefault="007417BC" w:rsidP="00B06E2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7466" w14:textId="63571A0E" w:rsidR="007417BC" w:rsidRPr="007417BC" w:rsidRDefault="007417BC" w:rsidP="00B06E25">
            <w:pPr>
              <w:pStyle w:val="rowtabella0"/>
              <w:jc w:val="center"/>
              <w:rPr>
                <w:color w:val="002060"/>
                <w:highlight w:val="yellow"/>
              </w:rPr>
            </w:pPr>
            <w:r w:rsidRPr="007417BC">
              <w:rPr>
                <w:color w:val="002060"/>
                <w:highlight w:val="yellow"/>
              </w:rPr>
              <w:t>15:00</w:t>
            </w:r>
            <w:r>
              <w:rPr>
                <w:color w:val="002060"/>
                <w:highlight w:val="yellow"/>
              </w:rPr>
              <w:t>*</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4326" w14:textId="77777777" w:rsidR="007417BC" w:rsidRPr="007417BC" w:rsidRDefault="007417BC" w:rsidP="00B06E25">
            <w:pPr>
              <w:pStyle w:val="rowtabella0"/>
              <w:jc w:val="center"/>
              <w:rPr>
                <w:color w:val="002060"/>
              </w:rPr>
            </w:pPr>
            <w:r w:rsidRPr="007417B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EE54" w14:textId="77777777" w:rsidR="007417BC" w:rsidRPr="007417BC" w:rsidRDefault="007417BC" w:rsidP="00B06E25">
            <w:pPr>
              <w:rPr>
                <w:color w:val="002060"/>
              </w:rPr>
            </w:pPr>
          </w:p>
        </w:tc>
      </w:tr>
      <w:tr w:rsidR="007417BC" w:rsidRPr="007417BC" w14:paraId="1757C28D" w14:textId="77777777" w:rsidTr="007417B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A1E9" w14:textId="77777777" w:rsidR="007417BC" w:rsidRPr="007417BC" w:rsidRDefault="007417BC" w:rsidP="00B06E25">
            <w:pPr>
              <w:pStyle w:val="rowtabella0"/>
              <w:rPr>
                <w:color w:val="002060"/>
                <w:highlight w:val="yellow"/>
              </w:rPr>
            </w:pPr>
            <w:r w:rsidRPr="007417BC">
              <w:rPr>
                <w:color w:val="002060"/>
                <w:highlight w:val="yellow"/>
              </w:rPr>
              <w:t>02/02/2025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3905" w14:textId="77777777" w:rsidR="007417BC" w:rsidRPr="007417BC" w:rsidRDefault="007417BC" w:rsidP="00B06E25">
            <w:pPr>
              <w:pStyle w:val="rowtabella0"/>
              <w:jc w:val="center"/>
              <w:rPr>
                <w:color w:val="002060"/>
                <w:highlight w:val="yellow"/>
              </w:rPr>
            </w:pPr>
            <w:r w:rsidRPr="007417BC">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3256" w14:textId="77777777" w:rsidR="007417BC" w:rsidRPr="007417BC" w:rsidRDefault="007417BC" w:rsidP="00B06E25">
            <w:pPr>
              <w:pStyle w:val="rowtabella0"/>
              <w:rPr>
                <w:color w:val="002060"/>
                <w:highlight w:val="yellow"/>
              </w:rPr>
            </w:pPr>
            <w:r w:rsidRPr="007417BC">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C597" w14:textId="77777777" w:rsidR="007417BC" w:rsidRPr="007417BC" w:rsidRDefault="007417BC" w:rsidP="00B06E25">
            <w:pPr>
              <w:pStyle w:val="rowtabella0"/>
              <w:rPr>
                <w:color w:val="002060"/>
                <w:highlight w:val="yellow"/>
              </w:rPr>
            </w:pPr>
            <w:r w:rsidRPr="007417BC">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131C" w14:textId="7428FBF7" w:rsidR="007417BC" w:rsidRPr="007417BC" w:rsidRDefault="007417BC" w:rsidP="00B06E2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1089" w14:textId="77777777" w:rsidR="007417BC" w:rsidRPr="007417BC" w:rsidRDefault="007417BC" w:rsidP="00B06E25">
            <w:pPr>
              <w:pStyle w:val="rowtabella0"/>
              <w:jc w:val="center"/>
              <w:rPr>
                <w:color w:val="002060"/>
                <w:highlight w:val="yellow"/>
              </w:rPr>
            </w:pPr>
            <w:r w:rsidRPr="007417B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18D0" w14:textId="77777777" w:rsidR="007417BC" w:rsidRPr="007417BC" w:rsidRDefault="007417BC" w:rsidP="00B06E25">
            <w:pPr>
              <w:pStyle w:val="rowtabella0"/>
              <w:jc w:val="center"/>
              <w:rPr>
                <w:color w:val="002060"/>
              </w:rPr>
            </w:pPr>
            <w:r w:rsidRPr="007417BC">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8A26" w14:textId="77777777" w:rsidR="007417BC" w:rsidRPr="007417BC" w:rsidRDefault="007417BC" w:rsidP="00B06E25">
            <w:pPr>
              <w:rPr>
                <w:color w:val="002060"/>
              </w:rPr>
            </w:pPr>
          </w:p>
        </w:tc>
      </w:tr>
    </w:tbl>
    <w:p w14:paraId="1FD81C9E" w14:textId="77777777" w:rsidR="007417BC" w:rsidRDefault="007417BC" w:rsidP="007417BC">
      <w:pPr>
        <w:pStyle w:val="titoloprinc0"/>
        <w:jc w:val="both"/>
        <w:rPr>
          <w:b w:val="0"/>
          <w:bCs w:val="0"/>
          <w:color w:val="002060"/>
          <w:sz w:val="12"/>
          <w:szCs w:val="12"/>
        </w:rPr>
      </w:pPr>
    </w:p>
    <w:p w14:paraId="33EBD81A" w14:textId="3A3BB694" w:rsidR="007417BC" w:rsidRDefault="007417BC" w:rsidP="007417BC">
      <w:pPr>
        <w:pStyle w:val="titoloprinc0"/>
        <w:jc w:val="both"/>
        <w:rPr>
          <w:b w:val="0"/>
          <w:bCs w:val="0"/>
          <w:i/>
          <w:iCs/>
          <w:color w:val="002060"/>
          <w:sz w:val="12"/>
          <w:szCs w:val="12"/>
        </w:rPr>
      </w:pPr>
      <w:r w:rsidRPr="007417BC">
        <w:rPr>
          <w:b w:val="0"/>
          <w:bCs w:val="0"/>
          <w:i/>
          <w:iCs/>
          <w:color w:val="002060"/>
          <w:sz w:val="12"/>
          <w:szCs w:val="12"/>
        </w:rPr>
        <w:t>* per sopraggiunta concomitanza</w:t>
      </w:r>
    </w:p>
    <w:p w14:paraId="4EF0DFB1" w14:textId="77777777" w:rsidR="007417BC" w:rsidRPr="007417BC" w:rsidRDefault="007417BC" w:rsidP="007417BC">
      <w:pPr>
        <w:pStyle w:val="titoloprinc0"/>
        <w:jc w:val="both"/>
        <w:rPr>
          <w:b w:val="0"/>
          <w:bCs w:val="0"/>
          <w:color w:val="002060"/>
          <w:sz w:val="22"/>
          <w:szCs w:val="22"/>
        </w:rPr>
      </w:pPr>
    </w:p>
    <w:p w14:paraId="531263A9" w14:textId="79D678F9" w:rsidR="009455DC" w:rsidRPr="008406B7" w:rsidRDefault="009455DC" w:rsidP="009455DC">
      <w:pPr>
        <w:pStyle w:val="titoloprinc0"/>
        <w:rPr>
          <w:color w:val="002060"/>
        </w:rPr>
      </w:pPr>
      <w:r w:rsidRPr="008406B7">
        <w:rPr>
          <w:color w:val="002060"/>
        </w:rPr>
        <w:t>RISULTATI</w:t>
      </w:r>
    </w:p>
    <w:p w14:paraId="0386365F" w14:textId="77777777" w:rsidR="009455DC" w:rsidRPr="008406B7" w:rsidRDefault="009455DC" w:rsidP="009455DC">
      <w:pPr>
        <w:pStyle w:val="breakline"/>
        <w:rPr>
          <w:color w:val="002060"/>
        </w:rPr>
      </w:pPr>
    </w:p>
    <w:p w14:paraId="4EE0842C" w14:textId="77777777" w:rsidR="009455DC" w:rsidRPr="008406B7" w:rsidRDefault="009455DC" w:rsidP="009455DC">
      <w:pPr>
        <w:pStyle w:val="sottotitolocampionato10"/>
        <w:rPr>
          <w:color w:val="002060"/>
        </w:rPr>
      </w:pPr>
      <w:r w:rsidRPr="008406B7">
        <w:rPr>
          <w:color w:val="002060"/>
        </w:rPr>
        <w:t>RISULTATI UFFICIALI GARE DEL 22/01/2025</w:t>
      </w:r>
    </w:p>
    <w:p w14:paraId="3AF0556D" w14:textId="77777777" w:rsidR="009455DC" w:rsidRPr="009455DC" w:rsidRDefault="009455DC" w:rsidP="009455DC">
      <w:pPr>
        <w:pStyle w:val="sottotitolocampionato20"/>
        <w:spacing w:before="0" w:beforeAutospacing="0" w:after="0" w:afterAutospacing="0"/>
        <w:rPr>
          <w:rFonts w:ascii="Arial" w:hAnsi="Arial" w:cs="Arial"/>
          <w:color w:val="002060"/>
          <w:sz w:val="20"/>
          <w:szCs w:val="20"/>
        </w:rPr>
      </w:pPr>
      <w:r w:rsidRPr="009455DC">
        <w:rPr>
          <w:rFonts w:ascii="Arial" w:hAnsi="Arial" w:cs="Arial"/>
          <w:color w:val="002060"/>
          <w:sz w:val="20"/>
          <w:szCs w:val="20"/>
        </w:rPr>
        <w:t>Si trascrivono qui di seguito i risultati ufficiali delle gare disputate</w:t>
      </w:r>
    </w:p>
    <w:p w14:paraId="7FB2A1D7" w14:textId="77777777" w:rsidR="009455DC" w:rsidRPr="008406B7" w:rsidRDefault="009455DC" w:rsidP="009455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5DC" w:rsidRPr="008406B7" w14:paraId="76DAF6D4" w14:textId="77777777" w:rsidTr="005D15D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5DC" w:rsidRPr="008406B7" w14:paraId="709ACFFC" w14:textId="77777777" w:rsidTr="005D1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79EFC" w14:textId="77777777" w:rsidR="009455DC" w:rsidRPr="008406B7" w:rsidRDefault="009455DC" w:rsidP="005D15DE">
                  <w:pPr>
                    <w:pStyle w:val="headertabella0"/>
                    <w:rPr>
                      <w:color w:val="002060"/>
                    </w:rPr>
                  </w:pPr>
                  <w:r w:rsidRPr="008406B7">
                    <w:rPr>
                      <w:color w:val="002060"/>
                    </w:rPr>
                    <w:t>GIRONE SA - 2 Giornata - A</w:t>
                  </w:r>
                </w:p>
              </w:tc>
            </w:tr>
            <w:tr w:rsidR="009455DC" w:rsidRPr="008406B7" w14:paraId="47B46A2E" w14:textId="77777777" w:rsidTr="005D15D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29D75A" w14:textId="77777777" w:rsidR="009455DC" w:rsidRPr="008406B7" w:rsidRDefault="009455DC" w:rsidP="005D15DE">
                  <w:pPr>
                    <w:pStyle w:val="rowtabella0"/>
                    <w:rPr>
                      <w:color w:val="002060"/>
                    </w:rPr>
                  </w:pPr>
                  <w:r w:rsidRPr="008406B7">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7A2B0" w14:textId="77777777" w:rsidR="009455DC" w:rsidRPr="008406B7" w:rsidRDefault="009455DC" w:rsidP="005D15DE">
                  <w:pPr>
                    <w:pStyle w:val="rowtabella0"/>
                    <w:rPr>
                      <w:color w:val="002060"/>
                    </w:rPr>
                  </w:pPr>
                  <w:r w:rsidRPr="008406B7">
                    <w:rPr>
                      <w:color w:val="002060"/>
                    </w:rPr>
                    <w:t>- CSI GAUDIO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911AE" w14:textId="77777777" w:rsidR="009455DC" w:rsidRPr="008406B7" w:rsidRDefault="009455DC" w:rsidP="005D15DE">
                  <w:pPr>
                    <w:pStyle w:val="rowtabella0"/>
                    <w:jc w:val="center"/>
                    <w:rPr>
                      <w:color w:val="002060"/>
                    </w:rPr>
                  </w:pPr>
                  <w:r w:rsidRPr="008406B7">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80E96" w14:textId="77777777" w:rsidR="009455DC" w:rsidRPr="008406B7" w:rsidRDefault="009455DC" w:rsidP="005D15DE">
                  <w:pPr>
                    <w:pStyle w:val="rowtabella0"/>
                    <w:jc w:val="center"/>
                    <w:rPr>
                      <w:color w:val="002060"/>
                    </w:rPr>
                  </w:pPr>
                  <w:r w:rsidRPr="008406B7">
                    <w:rPr>
                      <w:color w:val="002060"/>
                    </w:rPr>
                    <w:t> </w:t>
                  </w:r>
                </w:p>
              </w:tc>
            </w:tr>
          </w:tbl>
          <w:p w14:paraId="6F5A50CF" w14:textId="77777777" w:rsidR="009455DC" w:rsidRPr="008406B7" w:rsidRDefault="009455DC" w:rsidP="005D15DE">
            <w:pPr>
              <w:rPr>
                <w:color w:val="002060"/>
              </w:rPr>
            </w:pPr>
          </w:p>
        </w:tc>
      </w:tr>
    </w:tbl>
    <w:p w14:paraId="493C16EE" w14:textId="77777777" w:rsidR="009455DC" w:rsidRPr="008406B7" w:rsidRDefault="009455DC" w:rsidP="009455DC">
      <w:pPr>
        <w:pStyle w:val="breakline"/>
        <w:rPr>
          <w:rFonts w:eastAsiaTheme="minorEastAsia"/>
          <w:color w:val="002060"/>
        </w:rPr>
      </w:pPr>
    </w:p>
    <w:p w14:paraId="2148824D" w14:textId="77777777" w:rsidR="009455DC" w:rsidRPr="008406B7" w:rsidRDefault="009455DC" w:rsidP="009455DC">
      <w:pPr>
        <w:pStyle w:val="breakline"/>
        <w:rPr>
          <w:color w:val="002060"/>
        </w:rPr>
      </w:pPr>
    </w:p>
    <w:p w14:paraId="75BB95A4" w14:textId="77777777" w:rsidR="009455DC" w:rsidRPr="008406B7" w:rsidRDefault="009455DC" w:rsidP="009455DC">
      <w:pPr>
        <w:pStyle w:val="titoloprinc0"/>
        <w:rPr>
          <w:color w:val="002060"/>
        </w:rPr>
      </w:pPr>
      <w:r w:rsidRPr="008406B7">
        <w:rPr>
          <w:color w:val="002060"/>
        </w:rPr>
        <w:t>GIUDICE SPORTIVO</w:t>
      </w:r>
    </w:p>
    <w:p w14:paraId="3868B455" w14:textId="77777777" w:rsidR="009455DC" w:rsidRPr="008406B7" w:rsidRDefault="009455DC" w:rsidP="009455DC">
      <w:pPr>
        <w:pStyle w:val="diffida"/>
        <w:rPr>
          <w:color w:val="002060"/>
        </w:rPr>
      </w:pPr>
      <w:r w:rsidRPr="008406B7">
        <w:rPr>
          <w:color w:val="002060"/>
        </w:rPr>
        <w:t>Il Giudice Sportivo Avv. Agnese Lazzaretti, con l'assistenza del Segretario Angelo Castellana, nella seduta del 24/01/2025, ha adottato le decisioni che di seguito integralmente si riportano:</w:t>
      </w:r>
    </w:p>
    <w:p w14:paraId="23DAEF2E" w14:textId="77777777" w:rsidR="009455DC" w:rsidRPr="008406B7" w:rsidRDefault="009455DC" w:rsidP="009455DC">
      <w:pPr>
        <w:pStyle w:val="titolo10"/>
        <w:rPr>
          <w:color w:val="002060"/>
        </w:rPr>
      </w:pPr>
      <w:r w:rsidRPr="008406B7">
        <w:rPr>
          <w:color w:val="002060"/>
        </w:rPr>
        <w:t xml:space="preserve">GARE DEL 22/ 1/2025 </w:t>
      </w:r>
    </w:p>
    <w:p w14:paraId="21168A6F" w14:textId="77777777" w:rsidR="009455DC" w:rsidRPr="008406B7" w:rsidRDefault="009455DC" w:rsidP="009455DC">
      <w:pPr>
        <w:pStyle w:val="titolo7a"/>
        <w:rPr>
          <w:color w:val="002060"/>
        </w:rPr>
      </w:pPr>
      <w:r w:rsidRPr="008406B7">
        <w:rPr>
          <w:color w:val="002060"/>
        </w:rPr>
        <w:t xml:space="preserve">PROVVEDIMENTI DISCIPLINARI </w:t>
      </w:r>
    </w:p>
    <w:p w14:paraId="78C98C2D" w14:textId="77777777" w:rsidR="009455DC" w:rsidRPr="008406B7" w:rsidRDefault="009455DC" w:rsidP="009455DC">
      <w:pPr>
        <w:pStyle w:val="titolo7b0"/>
        <w:rPr>
          <w:color w:val="002060"/>
        </w:rPr>
      </w:pPr>
      <w:r w:rsidRPr="008406B7">
        <w:rPr>
          <w:color w:val="002060"/>
        </w:rPr>
        <w:t xml:space="preserve">In base alle risultanze degli atti ufficiali sono state deliberate le seguenti sanzioni disciplinari. </w:t>
      </w:r>
    </w:p>
    <w:p w14:paraId="6713A1F7" w14:textId="77777777" w:rsidR="009455DC" w:rsidRPr="008406B7" w:rsidRDefault="009455DC" w:rsidP="009455DC">
      <w:pPr>
        <w:pStyle w:val="titolo30"/>
        <w:rPr>
          <w:color w:val="002060"/>
        </w:rPr>
      </w:pPr>
      <w:r w:rsidRPr="008406B7">
        <w:rPr>
          <w:color w:val="002060"/>
        </w:rPr>
        <w:lastRenderedPageBreak/>
        <w:t xml:space="preserve">CALCIATORI NON ESPULSI </w:t>
      </w:r>
    </w:p>
    <w:p w14:paraId="7739783D" w14:textId="77777777" w:rsidR="009455DC" w:rsidRPr="008406B7" w:rsidRDefault="009455DC" w:rsidP="009455DC">
      <w:pPr>
        <w:pStyle w:val="titolo20"/>
        <w:rPr>
          <w:color w:val="002060"/>
        </w:rPr>
      </w:pPr>
      <w:r w:rsidRPr="008406B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5DC" w:rsidRPr="008406B7" w14:paraId="4484BCAF" w14:textId="77777777" w:rsidTr="005D15DE">
        <w:tc>
          <w:tcPr>
            <w:tcW w:w="2200" w:type="dxa"/>
            <w:tcMar>
              <w:top w:w="20" w:type="dxa"/>
              <w:left w:w="20" w:type="dxa"/>
              <w:bottom w:w="20" w:type="dxa"/>
              <w:right w:w="20" w:type="dxa"/>
            </w:tcMar>
            <w:vAlign w:val="center"/>
            <w:hideMark/>
          </w:tcPr>
          <w:p w14:paraId="72C6B17F" w14:textId="77777777" w:rsidR="009455DC" w:rsidRPr="008406B7" w:rsidRDefault="009455DC" w:rsidP="005D15DE">
            <w:pPr>
              <w:pStyle w:val="movimento"/>
              <w:rPr>
                <w:color w:val="002060"/>
              </w:rPr>
            </w:pPr>
            <w:r w:rsidRPr="008406B7">
              <w:rPr>
                <w:color w:val="002060"/>
              </w:rPr>
              <w:t>MAZZANTI FRANCESCO</w:t>
            </w:r>
          </w:p>
        </w:tc>
        <w:tc>
          <w:tcPr>
            <w:tcW w:w="2200" w:type="dxa"/>
            <w:tcMar>
              <w:top w:w="20" w:type="dxa"/>
              <w:left w:w="20" w:type="dxa"/>
              <w:bottom w:w="20" w:type="dxa"/>
              <w:right w:w="20" w:type="dxa"/>
            </w:tcMar>
            <w:vAlign w:val="center"/>
            <w:hideMark/>
          </w:tcPr>
          <w:p w14:paraId="4B94405C" w14:textId="77777777" w:rsidR="009455DC" w:rsidRPr="008406B7" w:rsidRDefault="009455DC" w:rsidP="005D15DE">
            <w:pPr>
              <w:pStyle w:val="movimento2"/>
              <w:rPr>
                <w:color w:val="002060"/>
              </w:rPr>
            </w:pPr>
            <w:r w:rsidRPr="008406B7">
              <w:rPr>
                <w:color w:val="002060"/>
              </w:rPr>
              <w:t xml:space="preserve">(CSI GAUDIO) </w:t>
            </w:r>
          </w:p>
        </w:tc>
        <w:tc>
          <w:tcPr>
            <w:tcW w:w="800" w:type="dxa"/>
            <w:tcMar>
              <w:top w:w="20" w:type="dxa"/>
              <w:left w:w="20" w:type="dxa"/>
              <w:bottom w:w="20" w:type="dxa"/>
              <w:right w:w="20" w:type="dxa"/>
            </w:tcMar>
            <w:vAlign w:val="center"/>
            <w:hideMark/>
          </w:tcPr>
          <w:p w14:paraId="1175E091" w14:textId="77777777" w:rsidR="009455DC" w:rsidRPr="008406B7" w:rsidRDefault="009455DC" w:rsidP="005D15DE">
            <w:pPr>
              <w:pStyle w:val="movimento"/>
              <w:rPr>
                <w:color w:val="002060"/>
              </w:rPr>
            </w:pPr>
            <w:r w:rsidRPr="008406B7">
              <w:rPr>
                <w:color w:val="002060"/>
              </w:rPr>
              <w:t> </w:t>
            </w:r>
          </w:p>
        </w:tc>
        <w:tc>
          <w:tcPr>
            <w:tcW w:w="2200" w:type="dxa"/>
            <w:tcMar>
              <w:top w:w="20" w:type="dxa"/>
              <w:left w:w="20" w:type="dxa"/>
              <w:bottom w:w="20" w:type="dxa"/>
              <w:right w:w="20" w:type="dxa"/>
            </w:tcMar>
            <w:vAlign w:val="center"/>
            <w:hideMark/>
          </w:tcPr>
          <w:p w14:paraId="7234D7AA" w14:textId="77777777" w:rsidR="009455DC" w:rsidRPr="008406B7" w:rsidRDefault="009455DC" w:rsidP="005D15DE">
            <w:pPr>
              <w:pStyle w:val="movimento"/>
              <w:rPr>
                <w:color w:val="002060"/>
              </w:rPr>
            </w:pPr>
            <w:r w:rsidRPr="008406B7">
              <w:rPr>
                <w:color w:val="002060"/>
              </w:rPr>
              <w:t> </w:t>
            </w:r>
          </w:p>
        </w:tc>
        <w:tc>
          <w:tcPr>
            <w:tcW w:w="2200" w:type="dxa"/>
            <w:tcMar>
              <w:top w:w="20" w:type="dxa"/>
              <w:left w:w="20" w:type="dxa"/>
              <w:bottom w:w="20" w:type="dxa"/>
              <w:right w:w="20" w:type="dxa"/>
            </w:tcMar>
            <w:vAlign w:val="center"/>
            <w:hideMark/>
          </w:tcPr>
          <w:p w14:paraId="70428F6A" w14:textId="77777777" w:rsidR="009455DC" w:rsidRPr="008406B7" w:rsidRDefault="009455DC" w:rsidP="005D15DE">
            <w:pPr>
              <w:pStyle w:val="movimento2"/>
              <w:rPr>
                <w:color w:val="002060"/>
              </w:rPr>
            </w:pPr>
            <w:r w:rsidRPr="008406B7">
              <w:rPr>
                <w:color w:val="002060"/>
              </w:rPr>
              <w:t> </w:t>
            </w:r>
          </w:p>
        </w:tc>
      </w:tr>
    </w:tbl>
    <w:p w14:paraId="3347640F" w14:textId="77777777" w:rsidR="009455DC" w:rsidRPr="008406B7" w:rsidRDefault="009455DC" w:rsidP="009455DC">
      <w:pPr>
        <w:pStyle w:val="breakline"/>
        <w:rPr>
          <w:color w:val="002060"/>
        </w:rPr>
      </w:pPr>
    </w:p>
    <w:p w14:paraId="54D66F29" w14:textId="77777777" w:rsidR="009455DC" w:rsidRPr="008406B7" w:rsidRDefault="009455DC" w:rsidP="009455DC">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1735E52" w14:textId="77777777" w:rsidR="009455DC" w:rsidRPr="008406B7" w:rsidRDefault="009455DC" w:rsidP="009455DC">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01F6553F" w14:textId="77777777" w:rsidR="009455DC" w:rsidRPr="008406B7" w:rsidRDefault="009455DC" w:rsidP="009455DC">
      <w:pPr>
        <w:pStyle w:val="breakline"/>
        <w:rPr>
          <w:rFonts w:eastAsiaTheme="minorEastAsia"/>
          <w:color w:val="002060"/>
        </w:rPr>
      </w:pPr>
    </w:p>
    <w:p w14:paraId="6231031D" w14:textId="77777777" w:rsidR="009455DC" w:rsidRPr="008406B7" w:rsidRDefault="009455DC" w:rsidP="009455DC">
      <w:pPr>
        <w:pStyle w:val="titoloprinc0"/>
        <w:rPr>
          <w:color w:val="002060"/>
        </w:rPr>
      </w:pPr>
      <w:r w:rsidRPr="008406B7">
        <w:rPr>
          <w:color w:val="002060"/>
        </w:rPr>
        <w:t>CLASSIFICA</w:t>
      </w:r>
    </w:p>
    <w:p w14:paraId="0D515658" w14:textId="77777777" w:rsidR="009455DC" w:rsidRPr="008406B7" w:rsidRDefault="009455DC" w:rsidP="009455DC">
      <w:pPr>
        <w:pStyle w:val="breakline"/>
        <w:rPr>
          <w:color w:val="002060"/>
        </w:rPr>
      </w:pPr>
    </w:p>
    <w:p w14:paraId="046A1A2E" w14:textId="77777777" w:rsidR="009455DC" w:rsidRPr="008406B7" w:rsidRDefault="009455DC" w:rsidP="009455DC">
      <w:pPr>
        <w:pStyle w:val="breakline"/>
        <w:rPr>
          <w:color w:val="002060"/>
        </w:rPr>
      </w:pPr>
    </w:p>
    <w:p w14:paraId="757B10A1" w14:textId="77777777" w:rsidR="009455DC" w:rsidRPr="008406B7" w:rsidRDefault="009455DC" w:rsidP="009455DC">
      <w:pPr>
        <w:pStyle w:val="sottotitolocampionato10"/>
        <w:rPr>
          <w:color w:val="002060"/>
        </w:rPr>
      </w:pPr>
      <w:r w:rsidRPr="008406B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1881F76D"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D9FE"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C8F28"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CDFFB"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949C5"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FDD23"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37F00"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C036E"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C8A65"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63335"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77575" w14:textId="77777777" w:rsidR="009455DC" w:rsidRPr="008406B7" w:rsidRDefault="009455DC" w:rsidP="005D15DE">
            <w:pPr>
              <w:pStyle w:val="headertabella0"/>
              <w:rPr>
                <w:color w:val="002060"/>
              </w:rPr>
            </w:pPr>
            <w:r w:rsidRPr="008406B7">
              <w:rPr>
                <w:color w:val="002060"/>
              </w:rPr>
              <w:t>PE</w:t>
            </w:r>
          </w:p>
        </w:tc>
      </w:tr>
      <w:tr w:rsidR="009455DC" w:rsidRPr="008406B7" w14:paraId="6B0ED818"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DD5FB" w14:textId="77777777" w:rsidR="009455DC" w:rsidRPr="008406B7" w:rsidRDefault="009455DC" w:rsidP="005D15DE">
            <w:pPr>
              <w:pStyle w:val="rowtabella0"/>
              <w:rPr>
                <w:color w:val="002060"/>
              </w:rPr>
            </w:pPr>
            <w:r w:rsidRPr="008406B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DFAA"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62A9"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C86F"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186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E53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0304" w14:textId="77777777" w:rsidR="009455DC" w:rsidRPr="008406B7" w:rsidRDefault="009455DC" w:rsidP="005D15DE">
            <w:pPr>
              <w:pStyle w:val="rowtabella0"/>
              <w:jc w:val="center"/>
              <w:rPr>
                <w:color w:val="002060"/>
              </w:rPr>
            </w:pPr>
            <w:r w:rsidRPr="008406B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9097"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A60E"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3F94" w14:textId="77777777" w:rsidR="009455DC" w:rsidRPr="008406B7" w:rsidRDefault="009455DC" w:rsidP="005D15DE">
            <w:pPr>
              <w:pStyle w:val="rowtabella0"/>
              <w:jc w:val="center"/>
              <w:rPr>
                <w:color w:val="002060"/>
              </w:rPr>
            </w:pPr>
            <w:r w:rsidRPr="008406B7">
              <w:rPr>
                <w:color w:val="002060"/>
              </w:rPr>
              <w:t>0</w:t>
            </w:r>
          </w:p>
        </w:tc>
      </w:tr>
      <w:tr w:rsidR="009455DC" w:rsidRPr="008406B7" w14:paraId="17D5C44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50DED" w14:textId="77777777" w:rsidR="009455DC" w:rsidRPr="008406B7" w:rsidRDefault="009455DC" w:rsidP="005D15DE">
            <w:pPr>
              <w:pStyle w:val="rowtabella0"/>
              <w:rPr>
                <w:color w:val="002060"/>
              </w:rPr>
            </w:pPr>
            <w:r w:rsidRPr="008406B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04A8"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666B"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D1FD"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BCD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5299"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AC05"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2026"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0D9A" w14:textId="77777777" w:rsidR="009455DC" w:rsidRPr="008406B7" w:rsidRDefault="009455DC" w:rsidP="005D15DE">
            <w:pPr>
              <w:pStyle w:val="rowtabella0"/>
              <w:jc w:val="center"/>
              <w:rPr>
                <w:color w:val="002060"/>
              </w:rPr>
            </w:pPr>
            <w:r w:rsidRPr="008406B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7E79" w14:textId="77777777" w:rsidR="009455DC" w:rsidRPr="008406B7" w:rsidRDefault="009455DC" w:rsidP="005D15DE">
            <w:pPr>
              <w:pStyle w:val="rowtabella0"/>
              <w:jc w:val="center"/>
              <w:rPr>
                <w:color w:val="002060"/>
              </w:rPr>
            </w:pPr>
            <w:r w:rsidRPr="008406B7">
              <w:rPr>
                <w:color w:val="002060"/>
              </w:rPr>
              <w:t>0</w:t>
            </w:r>
          </w:p>
        </w:tc>
      </w:tr>
      <w:tr w:rsidR="009455DC" w:rsidRPr="008406B7" w14:paraId="23C6C0E7"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75C83" w14:textId="77777777" w:rsidR="009455DC" w:rsidRPr="008406B7" w:rsidRDefault="009455DC" w:rsidP="005D15DE">
            <w:pPr>
              <w:pStyle w:val="rowtabella0"/>
              <w:rPr>
                <w:color w:val="002060"/>
              </w:rPr>
            </w:pPr>
            <w:r w:rsidRPr="008406B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F870"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BB6E"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1D2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A28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1AAB"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0058" w14:textId="77777777" w:rsidR="009455DC" w:rsidRPr="008406B7" w:rsidRDefault="009455DC" w:rsidP="005D15DE">
            <w:pPr>
              <w:pStyle w:val="rowtabella0"/>
              <w:jc w:val="center"/>
              <w:rPr>
                <w:color w:val="002060"/>
              </w:rPr>
            </w:pPr>
            <w:r w:rsidRPr="008406B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EADE"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F148"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3E8F" w14:textId="77777777" w:rsidR="009455DC" w:rsidRPr="008406B7" w:rsidRDefault="009455DC" w:rsidP="005D15DE">
            <w:pPr>
              <w:pStyle w:val="rowtabella0"/>
              <w:jc w:val="center"/>
              <w:rPr>
                <w:color w:val="002060"/>
              </w:rPr>
            </w:pPr>
            <w:r w:rsidRPr="008406B7">
              <w:rPr>
                <w:color w:val="002060"/>
              </w:rPr>
              <w:t>0</w:t>
            </w:r>
          </w:p>
        </w:tc>
      </w:tr>
      <w:tr w:rsidR="009455DC" w:rsidRPr="008406B7" w14:paraId="2585639D"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3264D" w14:textId="77777777" w:rsidR="009455DC" w:rsidRPr="00E811C2" w:rsidRDefault="009455DC" w:rsidP="005D15DE">
            <w:pPr>
              <w:pStyle w:val="rowtabella0"/>
              <w:rPr>
                <w:color w:val="002060"/>
                <w:lang w:val="en-US"/>
              </w:rPr>
            </w:pPr>
            <w:r w:rsidRPr="00E811C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1D49"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2DAC"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E324"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DD1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68E"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F5F1"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1D68"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E63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9D3F" w14:textId="77777777" w:rsidR="009455DC" w:rsidRPr="008406B7" w:rsidRDefault="009455DC" w:rsidP="005D15DE">
            <w:pPr>
              <w:pStyle w:val="rowtabella0"/>
              <w:jc w:val="center"/>
              <w:rPr>
                <w:color w:val="002060"/>
              </w:rPr>
            </w:pPr>
            <w:r w:rsidRPr="008406B7">
              <w:rPr>
                <w:color w:val="002060"/>
              </w:rPr>
              <w:t>0</w:t>
            </w:r>
          </w:p>
        </w:tc>
      </w:tr>
      <w:tr w:rsidR="009455DC" w:rsidRPr="008406B7" w14:paraId="368B727F"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B3CD4" w14:textId="77777777" w:rsidR="009455DC" w:rsidRPr="00E811C2" w:rsidRDefault="009455DC" w:rsidP="005D15DE">
            <w:pPr>
              <w:pStyle w:val="rowtabella0"/>
              <w:rPr>
                <w:color w:val="002060"/>
                <w:lang w:val="en-US"/>
              </w:rPr>
            </w:pPr>
            <w:r w:rsidRPr="00E811C2">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4CBC"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9938"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D9C7"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785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7627"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A55C"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A98A"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FB49"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E56D" w14:textId="77777777" w:rsidR="009455DC" w:rsidRPr="008406B7" w:rsidRDefault="009455DC" w:rsidP="005D15DE">
            <w:pPr>
              <w:pStyle w:val="rowtabella0"/>
              <w:jc w:val="center"/>
              <w:rPr>
                <w:color w:val="002060"/>
              </w:rPr>
            </w:pPr>
            <w:r w:rsidRPr="008406B7">
              <w:rPr>
                <w:color w:val="002060"/>
              </w:rPr>
              <w:t>0</w:t>
            </w:r>
          </w:p>
        </w:tc>
      </w:tr>
      <w:tr w:rsidR="009455DC" w:rsidRPr="008406B7" w14:paraId="3819506B"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43B32" w14:textId="77777777" w:rsidR="009455DC" w:rsidRPr="008406B7" w:rsidRDefault="009455DC" w:rsidP="005D15DE">
            <w:pPr>
              <w:pStyle w:val="rowtabella0"/>
              <w:rPr>
                <w:color w:val="002060"/>
                <w:lang w:val="es-ES"/>
              </w:rPr>
            </w:pPr>
            <w:r w:rsidRPr="008406B7">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A477"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1EA8"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DA11"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9025"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5D0B3"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6D7E"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6E63"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B038"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2F89" w14:textId="77777777" w:rsidR="009455DC" w:rsidRPr="008406B7" w:rsidRDefault="009455DC" w:rsidP="005D15DE">
            <w:pPr>
              <w:pStyle w:val="rowtabella0"/>
              <w:jc w:val="center"/>
              <w:rPr>
                <w:color w:val="002060"/>
              </w:rPr>
            </w:pPr>
            <w:r w:rsidRPr="008406B7">
              <w:rPr>
                <w:color w:val="002060"/>
              </w:rPr>
              <w:t>0</w:t>
            </w:r>
          </w:p>
        </w:tc>
      </w:tr>
      <w:tr w:rsidR="009455DC" w:rsidRPr="008406B7" w14:paraId="1AACBBFC"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EF4CF" w14:textId="77777777" w:rsidR="009455DC" w:rsidRPr="008406B7" w:rsidRDefault="009455DC" w:rsidP="005D15DE">
            <w:pPr>
              <w:pStyle w:val="rowtabella0"/>
              <w:rPr>
                <w:color w:val="002060"/>
              </w:rPr>
            </w:pPr>
            <w:r w:rsidRPr="008406B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7E2B"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10B7"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EED5"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3D9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A0E2"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A057"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2A30"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324E"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9D05" w14:textId="77777777" w:rsidR="009455DC" w:rsidRPr="008406B7" w:rsidRDefault="009455DC" w:rsidP="005D15DE">
            <w:pPr>
              <w:pStyle w:val="rowtabella0"/>
              <w:jc w:val="center"/>
              <w:rPr>
                <w:color w:val="002060"/>
              </w:rPr>
            </w:pPr>
            <w:r w:rsidRPr="008406B7">
              <w:rPr>
                <w:color w:val="002060"/>
              </w:rPr>
              <w:t>0</w:t>
            </w:r>
          </w:p>
        </w:tc>
      </w:tr>
      <w:tr w:rsidR="009455DC" w:rsidRPr="008406B7" w14:paraId="691CBD96"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46CFD" w14:textId="77777777" w:rsidR="009455DC" w:rsidRPr="008406B7" w:rsidRDefault="009455DC" w:rsidP="005D15DE">
            <w:pPr>
              <w:pStyle w:val="rowtabella0"/>
              <w:rPr>
                <w:color w:val="002060"/>
              </w:rPr>
            </w:pPr>
            <w:r w:rsidRPr="008406B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19D2"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8D7F"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EC86"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8AA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D8F3"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D4C5"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5206"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7C75"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6AE5" w14:textId="77777777" w:rsidR="009455DC" w:rsidRPr="008406B7" w:rsidRDefault="009455DC" w:rsidP="005D15DE">
            <w:pPr>
              <w:pStyle w:val="rowtabella0"/>
              <w:jc w:val="center"/>
              <w:rPr>
                <w:color w:val="002060"/>
              </w:rPr>
            </w:pPr>
            <w:r w:rsidRPr="008406B7">
              <w:rPr>
                <w:color w:val="002060"/>
              </w:rPr>
              <w:t>0</w:t>
            </w:r>
          </w:p>
        </w:tc>
      </w:tr>
      <w:tr w:rsidR="009455DC" w:rsidRPr="008406B7" w14:paraId="6AD3776F"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22100" w14:textId="77777777" w:rsidR="009455DC" w:rsidRPr="008406B7" w:rsidRDefault="009455DC" w:rsidP="005D15DE">
            <w:pPr>
              <w:pStyle w:val="rowtabella0"/>
              <w:rPr>
                <w:color w:val="002060"/>
              </w:rPr>
            </w:pPr>
            <w:r w:rsidRPr="008406B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B9F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1992"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B6DB"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A79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BA0E"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6F45"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8F24"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59A1"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517F" w14:textId="77777777" w:rsidR="009455DC" w:rsidRPr="008406B7" w:rsidRDefault="009455DC" w:rsidP="005D15DE">
            <w:pPr>
              <w:pStyle w:val="rowtabella0"/>
              <w:jc w:val="center"/>
              <w:rPr>
                <w:color w:val="002060"/>
              </w:rPr>
            </w:pPr>
            <w:r w:rsidRPr="008406B7">
              <w:rPr>
                <w:color w:val="002060"/>
              </w:rPr>
              <w:t>0</w:t>
            </w:r>
          </w:p>
        </w:tc>
      </w:tr>
      <w:tr w:rsidR="009455DC" w:rsidRPr="008406B7" w14:paraId="1312E297"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9D8BB" w14:textId="77777777" w:rsidR="009455DC" w:rsidRPr="008406B7" w:rsidRDefault="009455DC" w:rsidP="005D15DE">
            <w:pPr>
              <w:pStyle w:val="rowtabella0"/>
              <w:rPr>
                <w:color w:val="002060"/>
              </w:rPr>
            </w:pPr>
            <w:r w:rsidRPr="008406B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5E12"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8DBD"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642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F38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4C57"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9373"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87B5" w14:textId="77777777" w:rsidR="009455DC" w:rsidRPr="008406B7" w:rsidRDefault="009455DC" w:rsidP="005D15DE">
            <w:pPr>
              <w:pStyle w:val="rowtabella0"/>
              <w:jc w:val="center"/>
              <w:rPr>
                <w:color w:val="002060"/>
              </w:rPr>
            </w:pPr>
            <w:r w:rsidRPr="008406B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F802"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229F" w14:textId="77777777" w:rsidR="009455DC" w:rsidRPr="008406B7" w:rsidRDefault="009455DC" w:rsidP="005D15DE">
            <w:pPr>
              <w:pStyle w:val="rowtabella0"/>
              <w:jc w:val="center"/>
              <w:rPr>
                <w:color w:val="002060"/>
              </w:rPr>
            </w:pPr>
            <w:r w:rsidRPr="008406B7">
              <w:rPr>
                <w:color w:val="002060"/>
              </w:rPr>
              <w:t>0</w:t>
            </w:r>
          </w:p>
        </w:tc>
      </w:tr>
    </w:tbl>
    <w:p w14:paraId="568B7081" w14:textId="77777777" w:rsidR="009455DC" w:rsidRPr="008406B7" w:rsidRDefault="009455DC" w:rsidP="009455DC">
      <w:pPr>
        <w:pStyle w:val="breakline"/>
        <w:rPr>
          <w:rFonts w:eastAsiaTheme="minorEastAsia"/>
          <w:color w:val="002060"/>
        </w:rPr>
      </w:pPr>
    </w:p>
    <w:p w14:paraId="3E67E0CD" w14:textId="77777777" w:rsidR="009455DC" w:rsidRPr="008406B7" w:rsidRDefault="009455DC" w:rsidP="009455DC">
      <w:pPr>
        <w:pStyle w:val="breakline"/>
        <w:rPr>
          <w:color w:val="002060"/>
        </w:rPr>
      </w:pPr>
    </w:p>
    <w:p w14:paraId="3227ED71" w14:textId="77777777" w:rsidR="009455DC" w:rsidRPr="008406B7" w:rsidRDefault="009455DC" w:rsidP="009455DC">
      <w:pPr>
        <w:pStyle w:val="sottotitolocampionato10"/>
        <w:rPr>
          <w:color w:val="002060"/>
        </w:rPr>
      </w:pPr>
      <w:r w:rsidRPr="008406B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7E78C328"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E124"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5FACC"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319FC"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8A306"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30C26"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5E804"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2D5F8"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74FE0"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3AD6"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E0452" w14:textId="77777777" w:rsidR="009455DC" w:rsidRPr="008406B7" w:rsidRDefault="009455DC" w:rsidP="005D15DE">
            <w:pPr>
              <w:pStyle w:val="headertabella0"/>
              <w:rPr>
                <w:color w:val="002060"/>
              </w:rPr>
            </w:pPr>
            <w:r w:rsidRPr="008406B7">
              <w:rPr>
                <w:color w:val="002060"/>
              </w:rPr>
              <w:t>PE</w:t>
            </w:r>
          </w:p>
        </w:tc>
      </w:tr>
      <w:tr w:rsidR="009455DC" w:rsidRPr="008406B7" w14:paraId="4707302C"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3E205" w14:textId="77777777" w:rsidR="009455DC" w:rsidRPr="008406B7" w:rsidRDefault="009455DC" w:rsidP="005D15DE">
            <w:pPr>
              <w:pStyle w:val="rowtabella0"/>
              <w:rPr>
                <w:color w:val="002060"/>
              </w:rPr>
            </w:pPr>
            <w:r w:rsidRPr="008406B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C9D6"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DF80"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F34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23CB"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E84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DB36"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8459"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5373"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B4C34" w14:textId="77777777" w:rsidR="009455DC" w:rsidRPr="008406B7" w:rsidRDefault="009455DC" w:rsidP="005D15DE">
            <w:pPr>
              <w:pStyle w:val="rowtabella0"/>
              <w:jc w:val="center"/>
              <w:rPr>
                <w:color w:val="002060"/>
              </w:rPr>
            </w:pPr>
            <w:r w:rsidRPr="008406B7">
              <w:rPr>
                <w:color w:val="002060"/>
              </w:rPr>
              <w:t>0</w:t>
            </w:r>
          </w:p>
        </w:tc>
      </w:tr>
      <w:tr w:rsidR="009455DC" w:rsidRPr="008406B7" w14:paraId="0E95C00C"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FD42F" w14:textId="77777777" w:rsidR="009455DC" w:rsidRPr="008406B7" w:rsidRDefault="009455DC" w:rsidP="005D15DE">
            <w:pPr>
              <w:pStyle w:val="rowtabella0"/>
              <w:rPr>
                <w:color w:val="002060"/>
              </w:rPr>
            </w:pPr>
            <w:r w:rsidRPr="008406B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04DD"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35A71"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77D1"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73C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685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E9BD"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E0B5"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7312"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41EC" w14:textId="77777777" w:rsidR="009455DC" w:rsidRPr="008406B7" w:rsidRDefault="009455DC" w:rsidP="005D15DE">
            <w:pPr>
              <w:pStyle w:val="rowtabella0"/>
              <w:jc w:val="center"/>
              <w:rPr>
                <w:color w:val="002060"/>
              </w:rPr>
            </w:pPr>
            <w:r w:rsidRPr="008406B7">
              <w:rPr>
                <w:color w:val="002060"/>
              </w:rPr>
              <w:t>0</w:t>
            </w:r>
          </w:p>
        </w:tc>
      </w:tr>
      <w:tr w:rsidR="009455DC" w:rsidRPr="008406B7" w14:paraId="57B0BCAA"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54083" w14:textId="77777777" w:rsidR="009455DC" w:rsidRPr="008406B7" w:rsidRDefault="009455DC" w:rsidP="005D15DE">
            <w:pPr>
              <w:pStyle w:val="rowtabella0"/>
              <w:rPr>
                <w:color w:val="002060"/>
              </w:rPr>
            </w:pPr>
            <w:r w:rsidRPr="008406B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A540"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62E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7C9A"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18BB"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9048"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E589" w14:textId="77777777" w:rsidR="009455DC" w:rsidRPr="008406B7" w:rsidRDefault="009455DC" w:rsidP="005D15DE">
            <w:pPr>
              <w:pStyle w:val="rowtabella0"/>
              <w:jc w:val="center"/>
              <w:rPr>
                <w:color w:val="002060"/>
              </w:rPr>
            </w:pPr>
            <w:r w:rsidRPr="008406B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8845"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8E31"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C072" w14:textId="77777777" w:rsidR="009455DC" w:rsidRPr="008406B7" w:rsidRDefault="009455DC" w:rsidP="005D15DE">
            <w:pPr>
              <w:pStyle w:val="rowtabella0"/>
              <w:jc w:val="center"/>
              <w:rPr>
                <w:color w:val="002060"/>
              </w:rPr>
            </w:pPr>
            <w:r w:rsidRPr="008406B7">
              <w:rPr>
                <w:color w:val="002060"/>
              </w:rPr>
              <w:t>0</w:t>
            </w:r>
          </w:p>
        </w:tc>
      </w:tr>
      <w:tr w:rsidR="009455DC" w:rsidRPr="008406B7" w14:paraId="6E33667B"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2AB23" w14:textId="77777777" w:rsidR="009455DC" w:rsidRPr="008406B7" w:rsidRDefault="009455DC" w:rsidP="005D15DE">
            <w:pPr>
              <w:pStyle w:val="rowtabella0"/>
              <w:rPr>
                <w:color w:val="002060"/>
                <w:lang w:val="es-ES"/>
              </w:rPr>
            </w:pPr>
            <w:r w:rsidRPr="008406B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2E56"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842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20D1"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B87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513E"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85FA"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821C"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7883"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1BAB" w14:textId="77777777" w:rsidR="009455DC" w:rsidRPr="008406B7" w:rsidRDefault="009455DC" w:rsidP="005D15DE">
            <w:pPr>
              <w:pStyle w:val="rowtabella0"/>
              <w:jc w:val="center"/>
              <w:rPr>
                <w:color w:val="002060"/>
              </w:rPr>
            </w:pPr>
            <w:r w:rsidRPr="008406B7">
              <w:rPr>
                <w:color w:val="002060"/>
              </w:rPr>
              <w:t>0</w:t>
            </w:r>
          </w:p>
        </w:tc>
      </w:tr>
      <w:tr w:rsidR="009455DC" w:rsidRPr="008406B7" w14:paraId="7DE1CD21"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F6429" w14:textId="77777777" w:rsidR="009455DC" w:rsidRPr="008406B7" w:rsidRDefault="009455DC" w:rsidP="005D15DE">
            <w:pPr>
              <w:pStyle w:val="rowtabella0"/>
              <w:rPr>
                <w:color w:val="002060"/>
              </w:rPr>
            </w:pPr>
            <w:r w:rsidRPr="008406B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4CE4"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C920F"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0B04"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4976"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DF67"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3A59"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508E"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4AD4"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6893" w14:textId="77777777" w:rsidR="009455DC" w:rsidRPr="008406B7" w:rsidRDefault="009455DC" w:rsidP="005D15DE">
            <w:pPr>
              <w:pStyle w:val="rowtabella0"/>
              <w:jc w:val="center"/>
              <w:rPr>
                <w:color w:val="002060"/>
              </w:rPr>
            </w:pPr>
            <w:r w:rsidRPr="008406B7">
              <w:rPr>
                <w:color w:val="002060"/>
              </w:rPr>
              <w:t>0</w:t>
            </w:r>
          </w:p>
        </w:tc>
      </w:tr>
      <w:tr w:rsidR="009455DC" w:rsidRPr="008406B7" w14:paraId="72A92002"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76366" w14:textId="77777777" w:rsidR="009455DC" w:rsidRPr="008406B7" w:rsidRDefault="009455DC" w:rsidP="005D15DE">
            <w:pPr>
              <w:pStyle w:val="rowtabella0"/>
              <w:rPr>
                <w:color w:val="002060"/>
              </w:rPr>
            </w:pPr>
            <w:r w:rsidRPr="008406B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1600"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BE98"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705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5A87"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D679"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82F4"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7772"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4215"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E83C" w14:textId="77777777" w:rsidR="009455DC" w:rsidRPr="008406B7" w:rsidRDefault="009455DC" w:rsidP="005D15DE">
            <w:pPr>
              <w:pStyle w:val="rowtabella0"/>
              <w:jc w:val="center"/>
              <w:rPr>
                <w:color w:val="002060"/>
              </w:rPr>
            </w:pPr>
            <w:r w:rsidRPr="008406B7">
              <w:rPr>
                <w:color w:val="002060"/>
              </w:rPr>
              <w:t>0</w:t>
            </w:r>
          </w:p>
        </w:tc>
      </w:tr>
      <w:tr w:rsidR="009455DC" w:rsidRPr="008406B7" w14:paraId="6DE89212"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DE13D" w14:textId="77777777" w:rsidR="009455DC" w:rsidRPr="008406B7" w:rsidRDefault="009455DC" w:rsidP="005D15DE">
            <w:pPr>
              <w:pStyle w:val="rowtabella0"/>
              <w:rPr>
                <w:color w:val="002060"/>
                <w:lang w:val="es-ES"/>
              </w:rPr>
            </w:pPr>
            <w:r w:rsidRPr="008406B7">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CC62"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A2A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5681"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91B8"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072E"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2031"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BF48"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11EE"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E380" w14:textId="77777777" w:rsidR="009455DC" w:rsidRPr="008406B7" w:rsidRDefault="009455DC" w:rsidP="005D15DE">
            <w:pPr>
              <w:pStyle w:val="rowtabella0"/>
              <w:jc w:val="center"/>
              <w:rPr>
                <w:color w:val="002060"/>
              </w:rPr>
            </w:pPr>
            <w:r w:rsidRPr="008406B7">
              <w:rPr>
                <w:color w:val="002060"/>
              </w:rPr>
              <w:t>1</w:t>
            </w:r>
          </w:p>
        </w:tc>
      </w:tr>
      <w:tr w:rsidR="009455DC" w:rsidRPr="008406B7" w14:paraId="0709C9A7"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389DF3" w14:textId="77777777" w:rsidR="009455DC" w:rsidRPr="008406B7" w:rsidRDefault="009455DC" w:rsidP="005D15DE">
            <w:pPr>
              <w:pStyle w:val="rowtabella0"/>
              <w:rPr>
                <w:color w:val="002060"/>
                <w:lang w:val="es-ES"/>
              </w:rPr>
            </w:pPr>
            <w:r w:rsidRPr="008406B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2BD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02FD"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97F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1329"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CE5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5753"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ABBF"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98C0"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D9D7" w14:textId="77777777" w:rsidR="009455DC" w:rsidRPr="008406B7" w:rsidRDefault="009455DC" w:rsidP="005D15DE">
            <w:pPr>
              <w:pStyle w:val="rowtabella0"/>
              <w:jc w:val="center"/>
              <w:rPr>
                <w:color w:val="002060"/>
              </w:rPr>
            </w:pPr>
            <w:r w:rsidRPr="008406B7">
              <w:rPr>
                <w:color w:val="002060"/>
              </w:rPr>
              <w:t>0</w:t>
            </w:r>
          </w:p>
        </w:tc>
      </w:tr>
    </w:tbl>
    <w:p w14:paraId="1D89B628" w14:textId="77777777" w:rsidR="009455DC" w:rsidRPr="008406B7" w:rsidRDefault="009455DC" w:rsidP="009455DC">
      <w:pPr>
        <w:pStyle w:val="breakline"/>
        <w:rPr>
          <w:rFonts w:eastAsiaTheme="minorEastAsia"/>
          <w:color w:val="002060"/>
        </w:rPr>
      </w:pPr>
    </w:p>
    <w:p w14:paraId="471DCFA2" w14:textId="77777777" w:rsidR="009455DC" w:rsidRPr="008406B7" w:rsidRDefault="009455DC" w:rsidP="009455DC">
      <w:pPr>
        <w:pStyle w:val="breakline"/>
        <w:rPr>
          <w:color w:val="002060"/>
        </w:rPr>
      </w:pPr>
    </w:p>
    <w:p w14:paraId="5DB34F0B" w14:textId="77777777" w:rsidR="009455DC" w:rsidRPr="008406B7" w:rsidRDefault="009455DC" w:rsidP="009455DC">
      <w:pPr>
        <w:pStyle w:val="sottotitolocampionato10"/>
        <w:rPr>
          <w:color w:val="002060"/>
        </w:rPr>
      </w:pPr>
      <w:r w:rsidRPr="008406B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622F90FF"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C46FE"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4A9F"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7B97C"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3B07A"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5F76A"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4EBD"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66919"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AC603"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B4A84"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6733C" w14:textId="77777777" w:rsidR="009455DC" w:rsidRPr="008406B7" w:rsidRDefault="009455DC" w:rsidP="005D15DE">
            <w:pPr>
              <w:pStyle w:val="headertabella0"/>
              <w:rPr>
                <w:color w:val="002060"/>
              </w:rPr>
            </w:pPr>
            <w:r w:rsidRPr="008406B7">
              <w:rPr>
                <w:color w:val="002060"/>
              </w:rPr>
              <w:t>PE</w:t>
            </w:r>
          </w:p>
        </w:tc>
      </w:tr>
      <w:tr w:rsidR="009455DC" w:rsidRPr="008406B7" w14:paraId="6C4BBB5B"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DA7C6C" w14:textId="77777777" w:rsidR="009455DC" w:rsidRPr="008406B7" w:rsidRDefault="009455DC" w:rsidP="005D15DE">
            <w:pPr>
              <w:pStyle w:val="rowtabella0"/>
              <w:rPr>
                <w:color w:val="002060"/>
                <w:lang w:val="es-ES"/>
              </w:rPr>
            </w:pPr>
            <w:r w:rsidRPr="008406B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29C1"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A7E2"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499E"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F4E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658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CA09" w14:textId="77777777" w:rsidR="009455DC" w:rsidRPr="008406B7" w:rsidRDefault="009455DC" w:rsidP="005D15DE">
            <w:pPr>
              <w:pStyle w:val="rowtabella0"/>
              <w:jc w:val="center"/>
              <w:rPr>
                <w:color w:val="002060"/>
              </w:rPr>
            </w:pPr>
            <w:r w:rsidRPr="008406B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7FC2"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E9B3" w14:textId="77777777" w:rsidR="009455DC" w:rsidRPr="008406B7" w:rsidRDefault="009455DC" w:rsidP="005D15DE">
            <w:pPr>
              <w:pStyle w:val="rowtabella0"/>
              <w:jc w:val="center"/>
              <w:rPr>
                <w:color w:val="002060"/>
              </w:rPr>
            </w:pPr>
            <w:r w:rsidRPr="008406B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6904" w14:textId="77777777" w:rsidR="009455DC" w:rsidRPr="008406B7" w:rsidRDefault="009455DC" w:rsidP="005D15DE">
            <w:pPr>
              <w:pStyle w:val="rowtabella0"/>
              <w:jc w:val="center"/>
              <w:rPr>
                <w:color w:val="002060"/>
              </w:rPr>
            </w:pPr>
            <w:r w:rsidRPr="008406B7">
              <w:rPr>
                <w:color w:val="002060"/>
              </w:rPr>
              <w:t>0</w:t>
            </w:r>
          </w:p>
        </w:tc>
      </w:tr>
      <w:tr w:rsidR="009455DC" w:rsidRPr="008406B7" w14:paraId="3215C16F"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F8A78" w14:textId="77777777" w:rsidR="009455DC" w:rsidRPr="008406B7" w:rsidRDefault="009455DC" w:rsidP="005D15DE">
            <w:pPr>
              <w:pStyle w:val="rowtabella0"/>
              <w:rPr>
                <w:color w:val="002060"/>
              </w:rPr>
            </w:pPr>
            <w:r w:rsidRPr="008406B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F389"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B5B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43B6"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7E3B"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5122"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6BEE"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567C"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C8C2"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A206" w14:textId="77777777" w:rsidR="009455DC" w:rsidRPr="008406B7" w:rsidRDefault="009455DC" w:rsidP="005D15DE">
            <w:pPr>
              <w:pStyle w:val="rowtabella0"/>
              <w:jc w:val="center"/>
              <w:rPr>
                <w:color w:val="002060"/>
              </w:rPr>
            </w:pPr>
            <w:r w:rsidRPr="008406B7">
              <w:rPr>
                <w:color w:val="002060"/>
              </w:rPr>
              <w:t>0</w:t>
            </w:r>
          </w:p>
        </w:tc>
      </w:tr>
      <w:tr w:rsidR="009455DC" w:rsidRPr="008406B7" w14:paraId="095612F7"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A7F8B" w14:textId="77777777" w:rsidR="009455DC" w:rsidRPr="008406B7" w:rsidRDefault="009455DC" w:rsidP="005D15DE">
            <w:pPr>
              <w:pStyle w:val="rowtabella0"/>
              <w:rPr>
                <w:color w:val="002060"/>
              </w:rPr>
            </w:pPr>
            <w:r w:rsidRPr="008406B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9E29"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5A3F"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E414"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87C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36E2"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6886"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B027"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88F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E398" w14:textId="77777777" w:rsidR="009455DC" w:rsidRPr="008406B7" w:rsidRDefault="009455DC" w:rsidP="005D15DE">
            <w:pPr>
              <w:pStyle w:val="rowtabella0"/>
              <w:jc w:val="center"/>
              <w:rPr>
                <w:color w:val="002060"/>
              </w:rPr>
            </w:pPr>
            <w:r w:rsidRPr="008406B7">
              <w:rPr>
                <w:color w:val="002060"/>
              </w:rPr>
              <w:t>0</w:t>
            </w:r>
          </w:p>
        </w:tc>
      </w:tr>
      <w:tr w:rsidR="009455DC" w:rsidRPr="008406B7" w14:paraId="5FDCA119"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251EA" w14:textId="77777777" w:rsidR="009455DC" w:rsidRPr="008406B7" w:rsidRDefault="009455DC" w:rsidP="005D15DE">
            <w:pPr>
              <w:pStyle w:val="rowtabella0"/>
              <w:rPr>
                <w:color w:val="002060"/>
              </w:rPr>
            </w:pPr>
            <w:r w:rsidRPr="008406B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6316"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1E1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C6DB"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7954"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6714"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42C2" w14:textId="77777777" w:rsidR="009455DC" w:rsidRPr="008406B7" w:rsidRDefault="009455DC" w:rsidP="005D15DE">
            <w:pPr>
              <w:pStyle w:val="rowtabella0"/>
              <w:jc w:val="center"/>
              <w:rPr>
                <w:color w:val="002060"/>
              </w:rPr>
            </w:pPr>
            <w:r w:rsidRPr="008406B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D3CF"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830B"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047A" w14:textId="77777777" w:rsidR="009455DC" w:rsidRPr="008406B7" w:rsidRDefault="009455DC" w:rsidP="005D15DE">
            <w:pPr>
              <w:pStyle w:val="rowtabella0"/>
              <w:jc w:val="center"/>
              <w:rPr>
                <w:color w:val="002060"/>
              </w:rPr>
            </w:pPr>
            <w:r w:rsidRPr="008406B7">
              <w:rPr>
                <w:color w:val="002060"/>
              </w:rPr>
              <w:t>0</w:t>
            </w:r>
          </w:p>
        </w:tc>
      </w:tr>
      <w:tr w:rsidR="009455DC" w:rsidRPr="008406B7" w14:paraId="24FDE29A"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D21B0" w14:textId="77777777" w:rsidR="009455DC" w:rsidRPr="008406B7" w:rsidRDefault="009455DC" w:rsidP="005D15DE">
            <w:pPr>
              <w:pStyle w:val="rowtabella0"/>
              <w:rPr>
                <w:color w:val="002060"/>
              </w:rPr>
            </w:pPr>
            <w:r w:rsidRPr="008406B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1C1A"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F002"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390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3D4D"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98C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C48B"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DAB1"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9C1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8F8C" w14:textId="77777777" w:rsidR="009455DC" w:rsidRPr="008406B7" w:rsidRDefault="009455DC" w:rsidP="005D15DE">
            <w:pPr>
              <w:pStyle w:val="rowtabella0"/>
              <w:jc w:val="center"/>
              <w:rPr>
                <w:color w:val="002060"/>
              </w:rPr>
            </w:pPr>
            <w:r w:rsidRPr="008406B7">
              <w:rPr>
                <w:color w:val="002060"/>
              </w:rPr>
              <w:t>0</w:t>
            </w:r>
          </w:p>
        </w:tc>
      </w:tr>
      <w:tr w:rsidR="009455DC" w:rsidRPr="008406B7" w14:paraId="322262B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AE146" w14:textId="77777777" w:rsidR="009455DC" w:rsidRPr="008406B7" w:rsidRDefault="009455DC" w:rsidP="005D15DE">
            <w:pPr>
              <w:pStyle w:val="rowtabella0"/>
              <w:rPr>
                <w:color w:val="002060"/>
              </w:rPr>
            </w:pPr>
            <w:r w:rsidRPr="008406B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FE2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72E3"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624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1D48"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2FEA"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1F44"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45E7" w14:textId="77777777" w:rsidR="009455DC" w:rsidRPr="008406B7" w:rsidRDefault="009455DC" w:rsidP="005D15DE">
            <w:pPr>
              <w:pStyle w:val="rowtabella0"/>
              <w:jc w:val="center"/>
              <w:rPr>
                <w:color w:val="002060"/>
              </w:rPr>
            </w:pPr>
            <w:r w:rsidRPr="008406B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6C5B"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DD29" w14:textId="77777777" w:rsidR="009455DC" w:rsidRPr="008406B7" w:rsidRDefault="009455DC" w:rsidP="005D15DE">
            <w:pPr>
              <w:pStyle w:val="rowtabella0"/>
              <w:jc w:val="center"/>
              <w:rPr>
                <w:color w:val="002060"/>
              </w:rPr>
            </w:pPr>
            <w:r w:rsidRPr="008406B7">
              <w:rPr>
                <w:color w:val="002060"/>
              </w:rPr>
              <w:t>0</w:t>
            </w:r>
          </w:p>
        </w:tc>
      </w:tr>
      <w:tr w:rsidR="009455DC" w:rsidRPr="008406B7" w14:paraId="5D7FE457"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19A7C" w14:textId="77777777" w:rsidR="009455DC" w:rsidRPr="008406B7" w:rsidRDefault="009455DC" w:rsidP="005D15DE">
            <w:pPr>
              <w:pStyle w:val="rowtabella0"/>
              <w:rPr>
                <w:color w:val="002060"/>
              </w:rPr>
            </w:pPr>
            <w:r w:rsidRPr="008406B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73F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B550"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E6FF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2F86"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E485"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AF0A"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DB9D"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ECBA"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7B7A" w14:textId="77777777" w:rsidR="009455DC" w:rsidRPr="008406B7" w:rsidRDefault="009455DC" w:rsidP="005D15DE">
            <w:pPr>
              <w:pStyle w:val="rowtabella0"/>
              <w:jc w:val="center"/>
              <w:rPr>
                <w:color w:val="002060"/>
              </w:rPr>
            </w:pPr>
            <w:r w:rsidRPr="008406B7">
              <w:rPr>
                <w:color w:val="002060"/>
              </w:rPr>
              <w:t>0</w:t>
            </w:r>
          </w:p>
        </w:tc>
      </w:tr>
    </w:tbl>
    <w:p w14:paraId="0E67C276" w14:textId="77777777" w:rsidR="009455DC" w:rsidRPr="008406B7" w:rsidRDefault="009455DC" w:rsidP="009455DC">
      <w:pPr>
        <w:pStyle w:val="breakline"/>
        <w:rPr>
          <w:rFonts w:eastAsiaTheme="minorEastAsia"/>
          <w:color w:val="002060"/>
        </w:rPr>
      </w:pPr>
    </w:p>
    <w:p w14:paraId="3D9BEF13" w14:textId="77777777" w:rsidR="009455DC" w:rsidRPr="008406B7" w:rsidRDefault="009455DC" w:rsidP="009455DC">
      <w:pPr>
        <w:pStyle w:val="breakline"/>
        <w:rPr>
          <w:color w:val="002060"/>
        </w:rPr>
      </w:pPr>
    </w:p>
    <w:p w14:paraId="222F8D50" w14:textId="77777777" w:rsidR="009455DC" w:rsidRPr="008406B7" w:rsidRDefault="009455DC" w:rsidP="009455DC">
      <w:pPr>
        <w:pStyle w:val="titolocampionato0"/>
        <w:shd w:val="clear" w:color="auto" w:fill="CCCCCC"/>
        <w:spacing w:before="80" w:after="40"/>
        <w:rPr>
          <w:color w:val="002060"/>
        </w:rPr>
      </w:pPr>
      <w:r w:rsidRPr="008406B7">
        <w:rPr>
          <w:color w:val="002060"/>
        </w:rPr>
        <w:t>UNDER 15 C5 REGIONALI MASCHILI</w:t>
      </w:r>
    </w:p>
    <w:p w14:paraId="154CEEA3" w14:textId="77777777" w:rsidR="009455DC" w:rsidRPr="008406B7" w:rsidRDefault="009455DC" w:rsidP="009455DC">
      <w:pPr>
        <w:pStyle w:val="titoloprinc0"/>
        <w:rPr>
          <w:color w:val="002060"/>
        </w:rPr>
      </w:pPr>
      <w:r w:rsidRPr="008406B7">
        <w:rPr>
          <w:color w:val="002060"/>
        </w:rPr>
        <w:t>RISULTATI</w:t>
      </w:r>
    </w:p>
    <w:p w14:paraId="436B9C03" w14:textId="77777777" w:rsidR="009455DC" w:rsidRPr="008406B7" w:rsidRDefault="009455DC" w:rsidP="009455DC">
      <w:pPr>
        <w:pStyle w:val="breakline"/>
        <w:rPr>
          <w:color w:val="002060"/>
        </w:rPr>
      </w:pPr>
    </w:p>
    <w:p w14:paraId="124CECCB" w14:textId="77777777" w:rsidR="009455DC" w:rsidRPr="008406B7" w:rsidRDefault="009455DC" w:rsidP="009455DC">
      <w:pPr>
        <w:pStyle w:val="sottotitolocampionato10"/>
        <w:rPr>
          <w:color w:val="002060"/>
        </w:rPr>
      </w:pPr>
      <w:r w:rsidRPr="008406B7">
        <w:rPr>
          <w:color w:val="002060"/>
        </w:rPr>
        <w:t>RISULTATI UFFICIALI GARE DEL 22/01/2025</w:t>
      </w:r>
    </w:p>
    <w:p w14:paraId="2C24E916" w14:textId="77777777" w:rsidR="009455DC" w:rsidRPr="009455DC" w:rsidRDefault="009455DC" w:rsidP="009455DC">
      <w:pPr>
        <w:pStyle w:val="sottotitolocampionato20"/>
        <w:spacing w:before="0" w:beforeAutospacing="0" w:after="0" w:afterAutospacing="0"/>
        <w:rPr>
          <w:rFonts w:ascii="Arial" w:hAnsi="Arial" w:cs="Arial"/>
          <w:color w:val="002060"/>
          <w:sz w:val="20"/>
          <w:szCs w:val="20"/>
        </w:rPr>
      </w:pPr>
      <w:r w:rsidRPr="009455DC">
        <w:rPr>
          <w:rFonts w:ascii="Arial" w:hAnsi="Arial" w:cs="Arial"/>
          <w:color w:val="002060"/>
          <w:sz w:val="20"/>
          <w:szCs w:val="20"/>
        </w:rPr>
        <w:t>Si trascrivono qui di seguito i risultati ufficiali delle gare disputate</w:t>
      </w:r>
    </w:p>
    <w:p w14:paraId="1F0EB375" w14:textId="77777777" w:rsidR="009455DC" w:rsidRPr="008406B7" w:rsidRDefault="009455DC" w:rsidP="009455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5DC" w:rsidRPr="008406B7" w14:paraId="30CBA25B" w14:textId="77777777" w:rsidTr="005D15D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5DC" w:rsidRPr="008406B7" w14:paraId="3C4B013A" w14:textId="77777777" w:rsidTr="005D1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74767" w14:textId="77777777" w:rsidR="009455DC" w:rsidRPr="008406B7" w:rsidRDefault="009455DC" w:rsidP="005D15DE">
                  <w:pPr>
                    <w:pStyle w:val="headertabella0"/>
                    <w:rPr>
                      <w:color w:val="002060"/>
                    </w:rPr>
                  </w:pPr>
                  <w:r w:rsidRPr="008406B7">
                    <w:rPr>
                      <w:color w:val="002060"/>
                    </w:rPr>
                    <w:t>GIRONE A - 6 Giornata - R</w:t>
                  </w:r>
                </w:p>
              </w:tc>
            </w:tr>
            <w:tr w:rsidR="009455DC" w:rsidRPr="008406B7" w14:paraId="0323CBE0" w14:textId="77777777" w:rsidTr="005D15D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7ADA80" w14:textId="77777777" w:rsidR="009455DC" w:rsidRPr="008406B7" w:rsidRDefault="009455DC" w:rsidP="005D15DE">
                  <w:pPr>
                    <w:pStyle w:val="rowtabella0"/>
                    <w:rPr>
                      <w:color w:val="002060"/>
                    </w:rPr>
                  </w:pPr>
                  <w:r w:rsidRPr="008406B7">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1D1E78" w14:textId="77777777" w:rsidR="009455DC" w:rsidRPr="008406B7" w:rsidRDefault="009455DC" w:rsidP="005D15DE">
                  <w:pPr>
                    <w:pStyle w:val="rowtabella0"/>
                    <w:rPr>
                      <w:color w:val="002060"/>
                    </w:rPr>
                  </w:pPr>
                  <w:r w:rsidRPr="008406B7">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69D63" w14:textId="77777777" w:rsidR="009455DC" w:rsidRPr="008406B7" w:rsidRDefault="009455DC" w:rsidP="005D15DE">
                  <w:pPr>
                    <w:pStyle w:val="rowtabella0"/>
                    <w:jc w:val="center"/>
                    <w:rPr>
                      <w:color w:val="002060"/>
                    </w:rPr>
                  </w:pPr>
                  <w:r w:rsidRPr="008406B7">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0B6DB" w14:textId="77777777" w:rsidR="009455DC" w:rsidRPr="008406B7" w:rsidRDefault="009455DC" w:rsidP="005D15DE">
                  <w:pPr>
                    <w:pStyle w:val="rowtabella0"/>
                    <w:jc w:val="center"/>
                    <w:rPr>
                      <w:color w:val="002060"/>
                    </w:rPr>
                  </w:pPr>
                  <w:r w:rsidRPr="008406B7">
                    <w:rPr>
                      <w:color w:val="002060"/>
                    </w:rPr>
                    <w:t> </w:t>
                  </w:r>
                </w:p>
              </w:tc>
            </w:tr>
          </w:tbl>
          <w:p w14:paraId="0F50FB76" w14:textId="77777777" w:rsidR="009455DC" w:rsidRPr="008406B7" w:rsidRDefault="009455DC" w:rsidP="005D15DE">
            <w:pPr>
              <w:rPr>
                <w:color w:val="002060"/>
              </w:rPr>
            </w:pPr>
          </w:p>
        </w:tc>
      </w:tr>
    </w:tbl>
    <w:p w14:paraId="0F20484A" w14:textId="77777777" w:rsidR="009455DC" w:rsidRPr="008406B7" w:rsidRDefault="009455DC" w:rsidP="009455DC">
      <w:pPr>
        <w:pStyle w:val="breakline"/>
        <w:rPr>
          <w:rFonts w:eastAsiaTheme="minorEastAsia"/>
          <w:color w:val="002060"/>
        </w:rPr>
      </w:pPr>
    </w:p>
    <w:p w14:paraId="64820071" w14:textId="77777777" w:rsidR="009455DC" w:rsidRPr="008406B7" w:rsidRDefault="009455DC" w:rsidP="009455DC">
      <w:pPr>
        <w:pStyle w:val="breakline"/>
        <w:rPr>
          <w:color w:val="002060"/>
        </w:rPr>
      </w:pPr>
    </w:p>
    <w:p w14:paraId="6A57ECC7" w14:textId="77777777" w:rsidR="009455DC" w:rsidRPr="008406B7" w:rsidRDefault="009455DC" w:rsidP="009455DC">
      <w:pPr>
        <w:pStyle w:val="titoloprinc0"/>
        <w:rPr>
          <w:color w:val="002060"/>
        </w:rPr>
      </w:pPr>
      <w:r w:rsidRPr="008406B7">
        <w:rPr>
          <w:color w:val="002060"/>
        </w:rPr>
        <w:t>GIUDICE SPORTIVO</w:t>
      </w:r>
    </w:p>
    <w:p w14:paraId="4A23868D" w14:textId="77777777" w:rsidR="009455DC" w:rsidRPr="008406B7" w:rsidRDefault="009455DC" w:rsidP="009455DC">
      <w:pPr>
        <w:pStyle w:val="diffida"/>
        <w:rPr>
          <w:color w:val="002060"/>
        </w:rPr>
      </w:pPr>
      <w:r w:rsidRPr="008406B7">
        <w:rPr>
          <w:color w:val="002060"/>
        </w:rPr>
        <w:lastRenderedPageBreak/>
        <w:t>Il Giudice Sportivo Avv. Agnese Lazzaretti, con l'assistenza del Segretario Angelo Castellana, nella seduta del 24/01/2025, ha adottato le decisioni che di seguito integralmente si riportano:</w:t>
      </w:r>
    </w:p>
    <w:p w14:paraId="4FEDBD84" w14:textId="77777777" w:rsidR="009455DC" w:rsidRPr="008406B7" w:rsidRDefault="009455DC" w:rsidP="009455DC">
      <w:pPr>
        <w:pStyle w:val="titolo10"/>
        <w:rPr>
          <w:color w:val="002060"/>
        </w:rPr>
      </w:pPr>
      <w:r w:rsidRPr="008406B7">
        <w:rPr>
          <w:color w:val="002060"/>
        </w:rPr>
        <w:t xml:space="preserve">GARE DEL 22/ 1/2025 </w:t>
      </w:r>
    </w:p>
    <w:p w14:paraId="6E8C592D" w14:textId="77777777" w:rsidR="009455DC" w:rsidRPr="008406B7" w:rsidRDefault="009455DC" w:rsidP="009455DC">
      <w:pPr>
        <w:pStyle w:val="titolo7a"/>
        <w:rPr>
          <w:color w:val="002060"/>
        </w:rPr>
      </w:pPr>
      <w:r w:rsidRPr="008406B7">
        <w:rPr>
          <w:color w:val="002060"/>
        </w:rPr>
        <w:t xml:space="preserve">PROVVEDIMENTI DISCIPLINARI </w:t>
      </w:r>
    </w:p>
    <w:p w14:paraId="19460697" w14:textId="77777777" w:rsidR="009455DC" w:rsidRPr="008406B7" w:rsidRDefault="009455DC" w:rsidP="009455DC">
      <w:pPr>
        <w:pStyle w:val="titolo7b0"/>
        <w:rPr>
          <w:color w:val="002060"/>
        </w:rPr>
      </w:pPr>
      <w:r w:rsidRPr="008406B7">
        <w:rPr>
          <w:color w:val="002060"/>
        </w:rPr>
        <w:t xml:space="preserve">In base alle risultanze degli atti ufficiali sono state deliberate le seguenti sanzioni disciplinari. </w:t>
      </w:r>
    </w:p>
    <w:p w14:paraId="2E77906B" w14:textId="77777777" w:rsidR="009455DC" w:rsidRPr="008406B7" w:rsidRDefault="009455DC" w:rsidP="009455DC">
      <w:pPr>
        <w:pStyle w:val="titolo30"/>
        <w:rPr>
          <w:color w:val="002060"/>
        </w:rPr>
      </w:pPr>
      <w:r w:rsidRPr="008406B7">
        <w:rPr>
          <w:color w:val="002060"/>
        </w:rPr>
        <w:t xml:space="preserve">CALCIATORI NON ESPULSI </w:t>
      </w:r>
    </w:p>
    <w:p w14:paraId="3BEC303D" w14:textId="77777777" w:rsidR="009455DC" w:rsidRPr="008406B7" w:rsidRDefault="009455DC" w:rsidP="009455DC">
      <w:pPr>
        <w:pStyle w:val="titolo20"/>
        <w:rPr>
          <w:color w:val="002060"/>
        </w:rPr>
      </w:pPr>
      <w:r w:rsidRPr="008406B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5DC" w:rsidRPr="008406B7" w14:paraId="604260C2" w14:textId="77777777" w:rsidTr="005D15DE">
        <w:tc>
          <w:tcPr>
            <w:tcW w:w="2200" w:type="dxa"/>
            <w:tcMar>
              <w:top w:w="20" w:type="dxa"/>
              <w:left w:w="20" w:type="dxa"/>
              <w:bottom w:w="20" w:type="dxa"/>
              <w:right w:w="20" w:type="dxa"/>
            </w:tcMar>
            <w:vAlign w:val="center"/>
            <w:hideMark/>
          </w:tcPr>
          <w:p w14:paraId="6F03660E" w14:textId="77777777" w:rsidR="009455DC" w:rsidRPr="008406B7" w:rsidRDefault="009455DC" w:rsidP="005D15DE">
            <w:pPr>
              <w:pStyle w:val="movimento"/>
              <w:rPr>
                <w:color w:val="002060"/>
              </w:rPr>
            </w:pPr>
            <w:r w:rsidRPr="008406B7">
              <w:rPr>
                <w:color w:val="002060"/>
              </w:rPr>
              <w:t>FRANCOGLI NICOLAS</w:t>
            </w:r>
          </w:p>
        </w:tc>
        <w:tc>
          <w:tcPr>
            <w:tcW w:w="2200" w:type="dxa"/>
            <w:tcMar>
              <w:top w:w="20" w:type="dxa"/>
              <w:left w:w="20" w:type="dxa"/>
              <w:bottom w:w="20" w:type="dxa"/>
              <w:right w:w="20" w:type="dxa"/>
            </w:tcMar>
            <w:vAlign w:val="center"/>
            <w:hideMark/>
          </w:tcPr>
          <w:p w14:paraId="706F1561" w14:textId="77777777" w:rsidR="009455DC" w:rsidRPr="008406B7" w:rsidRDefault="009455DC" w:rsidP="005D15DE">
            <w:pPr>
              <w:pStyle w:val="movimento2"/>
              <w:rPr>
                <w:color w:val="002060"/>
              </w:rPr>
            </w:pPr>
            <w:r w:rsidRPr="008406B7">
              <w:rPr>
                <w:color w:val="002060"/>
              </w:rPr>
              <w:t xml:space="preserve">(POL.CAGLI SPORT ASSOCIATI) </w:t>
            </w:r>
          </w:p>
        </w:tc>
        <w:tc>
          <w:tcPr>
            <w:tcW w:w="800" w:type="dxa"/>
            <w:tcMar>
              <w:top w:w="20" w:type="dxa"/>
              <w:left w:w="20" w:type="dxa"/>
              <w:bottom w:w="20" w:type="dxa"/>
              <w:right w:w="20" w:type="dxa"/>
            </w:tcMar>
            <w:vAlign w:val="center"/>
            <w:hideMark/>
          </w:tcPr>
          <w:p w14:paraId="70941276" w14:textId="77777777" w:rsidR="009455DC" w:rsidRPr="008406B7" w:rsidRDefault="009455DC" w:rsidP="005D15DE">
            <w:pPr>
              <w:pStyle w:val="movimento"/>
              <w:rPr>
                <w:color w:val="002060"/>
              </w:rPr>
            </w:pPr>
            <w:r w:rsidRPr="008406B7">
              <w:rPr>
                <w:color w:val="002060"/>
              </w:rPr>
              <w:t> </w:t>
            </w:r>
          </w:p>
        </w:tc>
        <w:tc>
          <w:tcPr>
            <w:tcW w:w="2200" w:type="dxa"/>
            <w:tcMar>
              <w:top w:w="20" w:type="dxa"/>
              <w:left w:w="20" w:type="dxa"/>
              <w:bottom w:w="20" w:type="dxa"/>
              <w:right w:w="20" w:type="dxa"/>
            </w:tcMar>
            <w:vAlign w:val="center"/>
            <w:hideMark/>
          </w:tcPr>
          <w:p w14:paraId="7B952C2E" w14:textId="77777777" w:rsidR="009455DC" w:rsidRPr="008406B7" w:rsidRDefault="009455DC" w:rsidP="005D15DE">
            <w:pPr>
              <w:pStyle w:val="movimento"/>
              <w:rPr>
                <w:color w:val="002060"/>
              </w:rPr>
            </w:pPr>
            <w:r w:rsidRPr="008406B7">
              <w:rPr>
                <w:color w:val="002060"/>
              </w:rPr>
              <w:t> </w:t>
            </w:r>
          </w:p>
        </w:tc>
        <w:tc>
          <w:tcPr>
            <w:tcW w:w="2200" w:type="dxa"/>
            <w:tcMar>
              <w:top w:w="20" w:type="dxa"/>
              <w:left w:w="20" w:type="dxa"/>
              <w:bottom w:w="20" w:type="dxa"/>
              <w:right w:w="20" w:type="dxa"/>
            </w:tcMar>
            <w:vAlign w:val="center"/>
            <w:hideMark/>
          </w:tcPr>
          <w:p w14:paraId="24CCCF88" w14:textId="77777777" w:rsidR="009455DC" w:rsidRPr="008406B7" w:rsidRDefault="009455DC" w:rsidP="005D15DE">
            <w:pPr>
              <w:pStyle w:val="movimento2"/>
              <w:rPr>
                <w:color w:val="002060"/>
              </w:rPr>
            </w:pPr>
            <w:r w:rsidRPr="008406B7">
              <w:rPr>
                <w:color w:val="002060"/>
              </w:rPr>
              <w:t> </w:t>
            </w:r>
          </w:p>
        </w:tc>
      </w:tr>
    </w:tbl>
    <w:p w14:paraId="6D86CFD6" w14:textId="77777777" w:rsidR="009455DC" w:rsidRPr="008406B7" w:rsidRDefault="009455DC" w:rsidP="009455DC">
      <w:pPr>
        <w:pStyle w:val="breakline"/>
        <w:rPr>
          <w:color w:val="002060"/>
        </w:rPr>
      </w:pPr>
    </w:p>
    <w:p w14:paraId="67E02B04" w14:textId="77777777" w:rsidR="009455DC" w:rsidRPr="008406B7" w:rsidRDefault="009455DC" w:rsidP="009455DC">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1DDF3669" w14:textId="77777777" w:rsidR="009455DC" w:rsidRPr="008406B7" w:rsidRDefault="009455DC" w:rsidP="009455DC">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17371A96" w14:textId="77777777" w:rsidR="009455DC" w:rsidRPr="008406B7" w:rsidRDefault="009455DC" w:rsidP="009455DC">
      <w:pPr>
        <w:pStyle w:val="breakline"/>
        <w:rPr>
          <w:rFonts w:eastAsiaTheme="minorEastAsia"/>
          <w:color w:val="002060"/>
        </w:rPr>
      </w:pPr>
    </w:p>
    <w:p w14:paraId="3803A810" w14:textId="77777777" w:rsidR="009455DC" w:rsidRPr="008406B7" w:rsidRDefault="009455DC" w:rsidP="009455DC">
      <w:pPr>
        <w:pStyle w:val="titoloprinc0"/>
        <w:rPr>
          <w:color w:val="002060"/>
        </w:rPr>
      </w:pPr>
      <w:r w:rsidRPr="008406B7">
        <w:rPr>
          <w:color w:val="002060"/>
        </w:rPr>
        <w:t>CLASSIFICA</w:t>
      </w:r>
    </w:p>
    <w:p w14:paraId="7F5330CB" w14:textId="77777777" w:rsidR="009455DC" w:rsidRPr="008406B7" w:rsidRDefault="009455DC" w:rsidP="009455DC">
      <w:pPr>
        <w:pStyle w:val="breakline"/>
        <w:rPr>
          <w:color w:val="002060"/>
        </w:rPr>
      </w:pPr>
    </w:p>
    <w:p w14:paraId="3583EAC9" w14:textId="77777777" w:rsidR="009455DC" w:rsidRPr="008406B7" w:rsidRDefault="009455DC" w:rsidP="009455DC">
      <w:pPr>
        <w:pStyle w:val="breakline"/>
        <w:rPr>
          <w:color w:val="002060"/>
        </w:rPr>
      </w:pPr>
    </w:p>
    <w:p w14:paraId="20D2F16B" w14:textId="77777777" w:rsidR="009455DC" w:rsidRPr="008406B7" w:rsidRDefault="009455DC" w:rsidP="009455DC">
      <w:pPr>
        <w:pStyle w:val="sottotitolocampionato10"/>
        <w:rPr>
          <w:color w:val="002060"/>
        </w:rPr>
      </w:pPr>
      <w:r w:rsidRPr="008406B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1D77DA6A"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46BE3"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D163"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C8859"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79FD0"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AD476"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5B444"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18937"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9EE20"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13817"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18494" w14:textId="77777777" w:rsidR="009455DC" w:rsidRPr="008406B7" w:rsidRDefault="009455DC" w:rsidP="005D15DE">
            <w:pPr>
              <w:pStyle w:val="headertabella0"/>
              <w:rPr>
                <w:color w:val="002060"/>
              </w:rPr>
            </w:pPr>
            <w:r w:rsidRPr="008406B7">
              <w:rPr>
                <w:color w:val="002060"/>
              </w:rPr>
              <w:t>PE</w:t>
            </w:r>
          </w:p>
        </w:tc>
      </w:tr>
      <w:tr w:rsidR="009455DC" w:rsidRPr="008406B7" w14:paraId="75303720"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02D446" w14:textId="77777777" w:rsidR="009455DC" w:rsidRPr="008406B7" w:rsidRDefault="009455DC" w:rsidP="005D15DE">
            <w:pPr>
              <w:pStyle w:val="rowtabella0"/>
              <w:rPr>
                <w:color w:val="002060"/>
              </w:rPr>
            </w:pPr>
            <w:r w:rsidRPr="008406B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4B02" w14:textId="77777777" w:rsidR="009455DC" w:rsidRPr="008406B7" w:rsidRDefault="009455DC" w:rsidP="005D15DE">
            <w:pPr>
              <w:pStyle w:val="rowtabella0"/>
              <w:jc w:val="center"/>
              <w:rPr>
                <w:color w:val="002060"/>
              </w:rPr>
            </w:pPr>
            <w:r w:rsidRPr="008406B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73CE"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64DA" w14:textId="77777777" w:rsidR="009455DC" w:rsidRPr="008406B7" w:rsidRDefault="009455DC" w:rsidP="005D15DE">
            <w:pPr>
              <w:pStyle w:val="rowtabella0"/>
              <w:jc w:val="center"/>
              <w:rPr>
                <w:color w:val="002060"/>
              </w:rPr>
            </w:pPr>
            <w:r w:rsidRPr="008406B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CFD1"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6FD9"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B964" w14:textId="77777777" w:rsidR="009455DC" w:rsidRPr="008406B7" w:rsidRDefault="009455DC" w:rsidP="005D15DE">
            <w:pPr>
              <w:pStyle w:val="rowtabella0"/>
              <w:jc w:val="center"/>
              <w:rPr>
                <w:color w:val="002060"/>
              </w:rPr>
            </w:pPr>
            <w:r w:rsidRPr="008406B7">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F7D6"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A3AA" w14:textId="77777777" w:rsidR="009455DC" w:rsidRPr="008406B7" w:rsidRDefault="009455DC" w:rsidP="005D15DE">
            <w:pPr>
              <w:pStyle w:val="rowtabella0"/>
              <w:jc w:val="center"/>
              <w:rPr>
                <w:color w:val="002060"/>
              </w:rPr>
            </w:pPr>
            <w:r w:rsidRPr="008406B7">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58D9" w14:textId="77777777" w:rsidR="009455DC" w:rsidRPr="008406B7" w:rsidRDefault="009455DC" w:rsidP="005D15DE">
            <w:pPr>
              <w:pStyle w:val="rowtabella0"/>
              <w:jc w:val="center"/>
              <w:rPr>
                <w:color w:val="002060"/>
              </w:rPr>
            </w:pPr>
            <w:r w:rsidRPr="008406B7">
              <w:rPr>
                <w:color w:val="002060"/>
              </w:rPr>
              <w:t>0</w:t>
            </w:r>
          </w:p>
        </w:tc>
      </w:tr>
      <w:tr w:rsidR="009455DC" w:rsidRPr="008406B7" w14:paraId="32A3F06C"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FAC9A" w14:textId="77777777" w:rsidR="009455DC" w:rsidRPr="008406B7" w:rsidRDefault="009455DC" w:rsidP="005D15DE">
            <w:pPr>
              <w:pStyle w:val="rowtabella0"/>
              <w:rPr>
                <w:color w:val="002060"/>
              </w:rPr>
            </w:pPr>
            <w:r w:rsidRPr="008406B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7207" w14:textId="77777777" w:rsidR="009455DC" w:rsidRPr="008406B7" w:rsidRDefault="009455DC" w:rsidP="005D15DE">
            <w:pPr>
              <w:pStyle w:val="rowtabella0"/>
              <w:jc w:val="center"/>
              <w:rPr>
                <w:color w:val="002060"/>
              </w:rPr>
            </w:pPr>
            <w:r w:rsidRPr="008406B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4776"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80AB" w14:textId="77777777" w:rsidR="009455DC" w:rsidRPr="008406B7" w:rsidRDefault="009455DC" w:rsidP="005D15DE">
            <w:pPr>
              <w:pStyle w:val="rowtabella0"/>
              <w:jc w:val="center"/>
              <w:rPr>
                <w:color w:val="002060"/>
              </w:rPr>
            </w:pPr>
            <w:r w:rsidRPr="008406B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CAE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F542"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A9B1" w14:textId="77777777" w:rsidR="009455DC" w:rsidRPr="008406B7" w:rsidRDefault="009455DC" w:rsidP="005D15DE">
            <w:pPr>
              <w:pStyle w:val="rowtabella0"/>
              <w:jc w:val="center"/>
              <w:rPr>
                <w:color w:val="002060"/>
              </w:rPr>
            </w:pPr>
            <w:r w:rsidRPr="008406B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8E11" w14:textId="77777777" w:rsidR="009455DC" w:rsidRPr="008406B7" w:rsidRDefault="009455DC" w:rsidP="005D15DE">
            <w:pPr>
              <w:pStyle w:val="rowtabella0"/>
              <w:jc w:val="center"/>
              <w:rPr>
                <w:color w:val="002060"/>
              </w:rPr>
            </w:pPr>
            <w:r w:rsidRPr="008406B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06CD" w14:textId="77777777" w:rsidR="009455DC" w:rsidRPr="008406B7" w:rsidRDefault="009455DC" w:rsidP="005D15DE">
            <w:pPr>
              <w:pStyle w:val="rowtabella0"/>
              <w:jc w:val="center"/>
              <w:rPr>
                <w:color w:val="002060"/>
              </w:rPr>
            </w:pPr>
            <w:r w:rsidRPr="008406B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E481" w14:textId="77777777" w:rsidR="009455DC" w:rsidRPr="008406B7" w:rsidRDefault="009455DC" w:rsidP="005D15DE">
            <w:pPr>
              <w:pStyle w:val="rowtabella0"/>
              <w:jc w:val="center"/>
              <w:rPr>
                <w:color w:val="002060"/>
              </w:rPr>
            </w:pPr>
            <w:r w:rsidRPr="008406B7">
              <w:rPr>
                <w:color w:val="002060"/>
              </w:rPr>
              <w:t>0</w:t>
            </w:r>
          </w:p>
        </w:tc>
      </w:tr>
      <w:tr w:rsidR="009455DC" w:rsidRPr="008406B7" w14:paraId="4E45921B"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B249E" w14:textId="77777777" w:rsidR="009455DC" w:rsidRPr="00E811C2" w:rsidRDefault="009455DC" w:rsidP="005D15DE">
            <w:pPr>
              <w:pStyle w:val="rowtabella0"/>
              <w:rPr>
                <w:color w:val="002060"/>
                <w:lang w:val="en-US"/>
              </w:rPr>
            </w:pPr>
            <w:r w:rsidRPr="00E811C2">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A2E2" w14:textId="77777777" w:rsidR="009455DC" w:rsidRPr="008406B7" w:rsidRDefault="009455DC" w:rsidP="005D15DE">
            <w:pPr>
              <w:pStyle w:val="rowtabella0"/>
              <w:jc w:val="center"/>
              <w:rPr>
                <w:color w:val="002060"/>
              </w:rPr>
            </w:pPr>
            <w:r w:rsidRPr="008406B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77A3"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A99E"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E08D"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4601"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8AD4" w14:textId="77777777" w:rsidR="009455DC" w:rsidRPr="008406B7" w:rsidRDefault="009455DC" w:rsidP="005D15DE">
            <w:pPr>
              <w:pStyle w:val="rowtabella0"/>
              <w:jc w:val="center"/>
              <w:rPr>
                <w:color w:val="002060"/>
              </w:rPr>
            </w:pPr>
            <w:r w:rsidRPr="008406B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A129" w14:textId="77777777" w:rsidR="009455DC" w:rsidRPr="008406B7" w:rsidRDefault="009455DC" w:rsidP="005D15DE">
            <w:pPr>
              <w:pStyle w:val="rowtabella0"/>
              <w:jc w:val="center"/>
              <w:rPr>
                <w:color w:val="002060"/>
              </w:rPr>
            </w:pPr>
            <w:r w:rsidRPr="008406B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79EF" w14:textId="77777777" w:rsidR="009455DC" w:rsidRPr="008406B7" w:rsidRDefault="009455DC" w:rsidP="005D15DE">
            <w:pPr>
              <w:pStyle w:val="rowtabella0"/>
              <w:jc w:val="center"/>
              <w:rPr>
                <w:color w:val="002060"/>
              </w:rPr>
            </w:pPr>
            <w:r w:rsidRPr="008406B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EB014" w14:textId="77777777" w:rsidR="009455DC" w:rsidRPr="008406B7" w:rsidRDefault="009455DC" w:rsidP="005D15DE">
            <w:pPr>
              <w:pStyle w:val="rowtabella0"/>
              <w:jc w:val="center"/>
              <w:rPr>
                <w:color w:val="002060"/>
              </w:rPr>
            </w:pPr>
            <w:r w:rsidRPr="008406B7">
              <w:rPr>
                <w:color w:val="002060"/>
              </w:rPr>
              <w:t>0</w:t>
            </w:r>
          </w:p>
        </w:tc>
      </w:tr>
      <w:tr w:rsidR="009455DC" w:rsidRPr="008406B7" w14:paraId="024652F1"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30168" w14:textId="77777777" w:rsidR="009455DC" w:rsidRPr="008406B7" w:rsidRDefault="009455DC" w:rsidP="005D15DE">
            <w:pPr>
              <w:pStyle w:val="rowtabella0"/>
              <w:rPr>
                <w:color w:val="002060"/>
              </w:rPr>
            </w:pPr>
            <w:r w:rsidRPr="008406B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DD55" w14:textId="77777777" w:rsidR="009455DC" w:rsidRPr="008406B7" w:rsidRDefault="009455DC" w:rsidP="005D15DE">
            <w:pPr>
              <w:pStyle w:val="rowtabella0"/>
              <w:jc w:val="center"/>
              <w:rPr>
                <w:color w:val="002060"/>
              </w:rPr>
            </w:pPr>
            <w:r w:rsidRPr="008406B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C497"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D656"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4FEB"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F0CC"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707D" w14:textId="77777777" w:rsidR="009455DC" w:rsidRPr="008406B7" w:rsidRDefault="009455DC" w:rsidP="005D15DE">
            <w:pPr>
              <w:pStyle w:val="rowtabella0"/>
              <w:jc w:val="center"/>
              <w:rPr>
                <w:color w:val="002060"/>
              </w:rPr>
            </w:pPr>
            <w:r w:rsidRPr="008406B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55F4" w14:textId="77777777" w:rsidR="009455DC" w:rsidRPr="008406B7" w:rsidRDefault="009455DC" w:rsidP="005D15DE">
            <w:pPr>
              <w:pStyle w:val="rowtabella0"/>
              <w:jc w:val="center"/>
              <w:rPr>
                <w:color w:val="002060"/>
              </w:rPr>
            </w:pPr>
            <w:r w:rsidRPr="008406B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7D15"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69D1" w14:textId="77777777" w:rsidR="009455DC" w:rsidRPr="008406B7" w:rsidRDefault="009455DC" w:rsidP="005D15DE">
            <w:pPr>
              <w:pStyle w:val="rowtabella0"/>
              <w:jc w:val="center"/>
              <w:rPr>
                <w:color w:val="002060"/>
              </w:rPr>
            </w:pPr>
            <w:r w:rsidRPr="008406B7">
              <w:rPr>
                <w:color w:val="002060"/>
              </w:rPr>
              <w:t>0</w:t>
            </w:r>
          </w:p>
        </w:tc>
      </w:tr>
      <w:tr w:rsidR="009455DC" w:rsidRPr="008406B7" w14:paraId="1E7495F8"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89D1F" w14:textId="77777777" w:rsidR="009455DC" w:rsidRPr="008406B7" w:rsidRDefault="009455DC" w:rsidP="005D15DE">
            <w:pPr>
              <w:pStyle w:val="rowtabella0"/>
              <w:rPr>
                <w:color w:val="002060"/>
              </w:rPr>
            </w:pPr>
            <w:r w:rsidRPr="008406B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A999" w14:textId="77777777" w:rsidR="009455DC" w:rsidRPr="008406B7" w:rsidRDefault="009455DC" w:rsidP="005D15DE">
            <w:pPr>
              <w:pStyle w:val="rowtabella0"/>
              <w:jc w:val="center"/>
              <w:rPr>
                <w:color w:val="002060"/>
              </w:rPr>
            </w:pPr>
            <w:r w:rsidRPr="008406B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1C4F"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F8B6"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3B41"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FDFD"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906D" w14:textId="77777777" w:rsidR="009455DC" w:rsidRPr="008406B7" w:rsidRDefault="009455DC" w:rsidP="005D15DE">
            <w:pPr>
              <w:pStyle w:val="rowtabella0"/>
              <w:jc w:val="center"/>
              <w:rPr>
                <w:color w:val="002060"/>
              </w:rPr>
            </w:pPr>
            <w:r w:rsidRPr="008406B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844F" w14:textId="77777777" w:rsidR="009455DC" w:rsidRPr="008406B7" w:rsidRDefault="009455DC" w:rsidP="005D15DE">
            <w:pPr>
              <w:pStyle w:val="rowtabella0"/>
              <w:jc w:val="center"/>
              <w:rPr>
                <w:color w:val="002060"/>
              </w:rPr>
            </w:pPr>
            <w:r w:rsidRPr="008406B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94F3" w14:textId="77777777" w:rsidR="009455DC" w:rsidRPr="008406B7" w:rsidRDefault="009455DC" w:rsidP="005D15DE">
            <w:pPr>
              <w:pStyle w:val="rowtabella0"/>
              <w:jc w:val="center"/>
              <w:rPr>
                <w:color w:val="002060"/>
              </w:rPr>
            </w:pPr>
            <w:r w:rsidRPr="008406B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2EB4" w14:textId="77777777" w:rsidR="009455DC" w:rsidRPr="008406B7" w:rsidRDefault="009455DC" w:rsidP="005D15DE">
            <w:pPr>
              <w:pStyle w:val="rowtabella0"/>
              <w:jc w:val="center"/>
              <w:rPr>
                <w:color w:val="002060"/>
              </w:rPr>
            </w:pPr>
            <w:r w:rsidRPr="008406B7">
              <w:rPr>
                <w:color w:val="002060"/>
              </w:rPr>
              <w:t>0</w:t>
            </w:r>
          </w:p>
        </w:tc>
      </w:tr>
      <w:tr w:rsidR="009455DC" w:rsidRPr="008406B7" w14:paraId="7473BF9C"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A181E" w14:textId="77777777" w:rsidR="009455DC" w:rsidRPr="00E811C2" w:rsidRDefault="009455DC" w:rsidP="005D15DE">
            <w:pPr>
              <w:pStyle w:val="rowtabella0"/>
              <w:rPr>
                <w:color w:val="002060"/>
                <w:lang w:val="en-US"/>
              </w:rPr>
            </w:pPr>
            <w:r w:rsidRPr="00E811C2">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2C9D"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444D"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F978"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2C9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4977"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508B" w14:textId="77777777" w:rsidR="009455DC" w:rsidRPr="008406B7" w:rsidRDefault="009455DC" w:rsidP="005D15DE">
            <w:pPr>
              <w:pStyle w:val="rowtabella0"/>
              <w:jc w:val="center"/>
              <w:rPr>
                <w:color w:val="002060"/>
              </w:rPr>
            </w:pPr>
            <w:r w:rsidRPr="008406B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B711" w14:textId="77777777" w:rsidR="009455DC" w:rsidRPr="008406B7" w:rsidRDefault="009455DC" w:rsidP="005D15DE">
            <w:pPr>
              <w:pStyle w:val="rowtabella0"/>
              <w:jc w:val="center"/>
              <w:rPr>
                <w:color w:val="002060"/>
              </w:rPr>
            </w:pPr>
            <w:r w:rsidRPr="008406B7">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E775" w14:textId="77777777" w:rsidR="009455DC" w:rsidRPr="008406B7" w:rsidRDefault="009455DC" w:rsidP="005D15DE">
            <w:pPr>
              <w:pStyle w:val="rowtabella0"/>
              <w:jc w:val="center"/>
              <w:rPr>
                <w:color w:val="002060"/>
              </w:rPr>
            </w:pPr>
            <w:r w:rsidRPr="008406B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5D00" w14:textId="77777777" w:rsidR="009455DC" w:rsidRPr="008406B7" w:rsidRDefault="009455DC" w:rsidP="005D15DE">
            <w:pPr>
              <w:pStyle w:val="rowtabella0"/>
              <w:jc w:val="center"/>
              <w:rPr>
                <w:color w:val="002060"/>
              </w:rPr>
            </w:pPr>
            <w:r w:rsidRPr="008406B7">
              <w:rPr>
                <w:color w:val="002060"/>
              </w:rPr>
              <w:t>0</w:t>
            </w:r>
          </w:p>
        </w:tc>
      </w:tr>
      <w:tr w:rsidR="009455DC" w:rsidRPr="008406B7" w14:paraId="229CEFC3"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AB232" w14:textId="77777777" w:rsidR="009455DC" w:rsidRPr="008406B7" w:rsidRDefault="009455DC" w:rsidP="005D15DE">
            <w:pPr>
              <w:pStyle w:val="rowtabella0"/>
              <w:rPr>
                <w:color w:val="002060"/>
              </w:rPr>
            </w:pPr>
            <w:r w:rsidRPr="008406B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D8A5"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F96D"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8904"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1DB2"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F4D4" w14:textId="77777777" w:rsidR="009455DC" w:rsidRPr="008406B7" w:rsidRDefault="009455DC" w:rsidP="005D15DE">
            <w:pPr>
              <w:pStyle w:val="rowtabella0"/>
              <w:jc w:val="center"/>
              <w:rPr>
                <w:color w:val="002060"/>
              </w:rPr>
            </w:pPr>
            <w:r w:rsidRPr="008406B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4793" w14:textId="77777777" w:rsidR="009455DC" w:rsidRPr="008406B7" w:rsidRDefault="009455DC" w:rsidP="005D15DE">
            <w:pPr>
              <w:pStyle w:val="rowtabella0"/>
              <w:jc w:val="center"/>
              <w:rPr>
                <w:color w:val="002060"/>
              </w:rPr>
            </w:pPr>
            <w:r w:rsidRPr="008406B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C08C" w14:textId="77777777" w:rsidR="009455DC" w:rsidRPr="008406B7" w:rsidRDefault="009455DC" w:rsidP="005D15DE">
            <w:pPr>
              <w:pStyle w:val="rowtabella0"/>
              <w:jc w:val="center"/>
              <w:rPr>
                <w:color w:val="002060"/>
              </w:rPr>
            </w:pPr>
            <w:r w:rsidRPr="008406B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9525" w14:textId="77777777" w:rsidR="009455DC" w:rsidRPr="008406B7" w:rsidRDefault="009455DC" w:rsidP="005D15DE">
            <w:pPr>
              <w:pStyle w:val="rowtabella0"/>
              <w:jc w:val="center"/>
              <w:rPr>
                <w:color w:val="002060"/>
              </w:rPr>
            </w:pPr>
            <w:r w:rsidRPr="008406B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A7ED" w14:textId="77777777" w:rsidR="009455DC" w:rsidRPr="008406B7" w:rsidRDefault="009455DC" w:rsidP="005D15DE">
            <w:pPr>
              <w:pStyle w:val="rowtabella0"/>
              <w:jc w:val="center"/>
              <w:rPr>
                <w:color w:val="002060"/>
              </w:rPr>
            </w:pPr>
            <w:r w:rsidRPr="008406B7">
              <w:rPr>
                <w:color w:val="002060"/>
              </w:rPr>
              <w:t>0</w:t>
            </w:r>
          </w:p>
        </w:tc>
      </w:tr>
      <w:tr w:rsidR="009455DC" w:rsidRPr="008406B7" w14:paraId="4B54DA6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6DC4F" w14:textId="77777777" w:rsidR="009455DC" w:rsidRPr="008406B7" w:rsidRDefault="009455DC" w:rsidP="005D15DE">
            <w:pPr>
              <w:pStyle w:val="rowtabella0"/>
              <w:rPr>
                <w:color w:val="002060"/>
              </w:rPr>
            </w:pPr>
            <w:r w:rsidRPr="008406B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C60D"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A43B"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5E85"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1485"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0411"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BA2C"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F418" w14:textId="77777777" w:rsidR="009455DC" w:rsidRPr="008406B7" w:rsidRDefault="009455DC" w:rsidP="005D15DE">
            <w:pPr>
              <w:pStyle w:val="rowtabella0"/>
              <w:jc w:val="center"/>
              <w:rPr>
                <w:color w:val="002060"/>
              </w:rPr>
            </w:pPr>
            <w:r w:rsidRPr="008406B7">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EDFC"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B3A6" w14:textId="77777777" w:rsidR="009455DC" w:rsidRPr="008406B7" w:rsidRDefault="009455DC" w:rsidP="005D15DE">
            <w:pPr>
              <w:pStyle w:val="rowtabella0"/>
              <w:jc w:val="center"/>
              <w:rPr>
                <w:color w:val="002060"/>
              </w:rPr>
            </w:pPr>
            <w:r w:rsidRPr="008406B7">
              <w:rPr>
                <w:color w:val="002060"/>
              </w:rPr>
              <w:t>0</w:t>
            </w:r>
          </w:p>
        </w:tc>
      </w:tr>
      <w:tr w:rsidR="009455DC" w:rsidRPr="008406B7" w14:paraId="2A64789F"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B2E89" w14:textId="77777777" w:rsidR="009455DC" w:rsidRPr="008406B7" w:rsidRDefault="009455DC" w:rsidP="005D15DE">
            <w:pPr>
              <w:pStyle w:val="rowtabella0"/>
              <w:rPr>
                <w:color w:val="002060"/>
              </w:rPr>
            </w:pPr>
            <w:proofErr w:type="spellStart"/>
            <w:proofErr w:type="gramStart"/>
            <w:r w:rsidRPr="008406B7">
              <w:rPr>
                <w:color w:val="002060"/>
              </w:rPr>
              <w:t>sq.B</w:t>
            </w:r>
            <w:proofErr w:type="spellEnd"/>
            <w:proofErr w:type="gramEnd"/>
            <w:r w:rsidRPr="008406B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E915"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7DA8"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6442"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03B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E8E9"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1386"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F691"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C7F4"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CD14" w14:textId="77777777" w:rsidR="009455DC" w:rsidRPr="008406B7" w:rsidRDefault="009455DC" w:rsidP="005D15DE">
            <w:pPr>
              <w:pStyle w:val="rowtabella0"/>
              <w:jc w:val="center"/>
              <w:rPr>
                <w:color w:val="002060"/>
              </w:rPr>
            </w:pPr>
            <w:r w:rsidRPr="008406B7">
              <w:rPr>
                <w:color w:val="002060"/>
              </w:rPr>
              <w:t>0</w:t>
            </w:r>
          </w:p>
        </w:tc>
      </w:tr>
      <w:tr w:rsidR="009455DC" w:rsidRPr="008406B7" w14:paraId="41C82056"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42514" w14:textId="77777777" w:rsidR="009455DC" w:rsidRPr="00E811C2" w:rsidRDefault="009455DC" w:rsidP="005D15DE">
            <w:pPr>
              <w:pStyle w:val="rowtabella0"/>
              <w:rPr>
                <w:color w:val="002060"/>
                <w:lang w:val="en-US"/>
              </w:rPr>
            </w:pPr>
            <w:proofErr w:type="spellStart"/>
            <w:proofErr w:type="gramStart"/>
            <w:r w:rsidRPr="00E811C2">
              <w:rPr>
                <w:color w:val="002060"/>
                <w:lang w:val="en-US"/>
              </w:rPr>
              <w:t>sq.B</w:t>
            </w:r>
            <w:proofErr w:type="spellEnd"/>
            <w:proofErr w:type="gramEnd"/>
            <w:r w:rsidRPr="00E811C2">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6EB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603E"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EF9B"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F94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0F2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314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4069"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E605"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1A8B" w14:textId="77777777" w:rsidR="009455DC" w:rsidRPr="008406B7" w:rsidRDefault="009455DC" w:rsidP="005D15DE">
            <w:pPr>
              <w:pStyle w:val="rowtabella0"/>
              <w:jc w:val="center"/>
              <w:rPr>
                <w:color w:val="002060"/>
              </w:rPr>
            </w:pPr>
            <w:r w:rsidRPr="008406B7">
              <w:rPr>
                <w:color w:val="002060"/>
              </w:rPr>
              <w:t>0</w:t>
            </w:r>
          </w:p>
        </w:tc>
      </w:tr>
    </w:tbl>
    <w:p w14:paraId="358D54EA" w14:textId="77777777" w:rsidR="009455DC" w:rsidRPr="008406B7" w:rsidRDefault="009455DC" w:rsidP="009455DC">
      <w:pPr>
        <w:pStyle w:val="breakline"/>
        <w:rPr>
          <w:rFonts w:eastAsiaTheme="minorEastAsia"/>
          <w:color w:val="002060"/>
        </w:rPr>
      </w:pPr>
    </w:p>
    <w:p w14:paraId="09FF6E67" w14:textId="77777777" w:rsidR="009455DC" w:rsidRPr="008406B7" w:rsidRDefault="009455DC" w:rsidP="009455DC">
      <w:pPr>
        <w:pStyle w:val="breakline"/>
        <w:rPr>
          <w:color w:val="002060"/>
        </w:rPr>
      </w:pPr>
    </w:p>
    <w:p w14:paraId="273B0D48" w14:textId="77777777" w:rsidR="009455DC" w:rsidRPr="008406B7" w:rsidRDefault="009455DC" w:rsidP="009455DC">
      <w:pPr>
        <w:pStyle w:val="sottotitolocampionato10"/>
        <w:rPr>
          <w:color w:val="002060"/>
        </w:rPr>
      </w:pPr>
      <w:r w:rsidRPr="008406B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660FCC11"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94EE9"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50CA0"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210A6"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55E75"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5AA82"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B2EBE"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D0FFA"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EBAD"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F714"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6B30D" w14:textId="77777777" w:rsidR="009455DC" w:rsidRPr="008406B7" w:rsidRDefault="009455DC" w:rsidP="005D15DE">
            <w:pPr>
              <w:pStyle w:val="headertabella0"/>
              <w:rPr>
                <w:color w:val="002060"/>
              </w:rPr>
            </w:pPr>
            <w:r w:rsidRPr="008406B7">
              <w:rPr>
                <w:color w:val="002060"/>
              </w:rPr>
              <w:t>PE</w:t>
            </w:r>
          </w:p>
        </w:tc>
      </w:tr>
      <w:tr w:rsidR="009455DC" w:rsidRPr="008406B7" w14:paraId="339ED940"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499EC" w14:textId="77777777" w:rsidR="009455DC" w:rsidRPr="008406B7" w:rsidRDefault="009455DC" w:rsidP="005D15DE">
            <w:pPr>
              <w:pStyle w:val="rowtabella0"/>
              <w:rPr>
                <w:color w:val="002060"/>
              </w:rPr>
            </w:pPr>
            <w:r w:rsidRPr="008406B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9BDF" w14:textId="77777777" w:rsidR="009455DC" w:rsidRPr="008406B7" w:rsidRDefault="009455DC" w:rsidP="005D15DE">
            <w:pPr>
              <w:pStyle w:val="rowtabella0"/>
              <w:jc w:val="center"/>
              <w:rPr>
                <w:color w:val="002060"/>
              </w:rPr>
            </w:pPr>
            <w:r w:rsidRPr="008406B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8924"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D65C"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6EA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A204"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2BA7" w14:textId="77777777" w:rsidR="009455DC" w:rsidRPr="008406B7" w:rsidRDefault="009455DC" w:rsidP="005D15DE">
            <w:pPr>
              <w:pStyle w:val="rowtabella0"/>
              <w:jc w:val="center"/>
              <w:rPr>
                <w:color w:val="002060"/>
              </w:rPr>
            </w:pPr>
            <w:r w:rsidRPr="008406B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61FC"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E2DA" w14:textId="77777777" w:rsidR="009455DC" w:rsidRPr="008406B7" w:rsidRDefault="009455DC" w:rsidP="005D15DE">
            <w:pPr>
              <w:pStyle w:val="rowtabella0"/>
              <w:jc w:val="center"/>
              <w:rPr>
                <w:color w:val="002060"/>
              </w:rPr>
            </w:pPr>
            <w:r w:rsidRPr="008406B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AB07" w14:textId="77777777" w:rsidR="009455DC" w:rsidRPr="008406B7" w:rsidRDefault="009455DC" w:rsidP="005D15DE">
            <w:pPr>
              <w:pStyle w:val="rowtabella0"/>
              <w:jc w:val="center"/>
              <w:rPr>
                <w:color w:val="002060"/>
              </w:rPr>
            </w:pPr>
            <w:r w:rsidRPr="008406B7">
              <w:rPr>
                <w:color w:val="002060"/>
              </w:rPr>
              <w:t>0</w:t>
            </w:r>
          </w:p>
        </w:tc>
      </w:tr>
      <w:tr w:rsidR="009455DC" w:rsidRPr="008406B7" w14:paraId="3DF31591"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13E72" w14:textId="77777777" w:rsidR="009455DC" w:rsidRPr="008406B7" w:rsidRDefault="009455DC" w:rsidP="005D15DE">
            <w:pPr>
              <w:pStyle w:val="rowtabella0"/>
              <w:rPr>
                <w:color w:val="002060"/>
              </w:rPr>
            </w:pPr>
            <w:r w:rsidRPr="008406B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7F37" w14:textId="77777777" w:rsidR="009455DC" w:rsidRPr="008406B7" w:rsidRDefault="009455DC" w:rsidP="005D15DE">
            <w:pPr>
              <w:pStyle w:val="rowtabella0"/>
              <w:jc w:val="center"/>
              <w:rPr>
                <w:color w:val="002060"/>
              </w:rPr>
            </w:pPr>
            <w:r w:rsidRPr="008406B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5F17"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9D72"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D8B5"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7DBC"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50F0" w14:textId="77777777" w:rsidR="009455DC" w:rsidRPr="008406B7" w:rsidRDefault="009455DC" w:rsidP="005D15DE">
            <w:pPr>
              <w:pStyle w:val="rowtabella0"/>
              <w:jc w:val="center"/>
              <w:rPr>
                <w:color w:val="002060"/>
              </w:rPr>
            </w:pPr>
            <w:r w:rsidRPr="008406B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F781" w14:textId="77777777" w:rsidR="009455DC" w:rsidRPr="008406B7" w:rsidRDefault="009455DC" w:rsidP="005D15DE">
            <w:pPr>
              <w:pStyle w:val="rowtabella0"/>
              <w:jc w:val="center"/>
              <w:rPr>
                <w:color w:val="002060"/>
              </w:rPr>
            </w:pPr>
            <w:r w:rsidRPr="008406B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F46B" w14:textId="77777777" w:rsidR="009455DC" w:rsidRPr="008406B7" w:rsidRDefault="009455DC" w:rsidP="005D15DE">
            <w:pPr>
              <w:pStyle w:val="rowtabella0"/>
              <w:jc w:val="center"/>
              <w:rPr>
                <w:color w:val="002060"/>
              </w:rPr>
            </w:pPr>
            <w:r w:rsidRPr="008406B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7D93" w14:textId="77777777" w:rsidR="009455DC" w:rsidRPr="008406B7" w:rsidRDefault="009455DC" w:rsidP="005D15DE">
            <w:pPr>
              <w:pStyle w:val="rowtabella0"/>
              <w:jc w:val="center"/>
              <w:rPr>
                <w:color w:val="002060"/>
              </w:rPr>
            </w:pPr>
            <w:r w:rsidRPr="008406B7">
              <w:rPr>
                <w:color w:val="002060"/>
              </w:rPr>
              <w:t>0</w:t>
            </w:r>
          </w:p>
        </w:tc>
      </w:tr>
      <w:tr w:rsidR="009455DC" w:rsidRPr="008406B7" w14:paraId="1C2D3A46"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F391D" w14:textId="77777777" w:rsidR="009455DC" w:rsidRPr="008406B7" w:rsidRDefault="009455DC" w:rsidP="005D15DE">
            <w:pPr>
              <w:pStyle w:val="rowtabella0"/>
              <w:rPr>
                <w:color w:val="002060"/>
              </w:rPr>
            </w:pPr>
            <w:r w:rsidRPr="008406B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D46A" w14:textId="77777777" w:rsidR="009455DC" w:rsidRPr="008406B7" w:rsidRDefault="009455DC" w:rsidP="005D15DE">
            <w:pPr>
              <w:pStyle w:val="rowtabella0"/>
              <w:jc w:val="center"/>
              <w:rPr>
                <w:color w:val="002060"/>
              </w:rPr>
            </w:pPr>
            <w:r w:rsidRPr="008406B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E045"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70EA"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7D2D"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FBB7"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898C" w14:textId="77777777" w:rsidR="009455DC" w:rsidRPr="008406B7" w:rsidRDefault="009455DC" w:rsidP="005D15DE">
            <w:pPr>
              <w:pStyle w:val="rowtabella0"/>
              <w:jc w:val="center"/>
              <w:rPr>
                <w:color w:val="002060"/>
              </w:rPr>
            </w:pPr>
            <w:r w:rsidRPr="008406B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B98C" w14:textId="77777777" w:rsidR="009455DC" w:rsidRPr="008406B7" w:rsidRDefault="009455DC" w:rsidP="005D15DE">
            <w:pPr>
              <w:pStyle w:val="rowtabella0"/>
              <w:jc w:val="center"/>
              <w:rPr>
                <w:color w:val="002060"/>
              </w:rPr>
            </w:pPr>
            <w:r w:rsidRPr="008406B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E2BD" w14:textId="77777777" w:rsidR="009455DC" w:rsidRPr="008406B7" w:rsidRDefault="009455DC" w:rsidP="005D15DE">
            <w:pPr>
              <w:pStyle w:val="rowtabella0"/>
              <w:jc w:val="center"/>
              <w:rPr>
                <w:color w:val="002060"/>
              </w:rPr>
            </w:pPr>
            <w:r w:rsidRPr="008406B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2CF2" w14:textId="77777777" w:rsidR="009455DC" w:rsidRPr="008406B7" w:rsidRDefault="009455DC" w:rsidP="005D15DE">
            <w:pPr>
              <w:pStyle w:val="rowtabella0"/>
              <w:jc w:val="center"/>
              <w:rPr>
                <w:color w:val="002060"/>
              </w:rPr>
            </w:pPr>
            <w:r w:rsidRPr="008406B7">
              <w:rPr>
                <w:color w:val="002060"/>
              </w:rPr>
              <w:t>0</w:t>
            </w:r>
          </w:p>
        </w:tc>
      </w:tr>
      <w:tr w:rsidR="009455DC" w:rsidRPr="008406B7" w14:paraId="747C0440"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15ABC" w14:textId="77777777" w:rsidR="009455DC" w:rsidRPr="008406B7" w:rsidRDefault="009455DC" w:rsidP="005D15DE">
            <w:pPr>
              <w:pStyle w:val="rowtabella0"/>
              <w:rPr>
                <w:color w:val="002060"/>
              </w:rPr>
            </w:pPr>
            <w:r w:rsidRPr="008406B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A6D4" w14:textId="77777777" w:rsidR="009455DC" w:rsidRPr="008406B7" w:rsidRDefault="009455DC" w:rsidP="005D15DE">
            <w:pPr>
              <w:pStyle w:val="rowtabella0"/>
              <w:jc w:val="center"/>
              <w:rPr>
                <w:color w:val="002060"/>
              </w:rPr>
            </w:pPr>
            <w:r w:rsidRPr="008406B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E642"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6A9D"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CD98"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21C7"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95CC" w14:textId="77777777" w:rsidR="009455DC" w:rsidRPr="008406B7" w:rsidRDefault="009455DC" w:rsidP="005D15DE">
            <w:pPr>
              <w:pStyle w:val="rowtabella0"/>
              <w:jc w:val="center"/>
              <w:rPr>
                <w:color w:val="002060"/>
              </w:rPr>
            </w:pPr>
            <w:r w:rsidRPr="008406B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B064" w14:textId="77777777" w:rsidR="009455DC" w:rsidRPr="008406B7" w:rsidRDefault="009455DC" w:rsidP="005D15DE">
            <w:pPr>
              <w:pStyle w:val="rowtabella0"/>
              <w:jc w:val="center"/>
              <w:rPr>
                <w:color w:val="002060"/>
              </w:rPr>
            </w:pPr>
            <w:r w:rsidRPr="008406B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BAC8" w14:textId="77777777" w:rsidR="009455DC" w:rsidRPr="008406B7" w:rsidRDefault="009455DC" w:rsidP="005D15DE">
            <w:pPr>
              <w:pStyle w:val="rowtabella0"/>
              <w:jc w:val="center"/>
              <w:rPr>
                <w:color w:val="002060"/>
              </w:rPr>
            </w:pPr>
            <w:r w:rsidRPr="008406B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44F4" w14:textId="77777777" w:rsidR="009455DC" w:rsidRPr="008406B7" w:rsidRDefault="009455DC" w:rsidP="005D15DE">
            <w:pPr>
              <w:pStyle w:val="rowtabella0"/>
              <w:jc w:val="center"/>
              <w:rPr>
                <w:color w:val="002060"/>
              </w:rPr>
            </w:pPr>
            <w:r w:rsidRPr="008406B7">
              <w:rPr>
                <w:color w:val="002060"/>
              </w:rPr>
              <w:t>0</w:t>
            </w:r>
          </w:p>
        </w:tc>
      </w:tr>
      <w:tr w:rsidR="009455DC" w:rsidRPr="008406B7" w14:paraId="73077954"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C139E" w14:textId="77777777" w:rsidR="009455DC" w:rsidRPr="008406B7" w:rsidRDefault="009455DC" w:rsidP="005D15DE">
            <w:pPr>
              <w:pStyle w:val="rowtabella0"/>
              <w:rPr>
                <w:color w:val="002060"/>
              </w:rPr>
            </w:pPr>
            <w:r w:rsidRPr="008406B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84B7"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4508"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3AF8"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07B2"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1C11"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A14C" w14:textId="77777777" w:rsidR="009455DC" w:rsidRPr="008406B7" w:rsidRDefault="009455DC" w:rsidP="005D15DE">
            <w:pPr>
              <w:pStyle w:val="rowtabella0"/>
              <w:jc w:val="center"/>
              <w:rPr>
                <w:color w:val="002060"/>
              </w:rPr>
            </w:pPr>
            <w:r w:rsidRPr="008406B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DAD2" w14:textId="77777777" w:rsidR="009455DC" w:rsidRPr="008406B7" w:rsidRDefault="009455DC" w:rsidP="005D15DE">
            <w:pPr>
              <w:pStyle w:val="rowtabella0"/>
              <w:jc w:val="center"/>
              <w:rPr>
                <w:color w:val="002060"/>
              </w:rPr>
            </w:pPr>
            <w:r w:rsidRPr="008406B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67A8"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68CF" w14:textId="77777777" w:rsidR="009455DC" w:rsidRPr="008406B7" w:rsidRDefault="009455DC" w:rsidP="005D15DE">
            <w:pPr>
              <w:pStyle w:val="rowtabella0"/>
              <w:jc w:val="center"/>
              <w:rPr>
                <w:color w:val="002060"/>
              </w:rPr>
            </w:pPr>
            <w:r w:rsidRPr="008406B7">
              <w:rPr>
                <w:color w:val="002060"/>
              </w:rPr>
              <w:t>0</w:t>
            </w:r>
          </w:p>
        </w:tc>
      </w:tr>
      <w:tr w:rsidR="009455DC" w:rsidRPr="008406B7" w14:paraId="20BB7661"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68B33" w14:textId="77777777" w:rsidR="009455DC" w:rsidRPr="008406B7" w:rsidRDefault="009455DC" w:rsidP="005D15DE">
            <w:pPr>
              <w:pStyle w:val="rowtabella0"/>
              <w:rPr>
                <w:color w:val="002060"/>
              </w:rPr>
            </w:pPr>
            <w:r w:rsidRPr="008406B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C46B"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331C"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903E"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508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E347"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DB28" w14:textId="77777777" w:rsidR="009455DC" w:rsidRPr="008406B7" w:rsidRDefault="009455DC" w:rsidP="005D15DE">
            <w:pPr>
              <w:pStyle w:val="rowtabella0"/>
              <w:jc w:val="center"/>
              <w:rPr>
                <w:color w:val="002060"/>
              </w:rPr>
            </w:pPr>
            <w:r w:rsidRPr="008406B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687E" w14:textId="77777777" w:rsidR="009455DC" w:rsidRPr="008406B7" w:rsidRDefault="009455DC" w:rsidP="005D15DE">
            <w:pPr>
              <w:pStyle w:val="rowtabella0"/>
              <w:jc w:val="center"/>
              <w:rPr>
                <w:color w:val="002060"/>
              </w:rPr>
            </w:pPr>
            <w:r w:rsidRPr="008406B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A5A1" w14:textId="77777777" w:rsidR="009455DC" w:rsidRPr="008406B7" w:rsidRDefault="009455DC" w:rsidP="005D15DE">
            <w:pPr>
              <w:pStyle w:val="rowtabella0"/>
              <w:jc w:val="center"/>
              <w:rPr>
                <w:color w:val="002060"/>
              </w:rPr>
            </w:pPr>
            <w:r w:rsidRPr="008406B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F511" w14:textId="77777777" w:rsidR="009455DC" w:rsidRPr="008406B7" w:rsidRDefault="009455DC" w:rsidP="005D15DE">
            <w:pPr>
              <w:pStyle w:val="rowtabella0"/>
              <w:jc w:val="center"/>
              <w:rPr>
                <w:color w:val="002060"/>
              </w:rPr>
            </w:pPr>
            <w:r w:rsidRPr="008406B7">
              <w:rPr>
                <w:color w:val="002060"/>
              </w:rPr>
              <w:t>0</w:t>
            </w:r>
          </w:p>
        </w:tc>
      </w:tr>
      <w:tr w:rsidR="009455DC" w:rsidRPr="008406B7" w14:paraId="02FE00D8"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91B9D" w14:textId="77777777" w:rsidR="009455DC" w:rsidRPr="008406B7" w:rsidRDefault="009455DC" w:rsidP="005D15DE">
            <w:pPr>
              <w:pStyle w:val="rowtabella0"/>
              <w:rPr>
                <w:color w:val="002060"/>
                <w:lang w:val="es-ES"/>
              </w:rPr>
            </w:pPr>
            <w:r w:rsidRPr="008406B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2E9A"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983F"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7B9B"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D78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374C"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55F9" w14:textId="77777777" w:rsidR="009455DC" w:rsidRPr="008406B7" w:rsidRDefault="009455DC" w:rsidP="005D15DE">
            <w:pPr>
              <w:pStyle w:val="rowtabella0"/>
              <w:jc w:val="center"/>
              <w:rPr>
                <w:color w:val="002060"/>
              </w:rPr>
            </w:pPr>
            <w:r w:rsidRPr="008406B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F27E" w14:textId="77777777" w:rsidR="009455DC" w:rsidRPr="008406B7" w:rsidRDefault="009455DC" w:rsidP="005D15DE">
            <w:pPr>
              <w:pStyle w:val="rowtabella0"/>
              <w:jc w:val="center"/>
              <w:rPr>
                <w:color w:val="002060"/>
              </w:rPr>
            </w:pPr>
            <w:r w:rsidRPr="008406B7">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BF17" w14:textId="77777777" w:rsidR="009455DC" w:rsidRPr="008406B7" w:rsidRDefault="009455DC" w:rsidP="005D15DE">
            <w:pPr>
              <w:pStyle w:val="rowtabella0"/>
              <w:jc w:val="center"/>
              <w:rPr>
                <w:color w:val="002060"/>
              </w:rPr>
            </w:pPr>
            <w:r w:rsidRPr="008406B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9DD0" w14:textId="77777777" w:rsidR="009455DC" w:rsidRPr="008406B7" w:rsidRDefault="009455DC" w:rsidP="005D15DE">
            <w:pPr>
              <w:pStyle w:val="rowtabella0"/>
              <w:jc w:val="center"/>
              <w:rPr>
                <w:color w:val="002060"/>
              </w:rPr>
            </w:pPr>
            <w:r w:rsidRPr="008406B7">
              <w:rPr>
                <w:color w:val="002060"/>
              </w:rPr>
              <w:t>0</w:t>
            </w:r>
          </w:p>
        </w:tc>
      </w:tr>
      <w:tr w:rsidR="009455DC" w:rsidRPr="008406B7" w14:paraId="04BBF2C0"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30E7F" w14:textId="77777777" w:rsidR="009455DC" w:rsidRPr="008406B7" w:rsidRDefault="009455DC" w:rsidP="005D15DE">
            <w:pPr>
              <w:pStyle w:val="rowtabella0"/>
              <w:rPr>
                <w:color w:val="002060"/>
              </w:rPr>
            </w:pPr>
            <w:proofErr w:type="spellStart"/>
            <w:r w:rsidRPr="008406B7">
              <w:rPr>
                <w:color w:val="002060"/>
              </w:rPr>
              <w:t>sq.C</w:t>
            </w:r>
            <w:proofErr w:type="spellEnd"/>
            <w:r w:rsidRPr="008406B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088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5DEA"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B44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9CBB"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7298"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280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7E13"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625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695D" w14:textId="77777777" w:rsidR="009455DC" w:rsidRPr="008406B7" w:rsidRDefault="009455DC" w:rsidP="005D15DE">
            <w:pPr>
              <w:pStyle w:val="rowtabella0"/>
              <w:jc w:val="center"/>
              <w:rPr>
                <w:color w:val="002060"/>
              </w:rPr>
            </w:pPr>
            <w:r w:rsidRPr="008406B7">
              <w:rPr>
                <w:color w:val="002060"/>
              </w:rPr>
              <w:t>0</w:t>
            </w:r>
          </w:p>
        </w:tc>
      </w:tr>
      <w:tr w:rsidR="009455DC" w:rsidRPr="008406B7" w14:paraId="014A68EE"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C5AAF" w14:textId="77777777" w:rsidR="009455DC" w:rsidRPr="008406B7" w:rsidRDefault="009455DC" w:rsidP="005D15DE">
            <w:pPr>
              <w:pStyle w:val="rowtabella0"/>
              <w:rPr>
                <w:color w:val="002060"/>
              </w:rPr>
            </w:pPr>
            <w:proofErr w:type="spellStart"/>
            <w:proofErr w:type="gramStart"/>
            <w:r w:rsidRPr="008406B7">
              <w:rPr>
                <w:color w:val="002060"/>
              </w:rPr>
              <w:t>sq.B</w:t>
            </w:r>
            <w:proofErr w:type="spellEnd"/>
            <w:proofErr w:type="gramEnd"/>
            <w:r w:rsidRPr="008406B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C87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1FE1"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C49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DBEFC"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9E5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474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35EF"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C6F3"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29CD" w14:textId="77777777" w:rsidR="009455DC" w:rsidRPr="008406B7" w:rsidRDefault="009455DC" w:rsidP="005D15DE">
            <w:pPr>
              <w:pStyle w:val="rowtabella0"/>
              <w:jc w:val="center"/>
              <w:rPr>
                <w:color w:val="002060"/>
              </w:rPr>
            </w:pPr>
            <w:r w:rsidRPr="008406B7">
              <w:rPr>
                <w:color w:val="002060"/>
              </w:rPr>
              <w:t>0</w:t>
            </w:r>
          </w:p>
        </w:tc>
      </w:tr>
      <w:tr w:rsidR="009455DC" w:rsidRPr="008406B7" w14:paraId="38E3FDB7"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82291" w14:textId="77777777" w:rsidR="009455DC" w:rsidRPr="00E811C2" w:rsidRDefault="009455DC" w:rsidP="005D15DE">
            <w:pPr>
              <w:pStyle w:val="rowtabella0"/>
              <w:rPr>
                <w:color w:val="002060"/>
                <w:lang w:val="en-US"/>
              </w:rPr>
            </w:pPr>
            <w:proofErr w:type="spellStart"/>
            <w:r w:rsidRPr="00E811C2">
              <w:rPr>
                <w:color w:val="002060"/>
                <w:lang w:val="en-US"/>
              </w:rPr>
              <w:t>sq.C</w:t>
            </w:r>
            <w:proofErr w:type="spellEnd"/>
            <w:r w:rsidRPr="00E811C2">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DFA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F4BC"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9C50"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7A3E"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A87D"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A8F1"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DDD3"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AAF1"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975F" w14:textId="77777777" w:rsidR="009455DC" w:rsidRPr="008406B7" w:rsidRDefault="009455DC" w:rsidP="005D15DE">
            <w:pPr>
              <w:pStyle w:val="rowtabella0"/>
              <w:jc w:val="center"/>
              <w:rPr>
                <w:color w:val="002060"/>
              </w:rPr>
            </w:pPr>
            <w:r w:rsidRPr="008406B7">
              <w:rPr>
                <w:color w:val="002060"/>
              </w:rPr>
              <w:t>0</w:t>
            </w:r>
          </w:p>
        </w:tc>
      </w:tr>
    </w:tbl>
    <w:p w14:paraId="1D892608" w14:textId="77777777" w:rsidR="009455DC" w:rsidRPr="008406B7" w:rsidRDefault="009455DC" w:rsidP="009455DC">
      <w:pPr>
        <w:pStyle w:val="breakline"/>
        <w:rPr>
          <w:rFonts w:eastAsiaTheme="minorEastAsia"/>
          <w:color w:val="002060"/>
        </w:rPr>
      </w:pPr>
    </w:p>
    <w:p w14:paraId="3184BE80" w14:textId="77777777" w:rsidR="009455DC" w:rsidRPr="008406B7" w:rsidRDefault="009455DC" w:rsidP="009455DC">
      <w:pPr>
        <w:pStyle w:val="breakline"/>
        <w:rPr>
          <w:color w:val="002060"/>
        </w:rPr>
      </w:pPr>
    </w:p>
    <w:p w14:paraId="4C8CF3D0" w14:textId="77777777" w:rsidR="009455DC" w:rsidRPr="008406B7" w:rsidRDefault="009455DC" w:rsidP="009455DC">
      <w:pPr>
        <w:pStyle w:val="sottotitolocampionato10"/>
        <w:rPr>
          <w:color w:val="002060"/>
        </w:rPr>
      </w:pPr>
      <w:r w:rsidRPr="008406B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5DC" w:rsidRPr="008406B7" w14:paraId="738C9C37" w14:textId="77777777" w:rsidTr="005D1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25F0F" w14:textId="77777777" w:rsidR="009455DC" w:rsidRPr="008406B7" w:rsidRDefault="009455DC" w:rsidP="005D15DE">
            <w:pPr>
              <w:pStyle w:val="headertabella0"/>
              <w:rPr>
                <w:color w:val="002060"/>
              </w:rPr>
            </w:pPr>
            <w:r w:rsidRPr="008406B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59CE2" w14:textId="77777777" w:rsidR="009455DC" w:rsidRPr="008406B7" w:rsidRDefault="009455DC" w:rsidP="005D15DE">
            <w:pPr>
              <w:pStyle w:val="headertabella0"/>
              <w:rPr>
                <w:color w:val="002060"/>
              </w:rPr>
            </w:pPr>
            <w:r w:rsidRPr="008406B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9385" w14:textId="77777777" w:rsidR="009455DC" w:rsidRPr="008406B7" w:rsidRDefault="009455DC" w:rsidP="005D15DE">
            <w:pPr>
              <w:pStyle w:val="headertabella0"/>
              <w:rPr>
                <w:color w:val="002060"/>
              </w:rPr>
            </w:pPr>
            <w:r w:rsidRPr="008406B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3440" w14:textId="77777777" w:rsidR="009455DC" w:rsidRPr="008406B7" w:rsidRDefault="009455DC" w:rsidP="005D15DE">
            <w:pPr>
              <w:pStyle w:val="headertabella0"/>
              <w:rPr>
                <w:color w:val="002060"/>
              </w:rPr>
            </w:pPr>
            <w:r w:rsidRPr="008406B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5A6A" w14:textId="77777777" w:rsidR="009455DC" w:rsidRPr="008406B7" w:rsidRDefault="009455DC" w:rsidP="005D15DE">
            <w:pPr>
              <w:pStyle w:val="headertabella0"/>
              <w:rPr>
                <w:color w:val="002060"/>
              </w:rPr>
            </w:pPr>
            <w:r w:rsidRPr="008406B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3BD9" w14:textId="77777777" w:rsidR="009455DC" w:rsidRPr="008406B7" w:rsidRDefault="009455DC" w:rsidP="005D15DE">
            <w:pPr>
              <w:pStyle w:val="headertabella0"/>
              <w:rPr>
                <w:color w:val="002060"/>
              </w:rPr>
            </w:pPr>
            <w:r w:rsidRPr="008406B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AB52B" w14:textId="77777777" w:rsidR="009455DC" w:rsidRPr="008406B7" w:rsidRDefault="009455DC" w:rsidP="005D15DE">
            <w:pPr>
              <w:pStyle w:val="headertabella0"/>
              <w:rPr>
                <w:color w:val="002060"/>
              </w:rPr>
            </w:pPr>
            <w:r w:rsidRPr="008406B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51B71" w14:textId="77777777" w:rsidR="009455DC" w:rsidRPr="008406B7" w:rsidRDefault="009455DC" w:rsidP="005D15DE">
            <w:pPr>
              <w:pStyle w:val="headertabella0"/>
              <w:rPr>
                <w:color w:val="002060"/>
              </w:rPr>
            </w:pPr>
            <w:r w:rsidRPr="008406B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AC2C1" w14:textId="77777777" w:rsidR="009455DC" w:rsidRPr="008406B7" w:rsidRDefault="009455DC" w:rsidP="005D15DE">
            <w:pPr>
              <w:pStyle w:val="headertabella0"/>
              <w:rPr>
                <w:color w:val="002060"/>
              </w:rPr>
            </w:pPr>
            <w:r w:rsidRPr="008406B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E0D9A" w14:textId="77777777" w:rsidR="009455DC" w:rsidRPr="008406B7" w:rsidRDefault="009455DC" w:rsidP="005D15DE">
            <w:pPr>
              <w:pStyle w:val="headertabella0"/>
              <w:rPr>
                <w:color w:val="002060"/>
              </w:rPr>
            </w:pPr>
            <w:r w:rsidRPr="008406B7">
              <w:rPr>
                <w:color w:val="002060"/>
              </w:rPr>
              <w:t>PE</w:t>
            </w:r>
          </w:p>
        </w:tc>
      </w:tr>
      <w:tr w:rsidR="009455DC" w:rsidRPr="008406B7" w14:paraId="7CB7D1CF" w14:textId="77777777" w:rsidTr="005D1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1F0EC" w14:textId="77777777" w:rsidR="009455DC" w:rsidRPr="008406B7" w:rsidRDefault="009455DC" w:rsidP="005D15DE">
            <w:pPr>
              <w:pStyle w:val="rowtabella0"/>
              <w:rPr>
                <w:color w:val="002060"/>
              </w:rPr>
            </w:pPr>
            <w:r w:rsidRPr="008406B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932F" w14:textId="77777777" w:rsidR="009455DC" w:rsidRPr="008406B7" w:rsidRDefault="009455DC" w:rsidP="005D15DE">
            <w:pPr>
              <w:pStyle w:val="rowtabella0"/>
              <w:jc w:val="center"/>
              <w:rPr>
                <w:color w:val="002060"/>
              </w:rPr>
            </w:pPr>
            <w:r w:rsidRPr="008406B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38E3"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0287"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D960"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EF3AB"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BF03" w14:textId="77777777" w:rsidR="009455DC" w:rsidRPr="008406B7" w:rsidRDefault="009455DC" w:rsidP="005D15DE">
            <w:pPr>
              <w:pStyle w:val="rowtabella0"/>
              <w:jc w:val="center"/>
              <w:rPr>
                <w:color w:val="002060"/>
              </w:rPr>
            </w:pPr>
            <w:r w:rsidRPr="008406B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B266" w14:textId="77777777" w:rsidR="009455DC" w:rsidRPr="008406B7" w:rsidRDefault="009455DC" w:rsidP="005D15DE">
            <w:pPr>
              <w:pStyle w:val="rowtabella0"/>
              <w:jc w:val="center"/>
              <w:rPr>
                <w:color w:val="002060"/>
              </w:rPr>
            </w:pPr>
            <w:r w:rsidRPr="008406B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AEADE" w14:textId="77777777" w:rsidR="009455DC" w:rsidRPr="008406B7" w:rsidRDefault="009455DC" w:rsidP="005D15DE">
            <w:pPr>
              <w:pStyle w:val="rowtabella0"/>
              <w:jc w:val="center"/>
              <w:rPr>
                <w:color w:val="002060"/>
              </w:rPr>
            </w:pPr>
            <w:r w:rsidRPr="008406B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0B35" w14:textId="77777777" w:rsidR="009455DC" w:rsidRPr="008406B7" w:rsidRDefault="009455DC" w:rsidP="005D15DE">
            <w:pPr>
              <w:pStyle w:val="rowtabella0"/>
              <w:jc w:val="center"/>
              <w:rPr>
                <w:color w:val="002060"/>
              </w:rPr>
            </w:pPr>
            <w:r w:rsidRPr="008406B7">
              <w:rPr>
                <w:color w:val="002060"/>
              </w:rPr>
              <w:t>0</w:t>
            </w:r>
          </w:p>
        </w:tc>
      </w:tr>
      <w:tr w:rsidR="009455DC" w:rsidRPr="008406B7" w14:paraId="431A94F9"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8DF12" w14:textId="77777777" w:rsidR="009455DC" w:rsidRPr="008406B7" w:rsidRDefault="009455DC" w:rsidP="005D15DE">
            <w:pPr>
              <w:pStyle w:val="rowtabella0"/>
              <w:rPr>
                <w:color w:val="002060"/>
              </w:rPr>
            </w:pPr>
            <w:r w:rsidRPr="008406B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8C89" w14:textId="77777777" w:rsidR="009455DC" w:rsidRPr="008406B7" w:rsidRDefault="009455DC" w:rsidP="005D15DE">
            <w:pPr>
              <w:pStyle w:val="rowtabella0"/>
              <w:jc w:val="center"/>
              <w:rPr>
                <w:color w:val="002060"/>
              </w:rPr>
            </w:pPr>
            <w:r w:rsidRPr="008406B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12D3"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0531" w14:textId="77777777" w:rsidR="009455DC" w:rsidRPr="008406B7" w:rsidRDefault="009455DC" w:rsidP="005D15DE">
            <w:pPr>
              <w:pStyle w:val="rowtabella0"/>
              <w:jc w:val="center"/>
              <w:rPr>
                <w:color w:val="002060"/>
              </w:rPr>
            </w:pPr>
            <w:r w:rsidRPr="008406B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E8CA"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6BDE"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FF5D" w14:textId="77777777" w:rsidR="009455DC" w:rsidRPr="008406B7" w:rsidRDefault="009455DC" w:rsidP="005D15DE">
            <w:pPr>
              <w:pStyle w:val="rowtabella0"/>
              <w:jc w:val="center"/>
              <w:rPr>
                <w:color w:val="002060"/>
              </w:rPr>
            </w:pPr>
            <w:r w:rsidRPr="008406B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52D9" w14:textId="77777777" w:rsidR="009455DC" w:rsidRPr="008406B7" w:rsidRDefault="009455DC" w:rsidP="005D15DE">
            <w:pPr>
              <w:pStyle w:val="rowtabella0"/>
              <w:jc w:val="center"/>
              <w:rPr>
                <w:color w:val="002060"/>
              </w:rPr>
            </w:pPr>
            <w:r w:rsidRPr="008406B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344A" w14:textId="77777777" w:rsidR="009455DC" w:rsidRPr="008406B7" w:rsidRDefault="009455DC" w:rsidP="005D15DE">
            <w:pPr>
              <w:pStyle w:val="rowtabella0"/>
              <w:jc w:val="center"/>
              <w:rPr>
                <w:color w:val="002060"/>
              </w:rPr>
            </w:pPr>
            <w:r w:rsidRPr="008406B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AC1B" w14:textId="77777777" w:rsidR="009455DC" w:rsidRPr="008406B7" w:rsidRDefault="009455DC" w:rsidP="005D15DE">
            <w:pPr>
              <w:pStyle w:val="rowtabella0"/>
              <w:jc w:val="center"/>
              <w:rPr>
                <w:color w:val="002060"/>
              </w:rPr>
            </w:pPr>
            <w:r w:rsidRPr="008406B7">
              <w:rPr>
                <w:color w:val="002060"/>
              </w:rPr>
              <w:t>0</w:t>
            </w:r>
          </w:p>
        </w:tc>
      </w:tr>
      <w:tr w:rsidR="009455DC" w:rsidRPr="008406B7" w14:paraId="3873844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1F663" w14:textId="77777777" w:rsidR="009455DC" w:rsidRPr="008406B7" w:rsidRDefault="009455DC" w:rsidP="005D15DE">
            <w:pPr>
              <w:pStyle w:val="rowtabella0"/>
              <w:rPr>
                <w:color w:val="002060"/>
              </w:rPr>
            </w:pPr>
            <w:r w:rsidRPr="008406B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1D51" w14:textId="77777777" w:rsidR="009455DC" w:rsidRPr="008406B7" w:rsidRDefault="009455DC" w:rsidP="005D15DE">
            <w:pPr>
              <w:pStyle w:val="rowtabella0"/>
              <w:jc w:val="center"/>
              <w:rPr>
                <w:color w:val="002060"/>
              </w:rPr>
            </w:pPr>
            <w:r w:rsidRPr="008406B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F6EE3"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D8B9"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1E60"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3BAB"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CD16" w14:textId="77777777" w:rsidR="009455DC" w:rsidRPr="008406B7" w:rsidRDefault="009455DC" w:rsidP="005D15DE">
            <w:pPr>
              <w:pStyle w:val="rowtabella0"/>
              <w:jc w:val="center"/>
              <w:rPr>
                <w:color w:val="002060"/>
              </w:rPr>
            </w:pPr>
            <w:r w:rsidRPr="008406B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A726" w14:textId="77777777" w:rsidR="009455DC" w:rsidRPr="008406B7" w:rsidRDefault="009455DC" w:rsidP="005D15DE">
            <w:pPr>
              <w:pStyle w:val="rowtabella0"/>
              <w:jc w:val="center"/>
              <w:rPr>
                <w:color w:val="002060"/>
              </w:rPr>
            </w:pPr>
            <w:r w:rsidRPr="008406B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34B1" w14:textId="77777777" w:rsidR="009455DC" w:rsidRPr="008406B7" w:rsidRDefault="009455DC" w:rsidP="005D15DE">
            <w:pPr>
              <w:pStyle w:val="rowtabella0"/>
              <w:jc w:val="center"/>
              <w:rPr>
                <w:color w:val="002060"/>
              </w:rPr>
            </w:pPr>
            <w:r w:rsidRPr="008406B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6CFB" w14:textId="77777777" w:rsidR="009455DC" w:rsidRPr="008406B7" w:rsidRDefault="009455DC" w:rsidP="005D15DE">
            <w:pPr>
              <w:pStyle w:val="rowtabella0"/>
              <w:jc w:val="center"/>
              <w:rPr>
                <w:color w:val="002060"/>
              </w:rPr>
            </w:pPr>
            <w:r w:rsidRPr="008406B7">
              <w:rPr>
                <w:color w:val="002060"/>
              </w:rPr>
              <w:t>0</w:t>
            </w:r>
          </w:p>
        </w:tc>
      </w:tr>
      <w:tr w:rsidR="009455DC" w:rsidRPr="008406B7" w14:paraId="05668F3F"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60F8D" w14:textId="77777777" w:rsidR="009455DC" w:rsidRPr="008406B7" w:rsidRDefault="009455DC" w:rsidP="005D15DE">
            <w:pPr>
              <w:pStyle w:val="rowtabella0"/>
              <w:rPr>
                <w:color w:val="002060"/>
              </w:rPr>
            </w:pPr>
            <w:r w:rsidRPr="008406B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6ECF" w14:textId="77777777" w:rsidR="009455DC" w:rsidRPr="008406B7" w:rsidRDefault="009455DC" w:rsidP="005D15DE">
            <w:pPr>
              <w:pStyle w:val="rowtabella0"/>
              <w:jc w:val="center"/>
              <w:rPr>
                <w:color w:val="002060"/>
              </w:rPr>
            </w:pPr>
            <w:r w:rsidRPr="008406B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EC31"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EA59"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03F1"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0372"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36E2" w14:textId="77777777" w:rsidR="009455DC" w:rsidRPr="008406B7" w:rsidRDefault="009455DC" w:rsidP="005D15DE">
            <w:pPr>
              <w:pStyle w:val="rowtabella0"/>
              <w:jc w:val="center"/>
              <w:rPr>
                <w:color w:val="002060"/>
              </w:rPr>
            </w:pPr>
            <w:r w:rsidRPr="008406B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495B" w14:textId="77777777" w:rsidR="009455DC" w:rsidRPr="008406B7" w:rsidRDefault="009455DC" w:rsidP="005D15DE">
            <w:pPr>
              <w:pStyle w:val="rowtabella0"/>
              <w:jc w:val="center"/>
              <w:rPr>
                <w:color w:val="002060"/>
              </w:rPr>
            </w:pPr>
            <w:r w:rsidRPr="008406B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E5F3" w14:textId="77777777" w:rsidR="009455DC" w:rsidRPr="008406B7" w:rsidRDefault="009455DC" w:rsidP="005D15DE">
            <w:pPr>
              <w:pStyle w:val="rowtabella0"/>
              <w:jc w:val="center"/>
              <w:rPr>
                <w:color w:val="002060"/>
              </w:rPr>
            </w:pPr>
            <w:r w:rsidRPr="008406B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7677" w14:textId="77777777" w:rsidR="009455DC" w:rsidRPr="008406B7" w:rsidRDefault="009455DC" w:rsidP="005D15DE">
            <w:pPr>
              <w:pStyle w:val="rowtabella0"/>
              <w:jc w:val="center"/>
              <w:rPr>
                <w:color w:val="002060"/>
              </w:rPr>
            </w:pPr>
            <w:r w:rsidRPr="008406B7">
              <w:rPr>
                <w:color w:val="002060"/>
              </w:rPr>
              <w:t>0</w:t>
            </w:r>
          </w:p>
        </w:tc>
      </w:tr>
      <w:tr w:rsidR="009455DC" w:rsidRPr="008406B7" w14:paraId="4291E327"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21976" w14:textId="77777777" w:rsidR="009455DC" w:rsidRPr="008406B7" w:rsidRDefault="009455DC" w:rsidP="005D15DE">
            <w:pPr>
              <w:pStyle w:val="rowtabella0"/>
              <w:rPr>
                <w:color w:val="002060"/>
              </w:rPr>
            </w:pPr>
            <w:r w:rsidRPr="008406B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98D6" w14:textId="77777777" w:rsidR="009455DC" w:rsidRPr="008406B7" w:rsidRDefault="009455DC" w:rsidP="005D15DE">
            <w:pPr>
              <w:pStyle w:val="rowtabella0"/>
              <w:jc w:val="center"/>
              <w:rPr>
                <w:color w:val="002060"/>
              </w:rPr>
            </w:pPr>
            <w:r w:rsidRPr="008406B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22D6"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81E18" w14:textId="77777777" w:rsidR="009455DC" w:rsidRPr="008406B7" w:rsidRDefault="009455DC" w:rsidP="005D15DE">
            <w:pPr>
              <w:pStyle w:val="rowtabella0"/>
              <w:jc w:val="center"/>
              <w:rPr>
                <w:color w:val="002060"/>
              </w:rPr>
            </w:pPr>
            <w:r w:rsidRPr="008406B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5AF4"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337C" w14:textId="77777777" w:rsidR="009455DC" w:rsidRPr="008406B7" w:rsidRDefault="009455DC" w:rsidP="005D15DE">
            <w:pPr>
              <w:pStyle w:val="rowtabella0"/>
              <w:jc w:val="center"/>
              <w:rPr>
                <w:color w:val="002060"/>
              </w:rPr>
            </w:pPr>
            <w:r w:rsidRPr="008406B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E4A7" w14:textId="77777777" w:rsidR="009455DC" w:rsidRPr="008406B7" w:rsidRDefault="009455DC" w:rsidP="005D15DE">
            <w:pPr>
              <w:pStyle w:val="rowtabella0"/>
              <w:jc w:val="center"/>
              <w:rPr>
                <w:color w:val="002060"/>
              </w:rPr>
            </w:pPr>
            <w:r w:rsidRPr="008406B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B4E1" w14:textId="77777777" w:rsidR="009455DC" w:rsidRPr="008406B7" w:rsidRDefault="009455DC" w:rsidP="005D15DE">
            <w:pPr>
              <w:pStyle w:val="rowtabella0"/>
              <w:jc w:val="center"/>
              <w:rPr>
                <w:color w:val="002060"/>
              </w:rPr>
            </w:pPr>
            <w:r w:rsidRPr="008406B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1041" w14:textId="77777777" w:rsidR="009455DC" w:rsidRPr="008406B7" w:rsidRDefault="009455DC" w:rsidP="005D15DE">
            <w:pPr>
              <w:pStyle w:val="rowtabella0"/>
              <w:jc w:val="center"/>
              <w:rPr>
                <w:color w:val="002060"/>
              </w:rPr>
            </w:pPr>
            <w:r w:rsidRPr="008406B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5265" w14:textId="77777777" w:rsidR="009455DC" w:rsidRPr="008406B7" w:rsidRDefault="009455DC" w:rsidP="005D15DE">
            <w:pPr>
              <w:pStyle w:val="rowtabella0"/>
              <w:jc w:val="center"/>
              <w:rPr>
                <w:color w:val="002060"/>
              </w:rPr>
            </w:pPr>
            <w:r w:rsidRPr="008406B7">
              <w:rPr>
                <w:color w:val="002060"/>
              </w:rPr>
              <w:t>0</w:t>
            </w:r>
          </w:p>
        </w:tc>
      </w:tr>
      <w:tr w:rsidR="009455DC" w:rsidRPr="008406B7" w14:paraId="48452D1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42FBF" w14:textId="77777777" w:rsidR="009455DC" w:rsidRPr="008406B7" w:rsidRDefault="009455DC" w:rsidP="005D15DE">
            <w:pPr>
              <w:pStyle w:val="rowtabella0"/>
              <w:rPr>
                <w:color w:val="002060"/>
              </w:rPr>
            </w:pPr>
            <w:r w:rsidRPr="008406B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B7C3" w14:textId="77777777" w:rsidR="009455DC" w:rsidRPr="008406B7" w:rsidRDefault="009455DC" w:rsidP="005D15DE">
            <w:pPr>
              <w:pStyle w:val="rowtabella0"/>
              <w:jc w:val="center"/>
              <w:rPr>
                <w:color w:val="002060"/>
              </w:rPr>
            </w:pPr>
            <w:r w:rsidRPr="008406B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739A"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CAE3" w14:textId="77777777" w:rsidR="009455DC" w:rsidRPr="008406B7" w:rsidRDefault="009455DC" w:rsidP="005D15DE">
            <w:pPr>
              <w:pStyle w:val="rowtabella0"/>
              <w:jc w:val="center"/>
              <w:rPr>
                <w:color w:val="002060"/>
              </w:rPr>
            </w:pPr>
            <w:r w:rsidRPr="008406B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4E8B"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E970"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3757" w14:textId="77777777" w:rsidR="009455DC" w:rsidRPr="008406B7" w:rsidRDefault="009455DC" w:rsidP="005D15DE">
            <w:pPr>
              <w:pStyle w:val="rowtabella0"/>
              <w:jc w:val="center"/>
              <w:rPr>
                <w:color w:val="002060"/>
              </w:rPr>
            </w:pPr>
            <w:r w:rsidRPr="008406B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F3A6" w14:textId="77777777" w:rsidR="009455DC" w:rsidRPr="008406B7" w:rsidRDefault="009455DC" w:rsidP="005D15DE">
            <w:pPr>
              <w:pStyle w:val="rowtabella0"/>
              <w:jc w:val="center"/>
              <w:rPr>
                <w:color w:val="002060"/>
              </w:rPr>
            </w:pPr>
            <w:r w:rsidRPr="008406B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087D" w14:textId="77777777" w:rsidR="009455DC" w:rsidRPr="008406B7" w:rsidRDefault="009455DC" w:rsidP="005D15DE">
            <w:pPr>
              <w:pStyle w:val="rowtabella0"/>
              <w:jc w:val="center"/>
              <w:rPr>
                <w:color w:val="002060"/>
              </w:rPr>
            </w:pPr>
            <w:r w:rsidRPr="008406B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6D84" w14:textId="77777777" w:rsidR="009455DC" w:rsidRPr="008406B7" w:rsidRDefault="009455DC" w:rsidP="005D15DE">
            <w:pPr>
              <w:pStyle w:val="rowtabella0"/>
              <w:jc w:val="center"/>
              <w:rPr>
                <w:color w:val="002060"/>
              </w:rPr>
            </w:pPr>
            <w:r w:rsidRPr="008406B7">
              <w:rPr>
                <w:color w:val="002060"/>
              </w:rPr>
              <w:t>0</w:t>
            </w:r>
          </w:p>
        </w:tc>
      </w:tr>
      <w:tr w:rsidR="009455DC" w:rsidRPr="008406B7" w14:paraId="21EFD2A2"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F4716" w14:textId="77777777" w:rsidR="009455DC" w:rsidRPr="008406B7" w:rsidRDefault="009455DC" w:rsidP="005D15DE">
            <w:pPr>
              <w:pStyle w:val="rowtabella0"/>
              <w:rPr>
                <w:color w:val="002060"/>
              </w:rPr>
            </w:pPr>
            <w:r w:rsidRPr="008406B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E345"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A475"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06E8"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A30F" w14:textId="77777777" w:rsidR="009455DC" w:rsidRPr="008406B7" w:rsidRDefault="009455DC" w:rsidP="005D15DE">
            <w:pPr>
              <w:pStyle w:val="rowtabella0"/>
              <w:jc w:val="center"/>
              <w:rPr>
                <w:color w:val="002060"/>
              </w:rPr>
            </w:pPr>
            <w:r w:rsidRPr="008406B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59CE"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0821" w14:textId="77777777" w:rsidR="009455DC" w:rsidRPr="008406B7" w:rsidRDefault="009455DC" w:rsidP="005D15DE">
            <w:pPr>
              <w:pStyle w:val="rowtabella0"/>
              <w:jc w:val="center"/>
              <w:rPr>
                <w:color w:val="002060"/>
              </w:rPr>
            </w:pPr>
            <w:r w:rsidRPr="008406B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C116" w14:textId="77777777" w:rsidR="009455DC" w:rsidRPr="008406B7" w:rsidRDefault="009455DC" w:rsidP="005D15DE">
            <w:pPr>
              <w:pStyle w:val="rowtabella0"/>
              <w:jc w:val="center"/>
              <w:rPr>
                <w:color w:val="002060"/>
              </w:rPr>
            </w:pPr>
            <w:r w:rsidRPr="008406B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66CC" w14:textId="77777777" w:rsidR="009455DC" w:rsidRPr="008406B7" w:rsidRDefault="009455DC" w:rsidP="005D15DE">
            <w:pPr>
              <w:pStyle w:val="rowtabella0"/>
              <w:jc w:val="center"/>
              <w:rPr>
                <w:color w:val="002060"/>
              </w:rPr>
            </w:pPr>
            <w:r w:rsidRPr="008406B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78FA" w14:textId="77777777" w:rsidR="009455DC" w:rsidRPr="008406B7" w:rsidRDefault="009455DC" w:rsidP="005D15DE">
            <w:pPr>
              <w:pStyle w:val="rowtabella0"/>
              <w:jc w:val="center"/>
              <w:rPr>
                <w:color w:val="002060"/>
              </w:rPr>
            </w:pPr>
            <w:r w:rsidRPr="008406B7">
              <w:rPr>
                <w:color w:val="002060"/>
              </w:rPr>
              <w:t>0</w:t>
            </w:r>
          </w:p>
        </w:tc>
      </w:tr>
      <w:tr w:rsidR="009455DC" w:rsidRPr="008406B7" w14:paraId="220F42F5"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05318" w14:textId="77777777" w:rsidR="009455DC" w:rsidRPr="008406B7" w:rsidRDefault="009455DC" w:rsidP="005D15DE">
            <w:pPr>
              <w:pStyle w:val="rowtabella0"/>
              <w:rPr>
                <w:color w:val="002060"/>
              </w:rPr>
            </w:pPr>
            <w:r w:rsidRPr="008406B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62B6"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B349"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E931" w14:textId="77777777" w:rsidR="009455DC" w:rsidRPr="008406B7" w:rsidRDefault="009455DC" w:rsidP="005D15DE">
            <w:pPr>
              <w:pStyle w:val="rowtabella0"/>
              <w:jc w:val="center"/>
              <w:rPr>
                <w:color w:val="002060"/>
              </w:rPr>
            </w:pPr>
            <w:r w:rsidRPr="008406B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9EF7"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6358"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DE57" w14:textId="77777777" w:rsidR="009455DC" w:rsidRPr="008406B7" w:rsidRDefault="009455DC" w:rsidP="005D15DE">
            <w:pPr>
              <w:pStyle w:val="rowtabella0"/>
              <w:jc w:val="center"/>
              <w:rPr>
                <w:color w:val="002060"/>
              </w:rPr>
            </w:pPr>
            <w:r w:rsidRPr="008406B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925D" w14:textId="77777777" w:rsidR="009455DC" w:rsidRPr="008406B7" w:rsidRDefault="009455DC" w:rsidP="005D15DE">
            <w:pPr>
              <w:pStyle w:val="rowtabella0"/>
              <w:jc w:val="center"/>
              <w:rPr>
                <w:color w:val="002060"/>
              </w:rPr>
            </w:pPr>
            <w:r w:rsidRPr="008406B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BCB3" w14:textId="77777777" w:rsidR="009455DC" w:rsidRPr="008406B7" w:rsidRDefault="009455DC" w:rsidP="005D15DE">
            <w:pPr>
              <w:pStyle w:val="rowtabella0"/>
              <w:jc w:val="center"/>
              <w:rPr>
                <w:color w:val="002060"/>
              </w:rPr>
            </w:pPr>
            <w:r w:rsidRPr="008406B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DA5E" w14:textId="77777777" w:rsidR="009455DC" w:rsidRPr="008406B7" w:rsidRDefault="009455DC" w:rsidP="005D15DE">
            <w:pPr>
              <w:pStyle w:val="rowtabella0"/>
              <w:jc w:val="center"/>
              <w:rPr>
                <w:color w:val="002060"/>
              </w:rPr>
            </w:pPr>
            <w:r w:rsidRPr="008406B7">
              <w:rPr>
                <w:color w:val="002060"/>
              </w:rPr>
              <w:t>2</w:t>
            </w:r>
          </w:p>
        </w:tc>
      </w:tr>
      <w:tr w:rsidR="009455DC" w:rsidRPr="008406B7" w14:paraId="25D23742" w14:textId="77777777" w:rsidTr="005D1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87FAE" w14:textId="77777777" w:rsidR="009455DC" w:rsidRPr="008406B7" w:rsidRDefault="009455DC" w:rsidP="005D15DE">
            <w:pPr>
              <w:pStyle w:val="rowtabella0"/>
              <w:rPr>
                <w:color w:val="002060"/>
              </w:rPr>
            </w:pPr>
            <w:r w:rsidRPr="008406B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056A" w14:textId="77777777" w:rsidR="009455DC" w:rsidRPr="008406B7" w:rsidRDefault="009455DC" w:rsidP="005D15DE">
            <w:pPr>
              <w:pStyle w:val="rowtabella0"/>
              <w:jc w:val="center"/>
              <w:rPr>
                <w:color w:val="002060"/>
              </w:rPr>
            </w:pPr>
            <w:r w:rsidRPr="008406B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66C2"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039B"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3710"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2DEB" w14:textId="77777777" w:rsidR="009455DC" w:rsidRPr="008406B7" w:rsidRDefault="009455DC" w:rsidP="005D15DE">
            <w:pPr>
              <w:pStyle w:val="rowtabella0"/>
              <w:jc w:val="center"/>
              <w:rPr>
                <w:color w:val="002060"/>
              </w:rPr>
            </w:pPr>
            <w:r w:rsidRPr="008406B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4053" w14:textId="77777777" w:rsidR="009455DC" w:rsidRPr="008406B7" w:rsidRDefault="009455DC" w:rsidP="005D15DE">
            <w:pPr>
              <w:pStyle w:val="rowtabella0"/>
              <w:jc w:val="center"/>
              <w:rPr>
                <w:color w:val="002060"/>
              </w:rPr>
            </w:pPr>
            <w:r w:rsidRPr="008406B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9394" w14:textId="77777777" w:rsidR="009455DC" w:rsidRPr="008406B7" w:rsidRDefault="009455DC" w:rsidP="005D15DE">
            <w:pPr>
              <w:pStyle w:val="rowtabella0"/>
              <w:jc w:val="center"/>
              <w:rPr>
                <w:color w:val="002060"/>
              </w:rPr>
            </w:pPr>
            <w:r w:rsidRPr="008406B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9664" w14:textId="77777777" w:rsidR="009455DC" w:rsidRPr="008406B7" w:rsidRDefault="009455DC" w:rsidP="005D15DE">
            <w:pPr>
              <w:pStyle w:val="rowtabella0"/>
              <w:jc w:val="center"/>
              <w:rPr>
                <w:color w:val="002060"/>
              </w:rPr>
            </w:pPr>
            <w:r w:rsidRPr="008406B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5D76" w14:textId="77777777" w:rsidR="009455DC" w:rsidRPr="008406B7" w:rsidRDefault="009455DC" w:rsidP="005D15DE">
            <w:pPr>
              <w:pStyle w:val="rowtabella0"/>
              <w:jc w:val="center"/>
              <w:rPr>
                <w:color w:val="002060"/>
              </w:rPr>
            </w:pPr>
            <w:r w:rsidRPr="008406B7">
              <w:rPr>
                <w:color w:val="002060"/>
              </w:rPr>
              <w:t>0</w:t>
            </w:r>
          </w:p>
        </w:tc>
      </w:tr>
      <w:tr w:rsidR="009455DC" w:rsidRPr="008406B7" w14:paraId="4E2A6084" w14:textId="77777777" w:rsidTr="005D1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EAC15" w14:textId="77777777" w:rsidR="009455DC" w:rsidRPr="008406B7" w:rsidRDefault="009455DC" w:rsidP="005D15DE">
            <w:pPr>
              <w:pStyle w:val="rowtabella0"/>
              <w:rPr>
                <w:color w:val="002060"/>
              </w:rPr>
            </w:pPr>
            <w:r w:rsidRPr="008406B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5195" w14:textId="77777777" w:rsidR="009455DC" w:rsidRPr="008406B7" w:rsidRDefault="009455DC" w:rsidP="005D15DE">
            <w:pPr>
              <w:pStyle w:val="rowtabella0"/>
              <w:jc w:val="center"/>
              <w:rPr>
                <w:color w:val="002060"/>
              </w:rPr>
            </w:pPr>
            <w:r w:rsidRPr="008406B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A48F" w14:textId="77777777" w:rsidR="009455DC" w:rsidRPr="008406B7" w:rsidRDefault="009455DC" w:rsidP="005D15DE">
            <w:pPr>
              <w:pStyle w:val="rowtabella0"/>
              <w:jc w:val="center"/>
              <w:rPr>
                <w:color w:val="002060"/>
              </w:rPr>
            </w:pPr>
            <w:r w:rsidRPr="008406B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DD37" w14:textId="77777777" w:rsidR="009455DC" w:rsidRPr="008406B7" w:rsidRDefault="009455DC" w:rsidP="005D15DE">
            <w:pPr>
              <w:pStyle w:val="rowtabella0"/>
              <w:jc w:val="center"/>
              <w:rPr>
                <w:color w:val="002060"/>
              </w:rPr>
            </w:pPr>
            <w:r w:rsidRPr="008406B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4398" w14:textId="77777777" w:rsidR="009455DC" w:rsidRPr="008406B7" w:rsidRDefault="009455DC" w:rsidP="005D15DE">
            <w:pPr>
              <w:pStyle w:val="rowtabella0"/>
              <w:jc w:val="center"/>
              <w:rPr>
                <w:color w:val="002060"/>
              </w:rPr>
            </w:pPr>
            <w:r w:rsidRPr="008406B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1C66" w14:textId="77777777" w:rsidR="009455DC" w:rsidRPr="008406B7" w:rsidRDefault="009455DC" w:rsidP="005D15DE">
            <w:pPr>
              <w:pStyle w:val="rowtabella0"/>
              <w:jc w:val="center"/>
              <w:rPr>
                <w:color w:val="002060"/>
              </w:rPr>
            </w:pPr>
            <w:r w:rsidRPr="008406B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4A66" w14:textId="77777777" w:rsidR="009455DC" w:rsidRPr="008406B7" w:rsidRDefault="009455DC" w:rsidP="005D15DE">
            <w:pPr>
              <w:pStyle w:val="rowtabella0"/>
              <w:jc w:val="center"/>
              <w:rPr>
                <w:color w:val="002060"/>
              </w:rPr>
            </w:pPr>
            <w:r w:rsidRPr="008406B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009F" w14:textId="77777777" w:rsidR="009455DC" w:rsidRPr="008406B7" w:rsidRDefault="009455DC" w:rsidP="005D15DE">
            <w:pPr>
              <w:pStyle w:val="rowtabella0"/>
              <w:jc w:val="center"/>
              <w:rPr>
                <w:color w:val="002060"/>
              </w:rPr>
            </w:pPr>
            <w:r w:rsidRPr="008406B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BE3D" w14:textId="77777777" w:rsidR="009455DC" w:rsidRPr="008406B7" w:rsidRDefault="009455DC" w:rsidP="005D15DE">
            <w:pPr>
              <w:pStyle w:val="rowtabella0"/>
              <w:jc w:val="center"/>
              <w:rPr>
                <w:color w:val="002060"/>
              </w:rPr>
            </w:pPr>
            <w:r w:rsidRPr="008406B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E1E8" w14:textId="77777777" w:rsidR="009455DC" w:rsidRPr="008406B7" w:rsidRDefault="009455DC" w:rsidP="005D15DE">
            <w:pPr>
              <w:pStyle w:val="rowtabella0"/>
              <w:jc w:val="center"/>
              <w:rPr>
                <w:color w:val="002060"/>
              </w:rPr>
            </w:pPr>
            <w:r w:rsidRPr="008406B7">
              <w:rPr>
                <w:color w:val="002060"/>
              </w:rPr>
              <w:t>0</w:t>
            </w:r>
          </w:p>
        </w:tc>
      </w:tr>
    </w:tbl>
    <w:p w14:paraId="4AC57C9F" w14:textId="77777777" w:rsidR="009455DC" w:rsidRPr="008406B7" w:rsidRDefault="009455DC" w:rsidP="009455DC">
      <w:pPr>
        <w:pStyle w:val="breakline"/>
        <w:rPr>
          <w:rFonts w:eastAsiaTheme="minorEastAsia"/>
          <w:color w:val="002060"/>
        </w:rPr>
      </w:pPr>
    </w:p>
    <w:p w14:paraId="086AB304" w14:textId="0BF6CC4C" w:rsidR="006C1151" w:rsidRPr="00B77171" w:rsidRDefault="006C1151" w:rsidP="00B77171">
      <w:pPr>
        <w:pStyle w:val="LndNormale1"/>
        <w:tabs>
          <w:tab w:val="left" w:pos="4395"/>
        </w:tabs>
        <w:rPr>
          <w:color w:val="002060"/>
          <w:sz w:val="12"/>
          <w:szCs w:val="12"/>
        </w:rPr>
      </w:pPr>
      <w:r>
        <w:rPr>
          <w:color w:val="002060"/>
          <w:sz w:val="12"/>
          <w:szCs w:val="12"/>
        </w:rPr>
        <w:tab/>
      </w:r>
    </w:p>
    <w:p w14:paraId="58EDD0A3" w14:textId="77777777" w:rsidR="006C1151" w:rsidRDefault="006C1151" w:rsidP="006C1151">
      <w:pPr>
        <w:pStyle w:val="breakline"/>
        <w:rPr>
          <w:color w:val="002060"/>
        </w:rPr>
      </w:pPr>
    </w:p>
    <w:p w14:paraId="290D2C8F" w14:textId="77777777" w:rsidR="006C1151" w:rsidRPr="001F3DB2" w:rsidRDefault="006C1151" w:rsidP="006C1151">
      <w:pPr>
        <w:pStyle w:val="breakline"/>
        <w:rPr>
          <w:rFonts w:eastAsiaTheme="minorEastAsia"/>
          <w:color w:val="002060"/>
        </w:rPr>
      </w:pPr>
    </w:p>
    <w:p w14:paraId="7ED3DBA3" w14:textId="77777777" w:rsidR="001F0FA3" w:rsidRDefault="001F0FA3" w:rsidP="0099748E">
      <w:pPr>
        <w:pStyle w:val="breakline"/>
        <w:rPr>
          <w:rFonts w:eastAsiaTheme="minorEastAsia"/>
          <w:color w:val="002060"/>
        </w:rPr>
      </w:pPr>
    </w:p>
    <w:p w14:paraId="13E63D93" w14:textId="77777777" w:rsidR="00E148BA" w:rsidRDefault="00E148BA" w:rsidP="0099748E">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04F01FB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D4D74">
        <w:rPr>
          <w:rFonts w:ascii="Arial" w:hAnsi="Arial" w:cs="Arial"/>
          <w:b/>
          <w:bCs/>
          <w:color w:val="002060"/>
        </w:rPr>
        <w:t>02</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C62C7E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D4D74">
        <w:rPr>
          <w:b/>
          <w:color w:val="002060"/>
          <w:u w:val="single"/>
        </w:rPr>
        <w:t>2</w:t>
      </w:r>
      <w:r w:rsidR="00476CAE">
        <w:rPr>
          <w:b/>
          <w:color w:val="002060"/>
          <w:u w:val="single"/>
        </w:rPr>
        <w:t>4</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1CAB6" w14:textId="77777777" w:rsidR="00E92EAD" w:rsidRDefault="00E92EAD">
      <w:r>
        <w:separator/>
      </w:r>
    </w:p>
  </w:endnote>
  <w:endnote w:type="continuationSeparator" w:id="0">
    <w:p w14:paraId="505E9BA5" w14:textId="77777777" w:rsidR="00E92EAD" w:rsidRDefault="00E92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BCAC09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476CAE">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CFD72" w14:textId="77777777" w:rsidR="00E92EAD" w:rsidRDefault="00E92EAD">
      <w:r>
        <w:separator/>
      </w:r>
    </w:p>
  </w:footnote>
  <w:footnote w:type="continuationSeparator" w:id="0">
    <w:p w14:paraId="3D98BFD7" w14:textId="77777777" w:rsidR="00E92EAD" w:rsidRDefault="00E92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935"/>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70"/>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2227</Words>
  <Characters>12699</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14897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2025-01-24T16:36:00Z</cp:lastPrinted>
  <dcterms:created xsi:type="dcterms:W3CDTF">2025-01-24T16:36:00Z</dcterms:created>
  <dcterms:modified xsi:type="dcterms:W3CDTF">2025-01-24T16:36:00Z</dcterms:modified>
</cp:coreProperties>
</file>