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3A7A84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55B40">
              <w:rPr>
                <w:rFonts w:ascii="Arial" w:hAnsi="Arial" w:cs="Arial"/>
                <w:color w:val="002060"/>
                <w:sz w:val="40"/>
                <w:szCs w:val="40"/>
              </w:rPr>
              <w:t>7</w:t>
            </w:r>
            <w:r w:rsidR="003B7488">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D4D74">
              <w:rPr>
                <w:rFonts w:ascii="Arial" w:hAnsi="Arial" w:cs="Arial"/>
                <w:color w:val="002060"/>
                <w:sz w:val="40"/>
                <w:szCs w:val="40"/>
              </w:rPr>
              <w:t>2</w:t>
            </w:r>
            <w:r w:rsidR="003B7488">
              <w:rPr>
                <w:rFonts w:ascii="Arial" w:hAnsi="Arial" w:cs="Arial"/>
                <w:color w:val="002060"/>
                <w:sz w:val="40"/>
                <w:szCs w:val="40"/>
              </w:rPr>
              <w:t>9</w:t>
            </w:r>
            <w:r w:rsidR="00580BE5">
              <w:rPr>
                <w:rFonts w:ascii="Arial" w:hAnsi="Arial" w:cs="Arial"/>
                <w:color w:val="002060"/>
                <w:sz w:val="40"/>
                <w:szCs w:val="40"/>
              </w:rPr>
              <w:t>/</w:t>
            </w:r>
            <w:r w:rsidR="00FE3D87">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B2A64B1"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C14F7">
          <w:rPr>
            <w:noProof/>
            <w:webHidden/>
          </w:rPr>
          <w:t>1</w:t>
        </w:r>
        <w:r w:rsidR="00AC19D9" w:rsidRPr="00DE1EF7">
          <w:rPr>
            <w:noProof/>
            <w:webHidden/>
          </w:rPr>
          <w:fldChar w:fldCharType="end"/>
        </w:r>
      </w:hyperlink>
    </w:p>
    <w:p w14:paraId="112EDB38" w14:textId="19B6DD8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C14F7">
          <w:rPr>
            <w:noProof/>
            <w:webHidden/>
          </w:rPr>
          <w:t>1</w:t>
        </w:r>
        <w:r w:rsidRPr="00DE1EF7">
          <w:rPr>
            <w:noProof/>
            <w:webHidden/>
          </w:rPr>
          <w:fldChar w:fldCharType="end"/>
        </w:r>
      </w:hyperlink>
    </w:p>
    <w:p w14:paraId="4D9CAD43" w14:textId="46738449"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C14F7">
          <w:rPr>
            <w:noProof/>
            <w:webHidden/>
          </w:rPr>
          <w:t>1</w:t>
        </w:r>
        <w:r w:rsidRPr="00DE1EF7">
          <w:rPr>
            <w:noProof/>
            <w:webHidden/>
          </w:rPr>
          <w:fldChar w:fldCharType="end"/>
        </w:r>
      </w:hyperlink>
    </w:p>
    <w:p w14:paraId="0EAFCCD8" w14:textId="0EEA6C38"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C14F7">
          <w:rPr>
            <w:noProof/>
            <w:webHidden/>
          </w:rPr>
          <w:t>1</w:t>
        </w:r>
        <w:r w:rsidRPr="00DE1EF7">
          <w:rPr>
            <w:noProof/>
            <w:webHidden/>
          </w:rPr>
          <w:fldChar w:fldCharType="end"/>
        </w:r>
      </w:hyperlink>
    </w:p>
    <w:p w14:paraId="0952245B" w14:textId="7057E1F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C14F7">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EA74003" w14:textId="77777777" w:rsidR="00551F47" w:rsidRDefault="00551F4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3C467B1E" w14:textId="77777777" w:rsidR="007D7339" w:rsidRDefault="007D7339"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lastRenderedPageBreak/>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DEF8B82" w14:textId="77777777" w:rsidR="00B1393C" w:rsidRDefault="00B1393C" w:rsidP="00B1393C">
      <w:pPr>
        <w:pStyle w:val="LndNormale1"/>
        <w:rPr>
          <w:color w:val="002060"/>
        </w:rPr>
      </w:pPr>
    </w:p>
    <w:p w14:paraId="3DCA9D17" w14:textId="77777777" w:rsidR="005C5F53" w:rsidRDefault="005C5F53" w:rsidP="00B1393C">
      <w:pPr>
        <w:pStyle w:val="LndNormale1"/>
        <w:rPr>
          <w:color w:val="002060"/>
        </w:rPr>
      </w:pPr>
    </w:p>
    <w:p w14:paraId="77338501" w14:textId="77777777" w:rsidR="005C5F53" w:rsidRPr="005C5F53" w:rsidRDefault="005C5F53" w:rsidP="005C5F53">
      <w:pPr>
        <w:pStyle w:val="LndNormale1"/>
        <w:rPr>
          <w:b/>
          <w:color w:val="002060"/>
          <w:sz w:val="28"/>
          <w:szCs w:val="28"/>
        </w:rPr>
      </w:pPr>
      <w:r w:rsidRPr="005C5F53">
        <w:rPr>
          <w:b/>
          <w:color w:val="002060"/>
          <w:sz w:val="28"/>
          <w:szCs w:val="28"/>
        </w:rPr>
        <w:t>SVINCOLI EX ART. 117 BIS NOIF</w:t>
      </w:r>
    </w:p>
    <w:p w14:paraId="0E8280EF" w14:textId="77777777" w:rsidR="005C5F53" w:rsidRPr="0003215F" w:rsidRDefault="005C5F53" w:rsidP="005C5F53">
      <w:pPr>
        <w:pStyle w:val="LndNormale1"/>
        <w:rPr>
          <w:color w:val="002060"/>
        </w:rPr>
      </w:pPr>
    </w:p>
    <w:p w14:paraId="3F99172F" w14:textId="77777777" w:rsidR="005C5F53" w:rsidRPr="0003215F" w:rsidRDefault="005C5F53" w:rsidP="005C5F53">
      <w:pPr>
        <w:pStyle w:val="LndNormale1"/>
        <w:rPr>
          <w:b/>
          <w:color w:val="002060"/>
        </w:rPr>
      </w:pPr>
      <w:r w:rsidRPr="0003215F">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03215F">
        <w:rPr>
          <w:color w:val="002060"/>
        </w:rPr>
        <w:t xml:space="preserve"> svincolat</w:t>
      </w:r>
      <w:r>
        <w:rPr>
          <w:color w:val="002060"/>
        </w:rPr>
        <w:t>i</w:t>
      </w:r>
      <w:r w:rsidRPr="0003215F">
        <w:rPr>
          <w:color w:val="002060"/>
        </w:rPr>
        <w:t xml:space="preserve"> i seguent</w:t>
      </w:r>
      <w:r>
        <w:rPr>
          <w:color w:val="002060"/>
        </w:rPr>
        <w:t>i</w:t>
      </w:r>
      <w:r w:rsidRPr="0003215F">
        <w:rPr>
          <w:color w:val="002060"/>
        </w:rPr>
        <w:t xml:space="preserve"> calciator</w:t>
      </w:r>
      <w:r>
        <w:rPr>
          <w:color w:val="002060"/>
        </w:rPr>
        <w:t>i</w:t>
      </w:r>
      <w:r w:rsidRPr="0003215F">
        <w:rPr>
          <w:color w:val="002060"/>
        </w:rPr>
        <w:t xml:space="preserve"> a decorrere dal </w:t>
      </w:r>
      <w:r w:rsidRPr="0003215F">
        <w:rPr>
          <w:b/>
          <w:color w:val="002060"/>
        </w:rPr>
        <w:t>24.01.2025:</w:t>
      </w:r>
    </w:p>
    <w:tbl>
      <w:tblPr>
        <w:tblStyle w:val="Grigliatabella"/>
        <w:tblW w:w="0" w:type="auto"/>
        <w:tblLook w:val="04A0" w:firstRow="1" w:lastRow="0" w:firstColumn="1" w:lastColumn="0" w:noHBand="0" w:noVBand="1"/>
      </w:tblPr>
      <w:tblGrid>
        <w:gridCol w:w="1264"/>
        <w:gridCol w:w="2717"/>
        <w:gridCol w:w="1272"/>
        <w:gridCol w:w="1182"/>
        <w:gridCol w:w="3477"/>
      </w:tblGrid>
      <w:tr w:rsidR="005C5F53" w:rsidRPr="0003215F" w14:paraId="7AB6B709" w14:textId="77777777" w:rsidTr="00C9380E">
        <w:tc>
          <w:tcPr>
            <w:tcW w:w="1264" w:type="dxa"/>
            <w:tcBorders>
              <w:top w:val="single" w:sz="4" w:space="0" w:color="auto"/>
              <w:left w:val="single" w:sz="4" w:space="0" w:color="auto"/>
              <w:bottom w:val="single" w:sz="4" w:space="0" w:color="auto"/>
              <w:right w:val="single" w:sz="4" w:space="0" w:color="auto"/>
            </w:tcBorders>
            <w:hideMark/>
          </w:tcPr>
          <w:p w14:paraId="6F1B2F0D" w14:textId="77777777" w:rsidR="005C5F53" w:rsidRPr="0003215F" w:rsidRDefault="005C5F53" w:rsidP="00C9380E">
            <w:pPr>
              <w:pStyle w:val="LndNormale1"/>
              <w:jc w:val="center"/>
              <w:textAlignment w:val="baseline"/>
              <w:rPr>
                <w:b/>
                <w:color w:val="002060"/>
              </w:rPr>
            </w:pPr>
            <w:r w:rsidRPr="0003215F">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00E902C8" w14:textId="77777777" w:rsidR="005C5F53" w:rsidRPr="0003215F" w:rsidRDefault="005C5F53" w:rsidP="00C9380E">
            <w:pPr>
              <w:pStyle w:val="LndNormale1"/>
              <w:jc w:val="center"/>
              <w:textAlignment w:val="baseline"/>
              <w:rPr>
                <w:b/>
                <w:color w:val="002060"/>
              </w:rPr>
            </w:pPr>
            <w:r w:rsidRPr="0003215F">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61C6C48" w14:textId="77777777" w:rsidR="005C5F53" w:rsidRPr="0003215F" w:rsidRDefault="005C5F53" w:rsidP="00C9380E">
            <w:pPr>
              <w:pStyle w:val="LndNormale1"/>
              <w:jc w:val="center"/>
              <w:textAlignment w:val="baseline"/>
              <w:rPr>
                <w:b/>
                <w:color w:val="002060"/>
              </w:rPr>
            </w:pPr>
            <w:r w:rsidRPr="0003215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B72AD6C" w14:textId="77777777" w:rsidR="005C5F53" w:rsidRPr="0003215F" w:rsidRDefault="005C5F53" w:rsidP="00C9380E">
            <w:pPr>
              <w:pStyle w:val="LndNormale1"/>
              <w:jc w:val="center"/>
              <w:textAlignment w:val="baseline"/>
              <w:rPr>
                <w:b/>
                <w:color w:val="002060"/>
              </w:rPr>
            </w:pPr>
            <w:r w:rsidRPr="0003215F">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4973CE1B" w14:textId="77777777" w:rsidR="005C5F53" w:rsidRPr="0003215F" w:rsidRDefault="005C5F53" w:rsidP="00C9380E">
            <w:pPr>
              <w:pStyle w:val="LndNormale1"/>
              <w:jc w:val="center"/>
              <w:textAlignment w:val="baseline"/>
              <w:rPr>
                <w:b/>
                <w:color w:val="002060"/>
              </w:rPr>
            </w:pPr>
            <w:r w:rsidRPr="0003215F">
              <w:rPr>
                <w:b/>
                <w:color w:val="002060"/>
              </w:rPr>
              <w:t>Società</w:t>
            </w:r>
          </w:p>
        </w:tc>
      </w:tr>
      <w:tr w:rsidR="005C5F53" w:rsidRPr="0003215F" w14:paraId="7EB80AC7" w14:textId="77777777" w:rsidTr="00C9380E">
        <w:tc>
          <w:tcPr>
            <w:tcW w:w="1264" w:type="dxa"/>
          </w:tcPr>
          <w:p w14:paraId="4E98D8F8" w14:textId="77777777" w:rsidR="005C5F53" w:rsidRPr="0003215F" w:rsidRDefault="005C5F53" w:rsidP="00C9380E">
            <w:pPr>
              <w:pStyle w:val="LndNormale1"/>
              <w:textAlignment w:val="baseline"/>
              <w:rPr>
                <w:color w:val="002060"/>
                <w:sz w:val="20"/>
              </w:rPr>
            </w:pPr>
            <w:r w:rsidRPr="0003215F">
              <w:rPr>
                <w:color w:val="002060"/>
                <w:sz w:val="20"/>
              </w:rPr>
              <w:t>1025133</w:t>
            </w:r>
          </w:p>
        </w:tc>
        <w:tc>
          <w:tcPr>
            <w:tcW w:w="2717" w:type="dxa"/>
          </w:tcPr>
          <w:p w14:paraId="58C86FF1" w14:textId="77777777" w:rsidR="005C5F53" w:rsidRPr="0003215F" w:rsidRDefault="005C5F53" w:rsidP="00C9380E">
            <w:pPr>
              <w:pStyle w:val="LndNormale1"/>
              <w:textAlignment w:val="baseline"/>
              <w:rPr>
                <w:color w:val="002060"/>
                <w:sz w:val="20"/>
              </w:rPr>
            </w:pPr>
            <w:r w:rsidRPr="0003215F">
              <w:rPr>
                <w:color w:val="002060"/>
                <w:sz w:val="20"/>
              </w:rPr>
              <w:t>FOFANA ALPHA MADOU</w:t>
            </w:r>
          </w:p>
        </w:tc>
        <w:tc>
          <w:tcPr>
            <w:tcW w:w="1272" w:type="dxa"/>
          </w:tcPr>
          <w:p w14:paraId="1C7B6631" w14:textId="77777777" w:rsidR="005C5F53" w:rsidRPr="0003215F" w:rsidRDefault="005C5F53" w:rsidP="00C9380E">
            <w:pPr>
              <w:pStyle w:val="LndNormale1"/>
              <w:textAlignment w:val="baseline"/>
              <w:rPr>
                <w:color w:val="002060"/>
                <w:sz w:val="20"/>
              </w:rPr>
            </w:pPr>
            <w:r w:rsidRPr="0003215F">
              <w:rPr>
                <w:color w:val="002060"/>
                <w:sz w:val="20"/>
              </w:rPr>
              <w:t>04.03.2001</w:t>
            </w:r>
          </w:p>
        </w:tc>
        <w:tc>
          <w:tcPr>
            <w:tcW w:w="1182" w:type="dxa"/>
          </w:tcPr>
          <w:p w14:paraId="450C2005" w14:textId="77777777" w:rsidR="005C5F53" w:rsidRPr="0003215F" w:rsidRDefault="005C5F53" w:rsidP="00C9380E">
            <w:pPr>
              <w:pStyle w:val="LndNormale1"/>
              <w:textAlignment w:val="baseline"/>
              <w:rPr>
                <w:color w:val="002060"/>
                <w:sz w:val="20"/>
              </w:rPr>
            </w:pPr>
            <w:r w:rsidRPr="0003215F">
              <w:rPr>
                <w:color w:val="002060"/>
                <w:sz w:val="20"/>
              </w:rPr>
              <w:t>1610</w:t>
            </w:r>
          </w:p>
        </w:tc>
        <w:tc>
          <w:tcPr>
            <w:tcW w:w="3477" w:type="dxa"/>
          </w:tcPr>
          <w:p w14:paraId="7D353ED2" w14:textId="77777777" w:rsidR="005C5F53" w:rsidRPr="0003215F" w:rsidRDefault="005C5F53" w:rsidP="00C9380E">
            <w:pPr>
              <w:pStyle w:val="LndNormale1"/>
              <w:textAlignment w:val="baseline"/>
              <w:rPr>
                <w:color w:val="002060"/>
                <w:sz w:val="20"/>
              </w:rPr>
            </w:pPr>
            <w:r w:rsidRPr="0003215F">
              <w:rPr>
                <w:color w:val="002060"/>
                <w:sz w:val="20"/>
              </w:rPr>
              <w:t>ALMAJUVENTUS FANO1906 SRL</w:t>
            </w:r>
          </w:p>
        </w:tc>
      </w:tr>
    </w:tbl>
    <w:p w14:paraId="7582644F" w14:textId="77777777" w:rsidR="005C5F53" w:rsidRPr="0003215F" w:rsidRDefault="005C5F53" w:rsidP="005C5F53">
      <w:pPr>
        <w:pStyle w:val="LndNormale1"/>
        <w:rPr>
          <w:color w:val="002060"/>
          <w:szCs w:val="22"/>
          <w:vertAlign w:val="subscript"/>
        </w:rPr>
      </w:pPr>
    </w:p>
    <w:p w14:paraId="264F19D2" w14:textId="77777777" w:rsidR="005C5F53" w:rsidRPr="0003215F" w:rsidRDefault="005C5F53" w:rsidP="005C5F53">
      <w:pPr>
        <w:pStyle w:val="LndNormale1"/>
        <w:rPr>
          <w:b/>
          <w:color w:val="002060"/>
        </w:rPr>
      </w:pPr>
      <w:r w:rsidRPr="0003215F">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03215F">
        <w:rPr>
          <w:b/>
          <w:color w:val="002060"/>
        </w:rPr>
        <w:t>25.01.2025:</w:t>
      </w:r>
    </w:p>
    <w:tbl>
      <w:tblPr>
        <w:tblStyle w:val="Grigliatabella"/>
        <w:tblW w:w="0" w:type="auto"/>
        <w:tblLook w:val="04A0" w:firstRow="1" w:lastRow="0" w:firstColumn="1" w:lastColumn="0" w:noHBand="0" w:noVBand="1"/>
      </w:tblPr>
      <w:tblGrid>
        <w:gridCol w:w="1264"/>
        <w:gridCol w:w="2717"/>
        <w:gridCol w:w="1272"/>
        <w:gridCol w:w="1182"/>
        <w:gridCol w:w="3477"/>
      </w:tblGrid>
      <w:tr w:rsidR="005C5F53" w:rsidRPr="0003215F" w14:paraId="4458087F" w14:textId="77777777" w:rsidTr="00C9380E">
        <w:tc>
          <w:tcPr>
            <w:tcW w:w="1264" w:type="dxa"/>
            <w:tcBorders>
              <w:top w:val="single" w:sz="4" w:space="0" w:color="auto"/>
              <w:left w:val="single" w:sz="4" w:space="0" w:color="auto"/>
              <w:bottom w:val="single" w:sz="4" w:space="0" w:color="auto"/>
              <w:right w:val="single" w:sz="4" w:space="0" w:color="auto"/>
            </w:tcBorders>
            <w:hideMark/>
          </w:tcPr>
          <w:p w14:paraId="439E4F27" w14:textId="77777777" w:rsidR="005C5F53" w:rsidRPr="0003215F" w:rsidRDefault="005C5F53" w:rsidP="00C9380E">
            <w:pPr>
              <w:pStyle w:val="LndNormale1"/>
              <w:jc w:val="center"/>
              <w:textAlignment w:val="baseline"/>
              <w:rPr>
                <w:b/>
                <w:color w:val="002060"/>
              </w:rPr>
            </w:pPr>
            <w:r w:rsidRPr="0003215F">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B4F580C" w14:textId="77777777" w:rsidR="005C5F53" w:rsidRPr="0003215F" w:rsidRDefault="005C5F53" w:rsidP="00C9380E">
            <w:pPr>
              <w:pStyle w:val="LndNormale1"/>
              <w:jc w:val="center"/>
              <w:textAlignment w:val="baseline"/>
              <w:rPr>
                <w:b/>
                <w:color w:val="002060"/>
              </w:rPr>
            </w:pPr>
            <w:r w:rsidRPr="0003215F">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1DF185C6" w14:textId="77777777" w:rsidR="005C5F53" w:rsidRPr="0003215F" w:rsidRDefault="005C5F53" w:rsidP="00C9380E">
            <w:pPr>
              <w:pStyle w:val="LndNormale1"/>
              <w:jc w:val="center"/>
              <w:textAlignment w:val="baseline"/>
              <w:rPr>
                <w:b/>
                <w:color w:val="002060"/>
              </w:rPr>
            </w:pPr>
            <w:r w:rsidRPr="0003215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5A5C65C" w14:textId="77777777" w:rsidR="005C5F53" w:rsidRPr="0003215F" w:rsidRDefault="005C5F53" w:rsidP="00C9380E">
            <w:pPr>
              <w:pStyle w:val="LndNormale1"/>
              <w:jc w:val="center"/>
              <w:textAlignment w:val="baseline"/>
              <w:rPr>
                <w:b/>
                <w:color w:val="002060"/>
              </w:rPr>
            </w:pPr>
            <w:r w:rsidRPr="0003215F">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53B7918F" w14:textId="77777777" w:rsidR="005C5F53" w:rsidRPr="0003215F" w:rsidRDefault="005C5F53" w:rsidP="00C9380E">
            <w:pPr>
              <w:pStyle w:val="LndNormale1"/>
              <w:jc w:val="center"/>
              <w:textAlignment w:val="baseline"/>
              <w:rPr>
                <w:b/>
                <w:color w:val="002060"/>
              </w:rPr>
            </w:pPr>
            <w:r w:rsidRPr="0003215F">
              <w:rPr>
                <w:b/>
                <w:color w:val="002060"/>
              </w:rPr>
              <w:t>Società</w:t>
            </w:r>
          </w:p>
        </w:tc>
      </w:tr>
      <w:tr w:rsidR="005C5F53" w:rsidRPr="0003215F" w14:paraId="1B60EF1B" w14:textId="77777777" w:rsidTr="00C9380E">
        <w:tc>
          <w:tcPr>
            <w:tcW w:w="1264" w:type="dxa"/>
          </w:tcPr>
          <w:p w14:paraId="004AB90C" w14:textId="77777777" w:rsidR="005C5F53" w:rsidRPr="0003215F" w:rsidRDefault="005C5F53" w:rsidP="00C9380E">
            <w:pPr>
              <w:pStyle w:val="LndNormale1"/>
              <w:textAlignment w:val="baseline"/>
              <w:rPr>
                <w:color w:val="002060"/>
                <w:sz w:val="20"/>
              </w:rPr>
            </w:pPr>
            <w:r w:rsidRPr="0003215F">
              <w:rPr>
                <w:color w:val="002060"/>
                <w:sz w:val="20"/>
              </w:rPr>
              <w:t>3207532</w:t>
            </w:r>
          </w:p>
        </w:tc>
        <w:tc>
          <w:tcPr>
            <w:tcW w:w="2717" w:type="dxa"/>
          </w:tcPr>
          <w:p w14:paraId="4DA9AAB8" w14:textId="77777777" w:rsidR="005C5F53" w:rsidRPr="0003215F" w:rsidRDefault="005C5F53" w:rsidP="00C9380E">
            <w:pPr>
              <w:pStyle w:val="LndNormale1"/>
              <w:textAlignment w:val="baseline"/>
              <w:rPr>
                <w:color w:val="002060"/>
                <w:sz w:val="20"/>
              </w:rPr>
            </w:pPr>
            <w:r w:rsidRPr="0003215F">
              <w:rPr>
                <w:color w:val="002060"/>
                <w:sz w:val="20"/>
              </w:rPr>
              <w:t>BALDASSARRE MARCO</w:t>
            </w:r>
          </w:p>
        </w:tc>
        <w:tc>
          <w:tcPr>
            <w:tcW w:w="1272" w:type="dxa"/>
          </w:tcPr>
          <w:p w14:paraId="010738E1" w14:textId="77777777" w:rsidR="005C5F53" w:rsidRPr="0003215F" w:rsidRDefault="005C5F53" w:rsidP="00C9380E">
            <w:pPr>
              <w:pStyle w:val="LndNormale1"/>
              <w:textAlignment w:val="baseline"/>
              <w:rPr>
                <w:color w:val="002060"/>
                <w:sz w:val="20"/>
              </w:rPr>
            </w:pPr>
            <w:r w:rsidRPr="0003215F">
              <w:rPr>
                <w:color w:val="002060"/>
                <w:sz w:val="20"/>
              </w:rPr>
              <w:t>25.11.2004</w:t>
            </w:r>
          </w:p>
        </w:tc>
        <w:tc>
          <w:tcPr>
            <w:tcW w:w="1182" w:type="dxa"/>
          </w:tcPr>
          <w:p w14:paraId="0D1DBE0C" w14:textId="77777777" w:rsidR="005C5F53" w:rsidRPr="0003215F" w:rsidRDefault="005C5F53" w:rsidP="00C9380E">
            <w:pPr>
              <w:pStyle w:val="LndNormale1"/>
              <w:textAlignment w:val="baseline"/>
              <w:rPr>
                <w:color w:val="002060"/>
                <w:sz w:val="20"/>
              </w:rPr>
            </w:pPr>
            <w:r w:rsidRPr="0003215F">
              <w:rPr>
                <w:color w:val="002060"/>
                <w:sz w:val="20"/>
              </w:rPr>
              <w:t>81555</w:t>
            </w:r>
          </w:p>
        </w:tc>
        <w:tc>
          <w:tcPr>
            <w:tcW w:w="3477" w:type="dxa"/>
          </w:tcPr>
          <w:p w14:paraId="49108F94" w14:textId="77777777" w:rsidR="005C5F53" w:rsidRPr="0003215F" w:rsidRDefault="005C5F53" w:rsidP="00C9380E">
            <w:pPr>
              <w:pStyle w:val="LndNormale1"/>
              <w:textAlignment w:val="baseline"/>
              <w:rPr>
                <w:color w:val="002060"/>
                <w:sz w:val="20"/>
              </w:rPr>
            </w:pPr>
            <w:r w:rsidRPr="0003215F">
              <w:rPr>
                <w:color w:val="002060"/>
                <w:sz w:val="20"/>
              </w:rPr>
              <w:t>POL. SERRALTA</w:t>
            </w:r>
          </w:p>
        </w:tc>
      </w:tr>
      <w:tr w:rsidR="005C5F53" w:rsidRPr="0003215F" w14:paraId="31B25B34" w14:textId="77777777" w:rsidTr="00C9380E">
        <w:tc>
          <w:tcPr>
            <w:tcW w:w="1264" w:type="dxa"/>
          </w:tcPr>
          <w:p w14:paraId="70C1A1DE" w14:textId="77777777" w:rsidR="005C5F53" w:rsidRPr="0003215F" w:rsidRDefault="005C5F53" w:rsidP="00C9380E">
            <w:pPr>
              <w:pStyle w:val="LndNormale1"/>
              <w:textAlignment w:val="baseline"/>
              <w:rPr>
                <w:color w:val="002060"/>
                <w:sz w:val="20"/>
              </w:rPr>
            </w:pPr>
            <w:r w:rsidRPr="0003215F">
              <w:rPr>
                <w:color w:val="002060"/>
                <w:sz w:val="20"/>
              </w:rPr>
              <w:t>6875786</w:t>
            </w:r>
          </w:p>
        </w:tc>
        <w:tc>
          <w:tcPr>
            <w:tcW w:w="2717" w:type="dxa"/>
          </w:tcPr>
          <w:p w14:paraId="4F6BB14A" w14:textId="77777777" w:rsidR="005C5F53" w:rsidRPr="0003215F" w:rsidRDefault="005C5F53" w:rsidP="00C9380E">
            <w:pPr>
              <w:pStyle w:val="LndNormale1"/>
              <w:textAlignment w:val="baseline"/>
              <w:rPr>
                <w:color w:val="002060"/>
                <w:sz w:val="20"/>
              </w:rPr>
            </w:pPr>
            <w:r w:rsidRPr="0003215F">
              <w:rPr>
                <w:color w:val="002060"/>
                <w:sz w:val="20"/>
              </w:rPr>
              <w:t>IULITTI GIOVANNI</w:t>
            </w:r>
          </w:p>
        </w:tc>
        <w:tc>
          <w:tcPr>
            <w:tcW w:w="1272" w:type="dxa"/>
          </w:tcPr>
          <w:p w14:paraId="717D5672" w14:textId="77777777" w:rsidR="005C5F53" w:rsidRPr="0003215F" w:rsidRDefault="005C5F53" w:rsidP="00C9380E">
            <w:pPr>
              <w:pStyle w:val="LndNormale1"/>
              <w:textAlignment w:val="baseline"/>
              <w:rPr>
                <w:color w:val="002060"/>
                <w:sz w:val="20"/>
              </w:rPr>
            </w:pPr>
            <w:r w:rsidRPr="0003215F">
              <w:rPr>
                <w:color w:val="002060"/>
                <w:sz w:val="20"/>
              </w:rPr>
              <w:t>10.03.2004</w:t>
            </w:r>
          </w:p>
        </w:tc>
        <w:tc>
          <w:tcPr>
            <w:tcW w:w="1182" w:type="dxa"/>
          </w:tcPr>
          <w:p w14:paraId="706A4933" w14:textId="77777777" w:rsidR="005C5F53" w:rsidRPr="0003215F" w:rsidRDefault="005C5F53" w:rsidP="00C9380E">
            <w:pPr>
              <w:pStyle w:val="LndNormale1"/>
              <w:textAlignment w:val="baseline"/>
              <w:rPr>
                <w:color w:val="002060"/>
                <w:sz w:val="20"/>
              </w:rPr>
            </w:pPr>
            <w:r w:rsidRPr="0003215F">
              <w:rPr>
                <w:color w:val="002060"/>
                <w:sz w:val="20"/>
              </w:rPr>
              <w:t>932775</w:t>
            </w:r>
          </w:p>
        </w:tc>
        <w:tc>
          <w:tcPr>
            <w:tcW w:w="3477" w:type="dxa"/>
          </w:tcPr>
          <w:p w14:paraId="3887180C" w14:textId="77777777" w:rsidR="005C5F53" w:rsidRPr="0003215F" w:rsidRDefault="005C5F53" w:rsidP="00C9380E">
            <w:pPr>
              <w:pStyle w:val="LndNormale1"/>
              <w:textAlignment w:val="baseline"/>
              <w:rPr>
                <w:color w:val="002060"/>
                <w:sz w:val="20"/>
              </w:rPr>
            </w:pPr>
            <w:r w:rsidRPr="0003215F">
              <w:rPr>
                <w:color w:val="002060"/>
                <w:sz w:val="20"/>
              </w:rPr>
              <w:t>A.F.C. FERMO SSD ARL</w:t>
            </w:r>
          </w:p>
        </w:tc>
      </w:tr>
    </w:tbl>
    <w:p w14:paraId="2261A160" w14:textId="77777777" w:rsidR="005C5F53" w:rsidRPr="0003215F" w:rsidRDefault="005C5F53" w:rsidP="005C5F53">
      <w:pPr>
        <w:pStyle w:val="LndNormale1"/>
        <w:rPr>
          <w:color w:val="002060"/>
          <w:szCs w:val="22"/>
        </w:rPr>
      </w:pPr>
    </w:p>
    <w:p w14:paraId="16789E4B" w14:textId="77777777" w:rsidR="005C5F53" w:rsidRPr="0003215F" w:rsidRDefault="005C5F53" w:rsidP="005C5F53">
      <w:pPr>
        <w:pStyle w:val="LndNormale1"/>
        <w:rPr>
          <w:b/>
          <w:color w:val="002060"/>
        </w:rPr>
      </w:pPr>
      <w:r w:rsidRPr="0003215F">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03215F">
        <w:rPr>
          <w:color w:val="002060"/>
        </w:rPr>
        <w:t xml:space="preserve"> svincolat</w:t>
      </w:r>
      <w:r>
        <w:rPr>
          <w:color w:val="002060"/>
        </w:rPr>
        <w:t>i</w:t>
      </w:r>
      <w:r w:rsidRPr="0003215F">
        <w:rPr>
          <w:color w:val="002060"/>
        </w:rPr>
        <w:t xml:space="preserve"> i seguent</w:t>
      </w:r>
      <w:r>
        <w:rPr>
          <w:color w:val="002060"/>
        </w:rPr>
        <w:t>i</w:t>
      </w:r>
      <w:r w:rsidRPr="0003215F">
        <w:rPr>
          <w:color w:val="002060"/>
        </w:rPr>
        <w:t xml:space="preserve"> calciator</w:t>
      </w:r>
      <w:r>
        <w:rPr>
          <w:color w:val="002060"/>
        </w:rPr>
        <w:t>i</w:t>
      </w:r>
      <w:r w:rsidRPr="0003215F">
        <w:rPr>
          <w:color w:val="002060"/>
        </w:rPr>
        <w:t xml:space="preserve"> a decorrere dal </w:t>
      </w:r>
      <w:r w:rsidRPr="0003215F">
        <w:rPr>
          <w:b/>
          <w:color w:val="002060"/>
        </w:rPr>
        <w:t>26.01.2025:</w:t>
      </w:r>
    </w:p>
    <w:tbl>
      <w:tblPr>
        <w:tblStyle w:val="Grigliatabella"/>
        <w:tblW w:w="0" w:type="auto"/>
        <w:tblLook w:val="04A0" w:firstRow="1" w:lastRow="0" w:firstColumn="1" w:lastColumn="0" w:noHBand="0" w:noVBand="1"/>
      </w:tblPr>
      <w:tblGrid>
        <w:gridCol w:w="1264"/>
        <w:gridCol w:w="2717"/>
        <w:gridCol w:w="1272"/>
        <w:gridCol w:w="1182"/>
        <w:gridCol w:w="3477"/>
      </w:tblGrid>
      <w:tr w:rsidR="005C5F53" w:rsidRPr="0003215F" w14:paraId="4CEA2296" w14:textId="77777777" w:rsidTr="00C9380E">
        <w:tc>
          <w:tcPr>
            <w:tcW w:w="1264" w:type="dxa"/>
            <w:tcBorders>
              <w:top w:val="single" w:sz="4" w:space="0" w:color="auto"/>
              <w:left w:val="single" w:sz="4" w:space="0" w:color="auto"/>
              <w:bottom w:val="single" w:sz="4" w:space="0" w:color="auto"/>
              <w:right w:val="single" w:sz="4" w:space="0" w:color="auto"/>
            </w:tcBorders>
            <w:hideMark/>
          </w:tcPr>
          <w:p w14:paraId="2C5D627D" w14:textId="77777777" w:rsidR="005C5F53" w:rsidRPr="0003215F" w:rsidRDefault="005C5F53" w:rsidP="00C9380E">
            <w:pPr>
              <w:pStyle w:val="LndNormale1"/>
              <w:jc w:val="center"/>
              <w:textAlignment w:val="baseline"/>
              <w:rPr>
                <w:b/>
                <w:color w:val="002060"/>
              </w:rPr>
            </w:pPr>
            <w:r w:rsidRPr="0003215F">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15981494" w14:textId="77777777" w:rsidR="005C5F53" w:rsidRPr="0003215F" w:rsidRDefault="005C5F53" w:rsidP="00C9380E">
            <w:pPr>
              <w:pStyle w:val="LndNormale1"/>
              <w:jc w:val="center"/>
              <w:textAlignment w:val="baseline"/>
              <w:rPr>
                <w:b/>
                <w:color w:val="002060"/>
              </w:rPr>
            </w:pPr>
            <w:r w:rsidRPr="0003215F">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65A29F7" w14:textId="77777777" w:rsidR="005C5F53" w:rsidRPr="0003215F" w:rsidRDefault="005C5F53" w:rsidP="00C9380E">
            <w:pPr>
              <w:pStyle w:val="LndNormale1"/>
              <w:jc w:val="center"/>
              <w:textAlignment w:val="baseline"/>
              <w:rPr>
                <w:b/>
                <w:color w:val="002060"/>
              </w:rPr>
            </w:pPr>
            <w:r w:rsidRPr="0003215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C08A50C" w14:textId="77777777" w:rsidR="005C5F53" w:rsidRPr="0003215F" w:rsidRDefault="005C5F53" w:rsidP="00C9380E">
            <w:pPr>
              <w:pStyle w:val="LndNormale1"/>
              <w:jc w:val="center"/>
              <w:textAlignment w:val="baseline"/>
              <w:rPr>
                <w:b/>
                <w:color w:val="002060"/>
              </w:rPr>
            </w:pPr>
            <w:r w:rsidRPr="0003215F">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02B09FAB" w14:textId="77777777" w:rsidR="005C5F53" w:rsidRPr="0003215F" w:rsidRDefault="005C5F53" w:rsidP="00C9380E">
            <w:pPr>
              <w:pStyle w:val="LndNormale1"/>
              <w:jc w:val="center"/>
              <w:textAlignment w:val="baseline"/>
              <w:rPr>
                <w:b/>
                <w:color w:val="002060"/>
              </w:rPr>
            </w:pPr>
            <w:r w:rsidRPr="0003215F">
              <w:rPr>
                <w:b/>
                <w:color w:val="002060"/>
              </w:rPr>
              <w:t>Società</w:t>
            </w:r>
          </w:p>
        </w:tc>
      </w:tr>
      <w:tr w:rsidR="005C5F53" w:rsidRPr="0003215F" w14:paraId="6A62EC41" w14:textId="77777777" w:rsidTr="00C9380E">
        <w:tc>
          <w:tcPr>
            <w:tcW w:w="1264" w:type="dxa"/>
          </w:tcPr>
          <w:p w14:paraId="4D3DA890" w14:textId="77777777" w:rsidR="005C5F53" w:rsidRPr="0003215F" w:rsidRDefault="005C5F53" w:rsidP="00C9380E">
            <w:pPr>
              <w:pStyle w:val="LndNormale1"/>
              <w:textAlignment w:val="baseline"/>
              <w:rPr>
                <w:color w:val="002060"/>
                <w:sz w:val="20"/>
              </w:rPr>
            </w:pPr>
            <w:r w:rsidRPr="0003215F">
              <w:rPr>
                <w:color w:val="002060"/>
                <w:sz w:val="20"/>
              </w:rPr>
              <w:t>2459927</w:t>
            </w:r>
          </w:p>
        </w:tc>
        <w:tc>
          <w:tcPr>
            <w:tcW w:w="2717" w:type="dxa"/>
          </w:tcPr>
          <w:p w14:paraId="51788583" w14:textId="77777777" w:rsidR="005C5F53" w:rsidRPr="0003215F" w:rsidRDefault="005C5F53" w:rsidP="00C9380E">
            <w:pPr>
              <w:pStyle w:val="LndNormale1"/>
              <w:textAlignment w:val="baseline"/>
              <w:rPr>
                <w:color w:val="002060"/>
                <w:sz w:val="20"/>
              </w:rPr>
            </w:pPr>
            <w:r w:rsidRPr="0003215F">
              <w:rPr>
                <w:color w:val="002060"/>
                <w:sz w:val="20"/>
              </w:rPr>
              <w:t>BAICU VALD ALEXANDRU</w:t>
            </w:r>
          </w:p>
        </w:tc>
        <w:tc>
          <w:tcPr>
            <w:tcW w:w="1272" w:type="dxa"/>
          </w:tcPr>
          <w:p w14:paraId="17A6CD55" w14:textId="77777777" w:rsidR="005C5F53" w:rsidRPr="0003215F" w:rsidRDefault="005C5F53" w:rsidP="00C9380E">
            <w:pPr>
              <w:pStyle w:val="LndNormale1"/>
              <w:textAlignment w:val="baseline"/>
              <w:rPr>
                <w:color w:val="002060"/>
                <w:sz w:val="20"/>
              </w:rPr>
            </w:pPr>
            <w:r w:rsidRPr="0003215F">
              <w:rPr>
                <w:color w:val="002060"/>
                <w:sz w:val="20"/>
              </w:rPr>
              <w:t>25.05.2004</w:t>
            </w:r>
          </w:p>
        </w:tc>
        <w:tc>
          <w:tcPr>
            <w:tcW w:w="1182" w:type="dxa"/>
          </w:tcPr>
          <w:p w14:paraId="751FE814" w14:textId="77777777" w:rsidR="005C5F53" w:rsidRPr="0003215F" w:rsidRDefault="005C5F53" w:rsidP="00C9380E">
            <w:pPr>
              <w:pStyle w:val="LndNormale1"/>
              <w:textAlignment w:val="baseline"/>
              <w:rPr>
                <w:color w:val="002060"/>
                <w:sz w:val="20"/>
              </w:rPr>
            </w:pPr>
            <w:r w:rsidRPr="0003215F">
              <w:rPr>
                <w:color w:val="002060"/>
                <w:sz w:val="20"/>
              </w:rPr>
              <w:t>700111</w:t>
            </w:r>
          </w:p>
        </w:tc>
        <w:tc>
          <w:tcPr>
            <w:tcW w:w="3477" w:type="dxa"/>
          </w:tcPr>
          <w:p w14:paraId="64173BED" w14:textId="77777777" w:rsidR="005C5F53" w:rsidRPr="0003215F" w:rsidRDefault="005C5F53" w:rsidP="00C9380E">
            <w:pPr>
              <w:pStyle w:val="LndNormale1"/>
              <w:textAlignment w:val="baseline"/>
              <w:rPr>
                <w:color w:val="002060"/>
                <w:sz w:val="20"/>
              </w:rPr>
            </w:pPr>
            <w:r w:rsidRPr="0003215F">
              <w:rPr>
                <w:color w:val="002060"/>
                <w:sz w:val="20"/>
              </w:rPr>
              <w:t>A.S.D. CASETTE D’ETE 1968 CALC</w:t>
            </w:r>
          </w:p>
        </w:tc>
      </w:tr>
      <w:tr w:rsidR="005C5F53" w:rsidRPr="0003215F" w14:paraId="78208656" w14:textId="77777777" w:rsidTr="00C9380E">
        <w:tc>
          <w:tcPr>
            <w:tcW w:w="1264" w:type="dxa"/>
          </w:tcPr>
          <w:p w14:paraId="700E6ECC" w14:textId="77777777" w:rsidR="005C5F53" w:rsidRPr="0003215F" w:rsidRDefault="005C5F53" w:rsidP="00C9380E">
            <w:pPr>
              <w:pStyle w:val="LndNormale1"/>
              <w:textAlignment w:val="baseline"/>
              <w:rPr>
                <w:color w:val="002060"/>
                <w:sz w:val="20"/>
              </w:rPr>
            </w:pPr>
            <w:r w:rsidRPr="0003215F">
              <w:rPr>
                <w:color w:val="002060"/>
                <w:sz w:val="20"/>
              </w:rPr>
              <w:t>5242760</w:t>
            </w:r>
          </w:p>
        </w:tc>
        <w:tc>
          <w:tcPr>
            <w:tcW w:w="2717" w:type="dxa"/>
          </w:tcPr>
          <w:p w14:paraId="74BD8B9B" w14:textId="77777777" w:rsidR="005C5F53" w:rsidRPr="0003215F" w:rsidRDefault="005C5F53" w:rsidP="00C9380E">
            <w:pPr>
              <w:pStyle w:val="LndNormale1"/>
              <w:textAlignment w:val="baseline"/>
              <w:rPr>
                <w:color w:val="002060"/>
                <w:sz w:val="20"/>
              </w:rPr>
            </w:pPr>
            <w:r w:rsidRPr="0003215F">
              <w:rPr>
                <w:color w:val="002060"/>
                <w:sz w:val="20"/>
              </w:rPr>
              <w:t>BELLI ANDREA</w:t>
            </w:r>
          </w:p>
        </w:tc>
        <w:tc>
          <w:tcPr>
            <w:tcW w:w="1272" w:type="dxa"/>
          </w:tcPr>
          <w:p w14:paraId="26A1B11F" w14:textId="77777777" w:rsidR="005C5F53" w:rsidRPr="0003215F" w:rsidRDefault="005C5F53" w:rsidP="00C9380E">
            <w:pPr>
              <w:pStyle w:val="LndNormale1"/>
              <w:textAlignment w:val="baseline"/>
              <w:rPr>
                <w:color w:val="002060"/>
                <w:sz w:val="20"/>
              </w:rPr>
            </w:pPr>
            <w:r w:rsidRPr="0003215F">
              <w:rPr>
                <w:color w:val="002060"/>
                <w:sz w:val="20"/>
              </w:rPr>
              <w:t>04.04.1999</w:t>
            </w:r>
          </w:p>
        </w:tc>
        <w:tc>
          <w:tcPr>
            <w:tcW w:w="1182" w:type="dxa"/>
          </w:tcPr>
          <w:p w14:paraId="2414B6D3" w14:textId="77777777" w:rsidR="005C5F53" w:rsidRPr="0003215F" w:rsidRDefault="005C5F53" w:rsidP="00C9380E">
            <w:pPr>
              <w:pStyle w:val="LndNormale1"/>
              <w:textAlignment w:val="baseline"/>
              <w:rPr>
                <w:color w:val="002060"/>
                <w:sz w:val="20"/>
              </w:rPr>
            </w:pPr>
            <w:r w:rsidRPr="0003215F">
              <w:rPr>
                <w:color w:val="002060"/>
                <w:sz w:val="20"/>
              </w:rPr>
              <w:t>700007</w:t>
            </w:r>
          </w:p>
        </w:tc>
        <w:tc>
          <w:tcPr>
            <w:tcW w:w="3477" w:type="dxa"/>
          </w:tcPr>
          <w:p w14:paraId="49B677D8" w14:textId="77777777" w:rsidR="005C5F53" w:rsidRPr="0003215F" w:rsidRDefault="005C5F53" w:rsidP="00C9380E">
            <w:pPr>
              <w:pStyle w:val="LndNormale1"/>
              <w:textAlignment w:val="baseline"/>
              <w:rPr>
                <w:color w:val="002060"/>
                <w:sz w:val="20"/>
              </w:rPr>
            </w:pPr>
            <w:r w:rsidRPr="0003215F">
              <w:rPr>
                <w:color w:val="002060"/>
                <w:sz w:val="20"/>
              </w:rPr>
              <w:t>A.S.D. FOLGORE CASTELRAIMON</w:t>
            </w:r>
          </w:p>
        </w:tc>
      </w:tr>
    </w:tbl>
    <w:p w14:paraId="12CE8E86" w14:textId="77777777" w:rsidR="005C5F53" w:rsidRPr="0003215F" w:rsidRDefault="005C5F53" w:rsidP="005C5F53">
      <w:pPr>
        <w:pStyle w:val="LndNormale1"/>
        <w:rPr>
          <w:color w:val="002060"/>
          <w:szCs w:val="22"/>
        </w:rPr>
      </w:pPr>
    </w:p>
    <w:p w14:paraId="193E7922" w14:textId="77777777" w:rsidR="005C5F53" w:rsidRPr="0003215F" w:rsidRDefault="005C5F53" w:rsidP="005C5F53">
      <w:pPr>
        <w:pStyle w:val="LndNormale1"/>
        <w:rPr>
          <w:b/>
          <w:color w:val="002060"/>
        </w:rPr>
      </w:pPr>
      <w:r w:rsidRPr="0003215F">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03215F">
        <w:rPr>
          <w:color w:val="002060"/>
        </w:rPr>
        <w:t xml:space="preserve"> svincolat</w:t>
      </w:r>
      <w:r>
        <w:rPr>
          <w:color w:val="002060"/>
        </w:rPr>
        <w:t>i</w:t>
      </w:r>
      <w:r w:rsidRPr="0003215F">
        <w:rPr>
          <w:color w:val="002060"/>
        </w:rPr>
        <w:t xml:space="preserve"> i seguent</w:t>
      </w:r>
      <w:r>
        <w:rPr>
          <w:color w:val="002060"/>
        </w:rPr>
        <w:t>i</w:t>
      </w:r>
      <w:r w:rsidRPr="0003215F">
        <w:rPr>
          <w:color w:val="002060"/>
        </w:rPr>
        <w:t xml:space="preserve"> calciator</w:t>
      </w:r>
      <w:r>
        <w:rPr>
          <w:color w:val="002060"/>
        </w:rPr>
        <w:t>i</w:t>
      </w:r>
      <w:r w:rsidRPr="0003215F">
        <w:rPr>
          <w:color w:val="002060"/>
        </w:rPr>
        <w:t xml:space="preserve"> a decorrere dal </w:t>
      </w:r>
      <w:r w:rsidRPr="0003215F">
        <w:rPr>
          <w:b/>
          <w:color w:val="002060"/>
        </w:rPr>
        <w:t>27.01.2025:</w:t>
      </w:r>
    </w:p>
    <w:tbl>
      <w:tblPr>
        <w:tblStyle w:val="Grigliatabella"/>
        <w:tblW w:w="0" w:type="auto"/>
        <w:tblLook w:val="04A0" w:firstRow="1" w:lastRow="0" w:firstColumn="1" w:lastColumn="0" w:noHBand="0" w:noVBand="1"/>
      </w:tblPr>
      <w:tblGrid>
        <w:gridCol w:w="1264"/>
        <w:gridCol w:w="2717"/>
        <w:gridCol w:w="1272"/>
        <w:gridCol w:w="1182"/>
        <w:gridCol w:w="3477"/>
      </w:tblGrid>
      <w:tr w:rsidR="005C5F53" w:rsidRPr="0003215F" w14:paraId="2F60F1C2" w14:textId="77777777" w:rsidTr="00C9380E">
        <w:tc>
          <w:tcPr>
            <w:tcW w:w="1264" w:type="dxa"/>
            <w:tcBorders>
              <w:top w:val="single" w:sz="4" w:space="0" w:color="auto"/>
              <w:left w:val="single" w:sz="4" w:space="0" w:color="auto"/>
              <w:bottom w:val="single" w:sz="4" w:space="0" w:color="auto"/>
              <w:right w:val="single" w:sz="4" w:space="0" w:color="auto"/>
            </w:tcBorders>
            <w:hideMark/>
          </w:tcPr>
          <w:p w14:paraId="0CB9C7A6" w14:textId="77777777" w:rsidR="005C5F53" w:rsidRPr="0003215F" w:rsidRDefault="005C5F53" w:rsidP="00C9380E">
            <w:pPr>
              <w:pStyle w:val="LndNormale1"/>
              <w:jc w:val="center"/>
              <w:textAlignment w:val="baseline"/>
              <w:rPr>
                <w:b/>
                <w:color w:val="002060"/>
              </w:rPr>
            </w:pPr>
            <w:r w:rsidRPr="0003215F">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E2CEAEB" w14:textId="77777777" w:rsidR="005C5F53" w:rsidRPr="0003215F" w:rsidRDefault="005C5F53" w:rsidP="00C9380E">
            <w:pPr>
              <w:pStyle w:val="LndNormale1"/>
              <w:jc w:val="center"/>
              <w:textAlignment w:val="baseline"/>
              <w:rPr>
                <w:b/>
                <w:color w:val="002060"/>
              </w:rPr>
            </w:pPr>
            <w:r w:rsidRPr="0003215F">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C3D1B61" w14:textId="77777777" w:rsidR="005C5F53" w:rsidRPr="0003215F" w:rsidRDefault="005C5F53" w:rsidP="00C9380E">
            <w:pPr>
              <w:pStyle w:val="LndNormale1"/>
              <w:jc w:val="center"/>
              <w:textAlignment w:val="baseline"/>
              <w:rPr>
                <w:b/>
                <w:color w:val="002060"/>
              </w:rPr>
            </w:pPr>
            <w:r w:rsidRPr="0003215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F502231" w14:textId="77777777" w:rsidR="005C5F53" w:rsidRPr="0003215F" w:rsidRDefault="005C5F53" w:rsidP="00C9380E">
            <w:pPr>
              <w:pStyle w:val="LndNormale1"/>
              <w:jc w:val="center"/>
              <w:textAlignment w:val="baseline"/>
              <w:rPr>
                <w:b/>
                <w:color w:val="002060"/>
              </w:rPr>
            </w:pPr>
            <w:r w:rsidRPr="0003215F">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003C965C" w14:textId="77777777" w:rsidR="005C5F53" w:rsidRPr="0003215F" w:rsidRDefault="005C5F53" w:rsidP="00C9380E">
            <w:pPr>
              <w:pStyle w:val="LndNormale1"/>
              <w:jc w:val="center"/>
              <w:textAlignment w:val="baseline"/>
              <w:rPr>
                <w:b/>
                <w:color w:val="002060"/>
              </w:rPr>
            </w:pPr>
            <w:r w:rsidRPr="0003215F">
              <w:rPr>
                <w:b/>
                <w:color w:val="002060"/>
              </w:rPr>
              <w:t>Società</w:t>
            </w:r>
          </w:p>
        </w:tc>
      </w:tr>
      <w:tr w:rsidR="005C5F53" w:rsidRPr="0003215F" w14:paraId="0A625CB7" w14:textId="77777777" w:rsidTr="00C9380E">
        <w:tc>
          <w:tcPr>
            <w:tcW w:w="1264" w:type="dxa"/>
          </w:tcPr>
          <w:p w14:paraId="35276B02" w14:textId="77777777" w:rsidR="005C5F53" w:rsidRPr="0003215F" w:rsidRDefault="005C5F53" w:rsidP="00C9380E">
            <w:pPr>
              <w:pStyle w:val="LndNormale1"/>
              <w:textAlignment w:val="baseline"/>
              <w:rPr>
                <w:color w:val="002060"/>
                <w:sz w:val="20"/>
              </w:rPr>
            </w:pPr>
            <w:r w:rsidRPr="0003215F">
              <w:rPr>
                <w:color w:val="002060"/>
                <w:sz w:val="20"/>
              </w:rPr>
              <w:t>1016187</w:t>
            </w:r>
          </w:p>
        </w:tc>
        <w:tc>
          <w:tcPr>
            <w:tcW w:w="2717" w:type="dxa"/>
          </w:tcPr>
          <w:p w14:paraId="4440F12F" w14:textId="77777777" w:rsidR="005C5F53" w:rsidRPr="0003215F" w:rsidRDefault="005C5F53" w:rsidP="00C9380E">
            <w:pPr>
              <w:pStyle w:val="LndNormale1"/>
              <w:textAlignment w:val="baseline"/>
              <w:rPr>
                <w:color w:val="002060"/>
                <w:sz w:val="20"/>
              </w:rPr>
            </w:pPr>
            <w:r w:rsidRPr="0003215F">
              <w:rPr>
                <w:color w:val="002060"/>
                <w:sz w:val="20"/>
              </w:rPr>
              <w:t>FARIAS EMANUEL</w:t>
            </w:r>
          </w:p>
        </w:tc>
        <w:tc>
          <w:tcPr>
            <w:tcW w:w="1272" w:type="dxa"/>
          </w:tcPr>
          <w:p w14:paraId="0A718087" w14:textId="77777777" w:rsidR="005C5F53" w:rsidRPr="0003215F" w:rsidRDefault="005C5F53" w:rsidP="00C9380E">
            <w:pPr>
              <w:pStyle w:val="LndNormale1"/>
              <w:textAlignment w:val="baseline"/>
              <w:rPr>
                <w:color w:val="002060"/>
                <w:sz w:val="20"/>
              </w:rPr>
            </w:pPr>
            <w:r w:rsidRPr="0003215F">
              <w:rPr>
                <w:color w:val="002060"/>
                <w:sz w:val="20"/>
              </w:rPr>
              <w:t>23.03.1995</w:t>
            </w:r>
          </w:p>
        </w:tc>
        <w:tc>
          <w:tcPr>
            <w:tcW w:w="1182" w:type="dxa"/>
          </w:tcPr>
          <w:p w14:paraId="3F5C7676" w14:textId="77777777" w:rsidR="005C5F53" w:rsidRPr="0003215F" w:rsidRDefault="005C5F53" w:rsidP="00C9380E">
            <w:pPr>
              <w:pStyle w:val="LndNormale1"/>
              <w:textAlignment w:val="baseline"/>
              <w:rPr>
                <w:color w:val="002060"/>
                <w:sz w:val="20"/>
              </w:rPr>
            </w:pPr>
            <w:r w:rsidRPr="0003215F">
              <w:rPr>
                <w:color w:val="002060"/>
                <w:sz w:val="20"/>
              </w:rPr>
              <w:t>16390</w:t>
            </w:r>
          </w:p>
        </w:tc>
        <w:tc>
          <w:tcPr>
            <w:tcW w:w="3477" w:type="dxa"/>
          </w:tcPr>
          <w:p w14:paraId="59396847" w14:textId="77777777" w:rsidR="005C5F53" w:rsidRPr="0003215F" w:rsidRDefault="005C5F53" w:rsidP="00C9380E">
            <w:pPr>
              <w:pStyle w:val="LndNormale1"/>
              <w:textAlignment w:val="baseline"/>
              <w:rPr>
                <w:color w:val="002060"/>
                <w:sz w:val="20"/>
              </w:rPr>
            </w:pPr>
            <w:r w:rsidRPr="0003215F">
              <w:rPr>
                <w:color w:val="002060"/>
                <w:sz w:val="20"/>
              </w:rPr>
              <w:t>A.S.D. URBANIA CALCIO</w:t>
            </w:r>
          </w:p>
        </w:tc>
      </w:tr>
      <w:tr w:rsidR="005C5F53" w:rsidRPr="0003215F" w14:paraId="656CF4D7" w14:textId="77777777" w:rsidTr="00C9380E">
        <w:tc>
          <w:tcPr>
            <w:tcW w:w="1264" w:type="dxa"/>
          </w:tcPr>
          <w:p w14:paraId="7A8B81B0" w14:textId="77777777" w:rsidR="005C5F53" w:rsidRPr="0003215F" w:rsidRDefault="005C5F53" w:rsidP="00C9380E">
            <w:pPr>
              <w:pStyle w:val="LndNormale1"/>
              <w:textAlignment w:val="baseline"/>
              <w:rPr>
                <w:color w:val="002060"/>
                <w:sz w:val="20"/>
              </w:rPr>
            </w:pPr>
            <w:r w:rsidRPr="0003215F">
              <w:rPr>
                <w:color w:val="002060"/>
                <w:sz w:val="20"/>
              </w:rPr>
              <w:t>2039669</w:t>
            </w:r>
          </w:p>
        </w:tc>
        <w:tc>
          <w:tcPr>
            <w:tcW w:w="2717" w:type="dxa"/>
          </w:tcPr>
          <w:p w14:paraId="54FB3964" w14:textId="77777777" w:rsidR="005C5F53" w:rsidRPr="0003215F" w:rsidRDefault="005C5F53" w:rsidP="00C9380E">
            <w:pPr>
              <w:pStyle w:val="LndNormale1"/>
              <w:textAlignment w:val="baseline"/>
              <w:rPr>
                <w:color w:val="002060"/>
                <w:sz w:val="20"/>
              </w:rPr>
            </w:pPr>
            <w:r w:rsidRPr="0003215F">
              <w:rPr>
                <w:color w:val="002060"/>
                <w:sz w:val="20"/>
              </w:rPr>
              <w:t>SCANSANI MARCO</w:t>
            </w:r>
          </w:p>
        </w:tc>
        <w:tc>
          <w:tcPr>
            <w:tcW w:w="1272" w:type="dxa"/>
          </w:tcPr>
          <w:p w14:paraId="44D5A64B" w14:textId="77777777" w:rsidR="005C5F53" w:rsidRPr="0003215F" w:rsidRDefault="005C5F53" w:rsidP="00C9380E">
            <w:pPr>
              <w:pStyle w:val="LndNormale1"/>
              <w:textAlignment w:val="baseline"/>
              <w:rPr>
                <w:color w:val="002060"/>
                <w:sz w:val="20"/>
              </w:rPr>
            </w:pPr>
            <w:r w:rsidRPr="0003215F">
              <w:rPr>
                <w:color w:val="002060"/>
                <w:sz w:val="20"/>
              </w:rPr>
              <w:t>25.08.2005</w:t>
            </w:r>
          </w:p>
        </w:tc>
        <w:tc>
          <w:tcPr>
            <w:tcW w:w="1182" w:type="dxa"/>
          </w:tcPr>
          <w:p w14:paraId="5359537A" w14:textId="77777777" w:rsidR="005C5F53" w:rsidRPr="0003215F" w:rsidRDefault="005C5F53" w:rsidP="00C9380E">
            <w:pPr>
              <w:pStyle w:val="LndNormale1"/>
              <w:textAlignment w:val="baseline"/>
              <w:rPr>
                <w:color w:val="002060"/>
                <w:sz w:val="20"/>
              </w:rPr>
            </w:pPr>
            <w:r w:rsidRPr="0003215F">
              <w:rPr>
                <w:color w:val="002060"/>
                <w:sz w:val="20"/>
              </w:rPr>
              <w:t>937908</w:t>
            </w:r>
          </w:p>
        </w:tc>
        <w:tc>
          <w:tcPr>
            <w:tcW w:w="3477" w:type="dxa"/>
          </w:tcPr>
          <w:p w14:paraId="24E44D0F" w14:textId="77777777" w:rsidR="005C5F53" w:rsidRPr="0003215F" w:rsidRDefault="005C5F53" w:rsidP="00C9380E">
            <w:pPr>
              <w:pStyle w:val="LndNormale1"/>
              <w:textAlignment w:val="baseline"/>
              <w:rPr>
                <w:color w:val="002060"/>
                <w:sz w:val="20"/>
              </w:rPr>
            </w:pPr>
            <w:r w:rsidRPr="0003215F">
              <w:rPr>
                <w:color w:val="002060"/>
                <w:sz w:val="20"/>
              </w:rPr>
              <w:t>U.S. TOLENTINO 1919 SSDARL</w:t>
            </w:r>
          </w:p>
        </w:tc>
      </w:tr>
      <w:tr w:rsidR="005C5F53" w:rsidRPr="0003215F" w14:paraId="37ED0BC5" w14:textId="77777777" w:rsidTr="00C9380E">
        <w:tc>
          <w:tcPr>
            <w:tcW w:w="1264" w:type="dxa"/>
          </w:tcPr>
          <w:p w14:paraId="1FF9C562" w14:textId="77777777" w:rsidR="005C5F53" w:rsidRPr="0003215F" w:rsidRDefault="005C5F53" w:rsidP="00C9380E">
            <w:pPr>
              <w:pStyle w:val="LndNormale1"/>
              <w:textAlignment w:val="baseline"/>
              <w:rPr>
                <w:color w:val="002060"/>
                <w:sz w:val="20"/>
              </w:rPr>
            </w:pPr>
            <w:r w:rsidRPr="0003215F">
              <w:rPr>
                <w:color w:val="002060"/>
                <w:sz w:val="20"/>
              </w:rPr>
              <w:t>4598466</w:t>
            </w:r>
          </w:p>
        </w:tc>
        <w:tc>
          <w:tcPr>
            <w:tcW w:w="2717" w:type="dxa"/>
          </w:tcPr>
          <w:p w14:paraId="4C15FBF2" w14:textId="77777777" w:rsidR="005C5F53" w:rsidRPr="0003215F" w:rsidRDefault="005C5F53" w:rsidP="00C9380E">
            <w:pPr>
              <w:pStyle w:val="LndNormale1"/>
              <w:textAlignment w:val="baseline"/>
              <w:rPr>
                <w:color w:val="002060"/>
                <w:sz w:val="20"/>
              </w:rPr>
            </w:pPr>
            <w:r w:rsidRPr="0003215F">
              <w:rPr>
                <w:color w:val="002060"/>
                <w:sz w:val="20"/>
              </w:rPr>
              <w:t>MINNOZZI MATTEO</w:t>
            </w:r>
          </w:p>
        </w:tc>
        <w:tc>
          <w:tcPr>
            <w:tcW w:w="1272" w:type="dxa"/>
          </w:tcPr>
          <w:p w14:paraId="026F475D" w14:textId="77777777" w:rsidR="005C5F53" w:rsidRPr="0003215F" w:rsidRDefault="005C5F53" w:rsidP="00C9380E">
            <w:pPr>
              <w:pStyle w:val="LndNormale1"/>
              <w:textAlignment w:val="baseline"/>
              <w:rPr>
                <w:color w:val="002060"/>
                <w:sz w:val="20"/>
              </w:rPr>
            </w:pPr>
            <w:r w:rsidRPr="0003215F">
              <w:rPr>
                <w:color w:val="002060"/>
                <w:sz w:val="20"/>
              </w:rPr>
              <w:t>13.02.1996</w:t>
            </w:r>
          </w:p>
        </w:tc>
        <w:tc>
          <w:tcPr>
            <w:tcW w:w="1182" w:type="dxa"/>
          </w:tcPr>
          <w:p w14:paraId="0211631A" w14:textId="77777777" w:rsidR="005C5F53" w:rsidRPr="0003215F" w:rsidRDefault="005C5F53" w:rsidP="00C9380E">
            <w:pPr>
              <w:pStyle w:val="LndNormale1"/>
              <w:textAlignment w:val="baseline"/>
              <w:rPr>
                <w:color w:val="002060"/>
                <w:sz w:val="20"/>
              </w:rPr>
            </w:pPr>
            <w:r w:rsidRPr="0003215F">
              <w:rPr>
                <w:color w:val="002060"/>
                <w:sz w:val="20"/>
              </w:rPr>
              <w:t>920713</w:t>
            </w:r>
          </w:p>
        </w:tc>
        <w:tc>
          <w:tcPr>
            <w:tcW w:w="3477" w:type="dxa"/>
          </w:tcPr>
          <w:p w14:paraId="70138548" w14:textId="77777777" w:rsidR="005C5F53" w:rsidRPr="0003215F" w:rsidRDefault="005C5F53" w:rsidP="00C9380E">
            <w:pPr>
              <w:pStyle w:val="LndNormale1"/>
              <w:textAlignment w:val="baseline"/>
              <w:rPr>
                <w:color w:val="002060"/>
                <w:sz w:val="20"/>
              </w:rPr>
            </w:pPr>
            <w:r w:rsidRPr="0003215F">
              <w:rPr>
                <w:color w:val="002060"/>
                <w:sz w:val="20"/>
              </w:rPr>
              <w:t>U.S.D. OSIMANA</w:t>
            </w:r>
          </w:p>
        </w:tc>
      </w:tr>
      <w:tr w:rsidR="005C5F53" w:rsidRPr="0003215F" w14:paraId="71471E74" w14:textId="77777777" w:rsidTr="00C9380E">
        <w:tc>
          <w:tcPr>
            <w:tcW w:w="1264" w:type="dxa"/>
          </w:tcPr>
          <w:p w14:paraId="1BE95711" w14:textId="77777777" w:rsidR="005C5F53" w:rsidRPr="0003215F" w:rsidRDefault="005C5F53" w:rsidP="00C9380E">
            <w:pPr>
              <w:pStyle w:val="LndNormale1"/>
              <w:textAlignment w:val="baseline"/>
              <w:rPr>
                <w:color w:val="002060"/>
                <w:sz w:val="20"/>
              </w:rPr>
            </w:pPr>
            <w:r w:rsidRPr="0003215F">
              <w:rPr>
                <w:color w:val="002060"/>
                <w:sz w:val="20"/>
              </w:rPr>
              <w:t>4237364</w:t>
            </w:r>
          </w:p>
        </w:tc>
        <w:tc>
          <w:tcPr>
            <w:tcW w:w="2717" w:type="dxa"/>
          </w:tcPr>
          <w:p w14:paraId="61BDDA20" w14:textId="77777777" w:rsidR="005C5F53" w:rsidRPr="0003215F" w:rsidRDefault="005C5F53" w:rsidP="00C9380E">
            <w:pPr>
              <w:pStyle w:val="LndNormale1"/>
              <w:textAlignment w:val="baseline"/>
              <w:rPr>
                <w:color w:val="002060"/>
                <w:sz w:val="20"/>
              </w:rPr>
            </w:pPr>
            <w:r w:rsidRPr="0003215F">
              <w:rPr>
                <w:color w:val="002060"/>
                <w:sz w:val="20"/>
              </w:rPr>
              <w:t>ROMANO LEONARDO</w:t>
            </w:r>
          </w:p>
        </w:tc>
        <w:tc>
          <w:tcPr>
            <w:tcW w:w="1272" w:type="dxa"/>
          </w:tcPr>
          <w:p w14:paraId="4B65EB3F" w14:textId="77777777" w:rsidR="005C5F53" w:rsidRPr="0003215F" w:rsidRDefault="005C5F53" w:rsidP="00C9380E">
            <w:pPr>
              <w:pStyle w:val="LndNormale1"/>
              <w:textAlignment w:val="baseline"/>
              <w:rPr>
                <w:color w:val="002060"/>
                <w:sz w:val="20"/>
              </w:rPr>
            </w:pPr>
            <w:r w:rsidRPr="0003215F">
              <w:rPr>
                <w:color w:val="002060"/>
                <w:sz w:val="20"/>
              </w:rPr>
              <w:t>05.05.1998</w:t>
            </w:r>
          </w:p>
        </w:tc>
        <w:tc>
          <w:tcPr>
            <w:tcW w:w="1182" w:type="dxa"/>
          </w:tcPr>
          <w:p w14:paraId="1FFE9FC3" w14:textId="77777777" w:rsidR="005C5F53" w:rsidRPr="0003215F" w:rsidRDefault="005C5F53" w:rsidP="00C9380E">
            <w:pPr>
              <w:pStyle w:val="LndNormale1"/>
              <w:textAlignment w:val="baseline"/>
              <w:rPr>
                <w:color w:val="002060"/>
                <w:sz w:val="20"/>
              </w:rPr>
            </w:pPr>
            <w:r w:rsidRPr="0003215F">
              <w:rPr>
                <w:color w:val="002060"/>
                <w:sz w:val="20"/>
              </w:rPr>
              <w:t>700542</w:t>
            </w:r>
          </w:p>
        </w:tc>
        <w:tc>
          <w:tcPr>
            <w:tcW w:w="3477" w:type="dxa"/>
          </w:tcPr>
          <w:p w14:paraId="0643C772" w14:textId="77777777" w:rsidR="005C5F53" w:rsidRPr="0003215F" w:rsidRDefault="005C5F53" w:rsidP="00C9380E">
            <w:pPr>
              <w:pStyle w:val="LndNormale1"/>
              <w:textAlignment w:val="baseline"/>
              <w:rPr>
                <w:color w:val="002060"/>
                <w:sz w:val="20"/>
              </w:rPr>
            </w:pPr>
            <w:r w:rsidRPr="0003215F">
              <w:rPr>
                <w:color w:val="002060"/>
                <w:sz w:val="20"/>
              </w:rPr>
              <w:t>A.D.P. SANTA MARIA APPARENTE</w:t>
            </w:r>
          </w:p>
        </w:tc>
      </w:tr>
    </w:tbl>
    <w:p w14:paraId="50683144" w14:textId="77777777" w:rsidR="005C5F53" w:rsidRPr="0003215F" w:rsidRDefault="005C5F53" w:rsidP="005C5F53">
      <w:pPr>
        <w:pStyle w:val="LndNormale1"/>
        <w:rPr>
          <w:color w:val="002060"/>
          <w:szCs w:val="22"/>
        </w:rPr>
      </w:pPr>
    </w:p>
    <w:p w14:paraId="4836D18C" w14:textId="77777777" w:rsidR="005C5F53" w:rsidRPr="0003215F" w:rsidRDefault="005C5F53" w:rsidP="005C5F53">
      <w:pPr>
        <w:pStyle w:val="LndNormale1"/>
        <w:rPr>
          <w:b/>
          <w:color w:val="002060"/>
        </w:rPr>
      </w:pPr>
      <w:r w:rsidRPr="0003215F">
        <w:rPr>
          <w:color w:val="002060"/>
        </w:rPr>
        <w:t xml:space="preserve">Secondo quanto previsto dall’art. 117 Bis delle NOIF per la risoluzione del rapporto contrattuale di lavoro sportivo o di apprendistato con calciatori/calciatrici non professionisti/e, “Giovani Dilettanti”, </w:t>
      </w:r>
      <w:r w:rsidRPr="0003215F">
        <w:rPr>
          <w:color w:val="002060"/>
        </w:rPr>
        <w:lastRenderedPageBreak/>
        <w:t>“giovani di Serie” e dei calciatori/calciatrici di calcio a 5, vista la documentazione trasmessa al Comitato Regionale Marche, si dichiara</w:t>
      </w:r>
      <w:r>
        <w:rPr>
          <w:color w:val="002060"/>
        </w:rPr>
        <w:t>no</w:t>
      </w:r>
      <w:r w:rsidRPr="0003215F">
        <w:rPr>
          <w:color w:val="002060"/>
        </w:rPr>
        <w:t xml:space="preserve"> svincolat</w:t>
      </w:r>
      <w:r>
        <w:rPr>
          <w:color w:val="002060"/>
        </w:rPr>
        <w:t>i</w:t>
      </w:r>
      <w:r w:rsidRPr="0003215F">
        <w:rPr>
          <w:color w:val="002060"/>
        </w:rPr>
        <w:t xml:space="preserve"> i seguent</w:t>
      </w:r>
      <w:r>
        <w:rPr>
          <w:color w:val="002060"/>
        </w:rPr>
        <w:t>i</w:t>
      </w:r>
      <w:r w:rsidRPr="0003215F">
        <w:rPr>
          <w:color w:val="002060"/>
        </w:rPr>
        <w:t xml:space="preserve"> calciator</w:t>
      </w:r>
      <w:r>
        <w:rPr>
          <w:color w:val="002060"/>
        </w:rPr>
        <w:t>i</w:t>
      </w:r>
      <w:r w:rsidRPr="0003215F">
        <w:rPr>
          <w:color w:val="002060"/>
        </w:rPr>
        <w:t xml:space="preserve"> a decorrere dal </w:t>
      </w:r>
      <w:r w:rsidRPr="0003215F">
        <w:rPr>
          <w:b/>
          <w:color w:val="002060"/>
        </w:rPr>
        <w:t>28.01.2025:</w:t>
      </w:r>
    </w:p>
    <w:tbl>
      <w:tblPr>
        <w:tblStyle w:val="Grigliatabella"/>
        <w:tblW w:w="0" w:type="auto"/>
        <w:tblLook w:val="04A0" w:firstRow="1" w:lastRow="0" w:firstColumn="1" w:lastColumn="0" w:noHBand="0" w:noVBand="1"/>
      </w:tblPr>
      <w:tblGrid>
        <w:gridCol w:w="1264"/>
        <w:gridCol w:w="2717"/>
        <w:gridCol w:w="1272"/>
        <w:gridCol w:w="1182"/>
        <w:gridCol w:w="3477"/>
      </w:tblGrid>
      <w:tr w:rsidR="005C5F53" w:rsidRPr="0003215F" w14:paraId="145648AB" w14:textId="77777777" w:rsidTr="00C9380E">
        <w:tc>
          <w:tcPr>
            <w:tcW w:w="1264" w:type="dxa"/>
            <w:tcBorders>
              <w:top w:val="single" w:sz="4" w:space="0" w:color="auto"/>
              <w:left w:val="single" w:sz="4" w:space="0" w:color="auto"/>
              <w:bottom w:val="single" w:sz="4" w:space="0" w:color="auto"/>
              <w:right w:val="single" w:sz="4" w:space="0" w:color="auto"/>
            </w:tcBorders>
            <w:hideMark/>
          </w:tcPr>
          <w:p w14:paraId="7A11CB83" w14:textId="77777777" w:rsidR="005C5F53" w:rsidRPr="0003215F" w:rsidRDefault="005C5F53" w:rsidP="00C9380E">
            <w:pPr>
              <w:pStyle w:val="LndNormale1"/>
              <w:jc w:val="center"/>
              <w:textAlignment w:val="baseline"/>
              <w:rPr>
                <w:b/>
                <w:color w:val="002060"/>
              </w:rPr>
            </w:pPr>
            <w:r w:rsidRPr="0003215F">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17B950C3" w14:textId="77777777" w:rsidR="005C5F53" w:rsidRPr="0003215F" w:rsidRDefault="005C5F53" w:rsidP="00C9380E">
            <w:pPr>
              <w:pStyle w:val="LndNormale1"/>
              <w:jc w:val="center"/>
              <w:textAlignment w:val="baseline"/>
              <w:rPr>
                <w:b/>
                <w:color w:val="002060"/>
              </w:rPr>
            </w:pPr>
            <w:r w:rsidRPr="0003215F">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B5BF92B" w14:textId="77777777" w:rsidR="005C5F53" w:rsidRPr="0003215F" w:rsidRDefault="005C5F53" w:rsidP="00C9380E">
            <w:pPr>
              <w:pStyle w:val="LndNormale1"/>
              <w:jc w:val="center"/>
              <w:textAlignment w:val="baseline"/>
              <w:rPr>
                <w:b/>
                <w:color w:val="002060"/>
              </w:rPr>
            </w:pPr>
            <w:r w:rsidRPr="0003215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272C687" w14:textId="77777777" w:rsidR="005C5F53" w:rsidRPr="0003215F" w:rsidRDefault="005C5F53" w:rsidP="00C9380E">
            <w:pPr>
              <w:pStyle w:val="LndNormale1"/>
              <w:jc w:val="center"/>
              <w:textAlignment w:val="baseline"/>
              <w:rPr>
                <w:b/>
                <w:color w:val="002060"/>
              </w:rPr>
            </w:pPr>
            <w:r w:rsidRPr="0003215F">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18371611" w14:textId="77777777" w:rsidR="005C5F53" w:rsidRPr="0003215F" w:rsidRDefault="005C5F53" w:rsidP="00C9380E">
            <w:pPr>
              <w:pStyle w:val="LndNormale1"/>
              <w:jc w:val="center"/>
              <w:textAlignment w:val="baseline"/>
              <w:rPr>
                <w:b/>
                <w:color w:val="002060"/>
              </w:rPr>
            </w:pPr>
            <w:r w:rsidRPr="0003215F">
              <w:rPr>
                <w:b/>
                <w:color w:val="002060"/>
              </w:rPr>
              <w:t>Società</w:t>
            </w:r>
          </w:p>
        </w:tc>
      </w:tr>
      <w:tr w:rsidR="005C5F53" w:rsidRPr="0003215F" w14:paraId="03041457" w14:textId="77777777" w:rsidTr="00C9380E">
        <w:tc>
          <w:tcPr>
            <w:tcW w:w="1264" w:type="dxa"/>
            <w:tcBorders>
              <w:top w:val="single" w:sz="4" w:space="0" w:color="auto"/>
              <w:left w:val="single" w:sz="4" w:space="0" w:color="auto"/>
              <w:bottom w:val="single" w:sz="4" w:space="0" w:color="auto"/>
              <w:right w:val="single" w:sz="4" w:space="0" w:color="auto"/>
            </w:tcBorders>
          </w:tcPr>
          <w:p w14:paraId="4D2E8E54" w14:textId="77777777" w:rsidR="005C5F53" w:rsidRPr="0003215F" w:rsidRDefault="005C5F53" w:rsidP="00C9380E">
            <w:pPr>
              <w:pStyle w:val="LndNormale1"/>
              <w:jc w:val="left"/>
              <w:textAlignment w:val="baseline"/>
              <w:rPr>
                <w:color w:val="002060"/>
                <w:sz w:val="20"/>
              </w:rPr>
            </w:pPr>
            <w:r w:rsidRPr="0003215F">
              <w:rPr>
                <w:color w:val="002060"/>
                <w:sz w:val="20"/>
              </w:rPr>
              <w:t>6532863</w:t>
            </w:r>
          </w:p>
        </w:tc>
        <w:tc>
          <w:tcPr>
            <w:tcW w:w="2717" w:type="dxa"/>
            <w:tcBorders>
              <w:top w:val="single" w:sz="4" w:space="0" w:color="auto"/>
              <w:left w:val="single" w:sz="4" w:space="0" w:color="auto"/>
              <w:bottom w:val="single" w:sz="4" w:space="0" w:color="auto"/>
              <w:right w:val="single" w:sz="4" w:space="0" w:color="auto"/>
            </w:tcBorders>
          </w:tcPr>
          <w:p w14:paraId="0E170DED" w14:textId="77777777" w:rsidR="005C5F53" w:rsidRPr="0003215F" w:rsidRDefault="005C5F53" w:rsidP="00C9380E">
            <w:pPr>
              <w:pStyle w:val="LndNormale1"/>
              <w:jc w:val="left"/>
              <w:textAlignment w:val="baseline"/>
              <w:rPr>
                <w:color w:val="002060"/>
                <w:sz w:val="20"/>
              </w:rPr>
            </w:pPr>
            <w:r w:rsidRPr="0003215F">
              <w:rPr>
                <w:color w:val="002060"/>
                <w:sz w:val="20"/>
              </w:rPr>
              <w:t>ANTOLINI RICCARDO</w:t>
            </w:r>
          </w:p>
        </w:tc>
        <w:tc>
          <w:tcPr>
            <w:tcW w:w="1272" w:type="dxa"/>
            <w:tcBorders>
              <w:top w:val="single" w:sz="4" w:space="0" w:color="auto"/>
              <w:left w:val="single" w:sz="4" w:space="0" w:color="auto"/>
              <w:bottom w:val="single" w:sz="4" w:space="0" w:color="auto"/>
              <w:right w:val="single" w:sz="4" w:space="0" w:color="auto"/>
            </w:tcBorders>
          </w:tcPr>
          <w:p w14:paraId="257DF5AC" w14:textId="77777777" w:rsidR="005C5F53" w:rsidRPr="0003215F" w:rsidRDefault="005C5F53" w:rsidP="00C9380E">
            <w:pPr>
              <w:pStyle w:val="LndNormale1"/>
              <w:jc w:val="left"/>
              <w:textAlignment w:val="baseline"/>
              <w:rPr>
                <w:color w:val="002060"/>
                <w:sz w:val="20"/>
              </w:rPr>
            </w:pPr>
            <w:r w:rsidRPr="0003215F">
              <w:rPr>
                <w:color w:val="002060"/>
                <w:sz w:val="20"/>
              </w:rPr>
              <w:t>27.09.2003</w:t>
            </w:r>
          </w:p>
        </w:tc>
        <w:tc>
          <w:tcPr>
            <w:tcW w:w="1182" w:type="dxa"/>
            <w:tcBorders>
              <w:top w:val="single" w:sz="4" w:space="0" w:color="auto"/>
              <w:left w:val="single" w:sz="4" w:space="0" w:color="auto"/>
              <w:bottom w:val="single" w:sz="4" w:space="0" w:color="auto"/>
              <w:right w:val="single" w:sz="4" w:space="0" w:color="auto"/>
            </w:tcBorders>
          </w:tcPr>
          <w:p w14:paraId="6C468047" w14:textId="77777777" w:rsidR="005C5F53" w:rsidRPr="0003215F" w:rsidRDefault="005C5F53" w:rsidP="00C9380E">
            <w:pPr>
              <w:pStyle w:val="LndNormale1"/>
              <w:jc w:val="left"/>
              <w:textAlignment w:val="baseline"/>
              <w:rPr>
                <w:color w:val="002060"/>
                <w:sz w:val="20"/>
              </w:rPr>
            </w:pPr>
            <w:r w:rsidRPr="0003215F">
              <w:rPr>
                <w:color w:val="002060"/>
                <w:sz w:val="20"/>
              </w:rPr>
              <w:t>75969</w:t>
            </w:r>
          </w:p>
        </w:tc>
        <w:tc>
          <w:tcPr>
            <w:tcW w:w="3477" w:type="dxa"/>
            <w:tcBorders>
              <w:top w:val="single" w:sz="4" w:space="0" w:color="auto"/>
              <w:left w:val="single" w:sz="4" w:space="0" w:color="auto"/>
              <w:bottom w:val="single" w:sz="4" w:space="0" w:color="auto"/>
              <w:right w:val="single" w:sz="4" w:space="0" w:color="auto"/>
            </w:tcBorders>
          </w:tcPr>
          <w:p w14:paraId="67B417DB" w14:textId="77777777" w:rsidR="005C5F53" w:rsidRPr="0003215F" w:rsidRDefault="005C5F53" w:rsidP="00C9380E">
            <w:pPr>
              <w:pStyle w:val="LndNormale1"/>
              <w:jc w:val="left"/>
              <w:textAlignment w:val="baseline"/>
              <w:rPr>
                <w:color w:val="002060"/>
                <w:sz w:val="20"/>
              </w:rPr>
            </w:pPr>
            <w:r w:rsidRPr="0003215F">
              <w:rPr>
                <w:color w:val="002060"/>
                <w:sz w:val="20"/>
              </w:rPr>
              <w:t>U.S.D. SANGIORGESE M.RUBBIA</w:t>
            </w:r>
          </w:p>
        </w:tc>
      </w:tr>
      <w:tr w:rsidR="005C5F53" w:rsidRPr="0003215F" w14:paraId="39005330" w14:textId="77777777" w:rsidTr="00C9380E">
        <w:tc>
          <w:tcPr>
            <w:tcW w:w="1264" w:type="dxa"/>
          </w:tcPr>
          <w:p w14:paraId="4E8CF0AC" w14:textId="77777777" w:rsidR="005C5F53" w:rsidRPr="0003215F" w:rsidRDefault="005C5F53" w:rsidP="00C9380E">
            <w:pPr>
              <w:pStyle w:val="LndNormale1"/>
              <w:textAlignment w:val="baseline"/>
              <w:rPr>
                <w:color w:val="002060"/>
                <w:sz w:val="20"/>
              </w:rPr>
            </w:pPr>
            <w:r w:rsidRPr="0003215F">
              <w:rPr>
                <w:color w:val="002060"/>
                <w:sz w:val="20"/>
              </w:rPr>
              <w:t>3959311</w:t>
            </w:r>
          </w:p>
        </w:tc>
        <w:tc>
          <w:tcPr>
            <w:tcW w:w="2717" w:type="dxa"/>
          </w:tcPr>
          <w:p w14:paraId="0FF9D0A1" w14:textId="77777777" w:rsidR="005C5F53" w:rsidRPr="0003215F" w:rsidRDefault="005C5F53" w:rsidP="00C9380E">
            <w:pPr>
              <w:pStyle w:val="LndNormale1"/>
              <w:textAlignment w:val="baseline"/>
              <w:rPr>
                <w:color w:val="002060"/>
                <w:sz w:val="20"/>
              </w:rPr>
            </w:pPr>
            <w:r w:rsidRPr="0003215F">
              <w:rPr>
                <w:color w:val="002060"/>
                <w:sz w:val="20"/>
              </w:rPr>
              <w:t>BERGAMINI ROBERTO</w:t>
            </w:r>
          </w:p>
        </w:tc>
        <w:tc>
          <w:tcPr>
            <w:tcW w:w="1272" w:type="dxa"/>
          </w:tcPr>
          <w:p w14:paraId="7DC5684E" w14:textId="77777777" w:rsidR="005C5F53" w:rsidRPr="0003215F" w:rsidRDefault="005C5F53" w:rsidP="00C9380E">
            <w:pPr>
              <w:pStyle w:val="LndNormale1"/>
              <w:textAlignment w:val="baseline"/>
              <w:rPr>
                <w:color w:val="002060"/>
                <w:sz w:val="20"/>
              </w:rPr>
            </w:pPr>
            <w:r w:rsidRPr="0003215F">
              <w:rPr>
                <w:color w:val="002060"/>
                <w:sz w:val="20"/>
              </w:rPr>
              <w:t>25.05.1988</w:t>
            </w:r>
          </w:p>
        </w:tc>
        <w:tc>
          <w:tcPr>
            <w:tcW w:w="1182" w:type="dxa"/>
          </w:tcPr>
          <w:p w14:paraId="193F84E7" w14:textId="77777777" w:rsidR="005C5F53" w:rsidRPr="0003215F" w:rsidRDefault="005C5F53" w:rsidP="00C9380E">
            <w:pPr>
              <w:pStyle w:val="LndNormale1"/>
              <w:textAlignment w:val="baseline"/>
              <w:rPr>
                <w:color w:val="002060"/>
                <w:sz w:val="20"/>
              </w:rPr>
            </w:pPr>
            <w:r w:rsidRPr="0003215F">
              <w:rPr>
                <w:color w:val="002060"/>
                <w:sz w:val="20"/>
              </w:rPr>
              <w:t>2450</w:t>
            </w:r>
          </w:p>
        </w:tc>
        <w:tc>
          <w:tcPr>
            <w:tcW w:w="3477" w:type="dxa"/>
          </w:tcPr>
          <w:p w14:paraId="34DA6278" w14:textId="77777777" w:rsidR="005C5F53" w:rsidRPr="0003215F" w:rsidRDefault="005C5F53" w:rsidP="00C9380E">
            <w:pPr>
              <w:pStyle w:val="LndNormale1"/>
              <w:textAlignment w:val="baseline"/>
              <w:rPr>
                <w:color w:val="002060"/>
                <w:sz w:val="20"/>
              </w:rPr>
            </w:pPr>
            <w:r w:rsidRPr="0003215F">
              <w:rPr>
                <w:color w:val="002060"/>
                <w:sz w:val="20"/>
              </w:rPr>
              <w:t>U.S. APPIGNANESE</w:t>
            </w:r>
          </w:p>
        </w:tc>
      </w:tr>
      <w:tr w:rsidR="005C5F53" w:rsidRPr="0003215F" w14:paraId="2E841FDB" w14:textId="77777777" w:rsidTr="00C9380E">
        <w:tc>
          <w:tcPr>
            <w:tcW w:w="1264" w:type="dxa"/>
          </w:tcPr>
          <w:p w14:paraId="5C8417C0" w14:textId="77777777" w:rsidR="005C5F53" w:rsidRPr="0003215F" w:rsidRDefault="005C5F53" w:rsidP="00C9380E">
            <w:pPr>
              <w:pStyle w:val="LndNormale1"/>
              <w:textAlignment w:val="baseline"/>
              <w:rPr>
                <w:color w:val="002060"/>
                <w:sz w:val="20"/>
              </w:rPr>
            </w:pPr>
            <w:r w:rsidRPr="0003215F">
              <w:rPr>
                <w:color w:val="002060"/>
                <w:sz w:val="20"/>
              </w:rPr>
              <w:t>5583751</w:t>
            </w:r>
          </w:p>
        </w:tc>
        <w:tc>
          <w:tcPr>
            <w:tcW w:w="2717" w:type="dxa"/>
          </w:tcPr>
          <w:p w14:paraId="52900D3F" w14:textId="77777777" w:rsidR="005C5F53" w:rsidRPr="0003215F" w:rsidRDefault="005C5F53" w:rsidP="00C9380E">
            <w:pPr>
              <w:pStyle w:val="LndNormale1"/>
              <w:textAlignment w:val="baseline"/>
              <w:rPr>
                <w:color w:val="002060"/>
                <w:sz w:val="20"/>
              </w:rPr>
            </w:pPr>
            <w:r w:rsidRPr="0003215F">
              <w:rPr>
                <w:color w:val="002060"/>
                <w:sz w:val="20"/>
              </w:rPr>
              <w:t>STORONI MATTEO</w:t>
            </w:r>
          </w:p>
        </w:tc>
        <w:tc>
          <w:tcPr>
            <w:tcW w:w="1272" w:type="dxa"/>
          </w:tcPr>
          <w:p w14:paraId="7B590452" w14:textId="77777777" w:rsidR="005C5F53" w:rsidRPr="0003215F" w:rsidRDefault="005C5F53" w:rsidP="00C9380E">
            <w:pPr>
              <w:pStyle w:val="LndNormale1"/>
              <w:textAlignment w:val="baseline"/>
              <w:rPr>
                <w:color w:val="002060"/>
                <w:sz w:val="20"/>
              </w:rPr>
            </w:pPr>
            <w:r w:rsidRPr="0003215F">
              <w:rPr>
                <w:color w:val="002060"/>
                <w:sz w:val="20"/>
              </w:rPr>
              <w:t>23.01.2002</w:t>
            </w:r>
          </w:p>
        </w:tc>
        <w:tc>
          <w:tcPr>
            <w:tcW w:w="1182" w:type="dxa"/>
          </w:tcPr>
          <w:p w14:paraId="2107C736" w14:textId="77777777" w:rsidR="005C5F53" w:rsidRPr="0003215F" w:rsidRDefault="005C5F53" w:rsidP="00C9380E">
            <w:pPr>
              <w:pStyle w:val="LndNormale1"/>
              <w:textAlignment w:val="baseline"/>
              <w:rPr>
                <w:color w:val="002060"/>
                <w:sz w:val="20"/>
              </w:rPr>
            </w:pPr>
            <w:r w:rsidRPr="0003215F">
              <w:rPr>
                <w:color w:val="002060"/>
                <w:sz w:val="20"/>
              </w:rPr>
              <w:t>700207</w:t>
            </w:r>
          </w:p>
        </w:tc>
        <w:tc>
          <w:tcPr>
            <w:tcW w:w="3477" w:type="dxa"/>
          </w:tcPr>
          <w:p w14:paraId="42721B0A" w14:textId="77777777" w:rsidR="005C5F53" w:rsidRPr="0003215F" w:rsidRDefault="005C5F53" w:rsidP="00C9380E">
            <w:pPr>
              <w:pStyle w:val="LndNormale1"/>
              <w:textAlignment w:val="baseline"/>
              <w:rPr>
                <w:color w:val="002060"/>
                <w:sz w:val="20"/>
              </w:rPr>
            </w:pPr>
            <w:r w:rsidRPr="0003215F">
              <w:rPr>
                <w:color w:val="002060"/>
                <w:sz w:val="20"/>
              </w:rPr>
              <w:t>S.S.D. SAMPAOLESE CALCIO</w:t>
            </w:r>
          </w:p>
        </w:tc>
      </w:tr>
      <w:tr w:rsidR="005C5F53" w:rsidRPr="0003215F" w14:paraId="2E6E6431" w14:textId="77777777" w:rsidTr="00C9380E">
        <w:tc>
          <w:tcPr>
            <w:tcW w:w="1264" w:type="dxa"/>
          </w:tcPr>
          <w:p w14:paraId="1DC6EA81" w14:textId="77777777" w:rsidR="005C5F53" w:rsidRPr="0003215F" w:rsidRDefault="005C5F53" w:rsidP="00C9380E">
            <w:pPr>
              <w:pStyle w:val="LndNormale1"/>
              <w:textAlignment w:val="baseline"/>
              <w:rPr>
                <w:color w:val="002060"/>
                <w:sz w:val="20"/>
              </w:rPr>
            </w:pPr>
            <w:r w:rsidRPr="0003215F">
              <w:rPr>
                <w:color w:val="002060"/>
                <w:sz w:val="20"/>
              </w:rPr>
              <w:t>5778046</w:t>
            </w:r>
          </w:p>
        </w:tc>
        <w:tc>
          <w:tcPr>
            <w:tcW w:w="2717" w:type="dxa"/>
          </w:tcPr>
          <w:p w14:paraId="731F1773" w14:textId="77777777" w:rsidR="005C5F53" w:rsidRPr="0003215F" w:rsidRDefault="005C5F53" w:rsidP="00C9380E">
            <w:pPr>
              <w:pStyle w:val="LndNormale1"/>
              <w:textAlignment w:val="baseline"/>
              <w:rPr>
                <w:color w:val="002060"/>
                <w:sz w:val="20"/>
              </w:rPr>
            </w:pPr>
            <w:r w:rsidRPr="0003215F">
              <w:rPr>
                <w:color w:val="002060"/>
                <w:sz w:val="20"/>
              </w:rPr>
              <w:t>VENANZI MARCO</w:t>
            </w:r>
          </w:p>
        </w:tc>
        <w:tc>
          <w:tcPr>
            <w:tcW w:w="1272" w:type="dxa"/>
          </w:tcPr>
          <w:p w14:paraId="0AD386A6" w14:textId="77777777" w:rsidR="005C5F53" w:rsidRPr="0003215F" w:rsidRDefault="005C5F53" w:rsidP="00C9380E">
            <w:pPr>
              <w:pStyle w:val="LndNormale1"/>
              <w:textAlignment w:val="baseline"/>
              <w:rPr>
                <w:color w:val="002060"/>
                <w:sz w:val="20"/>
              </w:rPr>
            </w:pPr>
            <w:r w:rsidRPr="0003215F">
              <w:rPr>
                <w:color w:val="002060"/>
                <w:sz w:val="20"/>
              </w:rPr>
              <w:t>13.04.2003</w:t>
            </w:r>
          </w:p>
        </w:tc>
        <w:tc>
          <w:tcPr>
            <w:tcW w:w="1182" w:type="dxa"/>
          </w:tcPr>
          <w:p w14:paraId="6FE1491F" w14:textId="77777777" w:rsidR="005C5F53" w:rsidRPr="0003215F" w:rsidRDefault="005C5F53" w:rsidP="00C9380E">
            <w:pPr>
              <w:pStyle w:val="LndNormale1"/>
              <w:textAlignment w:val="baseline"/>
              <w:rPr>
                <w:color w:val="002060"/>
                <w:sz w:val="20"/>
              </w:rPr>
            </w:pPr>
            <w:r w:rsidRPr="0003215F">
              <w:rPr>
                <w:color w:val="002060"/>
                <w:sz w:val="20"/>
              </w:rPr>
              <w:t>71836</w:t>
            </w:r>
          </w:p>
        </w:tc>
        <w:tc>
          <w:tcPr>
            <w:tcW w:w="3477" w:type="dxa"/>
          </w:tcPr>
          <w:p w14:paraId="30BF1AA8" w14:textId="77777777" w:rsidR="005C5F53" w:rsidRPr="0003215F" w:rsidRDefault="005C5F53" w:rsidP="00C9380E">
            <w:pPr>
              <w:pStyle w:val="LndNormale1"/>
              <w:textAlignment w:val="baseline"/>
              <w:rPr>
                <w:color w:val="002060"/>
                <w:sz w:val="20"/>
              </w:rPr>
            </w:pPr>
            <w:r w:rsidRPr="0003215F">
              <w:rPr>
                <w:color w:val="002060"/>
                <w:sz w:val="20"/>
              </w:rPr>
              <w:t>A.S.D. ATLETICO ANCONA 1983</w:t>
            </w:r>
          </w:p>
        </w:tc>
      </w:tr>
      <w:tr w:rsidR="005C5F53" w:rsidRPr="0003215F" w14:paraId="444DDB65" w14:textId="77777777" w:rsidTr="00C9380E">
        <w:tc>
          <w:tcPr>
            <w:tcW w:w="1264" w:type="dxa"/>
          </w:tcPr>
          <w:p w14:paraId="5C067860" w14:textId="77777777" w:rsidR="005C5F53" w:rsidRPr="0003215F" w:rsidRDefault="005C5F53" w:rsidP="00C9380E">
            <w:pPr>
              <w:pStyle w:val="LndNormale1"/>
              <w:textAlignment w:val="baseline"/>
              <w:rPr>
                <w:color w:val="002060"/>
                <w:sz w:val="20"/>
              </w:rPr>
            </w:pPr>
            <w:r w:rsidRPr="0003215F">
              <w:rPr>
                <w:color w:val="002060"/>
                <w:sz w:val="20"/>
              </w:rPr>
              <w:t>4016442</w:t>
            </w:r>
          </w:p>
        </w:tc>
        <w:tc>
          <w:tcPr>
            <w:tcW w:w="2717" w:type="dxa"/>
          </w:tcPr>
          <w:p w14:paraId="7F44ED23" w14:textId="77777777" w:rsidR="005C5F53" w:rsidRPr="0003215F" w:rsidRDefault="005C5F53" w:rsidP="00C9380E">
            <w:pPr>
              <w:pStyle w:val="LndNormale1"/>
              <w:textAlignment w:val="baseline"/>
              <w:rPr>
                <w:color w:val="002060"/>
                <w:sz w:val="20"/>
              </w:rPr>
            </w:pPr>
            <w:r w:rsidRPr="0003215F">
              <w:rPr>
                <w:color w:val="002060"/>
                <w:sz w:val="20"/>
              </w:rPr>
              <w:t>VOINEA PETRISOR</w:t>
            </w:r>
          </w:p>
        </w:tc>
        <w:tc>
          <w:tcPr>
            <w:tcW w:w="1272" w:type="dxa"/>
          </w:tcPr>
          <w:p w14:paraId="124A57FF" w14:textId="77777777" w:rsidR="005C5F53" w:rsidRPr="0003215F" w:rsidRDefault="005C5F53" w:rsidP="00C9380E">
            <w:pPr>
              <w:pStyle w:val="LndNormale1"/>
              <w:textAlignment w:val="baseline"/>
              <w:rPr>
                <w:color w:val="002060"/>
                <w:sz w:val="20"/>
              </w:rPr>
            </w:pPr>
            <w:r w:rsidRPr="0003215F">
              <w:rPr>
                <w:color w:val="002060"/>
                <w:sz w:val="20"/>
              </w:rPr>
              <w:t>28.05.1990</w:t>
            </w:r>
          </w:p>
        </w:tc>
        <w:tc>
          <w:tcPr>
            <w:tcW w:w="1182" w:type="dxa"/>
          </w:tcPr>
          <w:p w14:paraId="491E83EA" w14:textId="77777777" w:rsidR="005C5F53" w:rsidRPr="0003215F" w:rsidRDefault="005C5F53" w:rsidP="00C9380E">
            <w:pPr>
              <w:pStyle w:val="LndNormale1"/>
              <w:textAlignment w:val="baseline"/>
              <w:rPr>
                <w:color w:val="002060"/>
                <w:sz w:val="20"/>
              </w:rPr>
            </w:pPr>
            <w:r w:rsidRPr="0003215F">
              <w:rPr>
                <w:color w:val="002060"/>
                <w:sz w:val="20"/>
              </w:rPr>
              <w:t>58343</w:t>
            </w:r>
          </w:p>
        </w:tc>
        <w:tc>
          <w:tcPr>
            <w:tcW w:w="3477" w:type="dxa"/>
          </w:tcPr>
          <w:p w14:paraId="32B77D47" w14:textId="77777777" w:rsidR="005C5F53" w:rsidRPr="0003215F" w:rsidRDefault="005C5F53" w:rsidP="00C9380E">
            <w:pPr>
              <w:pStyle w:val="LndNormale1"/>
              <w:textAlignment w:val="baseline"/>
              <w:rPr>
                <w:color w:val="002060"/>
                <w:sz w:val="20"/>
              </w:rPr>
            </w:pPr>
            <w:r w:rsidRPr="0003215F">
              <w:rPr>
                <w:color w:val="002060"/>
                <w:sz w:val="20"/>
              </w:rPr>
              <w:t>U.S. TRODICA CALCIO ASD</w:t>
            </w:r>
          </w:p>
        </w:tc>
      </w:tr>
    </w:tbl>
    <w:p w14:paraId="79E679EB" w14:textId="77777777" w:rsidR="005C5F53" w:rsidRPr="0003215F" w:rsidRDefault="005C5F53" w:rsidP="005C5F53">
      <w:pPr>
        <w:pStyle w:val="LndNormale1"/>
        <w:rPr>
          <w:color w:val="002060"/>
          <w:szCs w:val="22"/>
        </w:rPr>
      </w:pPr>
    </w:p>
    <w:p w14:paraId="19E03079" w14:textId="77777777" w:rsidR="005C5F53" w:rsidRPr="0003215F" w:rsidRDefault="005C5F53" w:rsidP="005C5F53">
      <w:pPr>
        <w:pStyle w:val="LndNormale1"/>
        <w:rPr>
          <w:b/>
          <w:color w:val="002060"/>
        </w:rPr>
      </w:pPr>
      <w:r w:rsidRPr="0003215F">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03215F">
        <w:rPr>
          <w:color w:val="002060"/>
        </w:rPr>
        <w:t xml:space="preserve"> svincolat</w:t>
      </w:r>
      <w:r>
        <w:rPr>
          <w:color w:val="002060"/>
        </w:rPr>
        <w:t>i</w:t>
      </w:r>
      <w:r w:rsidRPr="0003215F">
        <w:rPr>
          <w:color w:val="002060"/>
        </w:rPr>
        <w:t xml:space="preserve"> i seguent</w:t>
      </w:r>
      <w:r>
        <w:rPr>
          <w:color w:val="002060"/>
        </w:rPr>
        <w:t>i</w:t>
      </w:r>
      <w:r w:rsidRPr="0003215F">
        <w:rPr>
          <w:color w:val="002060"/>
        </w:rPr>
        <w:t xml:space="preserve"> calciator</w:t>
      </w:r>
      <w:r>
        <w:rPr>
          <w:color w:val="002060"/>
        </w:rPr>
        <w:t>i</w:t>
      </w:r>
      <w:r w:rsidRPr="0003215F">
        <w:rPr>
          <w:color w:val="002060"/>
        </w:rPr>
        <w:t xml:space="preserve"> a decorrere dal </w:t>
      </w:r>
      <w:r w:rsidRPr="0003215F">
        <w:rPr>
          <w:b/>
          <w:color w:val="002060"/>
        </w:rPr>
        <w:t>29.01.2025:</w:t>
      </w:r>
    </w:p>
    <w:tbl>
      <w:tblPr>
        <w:tblStyle w:val="Grigliatabella"/>
        <w:tblW w:w="0" w:type="auto"/>
        <w:tblLook w:val="04A0" w:firstRow="1" w:lastRow="0" w:firstColumn="1" w:lastColumn="0" w:noHBand="0" w:noVBand="1"/>
      </w:tblPr>
      <w:tblGrid>
        <w:gridCol w:w="1264"/>
        <w:gridCol w:w="2717"/>
        <w:gridCol w:w="1272"/>
        <w:gridCol w:w="1182"/>
        <w:gridCol w:w="3477"/>
      </w:tblGrid>
      <w:tr w:rsidR="005C5F53" w:rsidRPr="0003215F" w14:paraId="6BEB1D9D" w14:textId="77777777" w:rsidTr="00C9380E">
        <w:tc>
          <w:tcPr>
            <w:tcW w:w="1264" w:type="dxa"/>
            <w:tcBorders>
              <w:top w:val="single" w:sz="4" w:space="0" w:color="auto"/>
              <w:left w:val="single" w:sz="4" w:space="0" w:color="auto"/>
              <w:bottom w:val="single" w:sz="4" w:space="0" w:color="auto"/>
              <w:right w:val="single" w:sz="4" w:space="0" w:color="auto"/>
            </w:tcBorders>
            <w:hideMark/>
          </w:tcPr>
          <w:p w14:paraId="48B04E6D" w14:textId="77777777" w:rsidR="005C5F53" w:rsidRPr="0003215F" w:rsidRDefault="005C5F53" w:rsidP="00C9380E">
            <w:pPr>
              <w:pStyle w:val="LndNormale1"/>
              <w:jc w:val="center"/>
              <w:textAlignment w:val="baseline"/>
              <w:rPr>
                <w:b/>
                <w:color w:val="002060"/>
              </w:rPr>
            </w:pPr>
            <w:r w:rsidRPr="0003215F">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EBD757A" w14:textId="77777777" w:rsidR="005C5F53" w:rsidRPr="0003215F" w:rsidRDefault="005C5F53" w:rsidP="00C9380E">
            <w:pPr>
              <w:pStyle w:val="LndNormale1"/>
              <w:jc w:val="center"/>
              <w:textAlignment w:val="baseline"/>
              <w:rPr>
                <w:b/>
                <w:color w:val="002060"/>
              </w:rPr>
            </w:pPr>
            <w:r w:rsidRPr="0003215F">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550A6E8" w14:textId="77777777" w:rsidR="005C5F53" w:rsidRPr="0003215F" w:rsidRDefault="005C5F53" w:rsidP="00C9380E">
            <w:pPr>
              <w:pStyle w:val="LndNormale1"/>
              <w:jc w:val="center"/>
              <w:textAlignment w:val="baseline"/>
              <w:rPr>
                <w:b/>
                <w:color w:val="002060"/>
              </w:rPr>
            </w:pPr>
            <w:r w:rsidRPr="0003215F">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21FE719" w14:textId="77777777" w:rsidR="005C5F53" w:rsidRPr="0003215F" w:rsidRDefault="005C5F53" w:rsidP="00C9380E">
            <w:pPr>
              <w:pStyle w:val="LndNormale1"/>
              <w:jc w:val="center"/>
              <w:textAlignment w:val="baseline"/>
              <w:rPr>
                <w:b/>
                <w:color w:val="002060"/>
              </w:rPr>
            </w:pPr>
            <w:r w:rsidRPr="0003215F">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4CF19B99" w14:textId="77777777" w:rsidR="005C5F53" w:rsidRPr="0003215F" w:rsidRDefault="005C5F53" w:rsidP="00C9380E">
            <w:pPr>
              <w:pStyle w:val="LndNormale1"/>
              <w:jc w:val="center"/>
              <w:textAlignment w:val="baseline"/>
              <w:rPr>
                <w:b/>
                <w:color w:val="002060"/>
              </w:rPr>
            </w:pPr>
            <w:r w:rsidRPr="0003215F">
              <w:rPr>
                <w:b/>
                <w:color w:val="002060"/>
              </w:rPr>
              <w:t>Società</w:t>
            </w:r>
          </w:p>
        </w:tc>
      </w:tr>
      <w:tr w:rsidR="005C5F53" w:rsidRPr="005C5F53" w14:paraId="15E407A0" w14:textId="77777777" w:rsidTr="00C9380E">
        <w:tc>
          <w:tcPr>
            <w:tcW w:w="1264" w:type="dxa"/>
          </w:tcPr>
          <w:p w14:paraId="35DBF27E" w14:textId="77777777" w:rsidR="005C5F53" w:rsidRPr="0003215F" w:rsidRDefault="005C5F53" w:rsidP="00C9380E">
            <w:pPr>
              <w:pStyle w:val="LndNormale1"/>
              <w:textAlignment w:val="baseline"/>
              <w:rPr>
                <w:color w:val="002060"/>
                <w:sz w:val="20"/>
              </w:rPr>
            </w:pPr>
            <w:r w:rsidRPr="0003215F">
              <w:rPr>
                <w:color w:val="002060"/>
                <w:sz w:val="20"/>
              </w:rPr>
              <w:t>5760807</w:t>
            </w:r>
          </w:p>
        </w:tc>
        <w:tc>
          <w:tcPr>
            <w:tcW w:w="2717" w:type="dxa"/>
          </w:tcPr>
          <w:p w14:paraId="51F2992C" w14:textId="77777777" w:rsidR="005C5F53" w:rsidRPr="0003215F" w:rsidRDefault="005C5F53" w:rsidP="00C9380E">
            <w:pPr>
              <w:pStyle w:val="LndNormale1"/>
              <w:textAlignment w:val="baseline"/>
              <w:rPr>
                <w:color w:val="002060"/>
                <w:sz w:val="20"/>
              </w:rPr>
            </w:pPr>
            <w:r w:rsidRPr="0003215F">
              <w:rPr>
                <w:color w:val="002060"/>
                <w:sz w:val="20"/>
              </w:rPr>
              <w:t>CAVEZZI STEFANO</w:t>
            </w:r>
          </w:p>
        </w:tc>
        <w:tc>
          <w:tcPr>
            <w:tcW w:w="1272" w:type="dxa"/>
          </w:tcPr>
          <w:p w14:paraId="62EB1F2C" w14:textId="77777777" w:rsidR="005C5F53" w:rsidRPr="0003215F" w:rsidRDefault="005C5F53" w:rsidP="00C9380E">
            <w:pPr>
              <w:pStyle w:val="LndNormale1"/>
              <w:textAlignment w:val="baseline"/>
              <w:rPr>
                <w:color w:val="002060"/>
                <w:sz w:val="20"/>
              </w:rPr>
            </w:pPr>
            <w:r w:rsidRPr="0003215F">
              <w:rPr>
                <w:color w:val="002060"/>
                <w:sz w:val="20"/>
              </w:rPr>
              <w:t>11.08.2003</w:t>
            </w:r>
          </w:p>
        </w:tc>
        <w:tc>
          <w:tcPr>
            <w:tcW w:w="1182" w:type="dxa"/>
          </w:tcPr>
          <w:p w14:paraId="7117D44A" w14:textId="77777777" w:rsidR="005C5F53" w:rsidRPr="0003215F" w:rsidRDefault="005C5F53" w:rsidP="00C9380E">
            <w:pPr>
              <w:pStyle w:val="LndNormale1"/>
              <w:textAlignment w:val="baseline"/>
              <w:rPr>
                <w:color w:val="002060"/>
                <w:sz w:val="20"/>
              </w:rPr>
            </w:pPr>
            <w:r w:rsidRPr="0003215F">
              <w:rPr>
                <w:color w:val="002060"/>
                <w:sz w:val="20"/>
              </w:rPr>
              <w:t>934075</w:t>
            </w:r>
          </w:p>
        </w:tc>
        <w:tc>
          <w:tcPr>
            <w:tcW w:w="3477" w:type="dxa"/>
          </w:tcPr>
          <w:p w14:paraId="3A381E02" w14:textId="77777777" w:rsidR="005C5F53" w:rsidRPr="0003215F" w:rsidRDefault="005C5F53" w:rsidP="00C9380E">
            <w:pPr>
              <w:pStyle w:val="LndNormale1"/>
              <w:textAlignment w:val="baseline"/>
              <w:rPr>
                <w:color w:val="002060"/>
                <w:sz w:val="20"/>
                <w:lang w:val="en-US"/>
              </w:rPr>
            </w:pPr>
            <w:r w:rsidRPr="0003215F">
              <w:rPr>
                <w:color w:val="002060"/>
                <w:sz w:val="20"/>
                <w:lang w:val="en-US"/>
              </w:rPr>
              <w:t>A.S.D. FOOTBALL CLUB OSIMO 20</w:t>
            </w:r>
          </w:p>
        </w:tc>
      </w:tr>
      <w:tr w:rsidR="005C5F53" w:rsidRPr="0003215F" w14:paraId="71498835" w14:textId="77777777" w:rsidTr="00C9380E">
        <w:tc>
          <w:tcPr>
            <w:tcW w:w="1264" w:type="dxa"/>
          </w:tcPr>
          <w:p w14:paraId="680530E2" w14:textId="77777777" w:rsidR="005C5F53" w:rsidRPr="0003215F" w:rsidRDefault="005C5F53" w:rsidP="00C9380E">
            <w:pPr>
              <w:pStyle w:val="LndNormale1"/>
              <w:textAlignment w:val="baseline"/>
              <w:rPr>
                <w:color w:val="002060"/>
                <w:sz w:val="20"/>
                <w:lang w:val="en-US"/>
              </w:rPr>
            </w:pPr>
            <w:r w:rsidRPr="0003215F">
              <w:rPr>
                <w:color w:val="002060"/>
                <w:sz w:val="20"/>
                <w:lang w:val="en-US"/>
              </w:rPr>
              <w:t>5049771</w:t>
            </w:r>
          </w:p>
        </w:tc>
        <w:tc>
          <w:tcPr>
            <w:tcW w:w="2717" w:type="dxa"/>
          </w:tcPr>
          <w:p w14:paraId="2A312AF0" w14:textId="77777777" w:rsidR="005C5F53" w:rsidRPr="0003215F" w:rsidRDefault="005C5F53" w:rsidP="00C9380E">
            <w:pPr>
              <w:pStyle w:val="LndNormale1"/>
              <w:textAlignment w:val="baseline"/>
              <w:rPr>
                <w:color w:val="002060"/>
                <w:sz w:val="20"/>
                <w:lang w:val="en-US"/>
              </w:rPr>
            </w:pPr>
            <w:r w:rsidRPr="0003215F">
              <w:rPr>
                <w:color w:val="002060"/>
                <w:sz w:val="20"/>
                <w:lang w:val="en-US"/>
              </w:rPr>
              <w:t>CUOMO FABIO</w:t>
            </w:r>
          </w:p>
        </w:tc>
        <w:tc>
          <w:tcPr>
            <w:tcW w:w="1272" w:type="dxa"/>
          </w:tcPr>
          <w:p w14:paraId="3B49150D" w14:textId="77777777" w:rsidR="005C5F53" w:rsidRPr="0003215F" w:rsidRDefault="005C5F53" w:rsidP="00C9380E">
            <w:pPr>
              <w:pStyle w:val="LndNormale1"/>
              <w:textAlignment w:val="baseline"/>
              <w:rPr>
                <w:color w:val="002060"/>
                <w:sz w:val="20"/>
                <w:lang w:val="en-US"/>
              </w:rPr>
            </w:pPr>
            <w:r w:rsidRPr="0003215F">
              <w:rPr>
                <w:color w:val="002060"/>
                <w:sz w:val="20"/>
                <w:lang w:val="en-US"/>
              </w:rPr>
              <w:t>03.03.1997</w:t>
            </w:r>
          </w:p>
        </w:tc>
        <w:tc>
          <w:tcPr>
            <w:tcW w:w="1182" w:type="dxa"/>
          </w:tcPr>
          <w:p w14:paraId="7DB961B8" w14:textId="77777777" w:rsidR="005C5F53" w:rsidRPr="0003215F" w:rsidRDefault="005C5F53" w:rsidP="00C9380E">
            <w:pPr>
              <w:pStyle w:val="LndNormale1"/>
              <w:textAlignment w:val="baseline"/>
              <w:rPr>
                <w:color w:val="002060"/>
                <w:sz w:val="20"/>
                <w:lang w:val="en-US"/>
              </w:rPr>
            </w:pPr>
            <w:r w:rsidRPr="0003215F">
              <w:rPr>
                <w:color w:val="002060"/>
                <w:sz w:val="20"/>
                <w:lang w:val="en-US"/>
              </w:rPr>
              <w:t>915606</w:t>
            </w:r>
          </w:p>
        </w:tc>
        <w:tc>
          <w:tcPr>
            <w:tcW w:w="3477" w:type="dxa"/>
          </w:tcPr>
          <w:p w14:paraId="4BE6D36B" w14:textId="77777777" w:rsidR="005C5F53" w:rsidRPr="0003215F" w:rsidRDefault="005C5F53" w:rsidP="00C9380E">
            <w:pPr>
              <w:pStyle w:val="LndNormale1"/>
              <w:textAlignment w:val="baseline"/>
              <w:rPr>
                <w:color w:val="002060"/>
                <w:sz w:val="20"/>
              </w:rPr>
            </w:pPr>
            <w:r w:rsidRPr="0003215F">
              <w:rPr>
                <w:color w:val="002060"/>
                <w:sz w:val="20"/>
              </w:rPr>
              <w:t xml:space="preserve">A.S.D. GABICCE – GRADARA </w:t>
            </w:r>
          </w:p>
        </w:tc>
      </w:tr>
      <w:tr w:rsidR="005C5F53" w:rsidRPr="0003215F" w14:paraId="71D457ED" w14:textId="77777777" w:rsidTr="00C9380E">
        <w:tc>
          <w:tcPr>
            <w:tcW w:w="1264" w:type="dxa"/>
          </w:tcPr>
          <w:p w14:paraId="2CFB5F61" w14:textId="77777777" w:rsidR="005C5F53" w:rsidRPr="0003215F" w:rsidRDefault="005C5F53" w:rsidP="00C9380E">
            <w:pPr>
              <w:pStyle w:val="LndNormale1"/>
              <w:textAlignment w:val="baseline"/>
              <w:rPr>
                <w:color w:val="002060"/>
                <w:sz w:val="20"/>
              </w:rPr>
            </w:pPr>
            <w:r w:rsidRPr="0003215F">
              <w:rPr>
                <w:color w:val="002060"/>
                <w:sz w:val="20"/>
              </w:rPr>
              <w:t>5080674</w:t>
            </w:r>
          </w:p>
        </w:tc>
        <w:tc>
          <w:tcPr>
            <w:tcW w:w="2717" w:type="dxa"/>
          </w:tcPr>
          <w:p w14:paraId="4286C4F6" w14:textId="77777777" w:rsidR="005C5F53" w:rsidRPr="0003215F" w:rsidRDefault="005C5F53" w:rsidP="00C9380E">
            <w:pPr>
              <w:pStyle w:val="LndNormale1"/>
              <w:textAlignment w:val="baseline"/>
              <w:rPr>
                <w:color w:val="002060"/>
                <w:sz w:val="20"/>
              </w:rPr>
            </w:pPr>
            <w:r w:rsidRPr="0003215F">
              <w:rPr>
                <w:color w:val="002060"/>
                <w:sz w:val="20"/>
              </w:rPr>
              <w:t>MARCHETTI LORENZO</w:t>
            </w:r>
          </w:p>
        </w:tc>
        <w:tc>
          <w:tcPr>
            <w:tcW w:w="1272" w:type="dxa"/>
          </w:tcPr>
          <w:p w14:paraId="473ED819" w14:textId="77777777" w:rsidR="005C5F53" w:rsidRPr="0003215F" w:rsidRDefault="005C5F53" w:rsidP="00C9380E">
            <w:pPr>
              <w:pStyle w:val="LndNormale1"/>
              <w:textAlignment w:val="baseline"/>
              <w:rPr>
                <w:color w:val="002060"/>
                <w:sz w:val="20"/>
              </w:rPr>
            </w:pPr>
            <w:r w:rsidRPr="0003215F">
              <w:rPr>
                <w:color w:val="002060"/>
                <w:sz w:val="20"/>
              </w:rPr>
              <w:t>09.06.1997</w:t>
            </w:r>
          </w:p>
        </w:tc>
        <w:tc>
          <w:tcPr>
            <w:tcW w:w="1182" w:type="dxa"/>
          </w:tcPr>
          <w:p w14:paraId="50F522E7" w14:textId="77777777" w:rsidR="005C5F53" w:rsidRPr="0003215F" w:rsidRDefault="005C5F53" w:rsidP="00C9380E">
            <w:pPr>
              <w:pStyle w:val="LndNormale1"/>
              <w:textAlignment w:val="baseline"/>
              <w:rPr>
                <w:color w:val="002060"/>
                <w:sz w:val="20"/>
              </w:rPr>
            </w:pPr>
            <w:r w:rsidRPr="0003215F">
              <w:rPr>
                <w:color w:val="002060"/>
                <w:sz w:val="20"/>
              </w:rPr>
              <w:t>66941</w:t>
            </w:r>
          </w:p>
        </w:tc>
        <w:tc>
          <w:tcPr>
            <w:tcW w:w="3477" w:type="dxa"/>
          </w:tcPr>
          <w:p w14:paraId="6748E05E" w14:textId="77777777" w:rsidR="005C5F53" w:rsidRPr="0003215F" w:rsidRDefault="005C5F53" w:rsidP="00C9380E">
            <w:pPr>
              <w:pStyle w:val="LndNormale1"/>
              <w:textAlignment w:val="baseline"/>
              <w:rPr>
                <w:color w:val="002060"/>
                <w:sz w:val="20"/>
              </w:rPr>
            </w:pPr>
            <w:r w:rsidRPr="0003215F">
              <w:rPr>
                <w:color w:val="002060"/>
                <w:sz w:val="20"/>
              </w:rPr>
              <w:t>A.S.D. SAN BIAGIO</w:t>
            </w:r>
          </w:p>
        </w:tc>
      </w:tr>
      <w:tr w:rsidR="005C5F53" w:rsidRPr="0003215F" w14:paraId="6EE1489A" w14:textId="77777777" w:rsidTr="00C9380E">
        <w:tc>
          <w:tcPr>
            <w:tcW w:w="1264" w:type="dxa"/>
          </w:tcPr>
          <w:p w14:paraId="7A3E20DF" w14:textId="77777777" w:rsidR="005C5F53" w:rsidRPr="0003215F" w:rsidRDefault="005C5F53" w:rsidP="00C9380E">
            <w:pPr>
              <w:pStyle w:val="LndNormale1"/>
              <w:textAlignment w:val="baseline"/>
              <w:rPr>
                <w:color w:val="002060"/>
                <w:sz w:val="20"/>
              </w:rPr>
            </w:pPr>
            <w:r w:rsidRPr="0003215F">
              <w:rPr>
                <w:color w:val="002060"/>
                <w:sz w:val="20"/>
              </w:rPr>
              <w:t>5817229</w:t>
            </w:r>
          </w:p>
        </w:tc>
        <w:tc>
          <w:tcPr>
            <w:tcW w:w="2717" w:type="dxa"/>
          </w:tcPr>
          <w:p w14:paraId="3C7FFBEE" w14:textId="77777777" w:rsidR="005C5F53" w:rsidRPr="0003215F" w:rsidRDefault="005C5F53" w:rsidP="00C9380E">
            <w:pPr>
              <w:pStyle w:val="LndNormale1"/>
              <w:textAlignment w:val="baseline"/>
              <w:rPr>
                <w:color w:val="002060"/>
                <w:sz w:val="20"/>
              </w:rPr>
            </w:pPr>
            <w:r w:rsidRPr="0003215F">
              <w:rPr>
                <w:color w:val="002060"/>
                <w:sz w:val="20"/>
              </w:rPr>
              <w:t>PIZZAGALLI LORENZO</w:t>
            </w:r>
          </w:p>
        </w:tc>
        <w:tc>
          <w:tcPr>
            <w:tcW w:w="1272" w:type="dxa"/>
          </w:tcPr>
          <w:p w14:paraId="14F0A91D" w14:textId="77777777" w:rsidR="005C5F53" w:rsidRPr="0003215F" w:rsidRDefault="005C5F53" w:rsidP="00C9380E">
            <w:pPr>
              <w:pStyle w:val="LndNormale1"/>
              <w:textAlignment w:val="baseline"/>
              <w:rPr>
                <w:color w:val="002060"/>
                <w:sz w:val="20"/>
              </w:rPr>
            </w:pPr>
            <w:r w:rsidRPr="0003215F">
              <w:rPr>
                <w:color w:val="002060"/>
                <w:sz w:val="20"/>
              </w:rPr>
              <w:t>15.01.2003</w:t>
            </w:r>
          </w:p>
        </w:tc>
        <w:tc>
          <w:tcPr>
            <w:tcW w:w="1182" w:type="dxa"/>
          </w:tcPr>
          <w:p w14:paraId="6F94743B" w14:textId="77777777" w:rsidR="005C5F53" w:rsidRPr="0003215F" w:rsidRDefault="005C5F53" w:rsidP="00C9380E">
            <w:pPr>
              <w:pStyle w:val="LndNormale1"/>
              <w:textAlignment w:val="baseline"/>
              <w:rPr>
                <w:color w:val="002060"/>
                <w:sz w:val="20"/>
              </w:rPr>
            </w:pPr>
            <w:r w:rsidRPr="0003215F">
              <w:rPr>
                <w:color w:val="002060"/>
                <w:sz w:val="20"/>
              </w:rPr>
              <w:t>932898</w:t>
            </w:r>
          </w:p>
        </w:tc>
        <w:tc>
          <w:tcPr>
            <w:tcW w:w="3477" w:type="dxa"/>
          </w:tcPr>
          <w:p w14:paraId="2D3BEC34" w14:textId="77777777" w:rsidR="005C5F53" w:rsidRPr="0003215F" w:rsidRDefault="005C5F53" w:rsidP="00C9380E">
            <w:pPr>
              <w:pStyle w:val="LndNormale1"/>
              <w:textAlignment w:val="baseline"/>
              <w:rPr>
                <w:color w:val="002060"/>
                <w:sz w:val="20"/>
              </w:rPr>
            </w:pPr>
            <w:r w:rsidRPr="0003215F">
              <w:rPr>
                <w:color w:val="002060"/>
                <w:sz w:val="20"/>
              </w:rPr>
              <w:t>A.S.D. K SPORT MONTECCHIO GA</w:t>
            </w:r>
          </w:p>
        </w:tc>
      </w:tr>
      <w:tr w:rsidR="005C5F53" w:rsidRPr="0003215F" w14:paraId="137D98B9" w14:textId="77777777" w:rsidTr="00C9380E">
        <w:tc>
          <w:tcPr>
            <w:tcW w:w="1264" w:type="dxa"/>
          </w:tcPr>
          <w:p w14:paraId="53AB213F" w14:textId="77777777" w:rsidR="005C5F53" w:rsidRPr="0003215F" w:rsidRDefault="005C5F53" w:rsidP="00C9380E">
            <w:pPr>
              <w:pStyle w:val="LndNormale1"/>
              <w:textAlignment w:val="baseline"/>
              <w:rPr>
                <w:color w:val="002060"/>
                <w:sz w:val="20"/>
              </w:rPr>
            </w:pPr>
            <w:r w:rsidRPr="0003215F">
              <w:rPr>
                <w:color w:val="002060"/>
                <w:sz w:val="20"/>
              </w:rPr>
              <w:t>3957778</w:t>
            </w:r>
          </w:p>
        </w:tc>
        <w:tc>
          <w:tcPr>
            <w:tcW w:w="2717" w:type="dxa"/>
          </w:tcPr>
          <w:p w14:paraId="67275DE7" w14:textId="77777777" w:rsidR="005C5F53" w:rsidRPr="0003215F" w:rsidRDefault="005C5F53" w:rsidP="00C9380E">
            <w:pPr>
              <w:pStyle w:val="LndNormale1"/>
              <w:textAlignment w:val="baseline"/>
              <w:rPr>
                <w:color w:val="002060"/>
                <w:sz w:val="20"/>
              </w:rPr>
            </w:pPr>
            <w:r w:rsidRPr="0003215F">
              <w:rPr>
                <w:color w:val="002060"/>
                <w:sz w:val="20"/>
              </w:rPr>
              <w:t>ZUCCAROLI DAVID</w:t>
            </w:r>
          </w:p>
        </w:tc>
        <w:tc>
          <w:tcPr>
            <w:tcW w:w="1272" w:type="dxa"/>
          </w:tcPr>
          <w:p w14:paraId="6C4A55F6" w14:textId="77777777" w:rsidR="005C5F53" w:rsidRPr="0003215F" w:rsidRDefault="005C5F53" w:rsidP="00C9380E">
            <w:pPr>
              <w:pStyle w:val="LndNormale1"/>
              <w:textAlignment w:val="baseline"/>
              <w:rPr>
                <w:color w:val="002060"/>
                <w:sz w:val="20"/>
              </w:rPr>
            </w:pPr>
            <w:r w:rsidRPr="0003215F">
              <w:rPr>
                <w:color w:val="002060"/>
                <w:sz w:val="20"/>
              </w:rPr>
              <w:t>14.11.1988</w:t>
            </w:r>
          </w:p>
        </w:tc>
        <w:tc>
          <w:tcPr>
            <w:tcW w:w="1182" w:type="dxa"/>
          </w:tcPr>
          <w:p w14:paraId="7AD09F8C" w14:textId="77777777" w:rsidR="005C5F53" w:rsidRPr="0003215F" w:rsidRDefault="005C5F53" w:rsidP="00C9380E">
            <w:pPr>
              <w:pStyle w:val="LndNormale1"/>
              <w:textAlignment w:val="baseline"/>
              <w:rPr>
                <w:color w:val="002060"/>
                <w:sz w:val="20"/>
              </w:rPr>
            </w:pPr>
            <w:r w:rsidRPr="0003215F">
              <w:rPr>
                <w:color w:val="002060"/>
                <w:sz w:val="20"/>
              </w:rPr>
              <w:t>700543</w:t>
            </w:r>
          </w:p>
        </w:tc>
        <w:tc>
          <w:tcPr>
            <w:tcW w:w="3477" w:type="dxa"/>
          </w:tcPr>
          <w:p w14:paraId="3085AE54" w14:textId="77777777" w:rsidR="005C5F53" w:rsidRPr="0003215F" w:rsidRDefault="005C5F53" w:rsidP="00C9380E">
            <w:pPr>
              <w:pStyle w:val="LndNormale1"/>
              <w:textAlignment w:val="baseline"/>
              <w:rPr>
                <w:color w:val="002060"/>
                <w:sz w:val="20"/>
              </w:rPr>
            </w:pPr>
            <w:r w:rsidRPr="0003215F">
              <w:rPr>
                <w:color w:val="002060"/>
                <w:sz w:val="20"/>
              </w:rPr>
              <w:t>A.S.D. PANTANO CALCIO</w:t>
            </w:r>
          </w:p>
        </w:tc>
      </w:tr>
    </w:tbl>
    <w:p w14:paraId="18E72999" w14:textId="77777777" w:rsidR="005C5F53" w:rsidRDefault="005C5F53" w:rsidP="00B1393C">
      <w:pPr>
        <w:pStyle w:val="LndNormale1"/>
        <w:rPr>
          <w:color w:val="002060"/>
        </w:rPr>
      </w:pPr>
    </w:p>
    <w:p w14:paraId="4369517D" w14:textId="77777777" w:rsidR="00B774C7" w:rsidRDefault="00B774C7" w:rsidP="00B1393C">
      <w:pPr>
        <w:pStyle w:val="LndNormale1"/>
        <w:rPr>
          <w:color w:val="002060"/>
        </w:rPr>
      </w:pPr>
    </w:p>
    <w:p w14:paraId="75D9C598" w14:textId="21B222FE" w:rsidR="00D433BF" w:rsidRPr="00D433BF" w:rsidRDefault="00D433BF" w:rsidP="00D433BF">
      <w:pPr>
        <w:pStyle w:val="LndNormale1"/>
        <w:tabs>
          <w:tab w:val="left" w:pos="1120"/>
        </w:tabs>
        <w:rPr>
          <w:b/>
          <w:color w:val="002060"/>
          <w:sz w:val="28"/>
          <w:szCs w:val="28"/>
        </w:rPr>
      </w:pPr>
      <w:r w:rsidRPr="00D433BF">
        <w:rPr>
          <w:b/>
          <w:color w:val="002060"/>
          <w:sz w:val="28"/>
          <w:szCs w:val="28"/>
        </w:rPr>
        <w:t xml:space="preserve">ESORDIENTI FAIR PLAY ELITE 2024/2025 – </w:t>
      </w:r>
      <w:r w:rsidRPr="00D433BF">
        <w:rPr>
          <w:b/>
          <w:bCs/>
          <w:iCs/>
          <w:color w:val="002060"/>
          <w:sz w:val="28"/>
          <w:szCs w:val="28"/>
        </w:rPr>
        <w:t xml:space="preserve">ATTIVITÀ NAZIONALE  GIOVANILE DI CALCIO A CINQUE UNDER 13 </w:t>
      </w:r>
    </w:p>
    <w:p w14:paraId="3E7E48FC" w14:textId="77777777" w:rsidR="00D433BF" w:rsidRPr="006922A7" w:rsidRDefault="00D433BF" w:rsidP="00D433BF">
      <w:pPr>
        <w:pStyle w:val="LndNormale1"/>
        <w:tabs>
          <w:tab w:val="left" w:pos="1120"/>
        </w:tabs>
        <w:rPr>
          <w:bCs/>
          <w:color w:val="002060"/>
          <w:szCs w:val="22"/>
        </w:rPr>
      </w:pPr>
    </w:p>
    <w:p w14:paraId="0DC2D3A0" w14:textId="467BACB6" w:rsidR="00D433BF" w:rsidRDefault="00D433BF" w:rsidP="00D433BF">
      <w:pPr>
        <w:pStyle w:val="LndNormale1"/>
        <w:tabs>
          <w:tab w:val="left" w:pos="1120"/>
        </w:tabs>
        <w:rPr>
          <w:bCs/>
          <w:color w:val="002060"/>
          <w:szCs w:val="22"/>
        </w:rPr>
      </w:pPr>
      <w:r w:rsidRPr="006922A7">
        <w:rPr>
          <w:bCs/>
          <w:color w:val="002060"/>
          <w:szCs w:val="22"/>
        </w:rPr>
        <w:t xml:space="preserve">In riferimento al torneo Esordienti Fair Play Elite </w:t>
      </w:r>
      <w:r>
        <w:rPr>
          <w:bCs/>
          <w:color w:val="002060"/>
          <w:szCs w:val="22"/>
        </w:rPr>
        <w:t>Calcio a Cinque,</w:t>
      </w:r>
      <w:r w:rsidRPr="006922A7">
        <w:rPr>
          <w:bCs/>
          <w:color w:val="002060"/>
          <w:szCs w:val="22"/>
        </w:rPr>
        <w:t xml:space="preserve"> il Coordinamento Federale Regionale FIGC/ SGS comunica </w:t>
      </w:r>
      <w:r>
        <w:rPr>
          <w:bCs/>
          <w:color w:val="002060"/>
          <w:szCs w:val="22"/>
        </w:rPr>
        <w:t xml:space="preserve">di seguito </w:t>
      </w:r>
      <w:r w:rsidRPr="006922A7">
        <w:rPr>
          <w:bCs/>
          <w:color w:val="002060"/>
          <w:szCs w:val="22"/>
        </w:rPr>
        <w:t>le date e gli impianti sportivi</w:t>
      </w:r>
      <w:r>
        <w:rPr>
          <w:bCs/>
          <w:color w:val="002060"/>
          <w:szCs w:val="22"/>
        </w:rPr>
        <w:t>:</w:t>
      </w:r>
    </w:p>
    <w:p w14:paraId="323A5484" w14:textId="77777777" w:rsidR="00D433BF" w:rsidRDefault="00D433BF" w:rsidP="00D433BF">
      <w:pPr>
        <w:pStyle w:val="LndNormale1"/>
        <w:tabs>
          <w:tab w:val="left" w:pos="1120"/>
        </w:tabs>
        <w:rPr>
          <w:bCs/>
          <w:color w:val="002060"/>
          <w:szCs w:val="22"/>
        </w:rPr>
      </w:pPr>
    </w:p>
    <w:p w14:paraId="72CE79C0" w14:textId="38947431" w:rsidR="00D433BF" w:rsidRPr="00D433BF" w:rsidRDefault="00D433BF" w:rsidP="00D433BF">
      <w:pPr>
        <w:pStyle w:val="LndNormale1"/>
        <w:tabs>
          <w:tab w:val="left" w:pos="1120"/>
        </w:tabs>
        <w:rPr>
          <w:b/>
          <w:i/>
          <w:iCs/>
          <w:color w:val="002060"/>
          <w:szCs w:val="22"/>
        </w:rPr>
      </w:pPr>
      <w:r w:rsidRPr="00D433BF">
        <w:rPr>
          <w:b/>
          <w:i/>
          <w:iCs/>
          <w:color w:val="002060"/>
          <w:szCs w:val="22"/>
        </w:rPr>
        <w:t>DOMENICA 02/02/2025, ore 10:00 – PalaFiera Campanara di PESARO</w:t>
      </w:r>
    </w:p>
    <w:p w14:paraId="7DD0013E" w14:textId="78EC54C3" w:rsidR="00D433BF" w:rsidRPr="00D433BF" w:rsidRDefault="00D433BF" w:rsidP="00D433BF">
      <w:pPr>
        <w:pStyle w:val="LndNormale1"/>
        <w:tabs>
          <w:tab w:val="left" w:pos="1120"/>
        </w:tabs>
        <w:rPr>
          <w:b/>
          <w:color w:val="002060"/>
          <w:szCs w:val="22"/>
        </w:rPr>
      </w:pPr>
      <w:r w:rsidRPr="00D433BF">
        <w:rPr>
          <w:b/>
          <w:color w:val="002060"/>
          <w:szCs w:val="22"/>
        </w:rPr>
        <w:t>ITALSERVICE C5 – BULDOG T.N.T. LUCREZIA</w:t>
      </w:r>
    </w:p>
    <w:p w14:paraId="39C2DB87" w14:textId="77777777" w:rsidR="002D3C68" w:rsidRDefault="002D3C68" w:rsidP="0047674B">
      <w:pPr>
        <w:pStyle w:val="LndNormale1"/>
        <w:rPr>
          <w:color w:val="002060"/>
        </w:rPr>
      </w:pPr>
    </w:p>
    <w:p w14:paraId="0B442FCB" w14:textId="25057968" w:rsidR="00D433BF" w:rsidRPr="00D433BF" w:rsidRDefault="00D433BF" w:rsidP="00D433BF">
      <w:pPr>
        <w:pStyle w:val="LndNormale1"/>
        <w:tabs>
          <w:tab w:val="left" w:pos="1120"/>
        </w:tabs>
        <w:rPr>
          <w:b/>
          <w:i/>
          <w:iCs/>
          <w:color w:val="002060"/>
          <w:szCs w:val="22"/>
        </w:rPr>
      </w:pPr>
      <w:r w:rsidRPr="00D433BF">
        <w:rPr>
          <w:b/>
          <w:i/>
          <w:iCs/>
          <w:color w:val="002060"/>
          <w:szCs w:val="22"/>
        </w:rPr>
        <w:t>DOMENICA 0</w:t>
      </w:r>
      <w:r>
        <w:rPr>
          <w:b/>
          <w:i/>
          <w:iCs/>
          <w:color w:val="002060"/>
          <w:szCs w:val="22"/>
        </w:rPr>
        <w:t>9</w:t>
      </w:r>
      <w:r w:rsidRPr="00D433BF">
        <w:rPr>
          <w:b/>
          <w:i/>
          <w:iCs/>
          <w:color w:val="002060"/>
          <w:szCs w:val="22"/>
        </w:rPr>
        <w:t>/02/2025, ore 1</w:t>
      </w:r>
      <w:r>
        <w:rPr>
          <w:b/>
          <w:i/>
          <w:iCs/>
          <w:color w:val="002060"/>
          <w:szCs w:val="22"/>
        </w:rPr>
        <w:t>8</w:t>
      </w:r>
      <w:r w:rsidRPr="00D433BF">
        <w:rPr>
          <w:b/>
          <w:i/>
          <w:iCs/>
          <w:color w:val="002060"/>
          <w:szCs w:val="22"/>
        </w:rPr>
        <w:t xml:space="preserve">:00 – </w:t>
      </w:r>
      <w:r>
        <w:rPr>
          <w:b/>
          <w:i/>
          <w:iCs/>
          <w:color w:val="002060"/>
          <w:szCs w:val="22"/>
        </w:rPr>
        <w:t>Centro Sportivo Reecanatese di RECANATI</w:t>
      </w:r>
    </w:p>
    <w:p w14:paraId="51EA24F5" w14:textId="3E4B6AB7" w:rsidR="00D433BF" w:rsidRPr="00D433BF" w:rsidRDefault="00D433BF" w:rsidP="00D433BF">
      <w:pPr>
        <w:pStyle w:val="LndNormale1"/>
        <w:tabs>
          <w:tab w:val="left" w:pos="1120"/>
        </w:tabs>
        <w:rPr>
          <w:b/>
          <w:color w:val="002060"/>
          <w:szCs w:val="22"/>
        </w:rPr>
      </w:pPr>
      <w:r>
        <w:rPr>
          <w:b/>
          <w:color w:val="002060"/>
          <w:szCs w:val="22"/>
        </w:rPr>
        <w:t xml:space="preserve">RECANATI CALCIO A 5 – </w:t>
      </w:r>
      <w:r w:rsidRPr="00D433BF">
        <w:rPr>
          <w:b/>
          <w:color w:val="002060"/>
          <w:szCs w:val="22"/>
        </w:rPr>
        <w:t>ITALSERVICE C5</w:t>
      </w:r>
    </w:p>
    <w:p w14:paraId="26970915" w14:textId="77777777" w:rsidR="00D433BF" w:rsidRDefault="00D433BF" w:rsidP="0047674B">
      <w:pPr>
        <w:pStyle w:val="LndNormale1"/>
        <w:rPr>
          <w:color w:val="002060"/>
        </w:rPr>
      </w:pPr>
    </w:p>
    <w:p w14:paraId="5EC46479" w14:textId="70C49958" w:rsidR="00D433BF" w:rsidRPr="00D433BF" w:rsidRDefault="00D433BF" w:rsidP="00D433BF">
      <w:pPr>
        <w:pStyle w:val="LndNormale1"/>
        <w:tabs>
          <w:tab w:val="left" w:pos="1120"/>
        </w:tabs>
        <w:rPr>
          <w:b/>
          <w:i/>
          <w:iCs/>
          <w:color w:val="002060"/>
          <w:szCs w:val="22"/>
        </w:rPr>
      </w:pPr>
      <w:r w:rsidRPr="00D433BF">
        <w:rPr>
          <w:b/>
          <w:i/>
          <w:iCs/>
          <w:color w:val="002060"/>
          <w:szCs w:val="22"/>
        </w:rPr>
        <w:t xml:space="preserve">DOMENICA </w:t>
      </w:r>
      <w:r>
        <w:rPr>
          <w:b/>
          <w:i/>
          <w:iCs/>
          <w:color w:val="002060"/>
          <w:szCs w:val="22"/>
        </w:rPr>
        <w:t>16</w:t>
      </w:r>
      <w:r w:rsidRPr="00D433BF">
        <w:rPr>
          <w:b/>
          <w:i/>
          <w:iCs/>
          <w:color w:val="002060"/>
          <w:szCs w:val="22"/>
        </w:rPr>
        <w:t>/02/2025, ore 1</w:t>
      </w:r>
      <w:r>
        <w:rPr>
          <w:b/>
          <w:i/>
          <w:iCs/>
          <w:color w:val="002060"/>
          <w:szCs w:val="22"/>
        </w:rPr>
        <w:t>6</w:t>
      </w:r>
      <w:r w:rsidRPr="00D433BF">
        <w:rPr>
          <w:b/>
          <w:i/>
          <w:iCs/>
          <w:color w:val="002060"/>
          <w:szCs w:val="22"/>
        </w:rPr>
        <w:t xml:space="preserve">:00 – </w:t>
      </w:r>
      <w:r>
        <w:rPr>
          <w:b/>
          <w:i/>
          <w:iCs/>
          <w:color w:val="002060"/>
          <w:szCs w:val="22"/>
        </w:rPr>
        <w:t>Pallone geodetico “Omar Sivori” LUCREZIA di CARTOCETO</w:t>
      </w:r>
    </w:p>
    <w:p w14:paraId="2F4F53B2" w14:textId="586B3656" w:rsidR="00D433BF" w:rsidRPr="00D433BF" w:rsidRDefault="00D433BF" w:rsidP="00D433BF">
      <w:pPr>
        <w:pStyle w:val="LndNormale1"/>
        <w:tabs>
          <w:tab w:val="left" w:pos="1120"/>
        </w:tabs>
        <w:rPr>
          <w:b/>
          <w:color w:val="002060"/>
          <w:szCs w:val="22"/>
        </w:rPr>
      </w:pPr>
      <w:r w:rsidRPr="00D433BF">
        <w:rPr>
          <w:b/>
          <w:color w:val="002060"/>
          <w:szCs w:val="22"/>
        </w:rPr>
        <w:t>BULDOG T.N.T. LUCREZIA</w:t>
      </w:r>
      <w:r>
        <w:rPr>
          <w:b/>
          <w:color w:val="002060"/>
          <w:szCs w:val="22"/>
        </w:rPr>
        <w:t xml:space="preserve"> – RECANATI CALCIO A 5</w:t>
      </w:r>
    </w:p>
    <w:p w14:paraId="64A1D9FA" w14:textId="77777777" w:rsidR="00D433BF" w:rsidRDefault="00D433BF" w:rsidP="0047674B">
      <w:pPr>
        <w:pStyle w:val="LndNormale1"/>
        <w:rPr>
          <w:color w:val="002060"/>
        </w:rPr>
      </w:pPr>
    </w:p>
    <w:p w14:paraId="409A9B33" w14:textId="5C1EF75B" w:rsidR="00D433BF" w:rsidRPr="00D433BF" w:rsidRDefault="00D433BF" w:rsidP="00D433BF">
      <w:pPr>
        <w:pStyle w:val="LndNormale1"/>
        <w:tabs>
          <w:tab w:val="left" w:pos="1120"/>
        </w:tabs>
        <w:rPr>
          <w:b/>
          <w:i/>
          <w:iCs/>
          <w:color w:val="002060"/>
          <w:szCs w:val="22"/>
        </w:rPr>
      </w:pPr>
      <w:r w:rsidRPr="00D433BF">
        <w:rPr>
          <w:b/>
          <w:i/>
          <w:iCs/>
          <w:color w:val="002060"/>
          <w:szCs w:val="22"/>
        </w:rPr>
        <w:t xml:space="preserve">DOMENICA </w:t>
      </w:r>
      <w:r>
        <w:rPr>
          <w:b/>
          <w:i/>
          <w:iCs/>
          <w:color w:val="002060"/>
          <w:szCs w:val="22"/>
        </w:rPr>
        <w:t>23</w:t>
      </w:r>
      <w:r w:rsidRPr="00D433BF">
        <w:rPr>
          <w:b/>
          <w:i/>
          <w:iCs/>
          <w:color w:val="002060"/>
          <w:szCs w:val="22"/>
        </w:rPr>
        <w:t xml:space="preserve">/02/2025, ore 10:00 – </w:t>
      </w:r>
      <w:r>
        <w:rPr>
          <w:b/>
          <w:i/>
          <w:iCs/>
          <w:color w:val="002060"/>
          <w:szCs w:val="22"/>
        </w:rPr>
        <w:t>Centro Sportivo Reecanatese di RECANATI</w:t>
      </w:r>
    </w:p>
    <w:p w14:paraId="6500B60F" w14:textId="520E69B6" w:rsidR="00D433BF" w:rsidRPr="00D433BF" w:rsidRDefault="00D433BF" w:rsidP="00D433BF">
      <w:pPr>
        <w:pStyle w:val="LndNormale1"/>
        <w:tabs>
          <w:tab w:val="left" w:pos="1120"/>
        </w:tabs>
        <w:rPr>
          <w:b/>
          <w:color w:val="002060"/>
          <w:szCs w:val="22"/>
        </w:rPr>
      </w:pPr>
      <w:r>
        <w:rPr>
          <w:b/>
          <w:color w:val="002060"/>
          <w:szCs w:val="22"/>
        </w:rPr>
        <w:t>RECANATI CALCIO A 5 – BULDOG T.N.T. LUCREZIA</w:t>
      </w:r>
    </w:p>
    <w:p w14:paraId="7485525B" w14:textId="77777777" w:rsidR="00D433BF" w:rsidRDefault="00D433BF" w:rsidP="0047674B">
      <w:pPr>
        <w:pStyle w:val="LndNormale1"/>
        <w:rPr>
          <w:color w:val="002060"/>
        </w:rPr>
      </w:pPr>
    </w:p>
    <w:p w14:paraId="70D4D865" w14:textId="1918B610" w:rsidR="00D433BF" w:rsidRPr="00D433BF" w:rsidRDefault="00D433BF" w:rsidP="00D433BF">
      <w:pPr>
        <w:pStyle w:val="LndNormale1"/>
        <w:tabs>
          <w:tab w:val="left" w:pos="1120"/>
        </w:tabs>
        <w:rPr>
          <w:b/>
          <w:i/>
          <w:iCs/>
          <w:color w:val="002060"/>
          <w:szCs w:val="22"/>
        </w:rPr>
      </w:pPr>
      <w:r w:rsidRPr="00D433BF">
        <w:rPr>
          <w:b/>
          <w:i/>
          <w:iCs/>
          <w:color w:val="002060"/>
          <w:szCs w:val="22"/>
        </w:rPr>
        <w:t>DOMENICA 02/0</w:t>
      </w:r>
      <w:r>
        <w:rPr>
          <w:b/>
          <w:i/>
          <w:iCs/>
          <w:color w:val="002060"/>
          <w:szCs w:val="22"/>
        </w:rPr>
        <w:t>3</w:t>
      </w:r>
      <w:r w:rsidRPr="00D433BF">
        <w:rPr>
          <w:b/>
          <w:i/>
          <w:iCs/>
          <w:color w:val="002060"/>
          <w:szCs w:val="22"/>
        </w:rPr>
        <w:t>/2025, ore 1</w:t>
      </w:r>
      <w:r>
        <w:rPr>
          <w:b/>
          <w:i/>
          <w:iCs/>
          <w:color w:val="002060"/>
          <w:szCs w:val="22"/>
        </w:rPr>
        <w:t>6</w:t>
      </w:r>
      <w:r w:rsidRPr="00D433BF">
        <w:rPr>
          <w:b/>
          <w:i/>
          <w:iCs/>
          <w:color w:val="002060"/>
          <w:szCs w:val="22"/>
        </w:rPr>
        <w:t xml:space="preserve">:00 – </w:t>
      </w:r>
      <w:r>
        <w:rPr>
          <w:b/>
          <w:i/>
          <w:iCs/>
          <w:color w:val="002060"/>
          <w:szCs w:val="22"/>
        </w:rPr>
        <w:t>Pallone geodetico “Omar Sivori” LUCREZIA di CARTOCETO</w:t>
      </w:r>
    </w:p>
    <w:p w14:paraId="307E8025" w14:textId="74A22468" w:rsidR="00D433BF" w:rsidRPr="00D433BF" w:rsidRDefault="00D433BF" w:rsidP="00D433BF">
      <w:pPr>
        <w:pStyle w:val="LndNormale1"/>
        <w:tabs>
          <w:tab w:val="left" w:pos="1120"/>
        </w:tabs>
        <w:rPr>
          <w:b/>
          <w:color w:val="002060"/>
          <w:szCs w:val="22"/>
        </w:rPr>
      </w:pPr>
      <w:r w:rsidRPr="00D433BF">
        <w:rPr>
          <w:b/>
          <w:color w:val="002060"/>
          <w:szCs w:val="22"/>
        </w:rPr>
        <w:t>BULDOG T.N.T. LUCREZIA</w:t>
      </w:r>
      <w:r>
        <w:rPr>
          <w:b/>
          <w:color w:val="002060"/>
          <w:szCs w:val="22"/>
        </w:rPr>
        <w:t xml:space="preserve"> – ITALSERVICE C5</w:t>
      </w:r>
    </w:p>
    <w:p w14:paraId="79DCE228" w14:textId="77777777" w:rsidR="00D433BF" w:rsidRDefault="00D433BF" w:rsidP="0047674B">
      <w:pPr>
        <w:pStyle w:val="LndNormale1"/>
        <w:rPr>
          <w:color w:val="002060"/>
        </w:rPr>
      </w:pPr>
    </w:p>
    <w:p w14:paraId="7D228991" w14:textId="4B38B7D8" w:rsidR="00D433BF" w:rsidRPr="00D433BF" w:rsidRDefault="00D433BF" w:rsidP="00D433BF">
      <w:pPr>
        <w:pStyle w:val="LndNormale1"/>
        <w:tabs>
          <w:tab w:val="left" w:pos="1120"/>
        </w:tabs>
        <w:rPr>
          <w:b/>
          <w:i/>
          <w:iCs/>
          <w:color w:val="002060"/>
          <w:szCs w:val="22"/>
        </w:rPr>
      </w:pPr>
      <w:r w:rsidRPr="00D433BF">
        <w:rPr>
          <w:b/>
          <w:i/>
          <w:iCs/>
          <w:color w:val="002060"/>
          <w:szCs w:val="22"/>
        </w:rPr>
        <w:t>DOMENICA 0</w:t>
      </w:r>
      <w:r>
        <w:rPr>
          <w:b/>
          <w:i/>
          <w:iCs/>
          <w:color w:val="002060"/>
          <w:szCs w:val="22"/>
        </w:rPr>
        <w:t>9</w:t>
      </w:r>
      <w:r w:rsidRPr="00D433BF">
        <w:rPr>
          <w:b/>
          <w:i/>
          <w:iCs/>
          <w:color w:val="002060"/>
          <w:szCs w:val="22"/>
        </w:rPr>
        <w:t>/0</w:t>
      </w:r>
      <w:r>
        <w:rPr>
          <w:b/>
          <w:i/>
          <w:iCs/>
          <w:color w:val="002060"/>
          <w:szCs w:val="22"/>
        </w:rPr>
        <w:t>3</w:t>
      </w:r>
      <w:r w:rsidRPr="00D433BF">
        <w:rPr>
          <w:b/>
          <w:i/>
          <w:iCs/>
          <w:color w:val="002060"/>
          <w:szCs w:val="22"/>
        </w:rPr>
        <w:t>/2025, ore 10:00 – PalaFiera Campanara di PESARO</w:t>
      </w:r>
    </w:p>
    <w:p w14:paraId="31046C8C" w14:textId="584AAEDB" w:rsidR="00D433BF" w:rsidRPr="00D433BF" w:rsidRDefault="00D433BF" w:rsidP="00D433BF">
      <w:pPr>
        <w:pStyle w:val="LndNormale1"/>
        <w:tabs>
          <w:tab w:val="left" w:pos="1120"/>
        </w:tabs>
        <w:rPr>
          <w:b/>
          <w:color w:val="002060"/>
          <w:szCs w:val="22"/>
        </w:rPr>
      </w:pPr>
      <w:r w:rsidRPr="00D433BF">
        <w:rPr>
          <w:b/>
          <w:color w:val="002060"/>
          <w:szCs w:val="22"/>
        </w:rPr>
        <w:t xml:space="preserve">ITALSERVICE C5 – </w:t>
      </w:r>
      <w:r>
        <w:rPr>
          <w:b/>
          <w:color w:val="002060"/>
          <w:szCs w:val="22"/>
        </w:rPr>
        <w:t>RECANATI CALCIO A 5</w:t>
      </w:r>
    </w:p>
    <w:p w14:paraId="234090B6" w14:textId="77777777" w:rsidR="00D433BF" w:rsidRPr="00D433BF" w:rsidRDefault="00D433BF" w:rsidP="0047674B">
      <w:pPr>
        <w:pStyle w:val="LndNormale1"/>
        <w:rPr>
          <w:color w:val="002060"/>
        </w:rPr>
      </w:pPr>
    </w:p>
    <w:p w14:paraId="4FB1399D" w14:textId="77777777" w:rsidR="00D433BF" w:rsidRPr="00D433BF" w:rsidRDefault="00D433BF"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608315D" w14:textId="77777777" w:rsidR="009455DC" w:rsidRDefault="009455DC" w:rsidP="00B77171">
      <w:pPr>
        <w:pStyle w:val="LndNormale1"/>
        <w:tabs>
          <w:tab w:val="left" w:pos="4395"/>
        </w:tabs>
        <w:rPr>
          <w:color w:val="002060"/>
          <w:sz w:val="12"/>
          <w:szCs w:val="12"/>
        </w:rPr>
      </w:pPr>
    </w:p>
    <w:p w14:paraId="136A8E9D" w14:textId="77777777" w:rsidR="00837141" w:rsidRPr="00F85777" w:rsidRDefault="00837141" w:rsidP="00837141">
      <w:pPr>
        <w:pStyle w:val="titolocampionato0"/>
        <w:shd w:val="clear" w:color="auto" w:fill="CCCCCC"/>
        <w:spacing w:before="80" w:after="40"/>
        <w:rPr>
          <w:color w:val="002060"/>
        </w:rPr>
      </w:pPr>
      <w:r w:rsidRPr="00F85777">
        <w:rPr>
          <w:color w:val="002060"/>
        </w:rPr>
        <w:t>CALCIO A CINQUE SERIE C1</w:t>
      </w:r>
    </w:p>
    <w:p w14:paraId="79EDD680" w14:textId="77777777" w:rsidR="00837141" w:rsidRPr="00F85777" w:rsidRDefault="00837141" w:rsidP="00837141">
      <w:pPr>
        <w:pStyle w:val="titoloprinc0"/>
        <w:rPr>
          <w:color w:val="002060"/>
        </w:rPr>
      </w:pPr>
      <w:r w:rsidRPr="00F85777">
        <w:rPr>
          <w:color w:val="002060"/>
        </w:rPr>
        <w:t>VARIAZIONI AL PROGRAMMA GARE</w:t>
      </w:r>
    </w:p>
    <w:p w14:paraId="344AF8EB" w14:textId="77777777" w:rsidR="00837141" w:rsidRPr="00F85777" w:rsidRDefault="00837141" w:rsidP="00837141">
      <w:pPr>
        <w:pStyle w:val="breakline"/>
        <w:rPr>
          <w:color w:val="002060"/>
        </w:rPr>
      </w:pPr>
    </w:p>
    <w:p w14:paraId="3B3C11FC" w14:textId="77777777" w:rsidR="00837141" w:rsidRPr="00F85777" w:rsidRDefault="00837141" w:rsidP="00837141">
      <w:pPr>
        <w:pStyle w:val="breakline"/>
        <w:rPr>
          <w:color w:val="002060"/>
        </w:rPr>
      </w:pPr>
    </w:p>
    <w:p w14:paraId="7C01E164" w14:textId="77777777" w:rsidR="00837141" w:rsidRPr="00F85777" w:rsidRDefault="00837141" w:rsidP="00837141">
      <w:pPr>
        <w:pStyle w:val="sottotitolocampionato10"/>
        <w:rPr>
          <w:color w:val="002060"/>
        </w:rPr>
      </w:pPr>
      <w:r w:rsidRPr="00F857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837141" w:rsidRPr="00F85777" w14:paraId="41810D13" w14:textId="77777777" w:rsidTr="009A61C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0BF13"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F1E95"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51C83" w14:textId="77777777" w:rsidR="00837141" w:rsidRPr="00F85777" w:rsidRDefault="00837141" w:rsidP="00C9380E">
            <w:pPr>
              <w:pStyle w:val="headertabella0"/>
              <w:rPr>
                <w:color w:val="002060"/>
              </w:rPr>
            </w:pPr>
            <w:r w:rsidRPr="00F85777">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39406"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27A22"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41690"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24C3B"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35CF0" w14:textId="77777777" w:rsidR="00837141" w:rsidRPr="00F85777" w:rsidRDefault="00837141" w:rsidP="00C9380E">
            <w:pPr>
              <w:pStyle w:val="headertabella0"/>
              <w:rPr>
                <w:color w:val="002060"/>
              </w:rPr>
            </w:pPr>
            <w:r w:rsidRPr="00F85777">
              <w:rPr>
                <w:color w:val="002060"/>
              </w:rPr>
              <w:t>Impianto</w:t>
            </w:r>
          </w:p>
        </w:tc>
      </w:tr>
      <w:tr w:rsidR="00837141" w:rsidRPr="00F85777" w14:paraId="7A7D6B83" w14:textId="77777777" w:rsidTr="009A61C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2025" w14:textId="77777777" w:rsidR="00837141" w:rsidRPr="009A61C8" w:rsidRDefault="00837141" w:rsidP="00C9380E">
            <w:pPr>
              <w:pStyle w:val="rowtabella0"/>
              <w:rPr>
                <w:color w:val="002060"/>
                <w:highlight w:val="yellow"/>
              </w:rPr>
            </w:pPr>
            <w:r w:rsidRPr="009A61C8">
              <w:rPr>
                <w:color w:val="002060"/>
                <w:highlight w:val="yellow"/>
              </w:rPr>
              <w:t>14/02/2025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0F18" w14:textId="77777777" w:rsidR="00837141" w:rsidRPr="009A61C8" w:rsidRDefault="00837141" w:rsidP="00C9380E">
            <w:pPr>
              <w:pStyle w:val="rowtabella0"/>
              <w:jc w:val="center"/>
              <w:rPr>
                <w:color w:val="002060"/>
                <w:highlight w:val="yellow"/>
              </w:rPr>
            </w:pPr>
            <w:r w:rsidRPr="009A61C8">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FBE2" w14:textId="77777777" w:rsidR="00837141" w:rsidRPr="009A61C8" w:rsidRDefault="00837141" w:rsidP="00C9380E">
            <w:pPr>
              <w:pStyle w:val="rowtabella0"/>
              <w:rPr>
                <w:color w:val="002060"/>
                <w:highlight w:val="yellow"/>
              </w:rPr>
            </w:pPr>
            <w:r w:rsidRPr="009A61C8">
              <w:rPr>
                <w:color w:val="002060"/>
                <w:highlight w:val="yellow"/>
              </w:rPr>
              <w:t>FERMANA FUTSAL 2022</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A0A28" w14:textId="77777777" w:rsidR="00837141" w:rsidRPr="009A61C8" w:rsidRDefault="00837141" w:rsidP="00C9380E">
            <w:pPr>
              <w:pStyle w:val="rowtabella0"/>
              <w:rPr>
                <w:color w:val="002060"/>
                <w:highlight w:val="yellow"/>
              </w:rPr>
            </w:pPr>
            <w:r w:rsidRPr="009A61C8">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48084" w14:textId="77777777" w:rsidR="00837141" w:rsidRPr="00F85777" w:rsidRDefault="00837141" w:rsidP="00C938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1594" w14:textId="77777777" w:rsidR="00837141" w:rsidRPr="009A61C8" w:rsidRDefault="00837141" w:rsidP="00C9380E">
            <w:pPr>
              <w:pStyle w:val="rowtabella0"/>
              <w:jc w:val="center"/>
              <w:rPr>
                <w:color w:val="002060"/>
                <w:highlight w:val="yellow"/>
              </w:rPr>
            </w:pPr>
            <w:r w:rsidRPr="009A61C8">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AF80" w14:textId="77777777" w:rsidR="00837141" w:rsidRPr="00F85777" w:rsidRDefault="00837141" w:rsidP="00C9380E">
            <w:pPr>
              <w:pStyle w:val="rowtabella0"/>
              <w:jc w:val="center"/>
              <w:rPr>
                <w:color w:val="002060"/>
              </w:rPr>
            </w:pPr>
            <w:r w:rsidRPr="00F85777">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C8815" w14:textId="77777777" w:rsidR="00837141" w:rsidRPr="00F85777" w:rsidRDefault="00837141" w:rsidP="00C9380E">
            <w:pPr>
              <w:pStyle w:val="rowtabella0"/>
              <w:rPr>
                <w:color w:val="002060"/>
              </w:rPr>
            </w:pPr>
            <w:r w:rsidRPr="009A61C8">
              <w:rPr>
                <w:color w:val="002060"/>
                <w:highlight w:val="yellow"/>
              </w:rPr>
              <w:t>PALESTRA PETRITOLI LOCALITA' CALCINARI</w:t>
            </w:r>
          </w:p>
        </w:tc>
      </w:tr>
    </w:tbl>
    <w:p w14:paraId="38927148" w14:textId="77777777" w:rsidR="00837141" w:rsidRPr="00F85777" w:rsidRDefault="00837141" w:rsidP="00837141">
      <w:pPr>
        <w:pStyle w:val="breakline"/>
        <w:rPr>
          <w:rFonts w:eastAsiaTheme="minorEastAsia"/>
          <w:color w:val="002060"/>
        </w:rPr>
      </w:pPr>
    </w:p>
    <w:p w14:paraId="6510B830" w14:textId="77777777" w:rsidR="00837141" w:rsidRPr="00F85777" w:rsidRDefault="00837141" w:rsidP="00837141">
      <w:pPr>
        <w:pStyle w:val="breakline"/>
        <w:rPr>
          <w:color w:val="002060"/>
        </w:rPr>
      </w:pPr>
    </w:p>
    <w:p w14:paraId="4D76EBE5" w14:textId="77777777" w:rsidR="00837141" w:rsidRPr="00F85777" w:rsidRDefault="00837141" w:rsidP="00837141">
      <w:pPr>
        <w:pStyle w:val="titoloprinc0"/>
        <w:rPr>
          <w:color w:val="002060"/>
        </w:rPr>
      </w:pPr>
      <w:r w:rsidRPr="00F85777">
        <w:rPr>
          <w:color w:val="002060"/>
        </w:rPr>
        <w:t>RISULTATI</w:t>
      </w:r>
    </w:p>
    <w:p w14:paraId="66447D97" w14:textId="77777777" w:rsidR="00837141" w:rsidRPr="00F85777" w:rsidRDefault="00837141" w:rsidP="00837141">
      <w:pPr>
        <w:pStyle w:val="breakline"/>
        <w:rPr>
          <w:color w:val="002060"/>
        </w:rPr>
      </w:pPr>
    </w:p>
    <w:p w14:paraId="6C92FC0B" w14:textId="77777777" w:rsidR="00837141" w:rsidRPr="00F85777" w:rsidRDefault="00837141" w:rsidP="00837141">
      <w:pPr>
        <w:pStyle w:val="sottotitolocampionato10"/>
        <w:rPr>
          <w:color w:val="002060"/>
        </w:rPr>
      </w:pPr>
      <w:r w:rsidRPr="00F85777">
        <w:rPr>
          <w:color w:val="002060"/>
        </w:rPr>
        <w:t>RISULTATI UFFICIALI GARE DEL 24/01/2025</w:t>
      </w:r>
    </w:p>
    <w:p w14:paraId="5DDC2B4E" w14:textId="77777777" w:rsidR="00837141" w:rsidRPr="004202D6" w:rsidRDefault="00837141" w:rsidP="004202D6">
      <w:pPr>
        <w:pStyle w:val="sottotitolocampionato20"/>
        <w:spacing w:before="0" w:beforeAutospacing="0" w:after="0" w:afterAutospacing="0"/>
        <w:rPr>
          <w:rFonts w:ascii="Arial" w:hAnsi="Arial" w:cs="Arial"/>
          <w:color w:val="002060"/>
          <w:sz w:val="20"/>
          <w:szCs w:val="20"/>
        </w:rPr>
      </w:pPr>
      <w:r w:rsidRPr="004202D6">
        <w:rPr>
          <w:rFonts w:ascii="Arial" w:hAnsi="Arial" w:cs="Arial"/>
          <w:color w:val="002060"/>
          <w:sz w:val="20"/>
          <w:szCs w:val="20"/>
        </w:rPr>
        <w:t>Si trascrivono qui di seguito i risultati ufficiali delle gare disputate</w:t>
      </w:r>
    </w:p>
    <w:p w14:paraId="62762C2C" w14:textId="77777777" w:rsidR="00837141" w:rsidRPr="00F85777" w:rsidRDefault="00837141" w:rsidP="0083714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7141" w:rsidRPr="00F85777" w14:paraId="2D9CAA2E"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3594A5D5"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96FD8" w14:textId="77777777" w:rsidR="00837141" w:rsidRPr="00F85777" w:rsidRDefault="00837141" w:rsidP="00C9380E">
                  <w:pPr>
                    <w:pStyle w:val="headertabella0"/>
                    <w:rPr>
                      <w:color w:val="002060"/>
                    </w:rPr>
                  </w:pPr>
                  <w:r w:rsidRPr="00F85777">
                    <w:rPr>
                      <w:color w:val="002060"/>
                    </w:rPr>
                    <w:t>GIRONE A - 3 Giornata - R</w:t>
                  </w:r>
                </w:p>
              </w:tc>
            </w:tr>
            <w:tr w:rsidR="00837141" w:rsidRPr="00F85777" w14:paraId="6A497605"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AB998" w14:textId="77777777" w:rsidR="00837141" w:rsidRPr="00F85777" w:rsidRDefault="00837141" w:rsidP="00C9380E">
                  <w:pPr>
                    <w:pStyle w:val="rowtabella0"/>
                    <w:rPr>
                      <w:color w:val="002060"/>
                    </w:rPr>
                  </w:pPr>
                  <w:r w:rsidRPr="00F8577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EAE33" w14:textId="77777777" w:rsidR="00837141" w:rsidRPr="00F85777" w:rsidRDefault="00837141" w:rsidP="00C9380E">
                  <w:pPr>
                    <w:pStyle w:val="rowtabella0"/>
                    <w:rPr>
                      <w:color w:val="002060"/>
                    </w:rPr>
                  </w:pPr>
                  <w:r w:rsidRPr="00F85777">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D93ED" w14:textId="77777777" w:rsidR="00837141" w:rsidRPr="00F85777" w:rsidRDefault="00837141" w:rsidP="00C9380E">
                  <w:pPr>
                    <w:pStyle w:val="rowtabella0"/>
                    <w:jc w:val="center"/>
                    <w:rPr>
                      <w:color w:val="002060"/>
                    </w:rPr>
                  </w:pPr>
                  <w:r w:rsidRPr="00F85777">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0A3D1" w14:textId="77777777" w:rsidR="00837141" w:rsidRPr="00F85777" w:rsidRDefault="00837141" w:rsidP="00C9380E">
                  <w:pPr>
                    <w:pStyle w:val="rowtabella0"/>
                    <w:jc w:val="center"/>
                    <w:rPr>
                      <w:color w:val="002060"/>
                    </w:rPr>
                  </w:pPr>
                  <w:r w:rsidRPr="00F85777">
                    <w:rPr>
                      <w:color w:val="002060"/>
                    </w:rPr>
                    <w:t> </w:t>
                  </w:r>
                </w:p>
              </w:tc>
            </w:tr>
            <w:tr w:rsidR="00837141" w:rsidRPr="00F85777" w14:paraId="3BB57F6A"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4189A4" w14:textId="77777777" w:rsidR="00837141" w:rsidRPr="00F85777" w:rsidRDefault="00837141" w:rsidP="00C9380E">
                  <w:pPr>
                    <w:pStyle w:val="rowtabella0"/>
                    <w:rPr>
                      <w:color w:val="002060"/>
                    </w:rPr>
                  </w:pPr>
                  <w:r w:rsidRPr="00F85777">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4A1AAB" w14:textId="77777777" w:rsidR="00837141" w:rsidRPr="00F85777" w:rsidRDefault="00837141" w:rsidP="00C9380E">
                  <w:pPr>
                    <w:pStyle w:val="rowtabella0"/>
                    <w:rPr>
                      <w:color w:val="002060"/>
                    </w:rPr>
                  </w:pPr>
                  <w:r w:rsidRPr="00F85777">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EDCD8B" w14:textId="77777777" w:rsidR="00837141" w:rsidRPr="00F85777" w:rsidRDefault="00837141" w:rsidP="00C9380E">
                  <w:pPr>
                    <w:pStyle w:val="rowtabella0"/>
                    <w:jc w:val="center"/>
                    <w:rPr>
                      <w:color w:val="002060"/>
                    </w:rPr>
                  </w:pPr>
                  <w:r w:rsidRPr="00F85777">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F3028C" w14:textId="77777777" w:rsidR="00837141" w:rsidRPr="00F85777" w:rsidRDefault="00837141" w:rsidP="00C9380E">
                  <w:pPr>
                    <w:pStyle w:val="rowtabella0"/>
                    <w:jc w:val="center"/>
                    <w:rPr>
                      <w:color w:val="002060"/>
                    </w:rPr>
                  </w:pPr>
                  <w:r w:rsidRPr="00F85777">
                    <w:rPr>
                      <w:color w:val="002060"/>
                    </w:rPr>
                    <w:t> </w:t>
                  </w:r>
                </w:p>
              </w:tc>
            </w:tr>
            <w:tr w:rsidR="00837141" w:rsidRPr="00F85777" w14:paraId="386933CE"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E5D515" w14:textId="77777777" w:rsidR="00837141" w:rsidRPr="00F85777" w:rsidRDefault="00837141" w:rsidP="00C9380E">
                  <w:pPr>
                    <w:pStyle w:val="rowtabella0"/>
                    <w:rPr>
                      <w:color w:val="002060"/>
                    </w:rPr>
                  </w:pPr>
                  <w:r w:rsidRPr="00F85777">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2C5CB8" w14:textId="77777777" w:rsidR="00837141" w:rsidRPr="00F85777" w:rsidRDefault="00837141" w:rsidP="00C9380E">
                  <w:pPr>
                    <w:pStyle w:val="rowtabella0"/>
                    <w:rPr>
                      <w:color w:val="002060"/>
                    </w:rPr>
                  </w:pPr>
                  <w:r w:rsidRPr="00F85777">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EDF3BC" w14:textId="77777777" w:rsidR="00837141" w:rsidRPr="00F85777" w:rsidRDefault="00837141" w:rsidP="00C9380E">
                  <w:pPr>
                    <w:pStyle w:val="rowtabella0"/>
                    <w:jc w:val="center"/>
                    <w:rPr>
                      <w:color w:val="002060"/>
                    </w:rPr>
                  </w:pPr>
                  <w:r w:rsidRPr="00F8577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C3490" w14:textId="77777777" w:rsidR="00837141" w:rsidRPr="00F85777" w:rsidRDefault="00837141" w:rsidP="00C9380E">
                  <w:pPr>
                    <w:pStyle w:val="rowtabella0"/>
                    <w:jc w:val="center"/>
                    <w:rPr>
                      <w:color w:val="002060"/>
                    </w:rPr>
                  </w:pPr>
                  <w:r w:rsidRPr="00F85777">
                    <w:rPr>
                      <w:color w:val="002060"/>
                    </w:rPr>
                    <w:t> </w:t>
                  </w:r>
                </w:p>
              </w:tc>
            </w:tr>
            <w:tr w:rsidR="00837141" w:rsidRPr="00F85777" w14:paraId="22EEADE0"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F54838" w14:textId="77777777" w:rsidR="00837141" w:rsidRPr="00F85777" w:rsidRDefault="00837141" w:rsidP="00C9380E">
                  <w:pPr>
                    <w:pStyle w:val="rowtabella0"/>
                    <w:rPr>
                      <w:color w:val="002060"/>
                    </w:rPr>
                  </w:pPr>
                  <w:r w:rsidRPr="00F85777">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E052C6" w14:textId="77777777" w:rsidR="00837141" w:rsidRPr="00F85777" w:rsidRDefault="00837141" w:rsidP="00C9380E">
                  <w:pPr>
                    <w:pStyle w:val="rowtabella0"/>
                    <w:rPr>
                      <w:color w:val="002060"/>
                    </w:rPr>
                  </w:pPr>
                  <w:r w:rsidRPr="00F85777">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46C3F" w14:textId="77777777" w:rsidR="00837141" w:rsidRPr="00F85777" w:rsidRDefault="00837141" w:rsidP="00C9380E">
                  <w:pPr>
                    <w:pStyle w:val="rowtabella0"/>
                    <w:jc w:val="center"/>
                    <w:rPr>
                      <w:color w:val="002060"/>
                    </w:rPr>
                  </w:pPr>
                  <w:r w:rsidRPr="00F85777">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49592C" w14:textId="77777777" w:rsidR="00837141" w:rsidRPr="00F85777" w:rsidRDefault="00837141" w:rsidP="00C9380E">
                  <w:pPr>
                    <w:pStyle w:val="rowtabella0"/>
                    <w:jc w:val="center"/>
                    <w:rPr>
                      <w:color w:val="002060"/>
                    </w:rPr>
                  </w:pPr>
                  <w:r w:rsidRPr="00F85777">
                    <w:rPr>
                      <w:color w:val="002060"/>
                    </w:rPr>
                    <w:t> </w:t>
                  </w:r>
                </w:p>
              </w:tc>
            </w:tr>
            <w:tr w:rsidR="00837141" w:rsidRPr="00F85777" w14:paraId="17D1F281"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912964" w14:textId="77777777" w:rsidR="00837141" w:rsidRPr="00F85777" w:rsidRDefault="00837141" w:rsidP="00C9380E">
                  <w:pPr>
                    <w:pStyle w:val="rowtabella0"/>
                    <w:rPr>
                      <w:color w:val="002060"/>
                    </w:rPr>
                  </w:pPr>
                  <w:r w:rsidRPr="00F85777">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EDB1F4" w14:textId="77777777" w:rsidR="00837141" w:rsidRPr="00F85777" w:rsidRDefault="00837141" w:rsidP="00C9380E">
                  <w:pPr>
                    <w:pStyle w:val="rowtabella0"/>
                    <w:rPr>
                      <w:color w:val="002060"/>
                    </w:rPr>
                  </w:pPr>
                  <w:r w:rsidRPr="00F85777">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D0A234" w14:textId="77777777" w:rsidR="00837141" w:rsidRPr="00F85777" w:rsidRDefault="00837141" w:rsidP="00C9380E">
                  <w:pPr>
                    <w:pStyle w:val="rowtabella0"/>
                    <w:jc w:val="center"/>
                    <w:rPr>
                      <w:color w:val="002060"/>
                    </w:rPr>
                  </w:pPr>
                  <w:r w:rsidRPr="00F85777">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EB6016" w14:textId="77777777" w:rsidR="00837141" w:rsidRPr="00F85777" w:rsidRDefault="00837141" w:rsidP="00C9380E">
                  <w:pPr>
                    <w:pStyle w:val="rowtabella0"/>
                    <w:jc w:val="center"/>
                    <w:rPr>
                      <w:color w:val="002060"/>
                    </w:rPr>
                  </w:pPr>
                  <w:r w:rsidRPr="00F85777">
                    <w:rPr>
                      <w:color w:val="002060"/>
                    </w:rPr>
                    <w:t> </w:t>
                  </w:r>
                </w:p>
              </w:tc>
            </w:tr>
            <w:tr w:rsidR="00837141" w:rsidRPr="00F85777" w14:paraId="2A13A319"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50EF6A" w14:textId="77777777" w:rsidR="00837141" w:rsidRPr="00F85777" w:rsidRDefault="00837141" w:rsidP="00C9380E">
                  <w:pPr>
                    <w:pStyle w:val="rowtabella0"/>
                    <w:rPr>
                      <w:color w:val="002060"/>
                    </w:rPr>
                  </w:pPr>
                  <w:r w:rsidRPr="00F85777">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FDAA51" w14:textId="77777777" w:rsidR="00837141" w:rsidRPr="00F85777" w:rsidRDefault="00837141" w:rsidP="00C9380E">
                  <w:pPr>
                    <w:pStyle w:val="rowtabella0"/>
                    <w:rPr>
                      <w:color w:val="002060"/>
                    </w:rPr>
                  </w:pPr>
                  <w:r w:rsidRPr="00F85777">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7BEC85" w14:textId="77777777" w:rsidR="00837141" w:rsidRPr="00F85777" w:rsidRDefault="00837141" w:rsidP="00C9380E">
                  <w:pPr>
                    <w:pStyle w:val="rowtabella0"/>
                    <w:jc w:val="center"/>
                    <w:rPr>
                      <w:color w:val="002060"/>
                    </w:rPr>
                  </w:pPr>
                  <w:r w:rsidRPr="00F8577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2D9757" w14:textId="77777777" w:rsidR="00837141" w:rsidRPr="00F85777" w:rsidRDefault="00837141" w:rsidP="00C9380E">
                  <w:pPr>
                    <w:pStyle w:val="rowtabella0"/>
                    <w:jc w:val="center"/>
                    <w:rPr>
                      <w:color w:val="002060"/>
                    </w:rPr>
                  </w:pPr>
                  <w:r w:rsidRPr="00F85777">
                    <w:rPr>
                      <w:color w:val="002060"/>
                    </w:rPr>
                    <w:t> </w:t>
                  </w:r>
                </w:p>
              </w:tc>
            </w:tr>
            <w:tr w:rsidR="00837141" w:rsidRPr="00F85777" w14:paraId="6FB1C5F1"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4BC4B" w14:textId="77777777" w:rsidR="00837141" w:rsidRPr="00F85777" w:rsidRDefault="00837141" w:rsidP="00C9380E">
                  <w:pPr>
                    <w:pStyle w:val="rowtabella0"/>
                    <w:rPr>
                      <w:color w:val="002060"/>
                    </w:rPr>
                  </w:pPr>
                  <w:r w:rsidRPr="00F85777">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85B4C" w14:textId="77777777" w:rsidR="00837141" w:rsidRPr="00F85777" w:rsidRDefault="00837141" w:rsidP="00C9380E">
                  <w:pPr>
                    <w:pStyle w:val="rowtabella0"/>
                    <w:rPr>
                      <w:color w:val="002060"/>
                    </w:rPr>
                  </w:pPr>
                  <w:r w:rsidRPr="00F85777">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3221D" w14:textId="77777777" w:rsidR="00837141" w:rsidRPr="00F85777" w:rsidRDefault="00837141" w:rsidP="00C9380E">
                  <w:pPr>
                    <w:pStyle w:val="rowtabella0"/>
                    <w:jc w:val="center"/>
                    <w:rPr>
                      <w:color w:val="002060"/>
                    </w:rPr>
                  </w:pPr>
                  <w:r w:rsidRPr="00F85777">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09284" w14:textId="77777777" w:rsidR="00837141" w:rsidRPr="00F85777" w:rsidRDefault="00837141" w:rsidP="00C9380E">
                  <w:pPr>
                    <w:pStyle w:val="rowtabella0"/>
                    <w:jc w:val="center"/>
                    <w:rPr>
                      <w:color w:val="002060"/>
                    </w:rPr>
                  </w:pPr>
                  <w:r w:rsidRPr="00F85777">
                    <w:rPr>
                      <w:color w:val="002060"/>
                    </w:rPr>
                    <w:t> </w:t>
                  </w:r>
                </w:p>
              </w:tc>
            </w:tr>
          </w:tbl>
          <w:p w14:paraId="12038F49" w14:textId="77777777" w:rsidR="00837141" w:rsidRPr="00F85777" w:rsidRDefault="00837141" w:rsidP="00C9380E">
            <w:pPr>
              <w:rPr>
                <w:color w:val="002060"/>
              </w:rPr>
            </w:pPr>
          </w:p>
        </w:tc>
      </w:tr>
    </w:tbl>
    <w:p w14:paraId="6E396533" w14:textId="77777777" w:rsidR="00837141" w:rsidRPr="00F85777" w:rsidRDefault="00837141" w:rsidP="00837141">
      <w:pPr>
        <w:pStyle w:val="breakline"/>
        <w:rPr>
          <w:rFonts w:eastAsiaTheme="minorEastAsia"/>
          <w:color w:val="002060"/>
        </w:rPr>
      </w:pPr>
    </w:p>
    <w:p w14:paraId="2AEC421A" w14:textId="77777777" w:rsidR="00837141" w:rsidRPr="00F85777" w:rsidRDefault="00837141" w:rsidP="00837141">
      <w:pPr>
        <w:pStyle w:val="breakline"/>
        <w:rPr>
          <w:color w:val="002060"/>
        </w:rPr>
      </w:pPr>
    </w:p>
    <w:p w14:paraId="44B09A90" w14:textId="77777777" w:rsidR="00837141" w:rsidRPr="00F85777" w:rsidRDefault="00837141" w:rsidP="00837141">
      <w:pPr>
        <w:pStyle w:val="titoloprinc0"/>
        <w:rPr>
          <w:color w:val="002060"/>
        </w:rPr>
      </w:pPr>
      <w:r w:rsidRPr="00F85777">
        <w:rPr>
          <w:color w:val="002060"/>
        </w:rPr>
        <w:t>GIUDICE SPORTIVO</w:t>
      </w:r>
    </w:p>
    <w:p w14:paraId="46266C37" w14:textId="77777777" w:rsidR="00837141" w:rsidRPr="00F85777" w:rsidRDefault="00837141" w:rsidP="00837141">
      <w:pPr>
        <w:pStyle w:val="diffida"/>
        <w:rPr>
          <w:color w:val="002060"/>
        </w:rPr>
      </w:pPr>
      <w:r w:rsidRPr="00F85777">
        <w:rPr>
          <w:color w:val="002060"/>
        </w:rPr>
        <w:t>Il Giudice Sportivo Avv. Agnese Lazzaretti, con l'assistenza del Segretario Angelo Castellana, nella seduta del 29/01/2025, ha adottato le decisioni che di seguito integralmente si riportano:</w:t>
      </w:r>
    </w:p>
    <w:p w14:paraId="4B125505" w14:textId="77777777" w:rsidR="00837141" w:rsidRPr="00F85777" w:rsidRDefault="00837141" w:rsidP="00837141">
      <w:pPr>
        <w:pStyle w:val="titolo10"/>
        <w:rPr>
          <w:color w:val="002060"/>
        </w:rPr>
      </w:pPr>
      <w:r w:rsidRPr="00F85777">
        <w:rPr>
          <w:color w:val="002060"/>
        </w:rPr>
        <w:t xml:space="preserve">GARE DEL 24/ 1/2025 </w:t>
      </w:r>
    </w:p>
    <w:p w14:paraId="19546EE5" w14:textId="77777777" w:rsidR="00837141" w:rsidRPr="00F85777" w:rsidRDefault="00837141" w:rsidP="00837141">
      <w:pPr>
        <w:pStyle w:val="titolo60"/>
        <w:rPr>
          <w:color w:val="002060"/>
        </w:rPr>
      </w:pPr>
      <w:r w:rsidRPr="00F85777">
        <w:rPr>
          <w:color w:val="002060"/>
        </w:rPr>
        <w:t xml:space="preserve">DECISIONI DEL GIUDICE SPORTIVO </w:t>
      </w:r>
    </w:p>
    <w:p w14:paraId="6ABAE7CE" w14:textId="77777777" w:rsidR="009A61C8" w:rsidRDefault="00837141" w:rsidP="00837141">
      <w:pPr>
        <w:pStyle w:val="diffida"/>
        <w:spacing w:before="80" w:beforeAutospacing="0" w:after="40" w:afterAutospacing="0"/>
        <w:jc w:val="left"/>
        <w:rPr>
          <w:color w:val="002060"/>
        </w:rPr>
      </w:pPr>
      <w:r w:rsidRPr="00F85777">
        <w:rPr>
          <w:color w:val="002060"/>
        </w:rPr>
        <w:t xml:space="preserve">gara del 24/ 1/2025 U.S. FORTUNA FANO - CERRETO D ESI C5 A.S.D. </w:t>
      </w:r>
      <w:r w:rsidRPr="00F85777">
        <w:rPr>
          <w:color w:val="002060"/>
        </w:rPr>
        <w:br/>
        <w:t xml:space="preserve">Il </w:t>
      </w:r>
      <w:r w:rsidR="009A61C8">
        <w:rPr>
          <w:color w:val="002060"/>
        </w:rPr>
        <w:t>G</w:t>
      </w:r>
      <w:r w:rsidRPr="00F85777">
        <w:rPr>
          <w:color w:val="002060"/>
        </w:rPr>
        <w:t xml:space="preserve">iudice Sportivo, </w:t>
      </w:r>
    </w:p>
    <w:p w14:paraId="1ECD3A08" w14:textId="77777777" w:rsidR="009A61C8" w:rsidRDefault="00837141" w:rsidP="00837141">
      <w:pPr>
        <w:pStyle w:val="diffida"/>
        <w:spacing w:before="80" w:beforeAutospacing="0" w:after="40" w:afterAutospacing="0"/>
        <w:jc w:val="left"/>
        <w:rPr>
          <w:color w:val="002060"/>
        </w:rPr>
      </w:pPr>
      <w:r w:rsidRPr="00F85777">
        <w:rPr>
          <w:color w:val="002060"/>
        </w:rPr>
        <w:t xml:space="preserve">letto il referto arbitrale e rilevato che </w:t>
      </w:r>
    </w:p>
    <w:p w14:paraId="7B8DB340" w14:textId="77777777" w:rsidR="009A61C8" w:rsidRDefault="00837141" w:rsidP="00837141">
      <w:pPr>
        <w:pStyle w:val="diffida"/>
        <w:spacing w:before="80" w:beforeAutospacing="0" w:after="40" w:afterAutospacing="0"/>
        <w:jc w:val="left"/>
        <w:rPr>
          <w:color w:val="002060"/>
        </w:rPr>
      </w:pPr>
      <w:r w:rsidRPr="00F85777">
        <w:rPr>
          <w:color w:val="002060"/>
        </w:rPr>
        <w:t xml:space="preserve">- al termine della gara, entrambe le tifoserie invadevano il terreno di gioco; </w:t>
      </w:r>
    </w:p>
    <w:p w14:paraId="75BBC133" w14:textId="65E8FE90" w:rsidR="009A61C8" w:rsidRDefault="00837141" w:rsidP="00837141">
      <w:pPr>
        <w:pStyle w:val="diffida"/>
        <w:spacing w:before="80" w:beforeAutospacing="0" w:after="40" w:afterAutospacing="0"/>
        <w:jc w:val="left"/>
        <w:rPr>
          <w:color w:val="002060"/>
        </w:rPr>
      </w:pPr>
      <w:r w:rsidRPr="00F85777">
        <w:rPr>
          <w:color w:val="002060"/>
        </w:rPr>
        <w:t xml:space="preserve">- a fine partita alcuni soggetti non identificati insultavano il </w:t>
      </w:r>
      <w:proofErr w:type="gramStart"/>
      <w:r w:rsidRPr="00F85777">
        <w:rPr>
          <w:color w:val="002060"/>
        </w:rPr>
        <w:t>2º</w:t>
      </w:r>
      <w:proofErr w:type="gramEnd"/>
      <w:r w:rsidRPr="00F85777">
        <w:rPr>
          <w:color w:val="002060"/>
        </w:rPr>
        <w:t xml:space="preserve"> arbitro e i giocatori della squadra Cerreto d'Esi, impedendone il passaggio dal rettangolo di gioco agli spogliatoti mentre un tifoso colpiva con un oggetto di metallo il giocatore n. 6, sig. Cafiero Fabio della società </w:t>
      </w:r>
      <w:r w:rsidR="009A61C8">
        <w:rPr>
          <w:color w:val="002060"/>
        </w:rPr>
        <w:t xml:space="preserve">U.S. </w:t>
      </w:r>
      <w:r w:rsidRPr="00F85777">
        <w:rPr>
          <w:color w:val="002060"/>
        </w:rPr>
        <w:t xml:space="preserve">Fortuna Fano ferendolo alla testa </w:t>
      </w:r>
    </w:p>
    <w:p w14:paraId="0DE8201E" w14:textId="1D24E76E" w:rsidR="009A61C8" w:rsidRDefault="00837141" w:rsidP="009A61C8">
      <w:pPr>
        <w:pStyle w:val="diffida"/>
        <w:spacing w:before="80" w:beforeAutospacing="0" w:after="40" w:afterAutospacing="0"/>
        <w:jc w:val="center"/>
        <w:rPr>
          <w:color w:val="002060"/>
        </w:rPr>
      </w:pPr>
      <w:r w:rsidRPr="00F85777">
        <w:rPr>
          <w:color w:val="002060"/>
        </w:rPr>
        <w:t>decide</w:t>
      </w:r>
    </w:p>
    <w:p w14:paraId="10724345" w14:textId="2FB8E1EC" w:rsidR="009A61C8" w:rsidRDefault="00837141" w:rsidP="00837141">
      <w:pPr>
        <w:pStyle w:val="diffida"/>
        <w:spacing w:before="80" w:beforeAutospacing="0" w:after="40" w:afterAutospacing="0"/>
        <w:jc w:val="left"/>
        <w:rPr>
          <w:color w:val="002060"/>
        </w:rPr>
      </w:pPr>
      <w:r w:rsidRPr="00F85777">
        <w:rPr>
          <w:color w:val="002060"/>
        </w:rPr>
        <w:t xml:space="preserve">A) In capo alla società </w:t>
      </w:r>
      <w:r w:rsidR="009A61C8">
        <w:rPr>
          <w:color w:val="002060"/>
        </w:rPr>
        <w:t xml:space="preserve">U.S. </w:t>
      </w:r>
      <w:r w:rsidRPr="00F85777">
        <w:rPr>
          <w:color w:val="002060"/>
        </w:rPr>
        <w:t>Fortuna Fano L'OBBLIGO DI DISPUTARE DUE GARE CASALINGHE A PORTE CHIUSE ED EURO ed Euro 600 DI AMMENDA: per essere la società venuta meno alle norme in materia di ordine e sicurezza avendo permesso, a fine gara, alle tifoserie di entrare in campo e per aver consentito ad alcuni tifosi non identificati, di attendere il secondo arbitro e i giocatori avversari, nella zona di passaggio dal rettangolo di gioco agli spogliatoi per insultarli e</w:t>
      </w:r>
      <w:r w:rsidR="009A61C8">
        <w:rPr>
          <w:color w:val="002060"/>
        </w:rPr>
        <w:t xml:space="preserve"> </w:t>
      </w:r>
      <w:r w:rsidRPr="00F85777">
        <w:rPr>
          <w:color w:val="002060"/>
        </w:rPr>
        <w:t xml:space="preserve">bloccarne l' uscita dal terreno di gioco. </w:t>
      </w:r>
    </w:p>
    <w:p w14:paraId="36F45D58" w14:textId="77777777" w:rsidR="009A61C8" w:rsidRDefault="00837141" w:rsidP="00837141">
      <w:pPr>
        <w:pStyle w:val="diffida"/>
        <w:spacing w:before="80" w:beforeAutospacing="0" w:after="40" w:afterAutospacing="0"/>
        <w:jc w:val="left"/>
        <w:rPr>
          <w:color w:val="002060"/>
        </w:rPr>
      </w:pPr>
      <w:r w:rsidRPr="00F85777">
        <w:rPr>
          <w:color w:val="002060"/>
        </w:rPr>
        <w:t>Inoltre, considerato che la suddetta situazione ha rappresentato un rilevante rischio per l'incolumità dei tesserati e, viste le conseguenze lesive in danno del giocatore del</w:t>
      </w:r>
      <w:r w:rsidR="009A61C8">
        <w:rPr>
          <w:color w:val="002060"/>
        </w:rPr>
        <w:t xml:space="preserve">l’U.S. </w:t>
      </w:r>
      <w:r w:rsidRPr="00F85777">
        <w:rPr>
          <w:color w:val="002060"/>
        </w:rPr>
        <w:t>Fortuna Fano, appare doveroso ritenere il caso di specie come di particolare gravità che, in applicazione dell'art. 6 comma 4 e dell'art. 25 CGS impone l'inflizione, congiunta o disgiunta,</w:t>
      </w:r>
      <w:r w:rsidR="009A61C8">
        <w:rPr>
          <w:color w:val="002060"/>
        </w:rPr>
        <w:t xml:space="preserve"> </w:t>
      </w:r>
      <w:r w:rsidRPr="00F85777">
        <w:rPr>
          <w:color w:val="002060"/>
        </w:rPr>
        <w:t>anche di una delle sanzioni di cui all'art. 8, comma 1 lettere d), e),f) C.G.S. Nell'individuazione della sanzione più adeguata ed equamente</w:t>
      </w:r>
      <w:r w:rsidR="009A61C8">
        <w:rPr>
          <w:color w:val="002060"/>
        </w:rPr>
        <w:t xml:space="preserve"> </w:t>
      </w:r>
      <w:r w:rsidRPr="00F85777">
        <w:rPr>
          <w:color w:val="002060"/>
        </w:rPr>
        <w:t>commisurata alla gravità delle condotte perpetrate e alle conseguenze concrete che ne sono derivate, appare congrua la sanzione prevista dalla lettera e) e cioè dell'obbligo a di disputare una o più gare a porte chiuse, oltre all'irrogazione di un'ammenda.</w:t>
      </w:r>
    </w:p>
    <w:p w14:paraId="572F0502" w14:textId="57ADDB93" w:rsidR="00837141" w:rsidRPr="00F85777" w:rsidRDefault="00837141" w:rsidP="00837141">
      <w:pPr>
        <w:pStyle w:val="diffida"/>
        <w:spacing w:before="80" w:beforeAutospacing="0" w:after="40" w:afterAutospacing="0"/>
        <w:jc w:val="left"/>
        <w:rPr>
          <w:color w:val="002060"/>
        </w:rPr>
      </w:pPr>
      <w:r w:rsidRPr="00F85777">
        <w:rPr>
          <w:color w:val="002060"/>
        </w:rPr>
        <w:t xml:space="preserve">Per </w:t>
      </w:r>
      <w:proofErr w:type="gramStart"/>
      <w:r w:rsidRPr="00F85777">
        <w:rPr>
          <w:color w:val="002060"/>
        </w:rPr>
        <w:t>l'effetto quindi</w:t>
      </w:r>
      <w:proofErr w:type="gramEnd"/>
      <w:r w:rsidRPr="00F85777">
        <w:rPr>
          <w:color w:val="002060"/>
        </w:rPr>
        <w:t xml:space="preserve"> viene comminata la sanzione della disputa delle prossime due gare casalinghe a porte chiuse ed euro 600 di ammenda. </w:t>
      </w:r>
    </w:p>
    <w:p w14:paraId="41DFF1F2" w14:textId="43CD71BD" w:rsidR="00837141" w:rsidRPr="00F85777" w:rsidRDefault="00837141" w:rsidP="00837141">
      <w:pPr>
        <w:pStyle w:val="diffida"/>
        <w:spacing w:before="80" w:beforeAutospacing="0" w:after="40" w:afterAutospacing="0"/>
        <w:jc w:val="left"/>
        <w:rPr>
          <w:color w:val="002060"/>
        </w:rPr>
      </w:pPr>
      <w:r w:rsidRPr="00F85777">
        <w:rPr>
          <w:color w:val="002060"/>
        </w:rPr>
        <w:t xml:space="preserve">B) la TRASMISSIONE DEGLI ATTI ALLA PROCURA FEDERALE perché proceda alle indagini ritenute opportune per identificare, se possibile, i soggetti che hanno impedito l'uscita dal terreno di gioco al secondo </w:t>
      </w:r>
      <w:r w:rsidRPr="00F85777">
        <w:rPr>
          <w:color w:val="002060"/>
        </w:rPr>
        <w:lastRenderedPageBreak/>
        <w:t>arbitro e ai giocatori del Cerreto d'Esi, nonché il tifoso responsabile del lancio dell'oggetto metallico che ha ferito il</w:t>
      </w:r>
      <w:r w:rsidR="009A61C8">
        <w:rPr>
          <w:color w:val="002060"/>
        </w:rPr>
        <w:t xml:space="preserve"> </w:t>
      </w:r>
      <w:r w:rsidRPr="00F85777">
        <w:rPr>
          <w:color w:val="002060"/>
        </w:rPr>
        <w:t xml:space="preserve">sig. Cafiero Fabio al fine di irrogare le opportune sanzioni. </w:t>
      </w:r>
    </w:p>
    <w:p w14:paraId="4751B10C" w14:textId="77777777" w:rsidR="00837141" w:rsidRPr="00F85777" w:rsidRDefault="00837141" w:rsidP="00837141">
      <w:pPr>
        <w:pStyle w:val="titolo7a"/>
        <w:rPr>
          <w:color w:val="002060"/>
        </w:rPr>
      </w:pPr>
      <w:r w:rsidRPr="00F85777">
        <w:rPr>
          <w:color w:val="002060"/>
        </w:rPr>
        <w:t xml:space="preserve">PROVVEDIMENTI DISCIPLINARI </w:t>
      </w:r>
    </w:p>
    <w:p w14:paraId="2401F4EC"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7A1DDA39" w14:textId="77777777" w:rsidR="00837141" w:rsidRPr="00F85777" w:rsidRDefault="00837141" w:rsidP="00837141">
      <w:pPr>
        <w:pStyle w:val="titolo30"/>
        <w:rPr>
          <w:color w:val="002060"/>
        </w:rPr>
      </w:pPr>
      <w:r w:rsidRPr="00F85777">
        <w:rPr>
          <w:color w:val="002060"/>
        </w:rPr>
        <w:t xml:space="preserve">SOCIETA' </w:t>
      </w:r>
    </w:p>
    <w:p w14:paraId="6649AA66" w14:textId="77777777" w:rsidR="00837141" w:rsidRPr="00F85777" w:rsidRDefault="00837141" w:rsidP="00837141">
      <w:pPr>
        <w:pStyle w:val="titolo20"/>
        <w:rPr>
          <w:color w:val="002060"/>
        </w:rPr>
      </w:pPr>
      <w:r w:rsidRPr="00F85777">
        <w:rPr>
          <w:color w:val="002060"/>
        </w:rPr>
        <w:t xml:space="preserve">GARE DA DISPUTARE A PORTE CHIUSE: </w:t>
      </w:r>
    </w:p>
    <w:p w14:paraId="331B0843" w14:textId="77777777" w:rsidR="00837141" w:rsidRPr="00F85777" w:rsidRDefault="00837141" w:rsidP="00837141">
      <w:pPr>
        <w:pStyle w:val="diffida"/>
        <w:spacing w:before="80" w:beforeAutospacing="0" w:after="40" w:afterAutospacing="0"/>
        <w:jc w:val="left"/>
        <w:rPr>
          <w:color w:val="002060"/>
        </w:rPr>
      </w:pPr>
      <w:r w:rsidRPr="00F85777">
        <w:rPr>
          <w:color w:val="002060"/>
        </w:rPr>
        <w:t xml:space="preserve">U.S. FORTUNA FANO 2 gare </w:t>
      </w:r>
      <w:r w:rsidRPr="00F85777">
        <w:rPr>
          <w:color w:val="002060"/>
        </w:rPr>
        <w:br/>
        <w:t xml:space="preserve">V. Delibera. </w:t>
      </w:r>
    </w:p>
    <w:p w14:paraId="2F18B9D3" w14:textId="77777777" w:rsidR="00837141" w:rsidRPr="00F85777" w:rsidRDefault="00837141" w:rsidP="00837141">
      <w:pPr>
        <w:pStyle w:val="titolo20"/>
        <w:rPr>
          <w:color w:val="002060"/>
        </w:rPr>
      </w:pPr>
      <w:r w:rsidRPr="00F85777">
        <w:rPr>
          <w:color w:val="002060"/>
        </w:rPr>
        <w:t xml:space="preserve">AMMENDA </w:t>
      </w:r>
    </w:p>
    <w:p w14:paraId="629D9211" w14:textId="77777777" w:rsidR="00837141" w:rsidRPr="00F85777" w:rsidRDefault="00837141" w:rsidP="00837141">
      <w:pPr>
        <w:pStyle w:val="diffida"/>
        <w:spacing w:before="80" w:beforeAutospacing="0" w:after="40" w:afterAutospacing="0"/>
        <w:jc w:val="left"/>
        <w:rPr>
          <w:color w:val="002060"/>
        </w:rPr>
      </w:pPr>
      <w:r w:rsidRPr="00F85777">
        <w:rPr>
          <w:color w:val="002060"/>
        </w:rPr>
        <w:t xml:space="preserve">Euro 600,00 U.S. FORTUNA FANO </w:t>
      </w:r>
      <w:r w:rsidRPr="00F85777">
        <w:rPr>
          <w:color w:val="002060"/>
        </w:rPr>
        <w:br/>
        <w:t xml:space="preserve">V. Delibera. </w:t>
      </w:r>
    </w:p>
    <w:p w14:paraId="51F97BC7" w14:textId="77777777" w:rsidR="00837141" w:rsidRPr="00F85777" w:rsidRDefault="00837141" w:rsidP="00837141">
      <w:pPr>
        <w:pStyle w:val="diffida"/>
        <w:spacing w:before="80" w:beforeAutospacing="0" w:after="40" w:afterAutospacing="0"/>
        <w:jc w:val="left"/>
        <w:rPr>
          <w:color w:val="002060"/>
        </w:rPr>
      </w:pPr>
      <w:r w:rsidRPr="00F85777">
        <w:rPr>
          <w:color w:val="002060"/>
        </w:rPr>
        <w:br/>
        <w:t xml:space="preserve">Euro 150,00 CERRETO D ESI C5 A.S.D. </w:t>
      </w:r>
      <w:r w:rsidRPr="00F85777">
        <w:rPr>
          <w:color w:val="002060"/>
        </w:rPr>
        <w:br/>
        <w:t xml:space="preserve">Per aver la propria tifoseria invaso il campo da gioco a fine gara. </w:t>
      </w:r>
    </w:p>
    <w:p w14:paraId="6B0E66D2" w14:textId="77777777" w:rsidR="00837141" w:rsidRPr="00F85777" w:rsidRDefault="00837141" w:rsidP="00837141">
      <w:pPr>
        <w:pStyle w:val="diffida"/>
        <w:spacing w:before="80" w:beforeAutospacing="0" w:after="40" w:afterAutospacing="0"/>
        <w:jc w:val="left"/>
        <w:rPr>
          <w:color w:val="002060"/>
        </w:rPr>
      </w:pPr>
      <w:r w:rsidRPr="00F85777">
        <w:rPr>
          <w:color w:val="002060"/>
        </w:rPr>
        <w:br/>
        <w:t xml:space="preserve">Euro 150,00 POL.CAGLI SPORT ASSOCIATI </w:t>
      </w:r>
      <w:r w:rsidRPr="00F85777">
        <w:rPr>
          <w:color w:val="002060"/>
        </w:rPr>
        <w:br/>
        <w:t xml:space="preserve">Per comportamento offensivo del proprio pubblico nei confronti della terna arbitrale e per aver permesso ad alcuni propri sostenitori di entrare sul terreno di gioco per insultare il direttore di gara. </w:t>
      </w:r>
    </w:p>
    <w:p w14:paraId="228B64DA" w14:textId="77777777" w:rsidR="00837141" w:rsidRPr="00F85777" w:rsidRDefault="00837141" w:rsidP="00837141">
      <w:pPr>
        <w:pStyle w:val="diffida"/>
        <w:spacing w:before="80" w:beforeAutospacing="0" w:after="40" w:afterAutospacing="0"/>
        <w:jc w:val="left"/>
        <w:rPr>
          <w:color w:val="002060"/>
        </w:rPr>
      </w:pPr>
      <w:r w:rsidRPr="00F85777">
        <w:rPr>
          <w:color w:val="002060"/>
        </w:rPr>
        <w:br/>
        <w:t xml:space="preserve">Euro 150,00 U.S. FORTUNA FANO </w:t>
      </w:r>
      <w:r w:rsidRPr="00F85777">
        <w:rPr>
          <w:color w:val="002060"/>
        </w:rPr>
        <w:br/>
        <w:t xml:space="preserve">Per comportamento offensivo del proprio pubblico nei confronti della terna arbitrale e dei giocatori della squadra avversaria. </w:t>
      </w:r>
    </w:p>
    <w:p w14:paraId="58A8BB83" w14:textId="77777777" w:rsidR="00837141" w:rsidRPr="00F85777" w:rsidRDefault="00837141" w:rsidP="00837141">
      <w:pPr>
        <w:pStyle w:val="titolo30"/>
        <w:rPr>
          <w:color w:val="002060"/>
        </w:rPr>
      </w:pPr>
      <w:r w:rsidRPr="00F85777">
        <w:rPr>
          <w:color w:val="002060"/>
        </w:rPr>
        <w:t xml:space="preserve">DIRIGENTI </w:t>
      </w:r>
    </w:p>
    <w:p w14:paraId="5C2E72E5" w14:textId="77777777" w:rsidR="00837141" w:rsidRPr="00F85777" w:rsidRDefault="00837141" w:rsidP="00837141">
      <w:pPr>
        <w:pStyle w:val="titolo20"/>
        <w:rPr>
          <w:color w:val="002060"/>
        </w:rPr>
      </w:pPr>
      <w:r w:rsidRPr="00F85777">
        <w:rPr>
          <w:color w:val="002060"/>
        </w:rPr>
        <w:t xml:space="preserve">INIBIZIONE A TEMPO OPPURE SQUALIFICA A GARE: FINO AL 26/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A239E71" w14:textId="77777777" w:rsidTr="00C9380E">
        <w:tc>
          <w:tcPr>
            <w:tcW w:w="2200" w:type="dxa"/>
            <w:tcMar>
              <w:top w:w="20" w:type="dxa"/>
              <w:left w:w="20" w:type="dxa"/>
              <w:bottom w:w="20" w:type="dxa"/>
              <w:right w:w="20" w:type="dxa"/>
            </w:tcMar>
            <w:vAlign w:val="center"/>
            <w:hideMark/>
          </w:tcPr>
          <w:p w14:paraId="7CFAA104" w14:textId="77777777" w:rsidR="00837141" w:rsidRPr="00F85777" w:rsidRDefault="00837141" w:rsidP="00C9380E">
            <w:pPr>
              <w:pStyle w:val="movimento"/>
              <w:rPr>
                <w:color w:val="002060"/>
              </w:rPr>
            </w:pPr>
            <w:r w:rsidRPr="00F85777">
              <w:rPr>
                <w:color w:val="002060"/>
              </w:rPr>
              <w:t>PIERBATTISTA MARIANO</w:t>
            </w:r>
          </w:p>
        </w:tc>
        <w:tc>
          <w:tcPr>
            <w:tcW w:w="2200" w:type="dxa"/>
            <w:tcMar>
              <w:top w:w="20" w:type="dxa"/>
              <w:left w:w="20" w:type="dxa"/>
              <w:bottom w:w="20" w:type="dxa"/>
              <w:right w:w="20" w:type="dxa"/>
            </w:tcMar>
            <w:vAlign w:val="center"/>
            <w:hideMark/>
          </w:tcPr>
          <w:p w14:paraId="360010E3" w14:textId="77777777" w:rsidR="00837141" w:rsidRPr="00F85777" w:rsidRDefault="00837141" w:rsidP="00C9380E">
            <w:pPr>
              <w:pStyle w:val="movimento2"/>
              <w:rPr>
                <w:color w:val="002060"/>
              </w:rPr>
            </w:pPr>
            <w:r w:rsidRPr="00F85777">
              <w:rPr>
                <w:color w:val="002060"/>
              </w:rPr>
              <w:t xml:space="preserve">(FUTSAL MONTURANO) </w:t>
            </w:r>
          </w:p>
        </w:tc>
        <w:tc>
          <w:tcPr>
            <w:tcW w:w="800" w:type="dxa"/>
            <w:tcMar>
              <w:top w:w="20" w:type="dxa"/>
              <w:left w:w="20" w:type="dxa"/>
              <w:bottom w:w="20" w:type="dxa"/>
              <w:right w:w="20" w:type="dxa"/>
            </w:tcMar>
            <w:vAlign w:val="center"/>
            <w:hideMark/>
          </w:tcPr>
          <w:p w14:paraId="3B94A6A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0CA853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464CD46" w14:textId="77777777" w:rsidR="00837141" w:rsidRPr="00F85777" w:rsidRDefault="00837141" w:rsidP="00C9380E">
            <w:pPr>
              <w:pStyle w:val="movimento2"/>
              <w:rPr>
                <w:color w:val="002060"/>
              </w:rPr>
            </w:pPr>
            <w:r w:rsidRPr="00F85777">
              <w:rPr>
                <w:color w:val="002060"/>
              </w:rPr>
              <w:t> </w:t>
            </w:r>
          </w:p>
        </w:tc>
      </w:tr>
    </w:tbl>
    <w:p w14:paraId="33822EBE" w14:textId="3B91499C" w:rsidR="00837141" w:rsidRPr="00F85777" w:rsidRDefault="00837141" w:rsidP="00837141">
      <w:pPr>
        <w:pStyle w:val="diffida"/>
        <w:spacing w:before="80" w:beforeAutospacing="0" w:after="40" w:afterAutospacing="0"/>
        <w:jc w:val="left"/>
        <w:rPr>
          <w:rFonts w:eastAsiaTheme="minorEastAsia"/>
          <w:color w:val="002060"/>
        </w:rPr>
      </w:pPr>
      <w:r w:rsidRPr="00F85777">
        <w:rPr>
          <w:color w:val="002060"/>
        </w:rPr>
        <w:t xml:space="preserve">Per comportamento irriguardoso nei confronti dell'arbitro. Allontanato. </w:t>
      </w:r>
    </w:p>
    <w:p w14:paraId="2447F2C3" w14:textId="77777777" w:rsidR="00837141" w:rsidRPr="00F85777" w:rsidRDefault="00837141" w:rsidP="00837141">
      <w:pPr>
        <w:pStyle w:val="titolo30"/>
        <w:rPr>
          <w:color w:val="002060"/>
        </w:rPr>
      </w:pPr>
      <w:r w:rsidRPr="00F85777">
        <w:rPr>
          <w:color w:val="002060"/>
        </w:rPr>
        <w:t xml:space="preserve">ALLENATORI </w:t>
      </w:r>
    </w:p>
    <w:p w14:paraId="7738DE1B" w14:textId="77777777" w:rsidR="00837141" w:rsidRPr="00F85777" w:rsidRDefault="00837141" w:rsidP="00837141">
      <w:pPr>
        <w:pStyle w:val="titolo20"/>
        <w:rPr>
          <w:color w:val="002060"/>
        </w:rPr>
      </w:pPr>
      <w:r w:rsidRPr="00F85777">
        <w:rPr>
          <w:color w:val="002060"/>
        </w:rPr>
        <w:t xml:space="preserve">SQUALIFICA FINO AL 12/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304D638" w14:textId="77777777" w:rsidTr="00C9380E">
        <w:tc>
          <w:tcPr>
            <w:tcW w:w="2200" w:type="dxa"/>
            <w:tcMar>
              <w:top w:w="20" w:type="dxa"/>
              <w:left w:w="20" w:type="dxa"/>
              <w:bottom w:w="20" w:type="dxa"/>
              <w:right w:w="20" w:type="dxa"/>
            </w:tcMar>
            <w:vAlign w:val="center"/>
            <w:hideMark/>
          </w:tcPr>
          <w:p w14:paraId="5BADA5A5" w14:textId="77777777" w:rsidR="00837141" w:rsidRPr="00F85777" w:rsidRDefault="00837141" w:rsidP="00C9380E">
            <w:pPr>
              <w:pStyle w:val="movimento"/>
              <w:rPr>
                <w:color w:val="002060"/>
              </w:rPr>
            </w:pPr>
            <w:r w:rsidRPr="00F85777">
              <w:rPr>
                <w:color w:val="002060"/>
              </w:rPr>
              <w:t>FERRI FRANCESCO</w:t>
            </w:r>
          </w:p>
        </w:tc>
        <w:tc>
          <w:tcPr>
            <w:tcW w:w="2200" w:type="dxa"/>
            <w:tcMar>
              <w:top w:w="20" w:type="dxa"/>
              <w:left w:w="20" w:type="dxa"/>
              <w:bottom w:w="20" w:type="dxa"/>
              <w:right w:w="20" w:type="dxa"/>
            </w:tcMar>
            <w:vAlign w:val="center"/>
            <w:hideMark/>
          </w:tcPr>
          <w:p w14:paraId="2FB8A41A" w14:textId="77777777" w:rsidR="00837141" w:rsidRPr="00F85777" w:rsidRDefault="00837141" w:rsidP="00C9380E">
            <w:pPr>
              <w:pStyle w:val="movimento2"/>
              <w:rPr>
                <w:color w:val="002060"/>
              </w:rPr>
            </w:pPr>
            <w:r w:rsidRPr="00F85777">
              <w:rPr>
                <w:color w:val="002060"/>
              </w:rPr>
              <w:t xml:space="preserve">(U.S. FORTUNA FANO) </w:t>
            </w:r>
          </w:p>
        </w:tc>
        <w:tc>
          <w:tcPr>
            <w:tcW w:w="800" w:type="dxa"/>
            <w:tcMar>
              <w:top w:w="20" w:type="dxa"/>
              <w:left w:w="20" w:type="dxa"/>
              <w:bottom w:w="20" w:type="dxa"/>
              <w:right w:w="20" w:type="dxa"/>
            </w:tcMar>
            <w:vAlign w:val="center"/>
            <w:hideMark/>
          </w:tcPr>
          <w:p w14:paraId="597C484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FED5C3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FF70844" w14:textId="77777777" w:rsidR="00837141" w:rsidRPr="00F85777" w:rsidRDefault="00837141" w:rsidP="00C9380E">
            <w:pPr>
              <w:pStyle w:val="movimento2"/>
              <w:rPr>
                <w:color w:val="002060"/>
              </w:rPr>
            </w:pPr>
            <w:r w:rsidRPr="00F85777">
              <w:rPr>
                <w:color w:val="002060"/>
              </w:rPr>
              <w:t> </w:t>
            </w:r>
          </w:p>
        </w:tc>
      </w:tr>
    </w:tbl>
    <w:p w14:paraId="4B9B010D" w14:textId="4FC1B95E" w:rsidR="00837141" w:rsidRPr="00F85777" w:rsidRDefault="00837141" w:rsidP="00837141">
      <w:pPr>
        <w:pStyle w:val="diffida"/>
        <w:spacing w:before="80" w:beforeAutospacing="0" w:after="40" w:afterAutospacing="0"/>
        <w:jc w:val="left"/>
        <w:rPr>
          <w:rFonts w:eastAsiaTheme="minorEastAsia"/>
          <w:color w:val="002060"/>
        </w:rPr>
      </w:pPr>
      <w:r w:rsidRPr="00F85777">
        <w:rPr>
          <w:color w:val="002060"/>
        </w:rPr>
        <w:t xml:space="preserve">Per comportamento irriguardoso verso i giocatori avversari. Allontanato. </w:t>
      </w:r>
    </w:p>
    <w:p w14:paraId="14844058" w14:textId="77777777" w:rsidR="00837141" w:rsidRPr="00F85777" w:rsidRDefault="00837141" w:rsidP="00837141">
      <w:pPr>
        <w:pStyle w:val="titolo20"/>
        <w:rPr>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EF44644" w14:textId="77777777" w:rsidTr="00C9380E">
        <w:tc>
          <w:tcPr>
            <w:tcW w:w="2200" w:type="dxa"/>
            <w:tcMar>
              <w:top w:w="20" w:type="dxa"/>
              <w:left w:w="20" w:type="dxa"/>
              <w:bottom w:w="20" w:type="dxa"/>
              <w:right w:w="20" w:type="dxa"/>
            </w:tcMar>
            <w:vAlign w:val="center"/>
            <w:hideMark/>
          </w:tcPr>
          <w:p w14:paraId="30A523AC" w14:textId="77777777" w:rsidR="00837141" w:rsidRPr="00F85777" w:rsidRDefault="00837141" w:rsidP="00C9380E">
            <w:pPr>
              <w:pStyle w:val="movimento"/>
              <w:rPr>
                <w:color w:val="002060"/>
              </w:rPr>
            </w:pPr>
            <w:r w:rsidRPr="00F85777">
              <w:rPr>
                <w:color w:val="002060"/>
              </w:rPr>
              <w:t>BARGONI ENZO</w:t>
            </w:r>
          </w:p>
        </w:tc>
        <w:tc>
          <w:tcPr>
            <w:tcW w:w="2200" w:type="dxa"/>
            <w:tcMar>
              <w:top w:w="20" w:type="dxa"/>
              <w:left w:w="20" w:type="dxa"/>
              <w:bottom w:w="20" w:type="dxa"/>
              <w:right w:w="20" w:type="dxa"/>
            </w:tcMar>
            <w:vAlign w:val="center"/>
            <w:hideMark/>
          </w:tcPr>
          <w:p w14:paraId="4A563DB3" w14:textId="77777777" w:rsidR="00837141" w:rsidRPr="00F85777" w:rsidRDefault="00837141" w:rsidP="00C9380E">
            <w:pPr>
              <w:pStyle w:val="movimento2"/>
              <w:rPr>
                <w:color w:val="002060"/>
              </w:rPr>
            </w:pPr>
            <w:r w:rsidRPr="00F85777">
              <w:rPr>
                <w:color w:val="002060"/>
              </w:rPr>
              <w:t xml:space="preserve">(MONTELUPONE CALCIO A 5) </w:t>
            </w:r>
          </w:p>
        </w:tc>
        <w:tc>
          <w:tcPr>
            <w:tcW w:w="800" w:type="dxa"/>
            <w:tcMar>
              <w:top w:w="20" w:type="dxa"/>
              <w:left w:w="20" w:type="dxa"/>
              <w:bottom w:w="20" w:type="dxa"/>
              <w:right w:w="20" w:type="dxa"/>
            </w:tcMar>
            <w:vAlign w:val="center"/>
            <w:hideMark/>
          </w:tcPr>
          <w:p w14:paraId="6989C90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5F2ED6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38BA2E0" w14:textId="77777777" w:rsidR="00837141" w:rsidRPr="00F85777" w:rsidRDefault="00837141" w:rsidP="00C9380E">
            <w:pPr>
              <w:pStyle w:val="movimento2"/>
              <w:rPr>
                <w:color w:val="002060"/>
              </w:rPr>
            </w:pPr>
            <w:r w:rsidRPr="00F85777">
              <w:rPr>
                <w:color w:val="002060"/>
              </w:rPr>
              <w:t> </w:t>
            </w:r>
          </w:p>
        </w:tc>
      </w:tr>
    </w:tbl>
    <w:p w14:paraId="4C385ED7" w14:textId="77777777" w:rsidR="00837141" w:rsidRPr="00F85777" w:rsidRDefault="00837141" w:rsidP="00837141">
      <w:pPr>
        <w:pStyle w:val="titolo30"/>
        <w:rPr>
          <w:rFonts w:eastAsiaTheme="minorEastAsia"/>
          <w:color w:val="002060"/>
        </w:rPr>
      </w:pPr>
      <w:r w:rsidRPr="00F85777">
        <w:rPr>
          <w:color w:val="002060"/>
        </w:rPr>
        <w:t xml:space="preserve">ASSISTENTE ARBITRO </w:t>
      </w:r>
    </w:p>
    <w:p w14:paraId="299B4A87" w14:textId="77777777" w:rsidR="00837141" w:rsidRPr="00F85777" w:rsidRDefault="00837141" w:rsidP="00837141">
      <w:pPr>
        <w:pStyle w:val="titolo20"/>
        <w:rPr>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7E44452E" w14:textId="77777777" w:rsidTr="00C9380E">
        <w:tc>
          <w:tcPr>
            <w:tcW w:w="2200" w:type="dxa"/>
            <w:tcMar>
              <w:top w:w="20" w:type="dxa"/>
              <w:left w:w="20" w:type="dxa"/>
              <w:bottom w:w="20" w:type="dxa"/>
              <w:right w:w="20" w:type="dxa"/>
            </w:tcMar>
            <w:vAlign w:val="center"/>
            <w:hideMark/>
          </w:tcPr>
          <w:p w14:paraId="4586F083" w14:textId="77777777" w:rsidR="00837141" w:rsidRPr="00F85777" w:rsidRDefault="00837141" w:rsidP="00C9380E">
            <w:pPr>
              <w:pStyle w:val="movimento"/>
              <w:rPr>
                <w:color w:val="002060"/>
              </w:rPr>
            </w:pPr>
            <w:r w:rsidRPr="00F85777">
              <w:rPr>
                <w:color w:val="002060"/>
              </w:rPr>
              <w:t>GRASSELLI FABIANO</w:t>
            </w:r>
          </w:p>
        </w:tc>
        <w:tc>
          <w:tcPr>
            <w:tcW w:w="2200" w:type="dxa"/>
            <w:tcMar>
              <w:top w:w="20" w:type="dxa"/>
              <w:left w:w="20" w:type="dxa"/>
              <w:bottom w:w="20" w:type="dxa"/>
              <w:right w:w="20" w:type="dxa"/>
            </w:tcMar>
            <w:vAlign w:val="center"/>
            <w:hideMark/>
          </w:tcPr>
          <w:p w14:paraId="64C5B8C4" w14:textId="77777777" w:rsidR="00837141" w:rsidRPr="00F85777" w:rsidRDefault="00837141" w:rsidP="00C9380E">
            <w:pPr>
              <w:pStyle w:val="movimento2"/>
              <w:rPr>
                <w:color w:val="002060"/>
              </w:rPr>
            </w:pPr>
            <w:r w:rsidRPr="00F85777">
              <w:rPr>
                <w:color w:val="002060"/>
              </w:rPr>
              <w:t xml:space="preserve">(TRE TORRI A.S.D.) </w:t>
            </w:r>
          </w:p>
        </w:tc>
        <w:tc>
          <w:tcPr>
            <w:tcW w:w="800" w:type="dxa"/>
            <w:tcMar>
              <w:top w:w="20" w:type="dxa"/>
              <w:left w:w="20" w:type="dxa"/>
              <w:bottom w:w="20" w:type="dxa"/>
              <w:right w:w="20" w:type="dxa"/>
            </w:tcMar>
            <w:vAlign w:val="center"/>
            <w:hideMark/>
          </w:tcPr>
          <w:p w14:paraId="104E159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E9FFCC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AB148D6" w14:textId="77777777" w:rsidR="00837141" w:rsidRPr="00F85777" w:rsidRDefault="00837141" w:rsidP="00C9380E">
            <w:pPr>
              <w:pStyle w:val="movimento2"/>
              <w:rPr>
                <w:color w:val="002060"/>
              </w:rPr>
            </w:pPr>
            <w:r w:rsidRPr="00F85777">
              <w:rPr>
                <w:color w:val="002060"/>
              </w:rPr>
              <w:t> </w:t>
            </w:r>
          </w:p>
        </w:tc>
      </w:tr>
    </w:tbl>
    <w:p w14:paraId="1C1EF744" w14:textId="77777777" w:rsidR="00837141" w:rsidRPr="00F85777" w:rsidRDefault="00837141" w:rsidP="00837141">
      <w:pPr>
        <w:pStyle w:val="titolo30"/>
        <w:rPr>
          <w:rFonts w:eastAsiaTheme="minorEastAsia"/>
          <w:color w:val="002060"/>
        </w:rPr>
      </w:pPr>
      <w:r w:rsidRPr="00F85777">
        <w:rPr>
          <w:color w:val="002060"/>
        </w:rPr>
        <w:t xml:space="preserve">CALCIATORI ESPULSI </w:t>
      </w:r>
    </w:p>
    <w:p w14:paraId="6B00A16D" w14:textId="77777777" w:rsidR="00837141" w:rsidRPr="00F85777" w:rsidRDefault="00837141" w:rsidP="00837141">
      <w:pPr>
        <w:pStyle w:val="titolo20"/>
        <w:rPr>
          <w:color w:val="002060"/>
        </w:rPr>
      </w:pPr>
      <w:r w:rsidRPr="00F857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78C785F" w14:textId="77777777" w:rsidTr="00C9380E">
        <w:tc>
          <w:tcPr>
            <w:tcW w:w="2200" w:type="dxa"/>
            <w:tcMar>
              <w:top w:w="20" w:type="dxa"/>
              <w:left w:w="20" w:type="dxa"/>
              <w:bottom w:w="20" w:type="dxa"/>
              <w:right w:w="20" w:type="dxa"/>
            </w:tcMar>
            <w:vAlign w:val="center"/>
            <w:hideMark/>
          </w:tcPr>
          <w:p w14:paraId="123DB582" w14:textId="77777777" w:rsidR="00837141" w:rsidRPr="00F85777" w:rsidRDefault="00837141" w:rsidP="00C9380E">
            <w:pPr>
              <w:pStyle w:val="movimento"/>
              <w:rPr>
                <w:color w:val="002060"/>
              </w:rPr>
            </w:pPr>
            <w:r w:rsidRPr="00F85777">
              <w:rPr>
                <w:color w:val="002060"/>
              </w:rPr>
              <w:t>DANCHIVSKYY PAVLO</w:t>
            </w:r>
          </w:p>
        </w:tc>
        <w:tc>
          <w:tcPr>
            <w:tcW w:w="2200" w:type="dxa"/>
            <w:tcMar>
              <w:top w:w="20" w:type="dxa"/>
              <w:left w:w="20" w:type="dxa"/>
              <w:bottom w:w="20" w:type="dxa"/>
              <w:right w:w="20" w:type="dxa"/>
            </w:tcMar>
            <w:vAlign w:val="center"/>
            <w:hideMark/>
          </w:tcPr>
          <w:p w14:paraId="6468E6B6" w14:textId="77777777" w:rsidR="00837141" w:rsidRPr="00F85777" w:rsidRDefault="00837141" w:rsidP="00C9380E">
            <w:pPr>
              <w:pStyle w:val="movimento2"/>
              <w:rPr>
                <w:color w:val="002060"/>
              </w:rPr>
            </w:pPr>
            <w:r w:rsidRPr="00F85777">
              <w:rPr>
                <w:color w:val="002060"/>
              </w:rPr>
              <w:t xml:space="preserve">(BAYER CAPPUCCINI) </w:t>
            </w:r>
          </w:p>
        </w:tc>
        <w:tc>
          <w:tcPr>
            <w:tcW w:w="800" w:type="dxa"/>
            <w:tcMar>
              <w:top w:w="20" w:type="dxa"/>
              <w:left w:w="20" w:type="dxa"/>
              <w:bottom w:w="20" w:type="dxa"/>
              <w:right w:w="20" w:type="dxa"/>
            </w:tcMar>
            <w:vAlign w:val="center"/>
            <w:hideMark/>
          </w:tcPr>
          <w:p w14:paraId="2767AD9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F7B0252" w14:textId="77777777" w:rsidR="00837141" w:rsidRPr="00F85777" w:rsidRDefault="00837141" w:rsidP="00C9380E">
            <w:pPr>
              <w:pStyle w:val="movimento"/>
              <w:rPr>
                <w:color w:val="002060"/>
              </w:rPr>
            </w:pPr>
            <w:r w:rsidRPr="00F85777">
              <w:rPr>
                <w:color w:val="002060"/>
              </w:rPr>
              <w:t>SILMI HAMZA</w:t>
            </w:r>
          </w:p>
        </w:tc>
        <w:tc>
          <w:tcPr>
            <w:tcW w:w="2200" w:type="dxa"/>
            <w:tcMar>
              <w:top w:w="20" w:type="dxa"/>
              <w:left w:w="20" w:type="dxa"/>
              <w:bottom w:w="20" w:type="dxa"/>
              <w:right w:w="20" w:type="dxa"/>
            </w:tcMar>
            <w:vAlign w:val="center"/>
            <w:hideMark/>
          </w:tcPr>
          <w:p w14:paraId="3D14F1C9" w14:textId="77777777" w:rsidR="00837141" w:rsidRPr="00F85777" w:rsidRDefault="00837141" w:rsidP="00C9380E">
            <w:pPr>
              <w:pStyle w:val="movimento2"/>
              <w:rPr>
                <w:color w:val="002060"/>
              </w:rPr>
            </w:pPr>
            <w:r w:rsidRPr="00F85777">
              <w:rPr>
                <w:color w:val="002060"/>
              </w:rPr>
              <w:t xml:space="preserve">(BAYER CAPPUCCINI) </w:t>
            </w:r>
          </w:p>
        </w:tc>
      </w:tr>
      <w:tr w:rsidR="00837141" w:rsidRPr="00F85777" w14:paraId="46069ECC" w14:textId="77777777" w:rsidTr="00C9380E">
        <w:tc>
          <w:tcPr>
            <w:tcW w:w="2200" w:type="dxa"/>
            <w:tcMar>
              <w:top w:w="20" w:type="dxa"/>
              <w:left w:w="20" w:type="dxa"/>
              <w:bottom w:w="20" w:type="dxa"/>
              <w:right w:w="20" w:type="dxa"/>
            </w:tcMar>
            <w:vAlign w:val="center"/>
            <w:hideMark/>
          </w:tcPr>
          <w:p w14:paraId="12F2B1E0" w14:textId="77777777" w:rsidR="00837141" w:rsidRPr="00F85777" w:rsidRDefault="00837141" w:rsidP="00C9380E">
            <w:pPr>
              <w:pStyle w:val="movimento"/>
              <w:rPr>
                <w:color w:val="002060"/>
              </w:rPr>
            </w:pPr>
            <w:r w:rsidRPr="00F85777">
              <w:rPr>
                <w:color w:val="002060"/>
              </w:rPr>
              <w:t>SAVORETTI MATTEO</w:t>
            </w:r>
          </w:p>
        </w:tc>
        <w:tc>
          <w:tcPr>
            <w:tcW w:w="2200" w:type="dxa"/>
            <w:tcMar>
              <w:top w:w="20" w:type="dxa"/>
              <w:left w:w="20" w:type="dxa"/>
              <w:bottom w:w="20" w:type="dxa"/>
              <w:right w:w="20" w:type="dxa"/>
            </w:tcMar>
            <w:vAlign w:val="center"/>
            <w:hideMark/>
          </w:tcPr>
          <w:p w14:paraId="039E9E4B" w14:textId="77777777" w:rsidR="00837141" w:rsidRPr="00F85777" w:rsidRDefault="00837141" w:rsidP="00C9380E">
            <w:pPr>
              <w:pStyle w:val="movimento2"/>
              <w:rPr>
                <w:color w:val="002060"/>
              </w:rPr>
            </w:pPr>
            <w:r w:rsidRPr="00F85777">
              <w:rPr>
                <w:color w:val="002060"/>
              </w:rPr>
              <w:t xml:space="preserve">(MONTELUPONE CALCIO A 5) </w:t>
            </w:r>
          </w:p>
        </w:tc>
        <w:tc>
          <w:tcPr>
            <w:tcW w:w="800" w:type="dxa"/>
            <w:tcMar>
              <w:top w:w="20" w:type="dxa"/>
              <w:left w:w="20" w:type="dxa"/>
              <w:bottom w:w="20" w:type="dxa"/>
              <w:right w:w="20" w:type="dxa"/>
            </w:tcMar>
            <w:vAlign w:val="center"/>
            <w:hideMark/>
          </w:tcPr>
          <w:p w14:paraId="772B546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451ACE3" w14:textId="77777777" w:rsidR="00837141" w:rsidRPr="00F85777" w:rsidRDefault="00837141" w:rsidP="00C9380E">
            <w:pPr>
              <w:pStyle w:val="movimento"/>
              <w:rPr>
                <w:color w:val="002060"/>
              </w:rPr>
            </w:pPr>
            <w:r w:rsidRPr="00F85777">
              <w:rPr>
                <w:color w:val="002060"/>
              </w:rPr>
              <w:t>ORLANDI MICHELE</w:t>
            </w:r>
          </w:p>
        </w:tc>
        <w:tc>
          <w:tcPr>
            <w:tcW w:w="2200" w:type="dxa"/>
            <w:tcMar>
              <w:top w:w="20" w:type="dxa"/>
              <w:left w:w="20" w:type="dxa"/>
              <w:bottom w:w="20" w:type="dxa"/>
              <w:right w:w="20" w:type="dxa"/>
            </w:tcMar>
            <w:vAlign w:val="center"/>
            <w:hideMark/>
          </w:tcPr>
          <w:p w14:paraId="5C626697" w14:textId="77777777" w:rsidR="00837141" w:rsidRPr="00F85777" w:rsidRDefault="00837141" w:rsidP="00C9380E">
            <w:pPr>
              <w:pStyle w:val="movimento2"/>
              <w:rPr>
                <w:color w:val="002060"/>
              </w:rPr>
            </w:pPr>
            <w:r w:rsidRPr="00F85777">
              <w:rPr>
                <w:color w:val="002060"/>
              </w:rPr>
              <w:t xml:space="preserve">(POL.CAGLI SPORT ASSOCIATI) </w:t>
            </w:r>
          </w:p>
        </w:tc>
      </w:tr>
      <w:tr w:rsidR="00837141" w:rsidRPr="00F85777" w14:paraId="02EA6F33" w14:textId="77777777" w:rsidTr="00C9380E">
        <w:tc>
          <w:tcPr>
            <w:tcW w:w="2200" w:type="dxa"/>
            <w:tcMar>
              <w:top w:w="20" w:type="dxa"/>
              <w:left w:w="20" w:type="dxa"/>
              <w:bottom w:w="20" w:type="dxa"/>
              <w:right w:w="20" w:type="dxa"/>
            </w:tcMar>
            <w:vAlign w:val="center"/>
            <w:hideMark/>
          </w:tcPr>
          <w:p w14:paraId="0706E030" w14:textId="77777777" w:rsidR="00837141" w:rsidRPr="00F85777" w:rsidRDefault="00837141" w:rsidP="00C9380E">
            <w:pPr>
              <w:pStyle w:val="movimento"/>
              <w:rPr>
                <w:color w:val="002060"/>
              </w:rPr>
            </w:pPr>
            <w:r w:rsidRPr="00F85777">
              <w:rPr>
                <w:color w:val="002060"/>
              </w:rPr>
              <w:lastRenderedPageBreak/>
              <w:t>ANTONIONI ANDREA</w:t>
            </w:r>
          </w:p>
        </w:tc>
        <w:tc>
          <w:tcPr>
            <w:tcW w:w="2200" w:type="dxa"/>
            <w:tcMar>
              <w:top w:w="20" w:type="dxa"/>
              <w:left w:w="20" w:type="dxa"/>
              <w:bottom w:w="20" w:type="dxa"/>
              <w:right w:w="20" w:type="dxa"/>
            </w:tcMar>
            <w:vAlign w:val="center"/>
            <w:hideMark/>
          </w:tcPr>
          <w:p w14:paraId="2DD35061" w14:textId="77777777" w:rsidR="00837141" w:rsidRPr="00F85777" w:rsidRDefault="00837141" w:rsidP="00C9380E">
            <w:pPr>
              <w:pStyle w:val="movimento2"/>
              <w:rPr>
                <w:color w:val="002060"/>
              </w:rPr>
            </w:pPr>
            <w:r w:rsidRPr="00F85777">
              <w:rPr>
                <w:color w:val="002060"/>
              </w:rPr>
              <w:t xml:space="preserve">(U.S. FORTUNA FANO) </w:t>
            </w:r>
          </w:p>
        </w:tc>
        <w:tc>
          <w:tcPr>
            <w:tcW w:w="800" w:type="dxa"/>
            <w:tcMar>
              <w:top w:w="20" w:type="dxa"/>
              <w:left w:w="20" w:type="dxa"/>
              <w:bottom w:w="20" w:type="dxa"/>
              <w:right w:w="20" w:type="dxa"/>
            </w:tcMar>
            <w:vAlign w:val="center"/>
            <w:hideMark/>
          </w:tcPr>
          <w:p w14:paraId="1EBF62E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F41B3E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69E5333" w14:textId="77777777" w:rsidR="00837141" w:rsidRPr="00F85777" w:rsidRDefault="00837141" w:rsidP="00C9380E">
            <w:pPr>
              <w:pStyle w:val="movimento2"/>
              <w:rPr>
                <w:color w:val="002060"/>
              </w:rPr>
            </w:pPr>
            <w:r w:rsidRPr="00F85777">
              <w:rPr>
                <w:color w:val="002060"/>
              </w:rPr>
              <w:t> </w:t>
            </w:r>
          </w:p>
        </w:tc>
      </w:tr>
    </w:tbl>
    <w:p w14:paraId="76B89652" w14:textId="77777777" w:rsidR="00837141" w:rsidRPr="00F85777" w:rsidRDefault="00837141" w:rsidP="00837141">
      <w:pPr>
        <w:pStyle w:val="titolo20"/>
        <w:rPr>
          <w:rFonts w:eastAsiaTheme="minorEastAsia"/>
          <w:color w:val="002060"/>
        </w:rPr>
      </w:pPr>
      <w:r w:rsidRPr="00F857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C33CFA1" w14:textId="77777777" w:rsidTr="00C9380E">
        <w:tc>
          <w:tcPr>
            <w:tcW w:w="2200" w:type="dxa"/>
            <w:tcMar>
              <w:top w:w="20" w:type="dxa"/>
              <w:left w:w="20" w:type="dxa"/>
              <w:bottom w:w="20" w:type="dxa"/>
              <w:right w:w="20" w:type="dxa"/>
            </w:tcMar>
            <w:vAlign w:val="center"/>
            <w:hideMark/>
          </w:tcPr>
          <w:p w14:paraId="226BBABC" w14:textId="77777777" w:rsidR="00837141" w:rsidRPr="00F85777" w:rsidRDefault="00837141" w:rsidP="00C9380E">
            <w:pPr>
              <w:pStyle w:val="movimento"/>
              <w:rPr>
                <w:color w:val="002060"/>
              </w:rPr>
            </w:pPr>
            <w:r w:rsidRPr="00F85777">
              <w:rPr>
                <w:color w:val="002060"/>
              </w:rPr>
              <w:t>MASI STEFANO</w:t>
            </w:r>
          </w:p>
        </w:tc>
        <w:tc>
          <w:tcPr>
            <w:tcW w:w="2200" w:type="dxa"/>
            <w:tcMar>
              <w:top w:w="20" w:type="dxa"/>
              <w:left w:w="20" w:type="dxa"/>
              <w:bottom w:w="20" w:type="dxa"/>
              <w:right w:w="20" w:type="dxa"/>
            </w:tcMar>
            <w:vAlign w:val="center"/>
            <w:hideMark/>
          </w:tcPr>
          <w:p w14:paraId="19E77AC4" w14:textId="77777777" w:rsidR="00837141" w:rsidRPr="00F85777" w:rsidRDefault="00837141" w:rsidP="00C9380E">
            <w:pPr>
              <w:pStyle w:val="movimento2"/>
              <w:rPr>
                <w:color w:val="002060"/>
              </w:rPr>
            </w:pPr>
            <w:r w:rsidRPr="00F85777">
              <w:rPr>
                <w:color w:val="002060"/>
              </w:rPr>
              <w:t xml:space="preserve">(CHIARAVALLE FUTSAL) </w:t>
            </w:r>
          </w:p>
        </w:tc>
        <w:tc>
          <w:tcPr>
            <w:tcW w:w="800" w:type="dxa"/>
            <w:tcMar>
              <w:top w:w="20" w:type="dxa"/>
              <w:left w:w="20" w:type="dxa"/>
              <w:bottom w:w="20" w:type="dxa"/>
              <w:right w:w="20" w:type="dxa"/>
            </w:tcMar>
            <w:vAlign w:val="center"/>
            <w:hideMark/>
          </w:tcPr>
          <w:p w14:paraId="605D7B1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D47B23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28CBCCD" w14:textId="77777777" w:rsidR="00837141" w:rsidRPr="00F85777" w:rsidRDefault="00837141" w:rsidP="00C9380E">
            <w:pPr>
              <w:pStyle w:val="movimento2"/>
              <w:rPr>
                <w:color w:val="002060"/>
              </w:rPr>
            </w:pPr>
            <w:r w:rsidRPr="00F85777">
              <w:rPr>
                <w:color w:val="002060"/>
              </w:rPr>
              <w:t> </w:t>
            </w:r>
          </w:p>
        </w:tc>
      </w:tr>
    </w:tbl>
    <w:p w14:paraId="5AB10E15" w14:textId="77777777" w:rsidR="00837141" w:rsidRPr="00F85777" w:rsidRDefault="00837141" w:rsidP="00837141">
      <w:pPr>
        <w:pStyle w:val="titolo30"/>
        <w:rPr>
          <w:rFonts w:eastAsiaTheme="minorEastAsia"/>
          <w:color w:val="002060"/>
        </w:rPr>
      </w:pPr>
      <w:r w:rsidRPr="00F85777">
        <w:rPr>
          <w:color w:val="002060"/>
        </w:rPr>
        <w:t xml:space="preserve">CALCIATORI NON ESPULSI </w:t>
      </w:r>
    </w:p>
    <w:p w14:paraId="5576171E" w14:textId="77777777" w:rsidR="00837141" w:rsidRPr="00F85777" w:rsidRDefault="00837141" w:rsidP="00837141">
      <w:pPr>
        <w:pStyle w:val="titolo20"/>
        <w:rPr>
          <w:color w:val="002060"/>
        </w:rPr>
      </w:pPr>
      <w:r w:rsidRPr="00F8577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0ED245D" w14:textId="77777777" w:rsidTr="00C9380E">
        <w:tc>
          <w:tcPr>
            <w:tcW w:w="2200" w:type="dxa"/>
            <w:tcMar>
              <w:top w:w="20" w:type="dxa"/>
              <w:left w:w="20" w:type="dxa"/>
              <w:bottom w:w="20" w:type="dxa"/>
              <w:right w:w="20" w:type="dxa"/>
            </w:tcMar>
            <w:vAlign w:val="center"/>
            <w:hideMark/>
          </w:tcPr>
          <w:p w14:paraId="2E61AB6C" w14:textId="77777777" w:rsidR="00837141" w:rsidRPr="00F85777" w:rsidRDefault="00837141" w:rsidP="00C9380E">
            <w:pPr>
              <w:pStyle w:val="movimento"/>
              <w:rPr>
                <w:color w:val="002060"/>
              </w:rPr>
            </w:pPr>
            <w:r w:rsidRPr="00F85777">
              <w:rPr>
                <w:color w:val="002060"/>
              </w:rPr>
              <w:t>TORQUATI LUCA</w:t>
            </w:r>
          </w:p>
        </w:tc>
        <w:tc>
          <w:tcPr>
            <w:tcW w:w="2200" w:type="dxa"/>
            <w:tcMar>
              <w:top w:w="20" w:type="dxa"/>
              <w:left w:w="20" w:type="dxa"/>
              <w:bottom w:w="20" w:type="dxa"/>
              <w:right w:w="20" w:type="dxa"/>
            </w:tcMar>
            <w:vAlign w:val="center"/>
            <w:hideMark/>
          </w:tcPr>
          <w:p w14:paraId="73FA19AF" w14:textId="77777777" w:rsidR="00837141" w:rsidRPr="00F85777" w:rsidRDefault="00837141" w:rsidP="00C9380E">
            <w:pPr>
              <w:pStyle w:val="movimento2"/>
              <w:rPr>
                <w:color w:val="002060"/>
              </w:rPr>
            </w:pPr>
            <w:r w:rsidRPr="00F85777">
              <w:rPr>
                <w:color w:val="002060"/>
              </w:rPr>
              <w:t xml:space="preserve">(TRE TORRI A.S.D.) </w:t>
            </w:r>
          </w:p>
        </w:tc>
        <w:tc>
          <w:tcPr>
            <w:tcW w:w="800" w:type="dxa"/>
            <w:tcMar>
              <w:top w:w="20" w:type="dxa"/>
              <w:left w:w="20" w:type="dxa"/>
              <w:bottom w:w="20" w:type="dxa"/>
              <w:right w:w="20" w:type="dxa"/>
            </w:tcMar>
            <w:vAlign w:val="center"/>
            <w:hideMark/>
          </w:tcPr>
          <w:p w14:paraId="5CB84B6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5319FC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BCBB509" w14:textId="77777777" w:rsidR="00837141" w:rsidRPr="00F85777" w:rsidRDefault="00837141" w:rsidP="00C9380E">
            <w:pPr>
              <w:pStyle w:val="movimento2"/>
              <w:rPr>
                <w:color w:val="002060"/>
              </w:rPr>
            </w:pPr>
            <w:r w:rsidRPr="00F85777">
              <w:rPr>
                <w:color w:val="002060"/>
              </w:rPr>
              <w:t> </w:t>
            </w:r>
          </w:p>
        </w:tc>
      </w:tr>
    </w:tbl>
    <w:p w14:paraId="3498D4A2" w14:textId="77777777" w:rsidR="00837141" w:rsidRPr="00F85777" w:rsidRDefault="00837141" w:rsidP="00837141">
      <w:pPr>
        <w:pStyle w:val="titolo20"/>
        <w:rPr>
          <w:rFonts w:eastAsiaTheme="minorEastAsia"/>
          <w:color w:val="002060"/>
        </w:rPr>
      </w:pPr>
      <w:r w:rsidRPr="00F85777">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75389A55" w14:textId="77777777" w:rsidTr="00C9380E">
        <w:tc>
          <w:tcPr>
            <w:tcW w:w="2200" w:type="dxa"/>
            <w:tcMar>
              <w:top w:w="20" w:type="dxa"/>
              <w:left w:w="20" w:type="dxa"/>
              <w:bottom w:w="20" w:type="dxa"/>
              <w:right w:w="20" w:type="dxa"/>
            </w:tcMar>
            <w:vAlign w:val="center"/>
            <w:hideMark/>
          </w:tcPr>
          <w:p w14:paraId="66222450" w14:textId="77777777" w:rsidR="00837141" w:rsidRPr="00F85777" w:rsidRDefault="00837141" w:rsidP="00C9380E">
            <w:pPr>
              <w:pStyle w:val="movimento"/>
              <w:rPr>
                <w:color w:val="002060"/>
              </w:rPr>
            </w:pPr>
            <w:r w:rsidRPr="00F85777">
              <w:rPr>
                <w:color w:val="002060"/>
              </w:rPr>
              <w:t>DISARNO EMILIANO</w:t>
            </w:r>
          </w:p>
        </w:tc>
        <w:tc>
          <w:tcPr>
            <w:tcW w:w="2200" w:type="dxa"/>
            <w:tcMar>
              <w:top w:w="20" w:type="dxa"/>
              <w:left w:w="20" w:type="dxa"/>
              <w:bottom w:w="20" w:type="dxa"/>
              <w:right w:w="20" w:type="dxa"/>
            </w:tcMar>
            <w:vAlign w:val="center"/>
            <w:hideMark/>
          </w:tcPr>
          <w:p w14:paraId="46D80C9F" w14:textId="77777777" w:rsidR="00837141" w:rsidRPr="00F85777" w:rsidRDefault="00837141" w:rsidP="00C9380E">
            <w:pPr>
              <w:pStyle w:val="movimento2"/>
              <w:rPr>
                <w:color w:val="002060"/>
              </w:rPr>
            </w:pPr>
            <w:r w:rsidRPr="00F85777">
              <w:rPr>
                <w:color w:val="002060"/>
              </w:rPr>
              <w:t xml:space="preserve">(U.S. FORTUNA FANO) </w:t>
            </w:r>
          </w:p>
        </w:tc>
        <w:tc>
          <w:tcPr>
            <w:tcW w:w="800" w:type="dxa"/>
            <w:tcMar>
              <w:top w:w="20" w:type="dxa"/>
              <w:left w:w="20" w:type="dxa"/>
              <w:bottom w:w="20" w:type="dxa"/>
              <w:right w:w="20" w:type="dxa"/>
            </w:tcMar>
            <w:vAlign w:val="center"/>
            <w:hideMark/>
          </w:tcPr>
          <w:p w14:paraId="6968F76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AE7AA0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473455C" w14:textId="77777777" w:rsidR="00837141" w:rsidRPr="00F85777" w:rsidRDefault="00837141" w:rsidP="00C9380E">
            <w:pPr>
              <w:pStyle w:val="movimento2"/>
              <w:rPr>
                <w:color w:val="002060"/>
              </w:rPr>
            </w:pPr>
            <w:r w:rsidRPr="00F85777">
              <w:rPr>
                <w:color w:val="002060"/>
              </w:rPr>
              <w:t> </w:t>
            </w:r>
          </w:p>
        </w:tc>
      </w:tr>
    </w:tbl>
    <w:p w14:paraId="1785ACC3" w14:textId="77777777" w:rsidR="00837141" w:rsidRPr="00F85777" w:rsidRDefault="00837141" w:rsidP="00837141">
      <w:pPr>
        <w:pStyle w:val="titolo20"/>
        <w:rPr>
          <w:rFonts w:eastAsiaTheme="minorEastAsia"/>
          <w:color w:val="002060"/>
        </w:rPr>
      </w:pPr>
      <w:r w:rsidRPr="00F857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087EC82" w14:textId="77777777" w:rsidTr="00C9380E">
        <w:tc>
          <w:tcPr>
            <w:tcW w:w="2200" w:type="dxa"/>
            <w:tcMar>
              <w:top w:w="20" w:type="dxa"/>
              <w:left w:w="20" w:type="dxa"/>
              <w:bottom w:w="20" w:type="dxa"/>
              <w:right w:w="20" w:type="dxa"/>
            </w:tcMar>
            <w:vAlign w:val="center"/>
            <w:hideMark/>
          </w:tcPr>
          <w:p w14:paraId="7E416E4E" w14:textId="77777777" w:rsidR="00837141" w:rsidRPr="00F85777" w:rsidRDefault="00837141" w:rsidP="00C9380E">
            <w:pPr>
              <w:pStyle w:val="movimento"/>
              <w:rPr>
                <w:color w:val="002060"/>
              </w:rPr>
            </w:pPr>
            <w:r w:rsidRPr="00F85777">
              <w:rPr>
                <w:color w:val="002060"/>
              </w:rPr>
              <w:t>TRINEI JACOPO</w:t>
            </w:r>
          </w:p>
        </w:tc>
        <w:tc>
          <w:tcPr>
            <w:tcW w:w="2200" w:type="dxa"/>
            <w:tcMar>
              <w:top w:w="20" w:type="dxa"/>
              <w:left w:w="20" w:type="dxa"/>
              <w:bottom w:w="20" w:type="dxa"/>
              <w:right w:w="20" w:type="dxa"/>
            </w:tcMar>
            <w:vAlign w:val="center"/>
            <w:hideMark/>
          </w:tcPr>
          <w:p w14:paraId="2F31B2C1" w14:textId="77777777" w:rsidR="00837141" w:rsidRPr="00F85777" w:rsidRDefault="00837141" w:rsidP="00C9380E">
            <w:pPr>
              <w:pStyle w:val="movimento2"/>
              <w:rPr>
                <w:color w:val="002060"/>
              </w:rPr>
            </w:pPr>
            <w:r w:rsidRPr="00F85777">
              <w:rPr>
                <w:color w:val="002060"/>
              </w:rPr>
              <w:t xml:space="preserve">(CERRETO D ESI C5 A.S.D.) </w:t>
            </w:r>
          </w:p>
        </w:tc>
        <w:tc>
          <w:tcPr>
            <w:tcW w:w="800" w:type="dxa"/>
            <w:tcMar>
              <w:top w:w="20" w:type="dxa"/>
              <w:left w:w="20" w:type="dxa"/>
              <w:bottom w:w="20" w:type="dxa"/>
              <w:right w:w="20" w:type="dxa"/>
            </w:tcMar>
            <w:vAlign w:val="center"/>
            <w:hideMark/>
          </w:tcPr>
          <w:p w14:paraId="20A358B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58F9D68" w14:textId="77777777" w:rsidR="00837141" w:rsidRPr="00F85777" w:rsidRDefault="00837141" w:rsidP="00C9380E">
            <w:pPr>
              <w:pStyle w:val="movimento"/>
              <w:rPr>
                <w:color w:val="002060"/>
              </w:rPr>
            </w:pPr>
            <w:r w:rsidRPr="00F85777">
              <w:rPr>
                <w:color w:val="002060"/>
              </w:rPr>
              <w:t>GIOMBI ANDREA</w:t>
            </w:r>
          </w:p>
        </w:tc>
        <w:tc>
          <w:tcPr>
            <w:tcW w:w="2200" w:type="dxa"/>
            <w:tcMar>
              <w:top w:w="20" w:type="dxa"/>
              <w:left w:w="20" w:type="dxa"/>
              <w:bottom w:w="20" w:type="dxa"/>
              <w:right w:w="20" w:type="dxa"/>
            </w:tcMar>
            <w:vAlign w:val="center"/>
            <w:hideMark/>
          </w:tcPr>
          <w:p w14:paraId="61965D58" w14:textId="77777777" w:rsidR="00837141" w:rsidRPr="00F85777" w:rsidRDefault="00837141" w:rsidP="00C9380E">
            <w:pPr>
              <w:pStyle w:val="movimento2"/>
              <w:rPr>
                <w:color w:val="002060"/>
              </w:rPr>
            </w:pPr>
            <w:r w:rsidRPr="00F85777">
              <w:rPr>
                <w:color w:val="002060"/>
              </w:rPr>
              <w:t xml:space="preserve">(PIANACCIO) </w:t>
            </w:r>
          </w:p>
        </w:tc>
      </w:tr>
      <w:tr w:rsidR="00837141" w:rsidRPr="00F85777" w14:paraId="44FDAD54" w14:textId="77777777" w:rsidTr="00C9380E">
        <w:tc>
          <w:tcPr>
            <w:tcW w:w="2200" w:type="dxa"/>
            <w:tcMar>
              <w:top w:w="20" w:type="dxa"/>
              <w:left w:w="20" w:type="dxa"/>
              <w:bottom w:w="20" w:type="dxa"/>
              <w:right w:w="20" w:type="dxa"/>
            </w:tcMar>
            <w:vAlign w:val="center"/>
            <w:hideMark/>
          </w:tcPr>
          <w:p w14:paraId="59891483" w14:textId="77777777" w:rsidR="00837141" w:rsidRPr="00F85777" w:rsidRDefault="00837141" w:rsidP="00C9380E">
            <w:pPr>
              <w:pStyle w:val="movimento"/>
              <w:rPr>
                <w:color w:val="002060"/>
              </w:rPr>
            </w:pPr>
            <w:r w:rsidRPr="00F85777">
              <w:rPr>
                <w:color w:val="002060"/>
              </w:rPr>
              <w:t>MASSUCCI MIRKO</w:t>
            </w:r>
          </w:p>
        </w:tc>
        <w:tc>
          <w:tcPr>
            <w:tcW w:w="2200" w:type="dxa"/>
            <w:tcMar>
              <w:top w:w="20" w:type="dxa"/>
              <w:left w:w="20" w:type="dxa"/>
              <w:bottom w:w="20" w:type="dxa"/>
              <w:right w:w="20" w:type="dxa"/>
            </w:tcMar>
            <w:vAlign w:val="center"/>
            <w:hideMark/>
          </w:tcPr>
          <w:p w14:paraId="7AE4C4E5" w14:textId="77777777" w:rsidR="00837141" w:rsidRPr="00F85777" w:rsidRDefault="00837141" w:rsidP="00C9380E">
            <w:pPr>
              <w:pStyle w:val="movimento2"/>
              <w:rPr>
                <w:color w:val="002060"/>
              </w:rPr>
            </w:pPr>
            <w:r w:rsidRPr="00F85777">
              <w:rPr>
                <w:color w:val="002060"/>
              </w:rPr>
              <w:t xml:space="preserve">(TRE TORRI A.S.D.) </w:t>
            </w:r>
          </w:p>
        </w:tc>
        <w:tc>
          <w:tcPr>
            <w:tcW w:w="800" w:type="dxa"/>
            <w:tcMar>
              <w:top w:w="20" w:type="dxa"/>
              <w:left w:w="20" w:type="dxa"/>
              <w:bottom w:w="20" w:type="dxa"/>
              <w:right w:w="20" w:type="dxa"/>
            </w:tcMar>
            <w:vAlign w:val="center"/>
            <w:hideMark/>
          </w:tcPr>
          <w:p w14:paraId="3562873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FE9425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2A2A76C" w14:textId="77777777" w:rsidR="00837141" w:rsidRPr="00F85777" w:rsidRDefault="00837141" w:rsidP="00C9380E">
            <w:pPr>
              <w:pStyle w:val="movimento2"/>
              <w:rPr>
                <w:color w:val="002060"/>
              </w:rPr>
            </w:pPr>
            <w:r w:rsidRPr="00F85777">
              <w:rPr>
                <w:color w:val="002060"/>
              </w:rPr>
              <w:t> </w:t>
            </w:r>
          </w:p>
        </w:tc>
      </w:tr>
    </w:tbl>
    <w:p w14:paraId="52EF5A36" w14:textId="77777777" w:rsidR="00837141" w:rsidRPr="00F85777" w:rsidRDefault="00837141" w:rsidP="00837141">
      <w:pPr>
        <w:pStyle w:val="titolo20"/>
        <w:rPr>
          <w:rFonts w:eastAsiaTheme="minorEastAsia"/>
          <w:color w:val="002060"/>
        </w:rPr>
      </w:pPr>
      <w:r w:rsidRPr="00F8577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7E4F04E2" w14:textId="77777777" w:rsidTr="00C9380E">
        <w:tc>
          <w:tcPr>
            <w:tcW w:w="2200" w:type="dxa"/>
            <w:tcMar>
              <w:top w:w="20" w:type="dxa"/>
              <w:left w:w="20" w:type="dxa"/>
              <w:bottom w:w="20" w:type="dxa"/>
              <w:right w:w="20" w:type="dxa"/>
            </w:tcMar>
            <w:vAlign w:val="center"/>
            <w:hideMark/>
          </w:tcPr>
          <w:p w14:paraId="4364BCA2" w14:textId="77777777" w:rsidR="00837141" w:rsidRPr="00F85777" w:rsidRDefault="00837141" w:rsidP="00C9380E">
            <w:pPr>
              <w:pStyle w:val="movimento"/>
              <w:rPr>
                <w:color w:val="002060"/>
              </w:rPr>
            </w:pPr>
            <w:r w:rsidRPr="00F85777">
              <w:rPr>
                <w:color w:val="002060"/>
              </w:rPr>
              <w:t>DA SILVA RODRIGO</w:t>
            </w:r>
          </w:p>
        </w:tc>
        <w:tc>
          <w:tcPr>
            <w:tcW w:w="2200" w:type="dxa"/>
            <w:tcMar>
              <w:top w:w="20" w:type="dxa"/>
              <w:left w:w="20" w:type="dxa"/>
              <w:bottom w:w="20" w:type="dxa"/>
              <w:right w:w="20" w:type="dxa"/>
            </w:tcMar>
            <w:vAlign w:val="center"/>
            <w:hideMark/>
          </w:tcPr>
          <w:p w14:paraId="0AA565BA" w14:textId="77777777" w:rsidR="00837141" w:rsidRPr="00F85777" w:rsidRDefault="00837141" w:rsidP="00C9380E">
            <w:pPr>
              <w:pStyle w:val="movimento2"/>
              <w:rPr>
                <w:color w:val="002060"/>
              </w:rPr>
            </w:pPr>
            <w:r w:rsidRPr="00F85777">
              <w:rPr>
                <w:color w:val="002060"/>
              </w:rPr>
              <w:t xml:space="preserve">(CERRETO D ESI C5 A.S.D.) </w:t>
            </w:r>
          </w:p>
        </w:tc>
        <w:tc>
          <w:tcPr>
            <w:tcW w:w="800" w:type="dxa"/>
            <w:tcMar>
              <w:top w:w="20" w:type="dxa"/>
              <w:left w:w="20" w:type="dxa"/>
              <w:bottom w:w="20" w:type="dxa"/>
              <w:right w:w="20" w:type="dxa"/>
            </w:tcMar>
            <w:vAlign w:val="center"/>
            <w:hideMark/>
          </w:tcPr>
          <w:p w14:paraId="063C400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0701904" w14:textId="77777777" w:rsidR="00837141" w:rsidRPr="00F85777" w:rsidRDefault="00837141" w:rsidP="00C9380E">
            <w:pPr>
              <w:pStyle w:val="movimento"/>
              <w:rPr>
                <w:color w:val="002060"/>
              </w:rPr>
            </w:pPr>
            <w:r w:rsidRPr="00F85777">
              <w:rPr>
                <w:color w:val="002060"/>
              </w:rPr>
              <w:t>DI GIOACCHINO GIACOMO</w:t>
            </w:r>
          </w:p>
        </w:tc>
        <w:tc>
          <w:tcPr>
            <w:tcW w:w="2200" w:type="dxa"/>
            <w:tcMar>
              <w:top w:w="20" w:type="dxa"/>
              <w:left w:w="20" w:type="dxa"/>
              <w:bottom w:w="20" w:type="dxa"/>
              <w:right w:w="20" w:type="dxa"/>
            </w:tcMar>
            <w:vAlign w:val="center"/>
            <w:hideMark/>
          </w:tcPr>
          <w:p w14:paraId="777C8032" w14:textId="77777777" w:rsidR="00837141" w:rsidRPr="00F85777" w:rsidRDefault="00837141" w:rsidP="00C9380E">
            <w:pPr>
              <w:pStyle w:val="movimento2"/>
              <w:rPr>
                <w:color w:val="002060"/>
              </w:rPr>
            </w:pPr>
            <w:r w:rsidRPr="00F85777">
              <w:rPr>
                <w:color w:val="002060"/>
              </w:rPr>
              <w:t xml:space="preserve">(MONTELUPONE CALCIO A 5) </w:t>
            </w:r>
          </w:p>
        </w:tc>
      </w:tr>
      <w:tr w:rsidR="00837141" w:rsidRPr="00F85777" w14:paraId="19BA643C" w14:textId="77777777" w:rsidTr="00C9380E">
        <w:tc>
          <w:tcPr>
            <w:tcW w:w="2200" w:type="dxa"/>
            <w:tcMar>
              <w:top w:w="20" w:type="dxa"/>
              <w:left w:w="20" w:type="dxa"/>
              <w:bottom w:w="20" w:type="dxa"/>
              <w:right w:w="20" w:type="dxa"/>
            </w:tcMar>
            <w:vAlign w:val="center"/>
            <w:hideMark/>
          </w:tcPr>
          <w:p w14:paraId="387B4292" w14:textId="77777777" w:rsidR="00837141" w:rsidRPr="00F85777" w:rsidRDefault="00837141" w:rsidP="00C9380E">
            <w:pPr>
              <w:pStyle w:val="movimento"/>
              <w:rPr>
                <w:color w:val="002060"/>
              </w:rPr>
            </w:pPr>
            <w:r w:rsidRPr="00F85777">
              <w:rPr>
                <w:color w:val="002060"/>
              </w:rPr>
              <w:t>PALMIERI EDOARDO</w:t>
            </w:r>
          </w:p>
        </w:tc>
        <w:tc>
          <w:tcPr>
            <w:tcW w:w="2200" w:type="dxa"/>
            <w:tcMar>
              <w:top w:w="20" w:type="dxa"/>
              <w:left w:w="20" w:type="dxa"/>
              <w:bottom w:w="20" w:type="dxa"/>
              <w:right w:w="20" w:type="dxa"/>
            </w:tcMar>
            <w:vAlign w:val="center"/>
            <w:hideMark/>
          </w:tcPr>
          <w:p w14:paraId="6BB5A73D" w14:textId="77777777" w:rsidR="00837141" w:rsidRPr="00F85777" w:rsidRDefault="00837141" w:rsidP="00C9380E">
            <w:pPr>
              <w:pStyle w:val="movimento2"/>
              <w:rPr>
                <w:color w:val="002060"/>
              </w:rPr>
            </w:pPr>
            <w:r w:rsidRPr="00F85777">
              <w:rPr>
                <w:color w:val="002060"/>
              </w:rPr>
              <w:t xml:space="preserve">(MONTELUPONE CALCIO A 5) </w:t>
            </w:r>
          </w:p>
        </w:tc>
        <w:tc>
          <w:tcPr>
            <w:tcW w:w="800" w:type="dxa"/>
            <w:tcMar>
              <w:top w:w="20" w:type="dxa"/>
              <w:left w:w="20" w:type="dxa"/>
              <w:bottom w:w="20" w:type="dxa"/>
              <w:right w:w="20" w:type="dxa"/>
            </w:tcMar>
            <w:vAlign w:val="center"/>
            <w:hideMark/>
          </w:tcPr>
          <w:p w14:paraId="32DDC4F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0D9667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F3B8718" w14:textId="77777777" w:rsidR="00837141" w:rsidRPr="00F85777" w:rsidRDefault="00837141" w:rsidP="00C9380E">
            <w:pPr>
              <w:pStyle w:val="movimento2"/>
              <w:rPr>
                <w:color w:val="002060"/>
              </w:rPr>
            </w:pPr>
            <w:r w:rsidRPr="00F85777">
              <w:rPr>
                <w:color w:val="002060"/>
              </w:rPr>
              <w:t> </w:t>
            </w:r>
          </w:p>
        </w:tc>
      </w:tr>
    </w:tbl>
    <w:p w14:paraId="1EA41FD6" w14:textId="77777777" w:rsidR="00837141" w:rsidRPr="00F85777" w:rsidRDefault="00837141" w:rsidP="00837141">
      <w:pPr>
        <w:pStyle w:val="titolo20"/>
        <w:rPr>
          <w:rFonts w:eastAsiaTheme="minorEastAsia"/>
          <w:color w:val="002060"/>
        </w:rPr>
      </w:pPr>
      <w:r w:rsidRPr="00F8577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C974DE5" w14:textId="77777777" w:rsidTr="00C9380E">
        <w:tc>
          <w:tcPr>
            <w:tcW w:w="2200" w:type="dxa"/>
            <w:tcMar>
              <w:top w:w="20" w:type="dxa"/>
              <w:left w:w="20" w:type="dxa"/>
              <w:bottom w:w="20" w:type="dxa"/>
              <w:right w:w="20" w:type="dxa"/>
            </w:tcMar>
            <w:vAlign w:val="center"/>
            <w:hideMark/>
          </w:tcPr>
          <w:p w14:paraId="19662242" w14:textId="77777777" w:rsidR="00837141" w:rsidRPr="00F85777" w:rsidRDefault="00837141" w:rsidP="00C9380E">
            <w:pPr>
              <w:pStyle w:val="movimento"/>
              <w:rPr>
                <w:color w:val="002060"/>
              </w:rPr>
            </w:pPr>
            <w:r w:rsidRPr="00F85777">
              <w:rPr>
                <w:color w:val="002060"/>
              </w:rPr>
              <w:t>PICCIOLI GIOELE</w:t>
            </w:r>
          </w:p>
        </w:tc>
        <w:tc>
          <w:tcPr>
            <w:tcW w:w="2200" w:type="dxa"/>
            <w:tcMar>
              <w:top w:w="20" w:type="dxa"/>
              <w:left w:w="20" w:type="dxa"/>
              <w:bottom w:w="20" w:type="dxa"/>
              <w:right w:w="20" w:type="dxa"/>
            </w:tcMar>
            <w:vAlign w:val="center"/>
            <w:hideMark/>
          </w:tcPr>
          <w:p w14:paraId="7E3D0112" w14:textId="77777777" w:rsidR="00837141" w:rsidRPr="00F85777" w:rsidRDefault="00837141" w:rsidP="00C9380E">
            <w:pPr>
              <w:pStyle w:val="movimento2"/>
              <w:rPr>
                <w:color w:val="002060"/>
              </w:rPr>
            </w:pPr>
            <w:r w:rsidRPr="00F85777">
              <w:rPr>
                <w:color w:val="002060"/>
              </w:rPr>
              <w:t xml:space="preserve">(AMICI DEL CENTROSOCIO SP.) </w:t>
            </w:r>
          </w:p>
        </w:tc>
        <w:tc>
          <w:tcPr>
            <w:tcW w:w="800" w:type="dxa"/>
            <w:tcMar>
              <w:top w:w="20" w:type="dxa"/>
              <w:left w:w="20" w:type="dxa"/>
              <w:bottom w:w="20" w:type="dxa"/>
              <w:right w:w="20" w:type="dxa"/>
            </w:tcMar>
            <w:vAlign w:val="center"/>
            <w:hideMark/>
          </w:tcPr>
          <w:p w14:paraId="055F15D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BD6031F" w14:textId="77777777" w:rsidR="00837141" w:rsidRPr="00F85777" w:rsidRDefault="00837141" w:rsidP="00C9380E">
            <w:pPr>
              <w:pStyle w:val="movimento"/>
              <w:rPr>
                <w:color w:val="002060"/>
              </w:rPr>
            </w:pPr>
            <w:r w:rsidRPr="00F85777">
              <w:rPr>
                <w:color w:val="002060"/>
              </w:rPr>
              <w:t>MATTIOLI CRISTIAN</w:t>
            </w:r>
          </w:p>
        </w:tc>
        <w:tc>
          <w:tcPr>
            <w:tcW w:w="2200" w:type="dxa"/>
            <w:tcMar>
              <w:top w:w="20" w:type="dxa"/>
              <w:left w:w="20" w:type="dxa"/>
              <w:bottom w:w="20" w:type="dxa"/>
              <w:right w:w="20" w:type="dxa"/>
            </w:tcMar>
            <w:vAlign w:val="center"/>
            <w:hideMark/>
          </w:tcPr>
          <w:p w14:paraId="4C427535" w14:textId="77777777" w:rsidR="00837141" w:rsidRPr="00F85777" w:rsidRDefault="00837141" w:rsidP="00C9380E">
            <w:pPr>
              <w:pStyle w:val="movimento2"/>
              <w:rPr>
                <w:color w:val="002060"/>
              </w:rPr>
            </w:pPr>
            <w:r w:rsidRPr="00F85777">
              <w:rPr>
                <w:color w:val="002060"/>
              </w:rPr>
              <w:t xml:space="preserve">(U.S. FORTUNA FANO) </w:t>
            </w:r>
          </w:p>
        </w:tc>
      </w:tr>
      <w:tr w:rsidR="00837141" w:rsidRPr="00F85777" w14:paraId="26D6FA4C" w14:textId="77777777" w:rsidTr="00C9380E">
        <w:tc>
          <w:tcPr>
            <w:tcW w:w="2200" w:type="dxa"/>
            <w:tcMar>
              <w:top w:w="20" w:type="dxa"/>
              <w:left w:w="20" w:type="dxa"/>
              <w:bottom w:w="20" w:type="dxa"/>
              <w:right w:w="20" w:type="dxa"/>
            </w:tcMar>
            <w:vAlign w:val="center"/>
            <w:hideMark/>
          </w:tcPr>
          <w:p w14:paraId="43940349" w14:textId="77777777" w:rsidR="00837141" w:rsidRPr="00F85777" w:rsidRDefault="00837141" w:rsidP="00C9380E">
            <w:pPr>
              <w:pStyle w:val="movimento"/>
              <w:rPr>
                <w:color w:val="002060"/>
              </w:rPr>
            </w:pPr>
            <w:r w:rsidRPr="00F85777">
              <w:rPr>
                <w:color w:val="002060"/>
              </w:rPr>
              <w:t>PALAZZI FEDERICO</w:t>
            </w:r>
          </w:p>
        </w:tc>
        <w:tc>
          <w:tcPr>
            <w:tcW w:w="2200" w:type="dxa"/>
            <w:tcMar>
              <w:top w:w="20" w:type="dxa"/>
              <w:left w:w="20" w:type="dxa"/>
              <w:bottom w:w="20" w:type="dxa"/>
              <w:right w:w="20" w:type="dxa"/>
            </w:tcMar>
            <w:vAlign w:val="center"/>
            <w:hideMark/>
          </w:tcPr>
          <w:p w14:paraId="204EF119" w14:textId="77777777" w:rsidR="00837141" w:rsidRPr="00F85777" w:rsidRDefault="00837141" w:rsidP="00C9380E">
            <w:pPr>
              <w:pStyle w:val="movimento2"/>
              <w:rPr>
                <w:color w:val="002060"/>
              </w:rPr>
            </w:pPr>
            <w:r w:rsidRPr="00F85777">
              <w:rPr>
                <w:color w:val="002060"/>
              </w:rPr>
              <w:t xml:space="preserve">(U.S. FORTUNA FANO) </w:t>
            </w:r>
          </w:p>
        </w:tc>
        <w:tc>
          <w:tcPr>
            <w:tcW w:w="800" w:type="dxa"/>
            <w:tcMar>
              <w:top w:w="20" w:type="dxa"/>
              <w:left w:w="20" w:type="dxa"/>
              <w:bottom w:w="20" w:type="dxa"/>
              <w:right w:w="20" w:type="dxa"/>
            </w:tcMar>
            <w:vAlign w:val="center"/>
            <w:hideMark/>
          </w:tcPr>
          <w:p w14:paraId="0F83FCF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58B472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B354CFA" w14:textId="77777777" w:rsidR="00837141" w:rsidRPr="00F85777" w:rsidRDefault="00837141" w:rsidP="00C9380E">
            <w:pPr>
              <w:pStyle w:val="movimento2"/>
              <w:rPr>
                <w:color w:val="002060"/>
              </w:rPr>
            </w:pPr>
            <w:r w:rsidRPr="00F85777">
              <w:rPr>
                <w:color w:val="002060"/>
              </w:rPr>
              <w:t> </w:t>
            </w:r>
          </w:p>
        </w:tc>
      </w:tr>
    </w:tbl>
    <w:p w14:paraId="204D0988" w14:textId="77777777" w:rsidR="00837141" w:rsidRPr="00F85777" w:rsidRDefault="00837141" w:rsidP="00837141">
      <w:pPr>
        <w:pStyle w:val="titolo20"/>
        <w:rPr>
          <w:rFonts w:eastAsiaTheme="minorEastAsia"/>
          <w:color w:val="002060"/>
        </w:rPr>
      </w:pPr>
      <w:r w:rsidRPr="00F857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F3EAE47" w14:textId="77777777" w:rsidTr="00C9380E">
        <w:tc>
          <w:tcPr>
            <w:tcW w:w="2200" w:type="dxa"/>
            <w:tcMar>
              <w:top w:w="20" w:type="dxa"/>
              <w:left w:w="20" w:type="dxa"/>
              <w:bottom w:w="20" w:type="dxa"/>
              <w:right w:w="20" w:type="dxa"/>
            </w:tcMar>
            <w:vAlign w:val="center"/>
            <w:hideMark/>
          </w:tcPr>
          <w:p w14:paraId="46736AAA" w14:textId="77777777" w:rsidR="00837141" w:rsidRPr="00F85777" w:rsidRDefault="00837141" w:rsidP="00C9380E">
            <w:pPr>
              <w:pStyle w:val="movimento"/>
              <w:rPr>
                <w:color w:val="002060"/>
              </w:rPr>
            </w:pPr>
            <w:r w:rsidRPr="00F85777">
              <w:rPr>
                <w:color w:val="002060"/>
              </w:rPr>
              <w:t>CARLOPIO FRANCESCO</w:t>
            </w:r>
          </w:p>
        </w:tc>
        <w:tc>
          <w:tcPr>
            <w:tcW w:w="2200" w:type="dxa"/>
            <w:tcMar>
              <w:top w:w="20" w:type="dxa"/>
              <w:left w:w="20" w:type="dxa"/>
              <w:bottom w:w="20" w:type="dxa"/>
              <w:right w:w="20" w:type="dxa"/>
            </w:tcMar>
            <w:vAlign w:val="center"/>
            <w:hideMark/>
          </w:tcPr>
          <w:p w14:paraId="54CFE7CE" w14:textId="77777777" w:rsidR="00837141" w:rsidRPr="00F85777" w:rsidRDefault="00837141" w:rsidP="00C9380E">
            <w:pPr>
              <w:pStyle w:val="movimento2"/>
              <w:rPr>
                <w:color w:val="002060"/>
              </w:rPr>
            </w:pPr>
            <w:r w:rsidRPr="00F85777">
              <w:rPr>
                <w:color w:val="002060"/>
              </w:rPr>
              <w:t xml:space="preserve">(CERRETO D ESI C5 A.S.D.) </w:t>
            </w:r>
          </w:p>
        </w:tc>
        <w:tc>
          <w:tcPr>
            <w:tcW w:w="800" w:type="dxa"/>
            <w:tcMar>
              <w:top w:w="20" w:type="dxa"/>
              <w:left w:w="20" w:type="dxa"/>
              <w:bottom w:w="20" w:type="dxa"/>
              <w:right w:w="20" w:type="dxa"/>
            </w:tcMar>
            <w:vAlign w:val="center"/>
            <w:hideMark/>
          </w:tcPr>
          <w:p w14:paraId="46FCA0D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4B2BA6F" w14:textId="77777777" w:rsidR="00837141" w:rsidRPr="00F85777" w:rsidRDefault="00837141" w:rsidP="00C9380E">
            <w:pPr>
              <w:pStyle w:val="movimento"/>
              <w:rPr>
                <w:color w:val="002060"/>
              </w:rPr>
            </w:pPr>
            <w:r w:rsidRPr="00F85777">
              <w:rPr>
                <w:color w:val="002060"/>
              </w:rPr>
              <w:t>FATTORI FEDERICO</w:t>
            </w:r>
          </w:p>
        </w:tc>
        <w:tc>
          <w:tcPr>
            <w:tcW w:w="2200" w:type="dxa"/>
            <w:tcMar>
              <w:top w:w="20" w:type="dxa"/>
              <w:left w:w="20" w:type="dxa"/>
              <w:bottom w:w="20" w:type="dxa"/>
              <w:right w:w="20" w:type="dxa"/>
            </w:tcMar>
            <w:vAlign w:val="center"/>
            <w:hideMark/>
          </w:tcPr>
          <w:p w14:paraId="37A710DD" w14:textId="77777777" w:rsidR="00837141" w:rsidRPr="00F85777" w:rsidRDefault="00837141" w:rsidP="00C9380E">
            <w:pPr>
              <w:pStyle w:val="movimento2"/>
              <w:rPr>
                <w:color w:val="002060"/>
              </w:rPr>
            </w:pPr>
            <w:r w:rsidRPr="00F85777">
              <w:rPr>
                <w:color w:val="002060"/>
              </w:rPr>
              <w:t xml:space="preserve">(PIANACCIO) </w:t>
            </w:r>
          </w:p>
        </w:tc>
      </w:tr>
      <w:tr w:rsidR="00837141" w:rsidRPr="00F85777" w14:paraId="55379E15" w14:textId="77777777" w:rsidTr="00C9380E">
        <w:tc>
          <w:tcPr>
            <w:tcW w:w="2200" w:type="dxa"/>
            <w:tcMar>
              <w:top w:w="20" w:type="dxa"/>
              <w:left w:w="20" w:type="dxa"/>
              <w:bottom w:w="20" w:type="dxa"/>
              <w:right w:w="20" w:type="dxa"/>
            </w:tcMar>
            <w:vAlign w:val="center"/>
            <w:hideMark/>
          </w:tcPr>
          <w:p w14:paraId="42B091EA" w14:textId="77777777" w:rsidR="00837141" w:rsidRPr="00F85777" w:rsidRDefault="00837141" w:rsidP="00C9380E">
            <w:pPr>
              <w:pStyle w:val="movimento"/>
              <w:rPr>
                <w:color w:val="002060"/>
              </w:rPr>
            </w:pPr>
            <w:r w:rsidRPr="00F85777">
              <w:rPr>
                <w:color w:val="002060"/>
              </w:rPr>
              <w:t>CAMPOFREDANO GUIDO</w:t>
            </w:r>
          </w:p>
        </w:tc>
        <w:tc>
          <w:tcPr>
            <w:tcW w:w="2200" w:type="dxa"/>
            <w:tcMar>
              <w:top w:w="20" w:type="dxa"/>
              <w:left w:w="20" w:type="dxa"/>
              <w:bottom w:w="20" w:type="dxa"/>
              <w:right w:w="20" w:type="dxa"/>
            </w:tcMar>
            <w:vAlign w:val="center"/>
            <w:hideMark/>
          </w:tcPr>
          <w:p w14:paraId="0ADA99B9" w14:textId="77777777" w:rsidR="00837141" w:rsidRPr="00F85777" w:rsidRDefault="00837141" w:rsidP="00C9380E">
            <w:pPr>
              <w:pStyle w:val="movimento2"/>
              <w:rPr>
                <w:color w:val="002060"/>
              </w:rPr>
            </w:pPr>
            <w:r w:rsidRPr="00F85777">
              <w:rPr>
                <w:color w:val="002060"/>
              </w:rPr>
              <w:t xml:space="preserve">(PIETRALACROCE 73) </w:t>
            </w:r>
          </w:p>
        </w:tc>
        <w:tc>
          <w:tcPr>
            <w:tcW w:w="800" w:type="dxa"/>
            <w:tcMar>
              <w:top w:w="20" w:type="dxa"/>
              <w:left w:w="20" w:type="dxa"/>
              <w:bottom w:w="20" w:type="dxa"/>
              <w:right w:w="20" w:type="dxa"/>
            </w:tcMar>
            <w:vAlign w:val="center"/>
            <w:hideMark/>
          </w:tcPr>
          <w:p w14:paraId="7F480E4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A585286" w14:textId="77777777" w:rsidR="00837141" w:rsidRPr="00F85777" w:rsidRDefault="00837141" w:rsidP="00C9380E">
            <w:pPr>
              <w:pStyle w:val="movimento"/>
              <w:rPr>
                <w:color w:val="002060"/>
              </w:rPr>
            </w:pPr>
            <w:r w:rsidRPr="00F85777">
              <w:rPr>
                <w:color w:val="002060"/>
              </w:rPr>
              <w:t>GABELLA TOMAS</w:t>
            </w:r>
          </w:p>
        </w:tc>
        <w:tc>
          <w:tcPr>
            <w:tcW w:w="2200" w:type="dxa"/>
            <w:tcMar>
              <w:top w:w="20" w:type="dxa"/>
              <w:left w:w="20" w:type="dxa"/>
              <w:bottom w:w="20" w:type="dxa"/>
              <w:right w:w="20" w:type="dxa"/>
            </w:tcMar>
            <w:vAlign w:val="center"/>
            <w:hideMark/>
          </w:tcPr>
          <w:p w14:paraId="79628FE8" w14:textId="77777777" w:rsidR="00837141" w:rsidRPr="00F85777" w:rsidRDefault="00837141" w:rsidP="00C9380E">
            <w:pPr>
              <w:pStyle w:val="movimento2"/>
              <w:rPr>
                <w:color w:val="002060"/>
              </w:rPr>
            </w:pPr>
            <w:r w:rsidRPr="00F85777">
              <w:rPr>
                <w:color w:val="002060"/>
              </w:rPr>
              <w:t xml:space="preserve">(SAMBENEDETTESE C5 SSDARL) </w:t>
            </w:r>
          </w:p>
        </w:tc>
      </w:tr>
      <w:tr w:rsidR="00837141" w:rsidRPr="00F85777" w14:paraId="6A4A3EFE" w14:textId="77777777" w:rsidTr="00C9380E">
        <w:tc>
          <w:tcPr>
            <w:tcW w:w="2200" w:type="dxa"/>
            <w:tcMar>
              <w:top w:w="20" w:type="dxa"/>
              <w:left w:w="20" w:type="dxa"/>
              <w:bottom w:w="20" w:type="dxa"/>
              <w:right w:w="20" w:type="dxa"/>
            </w:tcMar>
            <w:vAlign w:val="center"/>
            <w:hideMark/>
          </w:tcPr>
          <w:p w14:paraId="51B86D8F" w14:textId="77777777" w:rsidR="00837141" w:rsidRPr="00F85777" w:rsidRDefault="00837141" w:rsidP="00C9380E">
            <w:pPr>
              <w:pStyle w:val="movimento"/>
              <w:rPr>
                <w:color w:val="002060"/>
              </w:rPr>
            </w:pPr>
            <w:r w:rsidRPr="00F85777">
              <w:rPr>
                <w:color w:val="002060"/>
              </w:rPr>
              <w:t>SOPRANO GIACOMO</w:t>
            </w:r>
          </w:p>
        </w:tc>
        <w:tc>
          <w:tcPr>
            <w:tcW w:w="2200" w:type="dxa"/>
            <w:tcMar>
              <w:top w:w="20" w:type="dxa"/>
              <w:left w:w="20" w:type="dxa"/>
              <w:bottom w:w="20" w:type="dxa"/>
              <w:right w:w="20" w:type="dxa"/>
            </w:tcMar>
            <w:vAlign w:val="center"/>
            <w:hideMark/>
          </w:tcPr>
          <w:p w14:paraId="2B4FF04D" w14:textId="77777777" w:rsidR="00837141" w:rsidRPr="00F85777" w:rsidRDefault="00837141" w:rsidP="00C9380E">
            <w:pPr>
              <w:pStyle w:val="movimento2"/>
              <w:rPr>
                <w:color w:val="002060"/>
              </w:rPr>
            </w:pPr>
            <w:r w:rsidRPr="00F85777">
              <w:rPr>
                <w:color w:val="002060"/>
              </w:rPr>
              <w:t xml:space="preserve">(TRE TORRI A.S.D.) </w:t>
            </w:r>
          </w:p>
        </w:tc>
        <w:tc>
          <w:tcPr>
            <w:tcW w:w="800" w:type="dxa"/>
            <w:tcMar>
              <w:top w:w="20" w:type="dxa"/>
              <w:left w:w="20" w:type="dxa"/>
              <w:bottom w:w="20" w:type="dxa"/>
              <w:right w:w="20" w:type="dxa"/>
            </w:tcMar>
            <w:vAlign w:val="center"/>
            <w:hideMark/>
          </w:tcPr>
          <w:p w14:paraId="34C27C4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426CCD8" w14:textId="77777777" w:rsidR="00837141" w:rsidRPr="00F85777" w:rsidRDefault="00837141" w:rsidP="00C9380E">
            <w:pPr>
              <w:pStyle w:val="movimento"/>
              <w:rPr>
                <w:color w:val="002060"/>
              </w:rPr>
            </w:pPr>
            <w:r w:rsidRPr="00F85777">
              <w:rPr>
                <w:color w:val="002060"/>
              </w:rPr>
              <w:t>DI MAGGIO ENRICO</w:t>
            </w:r>
          </w:p>
        </w:tc>
        <w:tc>
          <w:tcPr>
            <w:tcW w:w="2200" w:type="dxa"/>
            <w:tcMar>
              <w:top w:w="20" w:type="dxa"/>
              <w:left w:w="20" w:type="dxa"/>
              <w:bottom w:w="20" w:type="dxa"/>
              <w:right w:w="20" w:type="dxa"/>
            </w:tcMar>
            <w:vAlign w:val="center"/>
            <w:hideMark/>
          </w:tcPr>
          <w:p w14:paraId="7F8D4984" w14:textId="77777777" w:rsidR="00837141" w:rsidRPr="00F85777" w:rsidRDefault="00837141" w:rsidP="00C9380E">
            <w:pPr>
              <w:pStyle w:val="movimento2"/>
              <w:rPr>
                <w:color w:val="002060"/>
              </w:rPr>
            </w:pPr>
            <w:r w:rsidRPr="00F85777">
              <w:rPr>
                <w:color w:val="002060"/>
              </w:rPr>
              <w:t xml:space="preserve">(U.S. FORTUNA FANO) </w:t>
            </w:r>
          </w:p>
        </w:tc>
      </w:tr>
    </w:tbl>
    <w:p w14:paraId="3D5F81A5"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1452F39" w14:textId="77777777" w:rsidTr="00C9380E">
        <w:tc>
          <w:tcPr>
            <w:tcW w:w="2200" w:type="dxa"/>
            <w:tcMar>
              <w:top w:w="20" w:type="dxa"/>
              <w:left w:w="20" w:type="dxa"/>
              <w:bottom w:w="20" w:type="dxa"/>
              <w:right w:w="20" w:type="dxa"/>
            </w:tcMar>
            <w:vAlign w:val="center"/>
            <w:hideMark/>
          </w:tcPr>
          <w:p w14:paraId="13FD7BF3" w14:textId="77777777" w:rsidR="00837141" w:rsidRPr="00F85777" w:rsidRDefault="00837141" w:rsidP="00C9380E">
            <w:pPr>
              <w:pStyle w:val="movimento"/>
              <w:rPr>
                <w:color w:val="002060"/>
              </w:rPr>
            </w:pPr>
            <w:r w:rsidRPr="00F85777">
              <w:rPr>
                <w:color w:val="002060"/>
              </w:rPr>
              <w:t>CRISTIANI GIANLUCA</w:t>
            </w:r>
          </w:p>
        </w:tc>
        <w:tc>
          <w:tcPr>
            <w:tcW w:w="2200" w:type="dxa"/>
            <w:tcMar>
              <w:top w:w="20" w:type="dxa"/>
              <w:left w:w="20" w:type="dxa"/>
              <w:bottom w:w="20" w:type="dxa"/>
              <w:right w:w="20" w:type="dxa"/>
            </w:tcMar>
            <w:vAlign w:val="center"/>
            <w:hideMark/>
          </w:tcPr>
          <w:p w14:paraId="7E88C70E" w14:textId="77777777" w:rsidR="00837141" w:rsidRPr="00F85777" w:rsidRDefault="00837141" w:rsidP="00C9380E">
            <w:pPr>
              <w:pStyle w:val="movimento2"/>
              <w:rPr>
                <w:color w:val="002060"/>
              </w:rPr>
            </w:pPr>
            <w:r w:rsidRPr="00F85777">
              <w:rPr>
                <w:color w:val="002060"/>
              </w:rPr>
              <w:t xml:space="preserve">(CHIARAVALLE FUTSAL) </w:t>
            </w:r>
          </w:p>
        </w:tc>
        <w:tc>
          <w:tcPr>
            <w:tcW w:w="800" w:type="dxa"/>
            <w:tcMar>
              <w:top w:w="20" w:type="dxa"/>
              <w:left w:w="20" w:type="dxa"/>
              <w:bottom w:w="20" w:type="dxa"/>
              <w:right w:w="20" w:type="dxa"/>
            </w:tcMar>
            <w:vAlign w:val="center"/>
            <w:hideMark/>
          </w:tcPr>
          <w:p w14:paraId="6049639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A7F5DB7" w14:textId="77777777" w:rsidR="00837141" w:rsidRPr="00F85777" w:rsidRDefault="00837141" w:rsidP="00C9380E">
            <w:pPr>
              <w:pStyle w:val="movimento"/>
              <w:rPr>
                <w:color w:val="002060"/>
              </w:rPr>
            </w:pPr>
            <w:r w:rsidRPr="00F85777">
              <w:rPr>
                <w:color w:val="002060"/>
              </w:rPr>
              <w:t>FERJANI WALID</w:t>
            </w:r>
          </w:p>
        </w:tc>
        <w:tc>
          <w:tcPr>
            <w:tcW w:w="2200" w:type="dxa"/>
            <w:tcMar>
              <w:top w:w="20" w:type="dxa"/>
              <w:left w:w="20" w:type="dxa"/>
              <w:bottom w:w="20" w:type="dxa"/>
              <w:right w:w="20" w:type="dxa"/>
            </w:tcMar>
            <w:vAlign w:val="center"/>
            <w:hideMark/>
          </w:tcPr>
          <w:p w14:paraId="033B33F7" w14:textId="77777777" w:rsidR="00837141" w:rsidRPr="00F85777" w:rsidRDefault="00837141" w:rsidP="00C9380E">
            <w:pPr>
              <w:pStyle w:val="movimento2"/>
              <w:rPr>
                <w:color w:val="002060"/>
              </w:rPr>
            </w:pPr>
            <w:r w:rsidRPr="00F85777">
              <w:rPr>
                <w:color w:val="002060"/>
              </w:rPr>
              <w:t xml:space="preserve">(GAGLIOLE CALCIO A 5) </w:t>
            </w:r>
          </w:p>
        </w:tc>
      </w:tr>
    </w:tbl>
    <w:p w14:paraId="263162CC"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8B6A647" w14:textId="77777777" w:rsidTr="00C9380E">
        <w:tc>
          <w:tcPr>
            <w:tcW w:w="2200" w:type="dxa"/>
            <w:tcMar>
              <w:top w:w="20" w:type="dxa"/>
              <w:left w:w="20" w:type="dxa"/>
              <w:bottom w:w="20" w:type="dxa"/>
              <w:right w:w="20" w:type="dxa"/>
            </w:tcMar>
            <w:vAlign w:val="center"/>
            <w:hideMark/>
          </w:tcPr>
          <w:p w14:paraId="4FA7E25B" w14:textId="77777777" w:rsidR="00837141" w:rsidRPr="00F85777" w:rsidRDefault="00837141" w:rsidP="00C9380E">
            <w:pPr>
              <w:pStyle w:val="movimento"/>
              <w:rPr>
                <w:color w:val="002060"/>
              </w:rPr>
            </w:pPr>
            <w:r w:rsidRPr="00F85777">
              <w:rPr>
                <w:color w:val="002060"/>
              </w:rPr>
              <w:t>DANCHIVSKYY PAVLO</w:t>
            </w:r>
          </w:p>
        </w:tc>
        <w:tc>
          <w:tcPr>
            <w:tcW w:w="2200" w:type="dxa"/>
            <w:tcMar>
              <w:top w:w="20" w:type="dxa"/>
              <w:left w:w="20" w:type="dxa"/>
              <w:bottom w:w="20" w:type="dxa"/>
              <w:right w:w="20" w:type="dxa"/>
            </w:tcMar>
            <w:vAlign w:val="center"/>
            <w:hideMark/>
          </w:tcPr>
          <w:p w14:paraId="76A3AA60" w14:textId="77777777" w:rsidR="00837141" w:rsidRPr="00F85777" w:rsidRDefault="00837141" w:rsidP="00C9380E">
            <w:pPr>
              <w:pStyle w:val="movimento2"/>
              <w:rPr>
                <w:color w:val="002060"/>
              </w:rPr>
            </w:pPr>
            <w:r w:rsidRPr="00F85777">
              <w:rPr>
                <w:color w:val="002060"/>
              </w:rPr>
              <w:t xml:space="preserve">(BAYER CAPPUCCINI) </w:t>
            </w:r>
          </w:p>
        </w:tc>
        <w:tc>
          <w:tcPr>
            <w:tcW w:w="800" w:type="dxa"/>
            <w:tcMar>
              <w:top w:w="20" w:type="dxa"/>
              <w:left w:w="20" w:type="dxa"/>
              <w:bottom w:w="20" w:type="dxa"/>
              <w:right w:w="20" w:type="dxa"/>
            </w:tcMar>
            <w:vAlign w:val="center"/>
            <w:hideMark/>
          </w:tcPr>
          <w:p w14:paraId="7FCC259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5CB6108" w14:textId="77777777" w:rsidR="00837141" w:rsidRPr="00F85777" w:rsidRDefault="00837141" w:rsidP="00C9380E">
            <w:pPr>
              <w:pStyle w:val="movimento"/>
              <w:rPr>
                <w:color w:val="002060"/>
              </w:rPr>
            </w:pPr>
            <w:r w:rsidRPr="00F85777">
              <w:rPr>
                <w:color w:val="002060"/>
              </w:rPr>
              <w:t>IESARI MATTEO</w:t>
            </w:r>
          </w:p>
        </w:tc>
        <w:tc>
          <w:tcPr>
            <w:tcW w:w="2200" w:type="dxa"/>
            <w:tcMar>
              <w:top w:w="20" w:type="dxa"/>
              <w:left w:w="20" w:type="dxa"/>
              <w:bottom w:w="20" w:type="dxa"/>
              <w:right w:w="20" w:type="dxa"/>
            </w:tcMar>
            <w:vAlign w:val="center"/>
            <w:hideMark/>
          </w:tcPr>
          <w:p w14:paraId="765652E2" w14:textId="77777777" w:rsidR="00837141" w:rsidRPr="00F85777" w:rsidRDefault="00837141" w:rsidP="00C9380E">
            <w:pPr>
              <w:pStyle w:val="movimento2"/>
              <w:rPr>
                <w:color w:val="002060"/>
              </w:rPr>
            </w:pPr>
            <w:r w:rsidRPr="00F85777">
              <w:rPr>
                <w:color w:val="002060"/>
              </w:rPr>
              <w:t xml:space="preserve">(BAYER CAPPUCCINI) </w:t>
            </w:r>
          </w:p>
        </w:tc>
      </w:tr>
      <w:tr w:rsidR="00837141" w:rsidRPr="00F85777" w14:paraId="6BBE93B1" w14:textId="77777777" w:rsidTr="00C9380E">
        <w:tc>
          <w:tcPr>
            <w:tcW w:w="2200" w:type="dxa"/>
            <w:tcMar>
              <w:top w:w="20" w:type="dxa"/>
              <w:left w:w="20" w:type="dxa"/>
              <w:bottom w:w="20" w:type="dxa"/>
              <w:right w:w="20" w:type="dxa"/>
            </w:tcMar>
            <w:vAlign w:val="center"/>
            <w:hideMark/>
          </w:tcPr>
          <w:p w14:paraId="4215ED80" w14:textId="77777777" w:rsidR="00837141" w:rsidRPr="00F85777" w:rsidRDefault="00837141" w:rsidP="00C9380E">
            <w:pPr>
              <w:pStyle w:val="movimento"/>
              <w:rPr>
                <w:color w:val="002060"/>
              </w:rPr>
            </w:pPr>
            <w:r w:rsidRPr="00F85777">
              <w:rPr>
                <w:color w:val="002060"/>
              </w:rPr>
              <w:t>SORCINELLI ALEX</w:t>
            </w:r>
          </w:p>
        </w:tc>
        <w:tc>
          <w:tcPr>
            <w:tcW w:w="2200" w:type="dxa"/>
            <w:tcMar>
              <w:top w:w="20" w:type="dxa"/>
              <w:left w:w="20" w:type="dxa"/>
              <w:bottom w:w="20" w:type="dxa"/>
              <w:right w:w="20" w:type="dxa"/>
            </w:tcMar>
            <w:vAlign w:val="center"/>
            <w:hideMark/>
          </w:tcPr>
          <w:p w14:paraId="5E451D11" w14:textId="77777777" w:rsidR="00837141" w:rsidRPr="00F85777" w:rsidRDefault="00837141" w:rsidP="00C9380E">
            <w:pPr>
              <w:pStyle w:val="movimento2"/>
              <w:rPr>
                <w:color w:val="002060"/>
              </w:rPr>
            </w:pPr>
            <w:r w:rsidRPr="00F85777">
              <w:rPr>
                <w:color w:val="002060"/>
              </w:rPr>
              <w:t xml:space="preserve">(PIANACCIO) </w:t>
            </w:r>
          </w:p>
        </w:tc>
        <w:tc>
          <w:tcPr>
            <w:tcW w:w="800" w:type="dxa"/>
            <w:tcMar>
              <w:top w:w="20" w:type="dxa"/>
              <w:left w:w="20" w:type="dxa"/>
              <w:bottom w:w="20" w:type="dxa"/>
              <w:right w:w="20" w:type="dxa"/>
            </w:tcMar>
            <w:vAlign w:val="center"/>
            <w:hideMark/>
          </w:tcPr>
          <w:p w14:paraId="1C78FFA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8F4616A" w14:textId="77777777" w:rsidR="00837141" w:rsidRPr="00F85777" w:rsidRDefault="00837141" w:rsidP="00C9380E">
            <w:pPr>
              <w:pStyle w:val="movimento"/>
              <w:rPr>
                <w:color w:val="002060"/>
              </w:rPr>
            </w:pPr>
            <w:r w:rsidRPr="00F85777">
              <w:rPr>
                <w:color w:val="002060"/>
              </w:rPr>
              <w:t>CAFIERO FABIO</w:t>
            </w:r>
          </w:p>
        </w:tc>
        <w:tc>
          <w:tcPr>
            <w:tcW w:w="2200" w:type="dxa"/>
            <w:tcMar>
              <w:top w:w="20" w:type="dxa"/>
              <w:left w:w="20" w:type="dxa"/>
              <w:bottom w:w="20" w:type="dxa"/>
              <w:right w:w="20" w:type="dxa"/>
            </w:tcMar>
            <w:vAlign w:val="center"/>
            <w:hideMark/>
          </w:tcPr>
          <w:p w14:paraId="0249FEBF" w14:textId="77777777" w:rsidR="00837141" w:rsidRPr="00F85777" w:rsidRDefault="00837141" w:rsidP="00C9380E">
            <w:pPr>
              <w:pStyle w:val="movimento2"/>
              <w:rPr>
                <w:color w:val="002060"/>
              </w:rPr>
            </w:pPr>
            <w:r w:rsidRPr="00F85777">
              <w:rPr>
                <w:color w:val="002060"/>
              </w:rPr>
              <w:t xml:space="preserve">(U.S. FORTUNA FANO) </w:t>
            </w:r>
          </w:p>
        </w:tc>
      </w:tr>
    </w:tbl>
    <w:p w14:paraId="0934D0E3" w14:textId="77777777" w:rsidR="00837141" w:rsidRPr="00F85777" w:rsidRDefault="00837141" w:rsidP="00837141">
      <w:pPr>
        <w:pStyle w:val="breakline"/>
        <w:rPr>
          <w:rFonts w:eastAsiaTheme="minorEastAsia"/>
          <w:color w:val="002060"/>
        </w:rPr>
      </w:pPr>
    </w:p>
    <w:p w14:paraId="4A3E47F1" w14:textId="77777777" w:rsidR="00837141" w:rsidRPr="00F85777" w:rsidRDefault="00837141" w:rsidP="00837141">
      <w:pPr>
        <w:pStyle w:val="titoloprinc0"/>
        <w:rPr>
          <w:color w:val="002060"/>
        </w:rPr>
      </w:pPr>
      <w:r w:rsidRPr="00F85777">
        <w:rPr>
          <w:color w:val="002060"/>
        </w:rPr>
        <w:t>CLASSIFICA</w:t>
      </w:r>
    </w:p>
    <w:p w14:paraId="525ABA39" w14:textId="77777777" w:rsidR="00837141" w:rsidRPr="00F85777" w:rsidRDefault="00837141" w:rsidP="00837141">
      <w:pPr>
        <w:pStyle w:val="breakline"/>
        <w:rPr>
          <w:color w:val="002060"/>
        </w:rPr>
      </w:pPr>
    </w:p>
    <w:p w14:paraId="7DA6F618" w14:textId="77777777" w:rsidR="00837141" w:rsidRPr="00F85777" w:rsidRDefault="00837141" w:rsidP="00837141">
      <w:pPr>
        <w:pStyle w:val="breakline"/>
        <w:rPr>
          <w:color w:val="002060"/>
        </w:rPr>
      </w:pPr>
    </w:p>
    <w:p w14:paraId="093BEB50" w14:textId="77777777" w:rsidR="00837141" w:rsidRPr="00F85777" w:rsidRDefault="00837141" w:rsidP="00837141">
      <w:pPr>
        <w:pStyle w:val="sottotitolocampionato10"/>
        <w:rPr>
          <w:color w:val="002060"/>
        </w:rPr>
      </w:pPr>
      <w:r w:rsidRPr="00F857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4D1FB85C"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F0173"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78B1E"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0DEC7"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F7340"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53AEF"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2D71E"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349C7"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233C2"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8527F"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1B4BD" w14:textId="77777777" w:rsidR="00837141" w:rsidRPr="00F85777" w:rsidRDefault="00837141" w:rsidP="00C9380E">
            <w:pPr>
              <w:pStyle w:val="headertabella0"/>
              <w:rPr>
                <w:color w:val="002060"/>
              </w:rPr>
            </w:pPr>
            <w:r w:rsidRPr="00F85777">
              <w:rPr>
                <w:color w:val="002060"/>
              </w:rPr>
              <w:t>PE</w:t>
            </w:r>
          </w:p>
        </w:tc>
      </w:tr>
      <w:tr w:rsidR="00837141" w:rsidRPr="00F85777" w14:paraId="7445D2A9"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F08B5F" w14:textId="77777777" w:rsidR="00837141" w:rsidRPr="00F85777" w:rsidRDefault="00837141" w:rsidP="00C9380E">
            <w:pPr>
              <w:pStyle w:val="rowtabella0"/>
              <w:rPr>
                <w:color w:val="002060"/>
              </w:rPr>
            </w:pPr>
            <w:r w:rsidRPr="00F8577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8F35"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B9F8"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5780"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5C5C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56CA"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4CE4" w14:textId="77777777" w:rsidR="00837141" w:rsidRPr="00F85777" w:rsidRDefault="00837141" w:rsidP="00C9380E">
            <w:pPr>
              <w:pStyle w:val="rowtabella0"/>
              <w:jc w:val="center"/>
              <w:rPr>
                <w:color w:val="002060"/>
              </w:rPr>
            </w:pPr>
            <w:r w:rsidRPr="00F8577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8192" w14:textId="77777777" w:rsidR="00837141" w:rsidRPr="00F85777" w:rsidRDefault="00837141" w:rsidP="00C9380E">
            <w:pPr>
              <w:pStyle w:val="rowtabella0"/>
              <w:jc w:val="center"/>
              <w:rPr>
                <w:color w:val="002060"/>
              </w:rPr>
            </w:pPr>
            <w:r w:rsidRPr="00F857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9A777"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4995" w14:textId="77777777" w:rsidR="00837141" w:rsidRPr="00F85777" w:rsidRDefault="00837141" w:rsidP="00C9380E">
            <w:pPr>
              <w:pStyle w:val="rowtabella0"/>
              <w:jc w:val="center"/>
              <w:rPr>
                <w:color w:val="002060"/>
              </w:rPr>
            </w:pPr>
            <w:r w:rsidRPr="00F85777">
              <w:rPr>
                <w:color w:val="002060"/>
              </w:rPr>
              <w:t>2</w:t>
            </w:r>
          </w:p>
        </w:tc>
      </w:tr>
      <w:tr w:rsidR="00837141" w:rsidRPr="00F85777" w14:paraId="7BAE5A3D"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F8F10" w14:textId="77777777" w:rsidR="00837141" w:rsidRPr="00F85777" w:rsidRDefault="00837141" w:rsidP="00C9380E">
            <w:pPr>
              <w:pStyle w:val="rowtabella0"/>
              <w:rPr>
                <w:color w:val="002060"/>
              </w:rPr>
            </w:pPr>
            <w:r w:rsidRPr="00F8577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216B"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E016"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7A25"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A239"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D5B2C"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6134" w14:textId="77777777" w:rsidR="00837141" w:rsidRPr="00F85777" w:rsidRDefault="00837141" w:rsidP="00C9380E">
            <w:pPr>
              <w:pStyle w:val="rowtabella0"/>
              <w:jc w:val="center"/>
              <w:rPr>
                <w:color w:val="002060"/>
              </w:rPr>
            </w:pPr>
            <w:r w:rsidRPr="00F8577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E6E6" w14:textId="77777777" w:rsidR="00837141" w:rsidRPr="00F85777" w:rsidRDefault="00837141" w:rsidP="00C9380E">
            <w:pPr>
              <w:pStyle w:val="rowtabella0"/>
              <w:jc w:val="center"/>
              <w:rPr>
                <w:color w:val="002060"/>
              </w:rPr>
            </w:pPr>
            <w:r w:rsidRPr="00F8577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EBAE"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6228" w14:textId="77777777" w:rsidR="00837141" w:rsidRPr="00F85777" w:rsidRDefault="00837141" w:rsidP="00C9380E">
            <w:pPr>
              <w:pStyle w:val="rowtabella0"/>
              <w:jc w:val="center"/>
              <w:rPr>
                <w:color w:val="002060"/>
              </w:rPr>
            </w:pPr>
            <w:r w:rsidRPr="00F85777">
              <w:rPr>
                <w:color w:val="002060"/>
              </w:rPr>
              <w:t>0</w:t>
            </w:r>
          </w:p>
        </w:tc>
      </w:tr>
      <w:tr w:rsidR="00837141" w:rsidRPr="00F85777" w14:paraId="14C295B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8E1D3" w14:textId="77777777" w:rsidR="00837141" w:rsidRPr="00F85777" w:rsidRDefault="00837141" w:rsidP="00C9380E">
            <w:pPr>
              <w:pStyle w:val="rowtabella0"/>
              <w:rPr>
                <w:color w:val="002060"/>
                <w:lang w:val="en-US"/>
              </w:rPr>
            </w:pPr>
            <w:r w:rsidRPr="00F85777">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4BAC"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CE3E"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E24F"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DCF9"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01FD"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3654" w14:textId="77777777" w:rsidR="00837141" w:rsidRPr="00F85777" w:rsidRDefault="00837141" w:rsidP="00C9380E">
            <w:pPr>
              <w:pStyle w:val="rowtabella0"/>
              <w:jc w:val="center"/>
              <w:rPr>
                <w:color w:val="002060"/>
              </w:rPr>
            </w:pPr>
            <w:r w:rsidRPr="00F8577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122D" w14:textId="77777777" w:rsidR="00837141" w:rsidRPr="00F85777" w:rsidRDefault="00837141" w:rsidP="00C9380E">
            <w:pPr>
              <w:pStyle w:val="rowtabella0"/>
              <w:jc w:val="center"/>
              <w:rPr>
                <w:color w:val="002060"/>
              </w:rPr>
            </w:pPr>
            <w:r w:rsidRPr="00F8577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72422"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19BE" w14:textId="77777777" w:rsidR="00837141" w:rsidRPr="00F85777" w:rsidRDefault="00837141" w:rsidP="00C9380E">
            <w:pPr>
              <w:pStyle w:val="rowtabella0"/>
              <w:jc w:val="center"/>
              <w:rPr>
                <w:color w:val="002060"/>
              </w:rPr>
            </w:pPr>
            <w:r w:rsidRPr="00F85777">
              <w:rPr>
                <w:color w:val="002060"/>
              </w:rPr>
              <w:t>0</w:t>
            </w:r>
          </w:p>
        </w:tc>
      </w:tr>
      <w:tr w:rsidR="00837141" w:rsidRPr="00F85777" w14:paraId="355B0C5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68BE3" w14:textId="77777777" w:rsidR="00837141" w:rsidRPr="00F85777" w:rsidRDefault="00837141" w:rsidP="00C9380E">
            <w:pPr>
              <w:pStyle w:val="rowtabella0"/>
              <w:rPr>
                <w:color w:val="002060"/>
              </w:rPr>
            </w:pPr>
            <w:r w:rsidRPr="00F85777">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475A"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10E6"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3327"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B32B7"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55E43"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0AA1"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979B"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FC56"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B3FCA" w14:textId="77777777" w:rsidR="00837141" w:rsidRPr="00F85777" w:rsidRDefault="00837141" w:rsidP="00C9380E">
            <w:pPr>
              <w:pStyle w:val="rowtabella0"/>
              <w:jc w:val="center"/>
              <w:rPr>
                <w:color w:val="002060"/>
              </w:rPr>
            </w:pPr>
            <w:r w:rsidRPr="00F85777">
              <w:rPr>
                <w:color w:val="002060"/>
              </w:rPr>
              <w:t>0</w:t>
            </w:r>
          </w:p>
        </w:tc>
      </w:tr>
      <w:tr w:rsidR="00837141" w:rsidRPr="00F85777" w14:paraId="5D80CBA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524ED" w14:textId="77777777" w:rsidR="00837141" w:rsidRPr="00F85777" w:rsidRDefault="00837141" w:rsidP="00C9380E">
            <w:pPr>
              <w:pStyle w:val="rowtabella0"/>
              <w:rPr>
                <w:color w:val="002060"/>
              </w:rPr>
            </w:pPr>
            <w:r w:rsidRPr="00F8577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37DE"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1A17"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AC84"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F45B"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2DF0"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12BA" w14:textId="77777777" w:rsidR="00837141" w:rsidRPr="00F85777" w:rsidRDefault="00837141" w:rsidP="00C9380E">
            <w:pPr>
              <w:pStyle w:val="rowtabella0"/>
              <w:jc w:val="center"/>
              <w:rPr>
                <w:color w:val="002060"/>
              </w:rPr>
            </w:pPr>
            <w:r w:rsidRPr="00F8577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286F" w14:textId="77777777" w:rsidR="00837141" w:rsidRPr="00F85777" w:rsidRDefault="00837141" w:rsidP="00C9380E">
            <w:pPr>
              <w:pStyle w:val="rowtabella0"/>
              <w:jc w:val="center"/>
              <w:rPr>
                <w:color w:val="002060"/>
              </w:rPr>
            </w:pPr>
            <w:r w:rsidRPr="00F857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135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16AD" w14:textId="77777777" w:rsidR="00837141" w:rsidRPr="00F85777" w:rsidRDefault="00837141" w:rsidP="00C9380E">
            <w:pPr>
              <w:pStyle w:val="rowtabella0"/>
              <w:jc w:val="center"/>
              <w:rPr>
                <w:color w:val="002060"/>
              </w:rPr>
            </w:pPr>
            <w:r w:rsidRPr="00F85777">
              <w:rPr>
                <w:color w:val="002060"/>
              </w:rPr>
              <w:t>0</w:t>
            </w:r>
          </w:p>
        </w:tc>
      </w:tr>
      <w:tr w:rsidR="00837141" w:rsidRPr="00F85777" w14:paraId="2445FB3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1B995" w14:textId="77777777" w:rsidR="00837141" w:rsidRPr="00F85777" w:rsidRDefault="00837141" w:rsidP="00C9380E">
            <w:pPr>
              <w:pStyle w:val="rowtabella0"/>
              <w:rPr>
                <w:color w:val="002060"/>
              </w:rPr>
            </w:pPr>
            <w:r w:rsidRPr="00F8577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962E5"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B5E5"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5EFB4"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9A3E"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0BCD"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71B2"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724F" w14:textId="77777777" w:rsidR="00837141" w:rsidRPr="00F85777" w:rsidRDefault="00837141" w:rsidP="00C9380E">
            <w:pPr>
              <w:pStyle w:val="rowtabella0"/>
              <w:jc w:val="center"/>
              <w:rPr>
                <w:color w:val="002060"/>
              </w:rPr>
            </w:pPr>
            <w:r w:rsidRPr="00F857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026D3"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5CAC" w14:textId="77777777" w:rsidR="00837141" w:rsidRPr="00F85777" w:rsidRDefault="00837141" w:rsidP="00C9380E">
            <w:pPr>
              <w:pStyle w:val="rowtabella0"/>
              <w:jc w:val="center"/>
              <w:rPr>
                <w:color w:val="002060"/>
              </w:rPr>
            </w:pPr>
            <w:r w:rsidRPr="00F85777">
              <w:rPr>
                <w:color w:val="002060"/>
              </w:rPr>
              <w:t>0</w:t>
            </w:r>
          </w:p>
        </w:tc>
      </w:tr>
      <w:tr w:rsidR="00837141" w:rsidRPr="00F85777" w14:paraId="7443BF5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43B50" w14:textId="77777777" w:rsidR="00837141" w:rsidRPr="00F85777" w:rsidRDefault="00837141" w:rsidP="00C9380E">
            <w:pPr>
              <w:pStyle w:val="rowtabella0"/>
              <w:rPr>
                <w:color w:val="002060"/>
              </w:rPr>
            </w:pPr>
            <w:r w:rsidRPr="00F857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431F9"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E2FD"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F355"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BB2D"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8924"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D637" w14:textId="77777777" w:rsidR="00837141" w:rsidRPr="00F85777" w:rsidRDefault="00837141" w:rsidP="00C9380E">
            <w:pPr>
              <w:pStyle w:val="rowtabella0"/>
              <w:jc w:val="center"/>
              <w:rPr>
                <w:color w:val="002060"/>
              </w:rPr>
            </w:pPr>
            <w:r w:rsidRPr="00F8577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AEEE" w14:textId="77777777" w:rsidR="00837141" w:rsidRPr="00F85777" w:rsidRDefault="00837141" w:rsidP="00C9380E">
            <w:pPr>
              <w:pStyle w:val="rowtabella0"/>
              <w:jc w:val="center"/>
              <w:rPr>
                <w:color w:val="002060"/>
              </w:rPr>
            </w:pPr>
            <w:r w:rsidRPr="00F8577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CE15"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CB93" w14:textId="77777777" w:rsidR="00837141" w:rsidRPr="00F85777" w:rsidRDefault="00837141" w:rsidP="00C9380E">
            <w:pPr>
              <w:pStyle w:val="rowtabella0"/>
              <w:jc w:val="center"/>
              <w:rPr>
                <w:color w:val="002060"/>
              </w:rPr>
            </w:pPr>
            <w:r w:rsidRPr="00F85777">
              <w:rPr>
                <w:color w:val="002060"/>
              </w:rPr>
              <w:t>0</w:t>
            </w:r>
          </w:p>
        </w:tc>
      </w:tr>
      <w:tr w:rsidR="00837141" w:rsidRPr="00F85777" w14:paraId="66481574"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02686" w14:textId="77777777" w:rsidR="00837141" w:rsidRPr="00F85777" w:rsidRDefault="00837141" w:rsidP="00C9380E">
            <w:pPr>
              <w:pStyle w:val="rowtabella0"/>
              <w:rPr>
                <w:color w:val="002060"/>
              </w:rPr>
            </w:pPr>
            <w:r w:rsidRPr="00F8577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CC42"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B0D4"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9F56"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9CC8"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A65C5"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0A7C" w14:textId="77777777" w:rsidR="00837141" w:rsidRPr="00F85777" w:rsidRDefault="00837141" w:rsidP="00C9380E">
            <w:pPr>
              <w:pStyle w:val="rowtabella0"/>
              <w:jc w:val="center"/>
              <w:rPr>
                <w:color w:val="002060"/>
              </w:rPr>
            </w:pPr>
            <w:r w:rsidRPr="00F8577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221AB" w14:textId="77777777" w:rsidR="00837141" w:rsidRPr="00F85777" w:rsidRDefault="00837141" w:rsidP="00C9380E">
            <w:pPr>
              <w:pStyle w:val="rowtabella0"/>
              <w:jc w:val="center"/>
              <w:rPr>
                <w:color w:val="002060"/>
              </w:rPr>
            </w:pPr>
            <w:r w:rsidRPr="00F8577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892A"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0D9D" w14:textId="77777777" w:rsidR="00837141" w:rsidRPr="00F85777" w:rsidRDefault="00837141" w:rsidP="00C9380E">
            <w:pPr>
              <w:pStyle w:val="rowtabella0"/>
              <w:jc w:val="center"/>
              <w:rPr>
                <w:color w:val="002060"/>
              </w:rPr>
            </w:pPr>
            <w:r w:rsidRPr="00F85777">
              <w:rPr>
                <w:color w:val="002060"/>
              </w:rPr>
              <w:t>0</w:t>
            </w:r>
          </w:p>
        </w:tc>
      </w:tr>
      <w:tr w:rsidR="00837141" w:rsidRPr="00F85777" w14:paraId="789CEF2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BDFAD" w14:textId="77777777" w:rsidR="00837141" w:rsidRPr="00F85777" w:rsidRDefault="00837141" w:rsidP="00C9380E">
            <w:pPr>
              <w:pStyle w:val="rowtabella0"/>
              <w:rPr>
                <w:color w:val="002060"/>
              </w:rPr>
            </w:pPr>
            <w:r w:rsidRPr="00F8577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D634"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4103"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EBCD"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FDE6"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4602"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9252" w14:textId="77777777" w:rsidR="00837141" w:rsidRPr="00F85777" w:rsidRDefault="00837141" w:rsidP="00C9380E">
            <w:pPr>
              <w:pStyle w:val="rowtabella0"/>
              <w:jc w:val="center"/>
              <w:rPr>
                <w:color w:val="002060"/>
              </w:rPr>
            </w:pPr>
            <w:r w:rsidRPr="00F857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143B"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D70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0FDA" w14:textId="77777777" w:rsidR="00837141" w:rsidRPr="00F85777" w:rsidRDefault="00837141" w:rsidP="00C9380E">
            <w:pPr>
              <w:pStyle w:val="rowtabella0"/>
              <w:jc w:val="center"/>
              <w:rPr>
                <w:color w:val="002060"/>
              </w:rPr>
            </w:pPr>
            <w:r w:rsidRPr="00F85777">
              <w:rPr>
                <w:color w:val="002060"/>
              </w:rPr>
              <w:t>0</w:t>
            </w:r>
          </w:p>
        </w:tc>
      </w:tr>
      <w:tr w:rsidR="00837141" w:rsidRPr="00F85777" w14:paraId="66B300C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FA244" w14:textId="77777777" w:rsidR="00837141" w:rsidRPr="00F85777" w:rsidRDefault="00837141" w:rsidP="00C9380E">
            <w:pPr>
              <w:pStyle w:val="rowtabella0"/>
              <w:rPr>
                <w:color w:val="002060"/>
              </w:rPr>
            </w:pPr>
            <w:r w:rsidRPr="00F8577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ECF0"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6BAE"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F0C4"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610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0A82"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E336"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5B1F"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7933"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75133" w14:textId="77777777" w:rsidR="00837141" w:rsidRPr="00F85777" w:rsidRDefault="00837141" w:rsidP="00C9380E">
            <w:pPr>
              <w:pStyle w:val="rowtabella0"/>
              <w:jc w:val="center"/>
              <w:rPr>
                <w:color w:val="002060"/>
              </w:rPr>
            </w:pPr>
            <w:r w:rsidRPr="00F85777">
              <w:rPr>
                <w:color w:val="002060"/>
              </w:rPr>
              <w:t>0</w:t>
            </w:r>
          </w:p>
        </w:tc>
      </w:tr>
      <w:tr w:rsidR="00837141" w:rsidRPr="00F85777" w14:paraId="6D0929E8"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233E6" w14:textId="77777777" w:rsidR="00837141" w:rsidRPr="00F85777" w:rsidRDefault="00837141" w:rsidP="00C9380E">
            <w:pPr>
              <w:pStyle w:val="rowtabella0"/>
              <w:rPr>
                <w:color w:val="002060"/>
              </w:rPr>
            </w:pPr>
            <w:r w:rsidRPr="00F8577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FBB0"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4F74"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D7AD"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ED14"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DAF3"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8F71" w14:textId="77777777" w:rsidR="00837141" w:rsidRPr="00F85777" w:rsidRDefault="00837141" w:rsidP="00C9380E">
            <w:pPr>
              <w:pStyle w:val="rowtabella0"/>
              <w:jc w:val="center"/>
              <w:rPr>
                <w:color w:val="002060"/>
              </w:rPr>
            </w:pPr>
            <w:r w:rsidRPr="00F8577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C2DC" w14:textId="77777777" w:rsidR="00837141" w:rsidRPr="00F85777" w:rsidRDefault="00837141" w:rsidP="00C9380E">
            <w:pPr>
              <w:pStyle w:val="rowtabella0"/>
              <w:jc w:val="center"/>
              <w:rPr>
                <w:color w:val="002060"/>
              </w:rPr>
            </w:pPr>
            <w:r w:rsidRPr="00F8577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13F79"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DEB9" w14:textId="77777777" w:rsidR="00837141" w:rsidRPr="00F85777" w:rsidRDefault="00837141" w:rsidP="00C9380E">
            <w:pPr>
              <w:pStyle w:val="rowtabella0"/>
              <w:jc w:val="center"/>
              <w:rPr>
                <w:color w:val="002060"/>
              </w:rPr>
            </w:pPr>
            <w:r w:rsidRPr="00F85777">
              <w:rPr>
                <w:color w:val="002060"/>
              </w:rPr>
              <w:t>0</w:t>
            </w:r>
          </w:p>
        </w:tc>
      </w:tr>
      <w:tr w:rsidR="00837141" w:rsidRPr="00F85777" w14:paraId="08FE8C0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9AD28" w14:textId="77777777" w:rsidR="00837141" w:rsidRPr="00F85777" w:rsidRDefault="00837141" w:rsidP="00C9380E">
            <w:pPr>
              <w:pStyle w:val="rowtabella0"/>
              <w:rPr>
                <w:color w:val="002060"/>
              </w:rPr>
            </w:pPr>
            <w:r w:rsidRPr="00F85777">
              <w:rPr>
                <w:color w:val="002060"/>
              </w:rPr>
              <w:lastRenderedPageBreak/>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A563"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6FE1"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C4F5"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CA0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BB37"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1CEC" w14:textId="77777777" w:rsidR="00837141" w:rsidRPr="00F85777" w:rsidRDefault="00837141" w:rsidP="00C9380E">
            <w:pPr>
              <w:pStyle w:val="rowtabella0"/>
              <w:jc w:val="center"/>
              <w:rPr>
                <w:color w:val="002060"/>
              </w:rPr>
            </w:pPr>
            <w:r w:rsidRPr="00F857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871CF" w14:textId="77777777" w:rsidR="00837141" w:rsidRPr="00F85777" w:rsidRDefault="00837141" w:rsidP="00C9380E">
            <w:pPr>
              <w:pStyle w:val="rowtabella0"/>
              <w:jc w:val="center"/>
              <w:rPr>
                <w:color w:val="002060"/>
              </w:rPr>
            </w:pPr>
            <w:r w:rsidRPr="00F8577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F782"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DD984" w14:textId="77777777" w:rsidR="00837141" w:rsidRPr="00F85777" w:rsidRDefault="00837141" w:rsidP="00C9380E">
            <w:pPr>
              <w:pStyle w:val="rowtabella0"/>
              <w:jc w:val="center"/>
              <w:rPr>
                <w:color w:val="002060"/>
              </w:rPr>
            </w:pPr>
            <w:r w:rsidRPr="00F85777">
              <w:rPr>
                <w:color w:val="002060"/>
              </w:rPr>
              <w:t>0</w:t>
            </w:r>
          </w:p>
        </w:tc>
      </w:tr>
      <w:tr w:rsidR="00837141" w:rsidRPr="00F85777" w14:paraId="6E4FC15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DADD3" w14:textId="77777777" w:rsidR="00837141" w:rsidRPr="00F85777" w:rsidRDefault="00837141" w:rsidP="00C9380E">
            <w:pPr>
              <w:pStyle w:val="rowtabella0"/>
              <w:rPr>
                <w:color w:val="002060"/>
              </w:rPr>
            </w:pPr>
            <w:r w:rsidRPr="00F8577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389D"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2CB62"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3B1A"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3FBE"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3A0F"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29B8"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2A46" w14:textId="77777777" w:rsidR="00837141" w:rsidRPr="00F85777" w:rsidRDefault="00837141" w:rsidP="00C9380E">
            <w:pPr>
              <w:pStyle w:val="rowtabella0"/>
              <w:jc w:val="center"/>
              <w:rPr>
                <w:color w:val="002060"/>
              </w:rPr>
            </w:pPr>
            <w:r w:rsidRPr="00F8577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7C45"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4FCA" w14:textId="77777777" w:rsidR="00837141" w:rsidRPr="00F85777" w:rsidRDefault="00837141" w:rsidP="00C9380E">
            <w:pPr>
              <w:pStyle w:val="rowtabella0"/>
              <w:jc w:val="center"/>
              <w:rPr>
                <w:color w:val="002060"/>
              </w:rPr>
            </w:pPr>
            <w:r w:rsidRPr="00F85777">
              <w:rPr>
                <w:color w:val="002060"/>
              </w:rPr>
              <w:t>0</w:t>
            </w:r>
          </w:p>
        </w:tc>
      </w:tr>
      <w:tr w:rsidR="00837141" w:rsidRPr="00F85777" w14:paraId="473BF4AE"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B9E37B" w14:textId="77777777" w:rsidR="00837141" w:rsidRPr="00F85777" w:rsidRDefault="00837141" w:rsidP="00C9380E">
            <w:pPr>
              <w:pStyle w:val="rowtabella0"/>
              <w:rPr>
                <w:color w:val="002060"/>
              </w:rPr>
            </w:pPr>
            <w:r w:rsidRPr="00F8577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9F4D"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440F6"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FE1A"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F207"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D46E"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4A4B"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D9EA" w14:textId="77777777" w:rsidR="00837141" w:rsidRPr="00F85777" w:rsidRDefault="00837141" w:rsidP="00C9380E">
            <w:pPr>
              <w:pStyle w:val="rowtabella0"/>
              <w:jc w:val="center"/>
              <w:rPr>
                <w:color w:val="002060"/>
              </w:rPr>
            </w:pPr>
            <w:r w:rsidRPr="00F8577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C877"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4AA2" w14:textId="77777777" w:rsidR="00837141" w:rsidRPr="00F85777" w:rsidRDefault="00837141" w:rsidP="00C9380E">
            <w:pPr>
              <w:pStyle w:val="rowtabella0"/>
              <w:jc w:val="center"/>
              <w:rPr>
                <w:color w:val="002060"/>
              </w:rPr>
            </w:pPr>
            <w:r w:rsidRPr="00F85777">
              <w:rPr>
                <w:color w:val="002060"/>
              </w:rPr>
              <w:t>0</w:t>
            </w:r>
          </w:p>
        </w:tc>
      </w:tr>
    </w:tbl>
    <w:p w14:paraId="62268A28" w14:textId="77777777" w:rsidR="00837141" w:rsidRDefault="00837141" w:rsidP="00837141">
      <w:pPr>
        <w:pStyle w:val="breakline"/>
        <w:rPr>
          <w:color w:val="002060"/>
        </w:rPr>
      </w:pPr>
    </w:p>
    <w:p w14:paraId="7B8EFD4A" w14:textId="77777777" w:rsidR="00837141" w:rsidRPr="00F85777" w:rsidRDefault="00837141" w:rsidP="00837141">
      <w:pPr>
        <w:pStyle w:val="titoloprinc0"/>
        <w:rPr>
          <w:color w:val="002060"/>
        </w:rPr>
      </w:pPr>
      <w:r>
        <w:rPr>
          <w:color w:val="002060"/>
        </w:rPr>
        <w:t>PROGRAMM</w:t>
      </w:r>
      <w:r w:rsidRPr="00F85777">
        <w:rPr>
          <w:color w:val="002060"/>
        </w:rPr>
        <w:t>A</w:t>
      </w:r>
      <w:r>
        <w:rPr>
          <w:color w:val="002060"/>
        </w:rPr>
        <w:t xml:space="preserve"> GARE</w:t>
      </w:r>
    </w:p>
    <w:p w14:paraId="3797FB24" w14:textId="77777777" w:rsidR="00837141" w:rsidRDefault="00837141" w:rsidP="00837141">
      <w:pPr>
        <w:pStyle w:val="breakline"/>
        <w:rPr>
          <w:rFonts w:eastAsiaTheme="minorEastAsia"/>
          <w:color w:val="002060"/>
        </w:rPr>
      </w:pPr>
    </w:p>
    <w:p w14:paraId="3215C3F4" w14:textId="77777777" w:rsidR="006B030C" w:rsidRPr="00B415BF" w:rsidRDefault="006B030C" w:rsidP="006B030C">
      <w:pPr>
        <w:pStyle w:val="sottotitolocampionato10"/>
        <w:rPr>
          <w:color w:val="002060"/>
        </w:rPr>
      </w:pPr>
      <w:r w:rsidRPr="00B415BF">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6B030C" w:rsidRPr="00B415BF" w14:paraId="28A6466B"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B3CB0"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3E5A2"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D4C73"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A8E07"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76981"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72DDD"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7535F"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008DE7A4"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E847B9" w14:textId="77777777" w:rsidR="006B030C" w:rsidRPr="00B415BF" w:rsidRDefault="006B030C" w:rsidP="00C9380E">
            <w:pPr>
              <w:pStyle w:val="rowtabella0"/>
              <w:rPr>
                <w:color w:val="002060"/>
              </w:rPr>
            </w:pPr>
            <w:r w:rsidRPr="00B415BF">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4374F" w14:textId="77777777" w:rsidR="006B030C" w:rsidRPr="00B415BF" w:rsidRDefault="006B030C" w:rsidP="00C9380E">
            <w:pPr>
              <w:pStyle w:val="rowtabella0"/>
              <w:rPr>
                <w:color w:val="002060"/>
              </w:rPr>
            </w:pPr>
            <w:r w:rsidRPr="00B415BF">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AA6E4"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166D3" w14:textId="77777777" w:rsidR="006B030C" w:rsidRPr="00B415BF" w:rsidRDefault="006B030C" w:rsidP="00C9380E">
            <w:pPr>
              <w:pStyle w:val="rowtabella0"/>
              <w:rPr>
                <w:color w:val="002060"/>
              </w:rPr>
            </w:pPr>
            <w:r w:rsidRPr="00B415BF">
              <w:rPr>
                <w:color w:val="002060"/>
              </w:rPr>
              <w:t>31/01/2025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27901" w14:textId="77777777" w:rsidR="006B030C" w:rsidRPr="00B415BF" w:rsidRDefault="006B030C" w:rsidP="00C9380E">
            <w:pPr>
              <w:pStyle w:val="rowtabella0"/>
              <w:rPr>
                <w:color w:val="002060"/>
              </w:rPr>
            </w:pPr>
            <w:r w:rsidRPr="00B415BF">
              <w:rPr>
                <w:color w:val="002060"/>
              </w:rPr>
              <w:t xml:space="preserve">5286 PALESTRA </w:t>
            </w:r>
            <w:proofErr w:type="gramStart"/>
            <w:r w:rsidRPr="00B415BF">
              <w:rPr>
                <w:color w:val="002060"/>
              </w:rPr>
              <w:t>C.SPORTIVO</w:t>
            </w:r>
            <w:proofErr w:type="gramEnd"/>
            <w:r w:rsidRPr="00B415BF">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8F8B8" w14:textId="77777777" w:rsidR="006B030C" w:rsidRPr="00B415BF" w:rsidRDefault="006B030C" w:rsidP="00C9380E">
            <w:pPr>
              <w:pStyle w:val="rowtabella0"/>
              <w:rPr>
                <w:color w:val="002060"/>
              </w:rPr>
            </w:pPr>
            <w:r w:rsidRPr="00B415BF">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AB77D" w14:textId="77777777" w:rsidR="006B030C" w:rsidRPr="00B415BF" w:rsidRDefault="006B030C" w:rsidP="00C9380E">
            <w:pPr>
              <w:pStyle w:val="rowtabella0"/>
              <w:rPr>
                <w:color w:val="002060"/>
              </w:rPr>
            </w:pPr>
            <w:r w:rsidRPr="00B415BF">
              <w:rPr>
                <w:color w:val="002060"/>
              </w:rPr>
              <w:t>VIA ALFIERI SNC</w:t>
            </w:r>
          </w:p>
        </w:tc>
      </w:tr>
      <w:tr w:rsidR="006B030C" w:rsidRPr="00B415BF" w14:paraId="3BC87303"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FC3F04" w14:textId="77777777" w:rsidR="006B030C" w:rsidRPr="00B415BF" w:rsidRDefault="006B030C" w:rsidP="00C9380E">
            <w:pPr>
              <w:pStyle w:val="rowtabella0"/>
              <w:rPr>
                <w:color w:val="002060"/>
              </w:rPr>
            </w:pPr>
            <w:r w:rsidRPr="00B415BF">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0A5E64" w14:textId="77777777" w:rsidR="006B030C" w:rsidRPr="00B415BF" w:rsidRDefault="006B030C" w:rsidP="00C9380E">
            <w:pPr>
              <w:pStyle w:val="rowtabella0"/>
              <w:rPr>
                <w:color w:val="002060"/>
              </w:rPr>
            </w:pPr>
            <w:r w:rsidRPr="00B415BF">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D3CA6A"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09252A"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E3A23D" w14:textId="77777777" w:rsidR="006B030C" w:rsidRPr="00B415BF" w:rsidRDefault="006B030C" w:rsidP="00C9380E">
            <w:pPr>
              <w:pStyle w:val="rowtabella0"/>
              <w:rPr>
                <w:color w:val="002060"/>
              </w:rPr>
            </w:pPr>
            <w:r w:rsidRPr="00B415BF">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D3B9CD" w14:textId="77777777" w:rsidR="006B030C" w:rsidRPr="00B415BF" w:rsidRDefault="006B030C" w:rsidP="00C9380E">
            <w:pPr>
              <w:pStyle w:val="rowtabella0"/>
              <w:rPr>
                <w:color w:val="002060"/>
              </w:rPr>
            </w:pPr>
            <w:r w:rsidRPr="00B415B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8BDDCB" w14:textId="77777777" w:rsidR="006B030C" w:rsidRPr="00B415BF" w:rsidRDefault="006B030C" w:rsidP="00C9380E">
            <w:pPr>
              <w:pStyle w:val="rowtabella0"/>
              <w:rPr>
                <w:color w:val="002060"/>
              </w:rPr>
            </w:pPr>
            <w:r w:rsidRPr="00B415BF">
              <w:rPr>
                <w:color w:val="002060"/>
              </w:rPr>
              <w:t>VIA SALVO D'ACQUISTO</w:t>
            </w:r>
          </w:p>
        </w:tc>
      </w:tr>
      <w:tr w:rsidR="006B030C" w:rsidRPr="00B415BF" w14:paraId="5E2BF46E"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F111C2" w14:textId="77777777" w:rsidR="006B030C" w:rsidRPr="00B415BF" w:rsidRDefault="006B030C" w:rsidP="00C9380E">
            <w:pPr>
              <w:pStyle w:val="rowtabella0"/>
              <w:rPr>
                <w:color w:val="002060"/>
              </w:rPr>
            </w:pPr>
            <w:r w:rsidRPr="00B415BF">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4306E3" w14:textId="77777777" w:rsidR="006B030C" w:rsidRPr="00B415BF" w:rsidRDefault="006B030C" w:rsidP="00C9380E">
            <w:pPr>
              <w:pStyle w:val="rowtabella0"/>
              <w:rPr>
                <w:color w:val="002060"/>
              </w:rPr>
            </w:pPr>
            <w:r w:rsidRPr="00B415BF">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6BE9EA"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F9795E"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1F04D" w14:textId="77777777" w:rsidR="006B030C" w:rsidRPr="00B415BF" w:rsidRDefault="006B030C" w:rsidP="00C9380E">
            <w:pPr>
              <w:pStyle w:val="rowtabella0"/>
              <w:rPr>
                <w:color w:val="002060"/>
              </w:rPr>
            </w:pPr>
            <w:r w:rsidRPr="00B415BF">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CA785" w14:textId="77777777" w:rsidR="006B030C" w:rsidRPr="00B415BF" w:rsidRDefault="006B030C" w:rsidP="00C9380E">
            <w:pPr>
              <w:pStyle w:val="rowtabella0"/>
              <w:rPr>
                <w:color w:val="002060"/>
              </w:rPr>
            </w:pPr>
            <w:r w:rsidRPr="00B415BF">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3623A" w14:textId="77777777" w:rsidR="006B030C" w:rsidRPr="00B415BF" w:rsidRDefault="006B030C" w:rsidP="00C9380E">
            <w:pPr>
              <w:pStyle w:val="rowtabella0"/>
              <w:rPr>
                <w:color w:val="002060"/>
              </w:rPr>
            </w:pPr>
            <w:r w:rsidRPr="00B415BF">
              <w:rPr>
                <w:color w:val="002060"/>
              </w:rPr>
              <w:t>LOCALITA' LE CALVIE</w:t>
            </w:r>
          </w:p>
        </w:tc>
      </w:tr>
      <w:tr w:rsidR="006B030C" w:rsidRPr="00B415BF" w14:paraId="4E7135A8"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4D03FD" w14:textId="77777777" w:rsidR="006B030C" w:rsidRPr="00B415BF" w:rsidRDefault="006B030C" w:rsidP="00C9380E">
            <w:pPr>
              <w:pStyle w:val="rowtabella0"/>
              <w:rPr>
                <w:color w:val="002060"/>
              </w:rPr>
            </w:pPr>
            <w:r w:rsidRPr="00B415BF">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EED8E" w14:textId="77777777" w:rsidR="006B030C" w:rsidRPr="00B415BF" w:rsidRDefault="006B030C" w:rsidP="00C9380E">
            <w:pPr>
              <w:pStyle w:val="rowtabella0"/>
              <w:rPr>
                <w:color w:val="002060"/>
              </w:rPr>
            </w:pPr>
            <w:r w:rsidRPr="00B415BF">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0C48F6"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57E02E"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0243F" w14:textId="77777777" w:rsidR="006B030C" w:rsidRPr="00B415BF" w:rsidRDefault="006B030C" w:rsidP="00C9380E">
            <w:pPr>
              <w:pStyle w:val="rowtabella0"/>
              <w:rPr>
                <w:color w:val="002060"/>
              </w:rPr>
            </w:pPr>
            <w:r w:rsidRPr="00B415BF">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BB4F25" w14:textId="77777777" w:rsidR="006B030C" w:rsidRPr="00B415BF" w:rsidRDefault="006B030C" w:rsidP="00C9380E">
            <w:pPr>
              <w:pStyle w:val="rowtabella0"/>
              <w:rPr>
                <w:color w:val="002060"/>
              </w:rPr>
            </w:pPr>
            <w:r w:rsidRPr="00B415BF">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7F224" w14:textId="77777777" w:rsidR="006B030C" w:rsidRPr="00B415BF" w:rsidRDefault="006B030C" w:rsidP="00C9380E">
            <w:pPr>
              <w:pStyle w:val="rowtabella0"/>
              <w:rPr>
                <w:color w:val="002060"/>
              </w:rPr>
            </w:pPr>
            <w:r w:rsidRPr="00B415BF">
              <w:rPr>
                <w:color w:val="002060"/>
              </w:rPr>
              <w:t>VIA ALESSANDRO MANZONI</w:t>
            </w:r>
          </w:p>
        </w:tc>
      </w:tr>
      <w:tr w:rsidR="006B030C" w:rsidRPr="00B415BF" w14:paraId="1A1F61DA"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243B0E" w14:textId="77777777" w:rsidR="006B030C" w:rsidRPr="00B415BF" w:rsidRDefault="006B030C" w:rsidP="00C9380E">
            <w:pPr>
              <w:pStyle w:val="rowtabella0"/>
              <w:rPr>
                <w:color w:val="002060"/>
              </w:rPr>
            </w:pPr>
            <w:r w:rsidRPr="00B415BF">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FA7DCC" w14:textId="77777777" w:rsidR="006B030C" w:rsidRPr="00B415BF" w:rsidRDefault="006B030C" w:rsidP="00C9380E">
            <w:pPr>
              <w:pStyle w:val="rowtabella0"/>
              <w:rPr>
                <w:color w:val="002060"/>
              </w:rPr>
            </w:pPr>
            <w:r w:rsidRPr="00B415BF">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B8E2A9"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DC4849" w14:textId="77777777" w:rsidR="006B030C" w:rsidRPr="00B415BF" w:rsidRDefault="006B030C" w:rsidP="00C9380E">
            <w:pPr>
              <w:pStyle w:val="rowtabella0"/>
              <w:rPr>
                <w:color w:val="002060"/>
              </w:rPr>
            </w:pPr>
            <w:r w:rsidRPr="00B415BF">
              <w:rPr>
                <w:color w:val="002060"/>
              </w:rPr>
              <w:t>31/01/2025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CDD8A9" w14:textId="77777777" w:rsidR="006B030C" w:rsidRPr="00B415BF" w:rsidRDefault="006B030C" w:rsidP="00C9380E">
            <w:pPr>
              <w:pStyle w:val="rowtabella0"/>
              <w:rPr>
                <w:color w:val="002060"/>
              </w:rPr>
            </w:pPr>
            <w:r w:rsidRPr="00B415BF">
              <w:rPr>
                <w:color w:val="002060"/>
              </w:rPr>
              <w:t xml:space="preserve">5429 PAL.COM. </w:t>
            </w:r>
            <w:proofErr w:type="gramStart"/>
            <w:r w:rsidRPr="00B415BF">
              <w:rPr>
                <w:color w:val="002060"/>
              </w:rPr>
              <w:t>S.MICHELE</w:t>
            </w:r>
            <w:proofErr w:type="gramEnd"/>
            <w:r w:rsidRPr="00B415BF">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D9175" w14:textId="77777777" w:rsidR="006B030C" w:rsidRPr="00B415BF" w:rsidRDefault="006B030C" w:rsidP="00C9380E">
            <w:pPr>
              <w:pStyle w:val="rowtabella0"/>
              <w:rPr>
                <w:color w:val="002060"/>
              </w:rPr>
            </w:pPr>
            <w:r w:rsidRPr="00B415BF">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1E29D" w14:textId="77777777" w:rsidR="006B030C" w:rsidRPr="00B415BF" w:rsidRDefault="006B030C" w:rsidP="00C9380E">
            <w:pPr>
              <w:pStyle w:val="rowtabella0"/>
              <w:rPr>
                <w:color w:val="002060"/>
              </w:rPr>
            </w:pPr>
            <w:r w:rsidRPr="00B415BF">
              <w:rPr>
                <w:color w:val="002060"/>
              </w:rPr>
              <w:t>VIA LORETO</w:t>
            </w:r>
          </w:p>
        </w:tc>
      </w:tr>
      <w:tr w:rsidR="006B030C" w:rsidRPr="00B415BF" w14:paraId="7A303AD2"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F9A03E" w14:textId="77777777" w:rsidR="006B030C" w:rsidRPr="00B415BF" w:rsidRDefault="006B030C" w:rsidP="00C9380E">
            <w:pPr>
              <w:pStyle w:val="rowtabella0"/>
              <w:rPr>
                <w:color w:val="002060"/>
              </w:rPr>
            </w:pPr>
            <w:r w:rsidRPr="00B415BF">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853F44" w14:textId="77777777" w:rsidR="006B030C" w:rsidRPr="00B415BF" w:rsidRDefault="006B030C" w:rsidP="00C9380E">
            <w:pPr>
              <w:pStyle w:val="rowtabella0"/>
              <w:rPr>
                <w:color w:val="002060"/>
              </w:rPr>
            </w:pPr>
            <w:r w:rsidRPr="00B415BF">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D8FE40"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9EC254" w14:textId="77777777" w:rsidR="006B030C" w:rsidRPr="00B415BF" w:rsidRDefault="006B030C" w:rsidP="00C9380E">
            <w:pPr>
              <w:pStyle w:val="rowtabella0"/>
              <w:rPr>
                <w:color w:val="002060"/>
              </w:rPr>
            </w:pPr>
            <w:r w:rsidRPr="00B415BF">
              <w:rPr>
                <w:color w:val="002060"/>
              </w:rPr>
              <w:t>01/02/2025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91EBA2" w14:textId="77777777" w:rsidR="006B030C" w:rsidRPr="00B415BF" w:rsidRDefault="006B030C" w:rsidP="00C9380E">
            <w:pPr>
              <w:pStyle w:val="rowtabella0"/>
              <w:rPr>
                <w:color w:val="002060"/>
              </w:rPr>
            </w:pPr>
            <w:r w:rsidRPr="00B415BF">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95489" w14:textId="77777777" w:rsidR="006B030C" w:rsidRPr="00B415BF" w:rsidRDefault="006B030C" w:rsidP="00C9380E">
            <w:pPr>
              <w:pStyle w:val="rowtabella0"/>
              <w:rPr>
                <w:color w:val="002060"/>
              </w:rPr>
            </w:pPr>
            <w:r w:rsidRPr="00B415BF">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FCC578" w14:textId="77777777" w:rsidR="006B030C" w:rsidRPr="00B415BF" w:rsidRDefault="006B030C" w:rsidP="00C9380E">
            <w:pPr>
              <w:pStyle w:val="rowtabella0"/>
              <w:rPr>
                <w:color w:val="002060"/>
              </w:rPr>
            </w:pPr>
            <w:r w:rsidRPr="00B415BF">
              <w:rPr>
                <w:color w:val="002060"/>
              </w:rPr>
              <w:t>VIA VERDI</w:t>
            </w:r>
          </w:p>
        </w:tc>
      </w:tr>
      <w:tr w:rsidR="006B030C" w:rsidRPr="00B415BF" w14:paraId="474D69E5"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4D8D44" w14:textId="77777777" w:rsidR="006B030C" w:rsidRPr="00B415BF" w:rsidRDefault="006B030C" w:rsidP="00C9380E">
            <w:pPr>
              <w:pStyle w:val="rowtabella0"/>
              <w:rPr>
                <w:color w:val="002060"/>
              </w:rPr>
            </w:pPr>
            <w:r w:rsidRPr="00B415BF">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130A9" w14:textId="77777777" w:rsidR="006B030C" w:rsidRPr="00B415BF" w:rsidRDefault="006B030C" w:rsidP="00C9380E">
            <w:pPr>
              <w:pStyle w:val="rowtabella0"/>
              <w:rPr>
                <w:color w:val="002060"/>
              </w:rPr>
            </w:pPr>
            <w:r w:rsidRPr="00B415BF">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49DC2"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4F790" w14:textId="77777777" w:rsidR="006B030C" w:rsidRPr="00B415BF" w:rsidRDefault="006B030C" w:rsidP="00C9380E">
            <w:pPr>
              <w:pStyle w:val="rowtabella0"/>
              <w:rPr>
                <w:color w:val="002060"/>
              </w:rPr>
            </w:pPr>
            <w:r w:rsidRPr="00B415BF">
              <w:rPr>
                <w:color w:val="002060"/>
              </w:rPr>
              <w:t>01/02/2025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A3238" w14:textId="77777777" w:rsidR="006B030C" w:rsidRPr="00B415BF" w:rsidRDefault="006B030C" w:rsidP="00C9380E">
            <w:pPr>
              <w:pStyle w:val="rowtabella0"/>
              <w:rPr>
                <w:color w:val="002060"/>
              </w:rPr>
            </w:pPr>
            <w:r w:rsidRPr="00B415BF">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55F31" w14:textId="77777777" w:rsidR="006B030C" w:rsidRPr="00B415BF" w:rsidRDefault="006B030C" w:rsidP="00C9380E">
            <w:pPr>
              <w:pStyle w:val="rowtabella0"/>
              <w:rPr>
                <w:color w:val="002060"/>
              </w:rPr>
            </w:pPr>
            <w:r w:rsidRPr="00B415BF">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1B444" w14:textId="77777777" w:rsidR="006B030C" w:rsidRPr="00B415BF" w:rsidRDefault="006B030C" w:rsidP="00C9380E">
            <w:pPr>
              <w:pStyle w:val="rowtabella0"/>
              <w:rPr>
                <w:color w:val="002060"/>
              </w:rPr>
            </w:pPr>
            <w:r w:rsidRPr="00B415BF">
              <w:rPr>
                <w:color w:val="002060"/>
              </w:rPr>
              <w:t>VIA FALCONARA</w:t>
            </w:r>
          </w:p>
        </w:tc>
      </w:tr>
    </w:tbl>
    <w:p w14:paraId="73557FD3" w14:textId="77777777" w:rsidR="006B030C" w:rsidRPr="00F85777" w:rsidRDefault="006B030C" w:rsidP="00837141">
      <w:pPr>
        <w:pStyle w:val="breakline"/>
        <w:rPr>
          <w:rFonts w:eastAsiaTheme="minorEastAsia"/>
          <w:color w:val="002060"/>
        </w:rPr>
      </w:pPr>
    </w:p>
    <w:p w14:paraId="5C8A6646" w14:textId="77777777" w:rsidR="00837141" w:rsidRPr="00F85777" w:rsidRDefault="00837141" w:rsidP="00837141">
      <w:pPr>
        <w:pStyle w:val="breakline"/>
        <w:rPr>
          <w:color w:val="002060"/>
        </w:rPr>
      </w:pPr>
    </w:p>
    <w:p w14:paraId="44826F3C" w14:textId="77777777" w:rsidR="00837141" w:rsidRPr="00F85777" w:rsidRDefault="00837141" w:rsidP="00837141">
      <w:pPr>
        <w:pStyle w:val="titolocampionato0"/>
        <w:shd w:val="clear" w:color="auto" w:fill="CCCCCC"/>
        <w:spacing w:before="80" w:after="40"/>
        <w:rPr>
          <w:color w:val="002060"/>
        </w:rPr>
      </w:pPr>
      <w:r w:rsidRPr="00F85777">
        <w:rPr>
          <w:color w:val="002060"/>
        </w:rPr>
        <w:t>CALCIO A CINQUE SERIE C2</w:t>
      </w:r>
    </w:p>
    <w:p w14:paraId="12487AD7" w14:textId="77777777" w:rsidR="00837141" w:rsidRPr="00F85777" w:rsidRDefault="00837141" w:rsidP="00837141">
      <w:pPr>
        <w:pStyle w:val="titoloprinc0"/>
        <w:rPr>
          <w:color w:val="002060"/>
        </w:rPr>
      </w:pPr>
      <w:r w:rsidRPr="00F85777">
        <w:rPr>
          <w:color w:val="002060"/>
        </w:rPr>
        <w:t>RISULTATI</w:t>
      </w:r>
    </w:p>
    <w:p w14:paraId="019D4D9F" w14:textId="77777777" w:rsidR="00837141" w:rsidRPr="00F85777" w:rsidRDefault="00837141" w:rsidP="00837141">
      <w:pPr>
        <w:pStyle w:val="breakline"/>
        <w:rPr>
          <w:color w:val="002060"/>
        </w:rPr>
      </w:pPr>
    </w:p>
    <w:p w14:paraId="0AB77321" w14:textId="77777777" w:rsidR="00837141" w:rsidRPr="00F85777" w:rsidRDefault="00837141" w:rsidP="00837141">
      <w:pPr>
        <w:pStyle w:val="sottotitolocampionato10"/>
        <w:rPr>
          <w:color w:val="002060"/>
        </w:rPr>
      </w:pPr>
      <w:r w:rsidRPr="00F85777">
        <w:rPr>
          <w:color w:val="002060"/>
        </w:rPr>
        <w:t>RISULTATI UFFICIALI GARE DEL 24/01/2025</w:t>
      </w:r>
    </w:p>
    <w:p w14:paraId="70037537" w14:textId="77777777" w:rsidR="004202D6" w:rsidRPr="004202D6" w:rsidRDefault="004202D6" w:rsidP="004202D6">
      <w:pPr>
        <w:pStyle w:val="sottotitolocampionato20"/>
        <w:spacing w:before="0" w:beforeAutospacing="0" w:after="0" w:afterAutospacing="0"/>
        <w:rPr>
          <w:rFonts w:ascii="Arial" w:hAnsi="Arial" w:cs="Arial"/>
          <w:color w:val="002060"/>
          <w:sz w:val="20"/>
          <w:szCs w:val="20"/>
        </w:rPr>
      </w:pPr>
      <w:r w:rsidRPr="004202D6">
        <w:rPr>
          <w:rFonts w:ascii="Arial" w:hAnsi="Arial" w:cs="Arial"/>
          <w:color w:val="002060"/>
          <w:sz w:val="20"/>
          <w:szCs w:val="20"/>
        </w:rPr>
        <w:t>Si trascrivono qui di seguito i risultati ufficiali delle gare disputate</w:t>
      </w:r>
    </w:p>
    <w:p w14:paraId="35F5EE68" w14:textId="77777777" w:rsidR="00837141" w:rsidRPr="00F85777" w:rsidRDefault="00837141" w:rsidP="0083714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7141" w:rsidRPr="00F85777" w14:paraId="090E4F2E"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2A234014"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7CD7F" w14:textId="77777777" w:rsidR="00837141" w:rsidRPr="00F85777" w:rsidRDefault="00837141" w:rsidP="00C9380E">
                  <w:pPr>
                    <w:pStyle w:val="headertabella0"/>
                    <w:rPr>
                      <w:color w:val="002060"/>
                    </w:rPr>
                  </w:pPr>
                  <w:r w:rsidRPr="00F85777">
                    <w:rPr>
                      <w:color w:val="002060"/>
                    </w:rPr>
                    <w:t>GIRONE A - 3 Giornata - R</w:t>
                  </w:r>
                </w:p>
              </w:tc>
            </w:tr>
            <w:tr w:rsidR="00837141" w:rsidRPr="00F85777" w14:paraId="1F6AF30A"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5E08EC" w14:textId="77777777" w:rsidR="00837141" w:rsidRPr="00F85777" w:rsidRDefault="00837141" w:rsidP="00C9380E">
                  <w:pPr>
                    <w:pStyle w:val="rowtabella0"/>
                    <w:rPr>
                      <w:color w:val="002060"/>
                    </w:rPr>
                  </w:pPr>
                  <w:r w:rsidRPr="00F8577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90E6B" w14:textId="77777777" w:rsidR="00837141" w:rsidRPr="00F85777" w:rsidRDefault="00837141" w:rsidP="00C9380E">
                  <w:pPr>
                    <w:pStyle w:val="rowtabella0"/>
                    <w:rPr>
                      <w:color w:val="002060"/>
                    </w:rPr>
                  </w:pPr>
                  <w:r w:rsidRPr="00F85777">
                    <w:rPr>
                      <w:color w:val="002060"/>
                    </w:rPr>
                    <w:t xml:space="preserve">- </w:t>
                  </w:r>
                  <w:proofErr w:type="gramStart"/>
                  <w:r w:rsidRPr="00F85777">
                    <w:rPr>
                      <w:color w:val="002060"/>
                    </w:rPr>
                    <w:t>CITTA</w:t>
                  </w:r>
                  <w:proofErr w:type="gramEnd"/>
                  <w:r w:rsidRPr="00F85777">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AD9B0" w14:textId="77777777" w:rsidR="00837141" w:rsidRPr="00F85777" w:rsidRDefault="00837141" w:rsidP="00C9380E">
                  <w:pPr>
                    <w:pStyle w:val="rowtabella0"/>
                    <w:jc w:val="center"/>
                    <w:rPr>
                      <w:color w:val="002060"/>
                    </w:rPr>
                  </w:pPr>
                  <w:r w:rsidRPr="00F85777">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E2555" w14:textId="77777777" w:rsidR="00837141" w:rsidRPr="00F85777" w:rsidRDefault="00837141" w:rsidP="00C9380E">
                  <w:pPr>
                    <w:pStyle w:val="rowtabella0"/>
                    <w:jc w:val="center"/>
                    <w:rPr>
                      <w:color w:val="002060"/>
                    </w:rPr>
                  </w:pPr>
                  <w:r w:rsidRPr="00F85777">
                    <w:rPr>
                      <w:color w:val="002060"/>
                    </w:rPr>
                    <w:t> </w:t>
                  </w:r>
                </w:p>
              </w:tc>
            </w:tr>
            <w:tr w:rsidR="00837141" w:rsidRPr="00F85777" w14:paraId="75ED183E"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FA9335" w14:textId="77777777" w:rsidR="00837141" w:rsidRPr="00F85777" w:rsidRDefault="00837141" w:rsidP="00C9380E">
                  <w:pPr>
                    <w:pStyle w:val="rowtabella0"/>
                    <w:rPr>
                      <w:color w:val="002060"/>
                    </w:rPr>
                  </w:pPr>
                  <w:r w:rsidRPr="00F85777">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EE4A84" w14:textId="77777777" w:rsidR="00837141" w:rsidRPr="00F85777" w:rsidRDefault="00837141" w:rsidP="00C9380E">
                  <w:pPr>
                    <w:pStyle w:val="rowtabella0"/>
                    <w:rPr>
                      <w:color w:val="002060"/>
                    </w:rPr>
                  </w:pPr>
                  <w:r w:rsidRPr="00F85777">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ADAA3A" w14:textId="77777777" w:rsidR="00837141" w:rsidRPr="00F85777" w:rsidRDefault="00837141" w:rsidP="00C9380E">
                  <w:pPr>
                    <w:pStyle w:val="rowtabella0"/>
                    <w:jc w:val="center"/>
                    <w:rPr>
                      <w:color w:val="002060"/>
                    </w:rPr>
                  </w:pPr>
                  <w:r w:rsidRPr="00F8577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687213" w14:textId="77777777" w:rsidR="00837141" w:rsidRPr="00F85777" w:rsidRDefault="00837141" w:rsidP="00C9380E">
                  <w:pPr>
                    <w:pStyle w:val="rowtabella0"/>
                    <w:jc w:val="center"/>
                    <w:rPr>
                      <w:color w:val="002060"/>
                    </w:rPr>
                  </w:pPr>
                  <w:r w:rsidRPr="00F85777">
                    <w:rPr>
                      <w:color w:val="002060"/>
                    </w:rPr>
                    <w:t> </w:t>
                  </w:r>
                </w:p>
              </w:tc>
            </w:tr>
            <w:tr w:rsidR="00837141" w:rsidRPr="00F85777" w14:paraId="7A276A83"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C7FE75" w14:textId="77777777" w:rsidR="00837141" w:rsidRPr="00F85777" w:rsidRDefault="00837141" w:rsidP="00C9380E">
                  <w:pPr>
                    <w:pStyle w:val="rowtabella0"/>
                    <w:rPr>
                      <w:color w:val="002060"/>
                    </w:rPr>
                  </w:pPr>
                  <w:r w:rsidRPr="00F8577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79929D" w14:textId="77777777" w:rsidR="00837141" w:rsidRPr="00F85777" w:rsidRDefault="00837141" w:rsidP="00C9380E">
                  <w:pPr>
                    <w:pStyle w:val="rowtabella0"/>
                    <w:rPr>
                      <w:color w:val="002060"/>
                    </w:rPr>
                  </w:pPr>
                  <w:r w:rsidRPr="00F85777">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FA6F25" w14:textId="77777777" w:rsidR="00837141" w:rsidRPr="00F85777" w:rsidRDefault="00837141" w:rsidP="00C9380E">
                  <w:pPr>
                    <w:pStyle w:val="rowtabella0"/>
                    <w:jc w:val="center"/>
                    <w:rPr>
                      <w:color w:val="002060"/>
                    </w:rPr>
                  </w:pPr>
                  <w:r w:rsidRPr="00F8577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86BDAE" w14:textId="77777777" w:rsidR="00837141" w:rsidRPr="00F85777" w:rsidRDefault="00837141" w:rsidP="00C9380E">
                  <w:pPr>
                    <w:pStyle w:val="rowtabella0"/>
                    <w:jc w:val="center"/>
                    <w:rPr>
                      <w:color w:val="002060"/>
                    </w:rPr>
                  </w:pPr>
                  <w:r w:rsidRPr="00F85777">
                    <w:rPr>
                      <w:color w:val="002060"/>
                    </w:rPr>
                    <w:t> </w:t>
                  </w:r>
                </w:p>
              </w:tc>
            </w:tr>
            <w:tr w:rsidR="00837141" w:rsidRPr="00F85777" w14:paraId="033FE2AE"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2E2D88" w14:textId="77777777" w:rsidR="00837141" w:rsidRPr="00F85777" w:rsidRDefault="00837141" w:rsidP="00C9380E">
                  <w:pPr>
                    <w:pStyle w:val="rowtabella0"/>
                    <w:rPr>
                      <w:color w:val="002060"/>
                    </w:rPr>
                  </w:pPr>
                  <w:r w:rsidRPr="00F85777">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95A3AE" w14:textId="77777777" w:rsidR="00837141" w:rsidRPr="00F85777" w:rsidRDefault="00837141" w:rsidP="00C9380E">
                  <w:pPr>
                    <w:pStyle w:val="rowtabella0"/>
                    <w:rPr>
                      <w:color w:val="002060"/>
                    </w:rPr>
                  </w:pPr>
                  <w:r w:rsidRPr="00F85777">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B52BEA" w14:textId="77777777" w:rsidR="00837141" w:rsidRPr="00F85777" w:rsidRDefault="00837141" w:rsidP="00C9380E">
                  <w:pPr>
                    <w:pStyle w:val="rowtabella0"/>
                    <w:jc w:val="center"/>
                    <w:rPr>
                      <w:color w:val="002060"/>
                    </w:rPr>
                  </w:pPr>
                  <w:r w:rsidRPr="00F8577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62AAD1" w14:textId="77777777" w:rsidR="00837141" w:rsidRPr="00F85777" w:rsidRDefault="00837141" w:rsidP="00C9380E">
                  <w:pPr>
                    <w:pStyle w:val="rowtabella0"/>
                    <w:jc w:val="center"/>
                    <w:rPr>
                      <w:color w:val="002060"/>
                    </w:rPr>
                  </w:pPr>
                  <w:r w:rsidRPr="00F85777">
                    <w:rPr>
                      <w:color w:val="002060"/>
                    </w:rPr>
                    <w:t> </w:t>
                  </w:r>
                </w:p>
              </w:tc>
            </w:tr>
            <w:tr w:rsidR="00837141" w:rsidRPr="00F85777" w14:paraId="14B151BE"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E7DD04" w14:textId="77777777" w:rsidR="00837141" w:rsidRPr="00F85777" w:rsidRDefault="00837141" w:rsidP="00C9380E">
                  <w:pPr>
                    <w:pStyle w:val="rowtabella0"/>
                    <w:rPr>
                      <w:color w:val="002060"/>
                    </w:rPr>
                  </w:pPr>
                  <w:r w:rsidRPr="00F85777">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16B7F4" w14:textId="77777777" w:rsidR="00837141" w:rsidRPr="00F85777" w:rsidRDefault="00837141" w:rsidP="00C9380E">
                  <w:pPr>
                    <w:pStyle w:val="rowtabella0"/>
                    <w:rPr>
                      <w:color w:val="002060"/>
                    </w:rPr>
                  </w:pPr>
                  <w:r w:rsidRPr="00F85777">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9BB96D" w14:textId="77777777" w:rsidR="00837141" w:rsidRPr="00F85777" w:rsidRDefault="00837141" w:rsidP="00C9380E">
                  <w:pPr>
                    <w:pStyle w:val="rowtabella0"/>
                    <w:jc w:val="center"/>
                    <w:rPr>
                      <w:color w:val="002060"/>
                    </w:rPr>
                  </w:pPr>
                  <w:r w:rsidRPr="00F8577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253D67" w14:textId="77777777" w:rsidR="00837141" w:rsidRPr="00F85777" w:rsidRDefault="00837141" w:rsidP="00C9380E">
                  <w:pPr>
                    <w:pStyle w:val="rowtabella0"/>
                    <w:jc w:val="center"/>
                    <w:rPr>
                      <w:color w:val="002060"/>
                    </w:rPr>
                  </w:pPr>
                  <w:r w:rsidRPr="00F85777">
                    <w:rPr>
                      <w:color w:val="002060"/>
                    </w:rPr>
                    <w:t> </w:t>
                  </w:r>
                </w:p>
              </w:tc>
            </w:tr>
            <w:tr w:rsidR="00837141" w:rsidRPr="00F85777" w14:paraId="71503099"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9997C6" w14:textId="77777777" w:rsidR="00837141" w:rsidRPr="00F85777" w:rsidRDefault="00837141" w:rsidP="00C9380E">
                  <w:pPr>
                    <w:pStyle w:val="rowtabella0"/>
                    <w:rPr>
                      <w:color w:val="002060"/>
                    </w:rPr>
                  </w:pPr>
                  <w:r w:rsidRPr="00F85777">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07826" w14:textId="77777777" w:rsidR="00837141" w:rsidRPr="00F85777" w:rsidRDefault="00837141" w:rsidP="00C9380E">
                  <w:pPr>
                    <w:pStyle w:val="rowtabella0"/>
                    <w:rPr>
                      <w:color w:val="002060"/>
                    </w:rPr>
                  </w:pPr>
                  <w:r w:rsidRPr="00F85777">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E0EF8" w14:textId="77777777" w:rsidR="00837141" w:rsidRPr="00F85777" w:rsidRDefault="00837141" w:rsidP="00C9380E">
                  <w:pPr>
                    <w:pStyle w:val="rowtabella0"/>
                    <w:jc w:val="center"/>
                    <w:rPr>
                      <w:color w:val="002060"/>
                    </w:rPr>
                  </w:pPr>
                  <w:r w:rsidRPr="00F85777">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0E64F" w14:textId="77777777" w:rsidR="00837141" w:rsidRPr="00F85777" w:rsidRDefault="00837141" w:rsidP="00C9380E">
                  <w:pPr>
                    <w:pStyle w:val="rowtabella0"/>
                    <w:jc w:val="center"/>
                    <w:rPr>
                      <w:color w:val="002060"/>
                    </w:rPr>
                  </w:pPr>
                  <w:r w:rsidRPr="00F85777">
                    <w:rPr>
                      <w:color w:val="002060"/>
                    </w:rPr>
                    <w:t> </w:t>
                  </w:r>
                </w:p>
              </w:tc>
            </w:tr>
          </w:tbl>
          <w:p w14:paraId="2C655DDC" w14:textId="77777777" w:rsidR="00837141" w:rsidRPr="00F85777" w:rsidRDefault="00837141" w:rsidP="00C93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5BE5FE94"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E9990" w14:textId="77777777" w:rsidR="00837141" w:rsidRPr="00F85777" w:rsidRDefault="00837141" w:rsidP="00C9380E">
                  <w:pPr>
                    <w:pStyle w:val="headertabella0"/>
                    <w:rPr>
                      <w:color w:val="002060"/>
                    </w:rPr>
                  </w:pPr>
                  <w:r w:rsidRPr="00F85777">
                    <w:rPr>
                      <w:color w:val="002060"/>
                    </w:rPr>
                    <w:t>GIRONE B - 3 Giornata - R</w:t>
                  </w:r>
                </w:p>
              </w:tc>
            </w:tr>
            <w:tr w:rsidR="00837141" w:rsidRPr="00F85777" w14:paraId="26C192D2"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468BB" w14:textId="77777777" w:rsidR="00837141" w:rsidRPr="00F85777" w:rsidRDefault="00837141" w:rsidP="00C9380E">
                  <w:pPr>
                    <w:pStyle w:val="rowtabella0"/>
                    <w:rPr>
                      <w:color w:val="002060"/>
                    </w:rPr>
                  </w:pPr>
                  <w:r w:rsidRPr="00F85777">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2962B" w14:textId="77777777" w:rsidR="00837141" w:rsidRPr="00F85777" w:rsidRDefault="00837141" w:rsidP="00C9380E">
                  <w:pPr>
                    <w:pStyle w:val="rowtabella0"/>
                    <w:rPr>
                      <w:color w:val="002060"/>
                    </w:rPr>
                  </w:pPr>
                  <w:r w:rsidRPr="00F85777">
                    <w:rPr>
                      <w:color w:val="002060"/>
                    </w:rPr>
                    <w:t>- CASTELRAIMONDO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7A6FD" w14:textId="77777777" w:rsidR="00837141" w:rsidRPr="00F85777" w:rsidRDefault="00837141" w:rsidP="00C9380E">
                  <w:pPr>
                    <w:pStyle w:val="rowtabella0"/>
                    <w:jc w:val="center"/>
                    <w:rPr>
                      <w:color w:val="002060"/>
                    </w:rPr>
                  </w:pPr>
                  <w:r w:rsidRPr="00F8577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E4108" w14:textId="77777777" w:rsidR="00837141" w:rsidRPr="00F85777" w:rsidRDefault="00837141" w:rsidP="00C9380E">
                  <w:pPr>
                    <w:pStyle w:val="rowtabella0"/>
                    <w:jc w:val="center"/>
                    <w:rPr>
                      <w:color w:val="002060"/>
                    </w:rPr>
                  </w:pPr>
                  <w:r w:rsidRPr="00F85777">
                    <w:rPr>
                      <w:color w:val="002060"/>
                    </w:rPr>
                    <w:t> </w:t>
                  </w:r>
                </w:p>
              </w:tc>
            </w:tr>
            <w:tr w:rsidR="00837141" w:rsidRPr="00F85777" w14:paraId="3A2ACF59"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2A3DA1" w14:textId="77777777" w:rsidR="00837141" w:rsidRPr="00F85777" w:rsidRDefault="00837141" w:rsidP="00C9380E">
                  <w:pPr>
                    <w:pStyle w:val="rowtabella0"/>
                    <w:rPr>
                      <w:color w:val="002060"/>
                    </w:rPr>
                  </w:pPr>
                  <w:r w:rsidRPr="00F85777">
                    <w:rPr>
                      <w:color w:val="002060"/>
                    </w:rPr>
                    <w:t>(1) 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8B444C" w14:textId="77777777" w:rsidR="00837141" w:rsidRPr="00F85777" w:rsidRDefault="00837141" w:rsidP="00C9380E">
                  <w:pPr>
                    <w:pStyle w:val="rowtabella0"/>
                    <w:rPr>
                      <w:color w:val="002060"/>
                    </w:rPr>
                  </w:pPr>
                  <w:r w:rsidRPr="00F85777">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C7E65C" w14:textId="77777777" w:rsidR="00837141" w:rsidRPr="00F85777" w:rsidRDefault="00837141" w:rsidP="00C9380E">
                  <w:pPr>
                    <w:pStyle w:val="rowtabella0"/>
                    <w:jc w:val="center"/>
                    <w:rPr>
                      <w:color w:val="002060"/>
                    </w:rPr>
                  </w:pPr>
                  <w:r w:rsidRPr="00F8577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DD2D97" w14:textId="77777777" w:rsidR="00837141" w:rsidRPr="00F85777" w:rsidRDefault="00837141" w:rsidP="00C9380E">
                  <w:pPr>
                    <w:pStyle w:val="rowtabella0"/>
                    <w:jc w:val="center"/>
                    <w:rPr>
                      <w:color w:val="002060"/>
                    </w:rPr>
                  </w:pPr>
                  <w:r w:rsidRPr="00F85777">
                    <w:rPr>
                      <w:color w:val="002060"/>
                    </w:rPr>
                    <w:t> </w:t>
                  </w:r>
                </w:p>
              </w:tc>
            </w:tr>
            <w:tr w:rsidR="00837141" w:rsidRPr="00F85777" w14:paraId="58498039"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616CD7" w14:textId="77777777" w:rsidR="00837141" w:rsidRPr="00F85777" w:rsidRDefault="00837141" w:rsidP="00C9380E">
                  <w:pPr>
                    <w:pStyle w:val="rowtabella0"/>
                    <w:rPr>
                      <w:color w:val="002060"/>
                    </w:rPr>
                  </w:pPr>
                  <w:r w:rsidRPr="00F85777">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992FFA" w14:textId="77777777" w:rsidR="00837141" w:rsidRPr="00F85777" w:rsidRDefault="00837141" w:rsidP="00C9380E">
                  <w:pPr>
                    <w:pStyle w:val="rowtabella0"/>
                    <w:rPr>
                      <w:color w:val="002060"/>
                    </w:rPr>
                  </w:pPr>
                  <w:r w:rsidRPr="00F85777">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D24252" w14:textId="77777777" w:rsidR="00837141" w:rsidRPr="00F85777" w:rsidRDefault="00837141" w:rsidP="00C9380E">
                  <w:pPr>
                    <w:pStyle w:val="rowtabella0"/>
                    <w:jc w:val="center"/>
                    <w:rPr>
                      <w:color w:val="002060"/>
                    </w:rPr>
                  </w:pPr>
                  <w:r w:rsidRPr="00F8577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46F59E" w14:textId="77777777" w:rsidR="00837141" w:rsidRPr="00F85777" w:rsidRDefault="00837141" w:rsidP="00C9380E">
                  <w:pPr>
                    <w:pStyle w:val="rowtabella0"/>
                    <w:jc w:val="center"/>
                    <w:rPr>
                      <w:color w:val="002060"/>
                    </w:rPr>
                  </w:pPr>
                  <w:r w:rsidRPr="00F85777">
                    <w:rPr>
                      <w:color w:val="002060"/>
                    </w:rPr>
                    <w:t> </w:t>
                  </w:r>
                </w:p>
              </w:tc>
            </w:tr>
            <w:tr w:rsidR="00837141" w:rsidRPr="00F85777" w14:paraId="601630C5"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C8E2AD" w14:textId="77777777" w:rsidR="00837141" w:rsidRPr="00F85777" w:rsidRDefault="00837141" w:rsidP="00C9380E">
                  <w:pPr>
                    <w:pStyle w:val="rowtabella0"/>
                    <w:rPr>
                      <w:color w:val="002060"/>
                    </w:rPr>
                  </w:pPr>
                  <w:r w:rsidRPr="00F85777">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ACC3C4" w14:textId="77777777" w:rsidR="00837141" w:rsidRPr="00F85777" w:rsidRDefault="00837141" w:rsidP="00C9380E">
                  <w:pPr>
                    <w:pStyle w:val="rowtabella0"/>
                    <w:rPr>
                      <w:color w:val="002060"/>
                    </w:rPr>
                  </w:pPr>
                  <w:r w:rsidRPr="00F85777">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DF0388" w14:textId="77777777" w:rsidR="00837141" w:rsidRPr="00F85777" w:rsidRDefault="00837141" w:rsidP="00C9380E">
                  <w:pPr>
                    <w:pStyle w:val="rowtabella0"/>
                    <w:jc w:val="center"/>
                    <w:rPr>
                      <w:color w:val="002060"/>
                    </w:rPr>
                  </w:pPr>
                  <w:r w:rsidRPr="00F85777">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973D44" w14:textId="77777777" w:rsidR="00837141" w:rsidRPr="00F85777" w:rsidRDefault="00837141" w:rsidP="00C9380E">
                  <w:pPr>
                    <w:pStyle w:val="rowtabella0"/>
                    <w:jc w:val="center"/>
                    <w:rPr>
                      <w:color w:val="002060"/>
                    </w:rPr>
                  </w:pPr>
                  <w:r w:rsidRPr="00F85777">
                    <w:rPr>
                      <w:color w:val="002060"/>
                    </w:rPr>
                    <w:t> </w:t>
                  </w:r>
                </w:p>
              </w:tc>
            </w:tr>
            <w:tr w:rsidR="00837141" w:rsidRPr="00F85777" w14:paraId="7C761526"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59D1F4" w14:textId="77777777" w:rsidR="00837141" w:rsidRPr="00F85777" w:rsidRDefault="00837141" w:rsidP="00C9380E">
                  <w:pPr>
                    <w:pStyle w:val="rowtabella0"/>
                    <w:rPr>
                      <w:color w:val="002060"/>
                    </w:rPr>
                  </w:pPr>
                  <w:r w:rsidRPr="00F85777">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D8560E" w14:textId="77777777" w:rsidR="00837141" w:rsidRPr="00F85777" w:rsidRDefault="00837141" w:rsidP="00C9380E">
                  <w:pPr>
                    <w:pStyle w:val="rowtabella0"/>
                    <w:rPr>
                      <w:color w:val="002060"/>
                    </w:rPr>
                  </w:pPr>
                  <w:r w:rsidRPr="00F85777">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6A3DD1" w14:textId="77777777" w:rsidR="00837141" w:rsidRPr="00F85777" w:rsidRDefault="00837141" w:rsidP="00C9380E">
                  <w:pPr>
                    <w:pStyle w:val="rowtabella0"/>
                    <w:jc w:val="center"/>
                    <w:rPr>
                      <w:color w:val="002060"/>
                    </w:rPr>
                  </w:pPr>
                  <w:r w:rsidRPr="00F8577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D22F86" w14:textId="77777777" w:rsidR="00837141" w:rsidRPr="00F85777" w:rsidRDefault="00837141" w:rsidP="00C9380E">
                  <w:pPr>
                    <w:pStyle w:val="rowtabella0"/>
                    <w:jc w:val="center"/>
                    <w:rPr>
                      <w:color w:val="002060"/>
                    </w:rPr>
                  </w:pPr>
                  <w:r w:rsidRPr="00F85777">
                    <w:rPr>
                      <w:color w:val="002060"/>
                    </w:rPr>
                    <w:t> </w:t>
                  </w:r>
                </w:p>
              </w:tc>
            </w:tr>
            <w:tr w:rsidR="00837141" w:rsidRPr="00F85777" w14:paraId="25C7829F"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163B1B" w14:textId="77777777" w:rsidR="00837141" w:rsidRPr="00F85777" w:rsidRDefault="00837141" w:rsidP="00C9380E">
                  <w:pPr>
                    <w:pStyle w:val="rowtabella0"/>
                    <w:rPr>
                      <w:color w:val="002060"/>
                    </w:rPr>
                  </w:pPr>
                  <w:r w:rsidRPr="00F85777">
                    <w:rPr>
                      <w:color w:val="002060"/>
                    </w:rPr>
                    <w:t>(1) 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64EA7" w14:textId="77777777" w:rsidR="00837141" w:rsidRPr="00F85777" w:rsidRDefault="00837141" w:rsidP="00C9380E">
                  <w:pPr>
                    <w:pStyle w:val="rowtabella0"/>
                    <w:rPr>
                      <w:color w:val="002060"/>
                    </w:rPr>
                  </w:pPr>
                  <w:r w:rsidRPr="00F85777">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44052" w14:textId="77777777" w:rsidR="00837141" w:rsidRPr="00F85777" w:rsidRDefault="00837141" w:rsidP="00C9380E">
                  <w:pPr>
                    <w:pStyle w:val="rowtabella0"/>
                    <w:jc w:val="center"/>
                    <w:rPr>
                      <w:color w:val="002060"/>
                    </w:rPr>
                  </w:pPr>
                  <w:r w:rsidRPr="00F85777">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479F4" w14:textId="77777777" w:rsidR="00837141" w:rsidRPr="00F85777" w:rsidRDefault="00837141" w:rsidP="00C9380E">
                  <w:pPr>
                    <w:pStyle w:val="rowtabella0"/>
                    <w:jc w:val="center"/>
                    <w:rPr>
                      <w:color w:val="002060"/>
                    </w:rPr>
                  </w:pPr>
                  <w:r w:rsidRPr="00F85777">
                    <w:rPr>
                      <w:color w:val="002060"/>
                    </w:rPr>
                    <w:t> </w:t>
                  </w:r>
                </w:p>
              </w:tc>
            </w:tr>
            <w:tr w:rsidR="00837141" w:rsidRPr="00F85777" w14:paraId="5BA1522B"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71EAE6B3" w14:textId="77777777" w:rsidR="00837141" w:rsidRPr="00F85777" w:rsidRDefault="00837141" w:rsidP="00C9380E">
                  <w:pPr>
                    <w:pStyle w:val="rowtabella0"/>
                    <w:rPr>
                      <w:color w:val="002060"/>
                    </w:rPr>
                  </w:pPr>
                  <w:r w:rsidRPr="00F85777">
                    <w:rPr>
                      <w:color w:val="002060"/>
                    </w:rPr>
                    <w:t>(1) - disputata il 25/01/2025</w:t>
                  </w:r>
                </w:p>
              </w:tc>
            </w:tr>
          </w:tbl>
          <w:p w14:paraId="56DA2019" w14:textId="77777777" w:rsidR="00837141" w:rsidRPr="00F85777" w:rsidRDefault="00837141" w:rsidP="00C9380E">
            <w:pPr>
              <w:rPr>
                <w:color w:val="002060"/>
              </w:rPr>
            </w:pPr>
          </w:p>
        </w:tc>
      </w:tr>
    </w:tbl>
    <w:p w14:paraId="05004100" w14:textId="77777777" w:rsidR="00837141" w:rsidRPr="00F85777" w:rsidRDefault="00837141" w:rsidP="0083714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7141" w:rsidRPr="00F85777" w14:paraId="40BA67E4"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6DF9C46E"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A53B2" w14:textId="77777777" w:rsidR="00837141" w:rsidRPr="00F85777" w:rsidRDefault="00837141" w:rsidP="00C9380E">
                  <w:pPr>
                    <w:pStyle w:val="headertabella0"/>
                    <w:rPr>
                      <w:color w:val="002060"/>
                    </w:rPr>
                  </w:pPr>
                  <w:r w:rsidRPr="00F85777">
                    <w:rPr>
                      <w:color w:val="002060"/>
                    </w:rPr>
                    <w:t>GIRONE C - 3 Giornata - R</w:t>
                  </w:r>
                </w:p>
              </w:tc>
            </w:tr>
            <w:tr w:rsidR="00837141" w:rsidRPr="00F85777" w14:paraId="4BC37273"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F1980A" w14:textId="77777777" w:rsidR="00837141" w:rsidRPr="00F85777" w:rsidRDefault="00837141" w:rsidP="00C9380E">
                  <w:pPr>
                    <w:pStyle w:val="rowtabella0"/>
                    <w:rPr>
                      <w:color w:val="002060"/>
                    </w:rPr>
                  </w:pPr>
                  <w:r w:rsidRPr="00F85777">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276A6" w14:textId="77777777" w:rsidR="00837141" w:rsidRPr="00F85777" w:rsidRDefault="00837141" w:rsidP="00C9380E">
                  <w:pPr>
                    <w:pStyle w:val="rowtabella0"/>
                    <w:rPr>
                      <w:color w:val="002060"/>
                    </w:rPr>
                  </w:pPr>
                  <w:r w:rsidRPr="00F85777">
                    <w:rPr>
                      <w:color w:val="002060"/>
                    </w:rPr>
                    <w:t>-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E8EED" w14:textId="77777777" w:rsidR="00837141" w:rsidRPr="00F85777" w:rsidRDefault="00837141" w:rsidP="00C9380E">
                  <w:pPr>
                    <w:pStyle w:val="rowtabella0"/>
                    <w:jc w:val="center"/>
                    <w:rPr>
                      <w:color w:val="002060"/>
                    </w:rPr>
                  </w:pPr>
                  <w:r w:rsidRPr="00F85777">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E0505" w14:textId="77777777" w:rsidR="00837141" w:rsidRPr="00F85777" w:rsidRDefault="00837141" w:rsidP="00C9380E">
                  <w:pPr>
                    <w:pStyle w:val="rowtabella0"/>
                    <w:jc w:val="center"/>
                    <w:rPr>
                      <w:color w:val="002060"/>
                    </w:rPr>
                  </w:pPr>
                  <w:r w:rsidRPr="00F85777">
                    <w:rPr>
                      <w:color w:val="002060"/>
                    </w:rPr>
                    <w:t> </w:t>
                  </w:r>
                </w:p>
              </w:tc>
            </w:tr>
            <w:tr w:rsidR="00837141" w:rsidRPr="00F85777" w14:paraId="135440CF"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0A7341" w14:textId="77777777" w:rsidR="00837141" w:rsidRPr="00F85777" w:rsidRDefault="00837141" w:rsidP="00C9380E">
                  <w:pPr>
                    <w:pStyle w:val="rowtabella0"/>
                    <w:rPr>
                      <w:color w:val="002060"/>
                    </w:rPr>
                  </w:pPr>
                  <w:r w:rsidRPr="00F85777">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F45769" w14:textId="77777777" w:rsidR="00837141" w:rsidRPr="00F85777" w:rsidRDefault="00837141" w:rsidP="00C9380E">
                  <w:pPr>
                    <w:pStyle w:val="rowtabella0"/>
                    <w:rPr>
                      <w:color w:val="002060"/>
                    </w:rPr>
                  </w:pPr>
                  <w:r w:rsidRPr="00F8577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CA25F9" w14:textId="77777777" w:rsidR="00837141" w:rsidRPr="00F85777" w:rsidRDefault="00837141" w:rsidP="00C9380E">
                  <w:pPr>
                    <w:pStyle w:val="rowtabella0"/>
                    <w:jc w:val="center"/>
                    <w:rPr>
                      <w:color w:val="002060"/>
                    </w:rPr>
                  </w:pPr>
                  <w:r w:rsidRPr="00F85777">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1F783B" w14:textId="77777777" w:rsidR="00837141" w:rsidRPr="00F85777" w:rsidRDefault="00837141" w:rsidP="00C9380E">
                  <w:pPr>
                    <w:pStyle w:val="rowtabella0"/>
                    <w:jc w:val="center"/>
                    <w:rPr>
                      <w:color w:val="002060"/>
                    </w:rPr>
                  </w:pPr>
                  <w:r w:rsidRPr="00F85777">
                    <w:rPr>
                      <w:color w:val="002060"/>
                    </w:rPr>
                    <w:t> </w:t>
                  </w:r>
                </w:p>
              </w:tc>
            </w:tr>
            <w:tr w:rsidR="00837141" w:rsidRPr="00F85777" w14:paraId="46A3AA62"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4702B8" w14:textId="77777777" w:rsidR="00837141" w:rsidRPr="00F85777" w:rsidRDefault="00837141" w:rsidP="00C9380E">
                  <w:pPr>
                    <w:pStyle w:val="rowtabella0"/>
                    <w:rPr>
                      <w:color w:val="002060"/>
                    </w:rPr>
                  </w:pPr>
                  <w:r w:rsidRPr="00F85777">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400531" w14:textId="77777777" w:rsidR="00837141" w:rsidRPr="00F85777" w:rsidRDefault="00837141" w:rsidP="00C9380E">
                  <w:pPr>
                    <w:pStyle w:val="rowtabella0"/>
                    <w:rPr>
                      <w:color w:val="002060"/>
                    </w:rPr>
                  </w:pPr>
                  <w:r w:rsidRPr="00F85777">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13F30E" w14:textId="77777777" w:rsidR="00837141" w:rsidRPr="00F85777" w:rsidRDefault="00837141" w:rsidP="00C9380E">
                  <w:pPr>
                    <w:pStyle w:val="rowtabella0"/>
                    <w:jc w:val="center"/>
                    <w:rPr>
                      <w:color w:val="002060"/>
                    </w:rPr>
                  </w:pPr>
                  <w:r w:rsidRPr="00F8577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603A26" w14:textId="77777777" w:rsidR="00837141" w:rsidRPr="00F85777" w:rsidRDefault="00837141" w:rsidP="00C9380E">
                  <w:pPr>
                    <w:pStyle w:val="rowtabella0"/>
                    <w:jc w:val="center"/>
                    <w:rPr>
                      <w:color w:val="002060"/>
                    </w:rPr>
                  </w:pPr>
                  <w:r w:rsidRPr="00F85777">
                    <w:rPr>
                      <w:color w:val="002060"/>
                    </w:rPr>
                    <w:t> </w:t>
                  </w:r>
                </w:p>
              </w:tc>
            </w:tr>
            <w:tr w:rsidR="00837141" w:rsidRPr="00F85777" w14:paraId="09A880DB"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CC3EA2" w14:textId="77777777" w:rsidR="00837141" w:rsidRPr="00F85777" w:rsidRDefault="00837141" w:rsidP="00C9380E">
                  <w:pPr>
                    <w:pStyle w:val="rowtabella0"/>
                    <w:rPr>
                      <w:color w:val="002060"/>
                    </w:rPr>
                  </w:pPr>
                  <w:r w:rsidRPr="00F85777">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8B75D7" w14:textId="77777777" w:rsidR="00837141" w:rsidRPr="00F85777" w:rsidRDefault="00837141" w:rsidP="00C9380E">
                  <w:pPr>
                    <w:pStyle w:val="rowtabella0"/>
                    <w:rPr>
                      <w:color w:val="002060"/>
                    </w:rPr>
                  </w:pPr>
                  <w:r w:rsidRPr="00F85777">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347A4B" w14:textId="77777777" w:rsidR="00837141" w:rsidRPr="00F85777" w:rsidRDefault="00837141" w:rsidP="00C9380E">
                  <w:pPr>
                    <w:pStyle w:val="rowtabella0"/>
                    <w:jc w:val="center"/>
                    <w:rPr>
                      <w:color w:val="002060"/>
                    </w:rPr>
                  </w:pPr>
                  <w:r w:rsidRPr="00F8577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446A23" w14:textId="77777777" w:rsidR="00837141" w:rsidRPr="00F85777" w:rsidRDefault="00837141" w:rsidP="00C9380E">
                  <w:pPr>
                    <w:pStyle w:val="rowtabella0"/>
                    <w:jc w:val="center"/>
                    <w:rPr>
                      <w:color w:val="002060"/>
                    </w:rPr>
                  </w:pPr>
                  <w:r w:rsidRPr="00F85777">
                    <w:rPr>
                      <w:color w:val="002060"/>
                    </w:rPr>
                    <w:t> </w:t>
                  </w:r>
                </w:p>
              </w:tc>
            </w:tr>
            <w:tr w:rsidR="00837141" w:rsidRPr="00F85777" w14:paraId="3973AD8F"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64179E" w14:textId="77777777" w:rsidR="00837141" w:rsidRPr="00F85777" w:rsidRDefault="00837141" w:rsidP="00C9380E">
                  <w:pPr>
                    <w:pStyle w:val="rowtabella0"/>
                    <w:rPr>
                      <w:color w:val="002060"/>
                    </w:rPr>
                  </w:pPr>
                  <w:r w:rsidRPr="00F85777">
                    <w:rPr>
                      <w:color w:val="002060"/>
                    </w:rPr>
                    <w:t>(1) 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EADBDF" w14:textId="77777777" w:rsidR="00837141" w:rsidRPr="00F85777" w:rsidRDefault="00837141" w:rsidP="00C9380E">
                  <w:pPr>
                    <w:pStyle w:val="rowtabella0"/>
                    <w:rPr>
                      <w:color w:val="002060"/>
                    </w:rPr>
                  </w:pPr>
                  <w:r w:rsidRPr="00F85777">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01BAD3" w14:textId="77777777" w:rsidR="00837141" w:rsidRPr="00F85777" w:rsidRDefault="00837141" w:rsidP="00C9380E">
                  <w:pPr>
                    <w:pStyle w:val="rowtabella0"/>
                    <w:jc w:val="center"/>
                    <w:rPr>
                      <w:color w:val="002060"/>
                    </w:rPr>
                  </w:pPr>
                  <w:r w:rsidRPr="00F8577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690F0F" w14:textId="77777777" w:rsidR="00837141" w:rsidRPr="00F85777" w:rsidRDefault="00837141" w:rsidP="00C9380E">
                  <w:pPr>
                    <w:pStyle w:val="rowtabella0"/>
                    <w:jc w:val="center"/>
                    <w:rPr>
                      <w:color w:val="002060"/>
                    </w:rPr>
                  </w:pPr>
                  <w:r w:rsidRPr="00F85777">
                    <w:rPr>
                      <w:color w:val="002060"/>
                    </w:rPr>
                    <w:t> </w:t>
                  </w:r>
                </w:p>
              </w:tc>
            </w:tr>
            <w:tr w:rsidR="00837141" w:rsidRPr="00F85777" w14:paraId="1E0337F9"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D60B23" w14:textId="77777777" w:rsidR="00837141" w:rsidRPr="00F85777" w:rsidRDefault="00837141" w:rsidP="00C9380E">
                  <w:pPr>
                    <w:pStyle w:val="rowtabella0"/>
                    <w:rPr>
                      <w:color w:val="002060"/>
                    </w:rPr>
                  </w:pPr>
                  <w:proofErr w:type="gramStart"/>
                  <w:r w:rsidRPr="00F85777">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5FC6F" w14:textId="77777777" w:rsidR="00837141" w:rsidRPr="00F85777" w:rsidRDefault="00837141" w:rsidP="00C9380E">
                  <w:pPr>
                    <w:pStyle w:val="rowtabella0"/>
                    <w:rPr>
                      <w:color w:val="002060"/>
                    </w:rPr>
                  </w:pPr>
                  <w:r w:rsidRPr="00F85777">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1E314" w14:textId="77777777" w:rsidR="00837141" w:rsidRPr="00F85777" w:rsidRDefault="00837141" w:rsidP="00C9380E">
                  <w:pPr>
                    <w:pStyle w:val="rowtabella0"/>
                    <w:jc w:val="center"/>
                    <w:rPr>
                      <w:color w:val="002060"/>
                    </w:rPr>
                  </w:pPr>
                  <w:r w:rsidRPr="00F85777">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124F3" w14:textId="77777777" w:rsidR="00837141" w:rsidRPr="00F85777" w:rsidRDefault="00837141" w:rsidP="00C9380E">
                  <w:pPr>
                    <w:pStyle w:val="rowtabella0"/>
                    <w:jc w:val="center"/>
                    <w:rPr>
                      <w:color w:val="002060"/>
                    </w:rPr>
                  </w:pPr>
                  <w:r w:rsidRPr="00F85777">
                    <w:rPr>
                      <w:color w:val="002060"/>
                    </w:rPr>
                    <w:t> </w:t>
                  </w:r>
                </w:p>
              </w:tc>
            </w:tr>
            <w:tr w:rsidR="00837141" w:rsidRPr="00F85777" w14:paraId="66E56F55"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7C87200C" w14:textId="77777777" w:rsidR="00837141" w:rsidRPr="00F85777" w:rsidRDefault="00837141" w:rsidP="00C9380E">
                  <w:pPr>
                    <w:pStyle w:val="rowtabella0"/>
                    <w:rPr>
                      <w:color w:val="002060"/>
                    </w:rPr>
                  </w:pPr>
                  <w:r w:rsidRPr="00F85777">
                    <w:rPr>
                      <w:color w:val="002060"/>
                    </w:rPr>
                    <w:t>(1) - disputata il 27/01/2025</w:t>
                  </w:r>
                </w:p>
              </w:tc>
            </w:tr>
          </w:tbl>
          <w:p w14:paraId="0AECFD34" w14:textId="77777777" w:rsidR="00837141" w:rsidRPr="00F85777" w:rsidRDefault="00837141" w:rsidP="00C9380E">
            <w:pPr>
              <w:rPr>
                <w:color w:val="002060"/>
              </w:rPr>
            </w:pPr>
          </w:p>
        </w:tc>
      </w:tr>
    </w:tbl>
    <w:p w14:paraId="4A3071EA" w14:textId="77777777" w:rsidR="00837141" w:rsidRPr="00F85777" w:rsidRDefault="00837141" w:rsidP="00837141">
      <w:pPr>
        <w:pStyle w:val="breakline"/>
        <w:rPr>
          <w:rFonts w:eastAsiaTheme="minorEastAsia"/>
          <w:color w:val="002060"/>
        </w:rPr>
      </w:pPr>
    </w:p>
    <w:p w14:paraId="3F8F00EA" w14:textId="77777777" w:rsidR="00837141" w:rsidRPr="00F85777" w:rsidRDefault="00837141" w:rsidP="00837141">
      <w:pPr>
        <w:pStyle w:val="breakline"/>
        <w:rPr>
          <w:color w:val="002060"/>
        </w:rPr>
      </w:pPr>
    </w:p>
    <w:p w14:paraId="6C22E1DA" w14:textId="77777777" w:rsidR="00837141" w:rsidRPr="00F85777" w:rsidRDefault="00837141" w:rsidP="00837141">
      <w:pPr>
        <w:pStyle w:val="titoloprinc0"/>
        <w:rPr>
          <w:color w:val="002060"/>
        </w:rPr>
      </w:pPr>
      <w:r w:rsidRPr="00F85777">
        <w:rPr>
          <w:color w:val="002060"/>
        </w:rPr>
        <w:t>GIUDICE SPORTIVO</w:t>
      </w:r>
    </w:p>
    <w:p w14:paraId="113F6807" w14:textId="77777777" w:rsidR="00837141" w:rsidRPr="00F85777" w:rsidRDefault="00837141" w:rsidP="00837141">
      <w:pPr>
        <w:pStyle w:val="diffida"/>
        <w:rPr>
          <w:color w:val="002060"/>
        </w:rPr>
      </w:pPr>
      <w:r w:rsidRPr="00F85777">
        <w:rPr>
          <w:color w:val="002060"/>
        </w:rPr>
        <w:t>Il Giudice Sportivo Avv. Agnese Lazzaretti, con l'assistenza del Segretario Angelo Castellana, nella seduta del 29/01/2025, ha adottato le decisioni che di seguito integralmente si riportano:</w:t>
      </w:r>
    </w:p>
    <w:p w14:paraId="4886835F" w14:textId="77777777" w:rsidR="00837141" w:rsidRPr="00F85777" w:rsidRDefault="00837141" w:rsidP="00837141">
      <w:pPr>
        <w:pStyle w:val="titolo10"/>
        <w:rPr>
          <w:color w:val="002060"/>
        </w:rPr>
      </w:pPr>
      <w:r w:rsidRPr="00F85777">
        <w:rPr>
          <w:color w:val="002060"/>
        </w:rPr>
        <w:t xml:space="preserve">GARE DEL 24/ 1/2025 </w:t>
      </w:r>
    </w:p>
    <w:p w14:paraId="6B6AC181" w14:textId="77777777" w:rsidR="00837141" w:rsidRPr="00F85777" w:rsidRDefault="00837141" w:rsidP="00837141">
      <w:pPr>
        <w:pStyle w:val="titolo7a"/>
        <w:rPr>
          <w:color w:val="002060"/>
        </w:rPr>
      </w:pPr>
      <w:r w:rsidRPr="00F85777">
        <w:rPr>
          <w:color w:val="002060"/>
        </w:rPr>
        <w:t xml:space="preserve">PROVVEDIMENTI DISCIPLINARI </w:t>
      </w:r>
    </w:p>
    <w:p w14:paraId="798E6493"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66B55F33" w14:textId="77777777" w:rsidR="00837141" w:rsidRPr="00F85777" w:rsidRDefault="00837141" w:rsidP="00837141">
      <w:pPr>
        <w:pStyle w:val="titolo30"/>
        <w:rPr>
          <w:color w:val="002060"/>
        </w:rPr>
      </w:pPr>
      <w:r w:rsidRPr="00F85777">
        <w:rPr>
          <w:color w:val="002060"/>
        </w:rPr>
        <w:lastRenderedPageBreak/>
        <w:t xml:space="preserve">DIRIGENTI </w:t>
      </w:r>
    </w:p>
    <w:p w14:paraId="571214D9" w14:textId="77777777" w:rsidR="00837141" w:rsidRPr="00F85777" w:rsidRDefault="00837141" w:rsidP="00837141">
      <w:pPr>
        <w:pStyle w:val="titolo20"/>
        <w:rPr>
          <w:color w:val="002060"/>
        </w:rPr>
      </w:pPr>
      <w:r w:rsidRPr="00F85777">
        <w:rPr>
          <w:color w:val="002060"/>
        </w:rPr>
        <w:t xml:space="preserve">INIBIZIONE A TEMPO OPPURE SQUALIFICA A GARE: FINO AL 5/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FE702C9" w14:textId="77777777" w:rsidTr="00C9380E">
        <w:tc>
          <w:tcPr>
            <w:tcW w:w="2200" w:type="dxa"/>
            <w:tcMar>
              <w:top w:w="20" w:type="dxa"/>
              <w:left w:w="20" w:type="dxa"/>
              <w:bottom w:w="20" w:type="dxa"/>
              <w:right w:w="20" w:type="dxa"/>
            </w:tcMar>
            <w:vAlign w:val="center"/>
            <w:hideMark/>
          </w:tcPr>
          <w:p w14:paraId="6BB6A331" w14:textId="77777777" w:rsidR="00837141" w:rsidRPr="00F85777" w:rsidRDefault="00837141" w:rsidP="00C9380E">
            <w:pPr>
              <w:pStyle w:val="movimento"/>
              <w:rPr>
                <w:color w:val="002060"/>
              </w:rPr>
            </w:pPr>
            <w:r w:rsidRPr="00F85777">
              <w:rPr>
                <w:color w:val="002060"/>
              </w:rPr>
              <w:t>BERTOZZI SAMUELE</w:t>
            </w:r>
          </w:p>
        </w:tc>
        <w:tc>
          <w:tcPr>
            <w:tcW w:w="2200" w:type="dxa"/>
            <w:tcMar>
              <w:top w:w="20" w:type="dxa"/>
              <w:left w:w="20" w:type="dxa"/>
              <w:bottom w:w="20" w:type="dxa"/>
              <w:right w:w="20" w:type="dxa"/>
            </w:tcMar>
            <w:vAlign w:val="center"/>
            <w:hideMark/>
          </w:tcPr>
          <w:p w14:paraId="589F9140" w14:textId="77777777" w:rsidR="00837141" w:rsidRPr="00F85777" w:rsidRDefault="00837141" w:rsidP="00C9380E">
            <w:pPr>
              <w:pStyle w:val="movimento2"/>
              <w:rPr>
                <w:color w:val="002060"/>
              </w:rPr>
            </w:pPr>
            <w:r w:rsidRPr="00F85777">
              <w:rPr>
                <w:color w:val="002060"/>
              </w:rPr>
              <w:t xml:space="preserve">(PIEVE D ICO CALCIO A 5) </w:t>
            </w:r>
          </w:p>
        </w:tc>
        <w:tc>
          <w:tcPr>
            <w:tcW w:w="800" w:type="dxa"/>
            <w:tcMar>
              <w:top w:w="20" w:type="dxa"/>
              <w:left w:w="20" w:type="dxa"/>
              <w:bottom w:w="20" w:type="dxa"/>
              <w:right w:w="20" w:type="dxa"/>
            </w:tcMar>
            <w:vAlign w:val="center"/>
            <w:hideMark/>
          </w:tcPr>
          <w:p w14:paraId="7C94273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AB1DA4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40E9E97" w14:textId="77777777" w:rsidR="00837141" w:rsidRPr="00F85777" w:rsidRDefault="00837141" w:rsidP="00C9380E">
            <w:pPr>
              <w:pStyle w:val="movimento2"/>
              <w:rPr>
                <w:color w:val="002060"/>
              </w:rPr>
            </w:pPr>
            <w:r w:rsidRPr="00F85777">
              <w:rPr>
                <w:color w:val="002060"/>
              </w:rPr>
              <w:t> </w:t>
            </w:r>
          </w:p>
        </w:tc>
      </w:tr>
    </w:tbl>
    <w:p w14:paraId="0C62C37F" w14:textId="77777777" w:rsidR="00837141" w:rsidRPr="00F85777" w:rsidRDefault="00837141" w:rsidP="00837141">
      <w:pPr>
        <w:pStyle w:val="diffida"/>
        <w:spacing w:before="80" w:beforeAutospacing="0" w:after="40" w:afterAutospacing="0"/>
        <w:rPr>
          <w:rFonts w:eastAsiaTheme="minorEastAsia"/>
          <w:color w:val="002060"/>
        </w:rPr>
      </w:pPr>
      <w:r w:rsidRPr="00F85777">
        <w:rPr>
          <w:color w:val="002060"/>
        </w:rPr>
        <w:t xml:space="preserve">Espulso per somma di ammonizioni. Allontanato. </w:t>
      </w:r>
    </w:p>
    <w:p w14:paraId="43F296F5" w14:textId="77777777" w:rsidR="00837141" w:rsidRPr="00F85777" w:rsidRDefault="00837141" w:rsidP="00837141">
      <w:pPr>
        <w:pStyle w:val="titolo20"/>
        <w:rPr>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FE7728A" w14:textId="77777777" w:rsidTr="00C9380E">
        <w:tc>
          <w:tcPr>
            <w:tcW w:w="2200" w:type="dxa"/>
            <w:tcMar>
              <w:top w:w="20" w:type="dxa"/>
              <w:left w:w="20" w:type="dxa"/>
              <w:bottom w:w="20" w:type="dxa"/>
              <w:right w:w="20" w:type="dxa"/>
            </w:tcMar>
            <w:vAlign w:val="center"/>
            <w:hideMark/>
          </w:tcPr>
          <w:p w14:paraId="4C961B35" w14:textId="77777777" w:rsidR="00837141" w:rsidRPr="00F85777" w:rsidRDefault="00837141" w:rsidP="00C9380E">
            <w:pPr>
              <w:pStyle w:val="movimento"/>
              <w:rPr>
                <w:color w:val="002060"/>
              </w:rPr>
            </w:pPr>
            <w:r w:rsidRPr="00F85777">
              <w:rPr>
                <w:color w:val="002060"/>
              </w:rPr>
              <w:t>CALUSSI LORENZO</w:t>
            </w:r>
          </w:p>
        </w:tc>
        <w:tc>
          <w:tcPr>
            <w:tcW w:w="2200" w:type="dxa"/>
            <w:tcMar>
              <w:top w:w="20" w:type="dxa"/>
              <w:left w:w="20" w:type="dxa"/>
              <w:bottom w:w="20" w:type="dxa"/>
              <w:right w:w="20" w:type="dxa"/>
            </w:tcMar>
            <w:vAlign w:val="center"/>
            <w:hideMark/>
          </w:tcPr>
          <w:p w14:paraId="359E90CE" w14:textId="77777777" w:rsidR="00837141" w:rsidRPr="00F85777" w:rsidRDefault="00837141" w:rsidP="00C9380E">
            <w:pPr>
              <w:pStyle w:val="movimento2"/>
              <w:rPr>
                <w:color w:val="002060"/>
              </w:rPr>
            </w:pPr>
            <w:r w:rsidRPr="00F85777">
              <w:rPr>
                <w:color w:val="002060"/>
              </w:rPr>
              <w:t xml:space="preserve">(REAL FABRIANO) </w:t>
            </w:r>
          </w:p>
        </w:tc>
        <w:tc>
          <w:tcPr>
            <w:tcW w:w="800" w:type="dxa"/>
            <w:tcMar>
              <w:top w:w="20" w:type="dxa"/>
              <w:left w:w="20" w:type="dxa"/>
              <w:bottom w:w="20" w:type="dxa"/>
              <w:right w:w="20" w:type="dxa"/>
            </w:tcMar>
            <w:vAlign w:val="center"/>
            <w:hideMark/>
          </w:tcPr>
          <w:p w14:paraId="1F25EC6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CEBF74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37A24ED" w14:textId="77777777" w:rsidR="00837141" w:rsidRPr="00F85777" w:rsidRDefault="00837141" w:rsidP="00C9380E">
            <w:pPr>
              <w:pStyle w:val="movimento2"/>
              <w:rPr>
                <w:color w:val="002060"/>
              </w:rPr>
            </w:pPr>
            <w:r w:rsidRPr="00F85777">
              <w:rPr>
                <w:color w:val="002060"/>
              </w:rPr>
              <w:t> </w:t>
            </w:r>
          </w:p>
        </w:tc>
      </w:tr>
    </w:tbl>
    <w:p w14:paraId="3D21D4D3"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492FD7A" w14:textId="77777777" w:rsidTr="00C9380E">
        <w:tc>
          <w:tcPr>
            <w:tcW w:w="2200" w:type="dxa"/>
            <w:tcMar>
              <w:top w:w="20" w:type="dxa"/>
              <w:left w:w="20" w:type="dxa"/>
              <w:bottom w:w="20" w:type="dxa"/>
              <w:right w:w="20" w:type="dxa"/>
            </w:tcMar>
            <w:vAlign w:val="center"/>
            <w:hideMark/>
          </w:tcPr>
          <w:p w14:paraId="55EE8170" w14:textId="77777777" w:rsidR="00837141" w:rsidRPr="00F85777" w:rsidRDefault="00837141" w:rsidP="00C9380E">
            <w:pPr>
              <w:pStyle w:val="movimento"/>
              <w:rPr>
                <w:color w:val="002060"/>
              </w:rPr>
            </w:pPr>
            <w:r w:rsidRPr="00F85777">
              <w:rPr>
                <w:color w:val="002060"/>
              </w:rPr>
              <w:t>CHIARIOTTI LUCA</w:t>
            </w:r>
          </w:p>
        </w:tc>
        <w:tc>
          <w:tcPr>
            <w:tcW w:w="2200" w:type="dxa"/>
            <w:tcMar>
              <w:top w:w="20" w:type="dxa"/>
              <w:left w:w="20" w:type="dxa"/>
              <w:bottom w:w="20" w:type="dxa"/>
              <w:right w:w="20" w:type="dxa"/>
            </w:tcMar>
            <w:vAlign w:val="center"/>
            <w:hideMark/>
          </w:tcPr>
          <w:p w14:paraId="39E876E9" w14:textId="77777777" w:rsidR="00837141" w:rsidRPr="00F85777" w:rsidRDefault="00837141" w:rsidP="00C9380E">
            <w:pPr>
              <w:pStyle w:val="movimento2"/>
              <w:rPr>
                <w:color w:val="002060"/>
              </w:rPr>
            </w:pPr>
            <w:r w:rsidRPr="00F85777">
              <w:rPr>
                <w:color w:val="002060"/>
              </w:rPr>
              <w:t xml:space="preserve">(POLISPORTIVA VICTORIA) </w:t>
            </w:r>
          </w:p>
        </w:tc>
        <w:tc>
          <w:tcPr>
            <w:tcW w:w="800" w:type="dxa"/>
            <w:tcMar>
              <w:top w:w="20" w:type="dxa"/>
              <w:left w:w="20" w:type="dxa"/>
              <w:bottom w:w="20" w:type="dxa"/>
              <w:right w:w="20" w:type="dxa"/>
            </w:tcMar>
            <w:vAlign w:val="center"/>
            <w:hideMark/>
          </w:tcPr>
          <w:p w14:paraId="26269E9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29EC77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05629EC" w14:textId="77777777" w:rsidR="00837141" w:rsidRPr="00F85777" w:rsidRDefault="00837141" w:rsidP="00C9380E">
            <w:pPr>
              <w:pStyle w:val="movimento2"/>
              <w:rPr>
                <w:color w:val="002060"/>
              </w:rPr>
            </w:pPr>
            <w:r w:rsidRPr="00F85777">
              <w:rPr>
                <w:color w:val="002060"/>
              </w:rPr>
              <w:t> </w:t>
            </w:r>
          </w:p>
        </w:tc>
      </w:tr>
    </w:tbl>
    <w:p w14:paraId="26131ABF" w14:textId="77777777" w:rsidR="00837141" w:rsidRPr="00F85777" w:rsidRDefault="00837141" w:rsidP="00837141">
      <w:pPr>
        <w:pStyle w:val="titolo30"/>
        <w:rPr>
          <w:rFonts w:eastAsiaTheme="minorEastAsia"/>
          <w:color w:val="002060"/>
        </w:rPr>
      </w:pPr>
      <w:r w:rsidRPr="00F85777">
        <w:rPr>
          <w:color w:val="002060"/>
        </w:rPr>
        <w:t xml:space="preserve">CALCIATORI ESPULSI </w:t>
      </w:r>
    </w:p>
    <w:p w14:paraId="45F5DAAB" w14:textId="77777777" w:rsidR="00837141" w:rsidRPr="00F85777" w:rsidRDefault="00837141" w:rsidP="00837141">
      <w:pPr>
        <w:pStyle w:val="titolo20"/>
        <w:rPr>
          <w:color w:val="002060"/>
        </w:rPr>
      </w:pPr>
      <w:r w:rsidRPr="00F857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7C2E3ED9" w14:textId="77777777" w:rsidTr="00C9380E">
        <w:tc>
          <w:tcPr>
            <w:tcW w:w="2200" w:type="dxa"/>
            <w:tcMar>
              <w:top w:w="20" w:type="dxa"/>
              <w:left w:w="20" w:type="dxa"/>
              <w:bottom w:w="20" w:type="dxa"/>
              <w:right w:w="20" w:type="dxa"/>
            </w:tcMar>
            <w:vAlign w:val="center"/>
            <w:hideMark/>
          </w:tcPr>
          <w:p w14:paraId="03D29E54" w14:textId="77777777" w:rsidR="00837141" w:rsidRPr="00F85777" w:rsidRDefault="00837141" w:rsidP="00C9380E">
            <w:pPr>
              <w:pStyle w:val="movimento"/>
              <w:rPr>
                <w:color w:val="002060"/>
              </w:rPr>
            </w:pPr>
            <w:r w:rsidRPr="00F85777">
              <w:rPr>
                <w:color w:val="002060"/>
              </w:rPr>
              <w:t>BELLESI MATTEO</w:t>
            </w:r>
          </w:p>
        </w:tc>
        <w:tc>
          <w:tcPr>
            <w:tcW w:w="2200" w:type="dxa"/>
            <w:tcMar>
              <w:top w:w="20" w:type="dxa"/>
              <w:left w:w="20" w:type="dxa"/>
              <w:bottom w:w="20" w:type="dxa"/>
              <w:right w:w="20" w:type="dxa"/>
            </w:tcMar>
            <w:vAlign w:val="center"/>
            <w:hideMark/>
          </w:tcPr>
          <w:p w14:paraId="4210A594" w14:textId="77777777" w:rsidR="00837141" w:rsidRPr="00F85777" w:rsidRDefault="00837141" w:rsidP="00C9380E">
            <w:pPr>
              <w:pStyle w:val="movimento2"/>
              <w:rPr>
                <w:color w:val="002060"/>
              </w:rPr>
            </w:pPr>
            <w:r w:rsidRPr="00F85777">
              <w:rPr>
                <w:color w:val="002060"/>
              </w:rPr>
              <w:t xml:space="preserve">(CASTRUM LAURI) </w:t>
            </w:r>
          </w:p>
        </w:tc>
        <w:tc>
          <w:tcPr>
            <w:tcW w:w="800" w:type="dxa"/>
            <w:tcMar>
              <w:top w:w="20" w:type="dxa"/>
              <w:left w:w="20" w:type="dxa"/>
              <w:bottom w:w="20" w:type="dxa"/>
              <w:right w:w="20" w:type="dxa"/>
            </w:tcMar>
            <w:vAlign w:val="center"/>
            <w:hideMark/>
          </w:tcPr>
          <w:p w14:paraId="13ACE6E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B23C280" w14:textId="77777777" w:rsidR="00837141" w:rsidRPr="00F85777" w:rsidRDefault="00837141" w:rsidP="00C9380E">
            <w:pPr>
              <w:pStyle w:val="movimento"/>
              <w:rPr>
                <w:color w:val="002060"/>
              </w:rPr>
            </w:pPr>
            <w:r w:rsidRPr="00F85777">
              <w:rPr>
                <w:color w:val="002060"/>
              </w:rPr>
              <w:t>ROSSI MATTIA</w:t>
            </w:r>
          </w:p>
        </w:tc>
        <w:tc>
          <w:tcPr>
            <w:tcW w:w="2200" w:type="dxa"/>
            <w:tcMar>
              <w:top w:w="20" w:type="dxa"/>
              <w:left w:w="20" w:type="dxa"/>
              <w:bottom w:w="20" w:type="dxa"/>
              <w:right w:w="20" w:type="dxa"/>
            </w:tcMar>
            <w:vAlign w:val="center"/>
            <w:hideMark/>
          </w:tcPr>
          <w:p w14:paraId="55E98F60" w14:textId="77777777" w:rsidR="00837141" w:rsidRPr="00F85777" w:rsidRDefault="00837141" w:rsidP="00C9380E">
            <w:pPr>
              <w:pStyle w:val="movimento2"/>
              <w:rPr>
                <w:color w:val="002060"/>
              </w:rPr>
            </w:pPr>
            <w:r w:rsidRPr="00F85777">
              <w:rPr>
                <w:color w:val="002060"/>
              </w:rPr>
              <w:t xml:space="preserve">(CASTRUM LAURI) </w:t>
            </w:r>
          </w:p>
        </w:tc>
      </w:tr>
    </w:tbl>
    <w:p w14:paraId="152DF708" w14:textId="77777777" w:rsidR="00837141" w:rsidRPr="00F85777" w:rsidRDefault="00837141" w:rsidP="00837141">
      <w:pPr>
        <w:pStyle w:val="titolo20"/>
        <w:rPr>
          <w:rFonts w:eastAsiaTheme="minorEastAsia"/>
          <w:color w:val="002060"/>
        </w:rPr>
      </w:pPr>
      <w:r w:rsidRPr="00F857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F5202E3" w14:textId="77777777" w:rsidTr="00C9380E">
        <w:tc>
          <w:tcPr>
            <w:tcW w:w="2200" w:type="dxa"/>
            <w:tcMar>
              <w:top w:w="20" w:type="dxa"/>
              <w:left w:w="20" w:type="dxa"/>
              <w:bottom w:w="20" w:type="dxa"/>
              <w:right w:w="20" w:type="dxa"/>
            </w:tcMar>
            <w:vAlign w:val="center"/>
            <w:hideMark/>
          </w:tcPr>
          <w:p w14:paraId="1F6AAC79" w14:textId="77777777" w:rsidR="00837141" w:rsidRPr="00F85777" w:rsidRDefault="00837141" w:rsidP="00C9380E">
            <w:pPr>
              <w:pStyle w:val="movimento"/>
              <w:rPr>
                <w:color w:val="002060"/>
              </w:rPr>
            </w:pPr>
            <w:r w:rsidRPr="00F85777">
              <w:rPr>
                <w:color w:val="002060"/>
              </w:rPr>
              <w:t>PENNESI NICOLO</w:t>
            </w:r>
          </w:p>
        </w:tc>
        <w:tc>
          <w:tcPr>
            <w:tcW w:w="2200" w:type="dxa"/>
            <w:tcMar>
              <w:top w:w="20" w:type="dxa"/>
              <w:left w:w="20" w:type="dxa"/>
              <w:bottom w:w="20" w:type="dxa"/>
              <w:right w:w="20" w:type="dxa"/>
            </w:tcMar>
            <w:vAlign w:val="center"/>
            <w:hideMark/>
          </w:tcPr>
          <w:p w14:paraId="5A676B22" w14:textId="77777777" w:rsidR="00837141" w:rsidRPr="00F85777" w:rsidRDefault="00837141" w:rsidP="00C9380E">
            <w:pPr>
              <w:pStyle w:val="movimento2"/>
              <w:rPr>
                <w:color w:val="002060"/>
              </w:rPr>
            </w:pPr>
            <w:r w:rsidRPr="00F85777">
              <w:rPr>
                <w:color w:val="002060"/>
              </w:rPr>
              <w:t xml:space="preserve">(FIGHT BULLS CORRIDONIA) </w:t>
            </w:r>
          </w:p>
        </w:tc>
        <w:tc>
          <w:tcPr>
            <w:tcW w:w="800" w:type="dxa"/>
            <w:tcMar>
              <w:top w:w="20" w:type="dxa"/>
              <w:left w:w="20" w:type="dxa"/>
              <w:bottom w:w="20" w:type="dxa"/>
              <w:right w:w="20" w:type="dxa"/>
            </w:tcMar>
            <w:vAlign w:val="center"/>
            <w:hideMark/>
          </w:tcPr>
          <w:p w14:paraId="4C85D4A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53B508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F8D0052" w14:textId="77777777" w:rsidR="00837141" w:rsidRPr="00F85777" w:rsidRDefault="00837141" w:rsidP="00C9380E">
            <w:pPr>
              <w:pStyle w:val="movimento2"/>
              <w:rPr>
                <w:color w:val="002060"/>
              </w:rPr>
            </w:pPr>
            <w:r w:rsidRPr="00F85777">
              <w:rPr>
                <w:color w:val="002060"/>
              </w:rPr>
              <w:t> </w:t>
            </w:r>
          </w:p>
        </w:tc>
      </w:tr>
    </w:tbl>
    <w:p w14:paraId="784581AC" w14:textId="77777777" w:rsidR="00837141" w:rsidRPr="00F85777" w:rsidRDefault="00837141" w:rsidP="00837141">
      <w:pPr>
        <w:pStyle w:val="titolo30"/>
        <w:rPr>
          <w:rFonts w:eastAsiaTheme="minorEastAsia"/>
          <w:color w:val="002060"/>
        </w:rPr>
      </w:pPr>
      <w:r w:rsidRPr="00F85777">
        <w:rPr>
          <w:color w:val="002060"/>
        </w:rPr>
        <w:t xml:space="preserve">CALCIATORI NON ESPULSI </w:t>
      </w:r>
    </w:p>
    <w:p w14:paraId="1D8CA111" w14:textId="77777777" w:rsidR="00837141" w:rsidRPr="00F85777" w:rsidRDefault="00837141" w:rsidP="00837141">
      <w:pPr>
        <w:pStyle w:val="titolo20"/>
        <w:rPr>
          <w:color w:val="002060"/>
        </w:rPr>
      </w:pPr>
      <w:r w:rsidRPr="00F8577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4A27CA7E" w14:textId="77777777" w:rsidTr="00C9380E">
        <w:tc>
          <w:tcPr>
            <w:tcW w:w="2200" w:type="dxa"/>
            <w:tcMar>
              <w:top w:w="20" w:type="dxa"/>
              <w:left w:w="20" w:type="dxa"/>
              <w:bottom w:w="20" w:type="dxa"/>
              <w:right w:w="20" w:type="dxa"/>
            </w:tcMar>
            <w:vAlign w:val="center"/>
            <w:hideMark/>
          </w:tcPr>
          <w:p w14:paraId="370BCD23" w14:textId="77777777" w:rsidR="00837141" w:rsidRPr="00F85777" w:rsidRDefault="00837141" w:rsidP="00C9380E">
            <w:pPr>
              <w:pStyle w:val="movimento"/>
              <w:rPr>
                <w:color w:val="002060"/>
              </w:rPr>
            </w:pPr>
            <w:r w:rsidRPr="00F85777">
              <w:rPr>
                <w:color w:val="002060"/>
              </w:rPr>
              <w:t>GARAVANI ANDREA</w:t>
            </w:r>
          </w:p>
        </w:tc>
        <w:tc>
          <w:tcPr>
            <w:tcW w:w="2200" w:type="dxa"/>
            <w:tcMar>
              <w:top w:w="20" w:type="dxa"/>
              <w:left w:w="20" w:type="dxa"/>
              <w:bottom w:w="20" w:type="dxa"/>
              <w:right w:w="20" w:type="dxa"/>
            </w:tcMar>
            <w:vAlign w:val="center"/>
            <w:hideMark/>
          </w:tcPr>
          <w:p w14:paraId="5AC987E3" w14:textId="77777777" w:rsidR="00837141" w:rsidRPr="00F85777" w:rsidRDefault="00837141" w:rsidP="00C9380E">
            <w:pPr>
              <w:pStyle w:val="movimento2"/>
              <w:rPr>
                <w:color w:val="002060"/>
              </w:rPr>
            </w:pPr>
            <w:r w:rsidRPr="00F85777">
              <w:rPr>
                <w:color w:val="002060"/>
              </w:rPr>
              <w:t xml:space="preserve">(PIEVE D ICO CALCIO A 5) </w:t>
            </w:r>
          </w:p>
        </w:tc>
        <w:tc>
          <w:tcPr>
            <w:tcW w:w="800" w:type="dxa"/>
            <w:tcMar>
              <w:top w:w="20" w:type="dxa"/>
              <w:left w:w="20" w:type="dxa"/>
              <w:bottom w:w="20" w:type="dxa"/>
              <w:right w:w="20" w:type="dxa"/>
            </w:tcMar>
            <w:vAlign w:val="center"/>
            <w:hideMark/>
          </w:tcPr>
          <w:p w14:paraId="006EF6F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C044F7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C699939" w14:textId="77777777" w:rsidR="00837141" w:rsidRPr="00F85777" w:rsidRDefault="00837141" w:rsidP="00C9380E">
            <w:pPr>
              <w:pStyle w:val="movimento2"/>
              <w:rPr>
                <w:color w:val="002060"/>
              </w:rPr>
            </w:pPr>
            <w:r w:rsidRPr="00F85777">
              <w:rPr>
                <w:color w:val="002060"/>
              </w:rPr>
              <w:t> </w:t>
            </w:r>
          </w:p>
        </w:tc>
      </w:tr>
    </w:tbl>
    <w:p w14:paraId="739012BF" w14:textId="77777777" w:rsidR="00837141" w:rsidRPr="00F85777" w:rsidRDefault="00837141" w:rsidP="00837141">
      <w:pPr>
        <w:pStyle w:val="titolo20"/>
        <w:rPr>
          <w:rFonts w:eastAsiaTheme="minorEastAsia"/>
          <w:color w:val="002060"/>
        </w:rPr>
      </w:pPr>
      <w:r w:rsidRPr="00F857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EB2CDC0" w14:textId="77777777" w:rsidTr="00C9380E">
        <w:tc>
          <w:tcPr>
            <w:tcW w:w="2200" w:type="dxa"/>
            <w:tcMar>
              <w:top w:w="20" w:type="dxa"/>
              <w:left w:w="20" w:type="dxa"/>
              <w:bottom w:w="20" w:type="dxa"/>
              <w:right w:w="20" w:type="dxa"/>
            </w:tcMar>
            <w:vAlign w:val="center"/>
            <w:hideMark/>
          </w:tcPr>
          <w:p w14:paraId="792C1475" w14:textId="77777777" w:rsidR="00837141" w:rsidRPr="00F85777" w:rsidRDefault="00837141" w:rsidP="00C9380E">
            <w:pPr>
              <w:pStyle w:val="movimento"/>
              <w:rPr>
                <w:color w:val="002060"/>
              </w:rPr>
            </w:pPr>
            <w:r w:rsidRPr="00F85777">
              <w:rPr>
                <w:color w:val="002060"/>
              </w:rPr>
              <w:t>SEBASTIANELLI ADOLFO</w:t>
            </w:r>
          </w:p>
        </w:tc>
        <w:tc>
          <w:tcPr>
            <w:tcW w:w="2200" w:type="dxa"/>
            <w:tcMar>
              <w:top w:w="20" w:type="dxa"/>
              <w:left w:w="20" w:type="dxa"/>
              <w:bottom w:w="20" w:type="dxa"/>
              <w:right w:w="20" w:type="dxa"/>
            </w:tcMar>
            <w:vAlign w:val="center"/>
            <w:hideMark/>
          </w:tcPr>
          <w:p w14:paraId="2B19BC13" w14:textId="77777777" w:rsidR="00837141" w:rsidRPr="00F85777" w:rsidRDefault="00837141" w:rsidP="00C9380E">
            <w:pPr>
              <w:pStyle w:val="movimento2"/>
              <w:rPr>
                <w:color w:val="002060"/>
              </w:rPr>
            </w:pPr>
            <w:r w:rsidRPr="00F85777">
              <w:rPr>
                <w:color w:val="002060"/>
              </w:rPr>
              <w:t>(</w:t>
            </w:r>
            <w:proofErr w:type="gramStart"/>
            <w:r w:rsidRPr="00F85777">
              <w:rPr>
                <w:color w:val="002060"/>
              </w:rPr>
              <w:t>CITTA</w:t>
            </w:r>
            <w:proofErr w:type="gramEnd"/>
            <w:r w:rsidRPr="00F85777">
              <w:rPr>
                <w:color w:val="002060"/>
              </w:rPr>
              <w:t xml:space="preserve"> DI OSTRA) </w:t>
            </w:r>
          </w:p>
        </w:tc>
        <w:tc>
          <w:tcPr>
            <w:tcW w:w="800" w:type="dxa"/>
            <w:tcMar>
              <w:top w:w="20" w:type="dxa"/>
              <w:left w:w="20" w:type="dxa"/>
              <w:bottom w:w="20" w:type="dxa"/>
              <w:right w:w="20" w:type="dxa"/>
            </w:tcMar>
            <w:vAlign w:val="center"/>
            <w:hideMark/>
          </w:tcPr>
          <w:p w14:paraId="1550EA3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C35F421" w14:textId="77777777" w:rsidR="00837141" w:rsidRPr="00F85777" w:rsidRDefault="00837141" w:rsidP="00C9380E">
            <w:pPr>
              <w:pStyle w:val="movimento"/>
              <w:rPr>
                <w:color w:val="002060"/>
              </w:rPr>
            </w:pPr>
            <w:r w:rsidRPr="00F85777">
              <w:rPr>
                <w:color w:val="002060"/>
              </w:rPr>
              <w:t>CAO GIANLUCA</w:t>
            </w:r>
          </w:p>
        </w:tc>
        <w:tc>
          <w:tcPr>
            <w:tcW w:w="2200" w:type="dxa"/>
            <w:tcMar>
              <w:top w:w="20" w:type="dxa"/>
              <w:left w:w="20" w:type="dxa"/>
              <w:bottom w:w="20" w:type="dxa"/>
              <w:right w:w="20" w:type="dxa"/>
            </w:tcMar>
            <w:vAlign w:val="center"/>
            <w:hideMark/>
          </w:tcPr>
          <w:p w14:paraId="1CE38004" w14:textId="77777777" w:rsidR="00837141" w:rsidRPr="00F85777" w:rsidRDefault="00837141" w:rsidP="00C9380E">
            <w:pPr>
              <w:pStyle w:val="movimento2"/>
              <w:rPr>
                <w:color w:val="002060"/>
              </w:rPr>
            </w:pPr>
            <w:r w:rsidRPr="00F85777">
              <w:rPr>
                <w:color w:val="002060"/>
              </w:rPr>
              <w:t xml:space="preserve">(FUTSAL VIRE GEOSISTEM ASD) </w:t>
            </w:r>
          </w:p>
        </w:tc>
      </w:tr>
      <w:tr w:rsidR="00837141" w:rsidRPr="00F85777" w14:paraId="099B1715" w14:textId="77777777" w:rsidTr="00C9380E">
        <w:tc>
          <w:tcPr>
            <w:tcW w:w="2200" w:type="dxa"/>
            <w:tcMar>
              <w:top w:w="20" w:type="dxa"/>
              <w:left w:w="20" w:type="dxa"/>
              <w:bottom w:w="20" w:type="dxa"/>
              <w:right w:w="20" w:type="dxa"/>
            </w:tcMar>
            <w:vAlign w:val="center"/>
            <w:hideMark/>
          </w:tcPr>
          <w:p w14:paraId="0C8C36B7" w14:textId="77777777" w:rsidR="00837141" w:rsidRPr="00F85777" w:rsidRDefault="00837141" w:rsidP="00C9380E">
            <w:pPr>
              <w:pStyle w:val="movimento"/>
              <w:rPr>
                <w:color w:val="002060"/>
              </w:rPr>
            </w:pPr>
            <w:r w:rsidRPr="00F85777">
              <w:rPr>
                <w:color w:val="002060"/>
              </w:rPr>
              <w:t>BILATI MATTEO</w:t>
            </w:r>
          </w:p>
        </w:tc>
        <w:tc>
          <w:tcPr>
            <w:tcW w:w="2200" w:type="dxa"/>
            <w:tcMar>
              <w:top w:w="20" w:type="dxa"/>
              <w:left w:w="20" w:type="dxa"/>
              <w:bottom w:w="20" w:type="dxa"/>
              <w:right w:w="20" w:type="dxa"/>
            </w:tcMar>
            <w:vAlign w:val="center"/>
            <w:hideMark/>
          </w:tcPr>
          <w:p w14:paraId="7A1BB689" w14:textId="77777777" w:rsidR="00837141" w:rsidRPr="00F85777" w:rsidRDefault="00837141" w:rsidP="00C9380E">
            <w:pPr>
              <w:pStyle w:val="movimento2"/>
              <w:rPr>
                <w:color w:val="002060"/>
              </w:rPr>
            </w:pPr>
            <w:r w:rsidRPr="00F85777">
              <w:rPr>
                <w:color w:val="002060"/>
              </w:rPr>
              <w:t xml:space="preserve">(POLISPORTIVA UROBORO) </w:t>
            </w:r>
          </w:p>
        </w:tc>
        <w:tc>
          <w:tcPr>
            <w:tcW w:w="800" w:type="dxa"/>
            <w:tcMar>
              <w:top w:w="20" w:type="dxa"/>
              <w:left w:w="20" w:type="dxa"/>
              <w:bottom w:w="20" w:type="dxa"/>
              <w:right w:w="20" w:type="dxa"/>
            </w:tcMar>
            <w:vAlign w:val="center"/>
            <w:hideMark/>
          </w:tcPr>
          <w:p w14:paraId="14369E7B"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E6AA024" w14:textId="77777777" w:rsidR="00837141" w:rsidRPr="00F85777" w:rsidRDefault="00837141" w:rsidP="00C9380E">
            <w:pPr>
              <w:pStyle w:val="movimento"/>
              <w:rPr>
                <w:color w:val="002060"/>
              </w:rPr>
            </w:pPr>
            <w:r w:rsidRPr="00F85777">
              <w:rPr>
                <w:color w:val="002060"/>
              </w:rPr>
              <w:t>CONTI DANIELE</w:t>
            </w:r>
          </w:p>
        </w:tc>
        <w:tc>
          <w:tcPr>
            <w:tcW w:w="2200" w:type="dxa"/>
            <w:tcMar>
              <w:top w:w="20" w:type="dxa"/>
              <w:left w:w="20" w:type="dxa"/>
              <w:bottom w:w="20" w:type="dxa"/>
              <w:right w:w="20" w:type="dxa"/>
            </w:tcMar>
            <w:vAlign w:val="center"/>
            <w:hideMark/>
          </w:tcPr>
          <w:p w14:paraId="2B8E352F" w14:textId="77777777" w:rsidR="00837141" w:rsidRPr="00F85777" w:rsidRDefault="00837141" w:rsidP="00C9380E">
            <w:pPr>
              <w:pStyle w:val="movimento2"/>
              <w:rPr>
                <w:color w:val="002060"/>
              </w:rPr>
            </w:pPr>
            <w:r w:rsidRPr="00F85777">
              <w:rPr>
                <w:color w:val="002060"/>
              </w:rPr>
              <w:t xml:space="preserve">(POLISPORTIVA UROBORO) </w:t>
            </w:r>
          </w:p>
        </w:tc>
      </w:tr>
      <w:tr w:rsidR="00837141" w:rsidRPr="00F85777" w14:paraId="234D3D84" w14:textId="77777777" w:rsidTr="00C9380E">
        <w:tc>
          <w:tcPr>
            <w:tcW w:w="2200" w:type="dxa"/>
            <w:tcMar>
              <w:top w:w="20" w:type="dxa"/>
              <w:left w:w="20" w:type="dxa"/>
              <w:bottom w:w="20" w:type="dxa"/>
              <w:right w:w="20" w:type="dxa"/>
            </w:tcMar>
            <w:vAlign w:val="center"/>
            <w:hideMark/>
          </w:tcPr>
          <w:p w14:paraId="1DD12D4A" w14:textId="77777777" w:rsidR="00837141" w:rsidRPr="00F85777" w:rsidRDefault="00837141" w:rsidP="00C9380E">
            <w:pPr>
              <w:pStyle w:val="movimento"/>
              <w:rPr>
                <w:color w:val="002060"/>
              </w:rPr>
            </w:pPr>
            <w:r w:rsidRPr="00F85777">
              <w:rPr>
                <w:color w:val="002060"/>
              </w:rPr>
              <w:t>CRESCIMBENI LEONARDO</w:t>
            </w:r>
          </w:p>
        </w:tc>
        <w:tc>
          <w:tcPr>
            <w:tcW w:w="2200" w:type="dxa"/>
            <w:tcMar>
              <w:top w:w="20" w:type="dxa"/>
              <w:left w:w="20" w:type="dxa"/>
              <w:bottom w:w="20" w:type="dxa"/>
              <w:right w:w="20" w:type="dxa"/>
            </w:tcMar>
            <w:vAlign w:val="center"/>
            <w:hideMark/>
          </w:tcPr>
          <w:p w14:paraId="7CC32D3F" w14:textId="77777777" w:rsidR="00837141" w:rsidRPr="00F85777" w:rsidRDefault="00837141" w:rsidP="00C9380E">
            <w:pPr>
              <w:pStyle w:val="movimento2"/>
              <w:rPr>
                <w:color w:val="002060"/>
              </w:rPr>
            </w:pPr>
            <w:r w:rsidRPr="00F85777">
              <w:rPr>
                <w:color w:val="002060"/>
              </w:rPr>
              <w:t xml:space="preserve">(POLISPORTIVA VICTORIA) </w:t>
            </w:r>
          </w:p>
        </w:tc>
        <w:tc>
          <w:tcPr>
            <w:tcW w:w="800" w:type="dxa"/>
            <w:tcMar>
              <w:top w:w="20" w:type="dxa"/>
              <w:left w:w="20" w:type="dxa"/>
              <w:bottom w:w="20" w:type="dxa"/>
              <w:right w:w="20" w:type="dxa"/>
            </w:tcMar>
            <w:vAlign w:val="center"/>
            <w:hideMark/>
          </w:tcPr>
          <w:p w14:paraId="66ABC10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618D5AC"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1CA2729" w14:textId="77777777" w:rsidR="00837141" w:rsidRPr="00F85777" w:rsidRDefault="00837141" w:rsidP="00C9380E">
            <w:pPr>
              <w:pStyle w:val="movimento2"/>
              <w:rPr>
                <w:color w:val="002060"/>
              </w:rPr>
            </w:pPr>
            <w:r w:rsidRPr="00F85777">
              <w:rPr>
                <w:color w:val="002060"/>
              </w:rPr>
              <w:t> </w:t>
            </w:r>
          </w:p>
        </w:tc>
      </w:tr>
    </w:tbl>
    <w:p w14:paraId="653DC0D3" w14:textId="77777777" w:rsidR="00837141" w:rsidRPr="00F85777" w:rsidRDefault="00837141" w:rsidP="00837141">
      <w:pPr>
        <w:pStyle w:val="titolo20"/>
        <w:rPr>
          <w:rFonts w:eastAsiaTheme="minorEastAsia"/>
          <w:color w:val="002060"/>
        </w:rPr>
      </w:pPr>
      <w:r w:rsidRPr="00F8577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F965B6B" w14:textId="77777777" w:rsidTr="00C9380E">
        <w:tc>
          <w:tcPr>
            <w:tcW w:w="2200" w:type="dxa"/>
            <w:tcMar>
              <w:top w:w="20" w:type="dxa"/>
              <w:left w:w="20" w:type="dxa"/>
              <w:bottom w:w="20" w:type="dxa"/>
              <w:right w:w="20" w:type="dxa"/>
            </w:tcMar>
            <w:vAlign w:val="center"/>
            <w:hideMark/>
          </w:tcPr>
          <w:p w14:paraId="0D1B509F" w14:textId="77777777" w:rsidR="00837141" w:rsidRPr="00F85777" w:rsidRDefault="00837141" w:rsidP="00C9380E">
            <w:pPr>
              <w:pStyle w:val="movimento"/>
              <w:rPr>
                <w:color w:val="002060"/>
              </w:rPr>
            </w:pPr>
            <w:r w:rsidRPr="00F85777">
              <w:rPr>
                <w:color w:val="002060"/>
              </w:rPr>
              <w:t>BECCACECE MATTEO</w:t>
            </w:r>
          </w:p>
        </w:tc>
        <w:tc>
          <w:tcPr>
            <w:tcW w:w="2200" w:type="dxa"/>
            <w:tcMar>
              <w:top w:w="20" w:type="dxa"/>
              <w:left w:w="20" w:type="dxa"/>
              <w:bottom w:w="20" w:type="dxa"/>
              <w:right w:w="20" w:type="dxa"/>
            </w:tcMar>
            <w:vAlign w:val="center"/>
            <w:hideMark/>
          </w:tcPr>
          <w:p w14:paraId="6BF0A1CD" w14:textId="77777777" w:rsidR="00837141" w:rsidRPr="00F85777" w:rsidRDefault="00837141" w:rsidP="00C9380E">
            <w:pPr>
              <w:pStyle w:val="movimento2"/>
              <w:rPr>
                <w:color w:val="002060"/>
              </w:rPr>
            </w:pPr>
            <w:r w:rsidRPr="00F85777">
              <w:rPr>
                <w:color w:val="002060"/>
              </w:rPr>
              <w:t xml:space="preserve">(AVENALE) </w:t>
            </w:r>
          </w:p>
        </w:tc>
        <w:tc>
          <w:tcPr>
            <w:tcW w:w="800" w:type="dxa"/>
            <w:tcMar>
              <w:top w:w="20" w:type="dxa"/>
              <w:left w:w="20" w:type="dxa"/>
              <w:bottom w:w="20" w:type="dxa"/>
              <w:right w:w="20" w:type="dxa"/>
            </w:tcMar>
            <w:vAlign w:val="center"/>
            <w:hideMark/>
          </w:tcPr>
          <w:p w14:paraId="097C1E9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9AEA76C" w14:textId="77777777" w:rsidR="00837141" w:rsidRPr="00F85777" w:rsidRDefault="00837141" w:rsidP="00C9380E">
            <w:pPr>
              <w:pStyle w:val="movimento"/>
              <w:rPr>
                <w:color w:val="002060"/>
              </w:rPr>
            </w:pPr>
            <w:r w:rsidRPr="00F85777">
              <w:rPr>
                <w:color w:val="002060"/>
              </w:rPr>
              <w:t>STIPA ALESSIO</w:t>
            </w:r>
          </w:p>
        </w:tc>
        <w:tc>
          <w:tcPr>
            <w:tcW w:w="2200" w:type="dxa"/>
            <w:tcMar>
              <w:top w:w="20" w:type="dxa"/>
              <w:left w:w="20" w:type="dxa"/>
              <w:bottom w:w="20" w:type="dxa"/>
              <w:right w:w="20" w:type="dxa"/>
            </w:tcMar>
            <w:vAlign w:val="center"/>
            <w:hideMark/>
          </w:tcPr>
          <w:p w14:paraId="3C59E441" w14:textId="77777777" w:rsidR="00837141" w:rsidRPr="00F85777" w:rsidRDefault="00837141" w:rsidP="00C9380E">
            <w:pPr>
              <w:pStyle w:val="movimento2"/>
              <w:rPr>
                <w:color w:val="002060"/>
              </w:rPr>
            </w:pPr>
            <w:r w:rsidRPr="00F85777">
              <w:rPr>
                <w:color w:val="002060"/>
              </w:rPr>
              <w:t xml:space="preserve">(FUTSAL VIRE GEOSISTEM ASD) </w:t>
            </w:r>
          </w:p>
        </w:tc>
      </w:tr>
      <w:tr w:rsidR="00837141" w:rsidRPr="00F85777" w14:paraId="18C00565" w14:textId="77777777" w:rsidTr="00C9380E">
        <w:tc>
          <w:tcPr>
            <w:tcW w:w="2200" w:type="dxa"/>
            <w:tcMar>
              <w:top w:w="20" w:type="dxa"/>
              <w:left w:w="20" w:type="dxa"/>
              <w:bottom w:w="20" w:type="dxa"/>
              <w:right w:w="20" w:type="dxa"/>
            </w:tcMar>
            <w:vAlign w:val="center"/>
            <w:hideMark/>
          </w:tcPr>
          <w:p w14:paraId="263DEE7D" w14:textId="77777777" w:rsidR="00837141" w:rsidRPr="00F85777" w:rsidRDefault="00837141" w:rsidP="00C9380E">
            <w:pPr>
              <w:pStyle w:val="movimento"/>
              <w:rPr>
                <w:color w:val="002060"/>
              </w:rPr>
            </w:pPr>
            <w:r w:rsidRPr="00F85777">
              <w:rPr>
                <w:color w:val="002060"/>
              </w:rPr>
              <w:t>ARGALIA ALAN</w:t>
            </w:r>
          </w:p>
        </w:tc>
        <w:tc>
          <w:tcPr>
            <w:tcW w:w="2200" w:type="dxa"/>
            <w:tcMar>
              <w:top w:w="20" w:type="dxa"/>
              <w:left w:w="20" w:type="dxa"/>
              <w:bottom w:w="20" w:type="dxa"/>
              <w:right w:w="20" w:type="dxa"/>
            </w:tcMar>
            <w:vAlign w:val="center"/>
            <w:hideMark/>
          </w:tcPr>
          <w:p w14:paraId="30F30A5A" w14:textId="77777777" w:rsidR="00837141" w:rsidRPr="00F85777" w:rsidRDefault="00837141" w:rsidP="00C9380E">
            <w:pPr>
              <w:pStyle w:val="movimento2"/>
              <w:rPr>
                <w:color w:val="002060"/>
              </w:rPr>
            </w:pPr>
            <w:r w:rsidRPr="00F85777">
              <w:rPr>
                <w:color w:val="002060"/>
              </w:rPr>
              <w:t xml:space="preserve">(REAL FABRIANO) </w:t>
            </w:r>
          </w:p>
        </w:tc>
        <w:tc>
          <w:tcPr>
            <w:tcW w:w="800" w:type="dxa"/>
            <w:tcMar>
              <w:top w:w="20" w:type="dxa"/>
              <w:left w:w="20" w:type="dxa"/>
              <w:bottom w:w="20" w:type="dxa"/>
              <w:right w:w="20" w:type="dxa"/>
            </w:tcMar>
            <w:vAlign w:val="center"/>
            <w:hideMark/>
          </w:tcPr>
          <w:p w14:paraId="76E0E97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D69AB7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9E2B17E" w14:textId="77777777" w:rsidR="00837141" w:rsidRPr="00F85777" w:rsidRDefault="00837141" w:rsidP="00C9380E">
            <w:pPr>
              <w:pStyle w:val="movimento2"/>
              <w:rPr>
                <w:color w:val="002060"/>
              </w:rPr>
            </w:pPr>
            <w:r w:rsidRPr="00F85777">
              <w:rPr>
                <w:color w:val="002060"/>
              </w:rPr>
              <w:t> </w:t>
            </w:r>
          </w:p>
        </w:tc>
      </w:tr>
    </w:tbl>
    <w:p w14:paraId="199BA645" w14:textId="77777777" w:rsidR="00837141" w:rsidRPr="00F85777" w:rsidRDefault="00837141" w:rsidP="00837141">
      <w:pPr>
        <w:pStyle w:val="titolo20"/>
        <w:rPr>
          <w:rFonts w:eastAsiaTheme="minorEastAsia"/>
          <w:color w:val="002060"/>
        </w:rPr>
      </w:pPr>
      <w:r w:rsidRPr="00F857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3AA84607" w14:textId="77777777" w:rsidTr="00C9380E">
        <w:tc>
          <w:tcPr>
            <w:tcW w:w="2200" w:type="dxa"/>
            <w:tcMar>
              <w:top w:w="20" w:type="dxa"/>
              <w:left w:w="20" w:type="dxa"/>
              <w:bottom w:w="20" w:type="dxa"/>
              <w:right w:w="20" w:type="dxa"/>
            </w:tcMar>
            <w:vAlign w:val="center"/>
            <w:hideMark/>
          </w:tcPr>
          <w:p w14:paraId="03466FD9" w14:textId="77777777" w:rsidR="00837141" w:rsidRPr="00F85777" w:rsidRDefault="00837141" w:rsidP="00C9380E">
            <w:pPr>
              <w:pStyle w:val="movimento"/>
              <w:rPr>
                <w:color w:val="002060"/>
              </w:rPr>
            </w:pPr>
            <w:r w:rsidRPr="00F85777">
              <w:rPr>
                <w:color w:val="002060"/>
              </w:rPr>
              <w:t>BARDHO KLEVIS</w:t>
            </w:r>
          </w:p>
        </w:tc>
        <w:tc>
          <w:tcPr>
            <w:tcW w:w="2200" w:type="dxa"/>
            <w:tcMar>
              <w:top w:w="20" w:type="dxa"/>
              <w:left w:w="20" w:type="dxa"/>
              <w:bottom w:w="20" w:type="dxa"/>
              <w:right w:w="20" w:type="dxa"/>
            </w:tcMar>
            <w:vAlign w:val="center"/>
            <w:hideMark/>
          </w:tcPr>
          <w:p w14:paraId="403D95F3" w14:textId="77777777" w:rsidR="00837141" w:rsidRPr="00F85777" w:rsidRDefault="00837141" w:rsidP="00C9380E">
            <w:pPr>
              <w:pStyle w:val="movimento2"/>
              <w:rPr>
                <w:color w:val="002060"/>
              </w:rPr>
            </w:pPr>
            <w:r w:rsidRPr="00F85777">
              <w:rPr>
                <w:color w:val="002060"/>
              </w:rPr>
              <w:t xml:space="preserve">(BORGOROSSO TOLENTINO) </w:t>
            </w:r>
          </w:p>
        </w:tc>
        <w:tc>
          <w:tcPr>
            <w:tcW w:w="800" w:type="dxa"/>
            <w:tcMar>
              <w:top w:w="20" w:type="dxa"/>
              <w:left w:w="20" w:type="dxa"/>
              <w:bottom w:w="20" w:type="dxa"/>
              <w:right w:w="20" w:type="dxa"/>
            </w:tcMar>
            <w:vAlign w:val="center"/>
            <w:hideMark/>
          </w:tcPr>
          <w:p w14:paraId="15AE550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C001460" w14:textId="77777777" w:rsidR="00837141" w:rsidRPr="00F85777" w:rsidRDefault="00837141" w:rsidP="00C9380E">
            <w:pPr>
              <w:pStyle w:val="movimento"/>
              <w:rPr>
                <w:color w:val="002060"/>
              </w:rPr>
            </w:pPr>
            <w:r w:rsidRPr="00F85777">
              <w:rPr>
                <w:color w:val="002060"/>
              </w:rPr>
              <w:t>DI GIROLAMO LORENZO</w:t>
            </w:r>
          </w:p>
        </w:tc>
        <w:tc>
          <w:tcPr>
            <w:tcW w:w="2200" w:type="dxa"/>
            <w:tcMar>
              <w:top w:w="20" w:type="dxa"/>
              <w:left w:w="20" w:type="dxa"/>
              <w:bottom w:w="20" w:type="dxa"/>
              <w:right w:w="20" w:type="dxa"/>
            </w:tcMar>
            <w:vAlign w:val="center"/>
            <w:hideMark/>
          </w:tcPr>
          <w:p w14:paraId="0A1AA13D" w14:textId="77777777" w:rsidR="00837141" w:rsidRPr="00F85777" w:rsidRDefault="00837141" w:rsidP="00C9380E">
            <w:pPr>
              <w:pStyle w:val="movimento2"/>
              <w:rPr>
                <w:color w:val="002060"/>
              </w:rPr>
            </w:pPr>
            <w:r w:rsidRPr="00F85777">
              <w:rPr>
                <w:color w:val="002060"/>
              </w:rPr>
              <w:t xml:space="preserve">(CSI STELLA A.S.D.) </w:t>
            </w:r>
          </w:p>
        </w:tc>
      </w:tr>
      <w:tr w:rsidR="00837141" w:rsidRPr="00F85777" w14:paraId="352EC7F0" w14:textId="77777777" w:rsidTr="00C9380E">
        <w:tc>
          <w:tcPr>
            <w:tcW w:w="2200" w:type="dxa"/>
            <w:tcMar>
              <w:top w:w="20" w:type="dxa"/>
              <w:left w:w="20" w:type="dxa"/>
              <w:bottom w:w="20" w:type="dxa"/>
              <w:right w:w="20" w:type="dxa"/>
            </w:tcMar>
            <w:vAlign w:val="center"/>
            <w:hideMark/>
          </w:tcPr>
          <w:p w14:paraId="64933C1A" w14:textId="77777777" w:rsidR="00837141" w:rsidRPr="00F85777" w:rsidRDefault="00837141" w:rsidP="00C9380E">
            <w:pPr>
              <w:pStyle w:val="movimento"/>
              <w:rPr>
                <w:color w:val="002060"/>
              </w:rPr>
            </w:pPr>
            <w:r w:rsidRPr="00F85777">
              <w:rPr>
                <w:color w:val="002060"/>
              </w:rPr>
              <w:t>ROSSI MATTIA</w:t>
            </w:r>
          </w:p>
        </w:tc>
        <w:tc>
          <w:tcPr>
            <w:tcW w:w="2200" w:type="dxa"/>
            <w:tcMar>
              <w:top w:w="20" w:type="dxa"/>
              <w:left w:w="20" w:type="dxa"/>
              <w:bottom w:w="20" w:type="dxa"/>
              <w:right w:w="20" w:type="dxa"/>
            </w:tcMar>
            <w:vAlign w:val="center"/>
            <w:hideMark/>
          </w:tcPr>
          <w:p w14:paraId="7F75AF2C" w14:textId="77777777" w:rsidR="00837141" w:rsidRPr="00F85777" w:rsidRDefault="00837141" w:rsidP="00C9380E">
            <w:pPr>
              <w:pStyle w:val="movimento2"/>
              <w:rPr>
                <w:color w:val="002060"/>
              </w:rPr>
            </w:pPr>
            <w:r w:rsidRPr="00F85777">
              <w:rPr>
                <w:color w:val="002060"/>
              </w:rPr>
              <w:t xml:space="preserve">(CSI STELLA A.S.D.) </w:t>
            </w:r>
          </w:p>
        </w:tc>
        <w:tc>
          <w:tcPr>
            <w:tcW w:w="800" w:type="dxa"/>
            <w:tcMar>
              <w:top w:w="20" w:type="dxa"/>
              <w:left w:w="20" w:type="dxa"/>
              <w:bottom w:w="20" w:type="dxa"/>
              <w:right w:w="20" w:type="dxa"/>
            </w:tcMar>
            <w:vAlign w:val="center"/>
            <w:hideMark/>
          </w:tcPr>
          <w:p w14:paraId="60CE233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F2AEFE4" w14:textId="77777777" w:rsidR="00837141" w:rsidRPr="00F85777" w:rsidRDefault="00837141" w:rsidP="00C9380E">
            <w:pPr>
              <w:pStyle w:val="movimento"/>
              <w:rPr>
                <w:color w:val="002060"/>
              </w:rPr>
            </w:pPr>
            <w:r w:rsidRPr="00F85777">
              <w:rPr>
                <w:color w:val="002060"/>
              </w:rPr>
              <w:t>BANCHETTI JOELE</w:t>
            </w:r>
          </w:p>
        </w:tc>
        <w:tc>
          <w:tcPr>
            <w:tcW w:w="2200" w:type="dxa"/>
            <w:tcMar>
              <w:top w:w="20" w:type="dxa"/>
              <w:left w:w="20" w:type="dxa"/>
              <w:bottom w:w="20" w:type="dxa"/>
              <w:right w:w="20" w:type="dxa"/>
            </w:tcMar>
            <w:vAlign w:val="center"/>
            <w:hideMark/>
          </w:tcPr>
          <w:p w14:paraId="0D41ED06" w14:textId="77777777" w:rsidR="00837141" w:rsidRPr="00F85777" w:rsidRDefault="00837141" w:rsidP="00C9380E">
            <w:pPr>
              <w:pStyle w:val="movimento2"/>
              <w:rPr>
                <w:color w:val="002060"/>
              </w:rPr>
            </w:pPr>
            <w:r w:rsidRPr="00F85777">
              <w:rPr>
                <w:color w:val="002060"/>
              </w:rPr>
              <w:t xml:space="preserve">(POLISPORTIVA VICTORIA) </w:t>
            </w:r>
          </w:p>
        </w:tc>
      </w:tr>
      <w:tr w:rsidR="00837141" w:rsidRPr="00F85777" w14:paraId="0AD82685" w14:textId="77777777" w:rsidTr="00C9380E">
        <w:tc>
          <w:tcPr>
            <w:tcW w:w="2200" w:type="dxa"/>
            <w:tcMar>
              <w:top w:w="20" w:type="dxa"/>
              <w:left w:w="20" w:type="dxa"/>
              <w:bottom w:w="20" w:type="dxa"/>
              <w:right w:w="20" w:type="dxa"/>
            </w:tcMar>
            <w:vAlign w:val="center"/>
            <w:hideMark/>
          </w:tcPr>
          <w:p w14:paraId="5EB903F9" w14:textId="77777777" w:rsidR="00837141" w:rsidRPr="00F85777" w:rsidRDefault="00837141" w:rsidP="00C9380E">
            <w:pPr>
              <w:pStyle w:val="movimento"/>
              <w:rPr>
                <w:color w:val="002060"/>
              </w:rPr>
            </w:pPr>
            <w:r w:rsidRPr="00F85777">
              <w:rPr>
                <w:color w:val="002060"/>
              </w:rPr>
              <w:t>CATALDI ANDREA</w:t>
            </w:r>
          </w:p>
        </w:tc>
        <w:tc>
          <w:tcPr>
            <w:tcW w:w="2200" w:type="dxa"/>
            <w:tcMar>
              <w:top w:w="20" w:type="dxa"/>
              <w:left w:w="20" w:type="dxa"/>
              <w:bottom w:w="20" w:type="dxa"/>
              <w:right w:w="20" w:type="dxa"/>
            </w:tcMar>
            <w:vAlign w:val="center"/>
            <w:hideMark/>
          </w:tcPr>
          <w:p w14:paraId="7ADA53BA" w14:textId="77777777" w:rsidR="00837141" w:rsidRPr="00F85777" w:rsidRDefault="00837141" w:rsidP="00C9380E">
            <w:pPr>
              <w:pStyle w:val="movimento2"/>
              <w:rPr>
                <w:color w:val="002060"/>
              </w:rPr>
            </w:pPr>
            <w:r w:rsidRPr="00F85777">
              <w:rPr>
                <w:color w:val="002060"/>
              </w:rPr>
              <w:t xml:space="preserve">(REAL ANCARIA) </w:t>
            </w:r>
          </w:p>
        </w:tc>
        <w:tc>
          <w:tcPr>
            <w:tcW w:w="800" w:type="dxa"/>
            <w:tcMar>
              <w:top w:w="20" w:type="dxa"/>
              <w:left w:w="20" w:type="dxa"/>
              <w:bottom w:w="20" w:type="dxa"/>
              <w:right w:w="20" w:type="dxa"/>
            </w:tcMar>
            <w:vAlign w:val="center"/>
            <w:hideMark/>
          </w:tcPr>
          <w:p w14:paraId="24CAF27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8C4AEA7" w14:textId="77777777" w:rsidR="00837141" w:rsidRPr="00F85777" w:rsidRDefault="00837141" w:rsidP="00C9380E">
            <w:pPr>
              <w:pStyle w:val="movimento"/>
              <w:rPr>
                <w:color w:val="002060"/>
              </w:rPr>
            </w:pPr>
            <w:r w:rsidRPr="00F85777">
              <w:rPr>
                <w:color w:val="002060"/>
              </w:rPr>
              <w:t>DIOTALLEVI DAVIDE</w:t>
            </w:r>
          </w:p>
        </w:tc>
        <w:tc>
          <w:tcPr>
            <w:tcW w:w="2200" w:type="dxa"/>
            <w:tcMar>
              <w:top w:w="20" w:type="dxa"/>
              <w:left w:w="20" w:type="dxa"/>
              <w:bottom w:w="20" w:type="dxa"/>
              <w:right w:w="20" w:type="dxa"/>
            </w:tcMar>
            <w:vAlign w:val="center"/>
            <w:hideMark/>
          </w:tcPr>
          <w:p w14:paraId="4C6CF3F7" w14:textId="77777777" w:rsidR="00837141" w:rsidRPr="00F85777" w:rsidRDefault="00837141" w:rsidP="00C9380E">
            <w:pPr>
              <w:pStyle w:val="movimento2"/>
              <w:rPr>
                <w:color w:val="002060"/>
              </w:rPr>
            </w:pPr>
            <w:r w:rsidRPr="00F85777">
              <w:rPr>
                <w:color w:val="002060"/>
              </w:rPr>
              <w:t xml:space="preserve">(VERBENA C5 ANCONA) </w:t>
            </w:r>
          </w:p>
        </w:tc>
      </w:tr>
    </w:tbl>
    <w:p w14:paraId="214A835A"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3B8BCB62" w14:textId="77777777" w:rsidTr="00C9380E">
        <w:tc>
          <w:tcPr>
            <w:tcW w:w="2200" w:type="dxa"/>
            <w:tcMar>
              <w:top w:w="20" w:type="dxa"/>
              <w:left w:w="20" w:type="dxa"/>
              <w:bottom w:w="20" w:type="dxa"/>
              <w:right w:w="20" w:type="dxa"/>
            </w:tcMar>
            <w:vAlign w:val="center"/>
            <w:hideMark/>
          </w:tcPr>
          <w:p w14:paraId="429DCEAA" w14:textId="77777777" w:rsidR="00837141" w:rsidRPr="00F85777" w:rsidRDefault="00837141" w:rsidP="00C9380E">
            <w:pPr>
              <w:pStyle w:val="movimento"/>
              <w:rPr>
                <w:color w:val="002060"/>
              </w:rPr>
            </w:pPr>
            <w:r w:rsidRPr="00F85777">
              <w:rPr>
                <w:color w:val="002060"/>
              </w:rPr>
              <w:t>SGROI GIANLUCA</w:t>
            </w:r>
          </w:p>
        </w:tc>
        <w:tc>
          <w:tcPr>
            <w:tcW w:w="2200" w:type="dxa"/>
            <w:tcMar>
              <w:top w:w="20" w:type="dxa"/>
              <w:left w:w="20" w:type="dxa"/>
              <w:bottom w:w="20" w:type="dxa"/>
              <w:right w:w="20" w:type="dxa"/>
            </w:tcMar>
            <w:vAlign w:val="center"/>
            <w:hideMark/>
          </w:tcPr>
          <w:p w14:paraId="3B0E27B9" w14:textId="77777777" w:rsidR="00837141" w:rsidRPr="00F85777" w:rsidRDefault="00837141" w:rsidP="00C9380E">
            <w:pPr>
              <w:pStyle w:val="movimento2"/>
              <w:rPr>
                <w:color w:val="002060"/>
              </w:rPr>
            </w:pPr>
            <w:r w:rsidRPr="00F85777">
              <w:rPr>
                <w:color w:val="002060"/>
              </w:rPr>
              <w:t xml:space="preserve">(ASPIO 2005) </w:t>
            </w:r>
          </w:p>
        </w:tc>
        <w:tc>
          <w:tcPr>
            <w:tcW w:w="800" w:type="dxa"/>
            <w:tcMar>
              <w:top w:w="20" w:type="dxa"/>
              <w:left w:w="20" w:type="dxa"/>
              <w:bottom w:w="20" w:type="dxa"/>
              <w:right w:w="20" w:type="dxa"/>
            </w:tcMar>
            <w:vAlign w:val="center"/>
            <w:hideMark/>
          </w:tcPr>
          <w:p w14:paraId="2916C77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9EFD3BC" w14:textId="77777777" w:rsidR="00837141" w:rsidRPr="00F85777" w:rsidRDefault="00837141" w:rsidP="00C9380E">
            <w:pPr>
              <w:pStyle w:val="movimento"/>
              <w:rPr>
                <w:color w:val="002060"/>
              </w:rPr>
            </w:pPr>
            <w:r w:rsidRPr="00F85777">
              <w:rPr>
                <w:color w:val="002060"/>
              </w:rPr>
              <w:t>STIMILLI FILIPPO</w:t>
            </w:r>
          </w:p>
        </w:tc>
        <w:tc>
          <w:tcPr>
            <w:tcW w:w="2200" w:type="dxa"/>
            <w:tcMar>
              <w:top w:w="20" w:type="dxa"/>
              <w:left w:w="20" w:type="dxa"/>
              <w:bottom w:w="20" w:type="dxa"/>
              <w:right w:w="20" w:type="dxa"/>
            </w:tcMar>
            <w:vAlign w:val="center"/>
            <w:hideMark/>
          </w:tcPr>
          <w:p w14:paraId="309ABE85" w14:textId="77777777" w:rsidR="00837141" w:rsidRPr="00F85777" w:rsidRDefault="00837141" w:rsidP="00C9380E">
            <w:pPr>
              <w:pStyle w:val="movimento2"/>
              <w:rPr>
                <w:color w:val="002060"/>
              </w:rPr>
            </w:pPr>
            <w:r w:rsidRPr="00F85777">
              <w:rPr>
                <w:color w:val="002060"/>
              </w:rPr>
              <w:t xml:space="preserve">(DINAMIS 1990) </w:t>
            </w:r>
          </w:p>
        </w:tc>
      </w:tr>
      <w:tr w:rsidR="00837141" w:rsidRPr="00F85777" w14:paraId="33094E54" w14:textId="77777777" w:rsidTr="00C9380E">
        <w:tc>
          <w:tcPr>
            <w:tcW w:w="2200" w:type="dxa"/>
            <w:tcMar>
              <w:top w:w="20" w:type="dxa"/>
              <w:left w:w="20" w:type="dxa"/>
              <w:bottom w:w="20" w:type="dxa"/>
              <w:right w:w="20" w:type="dxa"/>
            </w:tcMar>
            <w:vAlign w:val="center"/>
            <w:hideMark/>
          </w:tcPr>
          <w:p w14:paraId="7D064AFC" w14:textId="77777777" w:rsidR="00837141" w:rsidRPr="00F85777" w:rsidRDefault="00837141" w:rsidP="00C9380E">
            <w:pPr>
              <w:pStyle w:val="movimento"/>
              <w:rPr>
                <w:color w:val="002060"/>
              </w:rPr>
            </w:pPr>
            <w:r w:rsidRPr="00F85777">
              <w:rPr>
                <w:color w:val="002060"/>
              </w:rPr>
              <w:t>TARLI PAOLO</w:t>
            </w:r>
          </w:p>
        </w:tc>
        <w:tc>
          <w:tcPr>
            <w:tcW w:w="2200" w:type="dxa"/>
            <w:tcMar>
              <w:top w:w="20" w:type="dxa"/>
              <w:left w:w="20" w:type="dxa"/>
              <w:bottom w:w="20" w:type="dxa"/>
              <w:right w:w="20" w:type="dxa"/>
            </w:tcMar>
            <w:vAlign w:val="center"/>
            <w:hideMark/>
          </w:tcPr>
          <w:p w14:paraId="7577A453" w14:textId="77777777" w:rsidR="00837141" w:rsidRPr="00F85777" w:rsidRDefault="00837141" w:rsidP="00C9380E">
            <w:pPr>
              <w:pStyle w:val="movimento2"/>
              <w:rPr>
                <w:color w:val="002060"/>
              </w:rPr>
            </w:pPr>
            <w:r w:rsidRPr="00F85777">
              <w:rPr>
                <w:color w:val="002060"/>
              </w:rPr>
              <w:t xml:space="preserve">(FUTSAL VIRE GEOSISTEM ASD) </w:t>
            </w:r>
          </w:p>
        </w:tc>
        <w:tc>
          <w:tcPr>
            <w:tcW w:w="800" w:type="dxa"/>
            <w:tcMar>
              <w:top w:w="20" w:type="dxa"/>
              <w:left w:w="20" w:type="dxa"/>
              <w:bottom w:w="20" w:type="dxa"/>
              <w:right w:w="20" w:type="dxa"/>
            </w:tcMar>
            <w:vAlign w:val="center"/>
            <w:hideMark/>
          </w:tcPr>
          <w:p w14:paraId="09E7EAE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12A94C7" w14:textId="77777777" w:rsidR="00837141" w:rsidRPr="00F85777" w:rsidRDefault="00837141" w:rsidP="00C9380E">
            <w:pPr>
              <w:pStyle w:val="movimento"/>
              <w:rPr>
                <w:color w:val="002060"/>
              </w:rPr>
            </w:pPr>
            <w:r w:rsidRPr="00F85777">
              <w:rPr>
                <w:color w:val="002060"/>
              </w:rPr>
              <w:t>SARAGA ANDREA</w:t>
            </w:r>
          </w:p>
        </w:tc>
        <w:tc>
          <w:tcPr>
            <w:tcW w:w="2200" w:type="dxa"/>
            <w:tcMar>
              <w:top w:w="20" w:type="dxa"/>
              <w:left w:w="20" w:type="dxa"/>
              <w:bottom w:w="20" w:type="dxa"/>
              <w:right w:w="20" w:type="dxa"/>
            </w:tcMar>
            <w:vAlign w:val="center"/>
            <w:hideMark/>
          </w:tcPr>
          <w:p w14:paraId="799A645D" w14:textId="77777777" w:rsidR="00837141" w:rsidRPr="00F85777" w:rsidRDefault="00837141" w:rsidP="00C9380E">
            <w:pPr>
              <w:pStyle w:val="movimento2"/>
              <w:rPr>
                <w:color w:val="002060"/>
              </w:rPr>
            </w:pPr>
            <w:r w:rsidRPr="00F85777">
              <w:rPr>
                <w:color w:val="002060"/>
              </w:rPr>
              <w:t xml:space="preserve">(GIOVANI SANT IPPOLITO) </w:t>
            </w:r>
          </w:p>
        </w:tc>
      </w:tr>
      <w:tr w:rsidR="00837141" w:rsidRPr="00F85777" w14:paraId="3EFF142D" w14:textId="77777777" w:rsidTr="00C9380E">
        <w:tc>
          <w:tcPr>
            <w:tcW w:w="2200" w:type="dxa"/>
            <w:tcMar>
              <w:top w:w="20" w:type="dxa"/>
              <w:left w:w="20" w:type="dxa"/>
              <w:bottom w:w="20" w:type="dxa"/>
              <w:right w:w="20" w:type="dxa"/>
            </w:tcMar>
            <w:vAlign w:val="center"/>
            <w:hideMark/>
          </w:tcPr>
          <w:p w14:paraId="070EC0D0" w14:textId="77777777" w:rsidR="00837141" w:rsidRPr="00F85777" w:rsidRDefault="00837141" w:rsidP="00C9380E">
            <w:pPr>
              <w:pStyle w:val="movimento"/>
              <w:rPr>
                <w:color w:val="002060"/>
              </w:rPr>
            </w:pPr>
            <w:r w:rsidRPr="00F85777">
              <w:rPr>
                <w:color w:val="002060"/>
              </w:rPr>
              <w:t>ALLEGREZZA NICOLO</w:t>
            </w:r>
          </w:p>
        </w:tc>
        <w:tc>
          <w:tcPr>
            <w:tcW w:w="2200" w:type="dxa"/>
            <w:tcMar>
              <w:top w:w="20" w:type="dxa"/>
              <w:left w:w="20" w:type="dxa"/>
              <w:bottom w:w="20" w:type="dxa"/>
              <w:right w:w="20" w:type="dxa"/>
            </w:tcMar>
            <w:vAlign w:val="center"/>
            <w:hideMark/>
          </w:tcPr>
          <w:p w14:paraId="5C07AC4D" w14:textId="77777777" w:rsidR="00837141" w:rsidRPr="00F85777" w:rsidRDefault="00837141" w:rsidP="00C9380E">
            <w:pPr>
              <w:pStyle w:val="movimento2"/>
              <w:rPr>
                <w:color w:val="002060"/>
              </w:rPr>
            </w:pPr>
            <w:r w:rsidRPr="00F85777">
              <w:rPr>
                <w:color w:val="002060"/>
              </w:rPr>
              <w:t xml:space="preserve">(LUCREZIA CALCIO A 5) </w:t>
            </w:r>
          </w:p>
        </w:tc>
        <w:tc>
          <w:tcPr>
            <w:tcW w:w="800" w:type="dxa"/>
            <w:tcMar>
              <w:top w:w="20" w:type="dxa"/>
              <w:left w:w="20" w:type="dxa"/>
              <w:bottom w:w="20" w:type="dxa"/>
              <w:right w:w="20" w:type="dxa"/>
            </w:tcMar>
            <w:vAlign w:val="center"/>
            <w:hideMark/>
          </w:tcPr>
          <w:p w14:paraId="2D69DD6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160045F" w14:textId="77777777" w:rsidR="00837141" w:rsidRPr="00F85777" w:rsidRDefault="00837141" w:rsidP="00C9380E">
            <w:pPr>
              <w:pStyle w:val="movimento"/>
              <w:rPr>
                <w:color w:val="002060"/>
              </w:rPr>
            </w:pPr>
            <w:r w:rsidRPr="00F85777">
              <w:rPr>
                <w:color w:val="002060"/>
              </w:rPr>
              <w:t>ALIANELLO FILIPPO</w:t>
            </w:r>
          </w:p>
        </w:tc>
        <w:tc>
          <w:tcPr>
            <w:tcW w:w="2200" w:type="dxa"/>
            <w:tcMar>
              <w:top w:w="20" w:type="dxa"/>
              <w:left w:w="20" w:type="dxa"/>
              <w:bottom w:w="20" w:type="dxa"/>
              <w:right w:w="20" w:type="dxa"/>
            </w:tcMar>
            <w:vAlign w:val="center"/>
            <w:hideMark/>
          </w:tcPr>
          <w:p w14:paraId="6B949AAF" w14:textId="77777777" w:rsidR="00837141" w:rsidRPr="00F85777" w:rsidRDefault="00837141" w:rsidP="00C9380E">
            <w:pPr>
              <w:pStyle w:val="movimento2"/>
              <w:rPr>
                <w:color w:val="002060"/>
              </w:rPr>
            </w:pPr>
            <w:r w:rsidRPr="00F85777">
              <w:rPr>
                <w:color w:val="002060"/>
              </w:rPr>
              <w:t xml:space="preserve">(POLISPORTIVA UROBORO) </w:t>
            </w:r>
          </w:p>
        </w:tc>
      </w:tr>
    </w:tbl>
    <w:p w14:paraId="5AB5CBB3"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99766F4" w14:textId="77777777" w:rsidTr="00C9380E">
        <w:tc>
          <w:tcPr>
            <w:tcW w:w="2200" w:type="dxa"/>
            <w:tcMar>
              <w:top w:w="20" w:type="dxa"/>
              <w:left w:w="20" w:type="dxa"/>
              <w:bottom w:w="20" w:type="dxa"/>
              <w:right w:w="20" w:type="dxa"/>
            </w:tcMar>
            <w:vAlign w:val="center"/>
            <w:hideMark/>
          </w:tcPr>
          <w:p w14:paraId="0B548B91" w14:textId="77777777" w:rsidR="00837141" w:rsidRPr="00F85777" w:rsidRDefault="00837141" w:rsidP="00C9380E">
            <w:pPr>
              <w:pStyle w:val="movimento"/>
              <w:rPr>
                <w:color w:val="002060"/>
              </w:rPr>
            </w:pPr>
            <w:r w:rsidRPr="00F85777">
              <w:rPr>
                <w:color w:val="002060"/>
              </w:rPr>
              <w:t>PROIETTI DANY</w:t>
            </w:r>
          </w:p>
        </w:tc>
        <w:tc>
          <w:tcPr>
            <w:tcW w:w="2200" w:type="dxa"/>
            <w:tcMar>
              <w:top w:w="20" w:type="dxa"/>
              <w:left w:w="20" w:type="dxa"/>
              <w:bottom w:w="20" w:type="dxa"/>
              <w:right w:w="20" w:type="dxa"/>
            </w:tcMar>
            <w:vAlign w:val="center"/>
            <w:hideMark/>
          </w:tcPr>
          <w:p w14:paraId="457ADE9E" w14:textId="77777777" w:rsidR="00837141" w:rsidRPr="00F85777" w:rsidRDefault="00837141" w:rsidP="00C9380E">
            <w:pPr>
              <w:pStyle w:val="movimento2"/>
              <w:rPr>
                <w:color w:val="002060"/>
              </w:rPr>
            </w:pPr>
            <w:r w:rsidRPr="00F85777">
              <w:rPr>
                <w:color w:val="002060"/>
              </w:rPr>
              <w:t xml:space="preserve">(ACLI MANTOVANI CALCIO A 5) </w:t>
            </w:r>
          </w:p>
        </w:tc>
        <w:tc>
          <w:tcPr>
            <w:tcW w:w="800" w:type="dxa"/>
            <w:tcMar>
              <w:top w:w="20" w:type="dxa"/>
              <w:left w:w="20" w:type="dxa"/>
              <w:bottom w:w="20" w:type="dxa"/>
              <w:right w:w="20" w:type="dxa"/>
            </w:tcMar>
            <w:vAlign w:val="center"/>
            <w:hideMark/>
          </w:tcPr>
          <w:p w14:paraId="15BB1BE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62B4CB5" w14:textId="77777777" w:rsidR="00837141" w:rsidRPr="00F85777" w:rsidRDefault="00837141" w:rsidP="00C9380E">
            <w:pPr>
              <w:pStyle w:val="movimento"/>
              <w:rPr>
                <w:color w:val="002060"/>
              </w:rPr>
            </w:pPr>
            <w:r w:rsidRPr="00F85777">
              <w:rPr>
                <w:color w:val="002060"/>
              </w:rPr>
              <w:t>PRUDENCIO MINCHON PABLO</w:t>
            </w:r>
          </w:p>
        </w:tc>
        <w:tc>
          <w:tcPr>
            <w:tcW w:w="2200" w:type="dxa"/>
            <w:tcMar>
              <w:top w:w="20" w:type="dxa"/>
              <w:left w:w="20" w:type="dxa"/>
              <w:bottom w:w="20" w:type="dxa"/>
              <w:right w:w="20" w:type="dxa"/>
            </w:tcMar>
            <w:vAlign w:val="center"/>
            <w:hideMark/>
          </w:tcPr>
          <w:p w14:paraId="062A8E07" w14:textId="77777777" w:rsidR="00837141" w:rsidRPr="00F85777" w:rsidRDefault="00837141" w:rsidP="00C9380E">
            <w:pPr>
              <w:pStyle w:val="movimento2"/>
              <w:rPr>
                <w:color w:val="002060"/>
              </w:rPr>
            </w:pPr>
            <w:r w:rsidRPr="00F85777">
              <w:rPr>
                <w:color w:val="002060"/>
              </w:rPr>
              <w:t xml:space="preserve">(BORGOROSSO TOLENTINO) </w:t>
            </w:r>
          </w:p>
        </w:tc>
      </w:tr>
      <w:tr w:rsidR="00837141" w:rsidRPr="00F85777" w14:paraId="066C0184" w14:textId="77777777" w:rsidTr="00C9380E">
        <w:tc>
          <w:tcPr>
            <w:tcW w:w="2200" w:type="dxa"/>
            <w:tcMar>
              <w:top w:w="20" w:type="dxa"/>
              <w:left w:w="20" w:type="dxa"/>
              <w:bottom w:w="20" w:type="dxa"/>
              <w:right w:w="20" w:type="dxa"/>
            </w:tcMar>
            <w:vAlign w:val="center"/>
            <w:hideMark/>
          </w:tcPr>
          <w:p w14:paraId="30557243" w14:textId="77777777" w:rsidR="00837141" w:rsidRPr="00F85777" w:rsidRDefault="00837141" w:rsidP="00C9380E">
            <w:pPr>
              <w:pStyle w:val="movimento"/>
              <w:rPr>
                <w:color w:val="002060"/>
              </w:rPr>
            </w:pPr>
            <w:r w:rsidRPr="00F85777">
              <w:rPr>
                <w:color w:val="002060"/>
              </w:rPr>
              <w:t>BRAVI MATTEO</w:t>
            </w:r>
          </w:p>
        </w:tc>
        <w:tc>
          <w:tcPr>
            <w:tcW w:w="2200" w:type="dxa"/>
            <w:tcMar>
              <w:top w:w="20" w:type="dxa"/>
              <w:left w:w="20" w:type="dxa"/>
              <w:bottom w:w="20" w:type="dxa"/>
              <w:right w:w="20" w:type="dxa"/>
            </w:tcMar>
            <w:vAlign w:val="center"/>
            <w:hideMark/>
          </w:tcPr>
          <w:p w14:paraId="590D4317" w14:textId="77777777" w:rsidR="00837141" w:rsidRPr="00F85777" w:rsidRDefault="00837141" w:rsidP="00C9380E">
            <w:pPr>
              <w:pStyle w:val="movimento2"/>
              <w:rPr>
                <w:color w:val="002060"/>
              </w:rPr>
            </w:pPr>
            <w:r w:rsidRPr="00F85777">
              <w:rPr>
                <w:color w:val="002060"/>
              </w:rPr>
              <w:t xml:space="preserve">(CASTELBELLINO CALCIO A 5) </w:t>
            </w:r>
          </w:p>
        </w:tc>
        <w:tc>
          <w:tcPr>
            <w:tcW w:w="800" w:type="dxa"/>
            <w:tcMar>
              <w:top w:w="20" w:type="dxa"/>
              <w:left w:w="20" w:type="dxa"/>
              <w:bottom w:w="20" w:type="dxa"/>
              <w:right w:w="20" w:type="dxa"/>
            </w:tcMar>
            <w:vAlign w:val="center"/>
            <w:hideMark/>
          </w:tcPr>
          <w:p w14:paraId="6CD39F8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D9BAD2D" w14:textId="77777777" w:rsidR="00837141" w:rsidRPr="00F85777" w:rsidRDefault="00837141" w:rsidP="00C9380E">
            <w:pPr>
              <w:pStyle w:val="movimento"/>
              <w:rPr>
                <w:color w:val="002060"/>
              </w:rPr>
            </w:pPr>
            <w:r w:rsidRPr="00F85777">
              <w:rPr>
                <w:color w:val="002060"/>
              </w:rPr>
              <w:t>LIKA STIVI</w:t>
            </w:r>
          </w:p>
        </w:tc>
        <w:tc>
          <w:tcPr>
            <w:tcW w:w="2200" w:type="dxa"/>
            <w:tcMar>
              <w:top w:w="20" w:type="dxa"/>
              <w:left w:w="20" w:type="dxa"/>
              <w:bottom w:w="20" w:type="dxa"/>
              <w:right w:w="20" w:type="dxa"/>
            </w:tcMar>
            <w:vAlign w:val="center"/>
            <w:hideMark/>
          </w:tcPr>
          <w:p w14:paraId="284F5491" w14:textId="77777777" w:rsidR="00837141" w:rsidRPr="00F85777" w:rsidRDefault="00837141" w:rsidP="00C9380E">
            <w:pPr>
              <w:pStyle w:val="movimento2"/>
              <w:rPr>
                <w:color w:val="002060"/>
              </w:rPr>
            </w:pPr>
            <w:r w:rsidRPr="00F85777">
              <w:rPr>
                <w:color w:val="002060"/>
              </w:rPr>
              <w:t xml:space="preserve">(CIARNIN) </w:t>
            </w:r>
          </w:p>
        </w:tc>
      </w:tr>
      <w:tr w:rsidR="00837141" w:rsidRPr="00F85777" w14:paraId="72FE3DB7" w14:textId="77777777" w:rsidTr="00C9380E">
        <w:tc>
          <w:tcPr>
            <w:tcW w:w="2200" w:type="dxa"/>
            <w:tcMar>
              <w:top w:w="20" w:type="dxa"/>
              <w:left w:w="20" w:type="dxa"/>
              <w:bottom w:w="20" w:type="dxa"/>
              <w:right w:w="20" w:type="dxa"/>
            </w:tcMar>
            <w:vAlign w:val="center"/>
            <w:hideMark/>
          </w:tcPr>
          <w:p w14:paraId="7882D953" w14:textId="77777777" w:rsidR="00837141" w:rsidRPr="00F85777" w:rsidRDefault="00837141" w:rsidP="00C9380E">
            <w:pPr>
              <w:pStyle w:val="movimento"/>
              <w:rPr>
                <w:color w:val="002060"/>
              </w:rPr>
            </w:pPr>
            <w:r w:rsidRPr="00F85777">
              <w:rPr>
                <w:color w:val="002060"/>
              </w:rPr>
              <w:lastRenderedPageBreak/>
              <w:t>CENTONZE MICHELE</w:t>
            </w:r>
          </w:p>
        </w:tc>
        <w:tc>
          <w:tcPr>
            <w:tcW w:w="2200" w:type="dxa"/>
            <w:tcMar>
              <w:top w:w="20" w:type="dxa"/>
              <w:left w:w="20" w:type="dxa"/>
              <w:bottom w:w="20" w:type="dxa"/>
              <w:right w:w="20" w:type="dxa"/>
            </w:tcMar>
            <w:vAlign w:val="center"/>
            <w:hideMark/>
          </w:tcPr>
          <w:p w14:paraId="4ED84415" w14:textId="77777777" w:rsidR="00837141" w:rsidRPr="00F85777" w:rsidRDefault="00837141" w:rsidP="00C9380E">
            <w:pPr>
              <w:pStyle w:val="movimento2"/>
              <w:rPr>
                <w:color w:val="002060"/>
              </w:rPr>
            </w:pPr>
            <w:r w:rsidRPr="00F85777">
              <w:rPr>
                <w:color w:val="002060"/>
              </w:rPr>
              <w:t xml:space="preserve">(DINAMIS 1990) </w:t>
            </w:r>
          </w:p>
        </w:tc>
        <w:tc>
          <w:tcPr>
            <w:tcW w:w="800" w:type="dxa"/>
            <w:tcMar>
              <w:top w:w="20" w:type="dxa"/>
              <w:left w:w="20" w:type="dxa"/>
              <w:bottom w:w="20" w:type="dxa"/>
              <w:right w:w="20" w:type="dxa"/>
            </w:tcMar>
            <w:vAlign w:val="center"/>
            <w:hideMark/>
          </w:tcPr>
          <w:p w14:paraId="59B8A7E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C0F282F" w14:textId="77777777" w:rsidR="00837141" w:rsidRPr="00F85777" w:rsidRDefault="00837141" w:rsidP="00C9380E">
            <w:pPr>
              <w:pStyle w:val="movimento"/>
              <w:rPr>
                <w:color w:val="002060"/>
              </w:rPr>
            </w:pPr>
            <w:r w:rsidRPr="00F85777">
              <w:rPr>
                <w:color w:val="002060"/>
              </w:rPr>
              <w:t>CIMATTI CARLO</w:t>
            </w:r>
          </w:p>
        </w:tc>
        <w:tc>
          <w:tcPr>
            <w:tcW w:w="2200" w:type="dxa"/>
            <w:tcMar>
              <w:top w:w="20" w:type="dxa"/>
              <w:left w:w="20" w:type="dxa"/>
              <w:bottom w:w="20" w:type="dxa"/>
              <w:right w:w="20" w:type="dxa"/>
            </w:tcMar>
            <w:vAlign w:val="center"/>
            <w:hideMark/>
          </w:tcPr>
          <w:p w14:paraId="0C855AEF" w14:textId="77777777" w:rsidR="00837141" w:rsidRPr="00F85777" w:rsidRDefault="00837141" w:rsidP="00C9380E">
            <w:pPr>
              <w:pStyle w:val="movimento2"/>
              <w:rPr>
                <w:color w:val="002060"/>
              </w:rPr>
            </w:pPr>
            <w:r w:rsidRPr="00F85777">
              <w:rPr>
                <w:color w:val="002060"/>
              </w:rPr>
              <w:t xml:space="preserve">(PIEVE D ICO CALCIO A 5) </w:t>
            </w:r>
          </w:p>
        </w:tc>
      </w:tr>
      <w:tr w:rsidR="00837141" w:rsidRPr="00F85777" w14:paraId="246D0C6D" w14:textId="77777777" w:rsidTr="00C9380E">
        <w:tc>
          <w:tcPr>
            <w:tcW w:w="2200" w:type="dxa"/>
            <w:tcMar>
              <w:top w:w="20" w:type="dxa"/>
              <w:left w:w="20" w:type="dxa"/>
              <w:bottom w:w="20" w:type="dxa"/>
              <w:right w:w="20" w:type="dxa"/>
            </w:tcMar>
            <w:vAlign w:val="center"/>
            <w:hideMark/>
          </w:tcPr>
          <w:p w14:paraId="1E928CD8" w14:textId="77777777" w:rsidR="00837141" w:rsidRPr="00F85777" w:rsidRDefault="00837141" w:rsidP="00C9380E">
            <w:pPr>
              <w:pStyle w:val="movimento"/>
              <w:rPr>
                <w:color w:val="002060"/>
              </w:rPr>
            </w:pPr>
            <w:r w:rsidRPr="00F85777">
              <w:rPr>
                <w:color w:val="002060"/>
              </w:rPr>
              <w:t>LAURENZI NICOLO</w:t>
            </w:r>
          </w:p>
        </w:tc>
        <w:tc>
          <w:tcPr>
            <w:tcW w:w="2200" w:type="dxa"/>
            <w:tcMar>
              <w:top w:w="20" w:type="dxa"/>
              <w:left w:w="20" w:type="dxa"/>
              <w:bottom w:w="20" w:type="dxa"/>
              <w:right w:w="20" w:type="dxa"/>
            </w:tcMar>
            <w:vAlign w:val="center"/>
            <w:hideMark/>
          </w:tcPr>
          <w:p w14:paraId="7731FB94" w14:textId="77777777" w:rsidR="00837141" w:rsidRPr="00F85777" w:rsidRDefault="00837141" w:rsidP="00C9380E">
            <w:pPr>
              <w:pStyle w:val="movimento2"/>
              <w:rPr>
                <w:color w:val="002060"/>
              </w:rPr>
            </w:pPr>
            <w:r w:rsidRPr="00F85777">
              <w:rPr>
                <w:color w:val="002060"/>
              </w:rPr>
              <w:t xml:space="preserve">(REAL FABRIANO) </w:t>
            </w:r>
          </w:p>
        </w:tc>
        <w:tc>
          <w:tcPr>
            <w:tcW w:w="800" w:type="dxa"/>
            <w:tcMar>
              <w:top w:w="20" w:type="dxa"/>
              <w:left w:w="20" w:type="dxa"/>
              <w:bottom w:w="20" w:type="dxa"/>
              <w:right w:w="20" w:type="dxa"/>
            </w:tcMar>
            <w:vAlign w:val="center"/>
            <w:hideMark/>
          </w:tcPr>
          <w:p w14:paraId="538D570C"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05151FB"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AC2F63A" w14:textId="77777777" w:rsidR="00837141" w:rsidRPr="00F85777" w:rsidRDefault="00837141" w:rsidP="00C9380E">
            <w:pPr>
              <w:pStyle w:val="movimento2"/>
              <w:rPr>
                <w:color w:val="002060"/>
              </w:rPr>
            </w:pPr>
            <w:r w:rsidRPr="00F85777">
              <w:rPr>
                <w:color w:val="002060"/>
              </w:rPr>
              <w:t> </w:t>
            </w:r>
          </w:p>
        </w:tc>
      </w:tr>
    </w:tbl>
    <w:p w14:paraId="06828718" w14:textId="77777777" w:rsidR="00837141" w:rsidRPr="00F85777" w:rsidRDefault="00837141" w:rsidP="00837141">
      <w:pPr>
        <w:pStyle w:val="titolo10"/>
        <w:rPr>
          <w:rFonts w:eastAsiaTheme="minorEastAsia"/>
          <w:color w:val="002060"/>
        </w:rPr>
      </w:pPr>
      <w:r w:rsidRPr="00F85777">
        <w:rPr>
          <w:color w:val="002060"/>
        </w:rPr>
        <w:t xml:space="preserve">GARE DEL 25/ 1/2025 </w:t>
      </w:r>
    </w:p>
    <w:p w14:paraId="588560DC" w14:textId="77777777" w:rsidR="00837141" w:rsidRPr="00F85777" w:rsidRDefault="00837141" w:rsidP="00837141">
      <w:pPr>
        <w:pStyle w:val="titolo7a"/>
        <w:rPr>
          <w:color w:val="002060"/>
        </w:rPr>
      </w:pPr>
      <w:r w:rsidRPr="00F85777">
        <w:rPr>
          <w:color w:val="002060"/>
        </w:rPr>
        <w:t xml:space="preserve">PROVVEDIMENTI DISCIPLINARI </w:t>
      </w:r>
    </w:p>
    <w:p w14:paraId="0FE1BA28"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61AF4907" w14:textId="77777777" w:rsidR="00837141" w:rsidRPr="00F85777" w:rsidRDefault="00837141" w:rsidP="00837141">
      <w:pPr>
        <w:pStyle w:val="titolo30"/>
        <w:rPr>
          <w:color w:val="002060"/>
        </w:rPr>
      </w:pPr>
      <w:r w:rsidRPr="00F85777">
        <w:rPr>
          <w:color w:val="002060"/>
        </w:rPr>
        <w:t xml:space="preserve">CALCIATORI ESPULSI </w:t>
      </w:r>
    </w:p>
    <w:p w14:paraId="1C9169BC" w14:textId="77777777" w:rsidR="00837141" w:rsidRPr="00F85777" w:rsidRDefault="00837141" w:rsidP="00837141">
      <w:pPr>
        <w:pStyle w:val="titolo20"/>
        <w:rPr>
          <w:color w:val="002060"/>
        </w:rPr>
      </w:pPr>
      <w:r w:rsidRPr="00F857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B67A16A" w14:textId="77777777" w:rsidTr="00C9380E">
        <w:tc>
          <w:tcPr>
            <w:tcW w:w="2200" w:type="dxa"/>
            <w:tcMar>
              <w:top w:w="20" w:type="dxa"/>
              <w:left w:w="20" w:type="dxa"/>
              <w:bottom w:w="20" w:type="dxa"/>
              <w:right w:w="20" w:type="dxa"/>
            </w:tcMar>
            <w:vAlign w:val="center"/>
            <w:hideMark/>
          </w:tcPr>
          <w:p w14:paraId="1192231F" w14:textId="77777777" w:rsidR="00837141" w:rsidRPr="00F85777" w:rsidRDefault="00837141" w:rsidP="00C9380E">
            <w:pPr>
              <w:pStyle w:val="movimento"/>
              <w:rPr>
                <w:color w:val="002060"/>
              </w:rPr>
            </w:pPr>
            <w:r w:rsidRPr="00F85777">
              <w:rPr>
                <w:color w:val="002060"/>
              </w:rPr>
              <w:t>GABBANELLI GIACOMO</w:t>
            </w:r>
          </w:p>
        </w:tc>
        <w:tc>
          <w:tcPr>
            <w:tcW w:w="2200" w:type="dxa"/>
            <w:tcMar>
              <w:top w:w="20" w:type="dxa"/>
              <w:left w:w="20" w:type="dxa"/>
              <w:bottom w:w="20" w:type="dxa"/>
              <w:right w:w="20" w:type="dxa"/>
            </w:tcMar>
            <w:vAlign w:val="center"/>
            <w:hideMark/>
          </w:tcPr>
          <w:p w14:paraId="2E5A1D3A" w14:textId="77777777" w:rsidR="00837141" w:rsidRPr="00F85777" w:rsidRDefault="00837141" w:rsidP="00C9380E">
            <w:pPr>
              <w:pStyle w:val="movimento2"/>
              <w:rPr>
                <w:color w:val="002060"/>
              </w:rPr>
            </w:pPr>
            <w:r w:rsidRPr="00F85777">
              <w:rPr>
                <w:color w:val="002060"/>
              </w:rPr>
              <w:t xml:space="preserve">(OSIMO FIVE) </w:t>
            </w:r>
          </w:p>
        </w:tc>
        <w:tc>
          <w:tcPr>
            <w:tcW w:w="800" w:type="dxa"/>
            <w:tcMar>
              <w:top w:w="20" w:type="dxa"/>
              <w:left w:w="20" w:type="dxa"/>
              <w:bottom w:w="20" w:type="dxa"/>
              <w:right w:w="20" w:type="dxa"/>
            </w:tcMar>
            <w:vAlign w:val="center"/>
            <w:hideMark/>
          </w:tcPr>
          <w:p w14:paraId="5220000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0AEE59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0AA96CA" w14:textId="77777777" w:rsidR="00837141" w:rsidRPr="00F85777" w:rsidRDefault="00837141" w:rsidP="00C9380E">
            <w:pPr>
              <w:pStyle w:val="movimento2"/>
              <w:rPr>
                <w:color w:val="002060"/>
              </w:rPr>
            </w:pPr>
            <w:r w:rsidRPr="00F85777">
              <w:rPr>
                <w:color w:val="002060"/>
              </w:rPr>
              <w:t> </w:t>
            </w:r>
          </w:p>
        </w:tc>
      </w:tr>
    </w:tbl>
    <w:p w14:paraId="01A85E24" w14:textId="77777777" w:rsidR="00837141" w:rsidRPr="00F85777" w:rsidRDefault="00837141" w:rsidP="00837141">
      <w:pPr>
        <w:pStyle w:val="titolo30"/>
        <w:rPr>
          <w:rFonts w:eastAsiaTheme="minorEastAsia"/>
          <w:color w:val="002060"/>
        </w:rPr>
      </w:pPr>
      <w:r w:rsidRPr="00F85777">
        <w:rPr>
          <w:color w:val="002060"/>
        </w:rPr>
        <w:t xml:space="preserve">CALCIATORI NON ESPULSI </w:t>
      </w:r>
    </w:p>
    <w:p w14:paraId="33303D82" w14:textId="77777777" w:rsidR="00837141" w:rsidRPr="00F85777" w:rsidRDefault="00837141" w:rsidP="00837141">
      <w:pPr>
        <w:pStyle w:val="titolo20"/>
        <w:rPr>
          <w:color w:val="002060"/>
        </w:rPr>
      </w:pPr>
      <w:r w:rsidRPr="00F8577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6174D32" w14:textId="77777777" w:rsidTr="00C9380E">
        <w:tc>
          <w:tcPr>
            <w:tcW w:w="2200" w:type="dxa"/>
            <w:tcMar>
              <w:top w:w="20" w:type="dxa"/>
              <w:left w:w="20" w:type="dxa"/>
              <w:bottom w:w="20" w:type="dxa"/>
              <w:right w:w="20" w:type="dxa"/>
            </w:tcMar>
            <w:vAlign w:val="center"/>
            <w:hideMark/>
          </w:tcPr>
          <w:p w14:paraId="5CB46111" w14:textId="77777777" w:rsidR="00837141" w:rsidRPr="00F85777" w:rsidRDefault="00837141" w:rsidP="00C9380E">
            <w:pPr>
              <w:pStyle w:val="movimento"/>
              <w:rPr>
                <w:color w:val="002060"/>
              </w:rPr>
            </w:pPr>
            <w:r w:rsidRPr="00F85777">
              <w:rPr>
                <w:color w:val="002060"/>
              </w:rPr>
              <w:t>CARACINI NICOLA</w:t>
            </w:r>
          </w:p>
        </w:tc>
        <w:tc>
          <w:tcPr>
            <w:tcW w:w="2200" w:type="dxa"/>
            <w:tcMar>
              <w:top w:w="20" w:type="dxa"/>
              <w:left w:w="20" w:type="dxa"/>
              <w:bottom w:w="20" w:type="dxa"/>
              <w:right w:w="20" w:type="dxa"/>
            </w:tcMar>
            <w:vAlign w:val="center"/>
            <w:hideMark/>
          </w:tcPr>
          <w:p w14:paraId="0EFCC167" w14:textId="77777777" w:rsidR="00837141" w:rsidRPr="00F85777" w:rsidRDefault="00837141" w:rsidP="00C9380E">
            <w:pPr>
              <w:pStyle w:val="movimento2"/>
              <w:rPr>
                <w:color w:val="002060"/>
              </w:rPr>
            </w:pPr>
            <w:r w:rsidRPr="00F85777">
              <w:rPr>
                <w:color w:val="002060"/>
              </w:rPr>
              <w:t xml:space="preserve">(AURORA TREIA) </w:t>
            </w:r>
          </w:p>
        </w:tc>
        <w:tc>
          <w:tcPr>
            <w:tcW w:w="800" w:type="dxa"/>
            <w:tcMar>
              <w:top w:w="20" w:type="dxa"/>
              <w:left w:w="20" w:type="dxa"/>
              <w:bottom w:w="20" w:type="dxa"/>
              <w:right w:w="20" w:type="dxa"/>
            </w:tcMar>
            <w:vAlign w:val="center"/>
            <w:hideMark/>
          </w:tcPr>
          <w:p w14:paraId="11943DB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F10A99C"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D47C9D9" w14:textId="77777777" w:rsidR="00837141" w:rsidRPr="00F85777" w:rsidRDefault="00837141" w:rsidP="00C9380E">
            <w:pPr>
              <w:pStyle w:val="movimento2"/>
              <w:rPr>
                <w:color w:val="002060"/>
              </w:rPr>
            </w:pPr>
            <w:r w:rsidRPr="00F85777">
              <w:rPr>
                <w:color w:val="002060"/>
              </w:rPr>
              <w:t> </w:t>
            </w:r>
          </w:p>
        </w:tc>
      </w:tr>
    </w:tbl>
    <w:p w14:paraId="46F935F4" w14:textId="77777777" w:rsidR="00837141" w:rsidRPr="00F85777" w:rsidRDefault="00837141" w:rsidP="00837141">
      <w:pPr>
        <w:pStyle w:val="titolo20"/>
        <w:rPr>
          <w:rFonts w:eastAsiaTheme="minorEastAsia"/>
          <w:color w:val="002060"/>
        </w:rPr>
      </w:pPr>
      <w:r w:rsidRPr="00F857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7D3EC995" w14:textId="77777777" w:rsidTr="00C9380E">
        <w:tc>
          <w:tcPr>
            <w:tcW w:w="2200" w:type="dxa"/>
            <w:tcMar>
              <w:top w:w="20" w:type="dxa"/>
              <w:left w:w="20" w:type="dxa"/>
              <w:bottom w:w="20" w:type="dxa"/>
              <w:right w:w="20" w:type="dxa"/>
            </w:tcMar>
            <w:vAlign w:val="center"/>
            <w:hideMark/>
          </w:tcPr>
          <w:p w14:paraId="6197B3B8" w14:textId="77777777" w:rsidR="00837141" w:rsidRPr="00F85777" w:rsidRDefault="00837141" w:rsidP="00C9380E">
            <w:pPr>
              <w:pStyle w:val="movimento"/>
              <w:rPr>
                <w:color w:val="002060"/>
              </w:rPr>
            </w:pPr>
            <w:r w:rsidRPr="00F85777">
              <w:rPr>
                <w:color w:val="002060"/>
              </w:rPr>
              <w:t>CENSORI NICO</w:t>
            </w:r>
          </w:p>
        </w:tc>
        <w:tc>
          <w:tcPr>
            <w:tcW w:w="2200" w:type="dxa"/>
            <w:tcMar>
              <w:top w:w="20" w:type="dxa"/>
              <w:left w:w="20" w:type="dxa"/>
              <w:bottom w:w="20" w:type="dxa"/>
              <w:right w:w="20" w:type="dxa"/>
            </w:tcMar>
            <w:vAlign w:val="center"/>
            <w:hideMark/>
          </w:tcPr>
          <w:p w14:paraId="13D69122" w14:textId="77777777" w:rsidR="00837141" w:rsidRPr="00F85777" w:rsidRDefault="00837141" w:rsidP="00C9380E">
            <w:pPr>
              <w:pStyle w:val="movimento2"/>
              <w:rPr>
                <w:color w:val="002060"/>
              </w:rPr>
            </w:pPr>
            <w:r w:rsidRPr="00F85777">
              <w:rPr>
                <w:color w:val="002060"/>
              </w:rPr>
              <w:t xml:space="preserve">(ACLI VILLA MUSONE) </w:t>
            </w:r>
          </w:p>
        </w:tc>
        <w:tc>
          <w:tcPr>
            <w:tcW w:w="800" w:type="dxa"/>
            <w:tcMar>
              <w:top w:w="20" w:type="dxa"/>
              <w:left w:w="20" w:type="dxa"/>
              <w:bottom w:w="20" w:type="dxa"/>
              <w:right w:w="20" w:type="dxa"/>
            </w:tcMar>
            <w:vAlign w:val="center"/>
            <w:hideMark/>
          </w:tcPr>
          <w:p w14:paraId="298A7F6C"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147234F" w14:textId="77777777" w:rsidR="00837141" w:rsidRPr="00F85777" w:rsidRDefault="00837141" w:rsidP="00C9380E">
            <w:pPr>
              <w:pStyle w:val="movimento"/>
              <w:rPr>
                <w:color w:val="002060"/>
              </w:rPr>
            </w:pPr>
            <w:r w:rsidRPr="00F85777">
              <w:rPr>
                <w:color w:val="002060"/>
              </w:rPr>
              <w:t>GABBANELLI MARCO</w:t>
            </w:r>
          </w:p>
        </w:tc>
        <w:tc>
          <w:tcPr>
            <w:tcW w:w="2200" w:type="dxa"/>
            <w:tcMar>
              <w:top w:w="20" w:type="dxa"/>
              <w:left w:w="20" w:type="dxa"/>
              <w:bottom w:w="20" w:type="dxa"/>
              <w:right w:w="20" w:type="dxa"/>
            </w:tcMar>
            <w:vAlign w:val="center"/>
            <w:hideMark/>
          </w:tcPr>
          <w:p w14:paraId="612255B4" w14:textId="77777777" w:rsidR="00837141" w:rsidRPr="00F85777" w:rsidRDefault="00837141" w:rsidP="00C9380E">
            <w:pPr>
              <w:pStyle w:val="movimento2"/>
              <w:rPr>
                <w:color w:val="002060"/>
              </w:rPr>
            </w:pPr>
            <w:r w:rsidRPr="00F85777">
              <w:rPr>
                <w:color w:val="002060"/>
              </w:rPr>
              <w:t xml:space="preserve">(OSIMO FIVE) </w:t>
            </w:r>
          </w:p>
        </w:tc>
      </w:tr>
      <w:tr w:rsidR="00837141" w:rsidRPr="00F85777" w14:paraId="1010A59A" w14:textId="77777777" w:rsidTr="00C9380E">
        <w:tc>
          <w:tcPr>
            <w:tcW w:w="2200" w:type="dxa"/>
            <w:tcMar>
              <w:top w:w="20" w:type="dxa"/>
              <w:left w:w="20" w:type="dxa"/>
              <w:bottom w:w="20" w:type="dxa"/>
              <w:right w:w="20" w:type="dxa"/>
            </w:tcMar>
            <w:vAlign w:val="center"/>
            <w:hideMark/>
          </w:tcPr>
          <w:p w14:paraId="6CC8483F" w14:textId="77777777" w:rsidR="00837141" w:rsidRPr="00F85777" w:rsidRDefault="00837141" w:rsidP="00C9380E">
            <w:pPr>
              <w:pStyle w:val="movimento"/>
              <w:rPr>
                <w:color w:val="002060"/>
              </w:rPr>
            </w:pPr>
            <w:r w:rsidRPr="00F85777">
              <w:rPr>
                <w:color w:val="002060"/>
              </w:rPr>
              <w:t>FALCETELLI GABRIELE</w:t>
            </w:r>
          </w:p>
        </w:tc>
        <w:tc>
          <w:tcPr>
            <w:tcW w:w="2200" w:type="dxa"/>
            <w:tcMar>
              <w:top w:w="20" w:type="dxa"/>
              <w:left w:w="20" w:type="dxa"/>
              <w:bottom w:w="20" w:type="dxa"/>
              <w:right w:w="20" w:type="dxa"/>
            </w:tcMar>
            <w:vAlign w:val="center"/>
            <w:hideMark/>
          </w:tcPr>
          <w:p w14:paraId="5A88811C" w14:textId="77777777" w:rsidR="00837141" w:rsidRPr="00F85777" w:rsidRDefault="00837141" w:rsidP="00C9380E">
            <w:pPr>
              <w:pStyle w:val="movimento2"/>
              <w:rPr>
                <w:color w:val="002060"/>
              </w:rPr>
            </w:pPr>
            <w:r w:rsidRPr="00F85777">
              <w:rPr>
                <w:color w:val="002060"/>
              </w:rPr>
              <w:t xml:space="preserve">(SAN BIAGIO) </w:t>
            </w:r>
          </w:p>
        </w:tc>
        <w:tc>
          <w:tcPr>
            <w:tcW w:w="800" w:type="dxa"/>
            <w:tcMar>
              <w:top w:w="20" w:type="dxa"/>
              <w:left w:w="20" w:type="dxa"/>
              <w:bottom w:w="20" w:type="dxa"/>
              <w:right w:w="20" w:type="dxa"/>
            </w:tcMar>
            <w:vAlign w:val="center"/>
            <w:hideMark/>
          </w:tcPr>
          <w:p w14:paraId="41CE027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7423DCB" w14:textId="77777777" w:rsidR="00837141" w:rsidRPr="00F85777" w:rsidRDefault="00837141" w:rsidP="00C9380E">
            <w:pPr>
              <w:pStyle w:val="movimento"/>
              <w:rPr>
                <w:color w:val="002060"/>
              </w:rPr>
            </w:pPr>
            <w:r w:rsidRPr="00F85777">
              <w:rPr>
                <w:color w:val="002060"/>
              </w:rPr>
              <w:t>BONCI LEONARDO</w:t>
            </w:r>
          </w:p>
        </w:tc>
        <w:tc>
          <w:tcPr>
            <w:tcW w:w="2200" w:type="dxa"/>
            <w:tcMar>
              <w:top w:w="20" w:type="dxa"/>
              <w:left w:w="20" w:type="dxa"/>
              <w:bottom w:w="20" w:type="dxa"/>
              <w:right w:w="20" w:type="dxa"/>
            </w:tcMar>
            <w:vAlign w:val="center"/>
            <w:hideMark/>
          </w:tcPr>
          <w:p w14:paraId="63495A0E" w14:textId="77777777" w:rsidR="00837141" w:rsidRPr="00F85777" w:rsidRDefault="00837141" w:rsidP="00C9380E">
            <w:pPr>
              <w:pStyle w:val="movimento2"/>
              <w:rPr>
                <w:color w:val="002060"/>
              </w:rPr>
            </w:pPr>
            <w:r w:rsidRPr="00F85777">
              <w:rPr>
                <w:color w:val="002060"/>
              </w:rPr>
              <w:t xml:space="preserve">(SERRALTA) </w:t>
            </w:r>
          </w:p>
        </w:tc>
      </w:tr>
    </w:tbl>
    <w:p w14:paraId="69ADC89A"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D42CC06" w14:textId="77777777" w:rsidTr="00C9380E">
        <w:tc>
          <w:tcPr>
            <w:tcW w:w="2200" w:type="dxa"/>
            <w:tcMar>
              <w:top w:w="20" w:type="dxa"/>
              <w:left w:w="20" w:type="dxa"/>
              <w:bottom w:w="20" w:type="dxa"/>
              <w:right w:w="20" w:type="dxa"/>
            </w:tcMar>
            <w:vAlign w:val="center"/>
            <w:hideMark/>
          </w:tcPr>
          <w:p w14:paraId="4AF5BCF9" w14:textId="77777777" w:rsidR="00837141" w:rsidRPr="00F85777" w:rsidRDefault="00837141" w:rsidP="00C9380E">
            <w:pPr>
              <w:pStyle w:val="movimento"/>
              <w:rPr>
                <w:color w:val="002060"/>
              </w:rPr>
            </w:pPr>
            <w:r w:rsidRPr="00F85777">
              <w:rPr>
                <w:color w:val="002060"/>
              </w:rPr>
              <w:t>MEDEI LEONARDO</w:t>
            </w:r>
          </w:p>
        </w:tc>
        <w:tc>
          <w:tcPr>
            <w:tcW w:w="2200" w:type="dxa"/>
            <w:tcMar>
              <w:top w:w="20" w:type="dxa"/>
              <w:left w:w="20" w:type="dxa"/>
              <w:bottom w:w="20" w:type="dxa"/>
              <w:right w:w="20" w:type="dxa"/>
            </w:tcMar>
            <w:vAlign w:val="center"/>
            <w:hideMark/>
          </w:tcPr>
          <w:p w14:paraId="505F6E0E" w14:textId="77777777" w:rsidR="00837141" w:rsidRPr="00F85777" w:rsidRDefault="00837141" w:rsidP="00C9380E">
            <w:pPr>
              <w:pStyle w:val="movimento2"/>
              <w:rPr>
                <w:color w:val="002060"/>
              </w:rPr>
            </w:pPr>
            <w:r w:rsidRPr="00F85777">
              <w:rPr>
                <w:color w:val="002060"/>
              </w:rPr>
              <w:t xml:space="preserve">(AURORA TREIA) </w:t>
            </w:r>
          </w:p>
        </w:tc>
        <w:tc>
          <w:tcPr>
            <w:tcW w:w="800" w:type="dxa"/>
            <w:tcMar>
              <w:top w:w="20" w:type="dxa"/>
              <w:left w:w="20" w:type="dxa"/>
              <w:bottom w:w="20" w:type="dxa"/>
              <w:right w:w="20" w:type="dxa"/>
            </w:tcMar>
            <w:vAlign w:val="center"/>
            <w:hideMark/>
          </w:tcPr>
          <w:p w14:paraId="780DE18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7910A93" w14:textId="77777777" w:rsidR="00837141" w:rsidRPr="00F85777" w:rsidRDefault="00837141" w:rsidP="00C9380E">
            <w:pPr>
              <w:pStyle w:val="movimento"/>
              <w:rPr>
                <w:color w:val="002060"/>
              </w:rPr>
            </w:pPr>
            <w:r w:rsidRPr="00F85777">
              <w:rPr>
                <w:color w:val="002060"/>
              </w:rPr>
              <w:t>CONFORTI RICCARDO</w:t>
            </w:r>
          </w:p>
        </w:tc>
        <w:tc>
          <w:tcPr>
            <w:tcW w:w="2200" w:type="dxa"/>
            <w:tcMar>
              <w:top w:w="20" w:type="dxa"/>
              <w:left w:w="20" w:type="dxa"/>
              <w:bottom w:w="20" w:type="dxa"/>
              <w:right w:w="20" w:type="dxa"/>
            </w:tcMar>
            <w:vAlign w:val="center"/>
            <w:hideMark/>
          </w:tcPr>
          <w:p w14:paraId="224F74DB" w14:textId="77777777" w:rsidR="00837141" w:rsidRPr="00F85777" w:rsidRDefault="00837141" w:rsidP="00C9380E">
            <w:pPr>
              <w:pStyle w:val="movimento2"/>
              <w:rPr>
                <w:color w:val="002060"/>
              </w:rPr>
            </w:pPr>
            <w:r w:rsidRPr="00F85777">
              <w:rPr>
                <w:color w:val="002060"/>
              </w:rPr>
              <w:t xml:space="preserve">(CASTELRAIMONDO CALCIO A 5) </w:t>
            </w:r>
          </w:p>
        </w:tc>
      </w:tr>
      <w:tr w:rsidR="00837141" w:rsidRPr="00F85777" w14:paraId="75346241" w14:textId="77777777" w:rsidTr="00C9380E">
        <w:tc>
          <w:tcPr>
            <w:tcW w:w="2200" w:type="dxa"/>
            <w:tcMar>
              <w:top w:w="20" w:type="dxa"/>
              <w:left w:w="20" w:type="dxa"/>
              <w:bottom w:w="20" w:type="dxa"/>
              <w:right w:w="20" w:type="dxa"/>
            </w:tcMar>
            <w:vAlign w:val="center"/>
            <w:hideMark/>
          </w:tcPr>
          <w:p w14:paraId="6699F38B" w14:textId="77777777" w:rsidR="00837141" w:rsidRPr="00F85777" w:rsidRDefault="00837141" w:rsidP="00C9380E">
            <w:pPr>
              <w:pStyle w:val="movimento"/>
              <w:rPr>
                <w:color w:val="002060"/>
              </w:rPr>
            </w:pPr>
            <w:r w:rsidRPr="00F85777">
              <w:rPr>
                <w:color w:val="002060"/>
              </w:rPr>
              <w:t>GABELLA AGUSTIN</w:t>
            </w:r>
          </w:p>
        </w:tc>
        <w:tc>
          <w:tcPr>
            <w:tcW w:w="2200" w:type="dxa"/>
            <w:tcMar>
              <w:top w:w="20" w:type="dxa"/>
              <w:left w:w="20" w:type="dxa"/>
              <w:bottom w:w="20" w:type="dxa"/>
              <w:right w:w="20" w:type="dxa"/>
            </w:tcMar>
            <w:vAlign w:val="center"/>
            <w:hideMark/>
          </w:tcPr>
          <w:p w14:paraId="3B2114E1" w14:textId="77777777" w:rsidR="00837141" w:rsidRPr="00F85777" w:rsidRDefault="00837141" w:rsidP="00C9380E">
            <w:pPr>
              <w:pStyle w:val="movimento2"/>
              <w:rPr>
                <w:color w:val="002060"/>
              </w:rPr>
            </w:pPr>
            <w:r w:rsidRPr="00F85777">
              <w:rPr>
                <w:color w:val="002060"/>
              </w:rPr>
              <w:t xml:space="preserve">(FUTSAL CASTELFIDARDO) </w:t>
            </w:r>
          </w:p>
        </w:tc>
        <w:tc>
          <w:tcPr>
            <w:tcW w:w="800" w:type="dxa"/>
            <w:tcMar>
              <w:top w:w="20" w:type="dxa"/>
              <w:left w:w="20" w:type="dxa"/>
              <w:bottom w:w="20" w:type="dxa"/>
              <w:right w:w="20" w:type="dxa"/>
            </w:tcMar>
            <w:vAlign w:val="center"/>
            <w:hideMark/>
          </w:tcPr>
          <w:p w14:paraId="7F2ADF7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ACBCF5E" w14:textId="77777777" w:rsidR="00837141" w:rsidRPr="00F85777" w:rsidRDefault="00837141" w:rsidP="00C9380E">
            <w:pPr>
              <w:pStyle w:val="movimento"/>
              <w:rPr>
                <w:color w:val="002060"/>
              </w:rPr>
            </w:pPr>
            <w:r w:rsidRPr="00F85777">
              <w:rPr>
                <w:color w:val="002060"/>
              </w:rPr>
              <w:t>PASQUINI ALEX</w:t>
            </w:r>
          </w:p>
        </w:tc>
        <w:tc>
          <w:tcPr>
            <w:tcW w:w="2200" w:type="dxa"/>
            <w:tcMar>
              <w:top w:w="20" w:type="dxa"/>
              <w:left w:w="20" w:type="dxa"/>
              <w:bottom w:w="20" w:type="dxa"/>
              <w:right w:w="20" w:type="dxa"/>
            </w:tcMar>
            <w:vAlign w:val="center"/>
            <w:hideMark/>
          </w:tcPr>
          <w:p w14:paraId="67DF1BA4" w14:textId="77777777" w:rsidR="00837141" w:rsidRPr="00F85777" w:rsidRDefault="00837141" w:rsidP="00C9380E">
            <w:pPr>
              <w:pStyle w:val="movimento2"/>
              <w:rPr>
                <w:color w:val="002060"/>
              </w:rPr>
            </w:pPr>
            <w:r w:rsidRPr="00F85777">
              <w:rPr>
                <w:color w:val="002060"/>
              </w:rPr>
              <w:t xml:space="preserve">(SAN BIAGIO) </w:t>
            </w:r>
          </w:p>
        </w:tc>
      </w:tr>
    </w:tbl>
    <w:p w14:paraId="75AA453B" w14:textId="77777777" w:rsidR="00837141" w:rsidRPr="00F85777" w:rsidRDefault="00837141" w:rsidP="00837141">
      <w:pPr>
        <w:pStyle w:val="titolo10"/>
        <w:rPr>
          <w:rFonts w:eastAsiaTheme="minorEastAsia"/>
          <w:color w:val="002060"/>
        </w:rPr>
      </w:pPr>
      <w:r w:rsidRPr="00F85777">
        <w:rPr>
          <w:color w:val="002060"/>
        </w:rPr>
        <w:t xml:space="preserve">GARE DEL 27/ 1/2025 </w:t>
      </w:r>
    </w:p>
    <w:p w14:paraId="202EDEBF" w14:textId="77777777" w:rsidR="00837141" w:rsidRPr="00F85777" w:rsidRDefault="00837141" w:rsidP="00837141">
      <w:pPr>
        <w:pStyle w:val="titolo7a"/>
        <w:rPr>
          <w:color w:val="002060"/>
        </w:rPr>
      </w:pPr>
      <w:r w:rsidRPr="00F85777">
        <w:rPr>
          <w:color w:val="002060"/>
        </w:rPr>
        <w:t xml:space="preserve">PROVVEDIMENTI DISCIPLINARI </w:t>
      </w:r>
    </w:p>
    <w:p w14:paraId="41241808"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20BAD229" w14:textId="77777777" w:rsidR="00837141" w:rsidRPr="00F85777" w:rsidRDefault="00837141" w:rsidP="00837141">
      <w:pPr>
        <w:pStyle w:val="titolo30"/>
        <w:rPr>
          <w:color w:val="002060"/>
        </w:rPr>
      </w:pPr>
      <w:r w:rsidRPr="00F85777">
        <w:rPr>
          <w:color w:val="002060"/>
        </w:rPr>
        <w:t xml:space="preserve">CALCIATORI NON ESPULSI </w:t>
      </w:r>
    </w:p>
    <w:p w14:paraId="3A1D2DE9" w14:textId="77777777" w:rsidR="00837141" w:rsidRPr="00F85777" w:rsidRDefault="00837141" w:rsidP="00837141">
      <w:pPr>
        <w:pStyle w:val="titolo20"/>
        <w:rPr>
          <w:color w:val="002060"/>
        </w:rPr>
      </w:pPr>
      <w:r w:rsidRPr="00F8577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E720B2F" w14:textId="77777777" w:rsidTr="00C9380E">
        <w:tc>
          <w:tcPr>
            <w:tcW w:w="2200" w:type="dxa"/>
            <w:tcMar>
              <w:top w:w="20" w:type="dxa"/>
              <w:left w:w="20" w:type="dxa"/>
              <w:bottom w:w="20" w:type="dxa"/>
              <w:right w:w="20" w:type="dxa"/>
            </w:tcMar>
            <w:vAlign w:val="center"/>
            <w:hideMark/>
          </w:tcPr>
          <w:p w14:paraId="0C771445" w14:textId="77777777" w:rsidR="00837141" w:rsidRPr="00F85777" w:rsidRDefault="00837141" w:rsidP="00C9380E">
            <w:pPr>
              <w:pStyle w:val="movimento"/>
              <w:rPr>
                <w:color w:val="002060"/>
              </w:rPr>
            </w:pPr>
            <w:r w:rsidRPr="00F85777">
              <w:rPr>
                <w:color w:val="002060"/>
              </w:rPr>
              <w:t>DI FABIO LORENZO</w:t>
            </w:r>
          </w:p>
        </w:tc>
        <w:tc>
          <w:tcPr>
            <w:tcW w:w="2200" w:type="dxa"/>
            <w:tcMar>
              <w:top w:w="20" w:type="dxa"/>
              <w:left w:w="20" w:type="dxa"/>
              <w:bottom w:w="20" w:type="dxa"/>
              <w:right w:w="20" w:type="dxa"/>
            </w:tcMar>
            <w:vAlign w:val="center"/>
            <w:hideMark/>
          </w:tcPr>
          <w:p w14:paraId="4F515FA0" w14:textId="77777777" w:rsidR="00837141" w:rsidRPr="00F85777" w:rsidRDefault="00837141" w:rsidP="00C9380E">
            <w:pPr>
              <w:pStyle w:val="movimento2"/>
              <w:rPr>
                <w:color w:val="002060"/>
              </w:rPr>
            </w:pPr>
            <w:r w:rsidRPr="00F85777">
              <w:rPr>
                <w:color w:val="002060"/>
              </w:rPr>
              <w:t xml:space="preserve">(ASCOLI CALCIO A 5) </w:t>
            </w:r>
          </w:p>
        </w:tc>
        <w:tc>
          <w:tcPr>
            <w:tcW w:w="800" w:type="dxa"/>
            <w:tcMar>
              <w:top w:w="20" w:type="dxa"/>
              <w:left w:w="20" w:type="dxa"/>
              <w:bottom w:w="20" w:type="dxa"/>
              <w:right w:w="20" w:type="dxa"/>
            </w:tcMar>
            <w:vAlign w:val="center"/>
            <w:hideMark/>
          </w:tcPr>
          <w:p w14:paraId="7FCE5EA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B13261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8A8CAA0" w14:textId="77777777" w:rsidR="00837141" w:rsidRPr="00F85777" w:rsidRDefault="00837141" w:rsidP="00C9380E">
            <w:pPr>
              <w:pStyle w:val="movimento2"/>
              <w:rPr>
                <w:color w:val="002060"/>
              </w:rPr>
            </w:pPr>
            <w:r w:rsidRPr="00F85777">
              <w:rPr>
                <w:color w:val="002060"/>
              </w:rPr>
              <w:t> </w:t>
            </w:r>
          </w:p>
        </w:tc>
      </w:tr>
    </w:tbl>
    <w:p w14:paraId="1823C040"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367F2094" w14:textId="77777777" w:rsidTr="00C9380E">
        <w:tc>
          <w:tcPr>
            <w:tcW w:w="2200" w:type="dxa"/>
            <w:tcMar>
              <w:top w:w="20" w:type="dxa"/>
              <w:left w:w="20" w:type="dxa"/>
              <w:bottom w:w="20" w:type="dxa"/>
              <w:right w:w="20" w:type="dxa"/>
            </w:tcMar>
            <w:vAlign w:val="center"/>
            <w:hideMark/>
          </w:tcPr>
          <w:p w14:paraId="2E93173D" w14:textId="77777777" w:rsidR="00837141" w:rsidRPr="00F85777" w:rsidRDefault="00837141" w:rsidP="00C9380E">
            <w:pPr>
              <w:pStyle w:val="movimento"/>
              <w:rPr>
                <w:color w:val="002060"/>
              </w:rPr>
            </w:pPr>
            <w:r w:rsidRPr="00F85777">
              <w:rPr>
                <w:color w:val="002060"/>
              </w:rPr>
              <w:t>BASCIANI LORENZO</w:t>
            </w:r>
          </w:p>
        </w:tc>
        <w:tc>
          <w:tcPr>
            <w:tcW w:w="2200" w:type="dxa"/>
            <w:tcMar>
              <w:top w:w="20" w:type="dxa"/>
              <w:left w:w="20" w:type="dxa"/>
              <w:bottom w:w="20" w:type="dxa"/>
              <w:right w:w="20" w:type="dxa"/>
            </w:tcMar>
            <w:vAlign w:val="center"/>
            <w:hideMark/>
          </w:tcPr>
          <w:p w14:paraId="5BEF5DA5" w14:textId="77777777" w:rsidR="00837141" w:rsidRPr="00F85777" w:rsidRDefault="00837141" w:rsidP="00C9380E">
            <w:pPr>
              <w:pStyle w:val="movimento2"/>
              <w:rPr>
                <w:color w:val="002060"/>
              </w:rPr>
            </w:pPr>
            <w:r w:rsidRPr="00F85777">
              <w:rPr>
                <w:color w:val="002060"/>
              </w:rPr>
              <w:t xml:space="preserve">(ASCOLI CALCIO A 5) </w:t>
            </w:r>
          </w:p>
        </w:tc>
        <w:tc>
          <w:tcPr>
            <w:tcW w:w="800" w:type="dxa"/>
            <w:tcMar>
              <w:top w:w="20" w:type="dxa"/>
              <w:left w:w="20" w:type="dxa"/>
              <w:bottom w:w="20" w:type="dxa"/>
              <w:right w:w="20" w:type="dxa"/>
            </w:tcMar>
            <w:vAlign w:val="center"/>
            <w:hideMark/>
          </w:tcPr>
          <w:p w14:paraId="08E85EA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5841318" w14:textId="77777777" w:rsidR="00837141" w:rsidRPr="00F85777" w:rsidRDefault="00837141" w:rsidP="00C9380E">
            <w:pPr>
              <w:pStyle w:val="movimento"/>
              <w:rPr>
                <w:color w:val="002060"/>
              </w:rPr>
            </w:pPr>
            <w:r w:rsidRPr="00F85777">
              <w:rPr>
                <w:color w:val="002060"/>
              </w:rPr>
              <w:t>DE CAROLIS MATTEO</w:t>
            </w:r>
          </w:p>
        </w:tc>
        <w:tc>
          <w:tcPr>
            <w:tcW w:w="2200" w:type="dxa"/>
            <w:tcMar>
              <w:top w:w="20" w:type="dxa"/>
              <w:left w:w="20" w:type="dxa"/>
              <w:bottom w:w="20" w:type="dxa"/>
              <w:right w:w="20" w:type="dxa"/>
            </w:tcMar>
            <w:vAlign w:val="center"/>
            <w:hideMark/>
          </w:tcPr>
          <w:p w14:paraId="46DD652C" w14:textId="77777777" w:rsidR="00837141" w:rsidRPr="00F85777" w:rsidRDefault="00837141" w:rsidP="00C9380E">
            <w:pPr>
              <w:pStyle w:val="movimento2"/>
              <w:rPr>
                <w:color w:val="002060"/>
              </w:rPr>
            </w:pPr>
            <w:r w:rsidRPr="00F85777">
              <w:rPr>
                <w:color w:val="002060"/>
              </w:rPr>
              <w:t xml:space="preserve">(ROCCAFLUVIONE) </w:t>
            </w:r>
          </w:p>
        </w:tc>
      </w:tr>
    </w:tbl>
    <w:p w14:paraId="46118E34"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50D4BE9" w14:textId="77777777" w:rsidTr="00C9380E">
        <w:tc>
          <w:tcPr>
            <w:tcW w:w="2200" w:type="dxa"/>
            <w:tcMar>
              <w:top w:w="20" w:type="dxa"/>
              <w:left w:w="20" w:type="dxa"/>
              <w:bottom w:w="20" w:type="dxa"/>
              <w:right w:w="20" w:type="dxa"/>
            </w:tcMar>
            <w:vAlign w:val="center"/>
            <w:hideMark/>
          </w:tcPr>
          <w:p w14:paraId="2A8942D3" w14:textId="77777777" w:rsidR="00837141" w:rsidRPr="00F85777" w:rsidRDefault="00837141" w:rsidP="00C9380E">
            <w:pPr>
              <w:pStyle w:val="movimento"/>
              <w:rPr>
                <w:color w:val="002060"/>
              </w:rPr>
            </w:pPr>
            <w:r w:rsidRPr="00F85777">
              <w:rPr>
                <w:color w:val="002060"/>
              </w:rPr>
              <w:t>CHIAPPINI MASSIMO</w:t>
            </w:r>
          </w:p>
        </w:tc>
        <w:tc>
          <w:tcPr>
            <w:tcW w:w="2200" w:type="dxa"/>
            <w:tcMar>
              <w:top w:w="20" w:type="dxa"/>
              <w:left w:w="20" w:type="dxa"/>
              <w:bottom w:w="20" w:type="dxa"/>
              <w:right w:w="20" w:type="dxa"/>
            </w:tcMar>
            <w:vAlign w:val="center"/>
            <w:hideMark/>
          </w:tcPr>
          <w:p w14:paraId="6ED55BA3" w14:textId="77777777" w:rsidR="00837141" w:rsidRPr="00F85777" w:rsidRDefault="00837141" w:rsidP="00C9380E">
            <w:pPr>
              <w:pStyle w:val="movimento2"/>
              <w:rPr>
                <w:color w:val="002060"/>
              </w:rPr>
            </w:pPr>
            <w:r w:rsidRPr="00F85777">
              <w:rPr>
                <w:color w:val="002060"/>
              </w:rPr>
              <w:t xml:space="preserve">(ROCCAFLUVIONE) </w:t>
            </w:r>
          </w:p>
        </w:tc>
        <w:tc>
          <w:tcPr>
            <w:tcW w:w="800" w:type="dxa"/>
            <w:tcMar>
              <w:top w:w="20" w:type="dxa"/>
              <w:left w:w="20" w:type="dxa"/>
              <w:bottom w:w="20" w:type="dxa"/>
              <w:right w:w="20" w:type="dxa"/>
            </w:tcMar>
            <w:vAlign w:val="center"/>
            <w:hideMark/>
          </w:tcPr>
          <w:p w14:paraId="0A2964E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1104F3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9BC3A17" w14:textId="77777777" w:rsidR="00837141" w:rsidRPr="00F85777" w:rsidRDefault="00837141" w:rsidP="00C9380E">
            <w:pPr>
              <w:pStyle w:val="movimento2"/>
              <w:rPr>
                <w:color w:val="002060"/>
              </w:rPr>
            </w:pPr>
            <w:r w:rsidRPr="00F85777">
              <w:rPr>
                <w:color w:val="002060"/>
              </w:rPr>
              <w:t> </w:t>
            </w:r>
          </w:p>
        </w:tc>
      </w:tr>
    </w:tbl>
    <w:p w14:paraId="4A261564" w14:textId="77777777" w:rsidR="00837141" w:rsidRPr="00F85777" w:rsidRDefault="00837141" w:rsidP="00837141">
      <w:pPr>
        <w:pStyle w:val="breakline"/>
        <w:rPr>
          <w:rFonts w:eastAsiaTheme="minorEastAsia"/>
          <w:color w:val="002060"/>
        </w:rPr>
      </w:pPr>
    </w:p>
    <w:p w14:paraId="320F7ED0" w14:textId="77777777" w:rsidR="00837141" w:rsidRPr="00F85777" w:rsidRDefault="00837141" w:rsidP="00837141">
      <w:pPr>
        <w:pStyle w:val="titoloprinc0"/>
        <w:rPr>
          <w:color w:val="002060"/>
        </w:rPr>
      </w:pPr>
      <w:r w:rsidRPr="00F85777">
        <w:rPr>
          <w:color w:val="002060"/>
        </w:rPr>
        <w:t>CLASSIFICA</w:t>
      </w:r>
    </w:p>
    <w:p w14:paraId="1780B11B" w14:textId="77777777" w:rsidR="00837141" w:rsidRPr="00F85777" w:rsidRDefault="00837141" w:rsidP="00837141">
      <w:pPr>
        <w:pStyle w:val="breakline"/>
        <w:rPr>
          <w:color w:val="002060"/>
        </w:rPr>
      </w:pPr>
    </w:p>
    <w:p w14:paraId="3F170D7C" w14:textId="77777777" w:rsidR="00837141" w:rsidRPr="00F85777" w:rsidRDefault="00837141" w:rsidP="00837141">
      <w:pPr>
        <w:pStyle w:val="breakline"/>
        <w:rPr>
          <w:color w:val="002060"/>
        </w:rPr>
      </w:pPr>
    </w:p>
    <w:p w14:paraId="726D1C1F" w14:textId="77777777" w:rsidR="00837141" w:rsidRPr="00F85777" w:rsidRDefault="00837141" w:rsidP="00837141">
      <w:pPr>
        <w:pStyle w:val="sottotitolocampionato10"/>
        <w:rPr>
          <w:color w:val="002060"/>
        </w:rPr>
      </w:pPr>
      <w:r w:rsidRPr="00F857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1CCF57B7"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CB570"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98458"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70B12"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088FC"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3DE0C"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A5C89"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CB601"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F3414"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DDCE0"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F4FA5" w14:textId="77777777" w:rsidR="00837141" w:rsidRPr="00F85777" w:rsidRDefault="00837141" w:rsidP="00C9380E">
            <w:pPr>
              <w:pStyle w:val="headertabella0"/>
              <w:rPr>
                <w:color w:val="002060"/>
              </w:rPr>
            </w:pPr>
            <w:r w:rsidRPr="00F85777">
              <w:rPr>
                <w:color w:val="002060"/>
              </w:rPr>
              <w:t>PE</w:t>
            </w:r>
          </w:p>
        </w:tc>
      </w:tr>
      <w:tr w:rsidR="00837141" w:rsidRPr="00F85777" w14:paraId="7503701C"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64DB19" w14:textId="77777777" w:rsidR="00837141" w:rsidRPr="00F85777" w:rsidRDefault="00837141" w:rsidP="00C9380E">
            <w:pPr>
              <w:pStyle w:val="rowtabella0"/>
              <w:rPr>
                <w:color w:val="002060"/>
              </w:rPr>
            </w:pPr>
            <w:r w:rsidRPr="00F85777">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4333"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AB54"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B15F"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6D1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F48E"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5C653" w14:textId="77777777" w:rsidR="00837141" w:rsidRPr="00F85777" w:rsidRDefault="00837141" w:rsidP="00C9380E">
            <w:pPr>
              <w:pStyle w:val="rowtabella0"/>
              <w:jc w:val="center"/>
              <w:rPr>
                <w:color w:val="002060"/>
              </w:rPr>
            </w:pPr>
            <w:r w:rsidRPr="00F8577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36B8"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DFF25"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0129" w14:textId="77777777" w:rsidR="00837141" w:rsidRPr="00F85777" w:rsidRDefault="00837141" w:rsidP="00C9380E">
            <w:pPr>
              <w:pStyle w:val="rowtabella0"/>
              <w:jc w:val="center"/>
              <w:rPr>
                <w:color w:val="002060"/>
              </w:rPr>
            </w:pPr>
            <w:r w:rsidRPr="00F85777">
              <w:rPr>
                <w:color w:val="002060"/>
              </w:rPr>
              <w:t>0</w:t>
            </w:r>
          </w:p>
        </w:tc>
      </w:tr>
      <w:tr w:rsidR="00837141" w:rsidRPr="00F85777" w14:paraId="420EF61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0E9CB" w14:textId="77777777" w:rsidR="00837141" w:rsidRPr="00F85777" w:rsidRDefault="00837141" w:rsidP="00C9380E">
            <w:pPr>
              <w:pStyle w:val="rowtabella0"/>
              <w:rPr>
                <w:color w:val="002060"/>
              </w:rPr>
            </w:pPr>
            <w:r w:rsidRPr="00F85777">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5E1BE" w14:textId="77777777" w:rsidR="00837141" w:rsidRPr="00F85777" w:rsidRDefault="00837141" w:rsidP="00C9380E">
            <w:pPr>
              <w:pStyle w:val="rowtabella0"/>
              <w:jc w:val="center"/>
              <w:rPr>
                <w:color w:val="002060"/>
              </w:rPr>
            </w:pPr>
            <w:r w:rsidRPr="00F857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1D6D"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FAB8E"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089B"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7E79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89EA" w14:textId="77777777" w:rsidR="00837141" w:rsidRPr="00F85777" w:rsidRDefault="00837141" w:rsidP="00C9380E">
            <w:pPr>
              <w:pStyle w:val="rowtabella0"/>
              <w:jc w:val="center"/>
              <w:rPr>
                <w:color w:val="002060"/>
              </w:rPr>
            </w:pPr>
            <w:r w:rsidRPr="00F8577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B6F6"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FD38"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1EDF" w14:textId="77777777" w:rsidR="00837141" w:rsidRPr="00F85777" w:rsidRDefault="00837141" w:rsidP="00C9380E">
            <w:pPr>
              <w:pStyle w:val="rowtabella0"/>
              <w:jc w:val="center"/>
              <w:rPr>
                <w:color w:val="002060"/>
              </w:rPr>
            </w:pPr>
            <w:r w:rsidRPr="00F85777">
              <w:rPr>
                <w:color w:val="002060"/>
              </w:rPr>
              <w:t>0</w:t>
            </w:r>
          </w:p>
        </w:tc>
      </w:tr>
      <w:tr w:rsidR="00837141" w:rsidRPr="00F85777" w14:paraId="0007297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419EA" w14:textId="77777777" w:rsidR="00837141" w:rsidRPr="00F85777" w:rsidRDefault="00837141" w:rsidP="00C9380E">
            <w:pPr>
              <w:pStyle w:val="rowtabella0"/>
              <w:rPr>
                <w:color w:val="002060"/>
              </w:rPr>
            </w:pPr>
            <w:r w:rsidRPr="00F8577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30803"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4B68"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B955"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E8F0"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33114"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A9B4"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2546"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C1D3"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9BDD" w14:textId="77777777" w:rsidR="00837141" w:rsidRPr="00F85777" w:rsidRDefault="00837141" w:rsidP="00C9380E">
            <w:pPr>
              <w:pStyle w:val="rowtabella0"/>
              <w:jc w:val="center"/>
              <w:rPr>
                <w:color w:val="002060"/>
              </w:rPr>
            </w:pPr>
            <w:r w:rsidRPr="00F85777">
              <w:rPr>
                <w:color w:val="002060"/>
              </w:rPr>
              <w:t>0</w:t>
            </w:r>
          </w:p>
        </w:tc>
      </w:tr>
      <w:tr w:rsidR="00837141" w:rsidRPr="00F85777" w14:paraId="75EC108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E1B83" w14:textId="77777777" w:rsidR="00837141" w:rsidRPr="00F85777" w:rsidRDefault="00837141" w:rsidP="00C9380E">
            <w:pPr>
              <w:pStyle w:val="rowtabella0"/>
              <w:rPr>
                <w:color w:val="002060"/>
              </w:rPr>
            </w:pPr>
            <w:r w:rsidRPr="00F85777">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384C"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9C92"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1422A"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416C8"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C21B"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82A3" w14:textId="77777777" w:rsidR="00837141" w:rsidRPr="00F85777" w:rsidRDefault="00837141" w:rsidP="00C9380E">
            <w:pPr>
              <w:pStyle w:val="rowtabella0"/>
              <w:jc w:val="center"/>
              <w:rPr>
                <w:color w:val="002060"/>
              </w:rPr>
            </w:pPr>
            <w:r w:rsidRPr="00F857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9894" w14:textId="77777777" w:rsidR="00837141" w:rsidRPr="00F85777" w:rsidRDefault="00837141" w:rsidP="00C9380E">
            <w:pPr>
              <w:pStyle w:val="rowtabella0"/>
              <w:jc w:val="center"/>
              <w:rPr>
                <w:color w:val="002060"/>
              </w:rPr>
            </w:pPr>
            <w:r w:rsidRPr="00F857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75F27"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A1889" w14:textId="77777777" w:rsidR="00837141" w:rsidRPr="00F85777" w:rsidRDefault="00837141" w:rsidP="00C9380E">
            <w:pPr>
              <w:pStyle w:val="rowtabella0"/>
              <w:jc w:val="center"/>
              <w:rPr>
                <w:color w:val="002060"/>
              </w:rPr>
            </w:pPr>
            <w:r w:rsidRPr="00F85777">
              <w:rPr>
                <w:color w:val="002060"/>
              </w:rPr>
              <w:t>0</w:t>
            </w:r>
          </w:p>
        </w:tc>
      </w:tr>
      <w:tr w:rsidR="00837141" w:rsidRPr="00F85777" w14:paraId="21E27A33"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376FD" w14:textId="77777777" w:rsidR="00837141" w:rsidRPr="00F85777" w:rsidRDefault="00837141" w:rsidP="00C9380E">
            <w:pPr>
              <w:pStyle w:val="rowtabella0"/>
              <w:rPr>
                <w:color w:val="002060"/>
              </w:rPr>
            </w:pPr>
            <w:r w:rsidRPr="00F85777">
              <w:rPr>
                <w:color w:val="002060"/>
              </w:rPr>
              <w:t xml:space="preserve">A.S.D. </w:t>
            </w:r>
            <w:proofErr w:type="gramStart"/>
            <w:r w:rsidRPr="00F85777">
              <w:rPr>
                <w:color w:val="002060"/>
              </w:rPr>
              <w:t>CITTA</w:t>
            </w:r>
            <w:proofErr w:type="gramEnd"/>
            <w:r w:rsidRPr="00F85777">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C7AA"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930E"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792B"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54D8"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9D5C"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3C9C9" w14:textId="77777777" w:rsidR="00837141" w:rsidRPr="00F85777" w:rsidRDefault="00837141" w:rsidP="00C9380E">
            <w:pPr>
              <w:pStyle w:val="rowtabella0"/>
              <w:jc w:val="center"/>
              <w:rPr>
                <w:color w:val="002060"/>
              </w:rPr>
            </w:pPr>
            <w:r w:rsidRPr="00F8577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E522"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1D46"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D627" w14:textId="77777777" w:rsidR="00837141" w:rsidRPr="00F85777" w:rsidRDefault="00837141" w:rsidP="00C9380E">
            <w:pPr>
              <w:pStyle w:val="rowtabella0"/>
              <w:jc w:val="center"/>
              <w:rPr>
                <w:color w:val="002060"/>
              </w:rPr>
            </w:pPr>
            <w:r w:rsidRPr="00F85777">
              <w:rPr>
                <w:color w:val="002060"/>
              </w:rPr>
              <w:t>0</w:t>
            </w:r>
          </w:p>
        </w:tc>
      </w:tr>
      <w:tr w:rsidR="00837141" w:rsidRPr="00F85777" w14:paraId="0F9E3CD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6BCD0" w14:textId="77777777" w:rsidR="00837141" w:rsidRPr="00F85777" w:rsidRDefault="00837141" w:rsidP="00C9380E">
            <w:pPr>
              <w:pStyle w:val="rowtabella0"/>
              <w:rPr>
                <w:color w:val="002060"/>
              </w:rPr>
            </w:pPr>
            <w:r w:rsidRPr="00F8577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3993"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B9738"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4F884"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EAA22"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AD73"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7D91D" w14:textId="77777777" w:rsidR="00837141" w:rsidRPr="00F85777" w:rsidRDefault="00837141" w:rsidP="00C9380E">
            <w:pPr>
              <w:pStyle w:val="rowtabella0"/>
              <w:jc w:val="center"/>
              <w:rPr>
                <w:color w:val="002060"/>
              </w:rPr>
            </w:pPr>
            <w:r w:rsidRPr="00F857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FA2F" w14:textId="77777777" w:rsidR="00837141" w:rsidRPr="00F85777" w:rsidRDefault="00837141" w:rsidP="00C9380E">
            <w:pPr>
              <w:pStyle w:val="rowtabella0"/>
              <w:jc w:val="center"/>
              <w:rPr>
                <w:color w:val="002060"/>
              </w:rPr>
            </w:pPr>
            <w:r w:rsidRPr="00F857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D64E"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C6A7D" w14:textId="77777777" w:rsidR="00837141" w:rsidRPr="00F85777" w:rsidRDefault="00837141" w:rsidP="00C9380E">
            <w:pPr>
              <w:pStyle w:val="rowtabella0"/>
              <w:jc w:val="center"/>
              <w:rPr>
                <w:color w:val="002060"/>
              </w:rPr>
            </w:pPr>
            <w:r w:rsidRPr="00F85777">
              <w:rPr>
                <w:color w:val="002060"/>
              </w:rPr>
              <w:t>0</w:t>
            </w:r>
          </w:p>
        </w:tc>
      </w:tr>
      <w:tr w:rsidR="00837141" w:rsidRPr="00F85777" w14:paraId="07C83DE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1C313" w14:textId="77777777" w:rsidR="00837141" w:rsidRPr="00F85777" w:rsidRDefault="00837141" w:rsidP="00C9380E">
            <w:pPr>
              <w:pStyle w:val="rowtabella0"/>
              <w:rPr>
                <w:color w:val="002060"/>
              </w:rPr>
            </w:pPr>
            <w:r w:rsidRPr="00F85777">
              <w:rPr>
                <w:color w:val="002060"/>
              </w:rPr>
              <w:lastRenderedPageBreak/>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931C"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5F88"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AD64"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85A7"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5DF0"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AD35" w14:textId="77777777" w:rsidR="00837141" w:rsidRPr="00F85777" w:rsidRDefault="00837141" w:rsidP="00C9380E">
            <w:pPr>
              <w:pStyle w:val="rowtabella0"/>
              <w:jc w:val="center"/>
              <w:rPr>
                <w:color w:val="002060"/>
              </w:rPr>
            </w:pPr>
            <w:r w:rsidRPr="00F8577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AF1C" w14:textId="77777777" w:rsidR="00837141" w:rsidRPr="00F85777" w:rsidRDefault="00837141" w:rsidP="00C9380E">
            <w:pPr>
              <w:pStyle w:val="rowtabella0"/>
              <w:jc w:val="center"/>
              <w:rPr>
                <w:color w:val="002060"/>
              </w:rPr>
            </w:pPr>
            <w:r w:rsidRPr="00F8577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D8B61"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8E9A5" w14:textId="77777777" w:rsidR="00837141" w:rsidRPr="00F85777" w:rsidRDefault="00837141" w:rsidP="00C9380E">
            <w:pPr>
              <w:pStyle w:val="rowtabella0"/>
              <w:jc w:val="center"/>
              <w:rPr>
                <w:color w:val="002060"/>
              </w:rPr>
            </w:pPr>
            <w:r w:rsidRPr="00F85777">
              <w:rPr>
                <w:color w:val="002060"/>
              </w:rPr>
              <w:t>0</w:t>
            </w:r>
          </w:p>
        </w:tc>
      </w:tr>
      <w:tr w:rsidR="00837141" w:rsidRPr="00F85777" w14:paraId="4914B9F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A9989" w14:textId="77777777" w:rsidR="00837141" w:rsidRPr="00F85777" w:rsidRDefault="00837141" w:rsidP="00C9380E">
            <w:pPr>
              <w:pStyle w:val="rowtabella0"/>
              <w:rPr>
                <w:color w:val="002060"/>
              </w:rPr>
            </w:pPr>
            <w:r w:rsidRPr="00F8577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EA78"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FE54B"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5713"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2BE0"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FE27"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E67A"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94A9" w14:textId="77777777" w:rsidR="00837141" w:rsidRPr="00F85777" w:rsidRDefault="00837141" w:rsidP="00C9380E">
            <w:pPr>
              <w:pStyle w:val="rowtabella0"/>
              <w:jc w:val="center"/>
              <w:rPr>
                <w:color w:val="002060"/>
              </w:rPr>
            </w:pPr>
            <w:r w:rsidRPr="00F857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F607"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5430" w14:textId="77777777" w:rsidR="00837141" w:rsidRPr="00F85777" w:rsidRDefault="00837141" w:rsidP="00C9380E">
            <w:pPr>
              <w:pStyle w:val="rowtabella0"/>
              <w:jc w:val="center"/>
              <w:rPr>
                <w:color w:val="002060"/>
              </w:rPr>
            </w:pPr>
            <w:r w:rsidRPr="00F85777">
              <w:rPr>
                <w:color w:val="002060"/>
              </w:rPr>
              <w:t>0</w:t>
            </w:r>
          </w:p>
        </w:tc>
      </w:tr>
      <w:tr w:rsidR="00837141" w:rsidRPr="00F85777" w14:paraId="2308457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FDED3" w14:textId="77777777" w:rsidR="00837141" w:rsidRPr="00F85777" w:rsidRDefault="00837141" w:rsidP="00C9380E">
            <w:pPr>
              <w:pStyle w:val="rowtabella0"/>
              <w:rPr>
                <w:color w:val="002060"/>
              </w:rPr>
            </w:pPr>
            <w:r w:rsidRPr="00F8577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1C2B"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7D75"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EB132"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8DC7"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D120"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9D8E"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1DC3"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99F20"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6DF0" w14:textId="77777777" w:rsidR="00837141" w:rsidRPr="00F85777" w:rsidRDefault="00837141" w:rsidP="00C9380E">
            <w:pPr>
              <w:pStyle w:val="rowtabella0"/>
              <w:jc w:val="center"/>
              <w:rPr>
                <w:color w:val="002060"/>
              </w:rPr>
            </w:pPr>
            <w:r w:rsidRPr="00F85777">
              <w:rPr>
                <w:color w:val="002060"/>
              </w:rPr>
              <w:t>0</w:t>
            </w:r>
          </w:p>
        </w:tc>
      </w:tr>
      <w:tr w:rsidR="00837141" w:rsidRPr="00F85777" w14:paraId="2571388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D9F54" w14:textId="77777777" w:rsidR="00837141" w:rsidRPr="00F85777" w:rsidRDefault="00837141" w:rsidP="00C9380E">
            <w:pPr>
              <w:pStyle w:val="rowtabella0"/>
              <w:rPr>
                <w:color w:val="002060"/>
              </w:rPr>
            </w:pPr>
            <w:r w:rsidRPr="00F85777">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61CBB"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E2CA"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2357"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B724"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C78D"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6681" w14:textId="77777777" w:rsidR="00837141" w:rsidRPr="00F85777" w:rsidRDefault="00837141" w:rsidP="00C9380E">
            <w:pPr>
              <w:pStyle w:val="rowtabella0"/>
              <w:jc w:val="center"/>
              <w:rPr>
                <w:color w:val="002060"/>
              </w:rPr>
            </w:pPr>
            <w:r w:rsidRPr="00F857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4D7C" w14:textId="77777777" w:rsidR="00837141" w:rsidRPr="00F85777" w:rsidRDefault="00837141" w:rsidP="00C9380E">
            <w:pPr>
              <w:pStyle w:val="rowtabella0"/>
              <w:jc w:val="center"/>
              <w:rPr>
                <w:color w:val="002060"/>
              </w:rPr>
            </w:pPr>
            <w:r w:rsidRPr="00F8577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7A19"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C1B5" w14:textId="77777777" w:rsidR="00837141" w:rsidRPr="00F85777" w:rsidRDefault="00837141" w:rsidP="00C9380E">
            <w:pPr>
              <w:pStyle w:val="rowtabella0"/>
              <w:jc w:val="center"/>
              <w:rPr>
                <w:color w:val="002060"/>
              </w:rPr>
            </w:pPr>
            <w:r w:rsidRPr="00F85777">
              <w:rPr>
                <w:color w:val="002060"/>
              </w:rPr>
              <w:t>0</w:t>
            </w:r>
          </w:p>
        </w:tc>
      </w:tr>
      <w:tr w:rsidR="00837141" w:rsidRPr="00F85777" w14:paraId="228E11F4"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2BC4F" w14:textId="77777777" w:rsidR="00837141" w:rsidRPr="00F85777" w:rsidRDefault="00837141" w:rsidP="00C9380E">
            <w:pPr>
              <w:pStyle w:val="rowtabella0"/>
              <w:rPr>
                <w:color w:val="002060"/>
              </w:rPr>
            </w:pPr>
            <w:r w:rsidRPr="00F8577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E2B0"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586D"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C02F2"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E45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D171"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D536"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44770"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9730"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DDE2" w14:textId="77777777" w:rsidR="00837141" w:rsidRPr="00F85777" w:rsidRDefault="00837141" w:rsidP="00C9380E">
            <w:pPr>
              <w:pStyle w:val="rowtabella0"/>
              <w:jc w:val="center"/>
              <w:rPr>
                <w:color w:val="002060"/>
              </w:rPr>
            </w:pPr>
            <w:r w:rsidRPr="00F85777">
              <w:rPr>
                <w:color w:val="002060"/>
              </w:rPr>
              <w:t>0</w:t>
            </w:r>
          </w:p>
        </w:tc>
      </w:tr>
      <w:tr w:rsidR="00837141" w:rsidRPr="00F85777" w14:paraId="7432114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371DE" w14:textId="77777777" w:rsidR="00837141" w:rsidRPr="00F85777" w:rsidRDefault="00837141" w:rsidP="00C9380E">
            <w:pPr>
              <w:pStyle w:val="rowtabella0"/>
              <w:rPr>
                <w:color w:val="002060"/>
                <w:lang w:val="en-US"/>
              </w:rPr>
            </w:pPr>
            <w:r w:rsidRPr="00F8577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1C46"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A655"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034B"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03D4"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9C9C"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AFD1"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9FAC" w14:textId="77777777" w:rsidR="00837141" w:rsidRPr="00F85777" w:rsidRDefault="00837141" w:rsidP="00C9380E">
            <w:pPr>
              <w:pStyle w:val="rowtabella0"/>
              <w:jc w:val="center"/>
              <w:rPr>
                <w:color w:val="002060"/>
              </w:rPr>
            </w:pPr>
            <w:r w:rsidRPr="00F8577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4C8B"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6024" w14:textId="77777777" w:rsidR="00837141" w:rsidRPr="00F85777" w:rsidRDefault="00837141" w:rsidP="00C9380E">
            <w:pPr>
              <w:pStyle w:val="rowtabella0"/>
              <w:jc w:val="center"/>
              <w:rPr>
                <w:color w:val="002060"/>
              </w:rPr>
            </w:pPr>
            <w:r w:rsidRPr="00F85777">
              <w:rPr>
                <w:color w:val="002060"/>
              </w:rPr>
              <w:t>0</w:t>
            </w:r>
          </w:p>
        </w:tc>
      </w:tr>
      <w:tr w:rsidR="00837141" w:rsidRPr="00F85777" w14:paraId="039793F2"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DC695" w14:textId="77777777" w:rsidR="00837141" w:rsidRPr="00F85777" w:rsidRDefault="00837141" w:rsidP="00C9380E">
            <w:pPr>
              <w:pStyle w:val="rowtabella0"/>
              <w:rPr>
                <w:color w:val="002060"/>
              </w:rPr>
            </w:pPr>
            <w:r w:rsidRPr="00F8577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0A4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6949"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FC6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9797"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D6116"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4BC2" w14:textId="77777777" w:rsidR="00837141" w:rsidRPr="00F85777" w:rsidRDefault="00837141" w:rsidP="00C9380E">
            <w:pPr>
              <w:pStyle w:val="rowtabella0"/>
              <w:jc w:val="center"/>
              <w:rPr>
                <w:color w:val="002060"/>
              </w:rPr>
            </w:pPr>
            <w:r w:rsidRPr="00F857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FEE2" w14:textId="77777777" w:rsidR="00837141" w:rsidRPr="00F85777" w:rsidRDefault="00837141" w:rsidP="00C9380E">
            <w:pPr>
              <w:pStyle w:val="rowtabella0"/>
              <w:jc w:val="center"/>
              <w:rPr>
                <w:color w:val="002060"/>
              </w:rPr>
            </w:pPr>
            <w:r w:rsidRPr="00F8577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F00C9"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1350" w14:textId="77777777" w:rsidR="00837141" w:rsidRPr="00F85777" w:rsidRDefault="00837141" w:rsidP="00C9380E">
            <w:pPr>
              <w:pStyle w:val="rowtabella0"/>
              <w:jc w:val="center"/>
              <w:rPr>
                <w:color w:val="002060"/>
              </w:rPr>
            </w:pPr>
            <w:r w:rsidRPr="00F85777">
              <w:rPr>
                <w:color w:val="002060"/>
              </w:rPr>
              <w:t>0</w:t>
            </w:r>
          </w:p>
        </w:tc>
      </w:tr>
    </w:tbl>
    <w:p w14:paraId="69136103" w14:textId="77777777" w:rsidR="00837141" w:rsidRPr="00F85777" w:rsidRDefault="00837141" w:rsidP="00837141">
      <w:pPr>
        <w:pStyle w:val="breakline"/>
        <w:rPr>
          <w:rFonts w:eastAsiaTheme="minorEastAsia"/>
          <w:color w:val="002060"/>
        </w:rPr>
      </w:pPr>
    </w:p>
    <w:p w14:paraId="277D8F7A" w14:textId="77777777" w:rsidR="00837141" w:rsidRPr="00F85777" w:rsidRDefault="00837141" w:rsidP="00837141">
      <w:pPr>
        <w:pStyle w:val="breakline"/>
        <w:rPr>
          <w:color w:val="002060"/>
        </w:rPr>
      </w:pPr>
    </w:p>
    <w:p w14:paraId="16F5F791" w14:textId="77777777" w:rsidR="00837141" w:rsidRPr="00F85777" w:rsidRDefault="00837141" w:rsidP="00837141">
      <w:pPr>
        <w:pStyle w:val="sottotitolocampionato10"/>
        <w:rPr>
          <w:color w:val="002060"/>
        </w:rPr>
      </w:pPr>
      <w:r w:rsidRPr="00F857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479EA93F"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72AA6"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C0C40"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EED4F"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2C57E"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F4BC9"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B5622"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4106D"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6D04F"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22EB4"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69E96" w14:textId="77777777" w:rsidR="00837141" w:rsidRPr="00F85777" w:rsidRDefault="00837141" w:rsidP="00C9380E">
            <w:pPr>
              <w:pStyle w:val="headertabella0"/>
              <w:rPr>
                <w:color w:val="002060"/>
              </w:rPr>
            </w:pPr>
            <w:r w:rsidRPr="00F85777">
              <w:rPr>
                <w:color w:val="002060"/>
              </w:rPr>
              <w:t>PE</w:t>
            </w:r>
          </w:p>
        </w:tc>
      </w:tr>
      <w:tr w:rsidR="00837141" w:rsidRPr="00F85777" w14:paraId="74002BAA"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CFBE0A" w14:textId="77777777" w:rsidR="00837141" w:rsidRPr="00F85777" w:rsidRDefault="00837141" w:rsidP="00C9380E">
            <w:pPr>
              <w:pStyle w:val="rowtabella0"/>
              <w:rPr>
                <w:color w:val="002060"/>
                <w:lang w:val="en-US"/>
              </w:rPr>
            </w:pPr>
            <w:r w:rsidRPr="00F85777">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4B8B"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D907"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2D0F5"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74B06"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275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AEFD" w14:textId="77777777" w:rsidR="00837141" w:rsidRPr="00F85777" w:rsidRDefault="00837141" w:rsidP="00C9380E">
            <w:pPr>
              <w:pStyle w:val="rowtabella0"/>
              <w:jc w:val="center"/>
              <w:rPr>
                <w:color w:val="002060"/>
              </w:rPr>
            </w:pPr>
            <w:r w:rsidRPr="00F857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E1D9"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15AE"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7180" w14:textId="77777777" w:rsidR="00837141" w:rsidRPr="00F85777" w:rsidRDefault="00837141" w:rsidP="00C9380E">
            <w:pPr>
              <w:pStyle w:val="rowtabella0"/>
              <w:jc w:val="center"/>
              <w:rPr>
                <w:color w:val="002060"/>
              </w:rPr>
            </w:pPr>
            <w:r w:rsidRPr="00F85777">
              <w:rPr>
                <w:color w:val="002060"/>
              </w:rPr>
              <w:t>0</w:t>
            </w:r>
          </w:p>
        </w:tc>
      </w:tr>
      <w:tr w:rsidR="00837141" w:rsidRPr="00F85777" w14:paraId="5E271678"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815BD" w14:textId="77777777" w:rsidR="00837141" w:rsidRPr="00F85777" w:rsidRDefault="00837141" w:rsidP="00C9380E">
            <w:pPr>
              <w:pStyle w:val="rowtabella0"/>
              <w:rPr>
                <w:color w:val="002060"/>
                <w:lang w:val="en-US"/>
              </w:rPr>
            </w:pPr>
            <w:r w:rsidRPr="00F85777">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CC99"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FABA"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6FB0"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7CA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67BC5"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11A0" w14:textId="77777777" w:rsidR="00837141" w:rsidRPr="00F85777" w:rsidRDefault="00837141" w:rsidP="00C9380E">
            <w:pPr>
              <w:pStyle w:val="rowtabella0"/>
              <w:jc w:val="center"/>
              <w:rPr>
                <w:color w:val="002060"/>
              </w:rPr>
            </w:pPr>
            <w:r w:rsidRPr="00F8577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17E4" w14:textId="77777777" w:rsidR="00837141" w:rsidRPr="00F85777" w:rsidRDefault="00837141" w:rsidP="00C9380E">
            <w:pPr>
              <w:pStyle w:val="rowtabella0"/>
              <w:jc w:val="center"/>
              <w:rPr>
                <w:color w:val="002060"/>
              </w:rPr>
            </w:pPr>
            <w:r w:rsidRPr="00F857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6DD4"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3C5B" w14:textId="77777777" w:rsidR="00837141" w:rsidRPr="00F85777" w:rsidRDefault="00837141" w:rsidP="00C9380E">
            <w:pPr>
              <w:pStyle w:val="rowtabella0"/>
              <w:jc w:val="center"/>
              <w:rPr>
                <w:color w:val="002060"/>
              </w:rPr>
            </w:pPr>
            <w:r w:rsidRPr="00F85777">
              <w:rPr>
                <w:color w:val="002060"/>
              </w:rPr>
              <w:t>0</w:t>
            </w:r>
          </w:p>
        </w:tc>
      </w:tr>
      <w:tr w:rsidR="00837141" w:rsidRPr="00F85777" w14:paraId="117B225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5E844" w14:textId="77777777" w:rsidR="00837141" w:rsidRPr="00F85777" w:rsidRDefault="00837141" w:rsidP="00C9380E">
            <w:pPr>
              <w:pStyle w:val="rowtabella0"/>
              <w:rPr>
                <w:color w:val="002060"/>
              </w:rPr>
            </w:pPr>
            <w:r w:rsidRPr="00F85777">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370B"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7FA2"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2D22"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75E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DED5"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568F9" w14:textId="77777777" w:rsidR="00837141" w:rsidRPr="00F85777" w:rsidRDefault="00837141" w:rsidP="00C9380E">
            <w:pPr>
              <w:pStyle w:val="rowtabella0"/>
              <w:jc w:val="center"/>
              <w:rPr>
                <w:color w:val="002060"/>
              </w:rPr>
            </w:pPr>
            <w:r w:rsidRPr="00F8577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8D8E5"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AB20"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AD9C" w14:textId="77777777" w:rsidR="00837141" w:rsidRPr="00F85777" w:rsidRDefault="00837141" w:rsidP="00C9380E">
            <w:pPr>
              <w:pStyle w:val="rowtabella0"/>
              <w:jc w:val="center"/>
              <w:rPr>
                <w:color w:val="002060"/>
              </w:rPr>
            </w:pPr>
            <w:r w:rsidRPr="00F85777">
              <w:rPr>
                <w:color w:val="002060"/>
              </w:rPr>
              <w:t>0</w:t>
            </w:r>
          </w:p>
        </w:tc>
      </w:tr>
      <w:tr w:rsidR="00837141" w:rsidRPr="00F85777" w14:paraId="3526EC1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180BB" w14:textId="77777777" w:rsidR="00837141" w:rsidRPr="00F85777" w:rsidRDefault="00837141" w:rsidP="00C9380E">
            <w:pPr>
              <w:pStyle w:val="rowtabella0"/>
              <w:rPr>
                <w:color w:val="002060"/>
              </w:rPr>
            </w:pPr>
            <w:r w:rsidRPr="00F85777">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45BF3"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6733"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D4EA"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D01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4187"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B316"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FAB5"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AF92"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4843" w14:textId="77777777" w:rsidR="00837141" w:rsidRPr="00F85777" w:rsidRDefault="00837141" w:rsidP="00C9380E">
            <w:pPr>
              <w:pStyle w:val="rowtabella0"/>
              <w:jc w:val="center"/>
              <w:rPr>
                <w:color w:val="002060"/>
              </w:rPr>
            </w:pPr>
            <w:r w:rsidRPr="00F85777">
              <w:rPr>
                <w:color w:val="002060"/>
              </w:rPr>
              <w:t>0</w:t>
            </w:r>
          </w:p>
        </w:tc>
      </w:tr>
      <w:tr w:rsidR="00837141" w:rsidRPr="00F85777" w14:paraId="2CD12C3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CC9BC" w14:textId="77777777" w:rsidR="00837141" w:rsidRPr="00F85777" w:rsidRDefault="00837141" w:rsidP="00C9380E">
            <w:pPr>
              <w:pStyle w:val="rowtabella0"/>
              <w:rPr>
                <w:color w:val="002060"/>
              </w:rPr>
            </w:pPr>
            <w:r w:rsidRPr="00F8577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09CB"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51B8"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3B053"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27A3"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56A1"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4417" w14:textId="77777777" w:rsidR="00837141" w:rsidRPr="00F85777" w:rsidRDefault="00837141" w:rsidP="00C9380E">
            <w:pPr>
              <w:pStyle w:val="rowtabella0"/>
              <w:jc w:val="center"/>
              <w:rPr>
                <w:color w:val="002060"/>
              </w:rPr>
            </w:pPr>
            <w:r w:rsidRPr="00F8577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0BE2"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BBA9"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2513" w14:textId="77777777" w:rsidR="00837141" w:rsidRPr="00F85777" w:rsidRDefault="00837141" w:rsidP="00C9380E">
            <w:pPr>
              <w:pStyle w:val="rowtabella0"/>
              <w:jc w:val="center"/>
              <w:rPr>
                <w:color w:val="002060"/>
              </w:rPr>
            </w:pPr>
            <w:r w:rsidRPr="00F85777">
              <w:rPr>
                <w:color w:val="002060"/>
              </w:rPr>
              <w:t>0</w:t>
            </w:r>
          </w:p>
        </w:tc>
      </w:tr>
      <w:tr w:rsidR="00837141" w:rsidRPr="00F85777" w14:paraId="0E34E40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9D314" w14:textId="77777777" w:rsidR="00837141" w:rsidRPr="00F85777" w:rsidRDefault="00837141" w:rsidP="00C9380E">
            <w:pPr>
              <w:pStyle w:val="rowtabella0"/>
              <w:rPr>
                <w:color w:val="002060"/>
              </w:rPr>
            </w:pPr>
            <w:r w:rsidRPr="00F8577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A0B2"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C539"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2FF95"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FC4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0117"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0AC57" w14:textId="77777777" w:rsidR="00837141" w:rsidRPr="00F85777" w:rsidRDefault="00837141" w:rsidP="00C9380E">
            <w:pPr>
              <w:pStyle w:val="rowtabella0"/>
              <w:jc w:val="center"/>
              <w:rPr>
                <w:color w:val="002060"/>
              </w:rPr>
            </w:pPr>
            <w:r w:rsidRPr="00F8577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6F68"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AE89"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C217" w14:textId="77777777" w:rsidR="00837141" w:rsidRPr="00F85777" w:rsidRDefault="00837141" w:rsidP="00C9380E">
            <w:pPr>
              <w:pStyle w:val="rowtabella0"/>
              <w:jc w:val="center"/>
              <w:rPr>
                <w:color w:val="002060"/>
              </w:rPr>
            </w:pPr>
            <w:r w:rsidRPr="00F85777">
              <w:rPr>
                <w:color w:val="002060"/>
              </w:rPr>
              <w:t>0</w:t>
            </w:r>
          </w:p>
        </w:tc>
      </w:tr>
      <w:tr w:rsidR="00837141" w:rsidRPr="00F85777" w14:paraId="46A9FAED"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C4A5E" w14:textId="77777777" w:rsidR="00837141" w:rsidRPr="00F85777" w:rsidRDefault="00837141" w:rsidP="00C9380E">
            <w:pPr>
              <w:pStyle w:val="rowtabella0"/>
              <w:rPr>
                <w:color w:val="002060"/>
              </w:rPr>
            </w:pPr>
            <w:r w:rsidRPr="00F85777">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B49E"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DB47"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1061"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2E0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C09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B4E8" w14:textId="77777777" w:rsidR="00837141" w:rsidRPr="00F85777" w:rsidRDefault="00837141" w:rsidP="00C9380E">
            <w:pPr>
              <w:pStyle w:val="rowtabella0"/>
              <w:jc w:val="center"/>
              <w:rPr>
                <w:color w:val="002060"/>
              </w:rPr>
            </w:pPr>
            <w:r w:rsidRPr="00F8577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DD68" w14:textId="77777777" w:rsidR="00837141" w:rsidRPr="00F85777" w:rsidRDefault="00837141" w:rsidP="00C9380E">
            <w:pPr>
              <w:pStyle w:val="rowtabella0"/>
              <w:jc w:val="center"/>
              <w:rPr>
                <w:color w:val="002060"/>
              </w:rPr>
            </w:pPr>
            <w:r w:rsidRPr="00F8577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B04D"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6BCA" w14:textId="77777777" w:rsidR="00837141" w:rsidRPr="00F85777" w:rsidRDefault="00837141" w:rsidP="00C9380E">
            <w:pPr>
              <w:pStyle w:val="rowtabella0"/>
              <w:jc w:val="center"/>
              <w:rPr>
                <w:color w:val="002060"/>
              </w:rPr>
            </w:pPr>
            <w:r w:rsidRPr="00F85777">
              <w:rPr>
                <w:color w:val="002060"/>
              </w:rPr>
              <w:t>0</w:t>
            </w:r>
          </w:p>
        </w:tc>
      </w:tr>
      <w:tr w:rsidR="00837141" w:rsidRPr="00F85777" w14:paraId="3B60A20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C2813" w14:textId="77777777" w:rsidR="00837141" w:rsidRPr="00F85777" w:rsidRDefault="00837141" w:rsidP="00C9380E">
            <w:pPr>
              <w:pStyle w:val="rowtabella0"/>
              <w:rPr>
                <w:color w:val="002060"/>
              </w:rPr>
            </w:pPr>
            <w:r w:rsidRPr="00F8577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A0971"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F1CC"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DD00"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B242F"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2173"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14B6" w14:textId="77777777" w:rsidR="00837141" w:rsidRPr="00F85777" w:rsidRDefault="00837141" w:rsidP="00C9380E">
            <w:pPr>
              <w:pStyle w:val="rowtabella0"/>
              <w:jc w:val="center"/>
              <w:rPr>
                <w:color w:val="002060"/>
              </w:rPr>
            </w:pPr>
            <w:r w:rsidRPr="00F8577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8573" w14:textId="77777777" w:rsidR="00837141" w:rsidRPr="00F85777" w:rsidRDefault="00837141" w:rsidP="00C9380E">
            <w:pPr>
              <w:pStyle w:val="rowtabella0"/>
              <w:jc w:val="center"/>
              <w:rPr>
                <w:color w:val="002060"/>
              </w:rPr>
            </w:pPr>
            <w:r w:rsidRPr="00F857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65D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CE5D" w14:textId="77777777" w:rsidR="00837141" w:rsidRPr="00F85777" w:rsidRDefault="00837141" w:rsidP="00C9380E">
            <w:pPr>
              <w:pStyle w:val="rowtabella0"/>
              <w:jc w:val="center"/>
              <w:rPr>
                <w:color w:val="002060"/>
              </w:rPr>
            </w:pPr>
            <w:r w:rsidRPr="00F85777">
              <w:rPr>
                <w:color w:val="002060"/>
              </w:rPr>
              <w:t>0</w:t>
            </w:r>
          </w:p>
        </w:tc>
      </w:tr>
      <w:tr w:rsidR="00837141" w:rsidRPr="00F85777" w14:paraId="0A57AFC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48AAA" w14:textId="77777777" w:rsidR="00837141" w:rsidRPr="00F85777" w:rsidRDefault="00837141" w:rsidP="00C9380E">
            <w:pPr>
              <w:pStyle w:val="rowtabella0"/>
              <w:rPr>
                <w:color w:val="002060"/>
              </w:rPr>
            </w:pPr>
            <w:r w:rsidRPr="00F857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3E00"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F6036"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EC22"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9935"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83AF"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BACF6" w14:textId="77777777" w:rsidR="00837141" w:rsidRPr="00F85777" w:rsidRDefault="00837141" w:rsidP="00C9380E">
            <w:pPr>
              <w:pStyle w:val="rowtabella0"/>
              <w:jc w:val="center"/>
              <w:rPr>
                <w:color w:val="002060"/>
              </w:rPr>
            </w:pPr>
            <w:r w:rsidRPr="00F857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731C9" w14:textId="77777777" w:rsidR="00837141" w:rsidRPr="00F85777" w:rsidRDefault="00837141" w:rsidP="00C9380E">
            <w:pPr>
              <w:pStyle w:val="rowtabella0"/>
              <w:jc w:val="center"/>
              <w:rPr>
                <w:color w:val="002060"/>
              </w:rPr>
            </w:pPr>
            <w:r w:rsidRPr="00F8577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AC62"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B0691" w14:textId="77777777" w:rsidR="00837141" w:rsidRPr="00F85777" w:rsidRDefault="00837141" w:rsidP="00C9380E">
            <w:pPr>
              <w:pStyle w:val="rowtabella0"/>
              <w:jc w:val="center"/>
              <w:rPr>
                <w:color w:val="002060"/>
              </w:rPr>
            </w:pPr>
            <w:r w:rsidRPr="00F85777">
              <w:rPr>
                <w:color w:val="002060"/>
              </w:rPr>
              <w:t>0</w:t>
            </w:r>
          </w:p>
        </w:tc>
      </w:tr>
      <w:tr w:rsidR="00837141" w:rsidRPr="00F85777" w14:paraId="2CD9933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F73F4" w14:textId="77777777" w:rsidR="00837141" w:rsidRPr="00F85777" w:rsidRDefault="00837141" w:rsidP="00C9380E">
            <w:pPr>
              <w:pStyle w:val="rowtabella0"/>
              <w:rPr>
                <w:color w:val="002060"/>
              </w:rPr>
            </w:pPr>
            <w:r w:rsidRPr="00F85777">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51D9"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D57C"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AE637"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A298"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A087"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FF75"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0FFB"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0046"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7370" w14:textId="77777777" w:rsidR="00837141" w:rsidRPr="00F85777" w:rsidRDefault="00837141" w:rsidP="00C9380E">
            <w:pPr>
              <w:pStyle w:val="rowtabella0"/>
              <w:jc w:val="center"/>
              <w:rPr>
                <w:color w:val="002060"/>
              </w:rPr>
            </w:pPr>
            <w:r w:rsidRPr="00F85777">
              <w:rPr>
                <w:color w:val="002060"/>
              </w:rPr>
              <w:t>0</w:t>
            </w:r>
          </w:p>
        </w:tc>
      </w:tr>
      <w:tr w:rsidR="00837141" w:rsidRPr="00F85777" w14:paraId="4F910B5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069E3" w14:textId="77777777" w:rsidR="00837141" w:rsidRPr="00F85777" w:rsidRDefault="00837141" w:rsidP="00C9380E">
            <w:pPr>
              <w:pStyle w:val="rowtabella0"/>
              <w:rPr>
                <w:color w:val="002060"/>
              </w:rPr>
            </w:pPr>
            <w:r w:rsidRPr="00F8577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EDF2"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5DDD"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D85A"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D24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E8FA"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89F8"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F66A" w14:textId="77777777" w:rsidR="00837141" w:rsidRPr="00F85777" w:rsidRDefault="00837141" w:rsidP="00C9380E">
            <w:pPr>
              <w:pStyle w:val="rowtabella0"/>
              <w:jc w:val="center"/>
              <w:rPr>
                <w:color w:val="002060"/>
              </w:rPr>
            </w:pPr>
            <w:r w:rsidRPr="00F8577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01BFF"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D728" w14:textId="77777777" w:rsidR="00837141" w:rsidRPr="00F85777" w:rsidRDefault="00837141" w:rsidP="00C9380E">
            <w:pPr>
              <w:pStyle w:val="rowtabella0"/>
              <w:jc w:val="center"/>
              <w:rPr>
                <w:color w:val="002060"/>
              </w:rPr>
            </w:pPr>
            <w:r w:rsidRPr="00F85777">
              <w:rPr>
                <w:color w:val="002060"/>
              </w:rPr>
              <w:t>0</w:t>
            </w:r>
          </w:p>
        </w:tc>
      </w:tr>
      <w:tr w:rsidR="00837141" w:rsidRPr="00F85777" w14:paraId="4DCFF0D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D2BCE" w14:textId="77777777" w:rsidR="00837141" w:rsidRPr="00F85777" w:rsidRDefault="00837141" w:rsidP="00C9380E">
            <w:pPr>
              <w:pStyle w:val="rowtabella0"/>
              <w:rPr>
                <w:color w:val="002060"/>
              </w:rPr>
            </w:pPr>
            <w:r w:rsidRPr="00F8577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227B"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7557"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6E5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AA05"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2DF3"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9C98"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517A" w14:textId="77777777" w:rsidR="00837141" w:rsidRPr="00F85777" w:rsidRDefault="00837141" w:rsidP="00C9380E">
            <w:pPr>
              <w:pStyle w:val="rowtabella0"/>
              <w:jc w:val="center"/>
              <w:rPr>
                <w:color w:val="002060"/>
              </w:rPr>
            </w:pPr>
            <w:r w:rsidRPr="00F857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A27E"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8833" w14:textId="77777777" w:rsidR="00837141" w:rsidRPr="00F85777" w:rsidRDefault="00837141" w:rsidP="00C9380E">
            <w:pPr>
              <w:pStyle w:val="rowtabella0"/>
              <w:jc w:val="center"/>
              <w:rPr>
                <w:color w:val="002060"/>
              </w:rPr>
            </w:pPr>
            <w:r w:rsidRPr="00F85777">
              <w:rPr>
                <w:color w:val="002060"/>
              </w:rPr>
              <w:t>0</w:t>
            </w:r>
          </w:p>
        </w:tc>
      </w:tr>
      <w:tr w:rsidR="00837141" w:rsidRPr="00F85777" w14:paraId="18C1B15B"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7E3B7" w14:textId="77777777" w:rsidR="00837141" w:rsidRPr="00F85777" w:rsidRDefault="00837141" w:rsidP="00C9380E">
            <w:pPr>
              <w:pStyle w:val="rowtabella0"/>
              <w:rPr>
                <w:color w:val="002060"/>
              </w:rPr>
            </w:pPr>
            <w:r w:rsidRPr="00F85777">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BB5E"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07D2"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4FB1A"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D8E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FD0D"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A65A" w14:textId="77777777" w:rsidR="00837141" w:rsidRPr="00F85777" w:rsidRDefault="00837141" w:rsidP="00C9380E">
            <w:pPr>
              <w:pStyle w:val="rowtabella0"/>
              <w:jc w:val="center"/>
              <w:rPr>
                <w:color w:val="002060"/>
              </w:rPr>
            </w:pPr>
            <w:r w:rsidRPr="00F857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A13E" w14:textId="77777777" w:rsidR="00837141" w:rsidRPr="00F85777" w:rsidRDefault="00837141" w:rsidP="00C9380E">
            <w:pPr>
              <w:pStyle w:val="rowtabella0"/>
              <w:jc w:val="center"/>
              <w:rPr>
                <w:color w:val="002060"/>
              </w:rPr>
            </w:pPr>
            <w:r w:rsidRPr="00F8577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77321" w14:textId="77777777" w:rsidR="00837141" w:rsidRPr="00F85777" w:rsidRDefault="00837141" w:rsidP="00C9380E">
            <w:pPr>
              <w:pStyle w:val="rowtabella0"/>
              <w:jc w:val="center"/>
              <w:rPr>
                <w:color w:val="002060"/>
              </w:rPr>
            </w:pPr>
            <w:r w:rsidRPr="00F8577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AE41" w14:textId="77777777" w:rsidR="00837141" w:rsidRPr="00F85777" w:rsidRDefault="00837141" w:rsidP="00C9380E">
            <w:pPr>
              <w:pStyle w:val="rowtabella0"/>
              <w:jc w:val="center"/>
              <w:rPr>
                <w:color w:val="002060"/>
              </w:rPr>
            </w:pPr>
            <w:r w:rsidRPr="00F85777">
              <w:rPr>
                <w:color w:val="002060"/>
              </w:rPr>
              <w:t>0</w:t>
            </w:r>
          </w:p>
        </w:tc>
      </w:tr>
    </w:tbl>
    <w:p w14:paraId="59BDBD4F" w14:textId="77777777" w:rsidR="00837141" w:rsidRPr="00F85777" w:rsidRDefault="00837141" w:rsidP="00837141">
      <w:pPr>
        <w:pStyle w:val="breakline"/>
        <w:rPr>
          <w:rFonts w:eastAsiaTheme="minorEastAsia"/>
          <w:color w:val="002060"/>
        </w:rPr>
      </w:pPr>
    </w:p>
    <w:p w14:paraId="5F1463F4" w14:textId="77777777" w:rsidR="00837141" w:rsidRPr="00F85777" w:rsidRDefault="00837141" w:rsidP="00837141">
      <w:pPr>
        <w:pStyle w:val="breakline"/>
        <w:rPr>
          <w:color w:val="002060"/>
        </w:rPr>
      </w:pPr>
    </w:p>
    <w:p w14:paraId="2C4B62D4" w14:textId="77777777" w:rsidR="00837141" w:rsidRPr="00F85777" w:rsidRDefault="00837141" w:rsidP="00837141">
      <w:pPr>
        <w:pStyle w:val="sottotitolocampionato10"/>
        <w:rPr>
          <w:color w:val="002060"/>
        </w:rPr>
      </w:pPr>
      <w:r w:rsidRPr="00F8577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14B352FF"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B3B07"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4577B"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CDEA6"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685C3"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63C44"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2DFE9"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4B400"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A5357"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C2DA9"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08C4D" w14:textId="77777777" w:rsidR="00837141" w:rsidRPr="00F85777" w:rsidRDefault="00837141" w:rsidP="00C9380E">
            <w:pPr>
              <w:pStyle w:val="headertabella0"/>
              <w:rPr>
                <w:color w:val="002060"/>
              </w:rPr>
            </w:pPr>
            <w:r w:rsidRPr="00F85777">
              <w:rPr>
                <w:color w:val="002060"/>
              </w:rPr>
              <w:t>PE</w:t>
            </w:r>
          </w:p>
        </w:tc>
      </w:tr>
      <w:tr w:rsidR="00837141" w:rsidRPr="00F85777" w14:paraId="5A8726A4"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83BF34" w14:textId="77777777" w:rsidR="00837141" w:rsidRPr="00F85777" w:rsidRDefault="00837141" w:rsidP="00C9380E">
            <w:pPr>
              <w:pStyle w:val="rowtabella0"/>
              <w:rPr>
                <w:color w:val="002060"/>
              </w:rPr>
            </w:pPr>
            <w:r w:rsidRPr="00F85777">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FB11"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9876"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C62D"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E87FC"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AE0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45F1" w14:textId="77777777" w:rsidR="00837141" w:rsidRPr="00F85777" w:rsidRDefault="00837141" w:rsidP="00C9380E">
            <w:pPr>
              <w:pStyle w:val="rowtabella0"/>
              <w:jc w:val="center"/>
              <w:rPr>
                <w:color w:val="002060"/>
              </w:rPr>
            </w:pPr>
            <w:r w:rsidRPr="00F8577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DF68" w14:textId="77777777" w:rsidR="00837141" w:rsidRPr="00F85777" w:rsidRDefault="00837141" w:rsidP="00C9380E">
            <w:pPr>
              <w:pStyle w:val="rowtabella0"/>
              <w:jc w:val="center"/>
              <w:rPr>
                <w:color w:val="002060"/>
              </w:rPr>
            </w:pPr>
            <w:r w:rsidRPr="00F857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15CBE" w14:textId="77777777" w:rsidR="00837141" w:rsidRPr="00F85777" w:rsidRDefault="00837141" w:rsidP="00C9380E">
            <w:pPr>
              <w:pStyle w:val="rowtabella0"/>
              <w:jc w:val="center"/>
              <w:rPr>
                <w:color w:val="002060"/>
              </w:rPr>
            </w:pPr>
            <w:r w:rsidRPr="00F8577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FB532" w14:textId="77777777" w:rsidR="00837141" w:rsidRPr="00F85777" w:rsidRDefault="00837141" w:rsidP="00C9380E">
            <w:pPr>
              <w:pStyle w:val="rowtabella0"/>
              <w:jc w:val="center"/>
              <w:rPr>
                <w:color w:val="002060"/>
              </w:rPr>
            </w:pPr>
            <w:r w:rsidRPr="00F85777">
              <w:rPr>
                <w:color w:val="002060"/>
              </w:rPr>
              <w:t>0</w:t>
            </w:r>
          </w:p>
        </w:tc>
      </w:tr>
      <w:tr w:rsidR="00837141" w:rsidRPr="00F85777" w14:paraId="66CD0CFF"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23580" w14:textId="77777777" w:rsidR="00837141" w:rsidRPr="00F85777" w:rsidRDefault="00837141" w:rsidP="00C9380E">
            <w:pPr>
              <w:pStyle w:val="rowtabella0"/>
              <w:rPr>
                <w:color w:val="002060"/>
                <w:lang w:val="en-US"/>
              </w:rPr>
            </w:pPr>
            <w:r w:rsidRPr="00F85777">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B33C3"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8586"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3CAC"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67E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E575"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797D" w14:textId="77777777" w:rsidR="00837141" w:rsidRPr="00F85777" w:rsidRDefault="00837141" w:rsidP="00C9380E">
            <w:pPr>
              <w:pStyle w:val="rowtabella0"/>
              <w:jc w:val="center"/>
              <w:rPr>
                <w:color w:val="002060"/>
              </w:rPr>
            </w:pPr>
            <w:r w:rsidRPr="00F8577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B541" w14:textId="77777777" w:rsidR="00837141" w:rsidRPr="00F85777" w:rsidRDefault="00837141" w:rsidP="00C9380E">
            <w:pPr>
              <w:pStyle w:val="rowtabella0"/>
              <w:jc w:val="center"/>
              <w:rPr>
                <w:color w:val="002060"/>
              </w:rPr>
            </w:pPr>
            <w:r w:rsidRPr="00F8577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80C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A650" w14:textId="77777777" w:rsidR="00837141" w:rsidRPr="00F85777" w:rsidRDefault="00837141" w:rsidP="00C9380E">
            <w:pPr>
              <w:pStyle w:val="rowtabella0"/>
              <w:jc w:val="center"/>
              <w:rPr>
                <w:color w:val="002060"/>
              </w:rPr>
            </w:pPr>
            <w:r w:rsidRPr="00F85777">
              <w:rPr>
                <w:color w:val="002060"/>
              </w:rPr>
              <w:t>0</w:t>
            </w:r>
          </w:p>
        </w:tc>
      </w:tr>
      <w:tr w:rsidR="00837141" w:rsidRPr="00F85777" w14:paraId="3ECF05AD"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88CD8" w14:textId="77777777" w:rsidR="00837141" w:rsidRPr="00F85777" w:rsidRDefault="00837141" w:rsidP="00C9380E">
            <w:pPr>
              <w:pStyle w:val="rowtabella0"/>
              <w:rPr>
                <w:color w:val="002060"/>
              </w:rPr>
            </w:pPr>
            <w:r w:rsidRPr="00F8577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1E20"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7B6E"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C0195"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63B5"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E188"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02E4"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8832"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BB5D1"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AD51F" w14:textId="77777777" w:rsidR="00837141" w:rsidRPr="00F85777" w:rsidRDefault="00837141" w:rsidP="00C9380E">
            <w:pPr>
              <w:pStyle w:val="rowtabella0"/>
              <w:jc w:val="center"/>
              <w:rPr>
                <w:color w:val="002060"/>
              </w:rPr>
            </w:pPr>
            <w:r w:rsidRPr="00F85777">
              <w:rPr>
                <w:color w:val="002060"/>
              </w:rPr>
              <w:t>0</w:t>
            </w:r>
          </w:p>
        </w:tc>
      </w:tr>
      <w:tr w:rsidR="00837141" w:rsidRPr="00F85777" w14:paraId="04F901A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9A63A" w14:textId="77777777" w:rsidR="00837141" w:rsidRPr="00F85777" w:rsidRDefault="00837141" w:rsidP="00C9380E">
            <w:pPr>
              <w:pStyle w:val="rowtabella0"/>
              <w:rPr>
                <w:color w:val="002060"/>
              </w:rPr>
            </w:pPr>
            <w:r w:rsidRPr="00F85777">
              <w:rPr>
                <w:color w:val="002060"/>
              </w:rPr>
              <w:t xml:space="preserve">A.S.D. </w:t>
            </w:r>
            <w:proofErr w:type="gramStart"/>
            <w:r w:rsidRPr="00F8577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B386"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D4DA"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795F"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2AF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56CC"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7666"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9F9ED"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5E5E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5224" w14:textId="77777777" w:rsidR="00837141" w:rsidRPr="00F85777" w:rsidRDefault="00837141" w:rsidP="00C9380E">
            <w:pPr>
              <w:pStyle w:val="rowtabella0"/>
              <w:jc w:val="center"/>
              <w:rPr>
                <w:color w:val="002060"/>
              </w:rPr>
            </w:pPr>
            <w:r w:rsidRPr="00F85777">
              <w:rPr>
                <w:color w:val="002060"/>
              </w:rPr>
              <w:t>0</w:t>
            </w:r>
          </w:p>
        </w:tc>
      </w:tr>
      <w:tr w:rsidR="00837141" w:rsidRPr="00F85777" w14:paraId="106C1173"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11D96" w14:textId="77777777" w:rsidR="00837141" w:rsidRPr="00F85777" w:rsidRDefault="00837141" w:rsidP="00C9380E">
            <w:pPr>
              <w:pStyle w:val="rowtabella0"/>
              <w:rPr>
                <w:color w:val="002060"/>
              </w:rPr>
            </w:pPr>
            <w:r w:rsidRPr="00F85777">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ECFF"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9C86"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988C2"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70A4"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084A"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C803"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FFB7"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0D82"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21FF" w14:textId="77777777" w:rsidR="00837141" w:rsidRPr="00F85777" w:rsidRDefault="00837141" w:rsidP="00C9380E">
            <w:pPr>
              <w:pStyle w:val="rowtabella0"/>
              <w:jc w:val="center"/>
              <w:rPr>
                <w:color w:val="002060"/>
              </w:rPr>
            </w:pPr>
            <w:r w:rsidRPr="00F85777">
              <w:rPr>
                <w:color w:val="002060"/>
              </w:rPr>
              <w:t>0</w:t>
            </w:r>
          </w:p>
        </w:tc>
      </w:tr>
      <w:tr w:rsidR="00837141" w:rsidRPr="00F85777" w14:paraId="57F729A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62C24" w14:textId="77777777" w:rsidR="00837141" w:rsidRPr="00F85777" w:rsidRDefault="00837141" w:rsidP="00C9380E">
            <w:pPr>
              <w:pStyle w:val="rowtabella0"/>
              <w:rPr>
                <w:color w:val="002060"/>
                <w:lang w:val="en-US"/>
              </w:rPr>
            </w:pPr>
            <w:r w:rsidRPr="00F85777">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1FDE"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B69BC"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3FBD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E0F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4159"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BB56"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C16F" w14:textId="77777777" w:rsidR="00837141" w:rsidRPr="00F85777" w:rsidRDefault="00837141" w:rsidP="00C9380E">
            <w:pPr>
              <w:pStyle w:val="rowtabella0"/>
              <w:jc w:val="center"/>
              <w:rPr>
                <w:color w:val="002060"/>
              </w:rPr>
            </w:pPr>
            <w:r w:rsidRPr="00F8577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AE7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0D46" w14:textId="77777777" w:rsidR="00837141" w:rsidRPr="00F85777" w:rsidRDefault="00837141" w:rsidP="00C9380E">
            <w:pPr>
              <w:pStyle w:val="rowtabella0"/>
              <w:jc w:val="center"/>
              <w:rPr>
                <w:color w:val="002060"/>
              </w:rPr>
            </w:pPr>
            <w:r w:rsidRPr="00F85777">
              <w:rPr>
                <w:color w:val="002060"/>
              </w:rPr>
              <w:t>0</w:t>
            </w:r>
          </w:p>
        </w:tc>
      </w:tr>
      <w:tr w:rsidR="00837141" w:rsidRPr="00F85777" w14:paraId="660EBB14"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66CE6" w14:textId="77777777" w:rsidR="00837141" w:rsidRPr="00F85777" w:rsidRDefault="00837141" w:rsidP="00C9380E">
            <w:pPr>
              <w:pStyle w:val="rowtabella0"/>
              <w:rPr>
                <w:color w:val="002060"/>
              </w:rPr>
            </w:pPr>
            <w:r w:rsidRPr="00F85777">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7CFC"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3A9B0"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18C1F"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94A2B"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2358"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CAFF"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855B"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E36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BD1C" w14:textId="77777777" w:rsidR="00837141" w:rsidRPr="00F85777" w:rsidRDefault="00837141" w:rsidP="00C9380E">
            <w:pPr>
              <w:pStyle w:val="rowtabella0"/>
              <w:jc w:val="center"/>
              <w:rPr>
                <w:color w:val="002060"/>
              </w:rPr>
            </w:pPr>
            <w:r w:rsidRPr="00F85777">
              <w:rPr>
                <w:color w:val="002060"/>
              </w:rPr>
              <w:t>0</w:t>
            </w:r>
          </w:p>
        </w:tc>
      </w:tr>
      <w:tr w:rsidR="00837141" w:rsidRPr="00F85777" w14:paraId="4D7DBA93"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BDB49" w14:textId="77777777" w:rsidR="00837141" w:rsidRPr="00F85777" w:rsidRDefault="00837141" w:rsidP="00C9380E">
            <w:pPr>
              <w:pStyle w:val="rowtabella0"/>
              <w:rPr>
                <w:color w:val="002060"/>
              </w:rPr>
            </w:pPr>
            <w:r w:rsidRPr="00F8577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645F"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7D15"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E7009"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E834"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F20C"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AA6B"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D904" w14:textId="77777777" w:rsidR="00837141" w:rsidRPr="00F85777" w:rsidRDefault="00837141" w:rsidP="00C9380E">
            <w:pPr>
              <w:pStyle w:val="rowtabella0"/>
              <w:jc w:val="center"/>
              <w:rPr>
                <w:color w:val="002060"/>
              </w:rPr>
            </w:pPr>
            <w:r w:rsidRPr="00F8577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1198"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D554" w14:textId="77777777" w:rsidR="00837141" w:rsidRPr="00F85777" w:rsidRDefault="00837141" w:rsidP="00C9380E">
            <w:pPr>
              <w:pStyle w:val="rowtabella0"/>
              <w:jc w:val="center"/>
              <w:rPr>
                <w:color w:val="002060"/>
              </w:rPr>
            </w:pPr>
            <w:r w:rsidRPr="00F85777">
              <w:rPr>
                <w:color w:val="002060"/>
              </w:rPr>
              <w:t>0</w:t>
            </w:r>
          </w:p>
        </w:tc>
      </w:tr>
      <w:tr w:rsidR="00837141" w:rsidRPr="00F85777" w14:paraId="50A75BB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B890B" w14:textId="77777777" w:rsidR="00837141" w:rsidRPr="00F85777" w:rsidRDefault="00837141" w:rsidP="00C9380E">
            <w:pPr>
              <w:pStyle w:val="rowtabella0"/>
              <w:rPr>
                <w:color w:val="002060"/>
              </w:rPr>
            </w:pPr>
            <w:r w:rsidRPr="00F8577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55D90"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2CD1"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F6B1"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9095"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58B62"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ED9E"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9705" w14:textId="77777777" w:rsidR="00837141" w:rsidRPr="00F85777" w:rsidRDefault="00837141" w:rsidP="00C9380E">
            <w:pPr>
              <w:pStyle w:val="rowtabella0"/>
              <w:jc w:val="center"/>
              <w:rPr>
                <w:color w:val="002060"/>
              </w:rPr>
            </w:pPr>
            <w:r w:rsidRPr="00F8577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85BD"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854B" w14:textId="77777777" w:rsidR="00837141" w:rsidRPr="00F85777" w:rsidRDefault="00837141" w:rsidP="00C9380E">
            <w:pPr>
              <w:pStyle w:val="rowtabella0"/>
              <w:jc w:val="center"/>
              <w:rPr>
                <w:color w:val="002060"/>
              </w:rPr>
            </w:pPr>
            <w:r w:rsidRPr="00F85777">
              <w:rPr>
                <w:color w:val="002060"/>
              </w:rPr>
              <w:t>0</w:t>
            </w:r>
          </w:p>
        </w:tc>
      </w:tr>
      <w:tr w:rsidR="00837141" w:rsidRPr="00F85777" w14:paraId="6662772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69B01" w14:textId="77777777" w:rsidR="00837141" w:rsidRPr="00F85777" w:rsidRDefault="00837141" w:rsidP="00C9380E">
            <w:pPr>
              <w:pStyle w:val="rowtabella0"/>
              <w:rPr>
                <w:color w:val="002060"/>
              </w:rPr>
            </w:pPr>
            <w:r w:rsidRPr="00F8577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4430"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C292"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652C7"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259D0"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38E8"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0CE6" w14:textId="77777777" w:rsidR="00837141" w:rsidRPr="00F85777" w:rsidRDefault="00837141" w:rsidP="00C9380E">
            <w:pPr>
              <w:pStyle w:val="rowtabella0"/>
              <w:jc w:val="center"/>
              <w:rPr>
                <w:color w:val="002060"/>
              </w:rPr>
            </w:pPr>
            <w:r w:rsidRPr="00F857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AD9F"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6CFA"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7FD9" w14:textId="77777777" w:rsidR="00837141" w:rsidRPr="00F85777" w:rsidRDefault="00837141" w:rsidP="00C9380E">
            <w:pPr>
              <w:pStyle w:val="rowtabella0"/>
              <w:jc w:val="center"/>
              <w:rPr>
                <w:color w:val="002060"/>
              </w:rPr>
            </w:pPr>
            <w:r w:rsidRPr="00F85777">
              <w:rPr>
                <w:color w:val="002060"/>
              </w:rPr>
              <w:t>0</w:t>
            </w:r>
          </w:p>
        </w:tc>
      </w:tr>
      <w:tr w:rsidR="00837141" w:rsidRPr="00F85777" w14:paraId="56BDDCF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30742" w14:textId="77777777" w:rsidR="00837141" w:rsidRPr="00F85777" w:rsidRDefault="00837141" w:rsidP="00C9380E">
            <w:pPr>
              <w:pStyle w:val="rowtabella0"/>
              <w:rPr>
                <w:color w:val="002060"/>
              </w:rPr>
            </w:pPr>
            <w:r w:rsidRPr="00F85777">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703A"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4792"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9875"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BA6A"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33C4A"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BD2B" w14:textId="77777777" w:rsidR="00837141" w:rsidRPr="00F85777" w:rsidRDefault="00837141" w:rsidP="00C9380E">
            <w:pPr>
              <w:pStyle w:val="rowtabella0"/>
              <w:jc w:val="center"/>
              <w:rPr>
                <w:color w:val="002060"/>
              </w:rPr>
            </w:pPr>
            <w:r w:rsidRPr="00F857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161B" w14:textId="77777777" w:rsidR="00837141" w:rsidRPr="00F85777" w:rsidRDefault="00837141" w:rsidP="00C9380E">
            <w:pPr>
              <w:pStyle w:val="rowtabella0"/>
              <w:jc w:val="center"/>
              <w:rPr>
                <w:color w:val="002060"/>
              </w:rPr>
            </w:pPr>
            <w:r w:rsidRPr="00F857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CA79"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546F" w14:textId="77777777" w:rsidR="00837141" w:rsidRPr="00F85777" w:rsidRDefault="00837141" w:rsidP="00C9380E">
            <w:pPr>
              <w:pStyle w:val="rowtabella0"/>
              <w:jc w:val="center"/>
              <w:rPr>
                <w:color w:val="002060"/>
              </w:rPr>
            </w:pPr>
            <w:r w:rsidRPr="00F85777">
              <w:rPr>
                <w:color w:val="002060"/>
              </w:rPr>
              <w:t>0</w:t>
            </w:r>
          </w:p>
        </w:tc>
      </w:tr>
      <w:tr w:rsidR="00837141" w:rsidRPr="00F85777" w14:paraId="1D5C8C6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219B6" w14:textId="77777777" w:rsidR="00837141" w:rsidRPr="00F85777" w:rsidRDefault="00837141" w:rsidP="00C9380E">
            <w:pPr>
              <w:pStyle w:val="rowtabella0"/>
              <w:rPr>
                <w:color w:val="002060"/>
              </w:rPr>
            </w:pPr>
            <w:r w:rsidRPr="00F85777">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473D"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CD20"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EF8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1DDD"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63C1"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ACFF"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69DC" w14:textId="77777777" w:rsidR="00837141" w:rsidRPr="00F85777" w:rsidRDefault="00837141" w:rsidP="00C9380E">
            <w:pPr>
              <w:pStyle w:val="rowtabella0"/>
              <w:jc w:val="center"/>
              <w:rPr>
                <w:color w:val="002060"/>
              </w:rPr>
            </w:pPr>
            <w:r w:rsidRPr="00F8577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F1BD"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D12D" w14:textId="77777777" w:rsidR="00837141" w:rsidRPr="00F85777" w:rsidRDefault="00837141" w:rsidP="00C9380E">
            <w:pPr>
              <w:pStyle w:val="rowtabella0"/>
              <w:jc w:val="center"/>
              <w:rPr>
                <w:color w:val="002060"/>
              </w:rPr>
            </w:pPr>
            <w:r w:rsidRPr="00F85777">
              <w:rPr>
                <w:color w:val="002060"/>
              </w:rPr>
              <w:t>0</w:t>
            </w:r>
          </w:p>
        </w:tc>
      </w:tr>
      <w:tr w:rsidR="00837141" w:rsidRPr="00F85777" w14:paraId="0CDFDA26"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8247C6" w14:textId="77777777" w:rsidR="00837141" w:rsidRPr="00F85777" w:rsidRDefault="00837141" w:rsidP="00C9380E">
            <w:pPr>
              <w:pStyle w:val="rowtabella0"/>
              <w:rPr>
                <w:color w:val="002060"/>
              </w:rPr>
            </w:pPr>
            <w:r w:rsidRPr="00F8577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24EF"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D2E5"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8585"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EE920"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581A"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AB15E" w14:textId="77777777" w:rsidR="00837141" w:rsidRPr="00F85777" w:rsidRDefault="00837141" w:rsidP="00C9380E">
            <w:pPr>
              <w:pStyle w:val="rowtabella0"/>
              <w:jc w:val="center"/>
              <w:rPr>
                <w:color w:val="002060"/>
              </w:rPr>
            </w:pPr>
            <w:r w:rsidRPr="00F857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2768" w14:textId="77777777" w:rsidR="00837141" w:rsidRPr="00F85777" w:rsidRDefault="00837141" w:rsidP="00C9380E">
            <w:pPr>
              <w:pStyle w:val="rowtabella0"/>
              <w:jc w:val="center"/>
              <w:rPr>
                <w:color w:val="002060"/>
              </w:rPr>
            </w:pPr>
            <w:r w:rsidRPr="00F8577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ACD5"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1803" w14:textId="77777777" w:rsidR="00837141" w:rsidRPr="00F85777" w:rsidRDefault="00837141" w:rsidP="00C9380E">
            <w:pPr>
              <w:pStyle w:val="rowtabella0"/>
              <w:jc w:val="center"/>
              <w:rPr>
                <w:color w:val="002060"/>
              </w:rPr>
            </w:pPr>
            <w:r w:rsidRPr="00F85777">
              <w:rPr>
                <w:color w:val="002060"/>
              </w:rPr>
              <w:t>0</w:t>
            </w:r>
          </w:p>
        </w:tc>
      </w:tr>
    </w:tbl>
    <w:p w14:paraId="02C099FB" w14:textId="77777777" w:rsidR="00837141" w:rsidRDefault="00837141" w:rsidP="00837141">
      <w:pPr>
        <w:pStyle w:val="breakline"/>
        <w:rPr>
          <w:color w:val="002060"/>
        </w:rPr>
      </w:pPr>
    </w:p>
    <w:p w14:paraId="31DFF22C" w14:textId="77777777" w:rsidR="00837141" w:rsidRPr="00F85777" w:rsidRDefault="00837141" w:rsidP="00837141">
      <w:pPr>
        <w:pStyle w:val="titoloprinc0"/>
        <w:rPr>
          <w:color w:val="002060"/>
        </w:rPr>
      </w:pPr>
      <w:r>
        <w:rPr>
          <w:color w:val="002060"/>
        </w:rPr>
        <w:t>PROGRAMM</w:t>
      </w:r>
      <w:r w:rsidRPr="00F85777">
        <w:rPr>
          <w:color w:val="002060"/>
        </w:rPr>
        <w:t>A</w:t>
      </w:r>
      <w:r>
        <w:rPr>
          <w:color w:val="002060"/>
        </w:rPr>
        <w:t xml:space="preserve"> GARE</w:t>
      </w:r>
    </w:p>
    <w:p w14:paraId="775A6078" w14:textId="77777777" w:rsidR="00837141" w:rsidRDefault="00837141" w:rsidP="00837141">
      <w:pPr>
        <w:pStyle w:val="breakline"/>
        <w:rPr>
          <w:rFonts w:eastAsiaTheme="minorEastAsia"/>
          <w:color w:val="002060"/>
        </w:rPr>
      </w:pPr>
    </w:p>
    <w:p w14:paraId="0A7EF837" w14:textId="77777777" w:rsidR="006B030C" w:rsidRPr="00B415BF" w:rsidRDefault="006B030C" w:rsidP="006B030C">
      <w:pPr>
        <w:pStyle w:val="sottotitolocampionato10"/>
        <w:rPr>
          <w:color w:val="002060"/>
        </w:rPr>
      </w:pPr>
      <w:r w:rsidRPr="00B415BF">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6B030C" w:rsidRPr="00B415BF" w14:paraId="51D9BAB1"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500FD"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3CDCB"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A9D18"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96BF8"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00986"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A19E5"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03338"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1535137E"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DBFFDA" w14:textId="77777777" w:rsidR="006B030C" w:rsidRPr="00B415BF" w:rsidRDefault="006B030C" w:rsidP="00C9380E">
            <w:pPr>
              <w:pStyle w:val="rowtabella0"/>
              <w:rPr>
                <w:color w:val="002060"/>
              </w:rPr>
            </w:pPr>
            <w:r w:rsidRPr="00B415BF">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32916" w14:textId="77777777" w:rsidR="006B030C" w:rsidRPr="00B415BF" w:rsidRDefault="006B030C" w:rsidP="00C9380E">
            <w:pPr>
              <w:pStyle w:val="rowtabella0"/>
              <w:rPr>
                <w:color w:val="002060"/>
              </w:rPr>
            </w:pPr>
            <w:r w:rsidRPr="00B415BF">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BF121"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E6B6A" w14:textId="77777777" w:rsidR="006B030C" w:rsidRPr="00B415BF" w:rsidRDefault="006B030C" w:rsidP="00C9380E">
            <w:pPr>
              <w:pStyle w:val="rowtabella0"/>
              <w:rPr>
                <w:color w:val="002060"/>
              </w:rPr>
            </w:pPr>
            <w:r w:rsidRPr="00B415BF">
              <w:rPr>
                <w:color w:val="002060"/>
              </w:rPr>
              <w:t>31/01/2025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B6EB0" w14:textId="77777777" w:rsidR="006B030C" w:rsidRPr="00B415BF" w:rsidRDefault="006B030C" w:rsidP="00C9380E">
            <w:pPr>
              <w:pStyle w:val="rowtabella0"/>
              <w:rPr>
                <w:color w:val="002060"/>
              </w:rPr>
            </w:pPr>
            <w:r w:rsidRPr="00B415BF">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24415" w14:textId="77777777" w:rsidR="006B030C" w:rsidRPr="00B415BF" w:rsidRDefault="006B030C" w:rsidP="00C9380E">
            <w:pPr>
              <w:pStyle w:val="rowtabella0"/>
              <w:rPr>
                <w:color w:val="002060"/>
              </w:rPr>
            </w:pPr>
            <w:r w:rsidRPr="00B415BF">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AB3EB" w14:textId="77777777" w:rsidR="006B030C" w:rsidRPr="00B415BF" w:rsidRDefault="006B030C" w:rsidP="00C9380E">
            <w:pPr>
              <w:pStyle w:val="rowtabella0"/>
              <w:rPr>
                <w:color w:val="002060"/>
              </w:rPr>
            </w:pPr>
            <w:r w:rsidRPr="00B415BF">
              <w:rPr>
                <w:color w:val="002060"/>
              </w:rPr>
              <w:t>VIA ALDO GAMBA SNC</w:t>
            </w:r>
          </w:p>
        </w:tc>
      </w:tr>
      <w:tr w:rsidR="006B030C" w:rsidRPr="00B415BF" w14:paraId="06C60120"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398970" w14:textId="77777777" w:rsidR="006B030C" w:rsidRPr="00B415BF" w:rsidRDefault="006B030C" w:rsidP="00C9380E">
            <w:pPr>
              <w:pStyle w:val="rowtabella0"/>
              <w:rPr>
                <w:color w:val="002060"/>
              </w:rPr>
            </w:pPr>
            <w:r w:rsidRPr="00B415BF">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5A5E2A" w14:textId="77777777" w:rsidR="006B030C" w:rsidRPr="00B415BF" w:rsidRDefault="006B030C" w:rsidP="00C9380E">
            <w:pPr>
              <w:pStyle w:val="rowtabella0"/>
              <w:rPr>
                <w:color w:val="002060"/>
              </w:rPr>
            </w:pPr>
            <w:r w:rsidRPr="00B415BF">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DB27E1"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95CC89"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D48FE4" w14:textId="77777777" w:rsidR="006B030C" w:rsidRPr="00B415BF" w:rsidRDefault="006B030C" w:rsidP="00C9380E">
            <w:pPr>
              <w:pStyle w:val="rowtabella0"/>
              <w:rPr>
                <w:color w:val="002060"/>
              </w:rPr>
            </w:pPr>
            <w:r w:rsidRPr="00B415BF">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0FBCA" w14:textId="77777777" w:rsidR="006B030C" w:rsidRPr="00B415BF" w:rsidRDefault="006B030C" w:rsidP="00C9380E">
            <w:pPr>
              <w:pStyle w:val="rowtabella0"/>
              <w:rPr>
                <w:color w:val="002060"/>
              </w:rPr>
            </w:pPr>
            <w:r w:rsidRPr="00B415BF">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845AE" w14:textId="77777777" w:rsidR="006B030C" w:rsidRPr="00B415BF" w:rsidRDefault="006B030C" w:rsidP="00C9380E">
            <w:pPr>
              <w:pStyle w:val="rowtabella0"/>
              <w:rPr>
                <w:color w:val="002060"/>
              </w:rPr>
            </w:pPr>
            <w:r w:rsidRPr="00B415BF">
              <w:rPr>
                <w:color w:val="002060"/>
              </w:rPr>
              <w:t>VIA ROSSINI</w:t>
            </w:r>
          </w:p>
        </w:tc>
      </w:tr>
      <w:tr w:rsidR="006B030C" w:rsidRPr="00B415BF" w14:paraId="0B505051"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25E517" w14:textId="77777777" w:rsidR="006B030C" w:rsidRPr="00B415BF" w:rsidRDefault="006B030C" w:rsidP="00C9380E">
            <w:pPr>
              <w:pStyle w:val="rowtabella0"/>
              <w:rPr>
                <w:color w:val="002060"/>
              </w:rPr>
            </w:pPr>
            <w:r w:rsidRPr="00B415BF">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D29399" w14:textId="77777777" w:rsidR="006B030C" w:rsidRPr="00B415BF" w:rsidRDefault="006B030C" w:rsidP="00C9380E">
            <w:pPr>
              <w:pStyle w:val="rowtabella0"/>
              <w:rPr>
                <w:color w:val="002060"/>
              </w:rPr>
            </w:pPr>
            <w:r w:rsidRPr="00B415BF">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75322B"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127070"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706A35" w14:textId="77777777" w:rsidR="006B030C" w:rsidRPr="00B415BF" w:rsidRDefault="006B030C" w:rsidP="00C9380E">
            <w:pPr>
              <w:pStyle w:val="rowtabella0"/>
              <w:rPr>
                <w:color w:val="002060"/>
              </w:rPr>
            </w:pPr>
            <w:r w:rsidRPr="00B415BF">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A72DD9" w14:textId="77777777" w:rsidR="006B030C" w:rsidRPr="00B415BF" w:rsidRDefault="006B030C" w:rsidP="00C9380E">
            <w:pPr>
              <w:pStyle w:val="rowtabella0"/>
              <w:rPr>
                <w:color w:val="002060"/>
              </w:rPr>
            </w:pPr>
            <w:r w:rsidRPr="00B415BF">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96B952" w14:textId="77777777" w:rsidR="006B030C" w:rsidRPr="00B415BF" w:rsidRDefault="006B030C" w:rsidP="00C9380E">
            <w:pPr>
              <w:pStyle w:val="rowtabella0"/>
              <w:rPr>
                <w:color w:val="002060"/>
              </w:rPr>
            </w:pPr>
            <w:r w:rsidRPr="00B415BF">
              <w:rPr>
                <w:color w:val="002060"/>
              </w:rPr>
              <w:t>VIA TOBAGI STAZ. CASTELBELLINO</w:t>
            </w:r>
          </w:p>
        </w:tc>
      </w:tr>
      <w:tr w:rsidR="006B030C" w:rsidRPr="00B415BF" w14:paraId="1EF8DDC5"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25D884" w14:textId="77777777" w:rsidR="006B030C" w:rsidRPr="00B415BF" w:rsidRDefault="006B030C" w:rsidP="00C9380E">
            <w:pPr>
              <w:pStyle w:val="rowtabella0"/>
              <w:rPr>
                <w:color w:val="002060"/>
              </w:rPr>
            </w:pPr>
            <w:proofErr w:type="gramStart"/>
            <w:r w:rsidRPr="00B415BF">
              <w:rPr>
                <w:color w:val="002060"/>
              </w:rPr>
              <w:t>CITTA</w:t>
            </w:r>
            <w:proofErr w:type="gramEnd"/>
            <w:r w:rsidRPr="00B415BF">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F0166B" w14:textId="77777777" w:rsidR="006B030C" w:rsidRPr="00B415BF" w:rsidRDefault="006B030C" w:rsidP="00C9380E">
            <w:pPr>
              <w:pStyle w:val="rowtabella0"/>
              <w:rPr>
                <w:color w:val="002060"/>
              </w:rPr>
            </w:pPr>
            <w:r w:rsidRPr="00B415BF">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98F83C"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780F41"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EE1B64" w14:textId="77777777" w:rsidR="006B030C" w:rsidRPr="00B415BF" w:rsidRDefault="006B030C" w:rsidP="00C9380E">
            <w:pPr>
              <w:pStyle w:val="rowtabella0"/>
              <w:rPr>
                <w:color w:val="002060"/>
              </w:rPr>
            </w:pPr>
            <w:r w:rsidRPr="00B415BF">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D7895" w14:textId="77777777" w:rsidR="006B030C" w:rsidRPr="00B415BF" w:rsidRDefault="006B030C" w:rsidP="00C9380E">
            <w:pPr>
              <w:pStyle w:val="rowtabella0"/>
              <w:rPr>
                <w:color w:val="002060"/>
              </w:rPr>
            </w:pPr>
            <w:r w:rsidRPr="00B415B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7E13F" w14:textId="77777777" w:rsidR="006B030C" w:rsidRPr="00B415BF" w:rsidRDefault="006B030C" w:rsidP="00C9380E">
            <w:pPr>
              <w:pStyle w:val="rowtabella0"/>
              <w:rPr>
                <w:color w:val="002060"/>
              </w:rPr>
            </w:pPr>
            <w:r w:rsidRPr="00B415BF">
              <w:rPr>
                <w:color w:val="002060"/>
              </w:rPr>
              <w:t>VIA MATTEOTTI</w:t>
            </w:r>
          </w:p>
        </w:tc>
      </w:tr>
      <w:tr w:rsidR="006B030C" w:rsidRPr="00B415BF" w14:paraId="71A0E19D"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6084AA" w14:textId="77777777" w:rsidR="006B030C" w:rsidRPr="00B415BF" w:rsidRDefault="006B030C" w:rsidP="00C9380E">
            <w:pPr>
              <w:pStyle w:val="rowtabella0"/>
              <w:rPr>
                <w:color w:val="002060"/>
              </w:rPr>
            </w:pPr>
            <w:r w:rsidRPr="00B415BF">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CE4D25" w14:textId="77777777" w:rsidR="006B030C" w:rsidRPr="00B415BF" w:rsidRDefault="006B030C" w:rsidP="00C9380E">
            <w:pPr>
              <w:pStyle w:val="rowtabella0"/>
              <w:rPr>
                <w:color w:val="002060"/>
              </w:rPr>
            </w:pPr>
            <w:r w:rsidRPr="00B415BF">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7240AF"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2854E9" w14:textId="77777777" w:rsidR="006B030C" w:rsidRPr="00B415BF" w:rsidRDefault="006B030C" w:rsidP="00C9380E">
            <w:pPr>
              <w:pStyle w:val="rowtabella0"/>
              <w:rPr>
                <w:color w:val="002060"/>
              </w:rPr>
            </w:pPr>
            <w:r w:rsidRPr="00B415BF">
              <w:rPr>
                <w:color w:val="002060"/>
              </w:rPr>
              <w:t>31/01/2025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4E5899" w14:textId="77777777" w:rsidR="006B030C" w:rsidRPr="00B415BF" w:rsidRDefault="006B030C" w:rsidP="00C9380E">
            <w:pPr>
              <w:pStyle w:val="rowtabella0"/>
              <w:rPr>
                <w:color w:val="002060"/>
              </w:rPr>
            </w:pPr>
            <w:r w:rsidRPr="00B415BF">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A992EB" w14:textId="77777777" w:rsidR="006B030C" w:rsidRPr="00B415BF" w:rsidRDefault="006B030C" w:rsidP="00C9380E">
            <w:pPr>
              <w:pStyle w:val="rowtabella0"/>
              <w:rPr>
                <w:color w:val="002060"/>
              </w:rPr>
            </w:pPr>
            <w:r w:rsidRPr="00B415BF">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5F0BA" w14:textId="77777777" w:rsidR="006B030C" w:rsidRPr="00B415BF" w:rsidRDefault="006B030C" w:rsidP="00C9380E">
            <w:pPr>
              <w:pStyle w:val="rowtabella0"/>
              <w:rPr>
                <w:color w:val="002060"/>
              </w:rPr>
            </w:pPr>
            <w:r w:rsidRPr="00B415BF">
              <w:rPr>
                <w:color w:val="002060"/>
              </w:rPr>
              <w:t>VIA IV NOVEMBRE</w:t>
            </w:r>
          </w:p>
        </w:tc>
      </w:tr>
      <w:tr w:rsidR="006B030C" w:rsidRPr="00B415BF" w14:paraId="1FF1CC7D"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FC4044" w14:textId="77777777" w:rsidR="006B030C" w:rsidRPr="00B415BF" w:rsidRDefault="006B030C" w:rsidP="00C9380E">
            <w:pPr>
              <w:pStyle w:val="rowtabella0"/>
              <w:rPr>
                <w:color w:val="002060"/>
              </w:rPr>
            </w:pPr>
            <w:r w:rsidRPr="00B415BF">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A50B0" w14:textId="77777777" w:rsidR="006B030C" w:rsidRPr="00B415BF" w:rsidRDefault="006B030C" w:rsidP="00C9380E">
            <w:pPr>
              <w:pStyle w:val="rowtabella0"/>
              <w:rPr>
                <w:color w:val="002060"/>
              </w:rPr>
            </w:pPr>
            <w:r w:rsidRPr="00B415BF">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63D90"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49E0C"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FF8F2" w14:textId="77777777" w:rsidR="006B030C" w:rsidRPr="00B415BF" w:rsidRDefault="006B030C" w:rsidP="00C9380E">
            <w:pPr>
              <w:pStyle w:val="rowtabella0"/>
              <w:rPr>
                <w:color w:val="002060"/>
              </w:rPr>
            </w:pPr>
            <w:r w:rsidRPr="00B415BF">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E136F" w14:textId="77777777" w:rsidR="006B030C" w:rsidRPr="00B415BF" w:rsidRDefault="006B030C" w:rsidP="00C9380E">
            <w:pPr>
              <w:pStyle w:val="rowtabella0"/>
              <w:rPr>
                <w:color w:val="002060"/>
              </w:rPr>
            </w:pPr>
            <w:r w:rsidRPr="00B415BF">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C7A04" w14:textId="77777777" w:rsidR="006B030C" w:rsidRPr="00B415BF" w:rsidRDefault="006B030C" w:rsidP="00C9380E">
            <w:pPr>
              <w:pStyle w:val="rowtabella0"/>
              <w:rPr>
                <w:color w:val="002060"/>
              </w:rPr>
            </w:pPr>
            <w:r w:rsidRPr="00B415BF">
              <w:rPr>
                <w:color w:val="002060"/>
              </w:rPr>
              <w:t>VIA LAGO DI MISURINA</w:t>
            </w:r>
          </w:p>
        </w:tc>
      </w:tr>
    </w:tbl>
    <w:p w14:paraId="1A3E9381" w14:textId="77777777" w:rsidR="006B030C" w:rsidRPr="00B415BF" w:rsidRDefault="006B030C" w:rsidP="006B030C">
      <w:pPr>
        <w:pStyle w:val="breakline"/>
        <w:rPr>
          <w:rFonts w:eastAsiaTheme="minorEastAsia"/>
          <w:color w:val="002060"/>
        </w:rPr>
      </w:pPr>
    </w:p>
    <w:p w14:paraId="6DAD8943" w14:textId="77777777" w:rsidR="006B030C" w:rsidRPr="00B415BF" w:rsidRDefault="006B030C" w:rsidP="006B030C">
      <w:pPr>
        <w:pStyle w:val="breakline"/>
        <w:rPr>
          <w:color w:val="002060"/>
        </w:rPr>
      </w:pPr>
    </w:p>
    <w:p w14:paraId="3577C188" w14:textId="77777777" w:rsidR="006B030C" w:rsidRPr="00B415BF" w:rsidRDefault="006B030C" w:rsidP="006B030C">
      <w:pPr>
        <w:pStyle w:val="breakline"/>
        <w:rPr>
          <w:color w:val="002060"/>
        </w:rPr>
      </w:pPr>
    </w:p>
    <w:p w14:paraId="4E48515A" w14:textId="77777777" w:rsidR="006B030C" w:rsidRPr="00B415BF" w:rsidRDefault="006B030C" w:rsidP="006B030C">
      <w:pPr>
        <w:pStyle w:val="sottotitolocampionato10"/>
        <w:rPr>
          <w:color w:val="002060"/>
        </w:rPr>
      </w:pPr>
      <w:r w:rsidRPr="00B415BF">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6B030C" w:rsidRPr="00B415BF" w14:paraId="4186B684"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5C675"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B4B66"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85A2D"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84D2F"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5DFEF"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CC830"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8B6B9"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436F7B74"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14C197" w14:textId="77777777" w:rsidR="006B030C" w:rsidRPr="00B415BF" w:rsidRDefault="006B030C" w:rsidP="00C9380E">
            <w:pPr>
              <w:pStyle w:val="rowtabella0"/>
              <w:rPr>
                <w:color w:val="002060"/>
              </w:rPr>
            </w:pPr>
            <w:r w:rsidRPr="00B415BF">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39D50" w14:textId="77777777" w:rsidR="006B030C" w:rsidRPr="00B415BF" w:rsidRDefault="006B030C" w:rsidP="00C9380E">
            <w:pPr>
              <w:pStyle w:val="rowtabella0"/>
              <w:rPr>
                <w:color w:val="002060"/>
              </w:rPr>
            </w:pPr>
            <w:r w:rsidRPr="00B415BF">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6EFA3"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41781" w14:textId="77777777" w:rsidR="006B030C" w:rsidRPr="00B415BF" w:rsidRDefault="006B030C" w:rsidP="00C9380E">
            <w:pPr>
              <w:pStyle w:val="rowtabella0"/>
              <w:rPr>
                <w:color w:val="002060"/>
              </w:rPr>
            </w:pPr>
            <w:r w:rsidRPr="00B415BF">
              <w:rPr>
                <w:color w:val="002060"/>
              </w:rPr>
              <w:t>31/01/2025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6A127" w14:textId="77777777" w:rsidR="006B030C" w:rsidRPr="00B415BF" w:rsidRDefault="006B030C" w:rsidP="00C9380E">
            <w:pPr>
              <w:pStyle w:val="rowtabella0"/>
              <w:rPr>
                <w:color w:val="002060"/>
              </w:rPr>
            </w:pPr>
            <w:r w:rsidRPr="00B415BF">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14796" w14:textId="77777777" w:rsidR="006B030C" w:rsidRPr="00B415BF" w:rsidRDefault="006B030C" w:rsidP="00C9380E">
            <w:pPr>
              <w:pStyle w:val="rowtabella0"/>
              <w:rPr>
                <w:color w:val="002060"/>
              </w:rPr>
            </w:pPr>
            <w:r w:rsidRPr="00B415BF">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4070E" w14:textId="77777777" w:rsidR="006B030C" w:rsidRPr="00B415BF" w:rsidRDefault="006B030C" w:rsidP="00C9380E">
            <w:pPr>
              <w:pStyle w:val="rowtabella0"/>
              <w:rPr>
                <w:color w:val="002060"/>
              </w:rPr>
            </w:pPr>
            <w:r w:rsidRPr="00B415BF">
              <w:rPr>
                <w:color w:val="002060"/>
              </w:rPr>
              <w:t>VIA CERQUATTI</w:t>
            </w:r>
          </w:p>
        </w:tc>
      </w:tr>
      <w:tr w:rsidR="006B030C" w:rsidRPr="00B415BF" w14:paraId="46752684"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DFE30A" w14:textId="77777777" w:rsidR="006B030C" w:rsidRPr="00B415BF" w:rsidRDefault="006B030C" w:rsidP="00C9380E">
            <w:pPr>
              <w:pStyle w:val="rowtabella0"/>
              <w:rPr>
                <w:color w:val="002060"/>
              </w:rPr>
            </w:pPr>
            <w:r w:rsidRPr="00B415BF">
              <w:rPr>
                <w:color w:val="002060"/>
              </w:rPr>
              <w:lastRenderedPageBreak/>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15BE90" w14:textId="77777777" w:rsidR="006B030C" w:rsidRPr="00B415BF" w:rsidRDefault="006B030C" w:rsidP="00C9380E">
            <w:pPr>
              <w:pStyle w:val="rowtabella0"/>
              <w:rPr>
                <w:color w:val="002060"/>
              </w:rPr>
            </w:pPr>
            <w:r w:rsidRPr="00B415BF">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3C828A"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68B516" w14:textId="77777777" w:rsidR="006B030C" w:rsidRPr="00B415BF" w:rsidRDefault="006B030C" w:rsidP="00C9380E">
            <w:pPr>
              <w:pStyle w:val="rowtabella0"/>
              <w:rPr>
                <w:color w:val="002060"/>
              </w:rPr>
            </w:pPr>
            <w:r w:rsidRPr="00B415BF">
              <w:rPr>
                <w:color w:val="002060"/>
              </w:rPr>
              <w:t>31/01/2025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F7D560" w14:textId="77777777" w:rsidR="006B030C" w:rsidRPr="00B415BF" w:rsidRDefault="006B030C" w:rsidP="00C9380E">
            <w:pPr>
              <w:pStyle w:val="rowtabella0"/>
              <w:rPr>
                <w:color w:val="002060"/>
              </w:rPr>
            </w:pPr>
            <w:r w:rsidRPr="00B415BF">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C1892F" w14:textId="77777777" w:rsidR="006B030C" w:rsidRPr="00B415BF" w:rsidRDefault="006B030C" w:rsidP="00C9380E">
            <w:pPr>
              <w:pStyle w:val="rowtabella0"/>
              <w:rPr>
                <w:color w:val="002060"/>
              </w:rPr>
            </w:pPr>
            <w:r w:rsidRPr="00B415BF">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8AA97" w14:textId="77777777" w:rsidR="006B030C" w:rsidRPr="00B415BF" w:rsidRDefault="006B030C" w:rsidP="00C9380E">
            <w:pPr>
              <w:pStyle w:val="rowtabella0"/>
              <w:rPr>
                <w:color w:val="002060"/>
              </w:rPr>
            </w:pPr>
            <w:r w:rsidRPr="00B415BF">
              <w:rPr>
                <w:color w:val="002060"/>
              </w:rPr>
              <w:t>VIA GHANDI 17 FZ. CROCETTE</w:t>
            </w:r>
          </w:p>
        </w:tc>
      </w:tr>
      <w:tr w:rsidR="006B030C" w:rsidRPr="00B415BF" w14:paraId="25774C16"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3709F" w14:textId="77777777" w:rsidR="006B030C" w:rsidRPr="00B415BF" w:rsidRDefault="006B030C" w:rsidP="00C9380E">
            <w:pPr>
              <w:pStyle w:val="rowtabella0"/>
              <w:rPr>
                <w:color w:val="002060"/>
              </w:rPr>
            </w:pPr>
            <w:r w:rsidRPr="00B415BF">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142EFE" w14:textId="77777777" w:rsidR="006B030C" w:rsidRPr="00B415BF" w:rsidRDefault="006B030C" w:rsidP="00C9380E">
            <w:pPr>
              <w:pStyle w:val="rowtabella0"/>
              <w:rPr>
                <w:color w:val="002060"/>
              </w:rPr>
            </w:pPr>
            <w:r w:rsidRPr="00B415BF">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5BBF0E"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BD74CC" w14:textId="77777777" w:rsidR="006B030C" w:rsidRPr="00B415BF" w:rsidRDefault="006B030C" w:rsidP="00C9380E">
            <w:pPr>
              <w:pStyle w:val="rowtabella0"/>
              <w:rPr>
                <w:color w:val="002060"/>
              </w:rPr>
            </w:pPr>
            <w:r w:rsidRPr="00B415BF">
              <w:rPr>
                <w:color w:val="002060"/>
              </w:rPr>
              <w:t>31/01/2025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36817C" w14:textId="77777777" w:rsidR="006B030C" w:rsidRPr="00B415BF" w:rsidRDefault="006B030C" w:rsidP="00C9380E">
            <w:pPr>
              <w:pStyle w:val="rowtabella0"/>
              <w:rPr>
                <w:color w:val="002060"/>
              </w:rPr>
            </w:pPr>
            <w:r w:rsidRPr="00B415BF">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1267E8" w14:textId="77777777" w:rsidR="006B030C" w:rsidRPr="00B415BF" w:rsidRDefault="006B030C" w:rsidP="00C9380E">
            <w:pPr>
              <w:pStyle w:val="rowtabella0"/>
              <w:rPr>
                <w:color w:val="002060"/>
              </w:rPr>
            </w:pPr>
            <w:r w:rsidRPr="00B415BF">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924D8" w14:textId="77777777" w:rsidR="006B030C" w:rsidRPr="00B415BF" w:rsidRDefault="006B030C" w:rsidP="00C9380E">
            <w:pPr>
              <w:pStyle w:val="rowtabella0"/>
              <w:rPr>
                <w:color w:val="002060"/>
              </w:rPr>
            </w:pPr>
            <w:r w:rsidRPr="00B415BF">
              <w:rPr>
                <w:color w:val="002060"/>
              </w:rPr>
              <w:t>VIA ALDO MORO</w:t>
            </w:r>
          </w:p>
        </w:tc>
      </w:tr>
      <w:tr w:rsidR="006B030C" w:rsidRPr="00B415BF" w14:paraId="6A58E6F6"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AEA4C2" w14:textId="77777777" w:rsidR="006B030C" w:rsidRPr="00B415BF" w:rsidRDefault="006B030C" w:rsidP="00C9380E">
            <w:pPr>
              <w:pStyle w:val="rowtabella0"/>
              <w:rPr>
                <w:color w:val="002060"/>
              </w:rPr>
            </w:pPr>
            <w:r w:rsidRPr="00B415BF">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F38C3C" w14:textId="77777777" w:rsidR="006B030C" w:rsidRPr="00B415BF" w:rsidRDefault="006B030C" w:rsidP="00C9380E">
            <w:pPr>
              <w:pStyle w:val="rowtabella0"/>
              <w:rPr>
                <w:color w:val="002060"/>
              </w:rPr>
            </w:pPr>
            <w:r w:rsidRPr="00B415BF">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578089"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EADE17" w14:textId="77777777" w:rsidR="006B030C" w:rsidRPr="00B415BF" w:rsidRDefault="006B030C" w:rsidP="00C9380E">
            <w:pPr>
              <w:pStyle w:val="rowtabella0"/>
              <w:rPr>
                <w:color w:val="002060"/>
              </w:rPr>
            </w:pPr>
            <w:r w:rsidRPr="00B415BF">
              <w:rPr>
                <w:color w:val="002060"/>
              </w:rPr>
              <w:t>31/01/2025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56EC6D" w14:textId="77777777" w:rsidR="006B030C" w:rsidRPr="00B415BF" w:rsidRDefault="006B030C" w:rsidP="00C9380E">
            <w:pPr>
              <w:pStyle w:val="rowtabella0"/>
              <w:rPr>
                <w:color w:val="002060"/>
              </w:rPr>
            </w:pPr>
            <w:r w:rsidRPr="00B415BF">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8E3CB" w14:textId="77777777" w:rsidR="006B030C" w:rsidRPr="00B415BF" w:rsidRDefault="006B030C" w:rsidP="00C9380E">
            <w:pPr>
              <w:pStyle w:val="rowtabella0"/>
              <w:rPr>
                <w:color w:val="002060"/>
              </w:rPr>
            </w:pPr>
            <w:r w:rsidRPr="00B415BF">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7C68C" w14:textId="77777777" w:rsidR="006B030C" w:rsidRPr="00B415BF" w:rsidRDefault="006B030C" w:rsidP="00C9380E">
            <w:pPr>
              <w:pStyle w:val="rowtabella0"/>
              <w:rPr>
                <w:color w:val="002060"/>
              </w:rPr>
            </w:pPr>
            <w:r w:rsidRPr="00B415BF">
              <w:rPr>
                <w:color w:val="002060"/>
              </w:rPr>
              <w:t>LOC. SAN LIBERATO</w:t>
            </w:r>
          </w:p>
        </w:tc>
      </w:tr>
      <w:tr w:rsidR="006B030C" w:rsidRPr="00B415BF" w14:paraId="6967F80D"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A1601A" w14:textId="77777777" w:rsidR="006B030C" w:rsidRPr="00B415BF" w:rsidRDefault="006B030C" w:rsidP="00C9380E">
            <w:pPr>
              <w:pStyle w:val="rowtabella0"/>
              <w:rPr>
                <w:color w:val="002060"/>
              </w:rPr>
            </w:pPr>
            <w:r w:rsidRPr="00B415B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F0C580" w14:textId="77777777" w:rsidR="006B030C" w:rsidRPr="00B415BF" w:rsidRDefault="006B030C" w:rsidP="00C9380E">
            <w:pPr>
              <w:pStyle w:val="rowtabella0"/>
              <w:rPr>
                <w:color w:val="002060"/>
              </w:rPr>
            </w:pPr>
            <w:r w:rsidRPr="00B415BF">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D5834F"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1B564D"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CA9155" w14:textId="77777777" w:rsidR="006B030C" w:rsidRPr="00B415BF" w:rsidRDefault="006B030C" w:rsidP="00C9380E">
            <w:pPr>
              <w:pStyle w:val="rowtabella0"/>
              <w:rPr>
                <w:color w:val="002060"/>
              </w:rPr>
            </w:pPr>
            <w:r w:rsidRPr="00B415B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616B0" w14:textId="77777777" w:rsidR="006B030C" w:rsidRPr="00B415BF" w:rsidRDefault="006B030C" w:rsidP="00C9380E">
            <w:pPr>
              <w:pStyle w:val="rowtabella0"/>
              <w:rPr>
                <w:color w:val="002060"/>
              </w:rPr>
            </w:pPr>
            <w:r w:rsidRPr="00B415B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11293D" w14:textId="77777777" w:rsidR="006B030C" w:rsidRPr="00B415BF" w:rsidRDefault="006B030C" w:rsidP="00C9380E">
            <w:pPr>
              <w:pStyle w:val="rowtabella0"/>
              <w:rPr>
                <w:color w:val="002060"/>
              </w:rPr>
            </w:pPr>
            <w:r w:rsidRPr="00B415BF">
              <w:rPr>
                <w:color w:val="002060"/>
              </w:rPr>
              <w:t xml:space="preserve">VIA </w:t>
            </w:r>
            <w:proofErr w:type="gramStart"/>
            <w:r w:rsidRPr="00B415BF">
              <w:rPr>
                <w:color w:val="002060"/>
              </w:rPr>
              <w:t>B.BUOZZI</w:t>
            </w:r>
            <w:proofErr w:type="gramEnd"/>
          </w:p>
        </w:tc>
      </w:tr>
      <w:tr w:rsidR="006B030C" w:rsidRPr="00B415BF" w14:paraId="08E0C49E"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A40455" w14:textId="77777777" w:rsidR="006B030C" w:rsidRPr="00B415BF" w:rsidRDefault="006B030C" w:rsidP="00C9380E">
            <w:pPr>
              <w:pStyle w:val="rowtabella0"/>
              <w:rPr>
                <w:color w:val="002060"/>
              </w:rPr>
            </w:pPr>
            <w:r w:rsidRPr="00B415BF">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70327" w14:textId="77777777" w:rsidR="006B030C" w:rsidRPr="00B415BF" w:rsidRDefault="006B030C" w:rsidP="00C9380E">
            <w:pPr>
              <w:pStyle w:val="rowtabella0"/>
              <w:rPr>
                <w:color w:val="002060"/>
              </w:rPr>
            </w:pPr>
            <w:r w:rsidRPr="00B415BF">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0B394"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60863" w14:textId="77777777" w:rsidR="006B030C" w:rsidRPr="00B415BF" w:rsidRDefault="006B030C" w:rsidP="00C9380E">
            <w:pPr>
              <w:pStyle w:val="rowtabella0"/>
              <w:rPr>
                <w:color w:val="002060"/>
              </w:rPr>
            </w:pPr>
            <w:r w:rsidRPr="00B415BF">
              <w:rPr>
                <w:color w:val="002060"/>
              </w:rPr>
              <w:t>01/02/2025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C8CB6" w14:textId="77777777" w:rsidR="006B030C" w:rsidRPr="00B415BF" w:rsidRDefault="006B030C" w:rsidP="00C9380E">
            <w:pPr>
              <w:pStyle w:val="rowtabella0"/>
              <w:rPr>
                <w:color w:val="002060"/>
              </w:rPr>
            </w:pPr>
            <w:r w:rsidRPr="00B415BF">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F1EA5" w14:textId="77777777" w:rsidR="006B030C" w:rsidRPr="00B415BF" w:rsidRDefault="006B030C" w:rsidP="00C9380E">
            <w:pPr>
              <w:pStyle w:val="rowtabella0"/>
              <w:rPr>
                <w:color w:val="002060"/>
              </w:rPr>
            </w:pPr>
            <w:r w:rsidRPr="00B415BF">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79BCC" w14:textId="77777777" w:rsidR="006B030C" w:rsidRPr="00B415BF" w:rsidRDefault="006B030C" w:rsidP="00C9380E">
            <w:pPr>
              <w:pStyle w:val="rowtabella0"/>
              <w:rPr>
                <w:color w:val="002060"/>
              </w:rPr>
            </w:pPr>
            <w:r w:rsidRPr="00B415BF">
              <w:rPr>
                <w:color w:val="002060"/>
              </w:rPr>
              <w:t>VIA GRAMSCI-VIA FEGGIANI</w:t>
            </w:r>
          </w:p>
        </w:tc>
      </w:tr>
    </w:tbl>
    <w:p w14:paraId="31E39D44" w14:textId="77777777" w:rsidR="006B030C" w:rsidRPr="00B415BF" w:rsidRDefault="006B030C" w:rsidP="006B030C">
      <w:pPr>
        <w:pStyle w:val="breakline"/>
        <w:rPr>
          <w:rFonts w:eastAsiaTheme="minorEastAsia"/>
          <w:color w:val="002060"/>
        </w:rPr>
      </w:pPr>
    </w:p>
    <w:p w14:paraId="04151891" w14:textId="77777777" w:rsidR="006B030C" w:rsidRPr="00B415BF" w:rsidRDefault="006B030C" w:rsidP="006B030C">
      <w:pPr>
        <w:pStyle w:val="breakline"/>
        <w:rPr>
          <w:color w:val="002060"/>
        </w:rPr>
      </w:pPr>
    </w:p>
    <w:p w14:paraId="385C2481" w14:textId="77777777" w:rsidR="006B030C" w:rsidRPr="00B415BF" w:rsidRDefault="006B030C" w:rsidP="006B030C">
      <w:pPr>
        <w:pStyle w:val="breakline"/>
        <w:rPr>
          <w:color w:val="002060"/>
        </w:rPr>
      </w:pPr>
    </w:p>
    <w:p w14:paraId="41F13AAF" w14:textId="77777777" w:rsidR="006B030C" w:rsidRPr="00B415BF" w:rsidRDefault="006B030C" w:rsidP="006B030C">
      <w:pPr>
        <w:pStyle w:val="sottotitolocampionato10"/>
        <w:rPr>
          <w:color w:val="002060"/>
        </w:rPr>
      </w:pPr>
      <w:r w:rsidRPr="00B415BF">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98"/>
        <w:gridCol w:w="1550"/>
        <w:gridCol w:w="1543"/>
      </w:tblGrid>
      <w:tr w:rsidR="006B030C" w:rsidRPr="00B415BF" w14:paraId="4B6E62A1"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532E6"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E8DE6"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6A36C"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82B3E"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FCE86"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2E530"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F3B9B"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737E7528"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CA929A" w14:textId="77777777" w:rsidR="006B030C" w:rsidRPr="00B415BF" w:rsidRDefault="006B030C" w:rsidP="00C9380E">
            <w:pPr>
              <w:pStyle w:val="rowtabella0"/>
              <w:rPr>
                <w:color w:val="002060"/>
              </w:rPr>
            </w:pPr>
            <w:r w:rsidRPr="00B415BF">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70F29" w14:textId="77777777" w:rsidR="006B030C" w:rsidRPr="00B415BF" w:rsidRDefault="006B030C" w:rsidP="00C9380E">
            <w:pPr>
              <w:pStyle w:val="rowtabella0"/>
              <w:rPr>
                <w:color w:val="002060"/>
              </w:rPr>
            </w:pPr>
            <w:r w:rsidRPr="00B415BF">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D8357"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48C93" w14:textId="77777777" w:rsidR="006B030C" w:rsidRPr="00B415BF" w:rsidRDefault="006B030C" w:rsidP="00C9380E">
            <w:pPr>
              <w:pStyle w:val="rowtabella0"/>
              <w:rPr>
                <w:color w:val="002060"/>
              </w:rPr>
            </w:pPr>
            <w:r w:rsidRPr="00B415BF">
              <w:rPr>
                <w:color w:val="002060"/>
              </w:rPr>
              <w:t>31/01/2025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1D9DD" w14:textId="77777777" w:rsidR="006B030C" w:rsidRPr="00B415BF" w:rsidRDefault="006B030C" w:rsidP="00C9380E">
            <w:pPr>
              <w:pStyle w:val="rowtabella0"/>
              <w:rPr>
                <w:color w:val="002060"/>
              </w:rPr>
            </w:pPr>
            <w:r w:rsidRPr="00B415BF">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FD3DF" w14:textId="77777777" w:rsidR="006B030C" w:rsidRPr="00B415BF" w:rsidRDefault="006B030C" w:rsidP="00C9380E">
            <w:pPr>
              <w:pStyle w:val="rowtabella0"/>
              <w:rPr>
                <w:color w:val="002060"/>
              </w:rPr>
            </w:pPr>
            <w:r w:rsidRPr="00B415BF">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FCAA7" w14:textId="77777777" w:rsidR="006B030C" w:rsidRPr="00B415BF" w:rsidRDefault="006B030C" w:rsidP="00C9380E">
            <w:pPr>
              <w:pStyle w:val="rowtabella0"/>
              <w:rPr>
                <w:color w:val="002060"/>
              </w:rPr>
            </w:pPr>
            <w:r w:rsidRPr="00B415BF">
              <w:rPr>
                <w:color w:val="002060"/>
              </w:rPr>
              <w:t>VIA DELL IRIS</w:t>
            </w:r>
          </w:p>
        </w:tc>
      </w:tr>
      <w:tr w:rsidR="006B030C" w:rsidRPr="00B415BF" w14:paraId="11386478"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616F8C" w14:textId="77777777" w:rsidR="006B030C" w:rsidRPr="00B415BF" w:rsidRDefault="006B030C" w:rsidP="00C9380E">
            <w:pPr>
              <w:pStyle w:val="rowtabella0"/>
              <w:rPr>
                <w:color w:val="002060"/>
              </w:rPr>
            </w:pPr>
            <w:r w:rsidRPr="00B415BF">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013CFB" w14:textId="77777777" w:rsidR="006B030C" w:rsidRPr="00B415BF" w:rsidRDefault="006B030C" w:rsidP="00C9380E">
            <w:pPr>
              <w:pStyle w:val="rowtabella0"/>
              <w:rPr>
                <w:color w:val="002060"/>
              </w:rPr>
            </w:pPr>
            <w:r w:rsidRPr="00B415BF">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8D2AF8"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B6585D"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68D3AE" w14:textId="77777777" w:rsidR="006B030C" w:rsidRPr="00B415BF" w:rsidRDefault="006B030C" w:rsidP="00C9380E">
            <w:pPr>
              <w:pStyle w:val="rowtabella0"/>
              <w:rPr>
                <w:color w:val="002060"/>
              </w:rPr>
            </w:pPr>
            <w:r w:rsidRPr="00B415BF">
              <w:rPr>
                <w:color w:val="002060"/>
              </w:rPr>
              <w:t>5299 CENTRO SP. POL. "</w:t>
            </w:r>
            <w:proofErr w:type="gramStart"/>
            <w:r w:rsidRPr="00B415BF">
              <w:rPr>
                <w:color w:val="002060"/>
              </w:rPr>
              <w:t>R.GATTARI</w:t>
            </w:r>
            <w:proofErr w:type="gramEnd"/>
            <w:r w:rsidRPr="00B415B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DA9A2" w14:textId="77777777" w:rsidR="006B030C" w:rsidRPr="00B415BF" w:rsidRDefault="006B030C" w:rsidP="00C9380E">
            <w:pPr>
              <w:pStyle w:val="rowtabella0"/>
              <w:rPr>
                <w:color w:val="002060"/>
              </w:rPr>
            </w:pPr>
            <w:r w:rsidRPr="00B415BF">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16339" w14:textId="77777777" w:rsidR="006B030C" w:rsidRPr="00B415BF" w:rsidRDefault="006B030C" w:rsidP="00C9380E">
            <w:pPr>
              <w:pStyle w:val="rowtabella0"/>
              <w:rPr>
                <w:color w:val="002060"/>
              </w:rPr>
            </w:pPr>
            <w:r w:rsidRPr="00B415BF">
              <w:rPr>
                <w:color w:val="002060"/>
              </w:rPr>
              <w:t>VIA TAGLIAMENTO</w:t>
            </w:r>
          </w:p>
        </w:tc>
      </w:tr>
      <w:tr w:rsidR="006B030C" w:rsidRPr="00B415BF" w14:paraId="46F3A2A6"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72F79B" w14:textId="77777777" w:rsidR="006B030C" w:rsidRPr="00B415BF" w:rsidRDefault="006B030C" w:rsidP="00C9380E">
            <w:pPr>
              <w:pStyle w:val="rowtabella0"/>
              <w:rPr>
                <w:color w:val="002060"/>
              </w:rPr>
            </w:pPr>
            <w:r w:rsidRPr="00B415BF">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91CEFF" w14:textId="77777777" w:rsidR="006B030C" w:rsidRPr="00B415BF" w:rsidRDefault="006B030C" w:rsidP="00C9380E">
            <w:pPr>
              <w:pStyle w:val="rowtabella0"/>
              <w:rPr>
                <w:color w:val="002060"/>
              </w:rPr>
            </w:pPr>
            <w:r w:rsidRPr="00B415BF">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EF6BD"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0C6BEE"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9556F1" w14:textId="77777777" w:rsidR="006B030C" w:rsidRPr="00B415BF" w:rsidRDefault="006B030C" w:rsidP="00C9380E">
            <w:pPr>
              <w:pStyle w:val="rowtabella0"/>
              <w:rPr>
                <w:color w:val="002060"/>
              </w:rPr>
            </w:pPr>
            <w:r w:rsidRPr="00B415BF">
              <w:rPr>
                <w:color w:val="002060"/>
              </w:rPr>
              <w:t xml:space="preserve">5295 TENSOSTRUTTURA VIA </w:t>
            </w:r>
            <w:proofErr w:type="gramStart"/>
            <w:r w:rsidRPr="00B415BF">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507FC" w14:textId="77777777" w:rsidR="006B030C" w:rsidRPr="00B415BF" w:rsidRDefault="006B030C" w:rsidP="00C9380E">
            <w:pPr>
              <w:pStyle w:val="rowtabella0"/>
              <w:rPr>
                <w:color w:val="002060"/>
              </w:rPr>
            </w:pPr>
            <w:r w:rsidRPr="00B415B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01D5F" w14:textId="77777777" w:rsidR="006B030C" w:rsidRPr="00B415BF" w:rsidRDefault="006B030C" w:rsidP="00C9380E">
            <w:pPr>
              <w:pStyle w:val="rowtabella0"/>
              <w:rPr>
                <w:color w:val="002060"/>
              </w:rPr>
            </w:pPr>
            <w:r w:rsidRPr="00B415BF">
              <w:rPr>
                <w:color w:val="002060"/>
              </w:rPr>
              <w:t xml:space="preserve">VIA </w:t>
            </w:r>
            <w:proofErr w:type="gramStart"/>
            <w:r w:rsidRPr="00B415BF">
              <w:rPr>
                <w:color w:val="002060"/>
              </w:rPr>
              <w:t>E.MATTEI</w:t>
            </w:r>
            <w:proofErr w:type="gramEnd"/>
          </w:p>
        </w:tc>
      </w:tr>
      <w:tr w:rsidR="006B030C" w:rsidRPr="00B415BF" w14:paraId="0C7B9962"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B38BAE" w14:textId="77777777" w:rsidR="006B030C" w:rsidRPr="00B415BF" w:rsidRDefault="006B030C" w:rsidP="00C9380E">
            <w:pPr>
              <w:pStyle w:val="rowtabella0"/>
              <w:rPr>
                <w:color w:val="002060"/>
              </w:rPr>
            </w:pPr>
            <w:r w:rsidRPr="00B415BF">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024FBB" w14:textId="77777777" w:rsidR="006B030C" w:rsidRPr="00B415BF" w:rsidRDefault="006B030C" w:rsidP="00C9380E">
            <w:pPr>
              <w:pStyle w:val="rowtabella0"/>
              <w:rPr>
                <w:color w:val="002060"/>
              </w:rPr>
            </w:pPr>
            <w:r w:rsidRPr="00B415BF">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B97148"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3BA16A"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AC2A37" w14:textId="77777777" w:rsidR="006B030C" w:rsidRPr="00B415BF" w:rsidRDefault="006B030C" w:rsidP="00C9380E">
            <w:pPr>
              <w:pStyle w:val="rowtabella0"/>
              <w:rPr>
                <w:color w:val="002060"/>
              </w:rPr>
            </w:pPr>
            <w:r w:rsidRPr="00B415BF">
              <w:rPr>
                <w:color w:val="002060"/>
              </w:rPr>
              <w:t xml:space="preserve">5623 PALESTRA </w:t>
            </w:r>
            <w:proofErr w:type="gramStart"/>
            <w:r w:rsidRPr="00B415BF">
              <w:rPr>
                <w:color w:val="002060"/>
              </w:rPr>
              <w:t>SC.MEDIA</w:t>
            </w:r>
            <w:proofErr w:type="gramEnd"/>
            <w:r w:rsidRPr="00B415BF">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DC3721" w14:textId="77777777" w:rsidR="006B030C" w:rsidRPr="00B415BF" w:rsidRDefault="006B030C" w:rsidP="00C9380E">
            <w:pPr>
              <w:pStyle w:val="rowtabella0"/>
              <w:rPr>
                <w:color w:val="002060"/>
              </w:rPr>
            </w:pPr>
            <w:r w:rsidRPr="00B415B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BBAD7" w14:textId="77777777" w:rsidR="006B030C" w:rsidRPr="00B415BF" w:rsidRDefault="006B030C" w:rsidP="00C9380E">
            <w:pPr>
              <w:pStyle w:val="rowtabella0"/>
              <w:rPr>
                <w:color w:val="002060"/>
              </w:rPr>
            </w:pPr>
            <w:r w:rsidRPr="00B415BF">
              <w:rPr>
                <w:color w:val="002060"/>
              </w:rPr>
              <w:t>VIA PIRANDELLO</w:t>
            </w:r>
          </w:p>
        </w:tc>
      </w:tr>
      <w:tr w:rsidR="006B030C" w:rsidRPr="00B415BF" w14:paraId="7C187E1F"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B7FED1" w14:textId="77777777" w:rsidR="006B030C" w:rsidRPr="00B415BF" w:rsidRDefault="006B030C" w:rsidP="00C9380E">
            <w:pPr>
              <w:pStyle w:val="rowtabella0"/>
              <w:rPr>
                <w:color w:val="002060"/>
              </w:rPr>
            </w:pPr>
            <w:r w:rsidRPr="00B415BF">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B79D4D" w14:textId="77777777" w:rsidR="006B030C" w:rsidRPr="00B415BF" w:rsidRDefault="006B030C" w:rsidP="00C9380E">
            <w:pPr>
              <w:pStyle w:val="rowtabella0"/>
              <w:rPr>
                <w:color w:val="002060"/>
              </w:rPr>
            </w:pPr>
            <w:r w:rsidRPr="00B415BF">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1A52BC"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E4E63E"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619A3D" w14:textId="77777777" w:rsidR="006B030C" w:rsidRPr="00B415BF" w:rsidRDefault="006B030C" w:rsidP="00C9380E">
            <w:pPr>
              <w:pStyle w:val="rowtabella0"/>
              <w:rPr>
                <w:color w:val="002060"/>
              </w:rPr>
            </w:pPr>
            <w:r w:rsidRPr="00B415BF">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6D51A" w14:textId="77777777" w:rsidR="006B030C" w:rsidRPr="00B415BF" w:rsidRDefault="006B030C" w:rsidP="00C9380E">
            <w:pPr>
              <w:pStyle w:val="rowtabella0"/>
              <w:rPr>
                <w:color w:val="002060"/>
              </w:rPr>
            </w:pPr>
            <w:r w:rsidRPr="00B415BF">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A1019" w14:textId="77777777" w:rsidR="006B030C" w:rsidRPr="00B415BF" w:rsidRDefault="006B030C" w:rsidP="00C9380E">
            <w:pPr>
              <w:pStyle w:val="rowtabella0"/>
              <w:rPr>
                <w:color w:val="002060"/>
              </w:rPr>
            </w:pPr>
            <w:r w:rsidRPr="00B415BF">
              <w:rPr>
                <w:color w:val="002060"/>
              </w:rPr>
              <w:t>VIA PERTINI</w:t>
            </w:r>
          </w:p>
        </w:tc>
      </w:tr>
      <w:tr w:rsidR="006B030C" w:rsidRPr="00B415BF" w14:paraId="09C189A9"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AB72CE" w14:textId="77777777" w:rsidR="006B030C" w:rsidRPr="00B415BF" w:rsidRDefault="006B030C" w:rsidP="00C9380E">
            <w:pPr>
              <w:pStyle w:val="rowtabella0"/>
              <w:rPr>
                <w:color w:val="002060"/>
              </w:rPr>
            </w:pPr>
            <w:r w:rsidRPr="00B415BF">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0394E" w14:textId="77777777" w:rsidR="006B030C" w:rsidRPr="00B415BF" w:rsidRDefault="006B030C" w:rsidP="00C9380E">
            <w:pPr>
              <w:pStyle w:val="rowtabella0"/>
              <w:rPr>
                <w:color w:val="002060"/>
              </w:rPr>
            </w:pPr>
            <w:proofErr w:type="gramStart"/>
            <w:r w:rsidRPr="00B415BF">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33178"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D6AB0" w14:textId="77777777" w:rsidR="006B030C" w:rsidRPr="00B415BF" w:rsidRDefault="006B030C" w:rsidP="00C9380E">
            <w:pPr>
              <w:pStyle w:val="rowtabella0"/>
              <w:rPr>
                <w:color w:val="002060"/>
              </w:rPr>
            </w:pPr>
            <w:r w:rsidRPr="00B415BF">
              <w:rPr>
                <w:color w:val="002060"/>
              </w:rPr>
              <w:t>01/02/2025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2AE36" w14:textId="77777777" w:rsidR="006B030C" w:rsidRPr="00B415BF" w:rsidRDefault="006B030C" w:rsidP="00C9380E">
            <w:pPr>
              <w:pStyle w:val="rowtabella0"/>
              <w:rPr>
                <w:color w:val="002060"/>
              </w:rPr>
            </w:pPr>
            <w:r w:rsidRPr="00B415BF">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24A5F" w14:textId="77777777" w:rsidR="006B030C" w:rsidRPr="00B415BF" w:rsidRDefault="006B030C" w:rsidP="00C9380E">
            <w:pPr>
              <w:pStyle w:val="rowtabella0"/>
              <w:rPr>
                <w:color w:val="002060"/>
              </w:rPr>
            </w:pPr>
            <w:r w:rsidRPr="00B415BF">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C08FD" w14:textId="77777777" w:rsidR="006B030C" w:rsidRPr="00B415BF" w:rsidRDefault="006B030C" w:rsidP="00C9380E">
            <w:pPr>
              <w:pStyle w:val="rowtabella0"/>
              <w:rPr>
                <w:color w:val="002060"/>
              </w:rPr>
            </w:pPr>
            <w:r w:rsidRPr="00B415BF">
              <w:rPr>
                <w:color w:val="002060"/>
              </w:rPr>
              <w:t>VIA FAVETO</w:t>
            </w:r>
          </w:p>
        </w:tc>
      </w:tr>
    </w:tbl>
    <w:p w14:paraId="1E465030" w14:textId="77777777" w:rsidR="006B030C" w:rsidRPr="00F85777" w:rsidRDefault="006B030C" w:rsidP="00837141">
      <w:pPr>
        <w:pStyle w:val="breakline"/>
        <w:rPr>
          <w:rFonts w:eastAsiaTheme="minorEastAsia"/>
          <w:color w:val="002060"/>
        </w:rPr>
      </w:pPr>
    </w:p>
    <w:p w14:paraId="6133CE4F" w14:textId="77777777" w:rsidR="00837141" w:rsidRPr="00F85777" w:rsidRDefault="00837141" w:rsidP="00837141">
      <w:pPr>
        <w:pStyle w:val="breakline"/>
        <w:rPr>
          <w:color w:val="002060"/>
        </w:rPr>
      </w:pPr>
    </w:p>
    <w:p w14:paraId="1B7E8A23" w14:textId="77777777" w:rsidR="00837141" w:rsidRPr="00F85777" w:rsidRDefault="00837141" w:rsidP="00837141">
      <w:pPr>
        <w:pStyle w:val="titolocampionato0"/>
        <w:shd w:val="clear" w:color="auto" w:fill="CCCCCC"/>
        <w:spacing w:before="80" w:after="40"/>
        <w:rPr>
          <w:color w:val="002060"/>
        </w:rPr>
      </w:pPr>
      <w:r w:rsidRPr="00F85777">
        <w:rPr>
          <w:color w:val="002060"/>
        </w:rPr>
        <w:t>CALCIO A CINQUE SERIE D</w:t>
      </w:r>
    </w:p>
    <w:p w14:paraId="60862798" w14:textId="77777777" w:rsidR="00837141" w:rsidRPr="00FD14DB" w:rsidRDefault="00837141" w:rsidP="00837141">
      <w:pPr>
        <w:pStyle w:val="titoloprinc0"/>
        <w:rPr>
          <w:color w:val="002060"/>
        </w:rPr>
      </w:pPr>
      <w:r w:rsidRPr="00FD14DB">
        <w:rPr>
          <w:color w:val="002060"/>
        </w:rPr>
        <w:t>ANAGRAFICA/INDIRIZZARIO/VARIAZIONI CALENDARIO</w:t>
      </w:r>
    </w:p>
    <w:p w14:paraId="15A9EBFB" w14:textId="77777777" w:rsidR="00837141" w:rsidRDefault="00837141" w:rsidP="00837141">
      <w:pPr>
        <w:pStyle w:val="titoloprinc0"/>
        <w:jc w:val="both"/>
        <w:rPr>
          <w:b w:val="0"/>
          <w:bCs w:val="0"/>
          <w:color w:val="002060"/>
          <w:sz w:val="22"/>
          <w:szCs w:val="22"/>
        </w:rPr>
      </w:pPr>
    </w:p>
    <w:p w14:paraId="32CEB608" w14:textId="77777777" w:rsidR="00837141" w:rsidRPr="00E156FC" w:rsidRDefault="00837141" w:rsidP="00837141">
      <w:pPr>
        <w:pStyle w:val="titoloprinc0"/>
        <w:jc w:val="both"/>
        <w:rPr>
          <w:color w:val="002060"/>
          <w:sz w:val="22"/>
          <w:szCs w:val="22"/>
        </w:rPr>
      </w:pPr>
      <w:r w:rsidRPr="00E156FC">
        <w:rPr>
          <w:color w:val="002060"/>
          <w:sz w:val="22"/>
          <w:szCs w:val="22"/>
        </w:rPr>
        <w:t>GIRONE “</w:t>
      </w:r>
      <w:r>
        <w:rPr>
          <w:color w:val="002060"/>
          <w:sz w:val="22"/>
          <w:szCs w:val="22"/>
        </w:rPr>
        <w:t>C</w:t>
      </w:r>
      <w:r w:rsidRPr="00E156FC">
        <w:rPr>
          <w:color w:val="002060"/>
          <w:sz w:val="22"/>
          <w:szCs w:val="22"/>
        </w:rPr>
        <w:t>”</w:t>
      </w:r>
    </w:p>
    <w:p w14:paraId="3F2A0D13" w14:textId="77777777" w:rsidR="00837141" w:rsidRPr="00E156FC" w:rsidRDefault="00837141" w:rsidP="00837141">
      <w:pPr>
        <w:pStyle w:val="titoloprinc0"/>
        <w:jc w:val="both"/>
        <w:rPr>
          <w:b w:val="0"/>
          <w:bCs w:val="0"/>
          <w:color w:val="002060"/>
          <w:sz w:val="22"/>
          <w:szCs w:val="22"/>
        </w:rPr>
      </w:pPr>
    </w:p>
    <w:p w14:paraId="4B446645" w14:textId="77777777" w:rsidR="00837141" w:rsidRDefault="00837141" w:rsidP="00837141">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CITTA’ DI FALCONARA</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sidRPr="00E156FC">
        <w:rPr>
          <w:color w:val="002060"/>
          <w:sz w:val="22"/>
          <w:szCs w:val="22"/>
        </w:rPr>
        <w:t xml:space="preserve">VENERDI’ </w:t>
      </w:r>
      <w:r w:rsidRPr="00E156FC">
        <w:rPr>
          <w:b w:val="0"/>
          <w:bCs w:val="0"/>
          <w:color w:val="002060"/>
          <w:sz w:val="22"/>
          <w:szCs w:val="22"/>
        </w:rPr>
        <w:t xml:space="preserve">alle </w:t>
      </w:r>
      <w:r w:rsidRPr="00E156FC">
        <w:rPr>
          <w:color w:val="002060"/>
          <w:sz w:val="22"/>
          <w:szCs w:val="22"/>
        </w:rPr>
        <w:t>ore 2</w:t>
      </w:r>
      <w:r>
        <w:rPr>
          <w:color w:val="002060"/>
          <w:sz w:val="22"/>
          <w:szCs w:val="22"/>
        </w:rPr>
        <w:t>2</w:t>
      </w:r>
      <w:r w:rsidRPr="00E156FC">
        <w:rPr>
          <w:color w:val="002060"/>
          <w:sz w:val="22"/>
          <w:szCs w:val="22"/>
        </w:rPr>
        <w:t>:</w:t>
      </w:r>
      <w:r>
        <w:rPr>
          <w:color w:val="002060"/>
          <w:sz w:val="22"/>
          <w:szCs w:val="22"/>
        </w:rPr>
        <w:t>0</w:t>
      </w:r>
      <w:r w:rsidRPr="00E156FC">
        <w:rPr>
          <w:color w:val="002060"/>
          <w:sz w:val="22"/>
          <w:szCs w:val="22"/>
        </w:rPr>
        <w:t>0</w:t>
      </w:r>
      <w:r w:rsidRPr="00E156FC">
        <w:rPr>
          <w:b w:val="0"/>
          <w:bCs w:val="0"/>
          <w:color w:val="002060"/>
          <w:sz w:val="22"/>
          <w:szCs w:val="22"/>
        </w:rPr>
        <w:t xml:space="preserve">, </w:t>
      </w:r>
      <w:r w:rsidRPr="001E2298">
        <w:rPr>
          <w:color w:val="002060"/>
          <w:sz w:val="22"/>
          <w:szCs w:val="22"/>
        </w:rPr>
        <w:t>“Palasport Gianfranco Badiali”</w:t>
      </w:r>
      <w:r>
        <w:rPr>
          <w:b w:val="0"/>
          <w:bCs w:val="0"/>
          <w:color w:val="002060"/>
          <w:sz w:val="22"/>
          <w:szCs w:val="22"/>
        </w:rPr>
        <w:t xml:space="preserve"> via dello Stadio di </w:t>
      </w:r>
      <w:r w:rsidRPr="001E2298">
        <w:rPr>
          <w:color w:val="002060"/>
          <w:sz w:val="22"/>
          <w:szCs w:val="22"/>
        </w:rPr>
        <w:t>FALCONARA MARITTIMA</w:t>
      </w:r>
      <w:r w:rsidRPr="00E156FC">
        <w:rPr>
          <w:b w:val="0"/>
          <w:bCs w:val="0"/>
          <w:color w:val="002060"/>
          <w:sz w:val="22"/>
          <w:szCs w:val="22"/>
        </w:rPr>
        <w:t xml:space="preserve">. </w:t>
      </w:r>
    </w:p>
    <w:p w14:paraId="1A145324" w14:textId="77777777" w:rsidR="00837141" w:rsidRDefault="00837141" w:rsidP="00837141">
      <w:pPr>
        <w:pStyle w:val="titoloprinc0"/>
        <w:jc w:val="both"/>
        <w:rPr>
          <w:b w:val="0"/>
          <w:bCs w:val="0"/>
          <w:color w:val="002060"/>
          <w:sz w:val="22"/>
          <w:szCs w:val="22"/>
        </w:rPr>
      </w:pPr>
    </w:p>
    <w:p w14:paraId="18C6390A" w14:textId="77777777" w:rsidR="00837141" w:rsidRDefault="00837141" w:rsidP="00837141">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OLIMPIA JUVENTU FALCONARA</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Pr>
          <w:color w:val="002060"/>
          <w:sz w:val="22"/>
          <w:szCs w:val="22"/>
        </w:rPr>
        <w:t>LUNEDI’</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ore 2</w:t>
      </w:r>
      <w:r>
        <w:rPr>
          <w:color w:val="002060"/>
          <w:sz w:val="22"/>
          <w:szCs w:val="22"/>
        </w:rPr>
        <w:t>1</w:t>
      </w:r>
      <w:r w:rsidRPr="00E156FC">
        <w:rPr>
          <w:color w:val="002060"/>
          <w:sz w:val="22"/>
          <w:szCs w:val="22"/>
        </w:rPr>
        <w:t>:</w:t>
      </w:r>
      <w:r>
        <w:rPr>
          <w:color w:val="002060"/>
          <w:sz w:val="22"/>
          <w:szCs w:val="22"/>
        </w:rPr>
        <w:t>3</w:t>
      </w:r>
      <w:r w:rsidRPr="00E156FC">
        <w:rPr>
          <w:color w:val="002060"/>
          <w:sz w:val="22"/>
          <w:szCs w:val="22"/>
        </w:rPr>
        <w:t>0</w:t>
      </w:r>
      <w:r w:rsidRPr="00E156FC">
        <w:rPr>
          <w:b w:val="0"/>
          <w:bCs w:val="0"/>
          <w:color w:val="002060"/>
          <w:sz w:val="22"/>
          <w:szCs w:val="22"/>
        </w:rPr>
        <w:t xml:space="preserve">, </w:t>
      </w:r>
      <w:r>
        <w:rPr>
          <w:b w:val="0"/>
          <w:bCs w:val="0"/>
          <w:color w:val="002060"/>
          <w:sz w:val="22"/>
          <w:szCs w:val="22"/>
        </w:rPr>
        <w:t>stesso campo</w:t>
      </w:r>
      <w:r w:rsidRPr="00E156FC">
        <w:rPr>
          <w:b w:val="0"/>
          <w:bCs w:val="0"/>
          <w:color w:val="002060"/>
          <w:sz w:val="22"/>
          <w:szCs w:val="22"/>
        </w:rPr>
        <w:t xml:space="preserve">. </w:t>
      </w:r>
    </w:p>
    <w:p w14:paraId="0786E783" w14:textId="77777777" w:rsidR="00837141" w:rsidRDefault="00837141" w:rsidP="00837141">
      <w:pPr>
        <w:pStyle w:val="titoloprinc0"/>
        <w:jc w:val="both"/>
        <w:rPr>
          <w:b w:val="0"/>
          <w:bCs w:val="0"/>
          <w:color w:val="002060"/>
          <w:sz w:val="22"/>
          <w:szCs w:val="22"/>
        </w:rPr>
      </w:pPr>
    </w:p>
    <w:p w14:paraId="5D6C4CE0" w14:textId="77777777" w:rsidR="00837141" w:rsidRPr="00F85777" w:rsidRDefault="00837141" w:rsidP="00837141">
      <w:pPr>
        <w:pStyle w:val="titoloprinc0"/>
        <w:rPr>
          <w:color w:val="002060"/>
        </w:rPr>
      </w:pPr>
      <w:r w:rsidRPr="00F85777">
        <w:rPr>
          <w:color w:val="002060"/>
        </w:rPr>
        <w:t>VARIAZIONI AL PROGRAMMA GARE</w:t>
      </w:r>
    </w:p>
    <w:p w14:paraId="1ECE27BC" w14:textId="77777777" w:rsidR="00837141" w:rsidRPr="00F85777" w:rsidRDefault="00837141" w:rsidP="00837141">
      <w:pPr>
        <w:pStyle w:val="breakline"/>
        <w:rPr>
          <w:color w:val="002060"/>
        </w:rPr>
      </w:pPr>
    </w:p>
    <w:p w14:paraId="65D72286" w14:textId="77777777" w:rsidR="00837141" w:rsidRPr="00F85777" w:rsidRDefault="00837141" w:rsidP="00837141">
      <w:pPr>
        <w:pStyle w:val="breakline"/>
        <w:rPr>
          <w:color w:val="002060"/>
        </w:rPr>
      </w:pPr>
    </w:p>
    <w:p w14:paraId="78E515F7" w14:textId="77777777" w:rsidR="00837141" w:rsidRPr="00F85777" w:rsidRDefault="00837141" w:rsidP="00837141">
      <w:pPr>
        <w:pStyle w:val="sottotitolocampionato10"/>
        <w:rPr>
          <w:color w:val="002060"/>
        </w:rPr>
      </w:pPr>
      <w:r w:rsidRPr="00F8577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37141" w:rsidRPr="00F85777" w14:paraId="7100944A" w14:textId="77777777" w:rsidTr="008F38E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8A6E2"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6F336"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D208F" w14:textId="77777777" w:rsidR="00837141" w:rsidRPr="00F85777" w:rsidRDefault="00837141" w:rsidP="00C9380E">
            <w:pPr>
              <w:pStyle w:val="headertabella0"/>
              <w:rPr>
                <w:color w:val="002060"/>
              </w:rPr>
            </w:pPr>
            <w:r w:rsidRPr="00F857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6BB6F"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14E9D"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1CD34"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A1A95"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AA609" w14:textId="77777777" w:rsidR="00837141" w:rsidRPr="00F85777" w:rsidRDefault="00837141" w:rsidP="00C9380E">
            <w:pPr>
              <w:pStyle w:val="headertabella0"/>
              <w:rPr>
                <w:color w:val="002060"/>
              </w:rPr>
            </w:pPr>
            <w:r w:rsidRPr="00F85777">
              <w:rPr>
                <w:color w:val="002060"/>
              </w:rPr>
              <w:t>Impianto</w:t>
            </w:r>
          </w:p>
        </w:tc>
      </w:tr>
      <w:tr w:rsidR="00837141" w:rsidRPr="00F85777" w14:paraId="0FCC0807" w14:textId="77777777" w:rsidTr="008F38E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B8F9" w14:textId="77777777" w:rsidR="00837141" w:rsidRPr="008F38E8" w:rsidRDefault="00837141" w:rsidP="00C9380E">
            <w:pPr>
              <w:pStyle w:val="rowtabella0"/>
              <w:rPr>
                <w:color w:val="002060"/>
                <w:highlight w:val="yellow"/>
              </w:rPr>
            </w:pPr>
            <w:r w:rsidRPr="008F38E8">
              <w:rPr>
                <w:color w:val="002060"/>
                <w:highlight w:val="yellow"/>
              </w:rPr>
              <w:t>06/02/2025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F256" w14:textId="77777777" w:rsidR="00837141" w:rsidRPr="008F38E8" w:rsidRDefault="00837141" w:rsidP="00C9380E">
            <w:pPr>
              <w:pStyle w:val="rowtabella0"/>
              <w:jc w:val="center"/>
              <w:rPr>
                <w:color w:val="002060"/>
                <w:highlight w:val="yellow"/>
              </w:rPr>
            </w:pPr>
            <w:r w:rsidRPr="008F38E8">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AAD4" w14:textId="77777777" w:rsidR="00837141" w:rsidRPr="008F38E8" w:rsidRDefault="00837141" w:rsidP="00C9380E">
            <w:pPr>
              <w:pStyle w:val="rowtabella0"/>
              <w:rPr>
                <w:color w:val="002060"/>
                <w:highlight w:val="yellow"/>
              </w:rPr>
            </w:pPr>
            <w:r w:rsidRPr="008F38E8">
              <w:rPr>
                <w:color w:val="002060"/>
                <w:highlight w:val="yellow"/>
              </w:rPr>
              <w:t>CASENUOVE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5BD6" w14:textId="77777777" w:rsidR="00837141" w:rsidRPr="008F38E8" w:rsidRDefault="00837141" w:rsidP="00C9380E">
            <w:pPr>
              <w:pStyle w:val="rowtabella0"/>
              <w:rPr>
                <w:color w:val="002060"/>
                <w:highlight w:val="yellow"/>
              </w:rPr>
            </w:pPr>
            <w:r w:rsidRPr="008F38E8">
              <w:rPr>
                <w:color w:val="002060"/>
                <w:highlight w:val="yellow"/>
              </w:rPr>
              <w:t>AVM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EBE5" w14:textId="21013F30" w:rsidR="00837141" w:rsidRPr="00F85777" w:rsidRDefault="00837141" w:rsidP="00C9380E">
            <w:pPr>
              <w:pStyle w:val="rowtabella0"/>
              <w:rPr>
                <w:color w:val="002060"/>
              </w:rPr>
            </w:pPr>
            <w:r w:rsidRPr="00F85777">
              <w:rPr>
                <w:color w:val="002060"/>
              </w:rPr>
              <w:t>0</w:t>
            </w:r>
            <w:r w:rsidR="008F38E8">
              <w:rPr>
                <w:color w:val="002060"/>
              </w:rPr>
              <w:t>8</w:t>
            </w:r>
            <w:r w:rsidRPr="00F85777">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9127" w14:textId="77777777" w:rsidR="00837141" w:rsidRPr="00F85777" w:rsidRDefault="00837141" w:rsidP="00C9380E">
            <w:pPr>
              <w:pStyle w:val="rowtabella0"/>
              <w:jc w:val="center"/>
              <w:rPr>
                <w:color w:val="002060"/>
              </w:rPr>
            </w:pPr>
            <w:r w:rsidRPr="008F38E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3A4A" w14:textId="77777777" w:rsidR="00837141" w:rsidRPr="00F85777" w:rsidRDefault="00837141" w:rsidP="00C9380E">
            <w:pPr>
              <w:pStyle w:val="rowtabella0"/>
              <w:jc w:val="center"/>
              <w:rPr>
                <w:color w:val="002060"/>
              </w:rPr>
            </w:pPr>
            <w:r w:rsidRPr="00F8577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20C5" w14:textId="77777777" w:rsidR="00837141" w:rsidRPr="00F85777" w:rsidRDefault="00837141" w:rsidP="00C9380E">
            <w:pPr>
              <w:rPr>
                <w:color w:val="002060"/>
              </w:rPr>
            </w:pPr>
          </w:p>
        </w:tc>
      </w:tr>
    </w:tbl>
    <w:p w14:paraId="23D4FAB4" w14:textId="77777777" w:rsidR="00837141" w:rsidRPr="00F85777" w:rsidRDefault="00837141" w:rsidP="00837141">
      <w:pPr>
        <w:pStyle w:val="breakline"/>
        <w:rPr>
          <w:rFonts w:eastAsiaTheme="minorEastAsia"/>
          <w:color w:val="002060"/>
        </w:rPr>
      </w:pPr>
    </w:p>
    <w:p w14:paraId="3CA2939F" w14:textId="77777777" w:rsidR="00837141" w:rsidRPr="00F85777" w:rsidRDefault="00837141" w:rsidP="00837141">
      <w:pPr>
        <w:pStyle w:val="breakline"/>
        <w:rPr>
          <w:color w:val="002060"/>
        </w:rPr>
      </w:pPr>
    </w:p>
    <w:p w14:paraId="28069936" w14:textId="77777777" w:rsidR="00837141" w:rsidRPr="00F85777" w:rsidRDefault="00837141" w:rsidP="00837141">
      <w:pPr>
        <w:pStyle w:val="sottotitolocampionato10"/>
        <w:rPr>
          <w:color w:val="002060"/>
        </w:rPr>
      </w:pPr>
      <w:r w:rsidRPr="00F8577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37141" w:rsidRPr="00F85777" w14:paraId="5C5055E4" w14:textId="77777777" w:rsidTr="008F38E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06C03"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C6153"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EB87A" w14:textId="77777777" w:rsidR="00837141" w:rsidRPr="00F85777" w:rsidRDefault="00837141" w:rsidP="00C9380E">
            <w:pPr>
              <w:pStyle w:val="headertabella0"/>
              <w:rPr>
                <w:color w:val="002060"/>
              </w:rPr>
            </w:pPr>
            <w:r w:rsidRPr="00F857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82A90"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5B51A"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1514E"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8F348"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9D1BF" w14:textId="77777777" w:rsidR="00837141" w:rsidRPr="00F85777" w:rsidRDefault="00837141" w:rsidP="00C9380E">
            <w:pPr>
              <w:pStyle w:val="headertabella0"/>
              <w:rPr>
                <w:color w:val="002060"/>
              </w:rPr>
            </w:pPr>
            <w:r w:rsidRPr="00F85777">
              <w:rPr>
                <w:color w:val="002060"/>
              </w:rPr>
              <w:t>Impianto</w:t>
            </w:r>
          </w:p>
        </w:tc>
      </w:tr>
      <w:tr w:rsidR="00837141" w:rsidRPr="00F85777" w14:paraId="1AD9A08E" w14:textId="77777777" w:rsidTr="008F38E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CB7D" w14:textId="77777777" w:rsidR="00837141" w:rsidRPr="008F38E8" w:rsidRDefault="00837141" w:rsidP="00C9380E">
            <w:pPr>
              <w:pStyle w:val="rowtabella0"/>
              <w:rPr>
                <w:color w:val="002060"/>
                <w:highlight w:val="yellow"/>
              </w:rPr>
            </w:pPr>
            <w:r w:rsidRPr="008F38E8">
              <w:rPr>
                <w:color w:val="002060"/>
                <w:highlight w:val="yellow"/>
              </w:rPr>
              <w:t>03/02/2025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5FF0" w14:textId="77777777" w:rsidR="00837141" w:rsidRPr="008F38E8" w:rsidRDefault="00837141" w:rsidP="00C9380E">
            <w:pPr>
              <w:pStyle w:val="rowtabella0"/>
              <w:jc w:val="center"/>
              <w:rPr>
                <w:color w:val="002060"/>
                <w:highlight w:val="yellow"/>
              </w:rPr>
            </w:pPr>
            <w:r w:rsidRPr="008F38E8">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458C0" w14:textId="77777777" w:rsidR="00837141" w:rsidRPr="008F38E8" w:rsidRDefault="00837141" w:rsidP="00C9380E">
            <w:pPr>
              <w:pStyle w:val="rowtabella0"/>
              <w:rPr>
                <w:color w:val="002060"/>
                <w:highlight w:val="yellow"/>
              </w:rPr>
            </w:pPr>
            <w:r w:rsidRPr="008F38E8">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7A12" w14:textId="77777777" w:rsidR="00837141" w:rsidRPr="008F38E8" w:rsidRDefault="00837141" w:rsidP="00C9380E">
            <w:pPr>
              <w:pStyle w:val="rowtabella0"/>
              <w:rPr>
                <w:color w:val="002060"/>
                <w:highlight w:val="yellow"/>
              </w:rPr>
            </w:pPr>
            <w:r w:rsidRPr="008F38E8">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C07B" w14:textId="77777777" w:rsidR="00837141" w:rsidRPr="00F85777" w:rsidRDefault="00837141" w:rsidP="00C9380E">
            <w:pPr>
              <w:pStyle w:val="rowtabella0"/>
              <w:rPr>
                <w:color w:val="002060"/>
              </w:rPr>
            </w:pPr>
            <w:r w:rsidRPr="00F85777">
              <w:rPr>
                <w:color w:val="002060"/>
              </w:rPr>
              <w:t>31/01/2025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51484" w14:textId="77777777" w:rsidR="00837141" w:rsidRPr="00F85777" w:rsidRDefault="00837141" w:rsidP="00C9380E">
            <w:pPr>
              <w:pStyle w:val="rowtabella0"/>
              <w:jc w:val="center"/>
              <w:rPr>
                <w:color w:val="002060"/>
              </w:rPr>
            </w:pPr>
            <w:r w:rsidRPr="008F38E8">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B9BC" w14:textId="77777777" w:rsidR="00837141" w:rsidRPr="00F85777" w:rsidRDefault="00837141" w:rsidP="00C9380E">
            <w:pPr>
              <w:pStyle w:val="rowtabella0"/>
              <w:jc w:val="center"/>
              <w:rPr>
                <w:color w:val="002060"/>
              </w:rPr>
            </w:pPr>
            <w:r w:rsidRPr="00F85777">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23A77" w14:textId="77777777" w:rsidR="00837141" w:rsidRPr="00F85777" w:rsidRDefault="00837141" w:rsidP="00C9380E">
            <w:pPr>
              <w:rPr>
                <w:color w:val="002060"/>
              </w:rPr>
            </w:pPr>
          </w:p>
        </w:tc>
      </w:tr>
    </w:tbl>
    <w:p w14:paraId="29F11957" w14:textId="77777777" w:rsidR="00837141" w:rsidRPr="00F85777" w:rsidRDefault="00837141" w:rsidP="00837141">
      <w:pPr>
        <w:pStyle w:val="breakline"/>
        <w:rPr>
          <w:rFonts w:eastAsiaTheme="minorEastAsia"/>
          <w:color w:val="002060"/>
        </w:rPr>
      </w:pPr>
    </w:p>
    <w:p w14:paraId="2165E976" w14:textId="77777777" w:rsidR="00837141" w:rsidRPr="00F85777" w:rsidRDefault="00837141" w:rsidP="00837141">
      <w:pPr>
        <w:pStyle w:val="breakline"/>
        <w:rPr>
          <w:color w:val="002060"/>
        </w:rPr>
      </w:pPr>
    </w:p>
    <w:p w14:paraId="5DBA18F3" w14:textId="77777777" w:rsidR="00837141" w:rsidRPr="00F85777" w:rsidRDefault="00837141" w:rsidP="00837141">
      <w:pPr>
        <w:pStyle w:val="sottotitolocampionato10"/>
        <w:rPr>
          <w:color w:val="002060"/>
        </w:rPr>
      </w:pPr>
      <w:r w:rsidRPr="00F8577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837141" w:rsidRPr="00F85777" w14:paraId="3F292E92" w14:textId="77777777" w:rsidTr="008F38E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C0E40"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B7D46"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1BFF8" w14:textId="77777777" w:rsidR="00837141" w:rsidRPr="00F85777" w:rsidRDefault="00837141" w:rsidP="00C9380E">
            <w:pPr>
              <w:pStyle w:val="headertabella0"/>
              <w:rPr>
                <w:color w:val="002060"/>
              </w:rPr>
            </w:pPr>
            <w:r w:rsidRPr="00F857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E6941"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8CC7E"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9A436"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D8C6D"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0FF26" w14:textId="77777777" w:rsidR="00837141" w:rsidRPr="00F85777" w:rsidRDefault="00837141" w:rsidP="00C9380E">
            <w:pPr>
              <w:pStyle w:val="headertabella0"/>
              <w:rPr>
                <w:color w:val="002060"/>
              </w:rPr>
            </w:pPr>
            <w:r w:rsidRPr="00F85777">
              <w:rPr>
                <w:color w:val="002060"/>
              </w:rPr>
              <w:t>Impianto</w:t>
            </w:r>
          </w:p>
        </w:tc>
      </w:tr>
      <w:tr w:rsidR="00837141" w:rsidRPr="00F85777" w14:paraId="574D89AC" w14:textId="77777777" w:rsidTr="008F38E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61BF" w14:textId="77777777" w:rsidR="00837141" w:rsidRPr="008F38E8" w:rsidRDefault="00837141" w:rsidP="00C9380E">
            <w:pPr>
              <w:pStyle w:val="rowtabella0"/>
              <w:rPr>
                <w:color w:val="002060"/>
                <w:highlight w:val="yellow"/>
              </w:rPr>
            </w:pPr>
            <w:r w:rsidRPr="008F38E8">
              <w:rPr>
                <w:color w:val="002060"/>
                <w:highlight w:val="yellow"/>
              </w:rPr>
              <w:lastRenderedPageBreak/>
              <w:t>31/01/2025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9388" w14:textId="77777777" w:rsidR="00837141" w:rsidRPr="008F38E8" w:rsidRDefault="00837141" w:rsidP="00C9380E">
            <w:pPr>
              <w:pStyle w:val="rowtabella0"/>
              <w:jc w:val="center"/>
              <w:rPr>
                <w:color w:val="002060"/>
                <w:highlight w:val="yellow"/>
              </w:rPr>
            </w:pPr>
            <w:r w:rsidRPr="008F38E8">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BC9E" w14:textId="77777777" w:rsidR="00837141" w:rsidRPr="008F38E8" w:rsidRDefault="00837141" w:rsidP="00C9380E">
            <w:pPr>
              <w:pStyle w:val="rowtabella0"/>
              <w:rPr>
                <w:color w:val="002060"/>
                <w:highlight w:val="yellow"/>
              </w:rPr>
            </w:pPr>
            <w:r w:rsidRPr="008F38E8">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6EF1C" w14:textId="77777777" w:rsidR="00837141" w:rsidRPr="008F38E8" w:rsidRDefault="00837141" w:rsidP="00C9380E">
            <w:pPr>
              <w:pStyle w:val="rowtabella0"/>
              <w:rPr>
                <w:color w:val="002060"/>
                <w:highlight w:val="yellow"/>
              </w:rPr>
            </w:pPr>
            <w:r w:rsidRPr="008F38E8">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ECB9" w14:textId="2165030B" w:rsidR="00837141" w:rsidRPr="008F38E8" w:rsidRDefault="008F38E8" w:rsidP="00C9380E">
            <w:pPr>
              <w:rPr>
                <w:rFonts w:ascii="Arial" w:hAnsi="Arial" w:cs="Arial"/>
                <w:color w:val="002060"/>
                <w:sz w:val="12"/>
                <w:szCs w:val="12"/>
              </w:rPr>
            </w:pPr>
            <w:r>
              <w:rPr>
                <w:rFonts w:ascii="Arial" w:hAnsi="Arial" w:cs="Arial"/>
                <w:color w:val="002060"/>
                <w:sz w:val="12"/>
                <w:szCs w:val="12"/>
              </w:rPr>
              <w:t>01/02/2025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5018" w14:textId="77777777" w:rsidR="00837141" w:rsidRPr="00F85777" w:rsidRDefault="00837141" w:rsidP="00C9380E">
            <w:pPr>
              <w:pStyle w:val="rowtabella0"/>
              <w:jc w:val="center"/>
              <w:rPr>
                <w:color w:val="002060"/>
              </w:rPr>
            </w:pPr>
            <w:r w:rsidRPr="008F38E8">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8F39" w14:textId="77777777" w:rsidR="00837141" w:rsidRPr="00F85777" w:rsidRDefault="00837141" w:rsidP="00C9380E">
            <w:pPr>
              <w:pStyle w:val="rowtabella0"/>
              <w:jc w:val="center"/>
              <w:rPr>
                <w:color w:val="002060"/>
              </w:rPr>
            </w:pPr>
            <w:r w:rsidRPr="00F85777">
              <w:rPr>
                <w:color w:val="002060"/>
              </w:rPr>
              <w:t>21:00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43C5" w14:textId="77777777" w:rsidR="00837141" w:rsidRPr="00F85777" w:rsidRDefault="00837141" w:rsidP="00C9380E">
            <w:pPr>
              <w:pStyle w:val="rowtabella0"/>
              <w:rPr>
                <w:color w:val="002060"/>
              </w:rPr>
            </w:pPr>
            <w:r w:rsidRPr="008F38E8">
              <w:rPr>
                <w:color w:val="002060"/>
                <w:highlight w:val="yellow"/>
              </w:rPr>
              <w:t xml:space="preserve">CAMPO COPERTO EZIO GALOSI ASCOLI PICENO LOC.MONTEROCCO VIA </w:t>
            </w:r>
            <w:proofErr w:type="gramStart"/>
            <w:r w:rsidRPr="008F38E8">
              <w:rPr>
                <w:color w:val="002060"/>
                <w:highlight w:val="yellow"/>
              </w:rPr>
              <w:t>A.MANCINI</w:t>
            </w:r>
            <w:proofErr w:type="gramEnd"/>
          </w:p>
        </w:tc>
      </w:tr>
    </w:tbl>
    <w:p w14:paraId="6E8BBC90" w14:textId="77777777" w:rsidR="00837141" w:rsidRPr="00F85777" w:rsidRDefault="00837141" w:rsidP="00837141">
      <w:pPr>
        <w:pStyle w:val="breakline"/>
        <w:rPr>
          <w:rFonts w:eastAsiaTheme="minorEastAsia"/>
          <w:color w:val="002060"/>
        </w:rPr>
      </w:pPr>
    </w:p>
    <w:p w14:paraId="01CDDAD3" w14:textId="77777777" w:rsidR="00837141" w:rsidRPr="00F85777" w:rsidRDefault="00837141" w:rsidP="00837141">
      <w:pPr>
        <w:pStyle w:val="breakline"/>
        <w:rPr>
          <w:color w:val="002060"/>
        </w:rPr>
      </w:pPr>
    </w:p>
    <w:p w14:paraId="51508387" w14:textId="77777777" w:rsidR="00837141" w:rsidRPr="00F85777" w:rsidRDefault="00837141" w:rsidP="00837141">
      <w:pPr>
        <w:pStyle w:val="titoloprinc0"/>
        <w:rPr>
          <w:color w:val="002060"/>
        </w:rPr>
      </w:pPr>
      <w:r w:rsidRPr="00F85777">
        <w:rPr>
          <w:color w:val="002060"/>
        </w:rPr>
        <w:t>RISULTATI</w:t>
      </w:r>
    </w:p>
    <w:p w14:paraId="18D2B8B3" w14:textId="77777777" w:rsidR="00837141" w:rsidRPr="00F85777" w:rsidRDefault="00837141" w:rsidP="00837141">
      <w:pPr>
        <w:pStyle w:val="breakline"/>
        <w:rPr>
          <w:color w:val="002060"/>
        </w:rPr>
      </w:pPr>
    </w:p>
    <w:p w14:paraId="67046FA9" w14:textId="77777777" w:rsidR="00837141" w:rsidRPr="00F85777" w:rsidRDefault="00837141" w:rsidP="00837141">
      <w:pPr>
        <w:pStyle w:val="sottotitolocampionato10"/>
        <w:rPr>
          <w:color w:val="002060"/>
        </w:rPr>
      </w:pPr>
      <w:r w:rsidRPr="00F85777">
        <w:rPr>
          <w:color w:val="002060"/>
        </w:rPr>
        <w:t>RISULTATI UFFICIALI GARE DEL 24/01/2025</w:t>
      </w:r>
    </w:p>
    <w:p w14:paraId="4FB4AC73" w14:textId="77777777" w:rsidR="004202D6" w:rsidRPr="004202D6" w:rsidRDefault="004202D6" w:rsidP="004202D6">
      <w:pPr>
        <w:pStyle w:val="sottotitolocampionato20"/>
        <w:spacing w:before="0" w:beforeAutospacing="0" w:after="0" w:afterAutospacing="0"/>
        <w:rPr>
          <w:rFonts w:ascii="Arial" w:hAnsi="Arial" w:cs="Arial"/>
          <w:color w:val="002060"/>
          <w:sz w:val="20"/>
          <w:szCs w:val="20"/>
        </w:rPr>
      </w:pPr>
      <w:r w:rsidRPr="004202D6">
        <w:rPr>
          <w:rFonts w:ascii="Arial" w:hAnsi="Arial" w:cs="Arial"/>
          <w:color w:val="002060"/>
          <w:sz w:val="20"/>
          <w:szCs w:val="20"/>
        </w:rPr>
        <w:t>Si trascrivono qui di seguito i risultati ufficiali delle gare disputate</w:t>
      </w:r>
    </w:p>
    <w:p w14:paraId="1E43B620" w14:textId="77777777" w:rsidR="00837141" w:rsidRPr="00F85777" w:rsidRDefault="00837141" w:rsidP="0083714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7141" w:rsidRPr="00F85777" w14:paraId="45B8E0CD"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136C0484"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9A8E" w14:textId="77777777" w:rsidR="00837141" w:rsidRPr="00F85777" w:rsidRDefault="00837141" w:rsidP="00C9380E">
                  <w:pPr>
                    <w:pStyle w:val="headertabella0"/>
                    <w:rPr>
                      <w:color w:val="002060"/>
                    </w:rPr>
                  </w:pPr>
                  <w:r w:rsidRPr="00F85777">
                    <w:rPr>
                      <w:color w:val="002060"/>
                    </w:rPr>
                    <w:t>GIRONE A - 1 Giornata - R</w:t>
                  </w:r>
                </w:p>
              </w:tc>
            </w:tr>
            <w:tr w:rsidR="00837141" w:rsidRPr="00F85777" w14:paraId="5045FA88"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60802" w14:textId="77777777" w:rsidR="00837141" w:rsidRPr="00F85777" w:rsidRDefault="00837141" w:rsidP="00C9380E">
                  <w:pPr>
                    <w:pStyle w:val="rowtabella0"/>
                    <w:rPr>
                      <w:color w:val="002060"/>
                    </w:rPr>
                  </w:pPr>
                  <w:r w:rsidRPr="00F85777">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DF637" w14:textId="77777777" w:rsidR="00837141" w:rsidRPr="00F85777" w:rsidRDefault="00837141" w:rsidP="00C9380E">
                  <w:pPr>
                    <w:pStyle w:val="rowtabella0"/>
                    <w:rPr>
                      <w:color w:val="002060"/>
                    </w:rPr>
                  </w:pPr>
                  <w:r w:rsidRPr="00F85777">
                    <w:rPr>
                      <w:color w:val="002060"/>
                    </w:rPr>
                    <w:t>- MONTECCHIO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B6C61" w14:textId="77777777" w:rsidR="00837141" w:rsidRPr="00F85777" w:rsidRDefault="00837141" w:rsidP="00C9380E">
                  <w:pPr>
                    <w:pStyle w:val="rowtabella0"/>
                    <w:jc w:val="center"/>
                    <w:rPr>
                      <w:color w:val="002060"/>
                    </w:rPr>
                  </w:pPr>
                  <w:r w:rsidRPr="00F85777">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99B42" w14:textId="77777777" w:rsidR="00837141" w:rsidRPr="00F85777" w:rsidRDefault="00837141" w:rsidP="00C9380E">
                  <w:pPr>
                    <w:pStyle w:val="rowtabella0"/>
                    <w:jc w:val="center"/>
                    <w:rPr>
                      <w:color w:val="002060"/>
                    </w:rPr>
                  </w:pPr>
                  <w:r w:rsidRPr="00F85777">
                    <w:rPr>
                      <w:color w:val="002060"/>
                    </w:rPr>
                    <w:t> </w:t>
                  </w:r>
                </w:p>
              </w:tc>
            </w:tr>
            <w:tr w:rsidR="00837141" w:rsidRPr="00F85777" w14:paraId="65358952"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A91F28" w14:textId="77777777" w:rsidR="00837141" w:rsidRPr="00F85777" w:rsidRDefault="00837141" w:rsidP="00C9380E">
                  <w:pPr>
                    <w:pStyle w:val="rowtabella0"/>
                    <w:rPr>
                      <w:color w:val="002060"/>
                    </w:rPr>
                  </w:pPr>
                  <w:r w:rsidRPr="00F85777">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1CFCA7" w14:textId="77777777" w:rsidR="00837141" w:rsidRPr="00F85777" w:rsidRDefault="00837141" w:rsidP="00C9380E">
                  <w:pPr>
                    <w:pStyle w:val="rowtabella0"/>
                    <w:rPr>
                      <w:color w:val="002060"/>
                    </w:rPr>
                  </w:pPr>
                  <w:r w:rsidRPr="00F85777">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155235" w14:textId="77777777" w:rsidR="00837141" w:rsidRPr="00F85777" w:rsidRDefault="00837141" w:rsidP="00C9380E">
                  <w:pPr>
                    <w:pStyle w:val="rowtabella0"/>
                    <w:jc w:val="center"/>
                    <w:rPr>
                      <w:color w:val="002060"/>
                    </w:rPr>
                  </w:pPr>
                  <w:r w:rsidRPr="00F8577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FF964B" w14:textId="77777777" w:rsidR="00837141" w:rsidRPr="00F85777" w:rsidRDefault="00837141" w:rsidP="00C9380E">
                  <w:pPr>
                    <w:pStyle w:val="rowtabella0"/>
                    <w:jc w:val="center"/>
                    <w:rPr>
                      <w:color w:val="002060"/>
                    </w:rPr>
                  </w:pPr>
                  <w:r w:rsidRPr="00F85777">
                    <w:rPr>
                      <w:color w:val="002060"/>
                    </w:rPr>
                    <w:t> </w:t>
                  </w:r>
                </w:p>
              </w:tc>
            </w:tr>
            <w:tr w:rsidR="00837141" w:rsidRPr="00F85777" w14:paraId="6DB01A0F"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E1F2F8" w14:textId="77777777" w:rsidR="00837141" w:rsidRPr="00F85777" w:rsidRDefault="00837141" w:rsidP="00C9380E">
                  <w:pPr>
                    <w:pStyle w:val="rowtabella0"/>
                    <w:rPr>
                      <w:color w:val="002060"/>
                    </w:rPr>
                  </w:pPr>
                  <w:r w:rsidRPr="00F85777">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32E850" w14:textId="77777777" w:rsidR="00837141" w:rsidRPr="00F85777" w:rsidRDefault="00837141" w:rsidP="00C9380E">
                  <w:pPr>
                    <w:pStyle w:val="rowtabella0"/>
                    <w:rPr>
                      <w:color w:val="002060"/>
                      <w:lang w:val="en-US"/>
                    </w:rPr>
                  </w:pPr>
                  <w:r w:rsidRPr="00F85777">
                    <w:rPr>
                      <w:color w:val="002060"/>
                      <w:lang w:val="en-US"/>
                    </w:rPr>
                    <w:t xml:space="preserve">- SPECIAL ONE SPORTING </w:t>
                  </w:r>
                  <w:proofErr w:type="gramStart"/>
                  <w:r w:rsidRPr="00F85777">
                    <w:rPr>
                      <w:color w:val="002060"/>
                      <w:lang w:val="en-US"/>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72533" w14:textId="77777777" w:rsidR="00837141" w:rsidRPr="00F85777" w:rsidRDefault="00837141" w:rsidP="00C9380E">
                  <w:pPr>
                    <w:pStyle w:val="rowtabella0"/>
                    <w:jc w:val="center"/>
                    <w:rPr>
                      <w:color w:val="002060"/>
                    </w:rPr>
                  </w:pPr>
                  <w:r w:rsidRPr="00F85777">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2ACAB9" w14:textId="77777777" w:rsidR="00837141" w:rsidRPr="00F85777" w:rsidRDefault="00837141" w:rsidP="00C9380E">
                  <w:pPr>
                    <w:pStyle w:val="rowtabella0"/>
                    <w:jc w:val="center"/>
                    <w:rPr>
                      <w:color w:val="002060"/>
                    </w:rPr>
                  </w:pPr>
                  <w:r w:rsidRPr="00F85777">
                    <w:rPr>
                      <w:color w:val="002060"/>
                    </w:rPr>
                    <w:t> </w:t>
                  </w:r>
                </w:p>
              </w:tc>
            </w:tr>
            <w:tr w:rsidR="00837141" w:rsidRPr="00F85777" w14:paraId="7AA0E477"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E49F39" w14:textId="77777777" w:rsidR="00837141" w:rsidRPr="00F85777" w:rsidRDefault="00837141" w:rsidP="00C9380E">
                  <w:pPr>
                    <w:pStyle w:val="rowtabella0"/>
                    <w:rPr>
                      <w:color w:val="002060"/>
                    </w:rPr>
                  </w:pPr>
                  <w:r w:rsidRPr="00F85777">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BD053B" w14:textId="77777777" w:rsidR="00837141" w:rsidRPr="00F85777" w:rsidRDefault="00837141" w:rsidP="00C9380E">
                  <w:pPr>
                    <w:pStyle w:val="rowtabella0"/>
                    <w:rPr>
                      <w:color w:val="002060"/>
                    </w:rPr>
                  </w:pPr>
                  <w:r w:rsidRPr="00F85777">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7E72C3" w14:textId="77777777" w:rsidR="00837141" w:rsidRPr="00F85777" w:rsidRDefault="00837141" w:rsidP="00C9380E">
                  <w:pPr>
                    <w:pStyle w:val="rowtabella0"/>
                    <w:jc w:val="center"/>
                    <w:rPr>
                      <w:color w:val="002060"/>
                    </w:rPr>
                  </w:pPr>
                  <w:r w:rsidRPr="00F8577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0583DE" w14:textId="77777777" w:rsidR="00837141" w:rsidRPr="00F85777" w:rsidRDefault="00837141" w:rsidP="00C9380E">
                  <w:pPr>
                    <w:pStyle w:val="rowtabella0"/>
                    <w:jc w:val="center"/>
                    <w:rPr>
                      <w:color w:val="002060"/>
                    </w:rPr>
                  </w:pPr>
                  <w:r w:rsidRPr="00F85777">
                    <w:rPr>
                      <w:color w:val="002060"/>
                    </w:rPr>
                    <w:t> </w:t>
                  </w:r>
                </w:p>
              </w:tc>
            </w:tr>
            <w:tr w:rsidR="00837141" w:rsidRPr="00F85777" w14:paraId="5723F444"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699D00" w14:textId="77777777" w:rsidR="00837141" w:rsidRPr="00F85777" w:rsidRDefault="00837141" w:rsidP="00C9380E">
                  <w:pPr>
                    <w:pStyle w:val="rowtabella0"/>
                    <w:rPr>
                      <w:color w:val="002060"/>
                    </w:rPr>
                  </w:pPr>
                  <w:r w:rsidRPr="00F85777">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B8AE8A" w14:textId="77777777" w:rsidR="00837141" w:rsidRPr="00F85777" w:rsidRDefault="00837141" w:rsidP="00C9380E">
                  <w:pPr>
                    <w:pStyle w:val="rowtabella0"/>
                    <w:rPr>
                      <w:color w:val="002060"/>
                    </w:rPr>
                  </w:pPr>
                  <w:r w:rsidRPr="00F85777">
                    <w:rPr>
                      <w:color w:val="002060"/>
                    </w:rPr>
                    <w:t>- SAN COSTANZO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0CBE0C" w14:textId="77777777" w:rsidR="00837141" w:rsidRPr="00F85777" w:rsidRDefault="00837141" w:rsidP="00C9380E">
                  <w:pPr>
                    <w:pStyle w:val="rowtabella0"/>
                    <w:jc w:val="center"/>
                    <w:rPr>
                      <w:color w:val="002060"/>
                    </w:rPr>
                  </w:pPr>
                  <w:r w:rsidRPr="00F8577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E3AB00" w14:textId="77777777" w:rsidR="00837141" w:rsidRPr="00F85777" w:rsidRDefault="00837141" w:rsidP="00C9380E">
                  <w:pPr>
                    <w:pStyle w:val="rowtabella0"/>
                    <w:jc w:val="center"/>
                    <w:rPr>
                      <w:color w:val="002060"/>
                    </w:rPr>
                  </w:pPr>
                  <w:r w:rsidRPr="00F85777">
                    <w:rPr>
                      <w:color w:val="002060"/>
                    </w:rPr>
                    <w:t> </w:t>
                  </w:r>
                </w:p>
              </w:tc>
            </w:tr>
            <w:tr w:rsidR="00837141" w:rsidRPr="00F85777" w14:paraId="6D2B46C1"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5EC9AB" w14:textId="77777777" w:rsidR="00837141" w:rsidRPr="00F85777" w:rsidRDefault="00837141" w:rsidP="00C9380E">
                  <w:pPr>
                    <w:pStyle w:val="rowtabella0"/>
                    <w:rPr>
                      <w:color w:val="002060"/>
                    </w:rPr>
                  </w:pPr>
                  <w:r w:rsidRPr="00F85777">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B6D5A" w14:textId="77777777" w:rsidR="00837141" w:rsidRPr="00F85777" w:rsidRDefault="00837141" w:rsidP="00C9380E">
                  <w:pPr>
                    <w:pStyle w:val="rowtabella0"/>
                    <w:rPr>
                      <w:color w:val="002060"/>
                    </w:rPr>
                  </w:pPr>
                  <w:r w:rsidRPr="00F85777">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EF36F" w14:textId="77777777" w:rsidR="00837141" w:rsidRPr="00F85777" w:rsidRDefault="00837141" w:rsidP="00C9380E">
                  <w:pPr>
                    <w:pStyle w:val="rowtabella0"/>
                    <w:jc w:val="center"/>
                    <w:rPr>
                      <w:color w:val="002060"/>
                    </w:rPr>
                  </w:pPr>
                  <w:r w:rsidRPr="00F85777">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DA5B7" w14:textId="77777777" w:rsidR="00837141" w:rsidRPr="00F85777" w:rsidRDefault="00837141" w:rsidP="00C9380E">
                  <w:pPr>
                    <w:pStyle w:val="rowtabella0"/>
                    <w:jc w:val="center"/>
                    <w:rPr>
                      <w:color w:val="002060"/>
                    </w:rPr>
                  </w:pPr>
                  <w:r w:rsidRPr="00F85777">
                    <w:rPr>
                      <w:color w:val="002060"/>
                    </w:rPr>
                    <w:t> </w:t>
                  </w:r>
                </w:p>
              </w:tc>
            </w:tr>
            <w:tr w:rsidR="00837141" w:rsidRPr="00F85777" w14:paraId="1171BBBD"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30463BD2" w14:textId="77777777" w:rsidR="00837141" w:rsidRPr="00F85777" w:rsidRDefault="00837141" w:rsidP="00C9380E">
                  <w:pPr>
                    <w:pStyle w:val="rowtabella0"/>
                    <w:rPr>
                      <w:color w:val="002060"/>
                    </w:rPr>
                  </w:pPr>
                  <w:r w:rsidRPr="00F85777">
                    <w:rPr>
                      <w:color w:val="002060"/>
                    </w:rPr>
                    <w:t>(1) - disputata il 25/01/2025</w:t>
                  </w:r>
                </w:p>
              </w:tc>
            </w:tr>
          </w:tbl>
          <w:p w14:paraId="533BE9F9" w14:textId="77777777" w:rsidR="00837141" w:rsidRPr="00F85777" w:rsidRDefault="00837141" w:rsidP="00C93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59043AA5"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BC4A8" w14:textId="77777777" w:rsidR="00837141" w:rsidRPr="00F85777" w:rsidRDefault="00837141" w:rsidP="00C9380E">
                  <w:pPr>
                    <w:pStyle w:val="headertabella0"/>
                    <w:rPr>
                      <w:color w:val="002060"/>
                    </w:rPr>
                  </w:pPr>
                  <w:r w:rsidRPr="00F85777">
                    <w:rPr>
                      <w:color w:val="002060"/>
                    </w:rPr>
                    <w:t>GIRONE B - 1 Giornata - R</w:t>
                  </w:r>
                </w:p>
              </w:tc>
            </w:tr>
            <w:tr w:rsidR="00837141" w:rsidRPr="00F85777" w14:paraId="2AE170BC"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4AAF13" w14:textId="77777777" w:rsidR="00837141" w:rsidRPr="00F85777" w:rsidRDefault="00837141" w:rsidP="00C9380E">
                  <w:pPr>
                    <w:pStyle w:val="rowtabella0"/>
                    <w:rPr>
                      <w:color w:val="002060"/>
                    </w:rPr>
                  </w:pPr>
                  <w:r w:rsidRPr="00F85777">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B2B4A" w14:textId="77777777" w:rsidR="00837141" w:rsidRPr="00F85777" w:rsidRDefault="00837141" w:rsidP="00C9380E">
                  <w:pPr>
                    <w:pStyle w:val="rowtabella0"/>
                    <w:rPr>
                      <w:color w:val="002060"/>
                    </w:rPr>
                  </w:pPr>
                  <w:r w:rsidRPr="00F85777">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8A959" w14:textId="77777777" w:rsidR="00837141" w:rsidRPr="00F85777" w:rsidRDefault="00837141" w:rsidP="00C9380E">
                  <w:pPr>
                    <w:pStyle w:val="rowtabella0"/>
                    <w:jc w:val="center"/>
                    <w:rPr>
                      <w:color w:val="002060"/>
                    </w:rPr>
                  </w:pPr>
                  <w:r w:rsidRPr="00F85777">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591A7" w14:textId="77777777" w:rsidR="00837141" w:rsidRPr="00F85777" w:rsidRDefault="00837141" w:rsidP="00C9380E">
                  <w:pPr>
                    <w:pStyle w:val="rowtabella0"/>
                    <w:jc w:val="center"/>
                    <w:rPr>
                      <w:color w:val="002060"/>
                    </w:rPr>
                  </w:pPr>
                  <w:r w:rsidRPr="00F85777">
                    <w:rPr>
                      <w:color w:val="002060"/>
                    </w:rPr>
                    <w:t> </w:t>
                  </w:r>
                </w:p>
              </w:tc>
            </w:tr>
            <w:tr w:rsidR="00837141" w:rsidRPr="00F85777" w14:paraId="4B0F1248"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AEB790" w14:textId="77777777" w:rsidR="00837141" w:rsidRPr="00F85777" w:rsidRDefault="00837141" w:rsidP="00C9380E">
                  <w:pPr>
                    <w:pStyle w:val="rowtabella0"/>
                    <w:rPr>
                      <w:color w:val="002060"/>
                    </w:rPr>
                  </w:pPr>
                  <w:r w:rsidRPr="00F85777">
                    <w:rPr>
                      <w:color w:val="002060"/>
                    </w:rPr>
                    <w:t>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C4CBEE" w14:textId="77777777" w:rsidR="00837141" w:rsidRPr="00F85777" w:rsidRDefault="00837141" w:rsidP="00C9380E">
                  <w:pPr>
                    <w:pStyle w:val="rowtabella0"/>
                    <w:rPr>
                      <w:color w:val="002060"/>
                    </w:rPr>
                  </w:pPr>
                  <w:r w:rsidRPr="00F85777">
                    <w:rPr>
                      <w:color w:val="002060"/>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D04147" w14:textId="77777777" w:rsidR="00837141" w:rsidRPr="00F85777" w:rsidRDefault="00837141" w:rsidP="00C9380E">
                  <w:pPr>
                    <w:pStyle w:val="rowtabella0"/>
                    <w:jc w:val="center"/>
                    <w:rPr>
                      <w:color w:val="002060"/>
                    </w:rPr>
                  </w:pPr>
                  <w:r w:rsidRPr="00F8577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651624" w14:textId="77777777" w:rsidR="00837141" w:rsidRPr="00F85777" w:rsidRDefault="00837141" w:rsidP="00C9380E">
                  <w:pPr>
                    <w:pStyle w:val="rowtabella0"/>
                    <w:jc w:val="center"/>
                    <w:rPr>
                      <w:color w:val="002060"/>
                    </w:rPr>
                  </w:pPr>
                  <w:r w:rsidRPr="00F85777">
                    <w:rPr>
                      <w:color w:val="002060"/>
                    </w:rPr>
                    <w:t> </w:t>
                  </w:r>
                </w:p>
              </w:tc>
            </w:tr>
            <w:tr w:rsidR="00837141" w:rsidRPr="00F85777" w14:paraId="32A618AC"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3D3EA2" w14:textId="77777777" w:rsidR="00837141" w:rsidRPr="00F85777" w:rsidRDefault="00837141" w:rsidP="00C9380E">
                  <w:pPr>
                    <w:pStyle w:val="rowtabella0"/>
                    <w:rPr>
                      <w:color w:val="002060"/>
                    </w:rPr>
                  </w:pPr>
                  <w:r w:rsidRPr="00F85777">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988498" w14:textId="77777777" w:rsidR="00837141" w:rsidRPr="00F85777" w:rsidRDefault="00837141" w:rsidP="00C9380E">
                  <w:pPr>
                    <w:pStyle w:val="rowtabella0"/>
                    <w:rPr>
                      <w:color w:val="002060"/>
                    </w:rPr>
                  </w:pPr>
                  <w:r w:rsidRPr="00F85777">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23C0D2" w14:textId="77777777" w:rsidR="00837141" w:rsidRPr="00F85777" w:rsidRDefault="00837141" w:rsidP="00C9380E">
                  <w:pPr>
                    <w:pStyle w:val="rowtabella0"/>
                    <w:jc w:val="center"/>
                    <w:rPr>
                      <w:color w:val="002060"/>
                    </w:rPr>
                  </w:pPr>
                  <w:r w:rsidRPr="00F8577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A8E6AB" w14:textId="77777777" w:rsidR="00837141" w:rsidRPr="00F85777" w:rsidRDefault="00837141" w:rsidP="00C9380E">
                  <w:pPr>
                    <w:pStyle w:val="rowtabella0"/>
                    <w:jc w:val="center"/>
                    <w:rPr>
                      <w:color w:val="002060"/>
                    </w:rPr>
                  </w:pPr>
                  <w:r w:rsidRPr="00F85777">
                    <w:rPr>
                      <w:color w:val="002060"/>
                    </w:rPr>
                    <w:t> </w:t>
                  </w:r>
                </w:p>
              </w:tc>
            </w:tr>
            <w:tr w:rsidR="00837141" w:rsidRPr="00F85777" w14:paraId="1F3523C2"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0D3D33" w14:textId="77777777" w:rsidR="00837141" w:rsidRPr="00F85777" w:rsidRDefault="00837141" w:rsidP="00C9380E">
                  <w:pPr>
                    <w:pStyle w:val="rowtabella0"/>
                    <w:rPr>
                      <w:color w:val="002060"/>
                    </w:rPr>
                  </w:pPr>
                  <w:r w:rsidRPr="00F85777">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F1A8A3" w14:textId="77777777" w:rsidR="00837141" w:rsidRPr="00F85777" w:rsidRDefault="00837141" w:rsidP="00C9380E">
                  <w:pPr>
                    <w:pStyle w:val="rowtabella0"/>
                    <w:rPr>
                      <w:color w:val="002060"/>
                    </w:rPr>
                  </w:pPr>
                  <w:r w:rsidRPr="00F85777">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DF70A0" w14:textId="77777777" w:rsidR="00837141" w:rsidRPr="00F85777" w:rsidRDefault="00837141" w:rsidP="00C9380E">
                  <w:pPr>
                    <w:pStyle w:val="rowtabella0"/>
                    <w:jc w:val="center"/>
                    <w:rPr>
                      <w:color w:val="002060"/>
                    </w:rPr>
                  </w:pPr>
                  <w:r w:rsidRPr="00F8577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F063E6" w14:textId="77777777" w:rsidR="00837141" w:rsidRPr="00F85777" w:rsidRDefault="00837141" w:rsidP="00C9380E">
                  <w:pPr>
                    <w:pStyle w:val="rowtabella0"/>
                    <w:jc w:val="center"/>
                    <w:rPr>
                      <w:color w:val="002060"/>
                    </w:rPr>
                  </w:pPr>
                  <w:r w:rsidRPr="00F85777">
                    <w:rPr>
                      <w:color w:val="002060"/>
                    </w:rPr>
                    <w:t> </w:t>
                  </w:r>
                </w:p>
              </w:tc>
            </w:tr>
            <w:tr w:rsidR="00837141" w:rsidRPr="00F85777" w14:paraId="21BEB159"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A9871B" w14:textId="77777777" w:rsidR="00837141" w:rsidRPr="00F85777" w:rsidRDefault="00837141" w:rsidP="00C9380E">
                  <w:pPr>
                    <w:pStyle w:val="rowtabella0"/>
                    <w:rPr>
                      <w:color w:val="002060"/>
                    </w:rPr>
                  </w:pPr>
                  <w:r w:rsidRPr="00F85777">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B0ECCB" w14:textId="77777777" w:rsidR="00837141" w:rsidRPr="00F85777" w:rsidRDefault="00837141" w:rsidP="00C9380E">
                  <w:pPr>
                    <w:pStyle w:val="rowtabella0"/>
                    <w:rPr>
                      <w:color w:val="002060"/>
                    </w:rPr>
                  </w:pPr>
                  <w:r w:rsidRPr="00F85777">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78D8AD" w14:textId="77777777" w:rsidR="00837141" w:rsidRPr="00F85777" w:rsidRDefault="00837141" w:rsidP="00C9380E">
                  <w:pPr>
                    <w:pStyle w:val="rowtabella0"/>
                    <w:jc w:val="center"/>
                    <w:rPr>
                      <w:color w:val="002060"/>
                    </w:rPr>
                  </w:pPr>
                  <w:r w:rsidRPr="00F85777">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1D2FC6" w14:textId="77777777" w:rsidR="00837141" w:rsidRPr="00F85777" w:rsidRDefault="00837141" w:rsidP="00C9380E">
                  <w:pPr>
                    <w:pStyle w:val="rowtabella0"/>
                    <w:jc w:val="center"/>
                    <w:rPr>
                      <w:color w:val="002060"/>
                    </w:rPr>
                  </w:pPr>
                  <w:r w:rsidRPr="00F85777">
                    <w:rPr>
                      <w:color w:val="002060"/>
                    </w:rPr>
                    <w:t> </w:t>
                  </w:r>
                </w:p>
              </w:tc>
            </w:tr>
            <w:tr w:rsidR="00837141" w:rsidRPr="00F85777" w14:paraId="30EBC8B3"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A664D2" w14:textId="77777777" w:rsidR="00837141" w:rsidRPr="00F85777" w:rsidRDefault="00837141" w:rsidP="00C9380E">
                  <w:pPr>
                    <w:pStyle w:val="rowtabella0"/>
                    <w:rPr>
                      <w:color w:val="002060"/>
                    </w:rPr>
                  </w:pPr>
                  <w:r w:rsidRPr="00F85777">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69CB0" w14:textId="77777777" w:rsidR="00837141" w:rsidRPr="00F85777" w:rsidRDefault="00837141" w:rsidP="00C9380E">
                  <w:pPr>
                    <w:pStyle w:val="rowtabella0"/>
                    <w:rPr>
                      <w:color w:val="002060"/>
                    </w:rPr>
                  </w:pPr>
                  <w:r w:rsidRPr="00F85777">
                    <w:rPr>
                      <w:color w:val="002060"/>
                    </w:rPr>
                    <w:t>- VIRTUS AURORA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5E1F5" w14:textId="77777777" w:rsidR="00837141" w:rsidRPr="00F85777" w:rsidRDefault="00837141" w:rsidP="00C9380E">
                  <w:pPr>
                    <w:pStyle w:val="rowtabella0"/>
                    <w:jc w:val="center"/>
                    <w:rPr>
                      <w:color w:val="002060"/>
                    </w:rPr>
                  </w:pPr>
                  <w:r w:rsidRPr="00F85777">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A3B8F" w14:textId="77777777" w:rsidR="00837141" w:rsidRPr="00F85777" w:rsidRDefault="00837141" w:rsidP="00C9380E">
                  <w:pPr>
                    <w:pStyle w:val="rowtabella0"/>
                    <w:jc w:val="center"/>
                    <w:rPr>
                      <w:color w:val="002060"/>
                    </w:rPr>
                  </w:pPr>
                  <w:r w:rsidRPr="00F85777">
                    <w:rPr>
                      <w:color w:val="002060"/>
                    </w:rPr>
                    <w:t> </w:t>
                  </w:r>
                </w:p>
              </w:tc>
            </w:tr>
            <w:tr w:rsidR="00837141" w:rsidRPr="00F85777" w14:paraId="0B4D0F59"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607F3625" w14:textId="77777777" w:rsidR="00837141" w:rsidRPr="00F85777" w:rsidRDefault="00837141" w:rsidP="00C9380E">
                  <w:pPr>
                    <w:pStyle w:val="rowtabella0"/>
                    <w:rPr>
                      <w:color w:val="002060"/>
                    </w:rPr>
                  </w:pPr>
                  <w:r w:rsidRPr="00F85777">
                    <w:rPr>
                      <w:color w:val="002060"/>
                    </w:rPr>
                    <w:t>(1) - disputata il 25/01/2025</w:t>
                  </w:r>
                </w:p>
              </w:tc>
            </w:tr>
          </w:tbl>
          <w:p w14:paraId="26527E02" w14:textId="77777777" w:rsidR="00837141" w:rsidRPr="00F85777" w:rsidRDefault="00837141" w:rsidP="00C9380E">
            <w:pPr>
              <w:rPr>
                <w:color w:val="002060"/>
              </w:rPr>
            </w:pPr>
          </w:p>
        </w:tc>
      </w:tr>
    </w:tbl>
    <w:p w14:paraId="6094FCA6" w14:textId="77777777" w:rsidR="00837141" w:rsidRPr="00F85777" w:rsidRDefault="00837141" w:rsidP="0083714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7141" w:rsidRPr="00F85777" w14:paraId="2D8D66B5"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6D50F298"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D66E3" w14:textId="77777777" w:rsidR="00837141" w:rsidRPr="00F85777" w:rsidRDefault="00837141" w:rsidP="00C9380E">
                  <w:pPr>
                    <w:pStyle w:val="headertabella0"/>
                    <w:rPr>
                      <w:color w:val="002060"/>
                    </w:rPr>
                  </w:pPr>
                  <w:r w:rsidRPr="00F85777">
                    <w:rPr>
                      <w:color w:val="002060"/>
                    </w:rPr>
                    <w:t>GIRONE C - 1 Giornata - R</w:t>
                  </w:r>
                </w:p>
              </w:tc>
            </w:tr>
            <w:tr w:rsidR="00837141" w:rsidRPr="00F85777" w14:paraId="2B61F55C"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77B325" w14:textId="77777777" w:rsidR="00837141" w:rsidRPr="00F85777" w:rsidRDefault="00837141" w:rsidP="00C9380E">
                  <w:pPr>
                    <w:pStyle w:val="rowtabella0"/>
                    <w:rPr>
                      <w:color w:val="002060"/>
                    </w:rPr>
                  </w:pPr>
                  <w:r w:rsidRPr="00F85777">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06AEE" w14:textId="77777777" w:rsidR="00837141" w:rsidRPr="00F85777" w:rsidRDefault="00837141" w:rsidP="00C9380E">
                  <w:pPr>
                    <w:pStyle w:val="rowtabella0"/>
                    <w:rPr>
                      <w:color w:val="002060"/>
                    </w:rPr>
                  </w:pPr>
                  <w:r w:rsidRPr="00F85777">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31A28" w14:textId="77777777" w:rsidR="00837141" w:rsidRPr="00F85777" w:rsidRDefault="00837141" w:rsidP="00C9380E">
                  <w:pPr>
                    <w:pStyle w:val="rowtabella0"/>
                    <w:jc w:val="center"/>
                    <w:rPr>
                      <w:color w:val="002060"/>
                    </w:rPr>
                  </w:pPr>
                  <w:r w:rsidRPr="00F85777">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F4760" w14:textId="77777777" w:rsidR="00837141" w:rsidRPr="00F85777" w:rsidRDefault="00837141" w:rsidP="00C9380E">
                  <w:pPr>
                    <w:pStyle w:val="rowtabella0"/>
                    <w:jc w:val="center"/>
                    <w:rPr>
                      <w:color w:val="002060"/>
                    </w:rPr>
                  </w:pPr>
                  <w:r w:rsidRPr="00F85777">
                    <w:rPr>
                      <w:color w:val="002060"/>
                    </w:rPr>
                    <w:t> </w:t>
                  </w:r>
                </w:p>
              </w:tc>
            </w:tr>
            <w:tr w:rsidR="00837141" w:rsidRPr="00F85777" w14:paraId="704B7558"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0E88D6" w14:textId="77777777" w:rsidR="00837141" w:rsidRPr="00F85777" w:rsidRDefault="00837141" w:rsidP="00C9380E">
                  <w:pPr>
                    <w:pStyle w:val="rowtabella0"/>
                    <w:rPr>
                      <w:color w:val="002060"/>
                    </w:rPr>
                  </w:pPr>
                  <w:r w:rsidRPr="00F85777">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A45F59" w14:textId="77777777" w:rsidR="00837141" w:rsidRPr="00F85777" w:rsidRDefault="00837141" w:rsidP="00C9380E">
                  <w:pPr>
                    <w:pStyle w:val="rowtabella0"/>
                    <w:rPr>
                      <w:color w:val="002060"/>
                    </w:rPr>
                  </w:pPr>
                  <w:r w:rsidRPr="00F85777">
                    <w:rPr>
                      <w:color w:val="002060"/>
                    </w:rPr>
                    <w:t xml:space="preserve">- </w:t>
                  </w:r>
                  <w:proofErr w:type="gramStart"/>
                  <w:r w:rsidRPr="00F85777">
                    <w:rPr>
                      <w:color w:val="002060"/>
                    </w:rPr>
                    <w:t>CITTA</w:t>
                  </w:r>
                  <w:proofErr w:type="gramEnd"/>
                  <w:r w:rsidRPr="00F85777">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EA9880" w14:textId="77777777" w:rsidR="00837141" w:rsidRPr="00F85777" w:rsidRDefault="00837141" w:rsidP="00C9380E">
                  <w:pPr>
                    <w:pStyle w:val="rowtabella0"/>
                    <w:jc w:val="center"/>
                    <w:rPr>
                      <w:color w:val="002060"/>
                    </w:rPr>
                  </w:pPr>
                  <w:r w:rsidRPr="00F8577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E91EB3" w14:textId="77777777" w:rsidR="00837141" w:rsidRPr="00F85777" w:rsidRDefault="00837141" w:rsidP="00C9380E">
                  <w:pPr>
                    <w:pStyle w:val="rowtabella0"/>
                    <w:jc w:val="center"/>
                    <w:rPr>
                      <w:color w:val="002060"/>
                    </w:rPr>
                  </w:pPr>
                  <w:r w:rsidRPr="00F85777">
                    <w:rPr>
                      <w:color w:val="002060"/>
                    </w:rPr>
                    <w:t> </w:t>
                  </w:r>
                </w:p>
              </w:tc>
            </w:tr>
            <w:tr w:rsidR="00837141" w:rsidRPr="00F85777" w14:paraId="16AEFB78"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E19347" w14:textId="77777777" w:rsidR="00837141" w:rsidRPr="00F85777" w:rsidRDefault="00837141" w:rsidP="00C9380E">
                  <w:pPr>
                    <w:pStyle w:val="rowtabella0"/>
                    <w:rPr>
                      <w:color w:val="002060"/>
                    </w:rPr>
                  </w:pPr>
                  <w:r w:rsidRPr="00F85777">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DBCA41" w14:textId="77777777" w:rsidR="00837141" w:rsidRPr="00F85777" w:rsidRDefault="00837141" w:rsidP="00C9380E">
                  <w:pPr>
                    <w:pStyle w:val="rowtabella0"/>
                    <w:rPr>
                      <w:color w:val="002060"/>
                    </w:rPr>
                  </w:pPr>
                  <w:r w:rsidRPr="00F85777">
                    <w:rPr>
                      <w:color w:val="002060"/>
                    </w:rPr>
                    <w:t>- AVM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EB1A0B" w14:textId="77777777" w:rsidR="00837141" w:rsidRPr="00F85777" w:rsidRDefault="00837141" w:rsidP="00C9380E">
                  <w:pPr>
                    <w:pStyle w:val="rowtabella0"/>
                    <w:jc w:val="center"/>
                    <w:rPr>
                      <w:color w:val="002060"/>
                    </w:rPr>
                  </w:pPr>
                  <w:r w:rsidRPr="00F8577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53108F" w14:textId="77777777" w:rsidR="00837141" w:rsidRPr="00F85777" w:rsidRDefault="00837141" w:rsidP="00C9380E">
                  <w:pPr>
                    <w:pStyle w:val="rowtabella0"/>
                    <w:jc w:val="center"/>
                    <w:rPr>
                      <w:color w:val="002060"/>
                    </w:rPr>
                  </w:pPr>
                  <w:r w:rsidRPr="00F85777">
                    <w:rPr>
                      <w:color w:val="002060"/>
                    </w:rPr>
                    <w:t> </w:t>
                  </w:r>
                </w:p>
              </w:tc>
            </w:tr>
            <w:tr w:rsidR="00837141" w:rsidRPr="00F85777" w14:paraId="013A8862"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F1E2F0" w14:textId="77777777" w:rsidR="00837141" w:rsidRPr="00F85777" w:rsidRDefault="00837141" w:rsidP="00C9380E">
                  <w:pPr>
                    <w:pStyle w:val="rowtabella0"/>
                    <w:rPr>
                      <w:color w:val="002060"/>
                    </w:rPr>
                  </w:pPr>
                  <w:r w:rsidRPr="00F85777">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9C01CE" w14:textId="77777777" w:rsidR="00837141" w:rsidRPr="00F85777" w:rsidRDefault="00837141" w:rsidP="00C9380E">
                  <w:pPr>
                    <w:pStyle w:val="rowtabella0"/>
                    <w:rPr>
                      <w:color w:val="002060"/>
                    </w:rPr>
                  </w:pPr>
                  <w:r w:rsidRPr="00F85777">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FE15E6" w14:textId="77777777" w:rsidR="00837141" w:rsidRPr="00F85777" w:rsidRDefault="00837141" w:rsidP="00C9380E">
                  <w:pPr>
                    <w:pStyle w:val="rowtabella0"/>
                    <w:jc w:val="center"/>
                    <w:rPr>
                      <w:color w:val="002060"/>
                    </w:rPr>
                  </w:pPr>
                  <w:r w:rsidRPr="00F8577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9AFF22" w14:textId="77777777" w:rsidR="00837141" w:rsidRPr="00F85777" w:rsidRDefault="00837141" w:rsidP="00C9380E">
                  <w:pPr>
                    <w:pStyle w:val="rowtabella0"/>
                    <w:jc w:val="center"/>
                    <w:rPr>
                      <w:color w:val="002060"/>
                    </w:rPr>
                  </w:pPr>
                  <w:r w:rsidRPr="00F85777">
                    <w:rPr>
                      <w:color w:val="002060"/>
                    </w:rPr>
                    <w:t> </w:t>
                  </w:r>
                </w:p>
              </w:tc>
            </w:tr>
            <w:tr w:rsidR="00837141" w:rsidRPr="00F85777" w14:paraId="6A3CA7A3"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8EC096" w14:textId="77777777" w:rsidR="00837141" w:rsidRPr="00F85777" w:rsidRDefault="00837141" w:rsidP="00C9380E">
                  <w:pPr>
                    <w:pStyle w:val="rowtabella0"/>
                    <w:rPr>
                      <w:color w:val="002060"/>
                    </w:rPr>
                  </w:pPr>
                  <w:r w:rsidRPr="00F85777">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7F220C" w14:textId="77777777" w:rsidR="00837141" w:rsidRPr="00F85777" w:rsidRDefault="00837141" w:rsidP="00C9380E">
                  <w:pPr>
                    <w:pStyle w:val="rowtabella0"/>
                    <w:rPr>
                      <w:color w:val="002060"/>
                    </w:rPr>
                  </w:pPr>
                  <w:r w:rsidRPr="00F85777">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49E659" w14:textId="77777777" w:rsidR="00837141" w:rsidRPr="00F85777" w:rsidRDefault="00837141" w:rsidP="00C9380E">
                  <w:pPr>
                    <w:pStyle w:val="rowtabella0"/>
                    <w:jc w:val="center"/>
                    <w:rPr>
                      <w:color w:val="002060"/>
                    </w:rPr>
                  </w:pPr>
                  <w:r w:rsidRPr="00F85777">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16C2D2" w14:textId="77777777" w:rsidR="00837141" w:rsidRPr="00F85777" w:rsidRDefault="00837141" w:rsidP="00C9380E">
                  <w:pPr>
                    <w:pStyle w:val="rowtabella0"/>
                    <w:jc w:val="center"/>
                    <w:rPr>
                      <w:color w:val="002060"/>
                    </w:rPr>
                  </w:pPr>
                  <w:r w:rsidRPr="00F85777">
                    <w:rPr>
                      <w:color w:val="002060"/>
                    </w:rPr>
                    <w:t> </w:t>
                  </w:r>
                </w:p>
              </w:tc>
            </w:tr>
            <w:tr w:rsidR="00837141" w:rsidRPr="00F85777" w14:paraId="4271E41E"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F7FEA5" w14:textId="77777777" w:rsidR="00837141" w:rsidRPr="00F85777" w:rsidRDefault="00837141" w:rsidP="00C9380E">
                  <w:pPr>
                    <w:pStyle w:val="rowtabella0"/>
                    <w:rPr>
                      <w:color w:val="002060"/>
                    </w:rPr>
                  </w:pPr>
                  <w:r w:rsidRPr="00F85777">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0BF08" w14:textId="77777777" w:rsidR="00837141" w:rsidRPr="00F85777" w:rsidRDefault="00837141" w:rsidP="00C9380E">
                  <w:pPr>
                    <w:pStyle w:val="rowtabella0"/>
                    <w:rPr>
                      <w:color w:val="002060"/>
                    </w:rPr>
                  </w:pPr>
                  <w:r w:rsidRPr="00F85777">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D6D7F" w14:textId="77777777" w:rsidR="00837141" w:rsidRPr="00F85777" w:rsidRDefault="00837141" w:rsidP="00C9380E">
                  <w:pPr>
                    <w:pStyle w:val="rowtabella0"/>
                    <w:jc w:val="center"/>
                    <w:rPr>
                      <w:color w:val="002060"/>
                    </w:rPr>
                  </w:pPr>
                  <w:r w:rsidRPr="00F85777">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E87F0" w14:textId="77777777" w:rsidR="00837141" w:rsidRPr="00F85777" w:rsidRDefault="00837141" w:rsidP="00C9380E">
                  <w:pPr>
                    <w:pStyle w:val="rowtabella0"/>
                    <w:jc w:val="center"/>
                    <w:rPr>
                      <w:color w:val="002060"/>
                    </w:rPr>
                  </w:pPr>
                  <w:r w:rsidRPr="00F85777">
                    <w:rPr>
                      <w:color w:val="002060"/>
                    </w:rPr>
                    <w:t> </w:t>
                  </w:r>
                </w:p>
              </w:tc>
            </w:tr>
            <w:tr w:rsidR="00837141" w:rsidRPr="00F85777" w14:paraId="6299258F"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26493C40" w14:textId="77777777" w:rsidR="00837141" w:rsidRPr="00F85777" w:rsidRDefault="00837141" w:rsidP="00C9380E">
                  <w:pPr>
                    <w:pStyle w:val="rowtabella0"/>
                    <w:rPr>
                      <w:color w:val="002060"/>
                    </w:rPr>
                  </w:pPr>
                  <w:r w:rsidRPr="00F85777">
                    <w:rPr>
                      <w:color w:val="002060"/>
                    </w:rPr>
                    <w:t>(1) - disputata il 25/01/2025</w:t>
                  </w:r>
                </w:p>
              </w:tc>
            </w:tr>
          </w:tbl>
          <w:p w14:paraId="2842D5A3" w14:textId="77777777" w:rsidR="00837141" w:rsidRPr="00F85777" w:rsidRDefault="00837141" w:rsidP="00C93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5D400561"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A9D44" w14:textId="77777777" w:rsidR="00837141" w:rsidRPr="00F85777" w:rsidRDefault="00837141" w:rsidP="00C9380E">
                  <w:pPr>
                    <w:pStyle w:val="headertabella0"/>
                    <w:rPr>
                      <w:color w:val="002060"/>
                    </w:rPr>
                  </w:pPr>
                  <w:r w:rsidRPr="00F85777">
                    <w:rPr>
                      <w:color w:val="002060"/>
                    </w:rPr>
                    <w:t>GIRONE D - 1 Giornata - R</w:t>
                  </w:r>
                </w:p>
              </w:tc>
            </w:tr>
            <w:tr w:rsidR="00837141" w:rsidRPr="00F85777" w14:paraId="6002BB5F"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B459B" w14:textId="77777777" w:rsidR="00837141" w:rsidRPr="00F85777" w:rsidRDefault="00837141" w:rsidP="00C9380E">
                  <w:pPr>
                    <w:pStyle w:val="rowtabella0"/>
                    <w:rPr>
                      <w:color w:val="002060"/>
                    </w:rPr>
                  </w:pPr>
                  <w:r w:rsidRPr="00F85777">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A56AD" w14:textId="77777777" w:rsidR="00837141" w:rsidRPr="00F85777" w:rsidRDefault="00837141" w:rsidP="00C9380E">
                  <w:pPr>
                    <w:pStyle w:val="rowtabella0"/>
                    <w:rPr>
                      <w:color w:val="002060"/>
                    </w:rPr>
                  </w:pPr>
                  <w:r w:rsidRPr="00F85777">
                    <w:rPr>
                      <w:color w:val="002060"/>
                    </w:rPr>
                    <w:t>- FABRIANO CALCIO A 5 2023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BFEFD" w14:textId="77777777" w:rsidR="00837141" w:rsidRPr="00F85777" w:rsidRDefault="00837141" w:rsidP="00C9380E">
                  <w:pPr>
                    <w:pStyle w:val="rowtabella0"/>
                    <w:jc w:val="center"/>
                    <w:rPr>
                      <w:color w:val="002060"/>
                    </w:rPr>
                  </w:pPr>
                  <w:r w:rsidRPr="00F85777">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22F70" w14:textId="77777777" w:rsidR="00837141" w:rsidRPr="00F85777" w:rsidRDefault="00837141" w:rsidP="00C9380E">
                  <w:pPr>
                    <w:pStyle w:val="rowtabella0"/>
                    <w:jc w:val="center"/>
                    <w:rPr>
                      <w:color w:val="002060"/>
                    </w:rPr>
                  </w:pPr>
                  <w:r w:rsidRPr="00F85777">
                    <w:rPr>
                      <w:color w:val="002060"/>
                    </w:rPr>
                    <w:t> </w:t>
                  </w:r>
                </w:p>
              </w:tc>
            </w:tr>
            <w:tr w:rsidR="00837141" w:rsidRPr="00F85777" w14:paraId="751789AF"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DB03A0" w14:textId="77777777" w:rsidR="00837141" w:rsidRPr="00F85777" w:rsidRDefault="00837141" w:rsidP="00C9380E">
                  <w:pPr>
                    <w:pStyle w:val="rowtabella0"/>
                    <w:rPr>
                      <w:color w:val="002060"/>
                    </w:rPr>
                  </w:pPr>
                  <w:r w:rsidRPr="00F85777">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270257" w14:textId="77777777" w:rsidR="00837141" w:rsidRPr="00F85777" w:rsidRDefault="00837141" w:rsidP="00C9380E">
                  <w:pPr>
                    <w:pStyle w:val="rowtabella0"/>
                    <w:rPr>
                      <w:color w:val="002060"/>
                    </w:rPr>
                  </w:pPr>
                  <w:r w:rsidRPr="00F85777">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91AF0D" w14:textId="77777777" w:rsidR="00837141" w:rsidRPr="00F85777" w:rsidRDefault="00837141" w:rsidP="00C9380E">
                  <w:pPr>
                    <w:pStyle w:val="rowtabella0"/>
                    <w:jc w:val="center"/>
                    <w:rPr>
                      <w:color w:val="002060"/>
                    </w:rPr>
                  </w:pPr>
                  <w:r w:rsidRPr="00F8577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F571B2" w14:textId="77777777" w:rsidR="00837141" w:rsidRPr="00F85777" w:rsidRDefault="00837141" w:rsidP="00C9380E">
                  <w:pPr>
                    <w:pStyle w:val="rowtabella0"/>
                    <w:jc w:val="center"/>
                    <w:rPr>
                      <w:color w:val="002060"/>
                    </w:rPr>
                  </w:pPr>
                  <w:r w:rsidRPr="00F85777">
                    <w:rPr>
                      <w:color w:val="002060"/>
                    </w:rPr>
                    <w:t> </w:t>
                  </w:r>
                </w:p>
              </w:tc>
            </w:tr>
            <w:tr w:rsidR="00837141" w:rsidRPr="00F85777" w14:paraId="0E2852F8"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09FE7B" w14:textId="77777777" w:rsidR="00837141" w:rsidRPr="00F85777" w:rsidRDefault="00837141" w:rsidP="00C9380E">
                  <w:pPr>
                    <w:pStyle w:val="rowtabella0"/>
                    <w:rPr>
                      <w:color w:val="002060"/>
                    </w:rPr>
                  </w:pPr>
                  <w:r w:rsidRPr="00F85777">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746A8E" w14:textId="77777777" w:rsidR="00837141" w:rsidRPr="00F85777" w:rsidRDefault="00837141" w:rsidP="00C9380E">
                  <w:pPr>
                    <w:pStyle w:val="rowtabella0"/>
                    <w:rPr>
                      <w:color w:val="002060"/>
                    </w:rPr>
                  </w:pPr>
                  <w:r w:rsidRPr="00F85777">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28BA6D" w14:textId="77777777" w:rsidR="00837141" w:rsidRPr="00F85777" w:rsidRDefault="00837141" w:rsidP="00C9380E">
                  <w:pPr>
                    <w:pStyle w:val="rowtabella0"/>
                    <w:jc w:val="center"/>
                    <w:rPr>
                      <w:color w:val="002060"/>
                    </w:rPr>
                  </w:pPr>
                  <w:r w:rsidRPr="00F8577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84D692" w14:textId="77777777" w:rsidR="00837141" w:rsidRPr="00F85777" w:rsidRDefault="00837141" w:rsidP="00C9380E">
                  <w:pPr>
                    <w:pStyle w:val="rowtabella0"/>
                    <w:jc w:val="center"/>
                    <w:rPr>
                      <w:color w:val="002060"/>
                    </w:rPr>
                  </w:pPr>
                  <w:r w:rsidRPr="00F85777">
                    <w:rPr>
                      <w:color w:val="002060"/>
                    </w:rPr>
                    <w:t> </w:t>
                  </w:r>
                </w:p>
              </w:tc>
            </w:tr>
            <w:tr w:rsidR="00837141" w:rsidRPr="00F85777" w14:paraId="6166DAA5"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03A2D9" w14:textId="77777777" w:rsidR="00837141" w:rsidRPr="00F85777" w:rsidRDefault="00837141" w:rsidP="00C9380E">
                  <w:pPr>
                    <w:pStyle w:val="rowtabella0"/>
                    <w:rPr>
                      <w:color w:val="002060"/>
                    </w:rPr>
                  </w:pPr>
                  <w:r w:rsidRPr="00F85777">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8B45DB" w14:textId="77777777" w:rsidR="00837141" w:rsidRPr="00F85777" w:rsidRDefault="00837141" w:rsidP="00C9380E">
                  <w:pPr>
                    <w:pStyle w:val="rowtabella0"/>
                    <w:rPr>
                      <w:color w:val="002060"/>
                    </w:rPr>
                  </w:pPr>
                  <w:r w:rsidRPr="00F85777">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3D965" w14:textId="77777777" w:rsidR="00837141" w:rsidRPr="00F85777" w:rsidRDefault="00837141" w:rsidP="00C9380E">
                  <w:pPr>
                    <w:pStyle w:val="rowtabella0"/>
                    <w:jc w:val="center"/>
                    <w:rPr>
                      <w:color w:val="002060"/>
                    </w:rPr>
                  </w:pPr>
                  <w:r w:rsidRPr="00F85777">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B7D4AE" w14:textId="77777777" w:rsidR="00837141" w:rsidRPr="00F85777" w:rsidRDefault="00837141" w:rsidP="00C9380E">
                  <w:pPr>
                    <w:pStyle w:val="rowtabella0"/>
                    <w:jc w:val="center"/>
                    <w:rPr>
                      <w:color w:val="002060"/>
                    </w:rPr>
                  </w:pPr>
                  <w:r w:rsidRPr="00F85777">
                    <w:rPr>
                      <w:color w:val="002060"/>
                    </w:rPr>
                    <w:t> </w:t>
                  </w:r>
                </w:p>
              </w:tc>
            </w:tr>
            <w:tr w:rsidR="00837141" w:rsidRPr="00F85777" w14:paraId="2B98B344"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DED811" w14:textId="77777777" w:rsidR="00837141" w:rsidRPr="00F85777" w:rsidRDefault="00837141" w:rsidP="00C9380E">
                  <w:pPr>
                    <w:pStyle w:val="rowtabella0"/>
                    <w:rPr>
                      <w:color w:val="002060"/>
                    </w:rPr>
                  </w:pPr>
                  <w:r w:rsidRPr="00F85777">
                    <w:rPr>
                      <w:color w:val="002060"/>
                    </w:rPr>
                    <w:t xml:space="preserve">(1) REAL FABRIANO </w:t>
                  </w:r>
                  <w:proofErr w:type="gramStart"/>
                  <w:r w:rsidRPr="00F85777">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3D2C7" w14:textId="77777777" w:rsidR="00837141" w:rsidRPr="00F85777" w:rsidRDefault="00837141" w:rsidP="00C9380E">
                  <w:pPr>
                    <w:pStyle w:val="rowtabella0"/>
                    <w:rPr>
                      <w:color w:val="002060"/>
                    </w:rPr>
                  </w:pPr>
                  <w:r w:rsidRPr="00F85777">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9E487" w14:textId="77777777" w:rsidR="00837141" w:rsidRPr="00F85777" w:rsidRDefault="00837141" w:rsidP="00C9380E">
                  <w:pPr>
                    <w:pStyle w:val="rowtabella0"/>
                    <w:jc w:val="center"/>
                    <w:rPr>
                      <w:color w:val="002060"/>
                    </w:rPr>
                  </w:pPr>
                  <w:r w:rsidRPr="00F8577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10C66A" w14:textId="77777777" w:rsidR="00837141" w:rsidRPr="00F85777" w:rsidRDefault="00837141" w:rsidP="00C9380E">
                  <w:pPr>
                    <w:pStyle w:val="rowtabella0"/>
                    <w:jc w:val="center"/>
                    <w:rPr>
                      <w:color w:val="002060"/>
                    </w:rPr>
                  </w:pPr>
                  <w:r w:rsidRPr="00F85777">
                    <w:rPr>
                      <w:color w:val="002060"/>
                    </w:rPr>
                    <w:t> </w:t>
                  </w:r>
                </w:p>
              </w:tc>
            </w:tr>
            <w:tr w:rsidR="00837141" w:rsidRPr="00F85777" w14:paraId="5FD21F44"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21FA9E" w14:textId="77777777" w:rsidR="00837141" w:rsidRPr="00F85777" w:rsidRDefault="00837141" w:rsidP="00C9380E">
                  <w:pPr>
                    <w:pStyle w:val="rowtabella0"/>
                    <w:rPr>
                      <w:color w:val="002060"/>
                    </w:rPr>
                  </w:pPr>
                  <w:r w:rsidRPr="00F85777">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83ABD" w14:textId="77777777" w:rsidR="00837141" w:rsidRPr="00F85777" w:rsidRDefault="00837141" w:rsidP="00C9380E">
                  <w:pPr>
                    <w:pStyle w:val="rowtabella0"/>
                    <w:rPr>
                      <w:color w:val="002060"/>
                    </w:rPr>
                  </w:pPr>
                  <w:r w:rsidRPr="00F85777">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25F79" w14:textId="77777777" w:rsidR="00837141" w:rsidRPr="00F85777" w:rsidRDefault="00837141" w:rsidP="00C9380E">
                  <w:pPr>
                    <w:pStyle w:val="rowtabella0"/>
                    <w:jc w:val="center"/>
                    <w:rPr>
                      <w:color w:val="002060"/>
                    </w:rPr>
                  </w:pPr>
                  <w:r w:rsidRPr="00F85777">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54D46" w14:textId="77777777" w:rsidR="00837141" w:rsidRPr="00F85777" w:rsidRDefault="00837141" w:rsidP="00C9380E">
                  <w:pPr>
                    <w:pStyle w:val="rowtabella0"/>
                    <w:jc w:val="center"/>
                    <w:rPr>
                      <w:color w:val="002060"/>
                    </w:rPr>
                  </w:pPr>
                  <w:r w:rsidRPr="00F85777">
                    <w:rPr>
                      <w:color w:val="002060"/>
                    </w:rPr>
                    <w:t> </w:t>
                  </w:r>
                </w:p>
              </w:tc>
            </w:tr>
            <w:tr w:rsidR="00837141" w:rsidRPr="00F85777" w14:paraId="5BD0FF8E"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1B064D52" w14:textId="77777777" w:rsidR="00837141" w:rsidRPr="00F85777" w:rsidRDefault="00837141" w:rsidP="00C9380E">
                  <w:pPr>
                    <w:pStyle w:val="rowtabella0"/>
                    <w:rPr>
                      <w:color w:val="002060"/>
                    </w:rPr>
                  </w:pPr>
                  <w:r w:rsidRPr="00F85777">
                    <w:rPr>
                      <w:color w:val="002060"/>
                    </w:rPr>
                    <w:t>(1) - disputata il 25/01/2025</w:t>
                  </w:r>
                </w:p>
              </w:tc>
            </w:tr>
          </w:tbl>
          <w:p w14:paraId="7BE8D056" w14:textId="77777777" w:rsidR="00837141" w:rsidRPr="00F85777" w:rsidRDefault="00837141" w:rsidP="00C9380E">
            <w:pPr>
              <w:rPr>
                <w:color w:val="002060"/>
              </w:rPr>
            </w:pPr>
          </w:p>
        </w:tc>
      </w:tr>
    </w:tbl>
    <w:p w14:paraId="24AA0426" w14:textId="77777777" w:rsidR="00837141" w:rsidRPr="00F85777" w:rsidRDefault="00837141" w:rsidP="00837141">
      <w:pPr>
        <w:pStyle w:val="breakline"/>
        <w:rPr>
          <w:rFonts w:eastAsiaTheme="minorEastAsia"/>
          <w:color w:val="002060"/>
        </w:rPr>
      </w:pPr>
    </w:p>
    <w:p w14:paraId="296DE9D7" w14:textId="77777777" w:rsidR="00837141" w:rsidRPr="00F85777" w:rsidRDefault="00837141" w:rsidP="00837141">
      <w:pPr>
        <w:pStyle w:val="breakline"/>
        <w:rPr>
          <w:color w:val="002060"/>
        </w:rPr>
      </w:pPr>
    </w:p>
    <w:p w14:paraId="78B0B43E" w14:textId="77777777" w:rsidR="00837141" w:rsidRPr="00F85777" w:rsidRDefault="00837141" w:rsidP="00837141">
      <w:pPr>
        <w:pStyle w:val="sottotitolocampionato10"/>
        <w:rPr>
          <w:color w:val="002060"/>
        </w:rPr>
      </w:pPr>
      <w:r w:rsidRPr="00F85777">
        <w:rPr>
          <w:color w:val="002060"/>
        </w:rPr>
        <w:t>RISULTATI UFFICIALI GARE DEL 24/01/2025</w:t>
      </w:r>
    </w:p>
    <w:p w14:paraId="6148A027" w14:textId="77777777" w:rsidR="004202D6" w:rsidRPr="004202D6" w:rsidRDefault="004202D6" w:rsidP="004202D6">
      <w:pPr>
        <w:pStyle w:val="sottotitolocampionato20"/>
        <w:spacing w:before="0" w:beforeAutospacing="0" w:after="0" w:afterAutospacing="0"/>
        <w:rPr>
          <w:rFonts w:ascii="Arial" w:hAnsi="Arial" w:cs="Arial"/>
          <w:color w:val="002060"/>
          <w:sz w:val="20"/>
          <w:szCs w:val="20"/>
        </w:rPr>
      </w:pPr>
      <w:r w:rsidRPr="004202D6">
        <w:rPr>
          <w:rFonts w:ascii="Arial" w:hAnsi="Arial" w:cs="Arial"/>
          <w:color w:val="002060"/>
          <w:sz w:val="20"/>
          <w:szCs w:val="20"/>
        </w:rPr>
        <w:t>Si trascrivono qui di seguito i risultati ufficiali delle gare disputate</w:t>
      </w:r>
    </w:p>
    <w:p w14:paraId="464BF6D1" w14:textId="77777777" w:rsidR="00837141" w:rsidRPr="00F85777" w:rsidRDefault="00837141" w:rsidP="0083714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7141" w:rsidRPr="00F85777" w14:paraId="29176BA0"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5AD6BEFC"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89706" w14:textId="77777777" w:rsidR="00837141" w:rsidRPr="00F85777" w:rsidRDefault="00837141" w:rsidP="00C9380E">
                  <w:pPr>
                    <w:pStyle w:val="headertabella0"/>
                    <w:rPr>
                      <w:color w:val="002060"/>
                    </w:rPr>
                  </w:pPr>
                  <w:r w:rsidRPr="00F85777">
                    <w:rPr>
                      <w:color w:val="002060"/>
                    </w:rPr>
                    <w:t>GIRONE E - 3 Giornata - R</w:t>
                  </w:r>
                </w:p>
              </w:tc>
            </w:tr>
            <w:tr w:rsidR="00837141" w:rsidRPr="00F85777" w14:paraId="78A56F17"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69A27C" w14:textId="77777777" w:rsidR="00837141" w:rsidRPr="00F85777" w:rsidRDefault="00837141" w:rsidP="00C9380E">
                  <w:pPr>
                    <w:pStyle w:val="rowtabella0"/>
                    <w:rPr>
                      <w:color w:val="002060"/>
                    </w:rPr>
                  </w:pPr>
                  <w:r w:rsidRPr="00F85777">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B6031" w14:textId="77777777" w:rsidR="00837141" w:rsidRPr="00F85777" w:rsidRDefault="00837141" w:rsidP="00C9380E">
                  <w:pPr>
                    <w:pStyle w:val="rowtabella0"/>
                    <w:rPr>
                      <w:color w:val="002060"/>
                    </w:rPr>
                  </w:pPr>
                  <w:r w:rsidRPr="00F85777">
                    <w:rPr>
                      <w:color w:val="002060"/>
                    </w:rPr>
                    <w:t>- UNION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5F5EA" w14:textId="77777777" w:rsidR="00837141" w:rsidRPr="00F85777" w:rsidRDefault="00837141" w:rsidP="00C9380E">
                  <w:pPr>
                    <w:pStyle w:val="rowtabella0"/>
                    <w:jc w:val="center"/>
                    <w:rPr>
                      <w:color w:val="002060"/>
                    </w:rPr>
                  </w:pPr>
                  <w:r w:rsidRPr="00F85777">
                    <w:rPr>
                      <w:color w:val="002060"/>
                    </w:rPr>
                    <w:t>3 - 11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80219" w14:textId="77777777" w:rsidR="00837141" w:rsidRPr="00F85777" w:rsidRDefault="00837141" w:rsidP="00C9380E">
                  <w:pPr>
                    <w:pStyle w:val="rowtabella0"/>
                    <w:jc w:val="center"/>
                    <w:rPr>
                      <w:color w:val="002060"/>
                    </w:rPr>
                  </w:pPr>
                  <w:r w:rsidRPr="00F85777">
                    <w:rPr>
                      <w:color w:val="002060"/>
                    </w:rPr>
                    <w:t> </w:t>
                  </w:r>
                </w:p>
              </w:tc>
            </w:tr>
            <w:tr w:rsidR="00837141" w:rsidRPr="00F85777" w14:paraId="0E1CDFC7"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A3C8DA" w14:textId="77777777" w:rsidR="00837141" w:rsidRPr="00F85777" w:rsidRDefault="00837141" w:rsidP="00C9380E">
                  <w:pPr>
                    <w:pStyle w:val="rowtabella0"/>
                    <w:rPr>
                      <w:color w:val="002060"/>
                    </w:rPr>
                  </w:pPr>
                  <w:r w:rsidRPr="00F85777">
                    <w:rPr>
                      <w:color w:val="002060"/>
                    </w:rPr>
                    <w:t>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5D4B02" w14:textId="77777777" w:rsidR="00837141" w:rsidRPr="00F85777" w:rsidRDefault="00837141" w:rsidP="00C9380E">
                  <w:pPr>
                    <w:pStyle w:val="rowtabella0"/>
                    <w:rPr>
                      <w:color w:val="002060"/>
                    </w:rPr>
                  </w:pPr>
                  <w:r w:rsidRPr="00F85777">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13504A" w14:textId="77777777" w:rsidR="00837141" w:rsidRPr="00F85777" w:rsidRDefault="00837141" w:rsidP="00C9380E">
                  <w:pPr>
                    <w:pStyle w:val="rowtabella0"/>
                    <w:jc w:val="center"/>
                    <w:rPr>
                      <w:color w:val="002060"/>
                    </w:rPr>
                  </w:pPr>
                  <w:r w:rsidRPr="00F85777">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FBE214" w14:textId="77777777" w:rsidR="00837141" w:rsidRPr="00F85777" w:rsidRDefault="00837141" w:rsidP="00C9380E">
                  <w:pPr>
                    <w:pStyle w:val="rowtabella0"/>
                    <w:jc w:val="center"/>
                    <w:rPr>
                      <w:color w:val="002060"/>
                    </w:rPr>
                  </w:pPr>
                  <w:r w:rsidRPr="00F85777">
                    <w:rPr>
                      <w:color w:val="002060"/>
                    </w:rPr>
                    <w:t> </w:t>
                  </w:r>
                </w:p>
              </w:tc>
            </w:tr>
            <w:tr w:rsidR="00837141" w:rsidRPr="00F85777" w14:paraId="50FB6B23"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C185DA" w14:textId="77777777" w:rsidR="00837141" w:rsidRPr="00F85777" w:rsidRDefault="00837141" w:rsidP="00C9380E">
                  <w:pPr>
                    <w:pStyle w:val="rowtabella0"/>
                    <w:rPr>
                      <w:color w:val="002060"/>
                    </w:rPr>
                  </w:pPr>
                  <w:r w:rsidRPr="00F85777">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38A449" w14:textId="77777777" w:rsidR="00837141" w:rsidRPr="00F85777" w:rsidRDefault="00837141" w:rsidP="00C9380E">
                  <w:pPr>
                    <w:pStyle w:val="rowtabella0"/>
                    <w:rPr>
                      <w:color w:val="002060"/>
                    </w:rPr>
                  </w:pPr>
                  <w:r w:rsidRPr="00F85777">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033ED1" w14:textId="77777777" w:rsidR="00837141" w:rsidRPr="00F85777" w:rsidRDefault="00837141" w:rsidP="00C9380E">
                  <w:pPr>
                    <w:pStyle w:val="rowtabella0"/>
                    <w:jc w:val="center"/>
                    <w:rPr>
                      <w:color w:val="002060"/>
                    </w:rPr>
                  </w:pPr>
                  <w:r w:rsidRPr="00F85777">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8D978B" w14:textId="77777777" w:rsidR="00837141" w:rsidRPr="00F85777" w:rsidRDefault="00837141" w:rsidP="00C9380E">
                  <w:pPr>
                    <w:pStyle w:val="rowtabella0"/>
                    <w:jc w:val="center"/>
                    <w:rPr>
                      <w:color w:val="002060"/>
                    </w:rPr>
                  </w:pPr>
                  <w:r w:rsidRPr="00F85777">
                    <w:rPr>
                      <w:color w:val="002060"/>
                    </w:rPr>
                    <w:t> </w:t>
                  </w:r>
                </w:p>
              </w:tc>
            </w:tr>
            <w:tr w:rsidR="00837141" w:rsidRPr="00F85777" w14:paraId="448DEE54"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4A0E08" w14:textId="77777777" w:rsidR="00837141" w:rsidRPr="00F85777" w:rsidRDefault="00837141" w:rsidP="00C9380E">
                  <w:pPr>
                    <w:pStyle w:val="rowtabella0"/>
                    <w:rPr>
                      <w:color w:val="002060"/>
                    </w:rPr>
                  </w:pPr>
                  <w:r w:rsidRPr="00F85777">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092D76" w14:textId="77777777" w:rsidR="00837141" w:rsidRPr="00F85777" w:rsidRDefault="00837141" w:rsidP="00C9380E">
                  <w:pPr>
                    <w:pStyle w:val="rowtabella0"/>
                    <w:rPr>
                      <w:color w:val="002060"/>
                    </w:rPr>
                  </w:pPr>
                  <w:r w:rsidRPr="00F85777">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21D890" w14:textId="77777777" w:rsidR="00837141" w:rsidRPr="00F85777" w:rsidRDefault="00837141" w:rsidP="00C9380E">
                  <w:pPr>
                    <w:pStyle w:val="rowtabella0"/>
                    <w:jc w:val="center"/>
                    <w:rPr>
                      <w:color w:val="002060"/>
                    </w:rPr>
                  </w:pPr>
                  <w:r w:rsidRPr="00F8577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7DFE34" w14:textId="77777777" w:rsidR="00837141" w:rsidRPr="00F85777" w:rsidRDefault="00837141" w:rsidP="00C9380E">
                  <w:pPr>
                    <w:pStyle w:val="rowtabella0"/>
                    <w:jc w:val="center"/>
                    <w:rPr>
                      <w:color w:val="002060"/>
                    </w:rPr>
                  </w:pPr>
                  <w:r w:rsidRPr="00F85777">
                    <w:rPr>
                      <w:color w:val="002060"/>
                    </w:rPr>
                    <w:t> </w:t>
                  </w:r>
                </w:p>
              </w:tc>
            </w:tr>
            <w:tr w:rsidR="00837141" w:rsidRPr="00F85777" w14:paraId="266623A3"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FCD367" w14:textId="77777777" w:rsidR="00837141" w:rsidRPr="00F85777" w:rsidRDefault="00837141" w:rsidP="00C9380E">
                  <w:pPr>
                    <w:pStyle w:val="rowtabella0"/>
                    <w:rPr>
                      <w:color w:val="002060"/>
                    </w:rPr>
                  </w:pPr>
                  <w:r w:rsidRPr="00F85777">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46C373" w14:textId="77777777" w:rsidR="00837141" w:rsidRPr="00F85777" w:rsidRDefault="00837141" w:rsidP="00C9380E">
                  <w:pPr>
                    <w:pStyle w:val="rowtabella0"/>
                    <w:rPr>
                      <w:color w:val="002060"/>
                    </w:rPr>
                  </w:pPr>
                  <w:r w:rsidRPr="00F85777">
                    <w:rPr>
                      <w:color w:val="002060"/>
                    </w:rPr>
                    <w:t xml:space="preserve">- CALCIO </w:t>
                  </w:r>
                  <w:proofErr w:type="gramStart"/>
                  <w:r w:rsidRPr="00F85777">
                    <w:rPr>
                      <w:color w:val="002060"/>
                    </w:rPr>
                    <w:t>S.ELPIDIO</w:t>
                  </w:r>
                  <w:proofErr w:type="gramEnd"/>
                  <w:r w:rsidRPr="00F85777">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C4F2FC" w14:textId="77777777" w:rsidR="00837141" w:rsidRPr="00F85777" w:rsidRDefault="00837141" w:rsidP="00C9380E">
                  <w:pPr>
                    <w:pStyle w:val="rowtabella0"/>
                    <w:jc w:val="center"/>
                    <w:rPr>
                      <w:color w:val="002060"/>
                    </w:rPr>
                  </w:pPr>
                  <w:r w:rsidRPr="00F85777">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AA9014" w14:textId="77777777" w:rsidR="00837141" w:rsidRPr="00F85777" w:rsidRDefault="00837141" w:rsidP="00C9380E">
                  <w:pPr>
                    <w:pStyle w:val="rowtabella0"/>
                    <w:jc w:val="center"/>
                    <w:rPr>
                      <w:color w:val="002060"/>
                    </w:rPr>
                  </w:pPr>
                  <w:r w:rsidRPr="00F85777">
                    <w:rPr>
                      <w:color w:val="002060"/>
                    </w:rPr>
                    <w:t> </w:t>
                  </w:r>
                </w:p>
              </w:tc>
            </w:tr>
            <w:tr w:rsidR="00837141" w:rsidRPr="00F85777" w14:paraId="1650C2D5"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71EBEC" w14:textId="77777777" w:rsidR="00837141" w:rsidRPr="00F85777" w:rsidRDefault="00837141" w:rsidP="00C9380E">
                  <w:pPr>
                    <w:pStyle w:val="rowtabella0"/>
                    <w:rPr>
                      <w:color w:val="002060"/>
                    </w:rPr>
                  </w:pPr>
                  <w:r w:rsidRPr="00F85777">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4900E" w14:textId="77777777" w:rsidR="00837141" w:rsidRPr="00F85777" w:rsidRDefault="00837141" w:rsidP="00C9380E">
                  <w:pPr>
                    <w:pStyle w:val="rowtabella0"/>
                    <w:rPr>
                      <w:color w:val="002060"/>
                    </w:rPr>
                  </w:pPr>
                  <w:r w:rsidRPr="00F85777">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74254" w14:textId="77777777" w:rsidR="00837141" w:rsidRPr="00F85777" w:rsidRDefault="00837141" w:rsidP="00C9380E">
                  <w:pPr>
                    <w:pStyle w:val="rowtabella0"/>
                    <w:jc w:val="center"/>
                    <w:rPr>
                      <w:color w:val="002060"/>
                    </w:rPr>
                  </w:pPr>
                  <w:r w:rsidRPr="00F8577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850CD" w14:textId="77777777" w:rsidR="00837141" w:rsidRPr="00F85777" w:rsidRDefault="00837141" w:rsidP="00C9380E">
                  <w:pPr>
                    <w:pStyle w:val="rowtabella0"/>
                    <w:jc w:val="center"/>
                    <w:rPr>
                      <w:color w:val="002060"/>
                    </w:rPr>
                  </w:pPr>
                  <w:r w:rsidRPr="00F85777">
                    <w:rPr>
                      <w:color w:val="002060"/>
                    </w:rPr>
                    <w:t> </w:t>
                  </w:r>
                </w:p>
              </w:tc>
            </w:tr>
          </w:tbl>
          <w:p w14:paraId="334F309C" w14:textId="77777777" w:rsidR="00837141" w:rsidRPr="00F85777" w:rsidRDefault="00837141" w:rsidP="00C93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63DEDF29"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8923D" w14:textId="77777777" w:rsidR="00837141" w:rsidRPr="00F85777" w:rsidRDefault="00837141" w:rsidP="00C9380E">
                  <w:pPr>
                    <w:pStyle w:val="headertabella0"/>
                    <w:rPr>
                      <w:color w:val="002060"/>
                    </w:rPr>
                  </w:pPr>
                  <w:r w:rsidRPr="00F85777">
                    <w:rPr>
                      <w:color w:val="002060"/>
                    </w:rPr>
                    <w:t>GIRONE F - 3 Giornata - R</w:t>
                  </w:r>
                </w:p>
              </w:tc>
            </w:tr>
            <w:tr w:rsidR="00837141" w:rsidRPr="00F85777" w14:paraId="4342F1E6"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242027" w14:textId="77777777" w:rsidR="00837141" w:rsidRPr="00F85777" w:rsidRDefault="00837141" w:rsidP="00C9380E">
                  <w:pPr>
                    <w:pStyle w:val="rowtabella0"/>
                    <w:rPr>
                      <w:color w:val="002060"/>
                    </w:rPr>
                  </w:pPr>
                  <w:r w:rsidRPr="00F85777">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2741A" w14:textId="77777777" w:rsidR="00837141" w:rsidRPr="00F85777" w:rsidRDefault="00837141" w:rsidP="00C9380E">
                  <w:pPr>
                    <w:pStyle w:val="rowtabella0"/>
                    <w:rPr>
                      <w:color w:val="002060"/>
                    </w:rPr>
                  </w:pPr>
                  <w:r w:rsidRPr="00F85777">
                    <w:rPr>
                      <w:color w:val="002060"/>
                    </w:rPr>
                    <w:t>-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CCD8F" w14:textId="77777777" w:rsidR="00837141" w:rsidRPr="00F85777" w:rsidRDefault="00837141" w:rsidP="00C9380E">
                  <w:pPr>
                    <w:pStyle w:val="rowtabella0"/>
                    <w:jc w:val="center"/>
                    <w:rPr>
                      <w:color w:val="002060"/>
                    </w:rPr>
                  </w:pPr>
                  <w:r w:rsidRPr="00F85777">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69EB2" w14:textId="77777777" w:rsidR="00837141" w:rsidRPr="00F85777" w:rsidRDefault="00837141" w:rsidP="00C9380E">
                  <w:pPr>
                    <w:pStyle w:val="rowtabella0"/>
                    <w:jc w:val="center"/>
                    <w:rPr>
                      <w:color w:val="002060"/>
                    </w:rPr>
                  </w:pPr>
                  <w:r w:rsidRPr="00F85777">
                    <w:rPr>
                      <w:color w:val="002060"/>
                    </w:rPr>
                    <w:t> </w:t>
                  </w:r>
                </w:p>
              </w:tc>
            </w:tr>
            <w:tr w:rsidR="00837141" w:rsidRPr="00F85777" w14:paraId="13B6DF96"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46D938" w14:textId="77777777" w:rsidR="00837141" w:rsidRPr="00F85777" w:rsidRDefault="00837141" w:rsidP="00C9380E">
                  <w:pPr>
                    <w:pStyle w:val="rowtabella0"/>
                    <w:rPr>
                      <w:color w:val="002060"/>
                    </w:rPr>
                  </w:pPr>
                  <w:r w:rsidRPr="00F85777">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08434A" w14:textId="77777777" w:rsidR="00837141" w:rsidRPr="00F85777" w:rsidRDefault="00837141" w:rsidP="00C9380E">
                  <w:pPr>
                    <w:pStyle w:val="rowtabella0"/>
                    <w:rPr>
                      <w:color w:val="002060"/>
                    </w:rPr>
                  </w:pPr>
                  <w:r w:rsidRPr="00F85777">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0A30CB" w14:textId="77777777" w:rsidR="00837141" w:rsidRPr="00F85777" w:rsidRDefault="00837141" w:rsidP="00C9380E">
                  <w:pPr>
                    <w:pStyle w:val="rowtabella0"/>
                    <w:jc w:val="center"/>
                    <w:rPr>
                      <w:color w:val="002060"/>
                    </w:rPr>
                  </w:pPr>
                  <w:r w:rsidRPr="00F85777">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FEBD74" w14:textId="77777777" w:rsidR="00837141" w:rsidRPr="00F85777" w:rsidRDefault="00837141" w:rsidP="00C9380E">
                  <w:pPr>
                    <w:pStyle w:val="rowtabella0"/>
                    <w:jc w:val="center"/>
                    <w:rPr>
                      <w:color w:val="002060"/>
                    </w:rPr>
                  </w:pPr>
                  <w:r w:rsidRPr="00F85777">
                    <w:rPr>
                      <w:color w:val="002060"/>
                    </w:rPr>
                    <w:t> </w:t>
                  </w:r>
                </w:p>
              </w:tc>
            </w:tr>
            <w:tr w:rsidR="00837141" w:rsidRPr="00F85777" w14:paraId="6EAD741C"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AC4C2A" w14:textId="77777777" w:rsidR="00837141" w:rsidRPr="00F85777" w:rsidRDefault="00837141" w:rsidP="00C9380E">
                  <w:pPr>
                    <w:pStyle w:val="rowtabella0"/>
                    <w:rPr>
                      <w:color w:val="002060"/>
                    </w:rPr>
                  </w:pPr>
                  <w:r w:rsidRPr="00F85777">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F2DCD3" w14:textId="77777777" w:rsidR="00837141" w:rsidRPr="00F85777" w:rsidRDefault="00837141" w:rsidP="00C9380E">
                  <w:pPr>
                    <w:pStyle w:val="rowtabella0"/>
                    <w:rPr>
                      <w:color w:val="002060"/>
                    </w:rPr>
                  </w:pPr>
                  <w:r w:rsidRPr="00F85777">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0E3DE8" w14:textId="77777777" w:rsidR="00837141" w:rsidRPr="00F85777" w:rsidRDefault="00837141" w:rsidP="00C9380E">
                  <w:pPr>
                    <w:pStyle w:val="rowtabella0"/>
                    <w:jc w:val="center"/>
                    <w:rPr>
                      <w:color w:val="002060"/>
                    </w:rPr>
                  </w:pPr>
                  <w:r w:rsidRPr="00F8577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69AA0D" w14:textId="77777777" w:rsidR="00837141" w:rsidRPr="00F85777" w:rsidRDefault="00837141" w:rsidP="00C9380E">
                  <w:pPr>
                    <w:pStyle w:val="rowtabella0"/>
                    <w:jc w:val="center"/>
                    <w:rPr>
                      <w:color w:val="002060"/>
                    </w:rPr>
                  </w:pPr>
                  <w:r w:rsidRPr="00F85777">
                    <w:rPr>
                      <w:color w:val="002060"/>
                    </w:rPr>
                    <w:t> </w:t>
                  </w:r>
                </w:p>
              </w:tc>
            </w:tr>
            <w:tr w:rsidR="00837141" w:rsidRPr="00F85777" w14:paraId="6CE4BE8B"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4C49A4" w14:textId="77777777" w:rsidR="00837141" w:rsidRPr="00F85777" w:rsidRDefault="00837141" w:rsidP="00C9380E">
                  <w:pPr>
                    <w:pStyle w:val="rowtabella0"/>
                    <w:rPr>
                      <w:color w:val="002060"/>
                    </w:rPr>
                  </w:pPr>
                  <w:r w:rsidRPr="00F85777">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B1C89B" w14:textId="77777777" w:rsidR="00837141" w:rsidRPr="00F85777" w:rsidRDefault="00837141" w:rsidP="00C9380E">
                  <w:pPr>
                    <w:pStyle w:val="rowtabella0"/>
                    <w:rPr>
                      <w:color w:val="002060"/>
                    </w:rPr>
                  </w:pPr>
                  <w:r w:rsidRPr="00F85777">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69CCB5" w14:textId="77777777" w:rsidR="00837141" w:rsidRPr="00F85777" w:rsidRDefault="00837141" w:rsidP="00C9380E">
                  <w:pPr>
                    <w:pStyle w:val="rowtabella0"/>
                    <w:jc w:val="center"/>
                    <w:rPr>
                      <w:color w:val="002060"/>
                    </w:rPr>
                  </w:pPr>
                  <w:r w:rsidRPr="00F8577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DF12E6" w14:textId="77777777" w:rsidR="00837141" w:rsidRPr="00F85777" w:rsidRDefault="00837141" w:rsidP="00C9380E">
                  <w:pPr>
                    <w:pStyle w:val="rowtabella0"/>
                    <w:jc w:val="center"/>
                    <w:rPr>
                      <w:color w:val="002060"/>
                    </w:rPr>
                  </w:pPr>
                  <w:r w:rsidRPr="00F85777">
                    <w:rPr>
                      <w:color w:val="002060"/>
                    </w:rPr>
                    <w:t> </w:t>
                  </w:r>
                </w:p>
              </w:tc>
            </w:tr>
            <w:tr w:rsidR="00837141" w:rsidRPr="00F85777" w14:paraId="2380EEBC"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6ED528" w14:textId="77777777" w:rsidR="00837141" w:rsidRPr="00F85777" w:rsidRDefault="00837141" w:rsidP="00C9380E">
                  <w:pPr>
                    <w:pStyle w:val="rowtabella0"/>
                    <w:rPr>
                      <w:color w:val="002060"/>
                    </w:rPr>
                  </w:pPr>
                  <w:r w:rsidRPr="00F85777">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F42059" w14:textId="77777777" w:rsidR="00837141" w:rsidRPr="00F85777" w:rsidRDefault="00837141" w:rsidP="00C9380E">
                  <w:pPr>
                    <w:pStyle w:val="rowtabella0"/>
                    <w:rPr>
                      <w:color w:val="002060"/>
                    </w:rPr>
                  </w:pPr>
                  <w:r w:rsidRPr="00F85777">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89AE61" w14:textId="77777777" w:rsidR="00837141" w:rsidRPr="00F85777" w:rsidRDefault="00837141" w:rsidP="00C9380E">
                  <w:pPr>
                    <w:pStyle w:val="rowtabella0"/>
                    <w:jc w:val="center"/>
                    <w:rPr>
                      <w:color w:val="002060"/>
                    </w:rPr>
                  </w:pPr>
                  <w:r w:rsidRPr="00F85777">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F393FC" w14:textId="77777777" w:rsidR="00837141" w:rsidRPr="00F85777" w:rsidRDefault="00837141" w:rsidP="00C9380E">
                  <w:pPr>
                    <w:pStyle w:val="rowtabella0"/>
                    <w:jc w:val="center"/>
                    <w:rPr>
                      <w:color w:val="002060"/>
                    </w:rPr>
                  </w:pPr>
                  <w:r w:rsidRPr="00F85777">
                    <w:rPr>
                      <w:color w:val="002060"/>
                    </w:rPr>
                    <w:t> </w:t>
                  </w:r>
                </w:p>
              </w:tc>
            </w:tr>
            <w:tr w:rsidR="00837141" w:rsidRPr="00F85777" w14:paraId="5DDE30B2"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36104" w14:textId="77777777" w:rsidR="00837141" w:rsidRPr="00F85777" w:rsidRDefault="00837141" w:rsidP="00C9380E">
                  <w:pPr>
                    <w:pStyle w:val="rowtabella0"/>
                    <w:rPr>
                      <w:color w:val="002060"/>
                    </w:rPr>
                  </w:pPr>
                  <w:r w:rsidRPr="00F85777">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D8B34" w14:textId="77777777" w:rsidR="00837141" w:rsidRPr="00F85777" w:rsidRDefault="00837141" w:rsidP="00C9380E">
                  <w:pPr>
                    <w:pStyle w:val="rowtabella0"/>
                    <w:rPr>
                      <w:color w:val="002060"/>
                    </w:rPr>
                  </w:pPr>
                  <w:r w:rsidRPr="00F85777">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21EEF" w14:textId="77777777" w:rsidR="00837141" w:rsidRPr="00F85777" w:rsidRDefault="00837141" w:rsidP="00C9380E">
                  <w:pPr>
                    <w:pStyle w:val="rowtabella0"/>
                    <w:jc w:val="center"/>
                    <w:rPr>
                      <w:color w:val="002060"/>
                    </w:rPr>
                  </w:pPr>
                  <w:r w:rsidRPr="00F85777">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996E3" w14:textId="77777777" w:rsidR="00837141" w:rsidRPr="00F85777" w:rsidRDefault="00837141" w:rsidP="00C9380E">
                  <w:pPr>
                    <w:pStyle w:val="rowtabella0"/>
                    <w:jc w:val="center"/>
                    <w:rPr>
                      <w:color w:val="002060"/>
                    </w:rPr>
                  </w:pPr>
                  <w:r w:rsidRPr="00F85777">
                    <w:rPr>
                      <w:color w:val="002060"/>
                    </w:rPr>
                    <w:t> </w:t>
                  </w:r>
                </w:p>
              </w:tc>
            </w:tr>
            <w:tr w:rsidR="00837141" w:rsidRPr="00F85777" w14:paraId="63ADDFC0"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2FFEF947" w14:textId="77777777" w:rsidR="00837141" w:rsidRPr="00F85777" w:rsidRDefault="00837141" w:rsidP="00C9380E">
                  <w:pPr>
                    <w:pStyle w:val="rowtabella0"/>
                    <w:rPr>
                      <w:color w:val="002060"/>
                    </w:rPr>
                  </w:pPr>
                  <w:r w:rsidRPr="00F85777">
                    <w:rPr>
                      <w:color w:val="002060"/>
                    </w:rPr>
                    <w:t>(1) - disputata il 25/01/2025</w:t>
                  </w:r>
                </w:p>
              </w:tc>
            </w:tr>
          </w:tbl>
          <w:p w14:paraId="206DA31E" w14:textId="77777777" w:rsidR="00837141" w:rsidRPr="00F85777" w:rsidRDefault="00837141" w:rsidP="00C9380E">
            <w:pPr>
              <w:rPr>
                <w:color w:val="002060"/>
              </w:rPr>
            </w:pPr>
          </w:p>
        </w:tc>
      </w:tr>
    </w:tbl>
    <w:p w14:paraId="028895AC" w14:textId="77777777" w:rsidR="00837141" w:rsidRPr="00F85777" w:rsidRDefault="00837141" w:rsidP="00837141">
      <w:pPr>
        <w:pStyle w:val="breakline"/>
        <w:rPr>
          <w:rFonts w:eastAsiaTheme="minorEastAsia"/>
          <w:color w:val="002060"/>
        </w:rPr>
      </w:pPr>
    </w:p>
    <w:p w14:paraId="4CE291F8" w14:textId="77777777" w:rsidR="00837141" w:rsidRPr="00F85777" w:rsidRDefault="00837141" w:rsidP="00837141">
      <w:pPr>
        <w:pStyle w:val="breakline"/>
        <w:rPr>
          <w:color w:val="002060"/>
        </w:rPr>
      </w:pPr>
    </w:p>
    <w:p w14:paraId="2B06B090" w14:textId="77777777" w:rsidR="00837141" w:rsidRPr="00F85777" w:rsidRDefault="00837141" w:rsidP="00837141">
      <w:pPr>
        <w:pStyle w:val="titoloprinc0"/>
        <w:rPr>
          <w:color w:val="002060"/>
        </w:rPr>
      </w:pPr>
      <w:r w:rsidRPr="00F85777">
        <w:rPr>
          <w:color w:val="002060"/>
        </w:rPr>
        <w:t>GIUDICE SPORTIVO</w:t>
      </w:r>
    </w:p>
    <w:p w14:paraId="3AB04A25" w14:textId="77777777" w:rsidR="00837141" w:rsidRPr="00F85777" w:rsidRDefault="00837141" w:rsidP="00837141">
      <w:pPr>
        <w:pStyle w:val="diffida"/>
        <w:rPr>
          <w:color w:val="002060"/>
        </w:rPr>
      </w:pPr>
      <w:r w:rsidRPr="00F85777">
        <w:rPr>
          <w:color w:val="002060"/>
        </w:rPr>
        <w:t>Il Giudice Sportivo Avv. Agnese Lazzaretti, con l'assistenza del Segretario Angelo Castellana, nella seduta del 29/01/2025, ha adottato le decisioni che di seguito integralmente si riportano:</w:t>
      </w:r>
    </w:p>
    <w:p w14:paraId="1819525F" w14:textId="77777777" w:rsidR="00837141" w:rsidRPr="00F85777" w:rsidRDefault="00837141" w:rsidP="00837141">
      <w:pPr>
        <w:pStyle w:val="titolo10"/>
        <w:rPr>
          <w:color w:val="002060"/>
        </w:rPr>
      </w:pPr>
      <w:r w:rsidRPr="00F85777">
        <w:rPr>
          <w:color w:val="002060"/>
        </w:rPr>
        <w:t xml:space="preserve">GARE DEL 24/ 1/2025 </w:t>
      </w:r>
    </w:p>
    <w:p w14:paraId="1E79D3B1" w14:textId="77777777" w:rsidR="00837141" w:rsidRPr="00F85777" w:rsidRDefault="00837141" w:rsidP="00837141">
      <w:pPr>
        <w:pStyle w:val="titolo60"/>
        <w:rPr>
          <w:color w:val="002060"/>
        </w:rPr>
      </w:pPr>
      <w:r w:rsidRPr="00F85777">
        <w:rPr>
          <w:color w:val="002060"/>
        </w:rPr>
        <w:t xml:space="preserve">DECISIONI DEL GIUDICE SPORTIVO </w:t>
      </w:r>
    </w:p>
    <w:p w14:paraId="1AA9D144" w14:textId="77777777" w:rsidR="008F38E8" w:rsidRDefault="00837141" w:rsidP="00837141">
      <w:pPr>
        <w:pStyle w:val="diffida"/>
        <w:spacing w:before="80" w:beforeAutospacing="0" w:after="40" w:afterAutospacing="0"/>
        <w:jc w:val="left"/>
        <w:rPr>
          <w:color w:val="002060"/>
        </w:rPr>
      </w:pPr>
      <w:r w:rsidRPr="00F85777">
        <w:rPr>
          <w:color w:val="002060"/>
        </w:rPr>
        <w:t xml:space="preserve">gara del 24/ 1/2025 FROG S CLUB SPORT - NUOVA JUVENTINA FFC </w:t>
      </w:r>
      <w:r w:rsidRPr="00F85777">
        <w:rPr>
          <w:color w:val="002060"/>
        </w:rPr>
        <w:br/>
        <w:t xml:space="preserve">Il Giudice Sportivo, </w:t>
      </w:r>
    </w:p>
    <w:p w14:paraId="0D17084C" w14:textId="77777777" w:rsidR="008F38E8" w:rsidRDefault="00837141" w:rsidP="00837141">
      <w:pPr>
        <w:pStyle w:val="diffida"/>
        <w:spacing w:before="80" w:beforeAutospacing="0" w:after="40" w:afterAutospacing="0"/>
        <w:jc w:val="left"/>
        <w:rPr>
          <w:color w:val="002060"/>
        </w:rPr>
      </w:pPr>
      <w:r w:rsidRPr="00F85777">
        <w:rPr>
          <w:color w:val="002060"/>
        </w:rPr>
        <w:t xml:space="preserve">dopo aver esaminato il referto arbitrale relativo alla gara, ASD </w:t>
      </w:r>
      <w:proofErr w:type="spellStart"/>
      <w:r w:rsidRPr="00F85777">
        <w:rPr>
          <w:color w:val="002060"/>
        </w:rPr>
        <w:t>Frogs</w:t>
      </w:r>
      <w:proofErr w:type="spellEnd"/>
      <w:r w:rsidRPr="00F85777">
        <w:rPr>
          <w:color w:val="002060"/>
        </w:rPr>
        <w:t xml:space="preserve"> Club sport- Nuova Juventina FFC del 24/1/2025 S</w:t>
      </w:r>
      <w:r w:rsidR="008F38E8">
        <w:rPr>
          <w:color w:val="002060"/>
        </w:rPr>
        <w:t xml:space="preserve">erie </w:t>
      </w:r>
      <w:r w:rsidRPr="00F85777">
        <w:rPr>
          <w:color w:val="002060"/>
        </w:rPr>
        <w:t xml:space="preserve">D Calcio a 5, nel quale era presente un provvedimento disciplinare di ammonizione nei confronti del giocatore n. 6 Sig. </w:t>
      </w:r>
      <w:proofErr w:type="spellStart"/>
      <w:r w:rsidRPr="00F85777">
        <w:rPr>
          <w:color w:val="002060"/>
        </w:rPr>
        <w:t>Ngue</w:t>
      </w:r>
      <w:r w:rsidR="008F38E8">
        <w:rPr>
          <w:color w:val="002060"/>
        </w:rPr>
        <w:t>r</w:t>
      </w:r>
      <w:proofErr w:type="spellEnd"/>
      <w:r w:rsidRPr="00F85777">
        <w:rPr>
          <w:color w:val="002060"/>
        </w:rPr>
        <w:t xml:space="preserve"> Mor della Società Nuova </w:t>
      </w:r>
      <w:r w:rsidR="008F38E8">
        <w:rPr>
          <w:color w:val="002060"/>
        </w:rPr>
        <w:t>J</w:t>
      </w:r>
      <w:r w:rsidRPr="00F85777">
        <w:rPr>
          <w:color w:val="002060"/>
        </w:rPr>
        <w:t xml:space="preserve">uventina e, avendo riscontrato, da un controllo del sistema informatico nonché dalle successive verifiche presso l'Ufficio tesseramenti, che il suddetto giocatore risulta svincolato e quindi non tesserato per la predetta Società sportiva, </w:t>
      </w:r>
    </w:p>
    <w:p w14:paraId="44D350B3" w14:textId="79CBC8B4" w:rsidR="008F38E8" w:rsidRDefault="00837141" w:rsidP="008F38E8">
      <w:pPr>
        <w:pStyle w:val="diffida"/>
        <w:spacing w:before="80" w:beforeAutospacing="0" w:after="40" w:afterAutospacing="0"/>
        <w:jc w:val="center"/>
        <w:rPr>
          <w:color w:val="002060"/>
        </w:rPr>
      </w:pPr>
      <w:r w:rsidRPr="00F85777">
        <w:rPr>
          <w:color w:val="002060"/>
        </w:rPr>
        <w:t>DELIBERA</w:t>
      </w:r>
    </w:p>
    <w:p w14:paraId="305317E8" w14:textId="77777777" w:rsidR="008F38E8" w:rsidRDefault="00837141" w:rsidP="00837141">
      <w:pPr>
        <w:pStyle w:val="diffida"/>
        <w:spacing w:before="80" w:beforeAutospacing="0" w:after="40" w:afterAutospacing="0"/>
        <w:jc w:val="left"/>
        <w:rPr>
          <w:color w:val="002060"/>
        </w:rPr>
      </w:pPr>
      <w:r w:rsidRPr="00F85777">
        <w:rPr>
          <w:color w:val="002060"/>
        </w:rPr>
        <w:t xml:space="preserve">- di assegnare gara persa alla Nuova juventina omologando il seguente </w:t>
      </w:r>
      <w:proofErr w:type="gramStart"/>
      <w:r w:rsidRPr="00F85777">
        <w:rPr>
          <w:color w:val="002060"/>
        </w:rPr>
        <w:t>risultato :</w:t>
      </w:r>
      <w:proofErr w:type="gramEnd"/>
      <w:r w:rsidRPr="00F85777">
        <w:rPr>
          <w:color w:val="002060"/>
        </w:rPr>
        <w:t xml:space="preserve"> ASD </w:t>
      </w:r>
      <w:proofErr w:type="spellStart"/>
      <w:r w:rsidRPr="00F85777">
        <w:rPr>
          <w:color w:val="002060"/>
        </w:rPr>
        <w:t>Frogs</w:t>
      </w:r>
      <w:proofErr w:type="spellEnd"/>
      <w:r w:rsidRPr="00F85777">
        <w:rPr>
          <w:color w:val="002060"/>
        </w:rPr>
        <w:t xml:space="preserve"> Club sport 6- Nuova Juventina FFC 0 </w:t>
      </w:r>
    </w:p>
    <w:p w14:paraId="16D23E05" w14:textId="7EC8DBF8" w:rsidR="00837141" w:rsidRPr="00F85777" w:rsidRDefault="00837141" w:rsidP="00837141">
      <w:pPr>
        <w:pStyle w:val="diffida"/>
        <w:spacing w:before="80" w:beforeAutospacing="0" w:after="40" w:afterAutospacing="0"/>
        <w:jc w:val="left"/>
        <w:rPr>
          <w:color w:val="002060"/>
        </w:rPr>
      </w:pPr>
      <w:r w:rsidRPr="00F85777">
        <w:rPr>
          <w:color w:val="002060"/>
        </w:rPr>
        <w:lastRenderedPageBreak/>
        <w:t xml:space="preserve">- di inibire fino al 12/02/2025 il dirigente accompagnatore Sig. Brasili Augusto. </w:t>
      </w:r>
    </w:p>
    <w:p w14:paraId="1AA1FB18" w14:textId="77777777" w:rsidR="00837141" w:rsidRPr="00F85777" w:rsidRDefault="00837141" w:rsidP="00837141">
      <w:pPr>
        <w:pStyle w:val="titolo7a"/>
        <w:rPr>
          <w:color w:val="002060"/>
        </w:rPr>
      </w:pPr>
      <w:r w:rsidRPr="00F85777">
        <w:rPr>
          <w:color w:val="002060"/>
        </w:rPr>
        <w:t xml:space="preserve">PROVVEDIMENTI DISCIPLINARI </w:t>
      </w:r>
    </w:p>
    <w:p w14:paraId="532A80D0"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209C9524" w14:textId="77777777" w:rsidR="00837141" w:rsidRPr="00F85777" w:rsidRDefault="00837141" w:rsidP="00837141">
      <w:pPr>
        <w:pStyle w:val="titolo30"/>
        <w:rPr>
          <w:color w:val="002060"/>
        </w:rPr>
      </w:pPr>
      <w:r w:rsidRPr="00F85777">
        <w:rPr>
          <w:color w:val="002060"/>
        </w:rPr>
        <w:t xml:space="preserve">SOCIETA' </w:t>
      </w:r>
    </w:p>
    <w:p w14:paraId="321236EF" w14:textId="77777777" w:rsidR="00837141" w:rsidRPr="00F85777" w:rsidRDefault="00837141" w:rsidP="00837141">
      <w:pPr>
        <w:pStyle w:val="titolo20"/>
        <w:rPr>
          <w:color w:val="002060"/>
        </w:rPr>
      </w:pPr>
      <w:r w:rsidRPr="00F85777">
        <w:rPr>
          <w:color w:val="002060"/>
        </w:rPr>
        <w:t xml:space="preserve">PERDITA DELLA GARA: </w:t>
      </w:r>
    </w:p>
    <w:p w14:paraId="7FD232C8" w14:textId="77777777" w:rsidR="00837141" w:rsidRPr="00F85777" w:rsidRDefault="00837141" w:rsidP="00837141">
      <w:pPr>
        <w:pStyle w:val="diffida"/>
        <w:spacing w:before="80" w:beforeAutospacing="0" w:after="40" w:afterAutospacing="0"/>
        <w:jc w:val="left"/>
        <w:rPr>
          <w:color w:val="002060"/>
        </w:rPr>
      </w:pPr>
      <w:r w:rsidRPr="00F85777">
        <w:rPr>
          <w:color w:val="002060"/>
        </w:rPr>
        <w:t xml:space="preserve">NUOVA JUVENTINA FFC </w:t>
      </w:r>
      <w:r w:rsidRPr="00F85777">
        <w:rPr>
          <w:color w:val="002060"/>
        </w:rPr>
        <w:br/>
        <w:t xml:space="preserve">V. Delibera. </w:t>
      </w:r>
    </w:p>
    <w:p w14:paraId="3DF31931" w14:textId="77777777" w:rsidR="00837141" w:rsidRPr="00F85777" w:rsidRDefault="00837141" w:rsidP="00837141">
      <w:pPr>
        <w:pStyle w:val="titolo20"/>
        <w:rPr>
          <w:color w:val="002060"/>
        </w:rPr>
      </w:pPr>
      <w:r w:rsidRPr="00F85777">
        <w:rPr>
          <w:color w:val="002060"/>
        </w:rPr>
        <w:t xml:space="preserve">AMMENDA </w:t>
      </w:r>
    </w:p>
    <w:p w14:paraId="321A5447" w14:textId="18545247" w:rsidR="00837141" w:rsidRPr="00F85777" w:rsidRDefault="00837141" w:rsidP="00837141">
      <w:pPr>
        <w:pStyle w:val="diffida"/>
        <w:spacing w:before="80" w:beforeAutospacing="0" w:after="40" w:afterAutospacing="0"/>
        <w:jc w:val="left"/>
        <w:rPr>
          <w:color w:val="002060"/>
        </w:rPr>
      </w:pPr>
      <w:r w:rsidRPr="00F85777">
        <w:rPr>
          <w:color w:val="002060"/>
        </w:rPr>
        <w:t xml:space="preserve">Euro 50,00 NUOVA JUVENTINA FFC </w:t>
      </w:r>
      <w:r w:rsidRPr="00F85777">
        <w:rPr>
          <w:color w:val="002060"/>
        </w:rPr>
        <w:br/>
        <w:t xml:space="preserve">Per aver compilato in maniera errata la distinta dei giocatori presentata all'arbitro: il giocatore n. 9 risulta in distinta come </w:t>
      </w:r>
      <w:proofErr w:type="spellStart"/>
      <w:r w:rsidRPr="00F85777">
        <w:rPr>
          <w:color w:val="002060"/>
        </w:rPr>
        <w:t>Guer</w:t>
      </w:r>
      <w:proofErr w:type="spellEnd"/>
      <w:r w:rsidRPr="00F85777">
        <w:rPr>
          <w:color w:val="002060"/>
        </w:rPr>
        <w:t xml:space="preserve"> Mor invece di </w:t>
      </w:r>
      <w:proofErr w:type="spellStart"/>
      <w:r w:rsidRPr="00F85777">
        <w:rPr>
          <w:color w:val="002060"/>
        </w:rPr>
        <w:t>Ngue</w:t>
      </w:r>
      <w:r w:rsidR="008F38E8">
        <w:rPr>
          <w:color w:val="002060"/>
        </w:rPr>
        <w:t>r</w:t>
      </w:r>
      <w:proofErr w:type="spellEnd"/>
      <w:r w:rsidRPr="00F85777">
        <w:rPr>
          <w:color w:val="002060"/>
        </w:rPr>
        <w:t xml:space="preserve"> Mor. </w:t>
      </w:r>
    </w:p>
    <w:p w14:paraId="371FFBB7" w14:textId="77777777" w:rsidR="00837141" w:rsidRPr="00F85777" w:rsidRDefault="00837141" w:rsidP="00837141">
      <w:pPr>
        <w:pStyle w:val="titolo30"/>
        <w:rPr>
          <w:color w:val="002060"/>
        </w:rPr>
      </w:pPr>
      <w:r w:rsidRPr="00F85777">
        <w:rPr>
          <w:color w:val="002060"/>
        </w:rPr>
        <w:t xml:space="preserve">DIRIGENTI </w:t>
      </w:r>
    </w:p>
    <w:p w14:paraId="61085FBD" w14:textId="77777777" w:rsidR="00837141" w:rsidRPr="00F85777" w:rsidRDefault="00837141" w:rsidP="00837141">
      <w:pPr>
        <w:pStyle w:val="titolo20"/>
        <w:rPr>
          <w:color w:val="002060"/>
        </w:rPr>
      </w:pPr>
      <w:r w:rsidRPr="00F85777">
        <w:rPr>
          <w:color w:val="002060"/>
        </w:rPr>
        <w:t xml:space="preserve">INIBIZIONE A TEMPO OPPURE SQUALIFICA A GARE: FINO AL 12/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93AF0C5" w14:textId="77777777" w:rsidTr="00C9380E">
        <w:tc>
          <w:tcPr>
            <w:tcW w:w="2200" w:type="dxa"/>
            <w:tcMar>
              <w:top w:w="20" w:type="dxa"/>
              <w:left w:w="20" w:type="dxa"/>
              <w:bottom w:w="20" w:type="dxa"/>
              <w:right w:w="20" w:type="dxa"/>
            </w:tcMar>
            <w:vAlign w:val="center"/>
            <w:hideMark/>
          </w:tcPr>
          <w:p w14:paraId="194DC1B6" w14:textId="77777777" w:rsidR="00837141" w:rsidRPr="00F85777" w:rsidRDefault="00837141" w:rsidP="00C9380E">
            <w:pPr>
              <w:pStyle w:val="movimento"/>
              <w:rPr>
                <w:color w:val="002060"/>
              </w:rPr>
            </w:pPr>
            <w:r w:rsidRPr="00F85777">
              <w:rPr>
                <w:color w:val="002060"/>
              </w:rPr>
              <w:t>BRASILI AUGUSTO</w:t>
            </w:r>
          </w:p>
        </w:tc>
        <w:tc>
          <w:tcPr>
            <w:tcW w:w="2200" w:type="dxa"/>
            <w:tcMar>
              <w:top w:w="20" w:type="dxa"/>
              <w:left w:w="20" w:type="dxa"/>
              <w:bottom w:w="20" w:type="dxa"/>
              <w:right w:w="20" w:type="dxa"/>
            </w:tcMar>
            <w:vAlign w:val="center"/>
            <w:hideMark/>
          </w:tcPr>
          <w:p w14:paraId="570D13BF" w14:textId="77777777" w:rsidR="00837141" w:rsidRPr="00F85777" w:rsidRDefault="00837141" w:rsidP="00C9380E">
            <w:pPr>
              <w:pStyle w:val="movimento2"/>
              <w:rPr>
                <w:color w:val="002060"/>
              </w:rPr>
            </w:pPr>
            <w:r w:rsidRPr="00F85777">
              <w:rPr>
                <w:color w:val="002060"/>
              </w:rPr>
              <w:t xml:space="preserve">(NUOVA JUVENTINA FFC) </w:t>
            </w:r>
          </w:p>
        </w:tc>
        <w:tc>
          <w:tcPr>
            <w:tcW w:w="800" w:type="dxa"/>
            <w:tcMar>
              <w:top w:w="20" w:type="dxa"/>
              <w:left w:w="20" w:type="dxa"/>
              <w:bottom w:w="20" w:type="dxa"/>
              <w:right w:w="20" w:type="dxa"/>
            </w:tcMar>
            <w:vAlign w:val="center"/>
            <w:hideMark/>
          </w:tcPr>
          <w:p w14:paraId="2BBB5BC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DBDCA5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50984DE" w14:textId="77777777" w:rsidR="00837141" w:rsidRPr="00F85777" w:rsidRDefault="00837141" w:rsidP="00C9380E">
            <w:pPr>
              <w:pStyle w:val="movimento2"/>
              <w:rPr>
                <w:color w:val="002060"/>
              </w:rPr>
            </w:pPr>
            <w:r w:rsidRPr="00F85777">
              <w:rPr>
                <w:color w:val="002060"/>
              </w:rPr>
              <w:t> </w:t>
            </w:r>
          </w:p>
        </w:tc>
      </w:tr>
    </w:tbl>
    <w:p w14:paraId="45339147" w14:textId="77777777" w:rsidR="00837141" w:rsidRPr="00F85777" w:rsidRDefault="00837141" w:rsidP="00837141">
      <w:pPr>
        <w:pStyle w:val="diffida"/>
        <w:spacing w:before="80" w:beforeAutospacing="0" w:after="40" w:afterAutospacing="0"/>
        <w:jc w:val="left"/>
        <w:rPr>
          <w:rFonts w:eastAsiaTheme="minorEastAsia"/>
          <w:color w:val="002060"/>
        </w:rPr>
      </w:pPr>
      <w:r w:rsidRPr="00F85777">
        <w:rPr>
          <w:color w:val="002060"/>
        </w:rPr>
        <w:t xml:space="preserve">V. Delibera </w:t>
      </w:r>
    </w:p>
    <w:p w14:paraId="66593738" w14:textId="77777777" w:rsidR="00837141" w:rsidRPr="00F85777" w:rsidRDefault="00837141" w:rsidP="00837141">
      <w:pPr>
        <w:pStyle w:val="titolo20"/>
        <w:rPr>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0F3EC04" w14:textId="77777777" w:rsidTr="00C9380E">
        <w:tc>
          <w:tcPr>
            <w:tcW w:w="2200" w:type="dxa"/>
            <w:tcMar>
              <w:top w:w="20" w:type="dxa"/>
              <w:left w:w="20" w:type="dxa"/>
              <w:bottom w:w="20" w:type="dxa"/>
              <w:right w:w="20" w:type="dxa"/>
            </w:tcMar>
            <w:vAlign w:val="center"/>
            <w:hideMark/>
          </w:tcPr>
          <w:p w14:paraId="07A844CD" w14:textId="77777777" w:rsidR="00837141" w:rsidRPr="00F85777" w:rsidRDefault="00837141" w:rsidP="00C9380E">
            <w:pPr>
              <w:pStyle w:val="movimento"/>
              <w:rPr>
                <w:color w:val="002060"/>
              </w:rPr>
            </w:pPr>
            <w:r w:rsidRPr="00F85777">
              <w:rPr>
                <w:color w:val="002060"/>
              </w:rPr>
              <w:t>CIAFFONI MICHELE</w:t>
            </w:r>
          </w:p>
        </w:tc>
        <w:tc>
          <w:tcPr>
            <w:tcW w:w="2200" w:type="dxa"/>
            <w:tcMar>
              <w:top w:w="20" w:type="dxa"/>
              <w:left w:w="20" w:type="dxa"/>
              <w:bottom w:w="20" w:type="dxa"/>
              <w:right w:w="20" w:type="dxa"/>
            </w:tcMar>
            <w:vAlign w:val="center"/>
            <w:hideMark/>
          </w:tcPr>
          <w:p w14:paraId="5D641DB3" w14:textId="77777777" w:rsidR="00837141" w:rsidRPr="00F85777" w:rsidRDefault="00837141" w:rsidP="00C9380E">
            <w:pPr>
              <w:pStyle w:val="movimento2"/>
              <w:rPr>
                <w:color w:val="002060"/>
              </w:rPr>
            </w:pPr>
            <w:r w:rsidRPr="00F85777">
              <w:rPr>
                <w:color w:val="002060"/>
              </w:rPr>
              <w:t xml:space="preserve">(VIRTUS AURORA C5) </w:t>
            </w:r>
          </w:p>
        </w:tc>
        <w:tc>
          <w:tcPr>
            <w:tcW w:w="800" w:type="dxa"/>
            <w:tcMar>
              <w:top w:w="20" w:type="dxa"/>
              <w:left w:w="20" w:type="dxa"/>
              <w:bottom w:w="20" w:type="dxa"/>
              <w:right w:w="20" w:type="dxa"/>
            </w:tcMar>
            <w:vAlign w:val="center"/>
            <w:hideMark/>
          </w:tcPr>
          <w:p w14:paraId="64D442D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E14A0F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86F4D44" w14:textId="77777777" w:rsidR="00837141" w:rsidRPr="00F85777" w:rsidRDefault="00837141" w:rsidP="00C9380E">
            <w:pPr>
              <w:pStyle w:val="movimento2"/>
              <w:rPr>
                <w:color w:val="002060"/>
              </w:rPr>
            </w:pPr>
            <w:r w:rsidRPr="00F85777">
              <w:rPr>
                <w:color w:val="002060"/>
              </w:rPr>
              <w:t> </w:t>
            </w:r>
          </w:p>
        </w:tc>
      </w:tr>
    </w:tbl>
    <w:p w14:paraId="48B225C7"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5C4BB40" w14:textId="77777777" w:rsidTr="00C9380E">
        <w:tc>
          <w:tcPr>
            <w:tcW w:w="2200" w:type="dxa"/>
            <w:tcMar>
              <w:top w:w="20" w:type="dxa"/>
              <w:left w:w="20" w:type="dxa"/>
              <w:bottom w:w="20" w:type="dxa"/>
              <w:right w:w="20" w:type="dxa"/>
            </w:tcMar>
            <w:vAlign w:val="center"/>
            <w:hideMark/>
          </w:tcPr>
          <w:p w14:paraId="75601257" w14:textId="77777777" w:rsidR="00837141" w:rsidRPr="00F85777" w:rsidRDefault="00837141" w:rsidP="00C9380E">
            <w:pPr>
              <w:pStyle w:val="movimento"/>
              <w:rPr>
                <w:color w:val="002060"/>
              </w:rPr>
            </w:pPr>
            <w:r w:rsidRPr="00F85777">
              <w:rPr>
                <w:color w:val="002060"/>
              </w:rPr>
              <w:t>CIARAPICA DAMIANO</w:t>
            </w:r>
          </w:p>
        </w:tc>
        <w:tc>
          <w:tcPr>
            <w:tcW w:w="2200" w:type="dxa"/>
            <w:tcMar>
              <w:top w:w="20" w:type="dxa"/>
              <w:left w:w="20" w:type="dxa"/>
              <w:bottom w:w="20" w:type="dxa"/>
              <w:right w:w="20" w:type="dxa"/>
            </w:tcMar>
            <w:vAlign w:val="center"/>
            <w:hideMark/>
          </w:tcPr>
          <w:p w14:paraId="01AC85A7" w14:textId="77777777" w:rsidR="00837141" w:rsidRPr="00F85777" w:rsidRDefault="00837141" w:rsidP="00C9380E">
            <w:pPr>
              <w:pStyle w:val="movimento2"/>
              <w:rPr>
                <w:color w:val="002060"/>
              </w:rPr>
            </w:pPr>
            <w:r w:rsidRPr="00F85777">
              <w:rPr>
                <w:color w:val="002060"/>
              </w:rPr>
              <w:t xml:space="preserve">(PIEDIRIPA C5) </w:t>
            </w:r>
          </w:p>
        </w:tc>
        <w:tc>
          <w:tcPr>
            <w:tcW w:w="800" w:type="dxa"/>
            <w:tcMar>
              <w:top w:w="20" w:type="dxa"/>
              <w:left w:w="20" w:type="dxa"/>
              <w:bottom w:w="20" w:type="dxa"/>
              <w:right w:w="20" w:type="dxa"/>
            </w:tcMar>
            <w:vAlign w:val="center"/>
            <w:hideMark/>
          </w:tcPr>
          <w:p w14:paraId="528FF65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7E9401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A4BB753" w14:textId="77777777" w:rsidR="00837141" w:rsidRPr="00F85777" w:rsidRDefault="00837141" w:rsidP="00C9380E">
            <w:pPr>
              <w:pStyle w:val="movimento2"/>
              <w:rPr>
                <w:color w:val="002060"/>
              </w:rPr>
            </w:pPr>
            <w:r w:rsidRPr="00F85777">
              <w:rPr>
                <w:color w:val="002060"/>
              </w:rPr>
              <w:t> </w:t>
            </w:r>
          </w:p>
        </w:tc>
      </w:tr>
    </w:tbl>
    <w:p w14:paraId="775066C1" w14:textId="77777777" w:rsidR="00837141" w:rsidRPr="00F85777" w:rsidRDefault="00837141" w:rsidP="00837141">
      <w:pPr>
        <w:pStyle w:val="titolo30"/>
        <w:rPr>
          <w:rFonts w:eastAsiaTheme="minorEastAsia"/>
          <w:color w:val="002060"/>
        </w:rPr>
      </w:pPr>
      <w:r w:rsidRPr="00F85777">
        <w:rPr>
          <w:color w:val="002060"/>
        </w:rPr>
        <w:t xml:space="preserve">ALLENATORI </w:t>
      </w:r>
    </w:p>
    <w:p w14:paraId="6282F884" w14:textId="77777777" w:rsidR="00837141" w:rsidRPr="00F85777" w:rsidRDefault="00837141" w:rsidP="00837141">
      <w:pPr>
        <w:pStyle w:val="titolo20"/>
        <w:rPr>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C88895C" w14:textId="77777777" w:rsidTr="00C9380E">
        <w:tc>
          <w:tcPr>
            <w:tcW w:w="2200" w:type="dxa"/>
            <w:tcMar>
              <w:top w:w="20" w:type="dxa"/>
              <w:left w:w="20" w:type="dxa"/>
              <w:bottom w:w="20" w:type="dxa"/>
              <w:right w:w="20" w:type="dxa"/>
            </w:tcMar>
            <w:vAlign w:val="center"/>
            <w:hideMark/>
          </w:tcPr>
          <w:p w14:paraId="5584CA46" w14:textId="77777777" w:rsidR="00837141" w:rsidRPr="00F85777" w:rsidRDefault="00837141" w:rsidP="00C9380E">
            <w:pPr>
              <w:pStyle w:val="movimento"/>
              <w:rPr>
                <w:color w:val="002060"/>
              </w:rPr>
            </w:pPr>
            <w:r w:rsidRPr="00F85777">
              <w:rPr>
                <w:color w:val="002060"/>
              </w:rPr>
              <w:t>MONTENERI ANGELO</w:t>
            </w:r>
          </w:p>
        </w:tc>
        <w:tc>
          <w:tcPr>
            <w:tcW w:w="2200" w:type="dxa"/>
            <w:tcMar>
              <w:top w:w="20" w:type="dxa"/>
              <w:left w:w="20" w:type="dxa"/>
              <w:bottom w:w="20" w:type="dxa"/>
              <w:right w:w="20" w:type="dxa"/>
            </w:tcMar>
            <w:vAlign w:val="center"/>
            <w:hideMark/>
          </w:tcPr>
          <w:p w14:paraId="6250D5F7" w14:textId="77777777" w:rsidR="00837141" w:rsidRPr="00F85777" w:rsidRDefault="00837141" w:rsidP="00C9380E">
            <w:pPr>
              <w:pStyle w:val="movimento2"/>
              <w:rPr>
                <w:color w:val="002060"/>
              </w:rPr>
            </w:pPr>
            <w:r w:rsidRPr="00F85777">
              <w:rPr>
                <w:color w:val="002060"/>
              </w:rPr>
              <w:t xml:space="preserve">(FIUMINATA) </w:t>
            </w:r>
          </w:p>
        </w:tc>
        <w:tc>
          <w:tcPr>
            <w:tcW w:w="800" w:type="dxa"/>
            <w:tcMar>
              <w:top w:w="20" w:type="dxa"/>
              <w:left w:w="20" w:type="dxa"/>
              <w:bottom w:w="20" w:type="dxa"/>
              <w:right w:w="20" w:type="dxa"/>
            </w:tcMar>
            <w:vAlign w:val="center"/>
            <w:hideMark/>
          </w:tcPr>
          <w:p w14:paraId="522D4C3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ED1612D" w14:textId="77777777" w:rsidR="00837141" w:rsidRPr="00F85777" w:rsidRDefault="00837141" w:rsidP="00C9380E">
            <w:pPr>
              <w:pStyle w:val="movimento"/>
              <w:rPr>
                <w:color w:val="002060"/>
              </w:rPr>
            </w:pPr>
            <w:r w:rsidRPr="00F85777">
              <w:rPr>
                <w:color w:val="002060"/>
              </w:rPr>
              <w:t>SPERANZINI MATTEO</w:t>
            </w:r>
          </w:p>
        </w:tc>
        <w:tc>
          <w:tcPr>
            <w:tcW w:w="2200" w:type="dxa"/>
            <w:tcMar>
              <w:top w:w="20" w:type="dxa"/>
              <w:left w:w="20" w:type="dxa"/>
              <w:bottom w:w="20" w:type="dxa"/>
              <w:right w:w="20" w:type="dxa"/>
            </w:tcMar>
            <w:vAlign w:val="center"/>
            <w:hideMark/>
          </w:tcPr>
          <w:p w14:paraId="3189BF9C" w14:textId="77777777" w:rsidR="00837141" w:rsidRPr="00F85777" w:rsidRDefault="00837141" w:rsidP="00C9380E">
            <w:pPr>
              <w:pStyle w:val="movimento2"/>
              <w:rPr>
                <w:color w:val="002060"/>
              </w:rPr>
            </w:pPr>
            <w:r w:rsidRPr="00F85777">
              <w:rPr>
                <w:color w:val="002060"/>
              </w:rPr>
              <w:t xml:space="preserve">(POL. SPORT COMMUNICATION) </w:t>
            </w:r>
          </w:p>
        </w:tc>
      </w:tr>
      <w:tr w:rsidR="00837141" w:rsidRPr="00F85777" w14:paraId="4965F07D" w14:textId="77777777" w:rsidTr="00C9380E">
        <w:tc>
          <w:tcPr>
            <w:tcW w:w="2200" w:type="dxa"/>
            <w:tcMar>
              <w:top w:w="20" w:type="dxa"/>
              <w:left w:w="20" w:type="dxa"/>
              <w:bottom w:w="20" w:type="dxa"/>
              <w:right w:w="20" w:type="dxa"/>
            </w:tcMar>
            <w:vAlign w:val="center"/>
            <w:hideMark/>
          </w:tcPr>
          <w:p w14:paraId="6D0A3F0C" w14:textId="77777777" w:rsidR="00837141" w:rsidRPr="00F85777" w:rsidRDefault="00837141" w:rsidP="00C9380E">
            <w:pPr>
              <w:pStyle w:val="movimento"/>
              <w:rPr>
                <w:color w:val="002060"/>
              </w:rPr>
            </w:pPr>
            <w:r w:rsidRPr="00F85777">
              <w:rPr>
                <w:color w:val="002060"/>
              </w:rPr>
              <w:t>EUSEPI ANDREA</w:t>
            </w:r>
          </w:p>
        </w:tc>
        <w:tc>
          <w:tcPr>
            <w:tcW w:w="2200" w:type="dxa"/>
            <w:tcMar>
              <w:top w:w="20" w:type="dxa"/>
              <w:left w:w="20" w:type="dxa"/>
              <w:bottom w:w="20" w:type="dxa"/>
              <w:right w:w="20" w:type="dxa"/>
            </w:tcMar>
            <w:vAlign w:val="center"/>
            <w:hideMark/>
          </w:tcPr>
          <w:p w14:paraId="3D21AB24" w14:textId="77777777" w:rsidR="00837141" w:rsidRPr="00F85777" w:rsidRDefault="00837141" w:rsidP="00C9380E">
            <w:pPr>
              <w:pStyle w:val="movimento2"/>
              <w:rPr>
                <w:color w:val="002060"/>
              </w:rPr>
            </w:pPr>
            <w:r w:rsidRPr="00F85777">
              <w:rPr>
                <w:color w:val="002060"/>
              </w:rPr>
              <w:t xml:space="preserve">(SPECIAL ONE SPORTING CLUB) </w:t>
            </w:r>
          </w:p>
        </w:tc>
        <w:tc>
          <w:tcPr>
            <w:tcW w:w="800" w:type="dxa"/>
            <w:tcMar>
              <w:top w:w="20" w:type="dxa"/>
              <w:left w:w="20" w:type="dxa"/>
              <w:bottom w:w="20" w:type="dxa"/>
              <w:right w:w="20" w:type="dxa"/>
            </w:tcMar>
            <w:vAlign w:val="center"/>
            <w:hideMark/>
          </w:tcPr>
          <w:p w14:paraId="4FAF609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61A4D6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A17AD74" w14:textId="77777777" w:rsidR="00837141" w:rsidRPr="00F85777" w:rsidRDefault="00837141" w:rsidP="00C9380E">
            <w:pPr>
              <w:pStyle w:val="movimento2"/>
              <w:rPr>
                <w:color w:val="002060"/>
              </w:rPr>
            </w:pPr>
            <w:r w:rsidRPr="00F85777">
              <w:rPr>
                <w:color w:val="002060"/>
              </w:rPr>
              <w:t> </w:t>
            </w:r>
          </w:p>
        </w:tc>
      </w:tr>
    </w:tbl>
    <w:p w14:paraId="66C7D1D6" w14:textId="77777777" w:rsidR="00837141" w:rsidRPr="00F85777" w:rsidRDefault="00837141" w:rsidP="00837141">
      <w:pPr>
        <w:pStyle w:val="titolo30"/>
        <w:rPr>
          <w:rFonts w:eastAsiaTheme="minorEastAsia"/>
          <w:color w:val="002060"/>
        </w:rPr>
      </w:pPr>
      <w:r w:rsidRPr="00F85777">
        <w:rPr>
          <w:color w:val="002060"/>
        </w:rPr>
        <w:t xml:space="preserve">CALCIATORI ESPULSI </w:t>
      </w:r>
    </w:p>
    <w:p w14:paraId="1AC9E433" w14:textId="77777777" w:rsidR="00837141" w:rsidRPr="00F85777" w:rsidRDefault="00837141" w:rsidP="00837141">
      <w:pPr>
        <w:pStyle w:val="titolo20"/>
        <w:rPr>
          <w:color w:val="002060"/>
        </w:rPr>
      </w:pPr>
      <w:r w:rsidRPr="00F857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07B96BE" w14:textId="77777777" w:rsidTr="00C9380E">
        <w:tc>
          <w:tcPr>
            <w:tcW w:w="2200" w:type="dxa"/>
            <w:tcMar>
              <w:top w:w="20" w:type="dxa"/>
              <w:left w:w="20" w:type="dxa"/>
              <w:bottom w:w="20" w:type="dxa"/>
              <w:right w:w="20" w:type="dxa"/>
            </w:tcMar>
            <w:vAlign w:val="center"/>
            <w:hideMark/>
          </w:tcPr>
          <w:p w14:paraId="4E4429C1" w14:textId="77777777" w:rsidR="00837141" w:rsidRPr="00F85777" w:rsidRDefault="00837141" w:rsidP="00C9380E">
            <w:pPr>
              <w:pStyle w:val="movimento"/>
              <w:rPr>
                <w:color w:val="002060"/>
              </w:rPr>
            </w:pPr>
            <w:r w:rsidRPr="00F85777">
              <w:rPr>
                <w:color w:val="002060"/>
              </w:rPr>
              <w:t>SANTUCCI SIMONE</w:t>
            </w:r>
          </w:p>
        </w:tc>
        <w:tc>
          <w:tcPr>
            <w:tcW w:w="2200" w:type="dxa"/>
            <w:tcMar>
              <w:top w:w="20" w:type="dxa"/>
              <w:left w:w="20" w:type="dxa"/>
              <w:bottom w:w="20" w:type="dxa"/>
              <w:right w:w="20" w:type="dxa"/>
            </w:tcMar>
            <w:vAlign w:val="center"/>
            <w:hideMark/>
          </w:tcPr>
          <w:p w14:paraId="2802B7EB" w14:textId="77777777" w:rsidR="00837141" w:rsidRPr="00F85777" w:rsidRDefault="00837141" w:rsidP="00C9380E">
            <w:pPr>
              <w:pStyle w:val="movimento2"/>
              <w:rPr>
                <w:color w:val="002060"/>
              </w:rPr>
            </w:pPr>
            <w:r w:rsidRPr="00F85777">
              <w:rPr>
                <w:color w:val="002060"/>
              </w:rPr>
              <w:t xml:space="preserve">(C.U.S. CAMERINO A.S.D.) </w:t>
            </w:r>
          </w:p>
        </w:tc>
        <w:tc>
          <w:tcPr>
            <w:tcW w:w="800" w:type="dxa"/>
            <w:tcMar>
              <w:top w:w="20" w:type="dxa"/>
              <w:left w:w="20" w:type="dxa"/>
              <w:bottom w:w="20" w:type="dxa"/>
              <w:right w:w="20" w:type="dxa"/>
            </w:tcMar>
            <w:vAlign w:val="center"/>
            <w:hideMark/>
          </w:tcPr>
          <w:p w14:paraId="0B566DF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DC4798A" w14:textId="77777777" w:rsidR="00837141" w:rsidRPr="00F85777" w:rsidRDefault="00837141" w:rsidP="00C9380E">
            <w:pPr>
              <w:pStyle w:val="movimento"/>
              <w:rPr>
                <w:color w:val="002060"/>
              </w:rPr>
            </w:pPr>
            <w:r w:rsidRPr="00F85777">
              <w:rPr>
                <w:color w:val="002060"/>
              </w:rPr>
              <w:t>VALACCHI MAURO</w:t>
            </w:r>
          </w:p>
        </w:tc>
        <w:tc>
          <w:tcPr>
            <w:tcW w:w="2200" w:type="dxa"/>
            <w:tcMar>
              <w:top w:w="20" w:type="dxa"/>
              <w:left w:w="20" w:type="dxa"/>
              <w:bottom w:w="20" w:type="dxa"/>
              <w:right w:w="20" w:type="dxa"/>
            </w:tcMar>
            <w:vAlign w:val="center"/>
            <w:hideMark/>
          </w:tcPr>
          <w:p w14:paraId="45776572" w14:textId="77777777" w:rsidR="00837141" w:rsidRPr="00F85777" w:rsidRDefault="00837141" w:rsidP="00C9380E">
            <w:pPr>
              <w:pStyle w:val="movimento2"/>
              <w:rPr>
                <w:color w:val="002060"/>
              </w:rPr>
            </w:pPr>
            <w:r w:rsidRPr="00F85777">
              <w:rPr>
                <w:color w:val="002060"/>
              </w:rPr>
              <w:t xml:space="preserve">(RIPABERARDA) </w:t>
            </w:r>
          </w:p>
        </w:tc>
      </w:tr>
      <w:tr w:rsidR="00837141" w:rsidRPr="00F85777" w14:paraId="38942AFA" w14:textId="77777777" w:rsidTr="00C9380E">
        <w:tc>
          <w:tcPr>
            <w:tcW w:w="2200" w:type="dxa"/>
            <w:tcMar>
              <w:top w:w="20" w:type="dxa"/>
              <w:left w:w="20" w:type="dxa"/>
              <w:bottom w:w="20" w:type="dxa"/>
              <w:right w:w="20" w:type="dxa"/>
            </w:tcMar>
            <w:vAlign w:val="center"/>
            <w:hideMark/>
          </w:tcPr>
          <w:p w14:paraId="70529FB5" w14:textId="77777777" w:rsidR="00837141" w:rsidRPr="00F85777" w:rsidRDefault="00837141" w:rsidP="00C9380E">
            <w:pPr>
              <w:pStyle w:val="movimento"/>
              <w:rPr>
                <w:color w:val="002060"/>
              </w:rPr>
            </w:pPr>
            <w:r w:rsidRPr="00F85777">
              <w:rPr>
                <w:color w:val="002060"/>
              </w:rPr>
              <w:t>TRAVAGLIA UMBERTO</w:t>
            </w:r>
          </w:p>
        </w:tc>
        <w:tc>
          <w:tcPr>
            <w:tcW w:w="2200" w:type="dxa"/>
            <w:tcMar>
              <w:top w:w="20" w:type="dxa"/>
              <w:left w:w="20" w:type="dxa"/>
              <w:bottom w:w="20" w:type="dxa"/>
              <w:right w:w="20" w:type="dxa"/>
            </w:tcMar>
            <w:vAlign w:val="center"/>
            <w:hideMark/>
          </w:tcPr>
          <w:p w14:paraId="2CC5D4CC" w14:textId="77777777" w:rsidR="00837141" w:rsidRPr="00F85777" w:rsidRDefault="00837141" w:rsidP="00C9380E">
            <w:pPr>
              <w:pStyle w:val="movimento2"/>
              <w:rPr>
                <w:color w:val="002060"/>
              </w:rPr>
            </w:pPr>
            <w:r w:rsidRPr="00F85777">
              <w:rPr>
                <w:color w:val="002060"/>
              </w:rPr>
              <w:t xml:space="preserve">(TRIBALCIO PICENA) </w:t>
            </w:r>
          </w:p>
        </w:tc>
        <w:tc>
          <w:tcPr>
            <w:tcW w:w="800" w:type="dxa"/>
            <w:tcMar>
              <w:top w:w="20" w:type="dxa"/>
              <w:left w:w="20" w:type="dxa"/>
              <w:bottom w:w="20" w:type="dxa"/>
              <w:right w:w="20" w:type="dxa"/>
            </w:tcMar>
            <w:vAlign w:val="center"/>
            <w:hideMark/>
          </w:tcPr>
          <w:p w14:paraId="3C815B1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99172E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BF1DC0F" w14:textId="77777777" w:rsidR="00837141" w:rsidRPr="00F85777" w:rsidRDefault="00837141" w:rsidP="00C9380E">
            <w:pPr>
              <w:pStyle w:val="movimento2"/>
              <w:rPr>
                <w:color w:val="002060"/>
              </w:rPr>
            </w:pPr>
            <w:r w:rsidRPr="00F85777">
              <w:rPr>
                <w:color w:val="002060"/>
              </w:rPr>
              <w:t> </w:t>
            </w:r>
          </w:p>
        </w:tc>
      </w:tr>
    </w:tbl>
    <w:p w14:paraId="27419881" w14:textId="77777777" w:rsidR="00837141" w:rsidRPr="00F85777" w:rsidRDefault="00837141" w:rsidP="00837141">
      <w:pPr>
        <w:pStyle w:val="titolo30"/>
        <w:rPr>
          <w:rFonts w:eastAsiaTheme="minorEastAsia"/>
          <w:color w:val="002060"/>
        </w:rPr>
      </w:pPr>
      <w:r w:rsidRPr="00F85777">
        <w:rPr>
          <w:color w:val="002060"/>
        </w:rPr>
        <w:t xml:space="preserve">CALCIATORI NON ESPULSI </w:t>
      </w:r>
    </w:p>
    <w:p w14:paraId="1A8464FB" w14:textId="77777777" w:rsidR="00837141" w:rsidRPr="00F85777" w:rsidRDefault="00837141" w:rsidP="00837141">
      <w:pPr>
        <w:pStyle w:val="titolo20"/>
        <w:rPr>
          <w:color w:val="002060"/>
        </w:rPr>
      </w:pPr>
      <w:r w:rsidRPr="00F857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2DA0C46" w14:textId="77777777" w:rsidTr="00C9380E">
        <w:tc>
          <w:tcPr>
            <w:tcW w:w="2200" w:type="dxa"/>
            <w:tcMar>
              <w:top w:w="20" w:type="dxa"/>
              <w:left w:w="20" w:type="dxa"/>
              <w:bottom w:w="20" w:type="dxa"/>
              <w:right w:w="20" w:type="dxa"/>
            </w:tcMar>
            <w:vAlign w:val="center"/>
            <w:hideMark/>
          </w:tcPr>
          <w:p w14:paraId="6422BC09" w14:textId="77777777" w:rsidR="00837141" w:rsidRPr="00F85777" w:rsidRDefault="00837141" w:rsidP="00C9380E">
            <w:pPr>
              <w:pStyle w:val="movimento"/>
              <w:rPr>
                <w:color w:val="002060"/>
              </w:rPr>
            </w:pPr>
            <w:r w:rsidRPr="00F85777">
              <w:rPr>
                <w:color w:val="002060"/>
              </w:rPr>
              <w:t>TUSHA EDVIN</w:t>
            </w:r>
          </w:p>
        </w:tc>
        <w:tc>
          <w:tcPr>
            <w:tcW w:w="2200" w:type="dxa"/>
            <w:tcMar>
              <w:top w:w="20" w:type="dxa"/>
              <w:left w:w="20" w:type="dxa"/>
              <w:bottom w:w="20" w:type="dxa"/>
              <w:right w:w="20" w:type="dxa"/>
            </w:tcMar>
            <w:vAlign w:val="center"/>
            <w:hideMark/>
          </w:tcPr>
          <w:p w14:paraId="239490B8" w14:textId="77777777" w:rsidR="00837141" w:rsidRPr="00F85777" w:rsidRDefault="00837141" w:rsidP="00C9380E">
            <w:pPr>
              <w:pStyle w:val="movimento2"/>
              <w:rPr>
                <w:color w:val="002060"/>
              </w:rPr>
            </w:pPr>
            <w:r w:rsidRPr="00F85777">
              <w:rPr>
                <w:color w:val="002060"/>
              </w:rPr>
              <w:t xml:space="preserve">(AUDAX CALCIO PIOBBICO) </w:t>
            </w:r>
          </w:p>
        </w:tc>
        <w:tc>
          <w:tcPr>
            <w:tcW w:w="800" w:type="dxa"/>
            <w:tcMar>
              <w:top w:w="20" w:type="dxa"/>
              <w:left w:w="20" w:type="dxa"/>
              <w:bottom w:w="20" w:type="dxa"/>
              <w:right w:w="20" w:type="dxa"/>
            </w:tcMar>
            <w:vAlign w:val="center"/>
            <w:hideMark/>
          </w:tcPr>
          <w:p w14:paraId="1580A87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3CB3A2B"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68336CD" w14:textId="77777777" w:rsidR="00837141" w:rsidRPr="00F85777" w:rsidRDefault="00837141" w:rsidP="00C9380E">
            <w:pPr>
              <w:pStyle w:val="movimento2"/>
              <w:rPr>
                <w:color w:val="002060"/>
              </w:rPr>
            </w:pPr>
            <w:r w:rsidRPr="00F85777">
              <w:rPr>
                <w:color w:val="002060"/>
              </w:rPr>
              <w:t> </w:t>
            </w:r>
          </w:p>
        </w:tc>
      </w:tr>
    </w:tbl>
    <w:p w14:paraId="52159CF0" w14:textId="77777777" w:rsidR="00837141" w:rsidRPr="00F85777" w:rsidRDefault="00837141" w:rsidP="00837141">
      <w:pPr>
        <w:pStyle w:val="diffida"/>
        <w:spacing w:before="80" w:beforeAutospacing="0" w:after="40" w:afterAutospacing="0"/>
        <w:jc w:val="left"/>
        <w:rPr>
          <w:rFonts w:eastAsiaTheme="minorEastAsia"/>
          <w:color w:val="002060"/>
        </w:rPr>
      </w:pPr>
      <w:r w:rsidRPr="00F85777">
        <w:rPr>
          <w:color w:val="002060"/>
        </w:rPr>
        <w:t xml:space="preserve">Per aver a fine gara calciato con gesto di stizza il pallone che, casualmente, andava a colpire l'arbitro alla gamba senza procurargli dolore. </w:t>
      </w:r>
    </w:p>
    <w:p w14:paraId="22329648" w14:textId="77777777" w:rsidR="00837141" w:rsidRPr="00F85777" w:rsidRDefault="00837141" w:rsidP="00837141">
      <w:pPr>
        <w:pStyle w:val="titolo20"/>
        <w:rPr>
          <w:color w:val="002060"/>
        </w:rPr>
      </w:pPr>
      <w:r w:rsidRPr="00F8577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74AE1FC" w14:textId="77777777" w:rsidTr="00C9380E">
        <w:tc>
          <w:tcPr>
            <w:tcW w:w="2200" w:type="dxa"/>
            <w:tcMar>
              <w:top w:w="20" w:type="dxa"/>
              <w:left w:w="20" w:type="dxa"/>
              <w:bottom w:w="20" w:type="dxa"/>
              <w:right w:w="20" w:type="dxa"/>
            </w:tcMar>
            <w:vAlign w:val="center"/>
            <w:hideMark/>
          </w:tcPr>
          <w:p w14:paraId="09BBFBA3" w14:textId="77777777" w:rsidR="00837141" w:rsidRPr="00F85777" w:rsidRDefault="00837141" w:rsidP="00C9380E">
            <w:pPr>
              <w:pStyle w:val="movimento"/>
              <w:rPr>
                <w:color w:val="002060"/>
              </w:rPr>
            </w:pPr>
            <w:r w:rsidRPr="00F85777">
              <w:rPr>
                <w:color w:val="002060"/>
              </w:rPr>
              <w:t>TORRESI CLYDE</w:t>
            </w:r>
          </w:p>
        </w:tc>
        <w:tc>
          <w:tcPr>
            <w:tcW w:w="2200" w:type="dxa"/>
            <w:tcMar>
              <w:top w:w="20" w:type="dxa"/>
              <w:left w:w="20" w:type="dxa"/>
              <w:bottom w:w="20" w:type="dxa"/>
              <w:right w:w="20" w:type="dxa"/>
            </w:tcMar>
            <w:vAlign w:val="center"/>
            <w:hideMark/>
          </w:tcPr>
          <w:p w14:paraId="0BB14787" w14:textId="77777777" w:rsidR="00837141" w:rsidRPr="00F85777" w:rsidRDefault="00837141" w:rsidP="00C9380E">
            <w:pPr>
              <w:pStyle w:val="movimento2"/>
              <w:rPr>
                <w:color w:val="002060"/>
              </w:rPr>
            </w:pPr>
            <w:r w:rsidRPr="00F85777">
              <w:rPr>
                <w:color w:val="002060"/>
              </w:rPr>
              <w:t xml:space="preserve">(C.F. MACERATESE A.S.D.) </w:t>
            </w:r>
          </w:p>
        </w:tc>
        <w:tc>
          <w:tcPr>
            <w:tcW w:w="800" w:type="dxa"/>
            <w:tcMar>
              <w:top w:w="20" w:type="dxa"/>
              <w:left w:w="20" w:type="dxa"/>
              <w:bottom w:w="20" w:type="dxa"/>
              <w:right w:w="20" w:type="dxa"/>
            </w:tcMar>
            <w:vAlign w:val="center"/>
            <w:hideMark/>
          </w:tcPr>
          <w:p w14:paraId="2B11B91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1F5B5C3" w14:textId="77777777" w:rsidR="00837141" w:rsidRPr="00F85777" w:rsidRDefault="00837141" w:rsidP="00C9380E">
            <w:pPr>
              <w:pStyle w:val="movimento"/>
              <w:rPr>
                <w:color w:val="002060"/>
              </w:rPr>
            </w:pPr>
            <w:r w:rsidRPr="00F85777">
              <w:rPr>
                <w:color w:val="002060"/>
              </w:rPr>
              <w:t>ZINGARETTI ANDREA</w:t>
            </w:r>
          </w:p>
        </w:tc>
        <w:tc>
          <w:tcPr>
            <w:tcW w:w="2200" w:type="dxa"/>
            <w:tcMar>
              <w:top w:w="20" w:type="dxa"/>
              <w:left w:w="20" w:type="dxa"/>
              <w:bottom w:w="20" w:type="dxa"/>
              <w:right w:w="20" w:type="dxa"/>
            </w:tcMar>
            <w:vAlign w:val="center"/>
            <w:hideMark/>
          </w:tcPr>
          <w:p w14:paraId="2A4AEBF5" w14:textId="77777777" w:rsidR="00837141" w:rsidRPr="00F85777" w:rsidRDefault="00837141" w:rsidP="00C9380E">
            <w:pPr>
              <w:pStyle w:val="movimento2"/>
              <w:rPr>
                <w:color w:val="002060"/>
              </w:rPr>
            </w:pPr>
            <w:r w:rsidRPr="00F85777">
              <w:rPr>
                <w:color w:val="002060"/>
              </w:rPr>
              <w:t xml:space="preserve">(FABRIANO CALCIO A 5 2023) </w:t>
            </w:r>
          </w:p>
        </w:tc>
      </w:tr>
      <w:tr w:rsidR="00837141" w:rsidRPr="00F85777" w14:paraId="0C8381A9" w14:textId="77777777" w:rsidTr="00C9380E">
        <w:tc>
          <w:tcPr>
            <w:tcW w:w="2200" w:type="dxa"/>
            <w:tcMar>
              <w:top w:w="20" w:type="dxa"/>
              <w:left w:w="20" w:type="dxa"/>
              <w:bottom w:w="20" w:type="dxa"/>
              <w:right w:w="20" w:type="dxa"/>
            </w:tcMar>
            <w:vAlign w:val="center"/>
            <w:hideMark/>
          </w:tcPr>
          <w:p w14:paraId="2ECC3B11" w14:textId="77777777" w:rsidR="00837141" w:rsidRPr="00F85777" w:rsidRDefault="00837141" w:rsidP="00C9380E">
            <w:pPr>
              <w:pStyle w:val="movimento"/>
              <w:rPr>
                <w:color w:val="002060"/>
              </w:rPr>
            </w:pPr>
            <w:r w:rsidRPr="00F85777">
              <w:rPr>
                <w:color w:val="002060"/>
              </w:rPr>
              <w:t>POLONI ALESSANDRO</w:t>
            </w:r>
          </w:p>
        </w:tc>
        <w:tc>
          <w:tcPr>
            <w:tcW w:w="2200" w:type="dxa"/>
            <w:tcMar>
              <w:top w:w="20" w:type="dxa"/>
              <w:left w:w="20" w:type="dxa"/>
              <w:bottom w:w="20" w:type="dxa"/>
              <w:right w:w="20" w:type="dxa"/>
            </w:tcMar>
            <w:vAlign w:val="center"/>
            <w:hideMark/>
          </w:tcPr>
          <w:p w14:paraId="6C02CFB1" w14:textId="77777777" w:rsidR="00837141" w:rsidRPr="00F85777" w:rsidRDefault="00837141" w:rsidP="00C9380E">
            <w:pPr>
              <w:pStyle w:val="movimento2"/>
              <w:rPr>
                <w:color w:val="002060"/>
              </w:rPr>
            </w:pPr>
            <w:r w:rsidRPr="00F85777">
              <w:rPr>
                <w:color w:val="002060"/>
              </w:rPr>
              <w:t xml:space="preserve">(GROTTACCIA 2005) </w:t>
            </w:r>
          </w:p>
        </w:tc>
        <w:tc>
          <w:tcPr>
            <w:tcW w:w="800" w:type="dxa"/>
            <w:tcMar>
              <w:top w:w="20" w:type="dxa"/>
              <w:left w:w="20" w:type="dxa"/>
              <w:bottom w:w="20" w:type="dxa"/>
              <w:right w:w="20" w:type="dxa"/>
            </w:tcMar>
            <w:vAlign w:val="center"/>
            <w:hideMark/>
          </w:tcPr>
          <w:p w14:paraId="42E6B54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7C662DB" w14:textId="77777777" w:rsidR="00837141" w:rsidRPr="00F85777" w:rsidRDefault="00837141" w:rsidP="00C9380E">
            <w:pPr>
              <w:pStyle w:val="movimento"/>
              <w:rPr>
                <w:color w:val="002060"/>
              </w:rPr>
            </w:pPr>
            <w:r w:rsidRPr="00F85777">
              <w:rPr>
                <w:color w:val="002060"/>
              </w:rPr>
              <w:t>GASPARRI MARCO</w:t>
            </w:r>
          </w:p>
        </w:tc>
        <w:tc>
          <w:tcPr>
            <w:tcW w:w="2200" w:type="dxa"/>
            <w:tcMar>
              <w:top w:w="20" w:type="dxa"/>
              <w:left w:w="20" w:type="dxa"/>
              <w:bottom w:w="20" w:type="dxa"/>
              <w:right w:w="20" w:type="dxa"/>
            </w:tcMar>
            <w:vAlign w:val="center"/>
            <w:hideMark/>
          </w:tcPr>
          <w:p w14:paraId="00CB2628" w14:textId="77777777" w:rsidR="00837141" w:rsidRPr="00F85777" w:rsidRDefault="00837141" w:rsidP="00C9380E">
            <w:pPr>
              <w:pStyle w:val="movimento2"/>
              <w:rPr>
                <w:color w:val="002060"/>
              </w:rPr>
            </w:pPr>
            <w:r w:rsidRPr="00F85777">
              <w:rPr>
                <w:color w:val="002060"/>
              </w:rPr>
              <w:t xml:space="preserve">(RIPABERARDA) </w:t>
            </w:r>
          </w:p>
        </w:tc>
      </w:tr>
      <w:tr w:rsidR="00837141" w:rsidRPr="00F85777" w14:paraId="1A1303EE" w14:textId="77777777" w:rsidTr="00C9380E">
        <w:tc>
          <w:tcPr>
            <w:tcW w:w="2200" w:type="dxa"/>
            <w:tcMar>
              <w:top w:w="20" w:type="dxa"/>
              <w:left w:w="20" w:type="dxa"/>
              <w:bottom w:w="20" w:type="dxa"/>
              <w:right w:w="20" w:type="dxa"/>
            </w:tcMar>
            <w:vAlign w:val="center"/>
            <w:hideMark/>
          </w:tcPr>
          <w:p w14:paraId="2C11DB8E" w14:textId="77777777" w:rsidR="00837141" w:rsidRPr="00F85777" w:rsidRDefault="00837141" w:rsidP="00C9380E">
            <w:pPr>
              <w:pStyle w:val="movimento"/>
              <w:rPr>
                <w:color w:val="002060"/>
              </w:rPr>
            </w:pPr>
            <w:r w:rsidRPr="00F85777">
              <w:rPr>
                <w:color w:val="002060"/>
              </w:rPr>
              <w:lastRenderedPageBreak/>
              <w:t>PAGLIARI ALBERTO</w:t>
            </w:r>
          </w:p>
        </w:tc>
        <w:tc>
          <w:tcPr>
            <w:tcW w:w="2200" w:type="dxa"/>
            <w:tcMar>
              <w:top w:w="20" w:type="dxa"/>
              <w:left w:w="20" w:type="dxa"/>
              <w:bottom w:w="20" w:type="dxa"/>
              <w:right w:w="20" w:type="dxa"/>
            </w:tcMar>
            <w:vAlign w:val="center"/>
            <w:hideMark/>
          </w:tcPr>
          <w:p w14:paraId="4420AD8A" w14:textId="77777777" w:rsidR="00837141" w:rsidRPr="00F85777" w:rsidRDefault="00837141" w:rsidP="00C9380E">
            <w:pPr>
              <w:pStyle w:val="movimento2"/>
              <w:rPr>
                <w:color w:val="002060"/>
              </w:rPr>
            </w:pPr>
            <w:r w:rsidRPr="00F85777">
              <w:rPr>
                <w:color w:val="002060"/>
              </w:rPr>
              <w:t xml:space="preserve">(URBINO CALCIO A 5) </w:t>
            </w:r>
          </w:p>
        </w:tc>
        <w:tc>
          <w:tcPr>
            <w:tcW w:w="800" w:type="dxa"/>
            <w:tcMar>
              <w:top w:w="20" w:type="dxa"/>
              <w:left w:w="20" w:type="dxa"/>
              <w:bottom w:w="20" w:type="dxa"/>
              <w:right w:w="20" w:type="dxa"/>
            </w:tcMar>
            <w:vAlign w:val="center"/>
            <w:hideMark/>
          </w:tcPr>
          <w:p w14:paraId="34AE6C4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27B9EB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B8435DB" w14:textId="77777777" w:rsidR="00837141" w:rsidRPr="00F85777" w:rsidRDefault="00837141" w:rsidP="00C9380E">
            <w:pPr>
              <w:pStyle w:val="movimento2"/>
              <w:rPr>
                <w:color w:val="002060"/>
              </w:rPr>
            </w:pPr>
            <w:r w:rsidRPr="00F85777">
              <w:rPr>
                <w:color w:val="002060"/>
              </w:rPr>
              <w:t> </w:t>
            </w:r>
          </w:p>
        </w:tc>
      </w:tr>
    </w:tbl>
    <w:p w14:paraId="668A6E31" w14:textId="77777777" w:rsidR="00837141" w:rsidRPr="00F85777" w:rsidRDefault="00837141" w:rsidP="00837141">
      <w:pPr>
        <w:pStyle w:val="titolo20"/>
        <w:rPr>
          <w:rFonts w:eastAsiaTheme="minorEastAsia"/>
          <w:color w:val="002060"/>
        </w:rPr>
      </w:pPr>
      <w:r w:rsidRPr="00F857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9C2C5A6" w14:textId="77777777" w:rsidTr="00C9380E">
        <w:tc>
          <w:tcPr>
            <w:tcW w:w="2200" w:type="dxa"/>
            <w:tcMar>
              <w:top w:w="20" w:type="dxa"/>
              <w:left w:w="20" w:type="dxa"/>
              <w:bottom w:w="20" w:type="dxa"/>
              <w:right w:w="20" w:type="dxa"/>
            </w:tcMar>
            <w:vAlign w:val="center"/>
            <w:hideMark/>
          </w:tcPr>
          <w:p w14:paraId="67B2387F" w14:textId="77777777" w:rsidR="00837141" w:rsidRPr="00F85777" w:rsidRDefault="00837141" w:rsidP="00C9380E">
            <w:pPr>
              <w:pStyle w:val="movimento"/>
              <w:rPr>
                <w:color w:val="002060"/>
              </w:rPr>
            </w:pPr>
            <w:r w:rsidRPr="00F85777">
              <w:rPr>
                <w:color w:val="002060"/>
              </w:rPr>
              <w:t>PUPITA LORENZO</w:t>
            </w:r>
          </w:p>
        </w:tc>
        <w:tc>
          <w:tcPr>
            <w:tcW w:w="2200" w:type="dxa"/>
            <w:tcMar>
              <w:top w:w="20" w:type="dxa"/>
              <w:left w:w="20" w:type="dxa"/>
              <w:bottom w:w="20" w:type="dxa"/>
              <w:right w:w="20" w:type="dxa"/>
            </w:tcMar>
            <w:vAlign w:val="center"/>
            <w:hideMark/>
          </w:tcPr>
          <w:p w14:paraId="3B2E5327" w14:textId="77777777" w:rsidR="00837141" w:rsidRPr="00F85777" w:rsidRDefault="00837141" w:rsidP="00C9380E">
            <w:pPr>
              <w:pStyle w:val="movimento2"/>
              <w:rPr>
                <w:color w:val="002060"/>
              </w:rPr>
            </w:pPr>
            <w:r w:rsidRPr="00F85777">
              <w:rPr>
                <w:color w:val="002060"/>
              </w:rPr>
              <w:t xml:space="preserve">(AUDAX CALCIO PIOBBICO) </w:t>
            </w:r>
          </w:p>
        </w:tc>
        <w:tc>
          <w:tcPr>
            <w:tcW w:w="800" w:type="dxa"/>
            <w:tcMar>
              <w:top w:w="20" w:type="dxa"/>
              <w:left w:w="20" w:type="dxa"/>
              <w:bottom w:w="20" w:type="dxa"/>
              <w:right w:w="20" w:type="dxa"/>
            </w:tcMar>
            <w:vAlign w:val="center"/>
            <w:hideMark/>
          </w:tcPr>
          <w:p w14:paraId="7B38D20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DDE9F6D" w14:textId="77777777" w:rsidR="00837141" w:rsidRPr="00F85777" w:rsidRDefault="00837141" w:rsidP="00C9380E">
            <w:pPr>
              <w:pStyle w:val="movimento"/>
              <w:rPr>
                <w:color w:val="002060"/>
              </w:rPr>
            </w:pPr>
            <w:r w:rsidRPr="00F85777">
              <w:rPr>
                <w:color w:val="002060"/>
              </w:rPr>
              <w:t>DI LENA SAMUEL</w:t>
            </w:r>
          </w:p>
        </w:tc>
        <w:tc>
          <w:tcPr>
            <w:tcW w:w="2200" w:type="dxa"/>
            <w:tcMar>
              <w:top w:w="20" w:type="dxa"/>
              <w:left w:w="20" w:type="dxa"/>
              <w:bottom w:w="20" w:type="dxa"/>
              <w:right w:w="20" w:type="dxa"/>
            </w:tcMar>
            <w:vAlign w:val="center"/>
            <w:hideMark/>
          </w:tcPr>
          <w:p w14:paraId="7096F1AF" w14:textId="77777777" w:rsidR="00837141" w:rsidRPr="00F85777" w:rsidRDefault="00837141" w:rsidP="00C9380E">
            <w:pPr>
              <w:pStyle w:val="movimento2"/>
              <w:rPr>
                <w:color w:val="002060"/>
              </w:rPr>
            </w:pPr>
            <w:r w:rsidRPr="00F85777">
              <w:rPr>
                <w:color w:val="002060"/>
              </w:rPr>
              <w:t xml:space="preserve">(CALCETTO NUMANA) </w:t>
            </w:r>
          </w:p>
        </w:tc>
      </w:tr>
      <w:tr w:rsidR="00837141" w:rsidRPr="00F85777" w14:paraId="6485DF5C" w14:textId="77777777" w:rsidTr="00C9380E">
        <w:tc>
          <w:tcPr>
            <w:tcW w:w="2200" w:type="dxa"/>
            <w:tcMar>
              <w:top w:w="20" w:type="dxa"/>
              <w:left w:w="20" w:type="dxa"/>
              <w:bottom w:w="20" w:type="dxa"/>
              <w:right w:w="20" w:type="dxa"/>
            </w:tcMar>
            <w:vAlign w:val="center"/>
            <w:hideMark/>
          </w:tcPr>
          <w:p w14:paraId="702573E7" w14:textId="77777777" w:rsidR="00837141" w:rsidRPr="00F85777" w:rsidRDefault="00837141" w:rsidP="00C9380E">
            <w:pPr>
              <w:pStyle w:val="movimento"/>
              <w:rPr>
                <w:color w:val="002060"/>
              </w:rPr>
            </w:pPr>
            <w:r w:rsidRPr="00F85777">
              <w:rPr>
                <w:color w:val="002060"/>
              </w:rPr>
              <w:t>BALDONI IGOR</w:t>
            </w:r>
          </w:p>
        </w:tc>
        <w:tc>
          <w:tcPr>
            <w:tcW w:w="2200" w:type="dxa"/>
            <w:tcMar>
              <w:top w:w="20" w:type="dxa"/>
              <w:left w:w="20" w:type="dxa"/>
              <w:bottom w:w="20" w:type="dxa"/>
              <w:right w:w="20" w:type="dxa"/>
            </w:tcMar>
            <w:vAlign w:val="center"/>
            <w:hideMark/>
          </w:tcPr>
          <w:p w14:paraId="67DC55C2" w14:textId="77777777" w:rsidR="00837141" w:rsidRPr="00F85777" w:rsidRDefault="00837141" w:rsidP="00C9380E">
            <w:pPr>
              <w:pStyle w:val="movimento2"/>
              <w:rPr>
                <w:color w:val="002060"/>
              </w:rPr>
            </w:pPr>
            <w:r w:rsidRPr="00F85777">
              <w:rPr>
                <w:color w:val="002060"/>
              </w:rPr>
              <w:t xml:space="preserve">(FRASASSI C5) </w:t>
            </w:r>
          </w:p>
        </w:tc>
        <w:tc>
          <w:tcPr>
            <w:tcW w:w="800" w:type="dxa"/>
            <w:tcMar>
              <w:top w:w="20" w:type="dxa"/>
              <w:left w:w="20" w:type="dxa"/>
              <w:bottom w:w="20" w:type="dxa"/>
              <w:right w:w="20" w:type="dxa"/>
            </w:tcMar>
            <w:vAlign w:val="center"/>
            <w:hideMark/>
          </w:tcPr>
          <w:p w14:paraId="0AD2E27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74609A0" w14:textId="77777777" w:rsidR="00837141" w:rsidRPr="00F85777" w:rsidRDefault="00837141" w:rsidP="00C9380E">
            <w:pPr>
              <w:pStyle w:val="movimento"/>
              <w:rPr>
                <w:color w:val="002060"/>
              </w:rPr>
            </w:pPr>
            <w:r w:rsidRPr="00F85777">
              <w:rPr>
                <w:color w:val="002060"/>
              </w:rPr>
              <w:t>GALDELLI MATTIA</w:t>
            </w:r>
          </w:p>
        </w:tc>
        <w:tc>
          <w:tcPr>
            <w:tcW w:w="2200" w:type="dxa"/>
            <w:tcMar>
              <w:top w:w="20" w:type="dxa"/>
              <w:left w:w="20" w:type="dxa"/>
              <w:bottom w:w="20" w:type="dxa"/>
              <w:right w:w="20" w:type="dxa"/>
            </w:tcMar>
            <w:vAlign w:val="center"/>
            <w:hideMark/>
          </w:tcPr>
          <w:p w14:paraId="34EC33A4" w14:textId="77777777" w:rsidR="00837141" w:rsidRPr="00F85777" w:rsidRDefault="00837141" w:rsidP="00C9380E">
            <w:pPr>
              <w:pStyle w:val="movimento2"/>
              <w:rPr>
                <w:color w:val="002060"/>
              </w:rPr>
            </w:pPr>
            <w:r w:rsidRPr="00F85777">
              <w:rPr>
                <w:color w:val="002060"/>
              </w:rPr>
              <w:t xml:space="preserve">(FRASASSI C5) </w:t>
            </w:r>
          </w:p>
        </w:tc>
      </w:tr>
      <w:tr w:rsidR="00837141" w:rsidRPr="00F85777" w14:paraId="794EEB4A" w14:textId="77777777" w:rsidTr="00C9380E">
        <w:tc>
          <w:tcPr>
            <w:tcW w:w="2200" w:type="dxa"/>
            <w:tcMar>
              <w:top w:w="20" w:type="dxa"/>
              <w:left w:w="20" w:type="dxa"/>
              <w:bottom w:w="20" w:type="dxa"/>
              <w:right w:w="20" w:type="dxa"/>
            </w:tcMar>
            <w:vAlign w:val="center"/>
            <w:hideMark/>
          </w:tcPr>
          <w:p w14:paraId="7ED6C2E1" w14:textId="77777777" w:rsidR="00837141" w:rsidRPr="00F85777" w:rsidRDefault="00837141" w:rsidP="00C9380E">
            <w:pPr>
              <w:pStyle w:val="movimento"/>
              <w:rPr>
                <w:color w:val="002060"/>
              </w:rPr>
            </w:pPr>
            <w:r w:rsidRPr="00F85777">
              <w:rPr>
                <w:color w:val="002060"/>
              </w:rPr>
              <w:t>NWAKIRE CLINTON ONYEMAE</w:t>
            </w:r>
          </w:p>
        </w:tc>
        <w:tc>
          <w:tcPr>
            <w:tcW w:w="2200" w:type="dxa"/>
            <w:tcMar>
              <w:top w:w="20" w:type="dxa"/>
              <w:left w:w="20" w:type="dxa"/>
              <w:bottom w:w="20" w:type="dxa"/>
              <w:right w:w="20" w:type="dxa"/>
            </w:tcMar>
            <w:vAlign w:val="center"/>
            <w:hideMark/>
          </w:tcPr>
          <w:p w14:paraId="0FFF389D" w14:textId="77777777" w:rsidR="00837141" w:rsidRPr="00F85777" w:rsidRDefault="00837141" w:rsidP="00C9380E">
            <w:pPr>
              <w:pStyle w:val="movimento2"/>
              <w:rPr>
                <w:color w:val="002060"/>
              </w:rPr>
            </w:pPr>
            <w:r w:rsidRPr="00F85777">
              <w:rPr>
                <w:color w:val="002060"/>
              </w:rPr>
              <w:t xml:space="preserve">(GNANO 04) </w:t>
            </w:r>
          </w:p>
        </w:tc>
        <w:tc>
          <w:tcPr>
            <w:tcW w:w="800" w:type="dxa"/>
            <w:tcMar>
              <w:top w:w="20" w:type="dxa"/>
              <w:left w:w="20" w:type="dxa"/>
              <w:bottom w:w="20" w:type="dxa"/>
              <w:right w:w="20" w:type="dxa"/>
            </w:tcMar>
            <w:vAlign w:val="center"/>
            <w:hideMark/>
          </w:tcPr>
          <w:p w14:paraId="4D2B90B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B5B805E" w14:textId="77777777" w:rsidR="00837141" w:rsidRPr="00F85777" w:rsidRDefault="00837141" w:rsidP="00C9380E">
            <w:pPr>
              <w:pStyle w:val="movimento"/>
              <w:rPr>
                <w:color w:val="002060"/>
              </w:rPr>
            </w:pPr>
            <w:r w:rsidRPr="00F85777">
              <w:rPr>
                <w:color w:val="002060"/>
              </w:rPr>
              <w:t>MASTRANTONI STEFANO</w:t>
            </w:r>
          </w:p>
        </w:tc>
        <w:tc>
          <w:tcPr>
            <w:tcW w:w="2200" w:type="dxa"/>
            <w:tcMar>
              <w:top w:w="20" w:type="dxa"/>
              <w:left w:w="20" w:type="dxa"/>
              <w:bottom w:w="20" w:type="dxa"/>
              <w:right w:w="20" w:type="dxa"/>
            </w:tcMar>
            <w:vAlign w:val="center"/>
            <w:hideMark/>
          </w:tcPr>
          <w:p w14:paraId="20585F5B" w14:textId="77777777" w:rsidR="00837141" w:rsidRPr="00F85777" w:rsidRDefault="00837141" w:rsidP="00C9380E">
            <w:pPr>
              <w:pStyle w:val="movimento2"/>
              <w:rPr>
                <w:color w:val="002060"/>
              </w:rPr>
            </w:pPr>
            <w:r w:rsidRPr="00F85777">
              <w:rPr>
                <w:color w:val="002060"/>
              </w:rPr>
              <w:t xml:space="preserve">(GROTTACCIA 2005) </w:t>
            </w:r>
          </w:p>
        </w:tc>
      </w:tr>
      <w:tr w:rsidR="00837141" w:rsidRPr="00F85777" w14:paraId="3E49529A" w14:textId="77777777" w:rsidTr="00C9380E">
        <w:tc>
          <w:tcPr>
            <w:tcW w:w="2200" w:type="dxa"/>
            <w:tcMar>
              <w:top w:w="20" w:type="dxa"/>
              <w:left w:w="20" w:type="dxa"/>
              <w:bottom w:w="20" w:type="dxa"/>
              <w:right w:w="20" w:type="dxa"/>
            </w:tcMar>
            <w:vAlign w:val="center"/>
            <w:hideMark/>
          </w:tcPr>
          <w:p w14:paraId="63A56FCA" w14:textId="77777777" w:rsidR="00837141" w:rsidRPr="00F85777" w:rsidRDefault="00837141" w:rsidP="00C9380E">
            <w:pPr>
              <w:pStyle w:val="movimento"/>
              <w:rPr>
                <w:color w:val="002060"/>
              </w:rPr>
            </w:pPr>
            <w:r w:rsidRPr="00F85777">
              <w:rPr>
                <w:color w:val="002060"/>
              </w:rPr>
              <w:t>FRATESI SIMONE</w:t>
            </w:r>
          </w:p>
        </w:tc>
        <w:tc>
          <w:tcPr>
            <w:tcW w:w="2200" w:type="dxa"/>
            <w:tcMar>
              <w:top w:w="20" w:type="dxa"/>
              <w:left w:w="20" w:type="dxa"/>
              <w:bottom w:w="20" w:type="dxa"/>
              <w:right w:w="20" w:type="dxa"/>
            </w:tcMar>
            <w:vAlign w:val="center"/>
            <w:hideMark/>
          </w:tcPr>
          <w:p w14:paraId="5CBE869A" w14:textId="77777777" w:rsidR="00837141" w:rsidRPr="00F85777" w:rsidRDefault="00837141" w:rsidP="00C9380E">
            <w:pPr>
              <w:pStyle w:val="movimento2"/>
              <w:rPr>
                <w:color w:val="002060"/>
              </w:rPr>
            </w:pPr>
            <w:r w:rsidRPr="00F85777">
              <w:rPr>
                <w:color w:val="002060"/>
              </w:rPr>
              <w:t xml:space="preserve">(MONTECCHIO SPORT) </w:t>
            </w:r>
          </w:p>
        </w:tc>
        <w:tc>
          <w:tcPr>
            <w:tcW w:w="800" w:type="dxa"/>
            <w:tcMar>
              <w:top w:w="20" w:type="dxa"/>
              <w:left w:w="20" w:type="dxa"/>
              <w:bottom w:w="20" w:type="dxa"/>
              <w:right w:w="20" w:type="dxa"/>
            </w:tcMar>
            <w:vAlign w:val="center"/>
            <w:hideMark/>
          </w:tcPr>
          <w:p w14:paraId="143EA33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207D2E3" w14:textId="77777777" w:rsidR="00837141" w:rsidRPr="00F85777" w:rsidRDefault="00837141" w:rsidP="00C9380E">
            <w:pPr>
              <w:pStyle w:val="movimento"/>
              <w:rPr>
                <w:color w:val="002060"/>
              </w:rPr>
            </w:pPr>
            <w:r w:rsidRPr="00F85777">
              <w:rPr>
                <w:color w:val="002060"/>
              </w:rPr>
              <w:t>AGOUZAL ANWAR</w:t>
            </w:r>
          </w:p>
        </w:tc>
        <w:tc>
          <w:tcPr>
            <w:tcW w:w="2200" w:type="dxa"/>
            <w:tcMar>
              <w:top w:w="20" w:type="dxa"/>
              <w:left w:w="20" w:type="dxa"/>
              <w:bottom w:w="20" w:type="dxa"/>
              <w:right w:w="20" w:type="dxa"/>
            </w:tcMar>
            <w:vAlign w:val="center"/>
            <w:hideMark/>
          </w:tcPr>
          <w:p w14:paraId="413235DE" w14:textId="77777777" w:rsidR="00837141" w:rsidRPr="00F85777" w:rsidRDefault="00837141" w:rsidP="00C9380E">
            <w:pPr>
              <w:pStyle w:val="movimento2"/>
              <w:rPr>
                <w:color w:val="002060"/>
              </w:rPr>
            </w:pPr>
            <w:r w:rsidRPr="00F85777">
              <w:rPr>
                <w:color w:val="002060"/>
              </w:rPr>
              <w:t xml:space="preserve">(SPECIAL ONE SPORTING CLUB) </w:t>
            </w:r>
          </w:p>
        </w:tc>
      </w:tr>
      <w:tr w:rsidR="00837141" w:rsidRPr="00F85777" w14:paraId="664A9D2C" w14:textId="77777777" w:rsidTr="00C9380E">
        <w:tc>
          <w:tcPr>
            <w:tcW w:w="2200" w:type="dxa"/>
            <w:tcMar>
              <w:top w:w="20" w:type="dxa"/>
              <w:left w:w="20" w:type="dxa"/>
              <w:bottom w:w="20" w:type="dxa"/>
              <w:right w:w="20" w:type="dxa"/>
            </w:tcMar>
            <w:vAlign w:val="center"/>
            <w:hideMark/>
          </w:tcPr>
          <w:p w14:paraId="1DF2A654" w14:textId="77777777" w:rsidR="00837141" w:rsidRPr="00F85777" w:rsidRDefault="00837141" w:rsidP="00C9380E">
            <w:pPr>
              <w:pStyle w:val="movimento"/>
              <w:rPr>
                <w:color w:val="002060"/>
              </w:rPr>
            </w:pPr>
            <w:r w:rsidRPr="00F85777">
              <w:rPr>
                <w:color w:val="002060"/>
              </w:rPr>
              <w:t>BRASILI ALESSANDRO</w:t>
            </w:r>
          </w:p>
        </w:tc>
        <w:tc>
          <w:tcPr>
            <w:tcW w:w="2200" w:type="dxa"/>
            <w:tcMar>
              <w:top w:w="20" w:type="dxa"/>
              <w:left w:w="20" w:type="dxa"/>
              <w:bottom w:w="20" w:type="dxa"/>
              <w:right w:w="20" w:type="dxa"/>
            </w:tcMar>
            <w:vAlign w:val="center"/>
            <w:hideMark/>
          </w:tcPr>
          <w:p w14:paraId="00E3A9D4" w14:textId="77777777" w:rsidR="00837141" w:rsidRPr="00F85777" w:rsidRDefault="00837141" w:rsidP="00C9380E">
            <w:pPr>
              <w:pStyle w:val="movimento2"/>
              <w:rPr>
                <w:color w:val="002060"/>
              </w:rPr>
            </w:pPr>
            <w:r w:rsidRPr="00F85777">
              <w:rPr>
                <w:color w:val="002060"/>
              </w:rPr>
              <w:t xml:space="preserve">(TRUENTIN LAMA) </w:t>
            </w:r>
          </w:p>
        </w:tc>
        <w:tc>
          <w:tcPr>
            <w:tcW w:w="800" w:type="dxa"/>
            <w:tcMar>
              <w:top w:w="20" w:type="dxa"/>
              <w:left w:w="20" w:type="dxa"/>
              <w:bottom w:w="20" w:type="dxa"/>
              <w:right w:w="20" w:type="dxa"/>
            </w:tcMar>
            <w:vAlign w:val="center"/>
            <w:hideMark/>
          </w:tcPr>
          <w:p w14:paraId="38F6DE2B"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1B5DB48" w14:textId="77777777" w:rsidR="00837141" w:rsidRPr="00F85777" w:rsidRDefault="00837141" w:rsidP="00C9380E">
            <w:pPr>
              <w:pStyle w:val="movimento"/>
              <w:rPr>
                <w:color w:val="002060"/>
              </w:rPr>
            </w:pPr>
            <w:r w:rsidRPr="00F85777">
              <w:rPr>
                <w:color w:val="002060"/>
              </w:rPr>
              <w:t>SANTONI GIACOMO</w:t>
            </w:r>
          </w:p>
        </w:tc>
        <w:tc>
          <w:tcPr>
            <w:tcW w:w="2200" w:type="dxa"/>
            <w:tcMar>
              <w:top w:w="20" w:type="dxa"/>
              <w:left w:w="20" w:type="dxa"/>
              <w:bottom w:w="20" w:type="dxa"/>
              <w:right w:w="20" w:type="dxa"/>
            </w:tcMar>
            <w:vAlign w:val="center"/>
            <w:hideMark/>
          </w:tcPr>
          <w:p w14:paraId="68AA3F48" w14:textId="77777777" w:rsidR="00837141" w:rsidRPr="00F85777" w:rsidRDefault="00837141" w:rsidP="00C9380E">
            <w:pPr>
              <w:pStyle w:val="movimento2"/>
              <w:rPr>
                <w:color w:val="002060"/>
              </w:rPr>
            </w:pPr>
            <w:r w:rsidRPr="00F85777">
              <w:rPr>
                <w:color w:val="002060"/>
              </w:rPr>
              <w:t xml:space="preserve">(VIRTUS AURORA C5) </w:t>
            </w:r>
          </w:p>
        </w:tc>
      </w:tr>
    </w:tbl>
    <w:p w14:paraId="577C9007" w14:textId="77777777" w:rsidR="00837141" w:rsidRPr="00F85777" w:rsidRDefault="00837141" w:rsidP="00837141">
      <w:pPr>
        <w:pStyle w:val="titolo20"/>
        <w:rPr>
          <w:rFonts w:eastAsiaTheme="minorEastAsia"/>
          <w:color w:val="002060"/>
        </w:rPr>
      </w:pPr>
      <w:r w:rsidRPr="00F857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E55E290" w14:textId="77777777" w:rsidTr="00C9380E">
        <w:tc>
          <w:tcPr>
            <w:tcW w:w="2200" w:type="dxa"/>
            <w:tcMar>
              <w:top w:w="20" w:type="dxa"/>
              <w:left w:w="20" w:type="dxa"/>
              <w:bottom w:w="20" w:type="dxa"/>
              <w:right w:w="20" w:type="dxa"/>
            </w:tcMar>
            <w:vAlign w:val="center"/>
            <w:hideMark/>
          </w:tcPr>
          <w:p w14:paraId="60AE3DB9" w14:textId="77777777" w:rsidR="00837141" w:rsidRPr="00F85777" w:rsidRDefault="00837141" w:rsidP="00C9380E">
            <w:pPr>
              <w:pStyle w:val="movimento"/>
              <w:rPr>
                <w:color w:val="002060"/>
              </w:rPr>
            </w:pPr>
            <w:r w:rsidRPr="00F85777">
              <w:rPr>
                <w:color w:val="002060"/>
              </w:rPr>
              <w:t>TESEI SIMONE</w:t>
            </w:r>
          </w:p>
        </w:tc>
        <w:tc>
          <w:tcPr>
            <w:tcW w:w="2200" w:type="dxa"/>
            <w:tcMar>
              <w:top w:w="20" w:type="dxa"/>
              <w:left w:w="20" w:type="dxa"/>
              <w:bottom w:w="20" w:type="dxa"/>
              <w:right w:w="20" w:type="dxa"/>
            </w:tcMar>
            <w:vAlign w:val="center"/>
            <w:hideMark/>
          </w:tcPr>
          <w:p w14:paraId="1782D29A" w14:textId="77777777" w:rsidR="00837141" w:rsidRPr="00F85777" w:rsidRDefault="00837141" w:rsidP="00C9380E">
            <w:pPr>
              <w:pStyle w:val="movimento2"/>
              <w:rPr>
                <w:color w:val="002060"/>
              </w:rPr>
            </w:pPr>
            <w:r w:rsidRPr="00F85777">
              <w:rPr>
                <w:color w:val="002060"/>
              </w:rPr>
              <w:t xml:space="preserve">(ATLETICO CHIARAVALLE) </w:t>
            </w:r>
          </w:p>
        </w:tc>
        <w:tc>
          <w:tcPr>
            <w:tcW w:w="800" w:type="dxa"/>
            <w:tcMar>
              <w:top w:w="20" w:type="dxa"/>
              <w:left w:w="20" w:type="dxa"/>
              <w:bottom w:w="20" w:type="dxa"/>
              <w:right w:w="20" w:type="dxa"/>
            </w:tcMar>
            <w:vAlign w:val="center"/>
            <w:hideMark/>
          </w:tcPr>
          <w:p w14:paraId="10D6231B"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20D8F64" w14:textId="77777777" w:rsidR="00837141" w:rsidRPr="00F85777" w:rsidRDefault="00837141" w:rsidP="00C9380E">
            <w:pPr>
              <w:pStyle w:val="movimento"/>
              <w:rPr>
                <w:color w:val="002060"/>
              </w:rPr>
            </w:pPr>
            <w:r w:rsidRPr="00F85777">
              <w:rPr>
                <w:color w:val="002060"/>
              </w:rPr>
              <w:t>AROUCH AYMAN</w:t>
            </w:r>
          </w:p>
        </w:tc>
        <w:tc>
          <w:tcPr>
            <w:tcW w:w="2200" w:type="dxa"/>
            <w:tcMar>
              <w:top w:w="20" w:type="dxa"/>
              <w:left w:w="20" w:type="dxa"/>
              <w:bottom w:w="20" w:type="dxa"/>
              <w:right w:w="20" w:type="dxa"/>
            </w:tcMar>
            <w:vAlign w:val="center"/>
            <w:hideMark/>
          </w:tcPr>
          <w:p w14:paraId="5D4294DE" w14:textId="77777777" w:rsidR="00837141" w:rsidRPr="00F85777" w:rsidRDefault="00837141" w:rsidP="00C9380E">
            <w:pPr>
              <w:pStyle w:val="movimento2"/>
              <w:rPr>
                <w:color w:val="002060"/>
              </w:rPr>
            </w:pPr>
            <w:r w:rsidRPr="00F85777">
              <w:rPr>
                <w:color w:val="002060"/>
              </w:rPr>
              <w:t xml:space="preserve">(DURANTINA SANTA CECILIA) </w:t>
            </w:r>
          </w:p>
        </w:tc>
      </w:tr>
      <w:tr w:rsidR="00837141" w:rsidRPr="00F85777" w14:paraId="3EE3B2E2" w14:textId="77777777" w:rsidTr="00C9380E">
        <w:tc>
          <w:tcPr>
            <w:tcW w:w="2200" w:type="dxa"/>
            <w:tcMar>
              <w:top w:w="20" w:type="dxa"/>
              <w:left w:w="20" w:type="dxa"/>
              <w:bottom w:w="20" w:type="dxa"/>
              <w:right w:w="20" w:type="dxa"/>
            </w:tcMar>
            <w:vAlign w:val="center"/>
            <w:hideMark/>
          </w:tcPr>
          <w:p w14:paraId="1FE19DF5" w14:textId="77777777" w:rsidR="00837141" w:rsidRPr="00F85777" w:rsidRDefault="00837141" w:rsidP="00C9380E">
            <w:pPr>
              <w:pStyle w:val="movimento"/>
              <w:rPr>
                <w:color w:val="002060"/>
              </w:rPr>
            </w:pPr>
            <w:r w:rsidRPr="00F85777">
              <w:rPr>
                <w:color w:val="002060"/>
              </w:rPr>
              <w:t>ANGELINI ALESSANDRO</w:t>
            </w:r>
          </w:p>
        </w:tc>
        <w:tc>
          <w:tcPr>
            <w:tcW w:w="2200" w:type="dxa"/>
            <w:tcMar>
              <w:top w:w="20" w:type="dxa"/>
              <w:left w:w="20" w:type="dxa"/>
              <w:bottom w:w="20" w:type="dxa"/>
              <w:right w:w="20" w:type="dxa"/>
            </w:tcMar>
            <w:vAlign w:val="center"/>
            <w:hideMark/>
          </w:tcPr>
          <w:p w14:paraId="2D758C35" w14:textId="77777777" w:rsidR="00837141" w:rsidRPr="00F85777" w:rsidRDefault="00837141" w:rsidP="00C9380E">
            <w:pPr>
              <w:pStyle w:val="movimento2"/>
              <w:rPr>
                <w:color w:val="002060"/>
              </w:rPr>
            </w:pPr>
            <w:r w:rsidRPr="00F85777">
              <w:rPr>
                <w:color w:val="002060"/>
              </w:rPr>
              <w:t xml:space="preserve">(FIUMINATA) </w:t>
            </w:r>
          </w:p>
        </w:tc>
        <w:tc>
          <w:tcPr>
            <w:tcW w:w="800" w:type="dxa"/>
            <w:tcMar>
              <w:top w:w="20" w:type="dxa"/>
              <w:left w:w="20" w:type="dxa"/>
              <w:bottom w:w="20" w:type="dxa"/>
              <w:right w:w="20" w:type="dxa"/>
            </w:tcMar>
            <w:vAlign w:val="center"/>
            <w:hideMark/>
          </w:tcPr>
          <w:p w14:paraId="11909CA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3D7875D" w14:textId="77777777" w:rsidR="00837141" w:rsidRPr="00F85777" w:rsidRDefault="00837141" w:rsidP="00C9380E">
            <w:pPr>
              <w:pStyle w:val="movimento"/>
              <w:rPr>
                <w:color w:val="002060"/>
              </w:rPr>
            </w:pPr>
            <w:r w:rsidRPr="00F85777">
              <w:rPr>
                <w:color w:val="002060"/>
              </w:rPr>
              <w:t>ANGELINI ANDREA</w:t>
            </w:r>
          </w:p>
        </w:tc>
        <w:tc>
          <w:tcPr>
            <w:tcW w:w="2200" w:type="dxa"/>
            <w:tcMar>
              <w:top w:w="20" w:type="dxa"/>
              <w:left w:w="20" w:type="dxa"/>
              <w:bottom w:w="20" w:type="dxa"/>
              <w:right w:w="20" w:type="dxa"/>
            </w:tcMar>
            <w:vAlign w:val="center"/>
            <w:hideMark/>
          </w:tcPr>
          <w:p w14:paraId="2E70F7EB" w14:textId="77777777" w:rsidR="00837141" w:rsidRPr="00F85777" w:rsidRDefault="00837141" w:rsidP="00C9380E">
            <w:pPr>
              <w:pStyle w:val="movimento2"/>
              <w:rPr>
                <w:color w:val="002060"/>
              </w:rPr>
            </w:pPr>
            <w:r w:rsidRPr="00F85777">
              <w:rPr>
                <w:color w:val="002060"/>
              </w:rPr>
              <w:t xml:space="preserve">(FIUMINATA) </w:t>
            </w:r>
          </w:p>
        </w:tc>
      </w:tr>
      <w:tr w:rsidR="00837141" w:rsidRPr="00F85777" w14:paraId="04A62551" w14:textId="77777777" w:rsidTr="00C9380E">
        <w:tc>
          <w:tcPr>
            <w:tcW w:w="2200" w:type="dxa"/>
            <w:tcMar>
              <w:top w:w="20" w:type="dxa"/>
              <w:left w:w="20" w:type="dxa"/>
              <w:bottom w:w="20" w:type="dxa"/>
              <w:right w:w="20" w:type="dxa"/>
            </w:tcMar>
            <w:vAlign w:val="center"/>
            <w:hideMark/>
          </w:tcPr>
          <w:p w14:paraId="40527100" w14:textId="77777777" w:rsidR="00837141" w:rsidRPr="00F85777" w:rsidRDefault="00837141" w:rsidP="00C9380E">
            <w:pPr>
              <w:pStyle w:val="movimento"/>
              <w:rPr>
                <w:color w:val="002060"/>
              </w:rPr>
            </w:pPr>
            <w:r w:rsidRPr="00F85777">
              <w:rPr>
                <w:color w:val="002060"/>
              </w:rPr>
              <w:t>MARCANTONI FRANCESCO</w:t>
            </w:r>
          </w:p>
        </w:tc>
        <w:tc>
          <w:tcPr>
            <w:tcW w:w="2200" w:type="dxa"/>
            <w:tcMar>
              <w:top w:w="20" w:type="dxa"/>
              <w:left w:w="20" w:type="dxa"/>
              <w:bottom w:w="20" w:type="dxa"/>
              <w:right w:w="20" w:type="dxa"/>
            </w:tcMar>
            <w:vAlign w:val="center"/>
            <w:hideMark/>
          </w:tcPr>
          <w:p w14:paraId="35C5F23B" w14:textId="77777777" w:rsidR="00837141" w:rsidRPr="00F85777" w:rsidRDefault="00837141" w:rsidP="00C9380E">
            <w:pPr>
              <w:pStyle w:val="movimento2"/>
              <w:rPr>
                <w:color w:val="002060"/>
              </w:rPr>
            </w:pPr>
            <w:r w:rsidRPr="00F85777">
              <w:rPr>
                <w:color w:val="002060"/>
              </w:rPr>
              <w:t xml:space="preserve">(FROG S CLUB SPORT) </w:t>
            </w:r>
          </w:p>
        </w:tc>
        <w:tc>
          <w:tcPr>
            <w:tcW w:w="800" w:type="dxa"/>
            <w:tcMar>
              <w:top w:w="20" w:type="dxa"/>
              <w:left w:w="20" w:type="dxa"/>
              <w:bottom w:w="20" w:type="dxa"/>
              <w:right w:w="20" w:type="dxa"/>
            </w:tcMar>
            <w:vAlign w:val="center"/>
            <w:hideMark/>
          </w:tcPr>
          <w:p w14:paraId="05EA842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0DB6611" w14:textId="77777777" w:rsidR="00837141" w:rsidRPr="00F85777" w:rsidRDefault="00837141" w:rsidP="00C9380E">
            <w:pPr>
              <w:pStyle w:val="movimento"/>
              <w:rPr>
                <w:color w:val="002060"/>
              </w:rPr>
            </w:pPr>
            <w:r w:rsidRPr="00F85777">
              <w:rPr>
                <w:color w:val="002060"/>
              </w:rPr>
              <w:t>ANZALDI FILIPPO STEVEN</w:t>
            </w:r>
          </w:p>
        </w:tc>
        <w:tc>
          <w:tcPr>
            <w:tcW w:w="2200" w:type="dxa"/>
            <w:tcMar>
              <w:top w:w="20" w:type="dxa"/>
              <w:left w:w="20" w:type="dxa"/>
              <w:bottom w:w="20" w:type="dxa"/>
              <w:right w:w="20" w:type="dxa"/>
            </w:tcMar>
            <w:vAlign w:val="center"/>
            <w:hideMark/>
          </w:tcPr>
          <w:p w14:paraId="4BE7549F" w14:textId="77777777" w:rsidR="00837141" w:rsidRPr="00F85777" w:rsidRDefault="00837141" w:rsidP="00C9380E">
            <w:pPr>
              <w:pStyle w:val="movimento2"/>
              <w:rPr>
                <w:color w:val="002060"/>
              </w:rPr>
            </w:pPr>
            <w:r w:rsidRPr="00F85777">
              <w:rPr>
                <w:color w:val="002060"/>
              </w:rPr>
              <w:t xml:space="preserve">(FUTSAL ANCONA) </w:t>
            </w:r>
          </w:p>
        </w:tc>
      </w:tr>
      <w:tr w:rsidR="00837141" w:rsidRPr="00F85777" w14:paraId="4F5E373B" w14:textId="77777777" w:rsidTr="00C9380E">
        <w:tc>
          <w:tcPr>
            <w:tcW w:w="2200" w:type="dxa"/>
            <w:tcMar>
              <w:top w:w="20" w:type="dxa"/>
              <w:left w:w="20" w:type="dxa"/>
              <w:bottom w:w="20" w:type="dxa"/>
              <w:right w:w="20" w:type="dxa"/>
            </w:tcMar>
            <w:vAlign w:val="center"/>
            <w:hideMark/>
          </w:tcPr>
          <w:p w14:paraId="74F247D3" w14:textId="77777777" w:rsidR="00837141" w:rsidRPr="00F85777" w:rsidRDefault="00837141" w:rsidP="00C9380E">
            <w:pPr>
              <w:pStyle w:val="movimento"/>
              <w:rPr>
                <w:color w:val="002060"/>
              </w:rPr>
            </w:pPr>
            <w:r w:rsidRPr="00F85777">
              <w:rPr>
                <w:color w:val="002060"/>
              </w:rPr>
              <w:t>ANDREOZZI DANIELE</w:t>
            </w:r>
          </w:p>
        </w:tc>
        <w:tc>
          <w:tcPr>
            <w:tcW w:w="2200" w:type="dxa"/>
            <w:tcMar>
              <w:top w:w="20" w:type="dxa"/>
              <w:left w:w="20" w:type="dxa"/>
              <w:bottom w:w="20" w:type="dxa"/>
              <w:right w:w="20" w:type="dxa"/>
            </w:tcMar>
            <w:vAlign w:val="center"/>
            <w:hideMark/>
          </w:tcPr>
          <w:p w14:paraId="0DBA5AB9" w14:textId="77777777" w:rsidR="00837141" w:rsidRPr="00F85777" w:rsidRDefault="00837141" w:rsidP="00C9380E">
            <w:pPr>
              <w:pStyle w:val="movimento2"/>
              <w:rPr>
                <w:color w:val="002060"/>
              </w:rPr>
            </w:pPr>
            <w:r w:rsidRPr="00F85777">
              <w:rPr>
                <w:color w:val="002060"/>
              </w:rPr>
              <w:t xml:space="preserve">(MOGLIANESE) </w:t>
            </w:r>
          </w:p>
        </w:tc>
        <w:tc>
          <w:tcPr>
            <w:tcW w:w="800" w:type="dxa"/>
            <w:tcMar>
              <w:top w:w="20" w:type="dxa"/>
              <w:left w:w="20" w:type="dxa"/>
              <w:bottom w:w="20" w:type="dxa"/>
              <w:right w:w="20" w:type="dxa"/>
            </w:tcMar>
            <w:vAlign w:val="center"/>
            <w:hideMark/>
          </w:tcPr>
          <w:p w14:paraId="4137226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B30AAC7" w14:textId="77777777" w:rsidR="00837141" w:rsidRPr="00F85777" w:rsidRDefault="00837141" w:rsidP="00C9380E">
            <w:pPr>
              <w:pStyle w:val="movimento"/>
              <w:rPr>
                <w:color w:val="002060"/>
              </w:rPr>
            </w:pPr>
            <w:r w:rsidRPr="00F85777">
              <w:rPr>
                <w:color w:val="002060"/>
              </w:rPr>
              <w:t>MONTI FILIPPO</w:t>
            </w:r>
          </w:p>
        </w:tc>
        <w:tc>
          <w:tcPr>
            <w:tcW w:w="2200" w:type="dxa"/>
            <w:tcMar>
              <w:top w:w="20" w:type="dxa"/>
              <w:left w:w="20" w:type="dxa"/>
              <w:bottom w:w="20" w:type="dxa"/>
              <w:right w:w="20" w:type="dxa"/>
            </w:tcMar>
            <w:vAlign w:val="center"/>
            <w:hideMark/>
          </w:tcPr>
          <w:p w14:paraId="151485D0" w14:textId="77777777" w:rsidR="00837141" w:rsidRPr="00F85777" w:rsidRDefault="00837141" w:rsidP="00C9380E">
            <w:pPr>
              <w:pStyle w:val="movimento2"/>
              <w:rPr>
                <w:color w:val="002060"/>
              </w:rPr>
            </w:pPr>
            <w:r w:rsidRPr="00F85777">
              <w:rPr>
                <w:color w:val="002060"/>
              </w:rPr>
              <w:t xml:space="preserve">(SPECIAL ONE SPORTING CLUB) </w:t>
            </w:r>
          </w:p>
        </w:tc>
      </w:tr>
      <w:tr w:rsidR="00837141" w:rsidRPr="00F85777" w14:paraId="0B543842" w14:textId="77777777" w:rsidTr="00C9380E">
        <w:tc>
          <w:tcPr>
            <w:tcW w:w="2200" w:type="dxa"/>
            <w:tcMar>
              <w:top w:w="20" w:type="dxa"/>
              <w:left w:w="20" w:type="dxa"/>
              <w:bottom w:w="20" w:type="dxa"/>
              <w:right w:w="20" w:type="dxa"/>
            </w:tcMar>
            <w:vAlign w:val="center"/>
            <w:hideMark/>
          </w:tcPr>
          <w:p w14:paraId="6C79B4E3" w14:textId="77777777" w:rsidR="00837141" w:rsidRPr="00F85777" w:rsidRDefault="00837141" w:rsidP="00C9380E">
            <w:pPr>
              <w:pStyle w:val="movimento"/>
              <w:rPr>
                <w:color w:val="002060"/>
              </w:rPr>
            </w:pPr>
            <w:r w:rsidRPr="00F85777">
              <w:rPr>
                <w:color w:val="002060"/>
              </w:rPr>
              <w:t>BIZZARRI DAVIDE</w:t>
            </w:r>
          </w:p>
        </w:tc>
        <w:tc>
          <w:tcPr>
            <w:tcW w:w="2200" w:type="dxa"/>
            <w:tcMar>
              <w:top w:w="20" w:type="dxa"/>
              <w:left w:w="20" w:type="dxa"/>
              <w:bottom w:w="20" w:type="dxa"/>
              <w:right w:w="20" w:type="dxa"/>
            </w:tcMar>
            <w:vAlign w:val="center"/>
            <w:hideMark/>
          </w:tcPr>
          <w:p w14:paraId="141D5C3B" w14:textId="77777777" w:rsidR="00837141" w:rsidRPr="00F85777" w:rsidRDefault="00837141" w:rsidP="00C9380E">
            <w:pPr>
              <w:pStyle w:val="movimento2"/>
              <w:rPr>
                <w:color w:val="002060"/>
              </w:rPr>
            </w:pPr>
            <w:r w:rsidRPr="00F85777">
              <w:rPr>
                <w:color w:val="002060"/>
              </w:rPr>
              <w:t xml:space="preserve">(TRIBALCIO PICENA) </w:t>
            </w:r>
          </w:p>
        </w:tc>
        <w:tc>
          <w:tcPr>
            <w:tcW w:w="800" w:type="dxa"/>
            <w:tcMar>
              <w:top w:w="20" w:type="dxa"/>
              <w:left w:w="20" w:type="dxa"/>
              <w:bottom w:w="20" w:type="dxa"/>
              <w:right w:w="20" w:type="dxa"/>
            </w:tcMar>
            <w:vAlign w:val="center"/>
            <w:hideMark/>
          </w:tcPr>
          <w:p w14:paraId="45680F5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4213028" w14:textId="77777777" w:rsidR="00837141" w:rsidRPr="00F85777" w:rsidRDefault="00837141" w:rsidP="00C9380E">
            <w:pPr>
              <w:pStyle w:val="movimento"/>
              <w:rPr>
                <w:color w:val="002060"/>
              </w:rPr>
            </w:pPr>
            <w:r w:rsidRPr="00F85777">
              <w:rPr>
                <w:color w:val="002060"/>
              </w:rPr>
              <w:t>BARTOLACCI PIETRO</w:t>
            </w:r>
          </w:p>
        </w:tc>
        <w:tc>
          <w:tcPr>
            <w:tcW w:w="2200" w:type="dxa"/>
            <w:tcMar>
              <w:top w:w="20" w:type="dxa"/>
              <w:left w:w="20" w:type="dxa"/>
              <w:bottom w:w="20" w:type="dxa"/>
              <w:right w:w="20" w:type="dxa"/>
            </w:tcMar>
            <w:vAlign w:val="center"/>
            <w:hideMark/>
          </w:tcPr>
          <w:p w14:paraId="4841472C" w14:textId="77777777" w:rsidR="00837141" w:rsidRPr="00F85777" w:rsidRDefault="00837141" w:rsidP="00C9380E">
            <w:pPr>
              <w:pStyle w:val="movimento2"/>
              <w:rPr>
                <w:color w:val="002060"/>
              </w:rPr>
            </w:pPr>
            <w:r w:rsidRPr="00F85777">
              <w:rPr>
                <w:color w:val="002060"/>
              </w:rPr>
              <w:t xml:space="preserve">(URBINO CALCIO A 5) </w:t>
            </w:r>
          </w:p>
        </w:tc>
      </w:tr>
      <w:tr w:rsidR="00837141" w:rsidRPr="00F85777" w14:paraId="22259F82" w14:textId="77777777" w:rsidTr="00C9380E">
        <w:tc>
          <w:tcPr>
            <w:tcW w:w="2200" w:type="dxa"/>
            <w:tcMar>
              <w:top w:w="20" w:type="dxa"/>
              <w:left w:w="20" w:type="dxa"/>
              <w:bottom w:w="20" w:type="dxa"/>
              <w:right w:w="20" w:type="dxa"/>
            </w:tcMar>
            <w:vAlign w:val="center"/>
            <w:hideMark/>
          </w:tcPr>
          <w:p w14:paraId="38FEE437" w14:textId="77777777" w:rsidR="00837141" w:rsidRPr="00F85777" w:rsidRDefault="00837141" w:rsidP="00C9380E">
            <w:pPr>
              <w:pStyle w:val="movimento"/>
              <w:rPr>
                <w:color w:val="002060"/>
              </w:rPr>
            </w:pPr>
            <w:r w:rsidRPr="00F85777">
              <w:rPr>
                <w:color w:val="002060"/>
              </w:rPr>
              <w:t>LUCHETTA MATTIA</w:t>
            </w:r>
          </w:p>
        </w:tc>
        <w:tc>
          <w:tcPr>
            <w:tcW w:w="2200" w:type="dxa"/>
            <w:tcMar>
              <w:top w:w="20" w:type="dxa"/>
              <w:left w:w="20" w:type="dxa"/>
              <w:bottom w:w="20" w:type="dxa"/>
              <w:right w:w="20" w:type="dxa"/>
            </w:tcMar>
            <w:vAlign w:val="center"/>
            <w:hideMark/>
          </w:tcPr>
          <w:p w14:paraId="2585DA37" w14:textId="77777777" w:rsidR="00837141" w:rsidRPr="00F85777" w:rsidRDefault="00837141" w:rsidP="00C9380E">
            <w:pPr>
              <w:pStyle w:val="movimento2"/>
              <w:rPr>
                <w:color w:val="002060"/>
              </w:rPr>
            </w:pPr>
            <w:r w:rsidRPr="00F85777">
              <w:rPr>
                <w:color w:val="002060"/>
              </w:rPr>
              <w:t xml:space="preserve">(VALLESINA) </w:t>
            </w:r>
          </w:p>
        </w:tc>
        <w:tc>
          <w:tcPr>
            <w:tcW w:w="800" w:type="dxa"/>
            <w:tcMar>
              <w:top w:w="20" w:type="dxa"/>
              <w:left w:w="20" w:type="dxa"/>
              <w:bottom w:w="20" w:type="dxa"/>
              <w:right w:w="20" w:type="dxa"/>
            </w:tcMar>
            <w:vAlign w:val="center"/>
            <w:hideMark/>
          </w:tcPr>
          <w:p w14:paraId="1B11275B"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C1F8A7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10F470D" w14:textId="77777777" w:rsidR="00837141" w:rsidRPr="00F85777" w:rsidRDefault="00837141" w:rsidP="00C9380E">
            <w:pPr>
              <w:pStyle w:val="movimento2"/>
              <w:rPr>
                <w:color w:val="002060"/>
              </w:rPr>
            </w:pPr>
            <w:r w:rsidRPr="00F85777">
              <w:rPr>
                <w:color w:val="002060"/>
              </w:rPr>
              <w:t> </w:t>
            </w:r>
          </w:p>
        </w:tc>
      </w:tr>
    </w:tbl>
    <w:p w14:paraId="1864F347"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D48A612" w14:textId="77777777" w:rsidTr="00C9380E">
        <w:tc>
          <w:tcPr>
            <w:tcW w:w="2200" w:type="dxa"/>
            <w:tcMar>
              <w:top w:w="20" w:type="dxa"/>
              <w:left w:w="20" w:type="dxa"/>
              <w:bottom w:w="20" w:type="dxa"/>
              <w:right w:w="20" w:type="dxa"/>
            </w:tcMar>
            <w:vAlign w:val="center"/>
            <w:hideMark/>
          </w:tcPr>
          <w:p w14:paraId="73D5B558" w14:textId="77777777" w:rsidR="00837141" w:rsidRPr="00F85777" w:rsidRDefault="00837141" w:rsidP="00C9380E">
            <w:pPr>
              <w:pStyle w:val="movimento"/>
              <w:rPr>
                <w:color w:val="002060"/>
              </w:rPr>
            </w:pPr>
            <w:r w:rsidRPr="00F85777">
              <w:rPr>
                <w:color w:val="002060"/>
              </w:rPr>
              <w:t>GIAMMARIA LUIGI</w:t>
            </w:r>
          </w:p>
        </w:tc>
        <w:tc>
          <w:tcPr>
            <w:tcW w:w="2200" w:type="dxa"/>
            <w:tcMar>
              <w:top w:w="20" w:type="dxa"/>
              <w:left w:w="20" w:type="dxa"/>
              <w:bottom w:w="20" w:type="dxa"/>
              <w:right w:w="20" w:type="dxa"/>
            </w:tcMar>
            <w:vAlign w:val="center"/>
            <w:hideMark/>
          </w:tcPr>
          <w:p w14:paraId="689AE6E7" w14:textId="77777777" w:rsidR="00837141" w:rsidRPr="00F85777" w:rsidRDefault="00837141" w:rsidP="00C9380E">
            <w:pPr>
              <w:pStyle w:val="movimento2"/>
              <w:rPr>
                <w:color w:val="002060"/>
              </w:rPr>
            </w:pPr>
            <w:r w:rsidRPr="00F85777">
              <w:rPr>
                <w:color w:val="002060"/>
              </w:rPr>
              <w:t xml:space="preserve">(ACLI AUDAX MONTECOSARO C5) </w:t>
            </w:r>
          </w:p>
        </w:tc>
        <w:tc>
          <w:tcPr>
            <w:tcW w:w="800" w:type="dxa"/>
            <w:tcMar>
              <w:top w:w="20" w:type="dxa"/>
              <w:left w:w="20" w:type="dxa"/>
              <w:bottom w:w="20" w:type="dxa"/>
              <w:right w:w="20" w:type="dxa"/>
            </w:tcMar>
            <w:vAlign w:val="center"/>
            <w:hideMark/>
          </w:tcPr>
          <w:p w14:paraId="1999286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3AEB967" w14:textId="77777777" w:rsidR="00837141" w:rsidRPr="00F85777" w:rsidRDefault="00837141" w:rsidP="00C9380E">
            <w:pPr>
              <w:pStyle w:val="movimento"/>
              <w:rPr>
                <w:color w:val="002060"/>
              </w:rPr>
            </w:pPr>
            <w:r w:rsidRPr="00F85777">
              <w:rPr>
                <w:color w:val="002060"/>
              </w:rPr>
              <w:t>DI GIORGIO LORENZO</w:t>
            </w:r>
          </w:p>
        </w:tc>
        <w:tc>
          <w:tcPr>
            <w:tcW w:w="2200" w:type="dxa"/>
            <w:tcMar>
              <w:top w:w="20" w:type="dxa"/>
              <w:left w:w="20" w:type="dxa"/>
              <w:bottom w:w="20" w:type="dxa"/>
              <w:right w:w="20" w:type="dxa"/>
            </w:tcMar>
            <w:vAlign w:val="center"/>
            <w:hideMark/>
          </w:tcPr>
          <w:p w14:paraId="010B65AF" w14:textId="77777777" w:rsidR="00837141" w:rsidRPr="00F85777" w:rsidRDefault="00837141" w:rsidP="00C9380E">
            <w:pPr>
              <w:pStyle w:val="movimento2"/>
              <w:rPr>
                <w:color w:val="002060"/>
              </w:rPr>
            </w:pPr>
            <w:r w:rsidRPr="00F85777">
              <w:rPr>
                <w:color w:val="002060"/>
              </w:rPr>
              <w:t xml:space="preserve">(AMATORI STESE 2007 SRL) </w:t>
            </w:r>
          </w:p>
        </w:tc>
      </w:tr>
      <w:tr w:rsidR="00837141" w:rsidRPr="00F85777" w14:paraId="3DD9A349" w14:textId="77777777" w:rsidTr="00C9380E">
        <w:tc>
          <w:tcPr>
            <w:tcW w:w="2200" w:type="dxa"/>
            <w:tcMar>
              <w:top w:w="20" w:type="dxa"/>
              <w:left w:w="20" w:type="dxa"/>
              <w:bottom w:w="20" w:type="dxa"/>
              <w:right w:w="20" w:type="dxa"/>
            </w:tcMar>
            <w:vAlign w:val="center"/>
            <w:hideMark/>
          </w:tcPr>
          <w:p w14:paraId="5717BC8F" w14:textId="77777777" w:rsidR="00837141" w:rsidRPr="00F85777" w:rsidRDefault="00837141" w:rsidP="00C9380E">
            <w:pPr>
              <w:pStyle w:val="movimento"/>
              <w:rPr>
                <w:color w:val="002060"/>
              </w:rPr>
            </w:pPr>
            <w:r w:rsidRPr="00F85777">
              <w:rPr>
                <w:color w:val="002060"/>
              </w:rPr>
              <w:t>FAVETTI CLEVERSON</w:t>
            </w:r>
          </w:p>
        </w:tc>
        <w:tc>
          <w:tcPr>
            <w:tcW w:w="2200" w:type="dxa"/>
            <w:tcMar>
              <w:top w:w="20" w:type="dxa"/>
              <w:left w:w="20" w:type="dxa"/>
              <w:bottom w:w="20" w:type="dxa"/>
              <w:right w:w="20" w:type="dxa"/>
            </w:tcMar>
            <w:vAlign w:val="center"/>
            <w:hideMark/>
          </w:tcPr>
          <w:p w14:paraId="44A98BE2" w14:textId="77777777" w:rsidR="00837141" w:rsidRPr="00F85777" w:rsidRDefault="00837141" w:rsidP="00C9380E">
            <w:pPr>
              <w:pStyle w:val="movimento2"/>
              <w:rPr>
                <w:color w:val="002060"/>
              </w:rPr>
            </w:pPr>
            <w:r w:rsidRPr="00F85777">
              <w:rPr>
                <w:color w:val="002060"/>
              </w:rPr>
              <w:t xml:space="preserve">(AMATORI STESE 2007 SRL) </w:t>
            </w:r>
          </w:p>
        </w:tc>
        <w:tc>
          <w:tcPr>
            <w:tcW w:w="800" w:type="dxa"/>
            <w:tcMar>
              <w:top w:w="20" w:type="dxa"/>
              <w:left w:w="20" w:type="dxa"/>
              <w:bottom w:w="20" w:type="dxa"/>
              <w:right w:w="20" w:type="dxa"/>
            </w:tcMar>
            <w:vAlign w:val="center"/>
            <w:hideMark/>
          </w:tcPr>
          <w:p w14:paraId="37683BB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4C884F2" w14:textId="77777777" w:rsidR="00837141" w:rsidRPr="00F85777" w:rsidRDefault="00837141" w:rsidP="00C9380E">
            <w:pPr>
              <w:pStyle w:val="movimento"/>
              <w:rPr>
                <w:color w:val="002060"/>
              </w:rPr>
            </w:pPr>
            <w:r w:rsidRPr="00F85777">
              <w:rPr>
                <w:color w:val="002060"/>
              </w:rPr>
              <w:t>NICCOLINI RICCARDO</w:t>
            </w:r>
          </w:p>
        </w:tc>
        <w:tc>
          <w:tcPr>
            <w:tcW w:w="2200" w:type="dxa"/>
            <w:tcMar>
              <w:top w:w="20" w:type="dxa"/>
              <w:left w:w="20" w:type="dxa"/>
              <w:bottom w:w="20" w:type="dxa"/>
              <w:right w:w="20" w:type="dxa"/>
            </w:tcMar>
            <w:vAlign w:val="center"/>
            <w:hideMark/>
          </w:tcPr>
          <w:p w14:paraId="0BA1161A" w14:textId="77777777" w:rsidR="00837141" w:rsidRPr="00F85777" w:rsidRDefault="00837141" w:rsidP="00C9380E">
            <w:pPr>
              <w:pStyle w:val="movimento2"/>
              <w:rPr>
                <w:color w:val="002060"/>
              </w:rPr>
            </w:pPr>
            <w:r w:rsidRPr="00F85777">
              <w:rPr>
                <w:color w:val="002060"/>
              </w:rPr>
              <w:t xml:space="preserve">(ANKON NOVA MARMI) </w:t>
            </w:r>
          </w:p>
        </w:tc>
      </w:tr>
      <w:tr w:rsidR="00837141" w:rsidRPr="00F85777" w14:paraId="4DAE5EC7" w14:textId="77777777" w:rsidTr="00C9380E">
        <w:tc>
          <w:tcPr>
            <w:tcW w:w="2200" w:type="dxa"/>
            <w:tcMar>
              <w:top w:w="20" w:type="dxa"/>
              <w:left w:w="20" w:type="dxa"/>
              <w:bottom w:w="20" w:type="dxa"/>
              <w:right w:w="20" w:type="dxa"/>
            </w:tcMar>
            <w:vAlign w:val="center"/>
            <w:hideMark/>
          </w:tcPr>
          <w:p w14:paraId="6159F811" w14:textId="77777777" w:rsidR="00837141" w:rsidRPr="00F85777" w:rsidRDefault="00837141" w:rsidP="00C9380E">
            <w:pPr>
              <w:pStyle w:val="movimento"/>
              <w:rPr>
                <w:color w:val="002060"/>
              </w:rPr>
            </w:pPr>
            <w:r w:rsidRPr="00F85777">
              <w:rPr>
                <w:color w:val="002060"/>
              </w:rPr>
              <w:t>MELONI FILIPPO</w:t>
            </w:r>
          </w:p>
        </w:tc>
        <w:tc>
          <w:tcPr>
            <w:tcW w:w="2200" w:type="dxa"/>
            <w:tcMar>
              <w:top w:w="20" w:type="dxa"/>
              <w:left w:w="20" w:type="dxa"/>
              <w:bottom w:w="20" w:type="dxa"/>
              <w:right w:w="20" w:type="dxa"/>
            </w:tcMar>
            <w:vAlign w:val="center"/>
            <w:hideMark/>
          </w:tcPr>
          <w:p w14:paraId="538E8821" w14:textId="77777777" w:rsidR="00837141" w:rsidRPr="00F85777" w:rsidRDefault="00837141" w:rsidP="00C9380E">
            <w:pPr>
              <w:pStyle w:val="movimento2"/>
              <w:rPr>
                <w:color w:val="002060"/>
              </w:rPr>
            </w:pPr>
            <w:r w:rsidRPr="00F85777">
              <w:rPr>
                <w:color w:val="002060"/>
              </w:rPr>
              <w:t xml:space="preserve">(AUDAX CALCIO PIOBBICO) </w:t>
            </w:r>
          </w:p>
        </w:tc>
        <w:tc>
          <w:tcPr>
            <w:tcW w:w="800" w:type="dxa"/>
            <w:tcMar>
              <w:top w:w="20" w:type="dxa"/>
              <w:left w:w="20" w:type="dxa"/>
              <w:bottom w:w="20" w:type="dxa"/>
              <w:right w:w="20" w:type="dxa"/>
            </w:tcMar>
            <w:vAlign w:val="center"/>
            <w:hideMark/>
          </w:tcPr>
          <w:p w14:paraId="1E093FAB"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3DC4941" w14:textId="77777777" w:rsidR="00837141" w:rsidRPr="00F85777" w:rsidRDefault="00837141" w:rsidP="00C9380E">
            <w:pPr>
              <w:pStyle w:val="movimento"/>
              <w:rPr>
                <w:color w:val="002060"/>
              </w:rPr>
            </w:pPr>
            <w:r w:rsidRPr="00F85777">
              <w:rPr>
                <w:color w:val="002060"/>
              </w:rPr>
              <w:t>DI CLEMENTI MATTEO</w:t>
            </w:r>
          </w:p>
        </w:tc>
        <w:tc>
          <w:tcPr>
            <w:tcW w:w="2200" w:type="dxa"/>
            <w:tcMar>
              <w:top w:w="20" w:type="dxa"/>
              <w:left w:w="20" w:type="dxa"/>
              <w:bottom w:w="20" w:type="dxa"/>
              <w:right w:w="20" w:type="dxa"/>
            </w:tcMar>
            <w:vAlign w:val="center"/>
            <w:hideMark/>
          </w:tcPr>
          <w:p w14:paraId="14F31D0E" w14:textId="77777777" w:rsidR="00837141" w:rsidRPr="00F85777" w:rsidRDefault="00837141" w:rsidP="00C9380E">
            <w:pPr>
              <w:pStyle w:val="movimento2"/>
              <w:rPr>
                <w:color w:val="002060"/>
              </w:rPr>
            </w:pPr>
            <w:r w:rsidRPr="00F85777">
              <w:rPr>
                <w:color w:val="002060"/>
              </w:rPr>
              <w:t xml:space="preserve">(CALCIO </w:t>
            </w:r>
            <w:proofErr w:type="gramStart"/>
            <w:r w:rsidRPr="00F85777">
              <w:rPr>
                <w:color w:val="002060"/>
              </w:rPr>
              <w:t>S.ELPIDIO</w:t>
            </w:r>
            <w:proofErr w:type="gramEnd"/>
            <w:r w:rsidRPr="00F85777">
              <w:rPr>
                <w:color w:val="002060"/>
              </w:rPr>
              <w:t xml:space="preserve"> A MARE) </w:t>
            </w:r>
          </w:p>
        </w:tc>
      </w:tr>
      <w:tr w:rsidR="00837141" w:rsidRPr="00F85777" w14:paraId="3E26B64F" w14:textId="77777777" w:rsidTr="00C9380E">
        <w:tc>
          <w:tcPr>
            <w:tcW w:w="2200" w:type="dxa"/>
            <w:tcMar>
              <w:top w:w="20" w:type="dxa"/>
              <w:left w:w="20" w:type="dxa"/>
              <w:bottom w:w="20" w:type="dxa"/>
              <w:right w:w="20" w:type="dxa"/>
            </w:tcMar>
            <w:vAlign w:val="center"/>
            <w:hideMark/>
          </w:tcPr>
          <w:p w14:paraId="3576D714" w14:textId="77777777" w:rsidR="00837141" w:rsidRPr="00F85777" w:rsidRDefault="00837141" w:rsidP="00C9380E">
            <w:pPr>
              <w:pStyle w:val="movimento"/>
              <w:rPr>
                <w:color w:val="002060"/>
              </w:rPr>
            </w:pPr>
            <w:r w:rsidRPr="00F85777">
              <w:rPr>
                <w:color w:val="002060"/>
              </w:rPr>
              <w:t>DI RONZA MARCO</w:t>
            </w:r>
          </w:p>
        </w:tc>
        <w:tc>
          <w:tcPr>
            <w:tcW w:w="2200" w:type="dxa"/>
            <w:tcMar>
              <w:top w:w="20" w:type="dxa"/>
              <w:left w:w="20" w:type="dxa"/>
              <w:bottom w:w="20" w:type="dxa"/>
              <w:right w:w="20" w:type="dxa"/>
            </w:tcMar>
            <w:vAlign w:val="center"/>
            <w:hideMark/>
          </w:tcPr>
          <w:p w14:paraId="2B25EB7D" w14:textId="77777777" w:rsidR="00837141" w:rsidRPr="00F85777" w:rsidRDefault="00837141" w:rsidP="00C9380E">
            <w:pPr>
              <w:pStyle w:val="movimento2"/>
              <w:rPr>
                <w:color w:val="002060"/>
              </w:rPr>
            </w:pPr>
            <w:r w:rsidRPr="00F85777">
              <w:rPr>
                <w:color w:val="002060"/>
              </w:rPr>
              <w:t xml:space="preserve">(CANTINE RIUNITE CSI) </w:t>
            </w:r>
          </w:p>
        </w:tc>
        <w:tc>
          <w:tcPr>
            <w:tcW w:w="800" w:type="dxa"/>
            <w:tcMar>
              <w:top w:w="20" w:type="dxa"/>
              <w:left w:w="20" w:type="dxa"/>
              <w:bottom w:w="20" w:type="dxa"/>
              <w:right w:w="20" w:type="dxa"/>
            </w:tcMar>
            <w:vAlign w:val="center"/>
            <w:hideMark/>
          </w:tcPr>
          <w:p w14:paraId="68C7F05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95C93A5" w14:textId="77777777" w:rsidR="00837141" w:rsidRPr="00F85777" w:rsidRDefault="00837141" w:rsidP="00C9380E">
            <w:pPr>
              <w:pStyle w:val="movimento"/>
              <w:rPr>
                <w:color w:val="002060"/>
              </w:rPr>
            </w:pPr>
            <w:r w:rsidRPr="00F85777">
              <w:rPr>
                <w:color w:val="002060"/>
              </w:rPr>
              <w:t>LAMBERTUCCI LORENZO</w:t>
            </w:r>
          </w:p>
        </w:tc>
        <w:tc>
          <w:tcPr>
            <w:tcW w:w="2200" w:type="dxa"/>
            <w:tcMar>
              <w:top w:w="20" w:type="dxa"/>
              <w:left w:w="20" w:type="dxa"/>
              <w:bottom w:w="20" w:type="dxa"/>
              <w:right w:w="20" w:type="dxa"/>
            </w:tcMar>
            <w:vAlign w:val="center"/>
            <w:hideMark/>
          </w:tcPr>
          <w:p w14:paraId="4F9910CF" w14:textId="77777777" w:rsidR="00837141" w:rsidRPr="00F85777" w:rsidRDefault="00837141" w:rsidP="00C9380E">
            <w:pPr>
              <w:pStyle w:val="movimento2"/>
              <w:rPr>
                <w:color w:val="002060"/>
              </w:rPr>
            </w:pPr>
            <w:r w:rsidRPr="00F85777">
              <w:rPr>
                <w:color w:val="002060"/>
              </w:rPr>
              <w:t xml:space="preserve">(CANTINE RIUNITE CSI) </w:t>
            </w:r>
          </w:p>
        </w:tc>
      </w:tr>
      <w:tr w:rsidR="00837141" w:rsidRPr="00F85777" w14:paraId="36E10F35" w14:textId="77777777" w:rsidTr="00C9380E">
        <w:tc>
          <w:tcPr>
            <w:tcW w:w="2200" w:type="dxa"/>
            <w:tcMar>
              <w:top w:w="20" w:type="dxa"/>
              <w:left w:w="20" w:type="dxa"/>
              <w:bottom w:w="20" w:type="dxa"/>
              <w:right w:w="20" w:type="dxa"/>
            </w:tcMar>
            <w:vAlign w:val="center"/>
            <w:hideMark/>
          </w:tcPr>
          <w:p w14:paraId="6E2CB7C2" w14:textId="77777777" w:rsidR="00837141" w:rsidRPr="00F85777" w:rsidRDefault="00837141" w:rsidP="00C9380E">
            <w:pPr>
              <w:pStyle w:val="movimento"/>
              <w:rPr>
                <w:color w:val="002060"/>
              </w:rPr>
            </w:pPr>
            <w:r w:rsidRPr="00F85777">
              <w:rPr>
                <w:color w:val="002060"/>
              </w:rPr>
              <w:t>ALTIERI VITOANTONIO</w:t>
            </w:r>
          </w:p>
        </w:tc>
        <w:tc>
          <w:tcPr>
            <w:tcW w:w="2200" w:type="dxa"/>
            <w:tcMar>
              <w:top w:w="20" w:type="dxa"/>
              <w:left w:w="20" w:type="dxa"/>
              <w:bottom w:w="20" w:type="dxa"/>
              <w:right w:w="20" w:type="dxa"/>
            </w:tcMar>
            <w:vAlign w:val="center"/>
            <w:hideMark/>
          </w:tcPr>
          <w:p w14:paraId="44927D1F" w14:textId="77777777" w:rsidR="00837141" w:rsidRPr="00F85777" w:rsidRDefault="00837141" w:rsidP="00C9380E">
            <w:pPr>
              <w:pStyle w:val="movimento2"/>
              <w:rPr>
                <w:color w:val="002060"/>
              </w:rPr>
            </w:pPr>
            <w:r w:rsidRPr="00F85777">
              <w:rPr>
                <w:color w:val="002060"/>
              </w:rPr>
              <w:t xml:space="preserve">(CAPODARCO CASABIANCA C5) </w:t>
            </w:r>
          </w:p>
        </w:tc>
        <w:tc>
          <w:tcPr>
            <w:tcW w:w="800" w:type="dxa"/>
            <w:tcMar>
              <w:top w:w="20" w:type="dxa"/>
              <w:left w:w="20" w:type="dxa"/>
              <w:bottom w:w="20" w:type="dxa"/>
              <w:right w:w="20" w:type="dxa"/>
            </w:tcMar>
            <w:vAlign w:val="center"/>
            <w:hideMark/>
          </w:tcPr>
          <w:p w14:paraId="42D6DA7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787D6A8" w14:textId="77777777" w:rsidR="00837141" w:rsidRPr="00F85777" w:rsidRDefault="00837141" w:rsidP="00C9380E">
            <w:pPr>
              <w:pStyle w:val="movimento"/>
              <w:rPr>
                <w:color w:val="002060"/>
              </w:rPr>
            </w:pPr>
            <w:r w:rsidRPr="00F85777">
              <w:rPr>
                <w:color w:val="002060"/>
              </w:rPr>
              <w:t>PETRONE DANIELE</w:t>
            </w:r>
          </w:p>
        </w:tc>
        <w:tc>
          <w:tcPr>
            <w:tcW w:w="2200" w:type="dxa"/>
            <w:tcMar>
              <w:top w:w="20" w:type="dxa"/>
              <w:left w:w="20" w:type="dxa"/>
              <w:bottom w:w="20" w:type="dxa"/>
              <w:right w:w="20" w:type="dxa"/>
            </w:tcMar>
            <w:vAlign w:val="center"/>
            <w:hideMark/>
          </w:tcPr>
          <w:p w14:paraId="4142B330" w14:textId="77777777" w:rsidR="00837141" w:rsidRPr="00F85777" w:rsidRDefault="00837141" w:rsidP="00C9380E">
            <w:pPr>
              <w:pStyle w:val="movimento2"/>
              <w:rPr>
                <w:color w:val="002060"/>
              </w:rPr>
            </w:pPr>
            <w:r w:rsidRPr="00F85777">
              <w:rPr>
                <w:color w:val="002060"/>
              </w:rPr>
              <w:t xml:space="preserve">(FABRIANO CALCIO A 5 2023) </w:t>
            </w:r>
          </w:p>
        </w:tc>
      </w:tr>
      <w:tr w:rsidR="00837141" w:rsidRPr="00F85777" w14:paraId="317E24BD" w14:textId="77777777" w:rsidTr="00C9380E">
        <w:tc>
          <w:tcPr>
            <w:tcW w:w="2200" w:type="dxa"/>
            <w:tcMar>
              <w:top w:w="20" w:type="dxa"/>
              <w:left w:w="20" w:type="dxa"/>
              <w:bottom w:w="20" w:type="dxa"/>
              <w:right w:w="20" w:type="dxa"/>
            </w:tcMar>
            <w:vAlign w:val="center"/>
            <w:hideMark/>
          </w:tcPr>
          <w:p w14:paraId="731124C4" w14:textId="77777777" w:rsidR="00837141" w:rsidRPr="00F85777" w:rsidRDefault="00837141" w:rsidP="00C9380E">
            <w:pPr>
              <w:pStyle w:val="movimento"/>
              <w:rPr>
                <w:color w:val="002060"/>
              </w:rPr>
            </w:pPr>
            <w:r w:rsidRPr="00F85777">
              <w:rPr>
                <w:color w:val="002060"/>
              </w:rPr>
              <w:t>BAIOCCO ANDREA</w:t>
            </w:r>
          </w:p>
        </w:tc>
        <w:tc>
          <w:tcPr>
            <w:tcW w:w="2200" w:type="dxa"/>
            <w:tcMar>
              <w:top w:w="20" w:type="dxa"/>
              <w:left w:w="20" w:type="dxa"/>
              <w:bottom w:w="20" w:type="dxa"/>
              <w:right w:w="20" w:type="dxa"/>
            </w:tcMar>
            <w:vAlign w:val="center"/>
            <w:hideMark/>
          </w:tcPr>
          <w:p w14:paraId="73BC5C1A" w14:textId="77777777" w:rsidR="00837141" w:rsidRPr="00F85777" w:rsidRDefault="00837141" w:rsidP="00C9380E">
            <w:pPr>
              <w:pStyle w:val="movimento2"/>
              <w:rPr>
                <w:color w:val="002060"/>
              </w:rPr>
            </w:pPr>
            <w:r w:rsidRPr="00F85777">
              <w:rPr>
                <w:color w:val="002060"/>
              </w:rPr>
              <w:t xml:space="preserve">(FIUMINATA) </w:t>
            </w:r>
          </w:p>
        </w:tc>
        <w:tc>
          <w:tcPr>
            <w:tcW w:w="800" w:type="dxa"/>
            <w:tcMar>
              <w:top w:w="20" w:type="dxa"/>
              <w:left w:w="20" w:type="dxa"/>
              <w:bottom w:w="20" w:type="dxa"/>
              <w:right w:w="20" w:type="dxa"/>
            </w:tcMar>
            <w:vAlign w:val="center"/>
            <w:hideMark/>
          </w:tcPr>
          <w:p w14:paraId="1C2636A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10C4D9D" w14:textId="77777777" w:rsidR="00837141" w:rsidRPr="00F85777" w:rsidRDefault="00837141" w:rsidP="00C9380E">
            <w:pPr>
              <w:pStyle w:val="movimento"/>
              <w:rPr>
                <w:color w:val="002060"/>
              </w:rPr>
            </w:pPr>
            <w:r w:rsidRPr="00F85777">
              <w:rPr>
                <w:color w:val="002060"/>
              </w:rPr>
              <w:t>FIERRO CIRO</w:t>
            </w:r>
          </w:p>
        </w:tc>
        <w:tc>
          <w:tcPr>
            <w:tcW w:w="2200" w:type="dxa"/>
            <w:tcMar>
              <w:top w:w="20" w:type="dxa"/>
              <w:left w:w="20" w:type="dxa"/>
              <w:bottom w:w="20" w:type="dxa"/>
              <w:right w:w="20" w:type="dxa"/>
            </w:tcMar>
            <w:vAlign w:val="center"/>
            <w:hideMark/>
          </w:tcPr>
          <w:p w14:paraId="500A2D71" w14:textId="77777777" w:rsidR="00837141" w:rsidRPr="00F85777" w:rsidRDefault="00837141" w:rsidP="00C9380E">
            <w:pPr>
              <w:pStyle w:val="movimento2"/>
              <w:rPr>
                <w:color w:val="002060"/>
              </w:rPr>
            </w:pPr>
            <w:r w:rsidRPr="00F85777">
              <w:rPr>
                <w:color w:val="002060"/>
              </w:rPr>
              <w:t xml:space="preserve">(FIUMINATA) </w:t>
            </w:r>
          </w:p>
        </w:tc>
      </w:tr>
      <w:tr w:rsidR="00837141" w:rsidRPr="00F85777" w14:paraId="409A83F5" w14:textId="77777777" w:rsidTr="00C9380E">
        <w:tc>
          <w:tcPr>
            <w:tcW w:w="2200" w:type="dxa"/>
            <w:tcMar>
              <w:top w:w="20" w:type="dxa"/>
              <w:left w:w="20" w:type="dxa"/>
              <w:bottom w:w="20" w:type="dxa"/>
              <w:right w:w="20" w:type="dxa"/>
            </w:tcMar>
            <w:vAlign w:val="center"/>
            <w:hideMark/>
          </w:tcPr>
          <w:p w14:paraId="4F54400D" w14:textId="77777777" w:rsidR="00837141" w:rsidRPr="00F85777" w:rsidRDefault="00837141" w:rsidP="00C9380E">
            <w:pPr>
              <w:pStyle w:val="movimento"/>
              <w:rPr>
                <w:color w:val="002060"/>
              </w:rPr>
            </w:pPr>
            <w:r w:rsidRPr="00F85777">
              <w:rPr>
                <w:color w:val="002060"/>
              </w:rPr>
              <w:t>GONNELLA ANGELO SANTE</w:t>
            </w:r>
          </w:p>
        </w:tc>
        <w:tc>
          <w:tcPr>
            <w:tcW w:w="2200" w:type="dxa"/>
            <w:tcMar>
              <w:top w:w="20" w:type="dxa"/>
              <w:left w:w="20" w:type="dxa"/>
              <w:bottom w:w="20" w:type="dxa"/>
              <w:right w:w="20" w:type="dxa"/>
            </w:tcMar>
            <w:vAlign w:val="center"/>
            <w:hideMark/>
          </w:tcPr>
          <w:p w14:paraId="6E2A00F2" w14:textId="77777777" w:rsidR="00837141" w:rsidRPr="00F85777" w:rsidRDefault="00837141" w:rsidP="00C9380E">
            <w:pPr>
              <w:pStyle w:val="movimento2"/>
              <w:rPr>
                <w:color w:val="002060"/>
              </w:rPr>
            </w:pPr>
            <w:r w:rsidRPr="00F85777">
              <w:rPr>
                <w:color w:val="002060"/>
              </w:rPr>
              <w:t xml:space="preserve">(FRASASSI C5) </w:t>
            </w:r>
          </w:p>
        </w:tc>
        <w:tc>
          <w:tcPr>
            <w:tcW w:w="800" w:type="dxa"/>
            <w:tcMar>
              <w:top w:w="20" w:type="dxa"/>
              <w:left w:w="20" w:type="dxa"/>
              <w:bottom w:w="20" w:type="dxa"/>
              <w:right w:w="20" w:type="dxa"/>
            </w:tcMar>
            <w:vAlign w:val="center"/>
            <w:hideMark/>
          </w:tcPr>
          <w:p w14:paraId="5C73360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AEC9CF5" w14:textId="77777777" w:rsidR="00837141" w:rsidRPr="00F85777" w:rsidRDefault="00837141" w:rsidP="00C9380E">
            <w:pPr>
              <w:pStyle w:val="movimento"/>
              <w:rPr>
                <w:color w:val="002060"/>
              </w:rPr>
            </w:pPr>
            <w:r w:rsidRPr="00F85777">
              <w:rPr>
                <w:color w:val="002060"/>
              </w:rPr>
              <w:t>ORFEI GIANMARCO</w:t>
            </w:r>
          </w:p>
        </w:tc>
        <w:tc>
          <w:tcPr>
            <w:tcW w:w="2200" w:type="dxa"/>
            <w:tcMar>
              <w:top w:w="20" w:type="dxa"/>
              <w:left w:w="20" w:type="dxa"/>
              <w:bottom w:w="20" w:type="dxa"/>
              <w:right w:w="20" w:type="dxa"/>
            </w:tcMar>
            <w:vAlign w:val="center"/>
            <w:hideMark/>
          </w:tcPr>
          <w:p w14:paraId="724E4ADA" w14:textId="77777777" w:rsidR="00837141" w:rsidRPr="00F85777" w:rsidRDefault="00837141" w:rsidP="00C9380E">
            <w:pPr>
              <w:pStyle w:val="movimento2"/>
              <w:rPr>
                <w:color w:val="002060"/>
              </w:rPr>
            </w:pPr>
            <w:r w:rsidRPr="00F85777">
              <w:rPr>
                <w:color w:val="002060"/>
              </w:rPr>
              <w:t xml:space="preserve">(FRASASSI C5) </w:t>
            </w:r>
          </w:p>
        </w:tc>
      </w:tr>
      <w:tr w:rsidR="00837141" w:rsidRPr="00F85777" w14:paraId="3E6F42F5" w14:textId="77777777" w:rsidTr="00C9380E">
        <w:tc>
          <w:tcPr>
            <w:tcW w:w="2200" w:type="dxa"/>
            <w:tcMar>
              <w:top w:w="20" w:type="dxa"/>
              <w:left w:w="20" w:type="dxa"/>
              <w:bottom w:w="20" w:type="dxa"/>
              <w:right w:w="20" w:type="dxa"/>
            </w:tcMar>
            <w:vAlign w:val="center"/>
            <w:hideMark/>
          </w:tcPr>
          <w:p w14:paraId="02C5241A" w14:textId="77777777" w:rsidR="00837141" w:rsidRPr="00F85777" w:rsidRDefault="00837141" w:rsidP="00C9380E">
            <w:pPr>
              <w:pStyle w:val="movimento"/>
              <w:rPr>
                <w:color w:val="002060"/>
              </w:rPr>
            </w:pPr>
            <w:r w:rsidRPr="00F85777">
              <w:rPr>
                <w:color w:val="002060"/>
              </w:rPr>
              <w:t>PIERINI DAVIDE</w:t>
            </w:r>
          </w:p>
        </w:tc>
        <w:tc>
          <w:tcPr>
            <w:tcW w:w="2200" w:type="dxa"/>
            <w:tcMar>
              <w:top w:w="20" w:type="dxa"/>
              <w:left w:w="20" w:type="dxa"/>
              <w:bottom w:w="20" w:type="dxa"/>
              <w:right w:w="20" w:type="dxa"/>
            </w:tcMar>
            <w:vAlign w:val="center"/>
            <w:hideMark/>
          </w:tcPr>
          <w:p w14:paraId="6006A19B" w14:textId="77777777" w:rsidR="00837141" w:rsidRPr="00F85777" w:rsidRDefault="00837141" w:rsidP="00C9380E">
            <w:pPr>
              <w:pStyle w:val="movimento2"/>
              <w:rPr>
                <w:color w:val="002060"/>
              </w:rPr>
            </w:pPr>
            <w:r w:rsidRPr="00F85777">
              <w:rPr>
                <w:color w:val="002060"/>
              </w:rPr>
              <w:t xml:space="preserve">(FUTSAL OTTRANO) </w:t>
            </w:r>
          </w:p>
        </w:tc>
        <w:tc>
          <w:tcPr>
            <w:tcW w:w="800" w:type="dxa"/>
            <w:tcMar>
              <w:top w:w="20" w:type="dxa"/>
              <w:left w:w="20" w:type="dxa"/>
              <w:bottom w:w="20" w:type="dxa"/>
              <w:right w:w="20" w:type="dxa"/>
            </w:tcMar>
            <w:vAlign w:val="center"/>
            <w:hideMark/>
          </w:tcPr>
          <w:p w14:paraId="79729EE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D482FAF" w14:textId="77777777" w:rsidR="00837141" w:rsidRPr="00F85777" w:rsidRDefault="00837141" w:rsidP="00C9380E">
            <w:pPr>
              <w:pStyle w:val="movimento"/>
              <w:rPr>
                <w:color w:val="002060"/>
              </w:rPr>
            </w:pPr>
            <w:r w:rsidRPr="00F85777">
              <w:rPr>
                <w:color w:val="002060"/>
              </w:rPr>
              <w:t>RANGO MARCO</w:t>
            </w:r>
          </w:p>
        </w:tc>
        <w:tc>
          <w:tcPr>
            <w:tcW w:w="2200" w:type="dxa"/>
            <w:tcMar>
              <w:top w:w="20" w:type="dxa"/>
              <w:left w:w="20" w:type="dxa"/>
              <w:bottom w:w="20" w:type="dxa"/>
              <w:right w:w="20" w:type="dxa"/>
            </w:tcMar>
            <w:vAlign w:val="center"/>
            <w:hideMark/>
          </w:tcPr>
          <w:p w14:paraId="155A25F7" w14:textId="77777777" w:rsidR="00837141" w:rsidRPr="00F85777" w:rsidRDefault="00837141" w:rsidP="00C9380E">
            <w:pPr>
              <w:pStyle w:val="movimento2"/>
              <w:rPr>
                <w:color w:val="002060"/>
              </w:rPr>
            </w:pPr>
            <w:r w:rsidRPr="00F85777">
              <w:rPr>
                <w:color w:val="002060"/>
              </w:rPr>
              <w:t xml:space="preserve">(GROTTACCIA 2005) </w:t>
            </w:r>
          </w:p>
        </w:tc>
      </w:tr>
      <w:tr w:rsidR="00837141" w:rsidRPr="00F85777" w14:paraId="58D1FC90" w14:textId="77777777" w:rsidTr="00C9380E">
        <w:tc>
          <w:tcPr>
            <w:tcW w:w="2200" w:type="dxa"/>
            <w:tcMar>
              <w:top w:w="20" w:type="dxa"/>
              <w:left w:w="20" w:type="dxa"/>
              <w:bottom w:w="20" w:type="dxa"/>
              <w:right w:w="20" w:type="dxa"/>
            </w:tcMar>
            <w:vAlign w:val="center"/>
            <w:hideMark/>
          </w:tcPr>
          <w:p w14:paraId="4D687CC2" w14:textId="77777777" w:rsidR="00837141" w:rsidRPr="00F85777" w:rsidRDefault="00837141" w:rsidP="00C9380E">
            <w:pPr>
              <w:pStyle w:val="movimento"/>
              <w:rPr>
                <w:color w:val="002060"/>
              </w:rPr>
            </w:pPr>
            <w:r w:rsidRPr="00F85777">
              <w:rPr>
                <w:color w:val="002060"/>
              </w:rPr>
              <w:t>DE ANGELIS MANUEL</w:t>
            </w:r>
          </w:p>
        </w:tc>
        <w:tc>
          <w:tcPr>
            <w:tcW w:w="2200" w:type="dxa"/>
            <w:tcMar>
              <w:top w:w="20" w:type="dxa"/>
              <w:left w:w="20" w:type="dxa"/>
              <w:bottom w:w="20" w:type="dxa"/>
              <w:right w:w="20" w:type="dxa"/>
            </w:tcMar>
            <w:vAlign w:val="center"/>
            <w:hideMark/>
          </w:tcPr>
          <w:p w14:paraId="3C86EA74" w14:textId="77777777" w:rsidR="00837141" w:rsidRPr="00F85777" w:rsidRDefault="00837141" w:rsidP="00C9380E">
            <w:pPr>
              <w:pStyle w:val="movimento2"/>
              <w:rPr>
                <w:color w:val="002060"/>
              </w:rPr>
            </w:pPr>
            <w:r w:rsidRPr="00F85777">
              <w:rPr>
                <w:color w:val="002060"/>
              </w:rPr>
              <w:t xml:space="preserve">(PICENO UNITED MMX A R.L.) </w:t>
            </w:r>
          </w:p>
        </w:tc>
        <w:tc>
          <w:tcPr>
            <w:tcW w:w="800" w:type="dxa"/>
            <w:tcMar>
              <w:top w:w="20" w:type="dxa"/>
              <w:left w:w="20" w:type="dxa"/>
              <w:bottom w:w="20" w:type="dxa"/>
              <w:right w:w="20" w:type="dxa"/>
            </w:tcMar>
            <w:vAlign w:val="center"/>
            <w:hideMark/>
          </w:tcPr>
          <w:p w14:paraId="1EDD450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9ADCBB3" w14:textId="77777777" w:rsidR="00837141" w:rsidRPr="00F85777" w:rsidRDefault="00837141" w:rsidP="00C9380E">
            <w:pPr>
              <w:pStyle w:val="movimento"/>
              <w:rPr>
                <w:color w:val="002060"/>
              </w:rPr>
            </w:pPr>
            <w:r w:rsidRPr="00F85777">
              <w:rPr>
                <w:color w:val="002060"/>
              </w:rPr>
              <w:t>TASSI GIAN MARCO</w:t>
            </w:r>
          </w:p>
        </w:tc>
        <w:tc>
          <w:tcPr>
            <w:tcW w:w="2200" w:type="dxa"/>
            <w:tcMar>
              <w:top w:w="20" w:type="dxa"/>
              <w:left w:w="20" w:type="dxa"/>
              <w:bottom w:w="20" w:type="dxa"/>
              <w:right w:w="20" w:type="dxa"/>
            </w:tcMar>
            <w:vAlign w:val="center"/>
            <w:hideMark/>
          </w:tcPr>
          <w:p w14:paraId="0B6C67AD" w14:textId="77777777" w:rsidR="00837141" w:rsidRPr="00F85777" w:rsidRDefault="00837141" w:rsidP="00C9380E">
            <w:pPr>
              <w:pStyle w:val="movimento2"/>
              <w:rPr>
                <w:color w:val="002060"/>
              </w:rPr>
            </w:pPr>
            <w:r w:rsidRPr="00F85777">
              <w:rPr>
                <w:color w:val="002060"/>
              </w:rPr>
              <w:t xml:space="preserve">(POL. SPORT COMMUNICATION) </w:t>
            </w:r>
          </w:p>
        </w:tc>
      </w:tr>
      <w:tr w:rsidR="00837141" w:rsidRPr="00F85777" w14:paraId="50B0B4EC" w14:textId="77777777" w:rsidTr="00C9380E">
        <w:tc>
          <w:tcPr>
            <w:tcW w:w="2200" w:type="dxa"/>
            <w:tcMar>
              <w:top w:w="20" w:type="dxa"/>
              <w:left w:w="20" w:type="dxa"/>
              <w:bottom w:w="20" w:type="dxa"/>
              <w:right w:w="20" w:type="dxa"/>
            </w:tcMar>
            <w:vAlign w:val="center"/>
            <w:hideMark/>
          </w:tcPr>
          <w:p w14:paraId="0AD2FA4E" w14:textId="77777777" w:rsidR="00837141" w:rsidRPr="00F85777" w:rsidRDefault="00837141" w:rsidP="00C9380E">
            <w:pPr>
              <w:pStyle w:val="movimento"/>
              <w:rPr>
                <w:color w:val="002060"/>
              </w:rPr>
            </w:pPr>
            <w:r w:rsidRPr="00F85777">
              <w:rPr>
                <w:color w:val="002060"/>
              </w:rPr>
              <w:t>LOLLI CRISTIANO</w:t>
            </w:r>
          </w:p>
        </w:tc>
        <w:tc>
          <w:tcPr>
            <w:tcW w:w="2200" w:type="dxa"/>
            <w:tcMar>
              <w:top w:w="20" w:type="dxa"/>
              <w:left w:w="20" w:type="dxa"/>
              <w:bottom w:w="20" w:type="dxa"/>
              <w:right w:w="20" w:type="dxa"/>
            </w:tcMar>
            <w:vAlign w:val="center"/>
            <w:hideMark/>
          </w:tcPr>
          <w:p w14:paraId="5AD93B94" w14:textId="77777777" w:rsidR="00837141" w:rsidRPr="00F85777" w:rsidRDefault="00837141" w:rsidP="00C9380E">
            <w:pPr>
              <w:pStyle w:val="movimento2"/>
              <w:rPr>
                <w:color w:val="002060"/>
              </w:rPr>
            </w:pPr>
            <w:r w:rsidRPr="00F85777">
              <w:rPr>
                <w:color w:val="002060"/>
              </w:rPr>
              <w:t xml:space="preserve">(RIVIERA DELLE PALME) </w:t>
            </w:r>
          </w:p>
        </w:tc>
        <w:tc>
          <w:tcPr>
            <w:tcW w:w="800" w:type="dxa"/>
            <w:tcMar>
              <w:top w:w="20" w:type="dxa"/>
              <w:left w:w="20" w:type="dxa"/>
              <w:bottom w:w="20" w:type="dxa"/>
              <w:right w:w="20" w:type="dxa"/>
            </w:tcMar>
            <w:vAlign w:val="center"/>
            <w:hideMark/>
          </w:tcPr>
          <w:p w14:paraId="5ACF944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87836C4" w14:textId="77777777" w:rsidR="00837141" w:rsidRPr="00F85777" w:rsidRDefault="00837141" w:rsidP="00C9380E">
            <w:pPr>
              <w:pStyle w:val="movimento"/>
              <w:rPr>
                <w:color w:val="002060"/>
              </w:rPr>
            </w:pPr>
            <w:r w:rsidRPr="00F85777">
              <w:rPr>
                <w:color w:val="002060"/>
              </w:rPr>
              <w:t>TALAMONTI DAVIDE</w:t>
            </w:r>
          </w:p>
        </w:tc>
        <w:tc>
          <w:tcPr>
            <w:tcW w:w="2200" w:type="dxa"/>
            <w:tcMar>
              <w:top w:w="20" w:type="dxa"/>
              <w:left w:w="20" w:type="dxa"/>
              <w:bottom w:w="20" w:type="dxa"/>
              <w:right w:w="20" w:type="dxa"/>
            </w:tcMar>
            <w:vAlign w:val="center"/>
            <w:hideMark/>
          </w:tcPr>
          <w:p w14:paraId="66D9E846" w14:textId="77777777" w:rsidR="00837141" w:rsidRPr="00F85777" w:rsidRDefault="00837141" w:rsidP="00C9380E">
            <w:pPr>
              <w:pStyle w:val="movimento2"/>
              <w:rPr>
                <w:color w:val="002060"/>
              </w:rPr>
            </w:pPr>
            <w:r w:rsidRPr="00F85777">
              <w:rPr>
                <w:color w:val="002060"/>
              </w:rPr>
              <w:t xml:space="preserve">(SAMBENEDETTESE BEACH SOCC) </w:t>
            </w:r>
          </w:p>
        </w:tc>
      </w:tr>
      <w:tr w:rsidR="00837141" w:rsidRPr="00F85777" w14:paraId="3BC0929F" w14:textId="77777777" w:rsidTr="00C9380E">
        <w:tc>
          <w:tcPr>
            <w:tcW w:w="2200" w:type="dxa"/>
            <w:tcMar>
              <w:top w:w="20" w:type="dxa"/>
              <w:left w:w="20" w:type="dxa"/>
              <w:bottom w:w="20" w:type="dxa"/>
              <w:right w:w="20" w:type="dxa"/>
            </w:tcMar>
            <w:vAlign w:val="center"/>
            <w:hideMark/>
          </w:tcPr>
          <w:p w14:paraId="2619A65D" w14:textId="77777777" w:rsidR="00837141" w:rsidRPr="00F85777" w:rsidRDefault="00837141" w:rsidP="00C9380E">
            <w:pPr>
              <w:pStyle w:val="movimento"/>
              <w:rPr>
                <w:color w:val="002060"/>
              </w:rPr>
            </w:pPr>
            <w:r w:rsidRPr="00F85777">
              <w:rPr>
                <w:color w:val="002060"/>
              </w:rPr>
              <w:t>BARDELLA ANDREA</w:t>
            </w:r>
          </w:p>
        </w:tc>
        <w:tc>
          <w:tcPr>
            <w:tcW w:w="2200" w:type="dxa"/>
            <w:tcMar>
              <w:top w:w="20" w:type="dxa"/>
              <w:left w:w="20" w:type="dxa"/>
              <w:bottom w:w="20" w:type="dxa"/>
              <w:right w:w="20" w:type="dxa"/>
            </w:tcMar>
            <w:vAlign w:val="center"/>
            <w:hideMark/>
          </w:tcPr>
          <w:p w14:paraId="41101574" w14:textId="77777777" w:rsidR="00837141" w:rsidRPr="00F85777" w:rsidRDefault="00837141" w:rsidP="00C9380E">
            <w:pPr>
              <w:pStyle w:val="movimento2"/>
              <w:rPr>
                <w:color w:val="002060"/>
              </w:rPr>
            </w:pPr>
            <w:r w:rsidRPr="00F85777">
              <w:rPr>
                <w:color w:val="002060"/>
              </w:rPr>
              <w:t xml:space="preserve">(SANTA MARIA NUOVA A.S.D.) </w:t>
            </w:r>
          </w:p>
        </w:tc>
        <w:tc>
          <w:tcPr>
            <w:tcW w:w="800" w:type="dxa"/>
            <w:tcMar>
              <w:top w:w="20" w:type="dxa"/>
              <w:left w:w="20" w:type="dxa"/>
              <w:bottom w:w="20" w:type="dxa"/>
              <w:right w:w="20" w:type="dxa"/>
            </w:tcMar>
            <w:vAlign w:val="center"/>
            <w:hideMark/>
          </w:tcPr>
          <w:p w14:paraId="2113CA8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F4E3AAC" w14:textId="77777777" w:rsidR="00837141" w:rsidRPr="00F85777" w:rsidRDefault="00837141" w:rsidP="00C9380E">
            <w:pPr>
              <w:pStyle w:val="movimento"/>
              <w:rPr>
                <w:color w:val="002060"/>
              </w:rPr>
            </w:pPr>
            <w:r w:rsidRPr="00F85777">
              <w:rPr>
                <w:color w:val="002060"/>
              </w:rPr>
              <w:t>TRAVAGLIA UMBERTO</w:t>
            </w:r>
          </w:p>
        </w:tc>
        <w:tc>
          <w:tcPr>
            <w:tcW w:w="2200" w:type="dxa"/>
            <w:tcMar>
              <w:top w:w="20" w:type="dxa"/>
              <w:left w:w="20" w:type="dxa"/>
              <w:bottom w:w="20" w:type="dxa"/>
              <w:right w:w="20" w:type="dxa"/>
            </w:tcMar>
            <w:vAlign w:val="center"/>
            <w:hideMark/>
          </w:tcPr>
          <w:p w14:paraId="472D9BD8" w14:textId="77777777" w:rsidR="00837141" w:rsidRPr="00F85777" w:rsidRDefault="00837141" w:rsidP="00C9380E">
            <w:pPr>
              <w:pStyle w:val="movimento2"/>
              <w:rPr>
                <w:color w:val="002060"/>
              </w:rPr>
            </w:pPr>
            <w:r w:rsidRPr="00F85777">
              <w:rPr>
                <w:color w:val="002060"/>
              </w:rPr>
              <w:t xml:space="preserve">(TRIBALCIO PICENA) </w:t>
            </w:r>
          </w:p>
        </w:tc>
      </w:tr>
      <w:tr w:rsidR="00837141" w:rsidRPr="00F85777" w14:paraId="371F302D" w14:textId="77777777" w:rsidTr="00C9380E">
        <w:tc>
          <w:tcPr>
            <w:tcW w:w="2200" w:type="dxa"/>
            <w:tcMar>
              <w:top w:w="20" w:type="dxa"/>
              <w:left w:w="20" w:type="dxa"/>
              <w:bottom w:w="20" w:type="dxa"/>
              <w:right w:w="20" w:type="dxa"/>
            </w:tcMar>
            <w:vAlign w:val="center"/>
            <w:hideMark/>
          </w:tcPr>
          <w:p w14:paraId="65C5BFD7" w14:textId="77777777" w:rsidR="00837141" w:rsidRPr="00F85777" w:rsidRDefault="00837141" w:rsidP="00C9380E">
            <w:pPr>
              <w:pStyle w:val="movimento"/>
              <w:rPr>
                <w:color w:val="002060"/>
              </w:rPr>
            </w:pPr>
            <w:r w:rsidRPr="00F85777">
              <w:rPr>
                <w:color w:val="002060"/>
              </w:rPr>
              <w:t>MINISCALCO NICOLO</w:t>
            </w:r>
          </w:p>
        </w:tc>
        <w:tc>
          <w:tcPr>
            <w:tcW w:w="2200" w:type="dxa"/>
            <w:tcMar>
              <w:top w:w="20" w:type="dxa"/>
              <w:left w:w="20" w:type="dxa"/>
              <w:bottom w:w="20" w:type="dxa"/>
              <w:right w:w="20" w:type="dxa"/>
            </w:tcMar>
            <w:vAlign w:val="center"/>
            <w:hideMark/>
          </w:tcPr>
          <w:p w14:paraId="6E5D9264" w14:textId="77777777" w:rsidR="00837141" w:rsidRPr="00F85777" w:rsidRDefault="00837141" w:rsidP="00C9380E">
            <w:pPr>
              <w:pStyle w:val="movimento2"/>
              <w:rPr>
                <w:color w:val="002060"/>
              </w:rPr>
            </w:pPr>
            <w:r w:rsidRPr="00F85777">
              <w:rPr>
                <w:color w:val="002060"/>
              </w:rPr>
              <w:t xml:space="preserve">(TRUENTIN LAMA) </w:t>
            </w:r>
          </w:p>
        </w:tc>
        <w:tc>
          <w:tcPr>
            <w:tcW w:w="800" w:type="dxa"/>
            <w:tcMar>
              <w:top w:w="20" w:type="dxa"/>
              <w:left w:w="20" w:type="dxa"/>
              <w:bottom w:w="20" w:type="dxa"/>
              <w:right w:w="20" w:type="dxa"/>
            </w:tcMar>
            <w:vAlign w:val="center"/>
            <w:hideMark/>
          </w:tcPr>
          <w:p w14:paraId="16C5E6C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13297FD" w14:textId="77777777" w:rsidR="00837141" w:rsidRPr="00F85777" w:rsidRDefault="00837141" w:rsidP="00C9380E">
            <w:pPr>
              <w:pStyle w:val="movimento"/>
              <w:rPr>
                <w:color w:val="002060"/>
              </w:rPr>
            </w:pPr>
            <w:r w:rsidRPr="00F85777">
              <w:rPr>
                <w:color w:val="002060"/>
              </w:rPr>
              <w:t>EJLLI FATJON</w:t>
            </w:r>
          </w:p>
        </w:tc>
        <w:tc>
          <w:tcPr>
            <w:tcW w:w="2200" w:type="dxa"/>
            <w:tcMar>
              <w:top w:w="20" w:type="dxa"/>
              <w:left w:w="20" w:type="dxa"/>
              <w:bottom w:w="20" w:type="dxa"/>
              <w:right w:w="20" w:type="dxa"/>
            </w:tcMar>
            <w:vAlign w:val="center"/>
            <w:hideMark/>
          </w:tcPr>
          <w:p w14:paraId="4CFD93E2" w14:textId="77777777" w:rsidR="00837141" w:rsidRPr="00F85777" w:rsidRDefault="00837141" w:rsidP="00C9380E">
            <w:pPr>
              <w:pStyle w:val="movimento2"/>
              <w:rPr>
                <w:color w:val="002060"/>
              </w:rPr>
            </w:pPr>
            <w:r w:rsidRPr="00F85777">
              <w:rPr>
                <w:color w:val="002060"/>
              </w:rPr>
              <w:t xml:space="preserve">(VADO C5) </w:t>
            </w:r>
          </w:p>
        </w:tc>
      </w:tr>
      <w:tr w:rsidR="00837141" w:rsidRPr="00F85777" w14:paraId="0ADD612E" w14:textId="77777777" w:rsidTr="00C9380E">
        <w:tc>
          <w:tcPr>
            <w:tcW w:w="2200" w:type="dxa"/>
            <w:tcMar>
              <w:top w:w="20" w:type="dxa"/>
              <w:left w:w="20" w:type="dxa"/>
              <w:bottom w:w="20" w:type="dxa"/>
              <w:right w:w="20" w:type="dxa"/>
            </w:tcMar>
            <w:vAlign w:val="center"/>
            <w:hideMark/>
          </w:tcPr>
          <w:p w14:paraId="4287F77A" w14:textId="77777777" w:rsidR="00837141" w:rsidRPr="00F85777" w:rsidRDefault="00837141" w:rsidP="00C9380E">
            <w:pPr>
              <w:pStyle w:val="movimento"/>
              <w:rPr>
                <w:color w:val="002060"/>
              </w:rPr>
            </w:pPr>
            <w:r w:rsidRPr="00F85777">
              <w:rPr>
                <w:color w:val="002060"/>
              </w:rPr>
              <w:t>GAMBINI NICOLO</w:t>
            </w:r>
          </w:p>
        </w:tc>
        <w:tc>
          <w:tcPr>
            <w:tcW w:w="2200" w:type="dxa"/>
            <w:tcMar>
              <w:top w:w="20" w:type="dxa"/>
              <w:left w:w="20" w:type="dxa"/>
              <w:bottom w:w="20" w:type="dxa"/>
              <w:right w:w="20" w:type="dxa"/>
            </w:tcMar>
            <w:vAlign w:val="center"/>
            <w:hideMark/>
          </w:tcPr>
          <w:p w14:paraId="752DE7F2" w14:textId="77777777" w:rsidR="00837141" w:rsidRPr="00F85777" w:rsidRDefault="00837141" w:rsidP="00C9380E">
            <w:pPr>
              <w:pStyle w:val="movimento2"/>
              <w:rPr>
                <w:color w:val="002060"/>
              </w:rPr>
            </w:pPr>
            <w:r w:rsidRPr="00F85777">
              <w:rPr>
                <w:color w:val="002060"/>
              </w:rPr>
              <w:t xml:space="preserve">(VAL TENNA UNITED) </w:t>
            </w:r>
          </w:p>
        </w:tc>
        <w:tc>
          <w:tcPr>
            <w:tcW w:w="800" w:type="dxa"/>
            <w:tcMar>
              <w:top w:w="20" w:type="dxa"/>
              <w:left w:w="20" w:type="dxa"/>
              <w:bottom w:w="20" w:type="dxa"/>
              <w:right w:w="20" w:type="dxa"/>
            </w:tcMar>
            <w:vAlign w:val="center"/>
            <w:hideMark/>
          </w:tcPr>
          <w:p w14:paraId="7D282CF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9510753" w14:textId="77777777" w:rsidR="00837141" w:rsidRPr="00F85777" w:rsidRDefault="00837141" w:rsidP="00C9380E">
            <w:pPr>
              <w:pStyle w:val="movimento"/>
              <w:rPr>
                <w:color w:val="002060"/>
              </w:rPr>
            </w:pPr>
            <w:r w:rsidRPr="00F85777">
              <w:rPr>
                <w:color w:val="002060"/>
              </w:rPr>
              <w:t>FIORDELMONDO GREGA DENIS</w:t>
            </w:r>
          </w:p>
        </w:tc>
        <w:tc>
          <w:tcPr>
            <w:tcW w:w="2200" w:type="dxa"/>
            <w:tcMar>
              <w:top w:w="20" w:type="dxa"/>
              <w:left w:w="20" w:type="dxa"/>
              <w:bottom w:w="20" w:type="dxa"/>
              <w:right w:w="20" w:type="dxa"/>
            </w:tcMar>
            <w:vAlign w:val="center"/>
            <w:hideMark/>
          </w:tcPr>
          <w:p w14:paraId="0492B2AE" w14:textId="77777777" w:rsidR="00837141" w:rsidRPr="00F85777" w:rsidRDefault="00837141" w:rsidP="00C9380E">
            <w:pPr>
              <w:pStyle w:val="movimento2"/>
              <w:rPr>
                <w:color w:val="002060"/>
              </w:rPr>
            </w:pPr>
            <w:r w:rsidRPr="00F85777">
              <w:rPr>
                <w:color w:val="002060"/>
              </w:rPr>
              <w:t xml:space="preserve">(VALMISA FUTSAL A.S.D.) </w:t>
            </w:r>
          </w:p>
        </w:tc>
      </w:tr>
    </w:tbl>
    <w:p w14:paraId="69E5DC61"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DA6610E" w14:textId="77777777" w:rsidTr="00C9380E">
        <w:tc>
          <w:tcPr>
            <w:tcW w:w="2200" w:type="dxa"/>
            <w:tcMar>
              <w:top w:w="20" w:type="dxa"/>
              <w:left w:w="20" w:type="dxa"/>
              <w:bottom w:w="20" w:type="dxa"/>
              <w:right w:w="20" w:type="dxa"/>
            </w:tcMar>
            <w:vAlign w:val="center"/>
            <w:hideMark/>
          </w:tcPr>
          <w:p w14:paraId="324457B2" w14:textId="77777777" w:rsidR="00837141" w:rsidRPr="00F85777" w:rsidRDefault="00837141" w:rsidP="00C9380E">
            <w:pPr>
              <w:pStyle w:val="movimento"/>
              <w:rPr>
                <w:color w:val="002060"/>
              </w:rPr>
            </w:pPr>
            <w:r w:rsidRPr="00F85777">
              <w:rPr>
                <w:color w:val="002060"/>
              </w:rPr>
              <w:t>BELLUTI MAICOL</w:t>
            </w:r>
          </w:p>
        </w:tc>
        <w:tc>
          <w:tcPr>
            <w:tcW w:w="2200" w:type="dxa"/>
            <w:tcMar>
              <w:top w:w="20" w:type="dxa"/>
              <w:left w:w="20" w:type="dxa"/>
              <w:bottom w:w="20" w:type="dxa"/>
              <w:right w:w="20" w:type="dxa"/>
            </w:tcMar>
            <w:vAlign w:val="center"/>
            <w:hideMark/>
          </w:tcPr>
          <w:p w14:paraId="02E51512" w14:textId="77777777" w:rsidR="00837141" w:rsidRPr="00F85777" w:rsidRDefault="00837141" w:rsidP="00C9380E">
            <w:pPr>
              <w:pStyle w:val="movimento2"/>
              <w:rPr>
                <w:color w:val="002060"/>
              </w:rPr>
            </w:pPr>
            <w:r w:rsidRPr="00F85777">
              <w:rPr>
                <w:color w:val="002060"/>
              </w:rPr>
              <w:t xml:space="preserve">(ATLETICO CHIARAVALLE) </w:t>
            </w:r>
          </w:p>
        </w:tc>
        <w:tc>
          <w:tcPr>
            <w:tcW w:w="800" w:type="dxa"/>
            <w:tcMar>
              <w:top w:w="20" w:type="dxa"/>
              <w:left w:w="20" w:type="dxa"/>
              <w:bottom w:w="20" w:type="dxa"/>
              <w:right w:w="20" w:type="dxa"/>
            </w:tcMar>
            <w:vAlign w:val="center"/>
            <w:hideMark/>
          </w:tcPr>
          <w:p w14:paraId="2965F90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80E6E50" w14:textId="77777777" w:rsidR="00837141" w:rsidRPr="00F85777" w:rsidRDefault="00837141" w:rsidP="00C9380E">
            <w:pPr>
              <w:pStyle w:val="movimento"/>
              <w:rPr>
                <w:color w:val="002060"/>
              </w:rPr>
            </w:pPr>
            <w:r w:rsidRPr="00F85777">
              <w:rPr>
                <w:color w:val="002060"/>
              </w:rPr>
              <w:t>CINGOLANI ANDREA</w:t>
            </w:r>
          </w:p>
        </w:tc>
        <w:tc>
          <w:tcPr>
            <w:tcW w:w="2200" w:type="dxa"/>
            <w:tcMar>
              <w:top w:w="20" w:type="dxa"/>
              <w:left w:w="20" w:type="dxa"/>
              <w:bottom w:w="20" w:type="dxa"/>
              <w:right w:w="20" w:type="dxa"/>
            </w:tcMar>
            <w:vAlign w:val="center"/>
            <w:hideMark/>
          </w:tcPr>
          <w:p w14:paraId="6CAAC076" w14:textId="77777777" w:rsidR="00837141" w:rsidRPr="00F85777" w:rsidRDefault="00837141" w:rsidP="00C9380E">
            <w:pPr>
              <w:pStyle w:val="movimento2"/>
              <w:rPr>
                <w:color w:val="002060"/>
              </w:rPr>
            </w:pPr>
            <w:r w:rsidRPr="00F85777">
              <w:rPr>
                <w:color w:val="002060"/>
              </w:rPr>
              <w:t xml:space="preserve">(CAPODARCO CASABIANCA C5) </w:t>
            </w:r>
          </w:p>
        </w:tc>
      </w:tr>
      <w:tr w:rsidR="00837141" w:rsidRPr="00F85777" w14:paraId="4627DB5C" w14:textId="77777777" w:rsidTr="00C9380E">
        <w:tc>
          <w:tcPr>
            <w:tcW w:w="2200" w:type="dxa"/>
            <w:tcMar>
              <w:top w:w="20" w:type="dxa"/>
              <w:left w:w="20" w:type="dxa"/>
              <w:bottom w:w="20" w:type="dxa"/>
              <w:right w:w="20" w:type="dxa"/>
            </w:tcMar>
            <w:vAlign w:val="center"/>
            <w:hideMark/>
          </w:tcPr>
          <w:p w14:paraId="22E64F66" w14:textId="77777777" w:rsidR="00837141" w:rsidRPr="00F85777" w:rsidRDefault="00837141" w:rsidP="00C9380E">
            <w:pPr>
              <w:pStyle w:val="movimento"/>
              <w:rPr>
                <w:color w:val="002060"/>
              </w:rPr>
            </w:pPr>
            <w:r w:rsidRPr="00F85777">
              <w:rPr>
                <w:color w:val="002060"/>
              </w:rPr>
              <w:t>MAIELLARO AGOSTINO</w:t>
            </w:r>
          </w:p>
        </w:tc>
        <w:tc>
          <w:tcPr>
            <w:tcW w:w="2200" w:type="dxa"/>
            <w:tcMar>
              <w:top w:w="20" w:type="dxa"/>
              <w:left w:w="20" w:type="dxa"/>
              <w:bottom w:w="20" w:type="dxa"/>
              <w:right w:w="20" w:type="dxa"/>
            </w:tcMar>
            <w:vAlign w:val="center"/>
            <w:hideMark/>
          </w:tcPr>
          <w:p w14:paraId="7880B286" w14:textId="77777777" w:rsidR="00837141" w:rsidRPr="00F85777" w:rsidRDefault="00837141" w:rsidP="00C9380E">
            <w:pPr>
              <w:pStyle w:val="movimento2"/>
              <w:rPr>
                <w:color w:val="002060"/>
              </w:rPr>
            </w:pPr>
            <w:r w:rsidRPr="00F85777">
              <w:rPr>
                <w:color w:val="002060"/>
              </w:rPr>
              <w:t xml:space="preserve">(CIRCOLO COLLODI CALCIO 5) </w:t>
            </w:r>
          </w:p>
        </w:tc>
        <w:tc>
          <w:tcPr>
            <w:tcW w:w="800" w:type="dxa"/>
            <w:tcMar>
              <w:top w:w="20" w:type="dxa"/>
              <w:left w:w="20" w:type="dxa"/>
              <w:bottom w:w="20" w:type="dxa"/>
              <w:right w:w="20" w:type="dxa"/>
            </w:tcMar>
            <w:vAlign w:val="center"/>
            <w:hideMark/>
          </w:tcPr>
          <w:p w14:paraId="7C4DC0E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DEE5248" w14:textId="77777777" w:rsidR="00837141" w:rsidRPr="00F85777" w:rsidRDefault="00837141" w:rsidP="00C9380E">
            <w:pPr>
              <w:pStyle w:val="movimento"/>
              <w:rPr>
                <w:color w:val="002060"/>
              </w:rPr>
            </w:pPr>
            <w:r w:rsidRPr="00F85777">
              <w:rPr>
                <w:color w:val="002060"/>
              </w:rPr>
              <w:t>VINGIONE TOMMASO</w:t>
            </w:r>
          </w:p>
        </w:tc>
        <w:tc>
          <w:tcPr>
            <w:tcW w:w="2200" w:type="dxa"/>
            <w:tcMar>
              <w:top w:w="20" w:type="dxa"/>
              <w:left w:w="20" w:type="dxa"/>
              <w:bottom w:w="20" w:type="dxa"/>
              <w:right w:w="20" w:type="dxa"/>
            </w:tcMar>
            <w:vAlign w:val="center"/>
            <w:hideMark/>
          </w:tcPr>
          <w:p w14:paraId="4AD77171" w14:textId="77777777" w:rsidR="00837141" w:rsidRPr="00F85777" w:rsidRDefault="00837141" w:rsidP="00C9380E">
            <w:pPr>
              <w:pStyle w:val="movimento2"/>
              <w:rPr>
                <w:color w:val="002060"/>
              </w:rPr>
            </w:pPr>
            <w:r w:rsidRPr="00F85777">
              <w:rPr>
                <w:color w:val="002060"/>
              </w:rPr>
              <w:t xml:space="preserve">(FOLGORE CASTELRAIMONDO) </w:t>
            </w:r>
          </w:p>
        </w:tc>
      </w:tr>
      <w:tr w:rsidR="00837141" w:rsidRPr="00F85777" w14:paraId="0A4FF339" w14:textId="77777777" w:rsidTr="00C9380E">
        <w:tc>
          <w:tcPr>
            <w:tcW w:w="2200" w:type="dxa"/>
            <w:tcMar>
              <w:top w:w="20" w:type="dxa"/>
              <w:left w:w="20" w:type="dxa"/>
              <w:bottom w:w="20" w:type="dxa"/>
              <w:right w:w="20" w:type="dxa"/>
            </w:tcMar>
            <w:vAlign w:val="center"/>
            <w:hideMark/>
          </w:tcPr>
          <w:p w14:paraId="02173410" w14:textId="77777777" w:rsidR="00837141" w:rsidRPr="00F85777" w:rsidRDefault="00837141" w:rsidP="00C9380E">
            <w:pPr>
              <w:pStyle w:val="movimento"/>
              <w:rPr>
                <w:color w:val="002060"/>
              </w:rPr>
            </w:pPr>
            <w:r w:rsidRPr="00F85777">
              <w:rPr>
                <w:color w:val="002060"/>
              </w:rPr>
              <w:t>LADOWSKI LEONARDO</w:t>
            </w:r>
          </w:p>
        </w:tc>
        <w:tc>
          <w:tcPr>
            <w:tcW w:w="2200" w:type="dxa"/>
            <w:tcMar>
              <w:top w:w="20" w:type="dxa"/>
              <w:left w:w="20" w:type="dxa"/>
              <w:bottom w:w="20" w:type="dxa"/>
              <w:right w:w="20" w:type="dxa"/>
            </w:tcMar>
            <w:vAlign w:val="center"/>
            <w:hideMark/>
          </w:tcPr>
          <w:p w14:paraId="4F3502E8" w14:textId="77777777" w:rsidR="00837141" w:rsidRPr="00F85777" w:rsidRDefault="00837141" w:rsidP="00C9380E">
            <w:pPr>
              <w:pStyle w:val="movimento2"/>
              <w:rPr>
                <w:color w:val="002060"/>
              </w:rPr>
            </w:pPr>
            <w:r w:rsidRPr="00F85777">
              <w:rPr>
                <w:color w:val="002060"/>
              </w:rPr>
              <w:t xml:space="preserve">(FROG S CLUB SPORT) </w:t>
            </w:r>
          </w:p>
        </w:tc>
        <w:tc>
          <w:tcPr>
            <w:tcW w:w="800" w:type="dxa"/>
            <w:tcMar>
              <w:top w:w="20" w:type="dxa"/>
              <w:left w:w="20" w:type="dxa"/>
              <w:bottom w:w="20" w:type="dxa"/>
              <w:right w:w="20" w:type="dxa"/>
            </w:tcMar>
            <w:vAlign w:val="center"/>
            <w:hideMark/>
          </w:tcPr>
          <w:p w14:paraId="3FBD67DC"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0462AC7" w14:textId="77777777" w:rsidR="00837141" w:rsidRPr="00F85777" w:rsidRDefault="00837141" w:rsidP="00C9380E">
            <w:pPr>
              <w:pStyle w:val="movimento"/>
              <w:rPr>
                <w:color w:val="002060"/>
              </w:rPr>
            </w:pPr>
            <w:r w:rsidRPr="00F85777">
              <w:rPr>
                <w:color w:val="002060"/>
              </w:rPr>
              <w:t>RUHUL RESET</w:t>
            </w:r>
          </w:p>
        </w:tc>
        <w:tc>
          <w:tcPr>
            <w:tcW w:w="2200" w:type="dxa"/>
            <w:tcMar>
              <w:top w:w="20" w:type="dxa"/>
              <w:left w:w="20" w:type="dxa"/>
              <w:bottom w:w="20" w:type="dxa"/>
              <w:right w:w="20" w:type="dxa"/>
            </w:tcMar>
            <w:vAlign w:val="center"/>
            <w:hideMark/>
          </w:tcPr>
          <w:p w14:paraId="7EE3F58C" w14:textId="77777777" w:rsidR="00837141" w:rsidRPr="00F85777" w:rsidRDefault="00837141" w:rsidP="00C9380E">
            <w:pPr>
              <w:pStyle w:val="movimento2"/>
              <w:rPr>
                <w:color w:val="002060"/>
              </w:rPr>
            </w:pPr>
            <w:r w:rsidRPr="00F85777">
              <w:rPr>
                <w:color w:val="002060"/>
              </w:rPr>
              <w:t xml:space="preserve">(FUTSAL ANCONA) </w:t>
            </w:r>
          </w:p>
        </w:tc>
      </w:tr>
      <w:tr w:rsidR="00837141" w:rsidRPr="00F85777" w14:paraId="6B95567C" w14:textId="77777777" w:rsidTr="00C9380E">
        <w:tc>
          <w:tcPr>
            <w:tcW w:w="2200" w:type="dxa"/>
            <w:tcMar>
              <w:top w:w="20" w:type="dxa"/>
              <w:left w:w="20" w:type="dxa"/>
              <w:bottom w:w="20" w:type="dxa"/>
              <w:right w:w="20" w:type="dxa"/>
            </w:tcMar>
            <w:vAlign w:val="center"/>
            <w:hideMark/>
          </w:tcPr>
          <w:p w14:paraId="383292D2" w14:textId="77777777" w:rsidR="00837141" w:rsidRPr="00F85777" w:rsidRDefault="00837141" w:rsidP="00C9380E">
            <w:pPr>
              <w:pStyle w:val="movimento"/>
              <w:rPr>
                <w:color w:val="002060"/>
              </w:rPr>
            </w:pPr>
            <w:r w:rsidRPr="00F85777">
              <w:rPr>
                <w:color w:val="002060"/>
              </w:rPr>
              <w:t>BUSILACCHI FILIPPO</w:t>
            </w:r>
          </w:p>
        </w:tc>
        <w:tc>
          <w:tcPr>
            <w:tcW w:w="2200" w:type="dxa"/>
            <w:tcMar>
              <w:top w:w="20" w:type="dxa"/>
              <w:left w:w="20" w:type="dxa"/>
              <w:bottom w:w="20" w:type="dxa"/>
              <w:right w:w="20" w:type="dxa"/>
            </w:tcMar>
            <w:vAlign w:val="center"/>
            <w:hideMark/>
          </w:tcPr>
          <w:p w14:paraId="07375636" w14:textId="77777777" w:rsidR="00837141" w:rsidRPr="00F85777" w:rsidRDefault="00837141" w:rsidP="00C9380E">
            <w:pPr>
              <w:pStyle w:val="movimento2"/>
              <w:rPr>
                <w:color w:val="002060"/>
              </w:rPr>
            </w:pPr>
            <w:r w:rsidRPr="00F85777">
              <w:rPr>
                <w:color w:val="002060"/>
              </w:rPr>
              <w:t xml:space="preserve">(FUTSAL OTTRANO) </w:t>
            </w:r>
          </w:p>
        </w:tc>
        <w:tc>
          <w:tcPr>
            <w:tcW w:w="800" w:type="dxa"/>
            <w:tcMar>
              <w:top w:w="20" w:type="dxa"/>
              <w:left w:w="20" w:type="dxa"/>
              <w:bottom w:w="20" w:type="dxa"/>
              <w:right w:w="20" w:type="dxa"/>
            </w:tcMar>
            <w:vAlign w:val="center"/>
            <w:hideMark/>
          </w:tcPr>
          <w:p w14:paraId="70F319E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934926C" w14:textId="77777777" w:rsidR="00837141" w:rsidRPr="00F85777" w:rsidRDefault="00837141" w:rsidP="00C9380E">
            <w:pPr>
              <w:pStyle w:val="movimento"/>
              <w:rPr>
                <w:color w:val="002060"/>
              </w:rPr>
            </w:pPr>
            <w:r w:rsidRPr="00F85777">
              <w:rPr>
                <w:color w:val="002060"/>
              </w:rPr>
              <w:t>CARDINALI MATTHEW</w:t>
            </w:r>
          </w:p>
        </w:tc>
        <w:tc>
          <w:tcPr>
            <w:tcW w:w="2200" w:type="dxa"/>
            <w:tcMar>
              <w:top w:w="20" w:type="dxa"/>
              <w:left w:w="20" w:type="dxa"/>
              <w:bottom w:w="20" w:type="dxa"/>
              <w:right w:w="20" w:type="dxa"/>
            </w:tcMar>
            <w:vAlign w:val="center"/>
            <w:hideMark/>
          </w:tcPr>
          <w:p w14:paraId="30E2103A" w14:textId="77777777" w:rsidR="00837141" w:rsidRPr="00F85777" w:rsidRDefault="00837141" w:rsidP="00C9380E">
            <w:pPr>
              <w:pStyle w:val="movimento2"/>
              <w:rPr>
                <w:color w:val="002060"/>
              </w:rPr>
            </w:pPr>
            <w:r w:rsidRPr="00F85777">
              <w:rPr>
                <w:color w:val="002060"/>
              </w:rPr>
              <w:t xml:space="preserve">(FUTSAL OTTRANO) </w:t>
            </w:r>
          </w:p>
        </w:tc>
      </w:tr>
      <w:tr w:rsidR="00837141" w:rsidRPr="00F85777" w14:paraId="172BC742" w14:textId="77777777" w:rsidTr="00C9380E">
        <w:tc>
          <w:tcPr>
            <w:tcW w:w="2200" w:type="dxa"/>
            <w:tcMar>
              <w:top w:w="20" w:type="dxa"/>
              <w:left w:w="20" w:type="dxa"/>
              <w:bottom w:w="20" w:type="dxa"/>
              <w:right w:w="20" w:type="dxa"/>
            </w:tcMar>
            <w:vAlign w:val="center"/>
            <w:hideMark/>
          </w:tcPr>
          <w:p w14:paraId="5B23D5F2" w14:textId="77777777" w:rsidR="00837141" w:rsidRPr="00F85777" w:rsidRDefault="00837141" w:rsidP="00C9380E">
            <w:pPr>
              <w:pStyle w:val="movimento"/>
              <w:rPr>
                <w:color w:val="002060"/>
              </w:rPr>
            </w:pPr>
            <w:r w:rsidRPr="00F85777">
              <w:rPr>
                <w:color w:val="002060"/>
              </w:rPr>
              <w:t>TEODORI NICOLA</w:t>
            </w:r>
          </w:p>
        </w:tc>
        <w:tc>
          <w:tcPr>
            <w:tcW w:w="2200" w:type="dxa"/>
            <w:tcMar>
              <w:top w:w="20" w:type="dxa"/>
              <w:left w:w="20" w:type="dxa"/>
              <w:bottom w:w="20" w:type="dxa"/>
              <w:right w:w="20" w:type="dxa"/>
            </w:tcMar>
            <w:vAlign w:val="center"/>
            <w:hideMark/>
          </w:tcPr>
          <w:p w14:paraId="08D38B58" w14:textId="77777777" w:rsidR="00837141" w:rsidRPr="00F85777" w:rsidRDefault="00837141" w:rsidP="00C9380E">
            <w:pPr>
              <w:pStyle w:val="movimento2"/>
              <w:rPr>
                <w:color w:val="002060"/>
              </w:rPr>
            </w:pPr>
            <w:r w:rsidRPr="00F85777">
              <w:rPr>
                <w:color w:val="002060"/>
              </w:rPr>
              <w:t xml:space="preserve">(GNANO 04) </w:t>
            </w:r>
          </w:p>
        </w:tc>
        <w:tc>
          <w:tcPr>
            <w:tcW w:w="800" w:type="dxa"/>
            <w:tcMar>
              <w:top w:w="20" w:type="dxa"/>
              <w:left w:w="20" w:type="dxa"/>
              <w:bottom w:w="20" w:type="dxa"/>
              <w:right w:w="20" w:type="dxa"/>
            </w:tcMar>
            <w:vAlign w:val="center"/>
            <w:hideMark/>
          </w:tcPr>
          <w:p w14:paraId="36956E0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DAC0D0B" w14:textId="77777777" w:rsidR="00837141" w:rsidRPr="00F85777" w:rsidRDefault="00837141" w:rsidP="00C9380E">
            <w:pPr>
              <w:pStyle w:val="movimento"/>
              <w:rPr>
                <w:color w:val="002060"/>
              </w:rPr>
            </w:pPr>
            <w:r w:rsidRPr="00F85777">
              <w:rPr>
                <w:color w:val="002060"/>
              </w:rPr>
              <w:t>PELONARA FRANCESCO</w:t>
            </w:r>
          </w:p>
        </w:tc>
        <w:tc>
          <w:tcPr>
            <w:tcW w:w="2200" w:type="dxa"/>
            <w:tcMar>
              <w:top w:w="20" w:type="dxa"/>
              <w:left w:w="20" w:type="dxa"/>
              <w:bottom w:w="20" w:type="dxa"/>
              <w:right w:w="20" w:type="dxa"/>
            </w:tcMar>
            <w:vAlign w:val="center"/>
            <w:hideMark/>
          </w:tcPr>
          <w:p w14:paraId="6C7D1F6F" w14:textId="77777777" w:rsidR="00837141" w:rsidRPr="00F85777" w:rsidRDefault="00837141" w:rsidP="00C9380E">
            <w:pPr>
              <w:pStyle w:val="movimento2"/>
              <w:rPr>
                <w:color w:val="002060"/>
              </w:rPr>
            </w:pPr>
            <w:r w:rsidRPr="00F85777">
              <w:rPr>
                <w:color w:val="002060"/>
              </w:rPr>
              <w:t xml:space="preserve">(NUOVA FOLGORE) </w:t>
            </w:r>
          </w:p>
        </w:tc>
      </w:tr>
      <w:tr w:rsidR="00837141" w:rsidRPr="00F85777" w14:paraId="786426EF" w14:textId="77777777" w:rsidTr="00C9380E">
        <w:tc>
          <w:tcPr>
            <w:tcW w:w="2200" w:type="dxa"/>
            <w:tcMar>
              <w:top w:w="20" w:type="dxa"/>
              <w:left w:w="20" w:type="dxa"/>
              <w:bottom w:w="20" w:type="dxa"/>
              <w:right w:w="20" w:type="dxa"/>
            </w:tcMar>
            <w:vAlign w:val="center"/>
            <w:hideMark/>
          </w:tcPr>
          <w:p w14:paraId="0587F20B" w14:textId="77777777" w:rsidR="00837141" w:rsidRPr="00F85777" w:rsidRDefault="00837141" w:rsidP="00C9380E">
            <w:pPr>
              <w:pStyle w:val="movimento"/>
              <w:rPr>
                <w:color w:val="002060"/>
              </w:rPr>
            </w:pPr>
            <w:r w:rsidRPr="00F85777">
              <w:rPr>
                <w:color w:val="002060"/>
              </w:rPr>
              <w:t>CENTANNI TOMMASO</w:t>
            </w:r>
          </w:p>
        </w:tc>
        <w:tc>
          <w:tcPr>
            <w:tcW w:w="2200" w:type="dxa"/>
            <w:tcMar>
              <w:top w:w="20" w:type="dxa"/>
              <w:left w:w="20" w:type="dxa"/>
              <w:bottom w:w="20" w:type="dxa"/>
              <w:right w:w="20" w:type="dxa"/>
            </w:tcMar>
            <w:vAlign w:val="center"/>
            <w:hideMark/>
          </w:tcPr>
          <w:p w14:paraId="4B5D32EA" w14:textId="77777777" w:rsidR="00837141" w:rsidRPr="00F85777" w:rsidRDefault="00837141" w:rsidP="00C9380E">
            <w:pPr>
              <w:pStyle w:val="movimento2"/>
              <w:rPr>
                <w:color w:val="002060"/>
              </w:rPr>
            </w:pPr>
            <w:r w:rsidRPr="00F85777">
              <w:rPr>
                <w:color w:val="002060"/>
              </w:rPr>
              <w:t xml:space="preserve">(NUOVA JUVENTINA FFC) </w:t>
            </w:r>
          </w:p>
        </w:tc>
        <w:tc>
          <w:tcPr>
            <w:tcW w:w="800" w:type="dxa"/>
            <w:tcMar>
              <w:top w:w="20" w:type="dxa"/>
              <w:left w:w="20" w:type="dxa"/>
              <w:bottom w:w="20" w:type="dxa"/>
              <w:right w:w="20" w:type="dxa"/>
            </w:tcMar>
            <w:vAlign w:val="center"/>
            <w:hideMark/>
          </w:tcPr>
          <w:p w14:paraId="5177073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E5C720A" w14:textId="77777777" w:rsidR="00837141" w:rsidRPr="00F85777" w:rsidRDefault="00837141" w:rsidP="00C9380E">
            <w:pPr>
              <w:pStyle w:val="movimento"/>
              <w:rPr>
                <w:color w:val="002060"/>
              </w:rPr>
            </w:pPr>
            <w:r w:rsidRPr="00F85777">
              <w:rPr>
                <w:color w:val="002060"/>
              </w:rPr>
              <w:t>LAMBERTUCCI ALESSANDRO</w:t>
            </w:r>
          </w:p>
        </w:tc>
        <w:tc>
          <w:tcPr>
            <w:tcW w:w="2200" w:type="dxa"/>
            <w:tcMar>
              <w:top w:w="20" w:type="dxa"/>
              <w:left w:w="20" w:type="dxa"/>
              <w:bottom w:w="20" w:type="dxa"/>
              <w:right w:w="20" w:type="dxa"/>
            </w:tcMar>
            <w:vAlign w:val="center"/>
            <w:hideMark/>
          </w:tcPr>
          <w:p w14:paraId="1B8FD828" w14:textId="77777777" w:rsidR="00837141" w:rsidRPr="00F85777" w:rsidRDefault="00837141" w:rsidP="00C9380E">
            <w:pPr>
              <w:pStyle w:val="movimento2"/>
              <w:rPr>
                <w:color w:val="002060"/>
              </w:rPr>
            </w:pPr>
            <w:r w:rsidRPr="00F85777">
              <w:rPr>
                <w:color w:val="002060"/>
              </w:rPr>
              <w:t xml:space="preserve">(NUOVA JUVENTINA FFC) </w:t>
            </w:r>
          </w:p>
        </w:tc>
      </w:tr>
      <w:tr w:rsidR="00837141" w:rsidRPr="00F85777" w14:paraId="0B14D37B" w14:textId="77777777" w:rsidTr="00C9380E">
        <w:tc>
          <w:tcPr>
            <w:tcW w:w="2200" w:type="dxa"/>
            <w:tcMar>
              <w:top w:w="20" w:type="dxa"/>
              <w:left w:w="20" w:type="dxa"/>
              <w:bottom w:w="20" w:type="dxa"/>
              <w:right w:w="20" w:type="dxa"/>
            </w:tcMar>
            <w:vAlign w:val="center"/>
            <w:hideMark/>
          </w:tcPr>
          <w:p w14:paraId="353685B4" w14:textId="77777777" w:rsidR="00837141" w:rsidRPr="00F85777" w:rsidRDefault="00837141" w:rsidP="00C9380E">
            <w:pPr>
              <w:pStyle w:val="movimento"/>
              <w:rPr>
                <w:color w:val="002060"/>
              </w:rPr>
            </w:pPr>
            <w:r w:rsidRPr="00F85777">
              <w:rPr>
                <w:color w:val="002060"/>
              </w:rPr>
              <w:t>CAPPANERA NICO</w:t>
            </w:r>
          </w:p>
        </w:tc>
        <w:tc>
          <w:tcPr>
            <w:tcW w:w="2200" w:type="dxa"/>
            <w:tcMar>
              <w:top w:w="20" w:type="dxa"/>
              <w:left w:w="20" w:type="dxa"/>
              <w:bottom w:w="20" w:type="dxa"/>
              <w:right w:w="20" w:type="dxa"/>
            </w:tcMar>
            <w:vAlign w:val="center"/>
            <w:hideMark/>
          </w:tcPr>
          <w:p w14:paraId="07B40D01" w14:textId="77777777" w:rsidR="00837141" w:rsidRPr="00F85777" w:rsidRDefault="00837141" w:rsidP="00C9380E">
            <w:pPr>
              <w:pStyle w:val="movimento2"/>
              <w:rPr>
                <w:color w:val="002060"/>
              </w:rPr>
            </w:pPr>
            <w:r w:rsidRPr="00F85777">
              <w:rPr>
                <w:color w:val="002060"/>
              </w:rPr>
              <w:t xml:space="preserve">(REAL CASEBRUCIATE W.FIRE) </w:t>
            </w:r>
          </w:p>
        </w:tc>
        <w:tc>
          <w:tcPr>
            <w:tcW w:w="800" w:type="dxa"/>
            <w:tcMar>
              <w:top w:w="20" w:type="dxa"/>
              <w:left w:w="20" w:type="dxa"/>
              <w:bottom w:w="20" w:type="dxa"/>
              <w:right w:w="20" w:type="dxa"/>
            </w:tcMar>
            <w:vAlign w:val="center"/>
            <w:hideMark/>
          </w:tcPr>
          <w:p w14:paraId="2163A53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6C55419" w14:textId="77777777" w:rsidR="00837141" w:rsidRPr="00F85777" w:rsidRDefault="00837141" w:rsidP="00C9380E">
            <w:pPr>
              <w:pStyle w:val="movimento"/>
              <w:rPr>
                <w:color w:val="002060"/>
              </w:rPr>
            </w:pPr>
            <w:r w:rsidRPr="00F85777">
              <w:rPr>
                <w:color w:val="002060"/>
              </w:rPr>
              <w:t>LAUDADIO MARCO</w:t>
            </w:r>
          </w:p>
        </w:tc>
        <w:tc>
          <w:tcPr>
            <w:tcW w:w="2200" w:type="dxa"/>
            <w:tcMar>
              <w:top w:w="20" w:type="dxa"/>
              <w:left w:w="20" w:type="dxa"/>
              <w:bottom w:w="20" w:type="dxa"/>
              <w:right w:w="20" w:type="dxa"/>
            </w:tcMar>
            <w:vAlign w:val="center"/>
            <w:hideMark/>
          </w:tcPr>
          <w:p w14:paraId="5B37E9E5" w14:textId="77777777" w:rsidR="00837141" w:rsidRPr="00F85777" w:rsidRDefault="00837141" w:rsidP="00C9380E">
            <w:pPr>
              <w:pStyle w:val="movimento2"/>
              <w:rPr>
                <w:color w:val="002060"/>
              </w:rPr>
            </w:pPr>
            <w:r w:rsidRPr="00F85777">
              <w:rPr>
                <w:color w:val="002060"/>
              </w:rPr>
              <w:t xml:space="preserve">(RIPABERARDA) </w:t>
            </w:r>
          </w:p>
        </w:tc>
      </w:tr>
      <w:tr w:rsidR="00837141" w:rsidRPr="00F85777" w14:paraId="3BC46022" w14:textId="77777777" w:rsidTr="00C9380E">
        <w:tc>
          <w:tcPr>
            <w:tcW w:w="2200" w:type="dxa"/>
            <w:tcMar>
              <w:top w:w="20" w:type="dxa"/>
              <w:left w:w="20" w:type="dxa"/>
              <w:bottom w:w="20" w:type="dxa"/>
              <w:right w:w="20" w:type="dxa"/>
            </w:tcMar>
            <w:vAlign w:val="center"/>
            <w:hideMark/>
          </w:tcPr>
          <w:p w14:paraId="3901CEA1" w14:textId="77777777" w:rsidR="00837141" w:rsidRPr="00F85777" w:rsidRDefault="00837141" w:rsidP="00C9380E">
            <w:pPr>
              <w:pStyle w:val="movimento"/>
              <w:rPr>
                <w:color w:val="002060"/>
              </w:rPr>
            </w:pPr>
            <w:r w:rsidRPr="00F85777">
              <w:rPr>
                <w:color w:val="002060"/>
              </w:rPr>
              <w:t>REGNICOLI GIORGIO</w:t>
            </w:r>
          </w:p>
        </w:tc>
        <w:tc>
          <w:tcPr>
            <w:tcW w:w="2200" w:type="dxa"/>
            <w:tcMar>
              <w:top w:w="20" w:type="dxa"/>
              <w:left w:w="20" w:type="dxa"/>
              <w:bottom w:w="20" w:type="dxa"/>
              <w:right w:w="20" w:type="dxa"/>
            </w:tcMar>
            <w:vAlign w:val="center"/>
            <w:hideMark/>
          </w:tcPr>
          <w:p w14:paraId="1560D221" w14:textId="77777777" w:rsidR="00837141" w:rsidRPr="00F85777" w:rsidRDefault="00837141" w:rsidP="00C9380E">
            <w:pPr>
              <w:pStyle w:val="movimento2"/>
              <w:rPr>
                <w:color w:val="002060"/>
              </w:rPr>
            </w:pPr>
            <w:r w:rsidRPr="00F85777">
              <w:rPr>
                <w:color w:val="002060"/>
              </w:rPr>
              <w:t xml:space="preserve">(RIPABERARDA) </w:t>
            </w:r>
          </w:p>
        </w:tc>
        <w:tc>
          <w:tcPr>
            <w:tcW w:w="800" w:type="dxa"/>
            <w:tcMar>
              <w:top w:w="20" w:type="dxa"/>
              <w:left w:w="20" w:type="dxa"/>
              <w:bottom w:w="20" w:type="dxa"/>
              <w:right w:w="20" w:type="dxa"/>
            </w:tcMar>
            <w:vAlign w:val="center"/>
            <w:hideMark/>
          </w:tcPr>
          <w:p w14:paraId="3E69F51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1EC1035" w14:textId="77777777" w:rsidR="00837141" w:rsidRPr="00F85777" w:rsidRDefault="00837141" w:rsidP="00C9380E">
            <w:pPr>
              <w:pStyle w:val="movimento"/>
              <w:rPr>
                <w:color w:val="002060"/>
              </w:rPr>
            </w:pPr>
            <w:r w:rsidRPr="00F85777">
              <w:rPr>
                <w:color w:val="002060"/>
              </w:rPr>
              <w:t>CURI ANDREA</w:t>
            </w:r>
          </w:p>
        </w:tc>
        <w:tc>
          <w:tcPr>
            <w:tcW w:w="2200" w:type="dxa"/>
            <w:tcMar>
              <w:top w:w="20" w:type="dxa"/>
              <w:left w:w="20" w:type="dxa"/>
              <w:bottom w:w="20" w:type="dxa"/>
              <w:right w:w="20" w:type="dxa"/>
            </w:tcMar>
            <w:vAlign w:val="center"/>
            <w:hideMark/>
          </w:tcPr>
          <w:p w14:paraId="5836721B" w14:textId="77777777" w:rsidR="00837141" w:rsidRPr="00F85777" w:rsidRDefault="00837141" w:rsidP="00C9380E">
            <w:pPr>
              <w:pStyle w:val="movimento2"/>
              <w:rPr>
                <w:color w:val="002060"/>
              </w:rPr>
            </w:pPr>
            <w:r w:rsidRPr="00F85777">
              <w:rPr>
                <w:color w:val="002060"/>
              </w:rPr>
              <w:t xml:space="preserve">(RIPE SAN GINESIO A.S.D.) </w:t>
            </w:r>
          </w:p>
        </w:tc>
      </w:tr>
      <w:tr w:rsidR="00837141" w:rsidRPr="00F85777" w14:paraId="446B0DB7" w14:textId="77777777" w:rsidTr="00C9380E">
        <w:tc>
          <w:tcPr>
            <w:tcW w:w="2200" w:type="dxa"/>
            <w:tcMar>
              <w:top w:w="20" w:type="dxa"/>
              <w:left w:w="20" w:type="dxa"/>
              <w:bottom w:w="20" w:type="dxa"/>
              <w:right w:w="20" w:type="dxa"/>
            </w:tcMar>
            <w:vAlign w:val="center"/>
            <w:hideMark/>
          </w:tcPr>
          <w:p w14:paraId="77A8DF86" w14:textId="77777777" w:rsidR="00837141" w:rsidRPr="00F85777" w:rsidRDefault="00837141" w:rsidP="00C9380E">
            <w:pPr>
              <w:pStyle w:val="movimento"/>
              <w:rPr>
                <w:color w:val="002060"/>
              </w:rPr>
            </w:pPr>
            <w:r w:rsidRPr="00F85777">
              <w:rPr>
                <w:color w:val="002060"/>
              </w:rPr>
              <w:t>LISCIANI DANIELE</w:t>
            </w:r>
          </w:p>
        </w:tc>
        <w:tc>
          <w:tcPr>
            <w:tcW w:w="2200" w:type="dxa"/>
            <w:tcMar>
              <w:top w:w="20" w:type="dxa"/>
              <w:left w:w="20" w:type="dxa"/>
              <w:bottom w:w="20" w:type="dxa"/>
              <w:right w:w="20" w:type="dxa"/>
            </w:tcMar>
            <w:vAlign w:val="center"/>
            <w:hideMark/>
          </w:tcPr>
          <w:p w14:paraId="24941C74" w14:textId="77777777" w:rsidR="00837141" w:rsidRPr="00F85777" w:rsidRDefault="00837141" w:rsidP="00C9380E">
            <w:pPr>
              <w:pStyle w:val="movimento2"/>
              <w:rPr>
                <w:color w:val="002060"/>
              </w:rPr>
            </w:pPr>
            <w:r w:rsidRPr="00F85777">
              <w:rPr>
                <w:color w:val="002060"/>
              </w:rPr>
              <w:t xml:space="preserve">(RIVIERA DELLE PALME) </w:t>
            </w:r>
          </w:p>
        </w:tc>
        <w:tc>
          <w:tcPr>
            <w:tcW w:w="800" w:type="dxa"/>
            <w:tcMar>
              <w:top w:w="20" w:type="dxa"/>
              <w:left w:w="20" w:type="dxa"/>
              <w:bottom w:w="20" w:type="dxa"/>
              <w:right w:w="20" w:type="dxa"/>
            </w:tcMar>
            <w:vAlign w:val="center"/>
            <w:hideMark/>
          </w:tcPr>
          <w:p w14:paraId="611462E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62262A6" w14:textId="77777777" w:rsidR="00837141" w:rsidRPr="00F85777" w:rsidRDefault="00837141" w:rsidP="00C9380E">
            <w:pPr>
              <w:pStyle w:val="movimento"/>
              <w:rPr>
                <w:color w:val="002060"/>
              </w:rPr>
            </w:pPr>
            <w:r w:rsidRPr="00F85777">
              <w:rPr>
                <w:color w:val="002060"/>
              </w:rPr>
              <w:t>SCALABRONI STEFANO</w:t>
            </w:r>
          </w:p>
        </w:tc>
        <w:tc>
          <w:tcPr>
            <w:tcW w:w="2200" w:type="dxa"/>
            <w:tcMar>
              <w:top w:w="20" w:type="dxa"/>
              <w:left w:w="20" w:type="dxa"/>
              <w:bottom w:w="20" w:type="dxa"/>
              <w:right w:w="20" w:type="dxa"/>
            </w:tcMar>
            <w:vAlign w:val="center"/>
            <w:hideMark/>
          </w:tcPr>
          <w:p w14:paraId="502F5F62" w14:textId="77777777" w:rsidR="00837141" w:rsidRPr="00F85777" w:rsidRDefault="00837141" w:rsidP="00C9380E">
            <w:pPr>
              <w:pStyle w:val="movimento2"/>
              <w:rPr>
                <w:color w:val="002060"/>
              </w:rPr>
            </w:pPr>
            <w:r w:rsidRPr="00F85777">
              <w:rPr>
                <w:color w:val="002060"/>
              </w:rPr>
              <w:t xml:space="preserve">(SANTA MARIA APPARENTE) </w:t>
            </w:r>
          </w:p>
        </w:tc>
      </w:tr>
      <w:tr w:rsidR="00837141" w:rsidRPr="00F85777" w14:paraId="0378D1E9" w14:textId="77777777" w:rsidTr="00C9380E">
        <w:tc>
          <w:tcPr>
            <w:tcW w:w="2200" w:type="dxa"/>
            <w:tcMar>
              <w:top w:w="20" w:type="dxa"/>
              <w:left w:w="20" w:type="dxa"/>
              <w:bottom w:w="20" w:type="dxa"/>
              <w:right w:w="20" w:type="dxa"/>
            </w:tcMar>
            <w:vAlign w:val="center"/>
            <w:hideMark/>
          </w:tcPr>
          <w:p w14:paraId="59F9FA86" w14:textId="77777777" w:rsidR="00837141" w:rsidRPr="00F85777" w:rsidRDefault="00837141" w:rsidP="00C9380E">
            <w:pPr>
              <w:pStyle w:val="movimento"/>
              <w:rPr>
                <w:color w:val="002060"/>
              </w:rPr>
            </w:pPr>
            <w:r w:rsidRPr="00F85777">
              <w:rPr>
                <w:color w:val="002060"/>
              </w:rPr>
              <w:t>FIENGO FERDINANDO</w:t>
            </w:r>
          </w:p>
        </w:tc>
        <w:tc>
          <w:tcPr>
            <w:tcW w:w="2200" w:type="dxa"/>
            <w:tcMar>
              <w:top w:w="20" w:type="dxa"/>
              <w:left w:w="20" w:type="dxa"/>
              <w:bottom w:w="20" w:type="dxa"/>
              <w:right w:w="20" w:type="dxa"/>
            </w:tcMar>
            <w:vAlign w:val="center"/>
            <w:hideMark/>
          </w:tcPr>
          <w:p w14:paraId="660CC6BC" w14:textId="77777777" w:rsidR="00837141" w:rsidRPr="00F85777" w:rsidRDefault="00837141" w:rsidP="00C9380E">
            <w:pPr>
              <w:pStyle w:val="movimento2"/>
              <w:rPr>
                <w:color w:val="002060"/>
              </w:rPr>
            </w:pPr>
            <w:r w:rsidRPr="00F85777">
              <w:rPr>
                <w:color w:val="002060"/>
              </w:rPr>
              <w:t xml:space="preserve">(SANTA MARIA NUOVA A.S.D.) </w:t>
            </w:r>
          </w:p>
        </w:tc>
        <w:tc>
          <w:tcPr>
            <w:tcW w:w="800" w:type="dxa"/>
            <w:tcMar>
              <w:top w:w="20" w:type="dxa"/>
              <w:left w:w="20" w:type="dxa"/>
              <w:bottom w:w="20" w:type="dxa"/>
              <w:right w:w="20" w:type="dxa"/>
            </w:tcMar>
            <w:vAlign w:val="center"/>
            <w:hideMark/>
          </w:tcPr>
          <w:p w14:paraId="1331154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D093B39" w14:textId="77777777" w:rsidR="00837141" w:rsidRPr="00F85777" w:rsidRDefault="00837141" w:rsidP="00C9380E">
            <w:pPr>
              <w:pStyle w:val="movimento"/>
              <w:rPr>
                <w:color w:val="002060"/>
              </w:rPr>
            </w:pPr>
            <w:r w:rsidRPr="00F85777">
              <w:rPr>
                <w:color w:val="002060"/>
              </w:rPr>
              <w:t>GUIDI VALENTINO</w:t>
            </w:r>
          </w:p>
        </w:tc>
        <w:tc>
          <w:tcPr>
            <w:tcW w:w="2200" w:type="dxa"/>
            <w:tcMar>
              <w:top w:w="20" w:type="dxa"/>
              <w:left w:w="20" w:type="dxa"/>
              <w:bottom w:w="20" w:type="dxa"/>
              <w:right w:w="20" w:type="dxa"/>
            </w:tcMar>
            <w:vAlign w:val="center"/>
            <w:hideMark/>
          </w:tcPr>
          <w:p w14:paraId="4631E707" w14:textId="77777777" w:rsidR="00837141" w:rsidRPr="00F85777" w:rsidRDefault="00837141" w:rsidP="00C9380E">
            <w:pPr>
              <w:pStyle w:val="movimento2"/>
              <w:rPr>
                <w:color w:val="002060"/>
                <w:lang w:val="en-US"/>
              </w:rPr>
            </w:pPr>
            <w:r w:rsidRPr="00F85777">
              <w:rPr>
                <w:color w:val="002060"/>
                <w:lang w:val="en-US"/>
              </w:rPr>
              <w:t xml:space="preserve">(SPECIAL ONE SPORTING </w:t>
            </w:r>
            <w:proofErr w:type="gramStart"/>
            <w:r w:rsidRPr="00F85777">
              <w:rPr>
                <w:color w:val="002060"/>
                <w:lang w:val="en-US"/>
              </w:rPr>
              <w:t>SQ.B</w:t>
            </w:r>
            <w:proofErr w:type="gramEnd"/>
            <w:r w:rsidRPr="00F85777">
              <w:rPr>
                <w:color w:val="002060"/>
                <w:lang w:val="en-US"/>
              </w:rPr>
              <w:t xml:space="preserve">) </w:t>
            </w:r>
          </w:p>
        </w:tc>
      </w:tr>
      <w:tr w:rsidR="00837141" w:rsidRPr="00F85777" w14:paraId="6A3A5BE5" w14:textId="77777777" w:rsidTr="00C9380E">
        <w:tc>
          <w:tcPr>
            <w:tcW w:w="2200" w:type="dxa"/>
            <w:tcMar>
              <w:top w:w="20" w:type="dxa"/>
              <w:left w:w="20" w:type="dxa"/>
              <w:bottom w:w="20" w:type="dxa"/>
              <w:right w:w="20" w:type="dxa"/>
            </w:tcMar>
            <w:vAlign w:val="center"/>
            <w:hideMark/>
          </w:tcPr>
          <w:p w14:paraId="4D198D5E" w14:textId="77777777" w:rsidR="00837141" w:rsidRPr="00F85777" w:rsidRDefault="00837141" w:rsidP="00C9380E">
            <w:pPr>
              <w:pStyle w:val="movimento"/>
              <w:rPr>
                <w:color w:val="002060"/>
              </w:rPr>
            </w:pPr>
            <w:r w:rsidRPr="00F85777">
              <w:rPr>
                <w:color w:val="002060"/>
              </w:rPr>
              <w:t>ROSSI ANTONIO</w:t>
            </w:r>
          </w:p>
        </w:tc>
        <w:tc>
          <w:tcPr>
            <w:tcW w:w="2200" w:type="dxa"/>
            <w:tcMar>
              <w:top w:w="20" w:type="dxa"/>
              <w:left w:w="20" w:type="dxa"/>
              <w:bottom w:w="20" w:type="dxa"/>
              <w:right w:w="20" w:type="dxa"/>
            </w:tcMar>
            <w:vAlign w:val="center"/>
            <w:hideMark/>
          </w:tcPr>
          <w:p w14:paraId="6851320D" w14:textId="77777777" w:rsidR="00837141" w:rsidRPr="00F85777" w:rsidRDefault="00837141" w:rsidP="00C9380E">
            <w:pPr>
              <w:pStyle w:val="movimento2"/>
              <w:rPr>
                <w:color w:val="002060"/>
                <w:lang w:val="en-US"/>
              </w:rPr>
            </w:pPr>
            <w:r w:rsidRPr="00F85777">
              <w:rPr>
                <w:color w:val="002060"/>
                <w:lang w:val="en-US"/>
              </w:rPr>
              <w:t xml:space="preserve">(SPECIAL ONE SPORTING </w:t>
            </w:r>
            <w:proofErr w:type="gramStart"/>
            <w:r w:rsidRPr="00F85777">
              <w:rPr>
                <w:color w:val="002060"/>
                <w:lang w:val="en-US"/>
              </w:rPr>
              <w:t>SQ.B</w:t>
            </w:r>
            <w:proofErr w:type="gramEnd"/>
            <w:r w:rsidRPr="00F85777">
              <w:rPr>
                <w:color w:val="002060"/>
                <w:lang w:val="en-US"/>
              </w:rPr>
              <w:t xml:space="preserve">) </w:t>
            </w:r>
          </w:p>
        </w:tc>
        <w:tc>
          <w:tcPr>
            <w:tcW w:w="800" w:type="dxa"/>
            <w:tcMar>
              <w:top w:w="20" w:type="dxa"/>
              <w:left w:w="20" w:type="dxa"/>
              <w:bottom w:w="20" w:type="dxa"/>
              <w:right w:w="20" w:type="dxa"/>
            </w:tcMar>
            <w:vAlign w:val="center"/>
            <w:hideMark/>
          </w:tcPr>
          <w:p w14:paraId="0DFA13F0" w14:textId="77777777" w:rsidR="00837141" w:rsidRPr="00F85777" w:rsidRDefault="00837141" w:rsidP="00C9380E">
            <w:pPr>
              <w:pStyle w:val="movimento"/>
              <w:rPr>
                <w:color w:val="002060"/>
                <w:lang w:val="en-US"/>
              </w:rPr>
            </w:pPr>
            <w:r w:rsidRPr="00F85777">
              <w:rPr>
                <w:color w:val="002060"/>
                <w:lang w:val="en-US"/>
              </w:rPr>
              <w:t> </w:t>
            </w:r>
          </w:p>
        </w:tc>
        <w:tc>
          <w:tcPr>
            <w:tcW w:w="2200" w:type="dxa"/>
            <w:tcMar>
              <w:top w:w="20" w:type="dxa"/>
              <w:left w:w="20" w:type="dxa"/>
              <w:bottom w:w="20" w:type="dxa"/>
              <w:right w:w="20" w:type="dxa"/>
            </w:tcMar>
            <w:vAlign w:val="center"/>
            <w:hideMark/>
          </w:tcPr>
          <w:p w14:paraId="4DDB914A" w14:textId="77777777" w:rsidR="00837141" w:rsidRPr="00F85777" w:rsidRDefault="00837141" w:rsidP="00C9380E">
            <w:pPr>
              <w:pStyle w:val="movimento"/>
              <w:rPr>
                <w:color w:val="002060"/>
              </w:rPr>
            </w:pPr>
            <w:r w:rsidRPr="00F85777">
              <w:rPr>
                <w:color w:val="002060"/>
              </w:rPr>
              <w:t>CATALUCCI VALERIO</w:t>
            </w:r>
          </w:p>
        </w:tc>
        <w:tc>
          <w:tcPr>
            <w:tcW w:w="2200" w:type="dxa"/>
            <w:tcMar>
              <w:top w:w="20" w:type="dxa"/>
              <w:left w:w="20" w:type="dxa"/>
              <w:bottom w:w="20" w:type="dxa"/>
              <w:right w:w="20" w:type="dxa"/>
            </w:tcMar>
            <w:vAlign w:val="center"/>
            <w:hideMark/>
          </w:tcPr>
          <w:p w14:paraId="7B619913" w14:textId="77777777" w:rsidR="00837141" w:rsidRPr="00F85777" w:rsidRDefault="00837141" w:rsidP="00C9380E">
            <w:pPr>
              <w:pStyle w:val="movimento2"/>
              <w:rPr>
                <w:color w:val="002060"/>
              </w:rPr>
            </w:pPr>
            <w:r w:rsidRPr="00F85777">
              <w:rPr>
                <w:color w:val="002060"/>
              </w:rPr>
              <w:t xml:space="preserve">(TRUENTIN LAMA) </w:t>
            </w:r>
          </w:p>
        </w:tc>
      </w:tr>
      <w:tr w:rsidR="00837141" w:rsidRPr="00F85777" w14:paraId="68525359" w14:textId="77777777" w:rsidTr="00C9380E">
        <w:tc>
          <w:tcPr>
            <w:tcW w:w="2200" w:type="dxa"/>
            <w:tcMar>
              <w:top w:w="20" w:type="dxa"/>
              <w:left w:w="20" w:type="dxa"/>
              <w:bottom w:w="20" w:type="dxa"/>
              <w:right w:w="20" w:type="dxa"/>
            </w:tcMar>
            <w:vAlign w:val="center"/>
            <w:hideMark/>
          </w:tcPr>
          <w:p w14:paraId="5BE452E8" w14:textId="77777777" w:rsidR="00837141" w:rsidRPr="00F85777" w:rsidRDefault="00837141" w:rsidP="00C9380E">
            <w:pPr>
              <w:pStyle w:val="movimento"/>
              <w:rPr>
                <w:color w:val="002060"/>
              </w:rPr>
            </w:pPr>
            <w:r w:rsidRPr="00F85777">
              <w:rPr>
                <w:color w:val="002060"/>
              </w:rPr>
              <w:t>RAMADANI SHEZA</w:t>
            </w:r>
          </w:p>
        </w:tc>
        <w:tc>
          <w:tcPr>
            <w:tcW w:w="2200" w:type="dxa"/>
            <w:tcMar>
              <w:top w:w="20" w:type="dxa"/>
              <w:left w:w="20" w:type="dxa"/>
              <w:bottom w:w="20" w:type="dxa"/>
              <w:right w:w="20" w:type="dxa"/>
            </w:tcMar>
            <w:vAlign w:val="center"/>
            <w:hideMark/>
          </w:tcPr>
          <w:p w14:paraId="614D6BA4" w14:textId="77777777" w:rsidR="00837141" w:rsidRPr="00F85777" w:rsidRDefault="00837141" w:rsidP="00C9380E">
            <w:pPr>
              <w:pStyle w:val="movimento2"/>
              <w:rPr>
                <w:color w:val="002060"/>
              </w:rPr>
            </w:pPr>
            <w:r w:rsidRPr="00F85777">
              <w:rPr>
                <w:color w:val="002060"/>
              </w:rPr>
              <w:t xml:space="preserve">(VADO C5) </w:t>
            </w:r>
          </w:p>
        </w:tc>
        <w:tc>
          <w:tcPr>
            <w:tcW w:w="800" w:type="dxa"/>
            <w:tcMar>
              <w:top w:w="20" w:type="dxa"/>
              <w:left w:w="20" w:type="dxa"/>
              <w:bottom w:w="20" w:type="dxa"/>
              <w:right w:w="20" w:type="dxa"/>
            </w:tcMar>
            <w:vAlign w:val="center"/>
            <w:hideMark/>
          </w:tcPr>
          <w:p w14:paraId="722758D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A88A113" w14:textId="77777777" w:rsidR="00837141" w:rsidRPr="00F85777" w:rsidRDefault="00837141" w:rsidP="00C9380E">
            <w:pPr>
              <w:pStyle w:val="movimento"/>
              <w:rPr>
                <w:color w:val="002060"/>
              </w:rPr>
            </w:pPr>
            <w:r w:rsidRPr="00F85777">
              <w:rPr>
                <w:color w:val="002060"/>
              </w:rPr>
              <w:t>SCAGLIONI DIEGO</w:t>
            </w:r>
          </w:p>
        </w:tc>
        <w:tc>
          <w:tcPr>
            <w:tcW w:w="2200" w:type="dxa"/>
            <w:tcMar>
              <w:top w:w="20" w:type="dxa"/>
              <w:left w:w="20" w:type="dxa"/>
              <w:bottom w:w="20" w:type="dxa"/>
              <w:right w:w="20" w:type="dxa"/>
            </w:tcMar>
            <w:vAlign w:val="center"/>
            <w:hideMark/>
          </w:tcPr>
          <w:p w14:paraId="169835BD" w14:textId="77777777" w:rsidR="00837141" w:rsidRPr="00F85777" w:rsidRDefault="00837141" w:rsidP="00C9380E">
            <w:pPr>
              <w:pStyle w:val="movimento2"/>
              <w:rPr>
                <w:color w:val="002060"/>
              </w:rPr>
            </w:pPr>
            <w:r w:rsidRPr="00F85777">
              <w:rPr>
                <w:color w:val="002060"/>
              </w:rPr>
              <w:t xml:space="preserve">(VADO C5) </w:t>
            </w:r>
          </w:p>
        </w:tc>
      </w:tr>
      <w:tr w:rsidR="00837141" w:rsidRPr="00F85777" w14:paraId="5B542DBB" w14:textId="77777777" w:rsidTr="00C9380E">
        <w:tc>
          <w:tcPr>
            <w:tcW w:w="2200" w:type="dxa"/>
            <w:tcMar>
              <w:top w:w="20" w:type="dxa"/>
              <w:left w:w="20" w:type="dxa"/>
              <w:bottom w:w="20" w:type="dxa"/>
              <w:right w:w="20" w:type="dxa"/>
            </w:tcMar>
            <w:vAlign w:val="center"/>
            <w:hideMark/>
          </w:tcPr>
          <w:p w14:paraId="3954664F" w14:textId="77777777" w:rsidR="00837141" w:rsidRPr="00F85777" w:rsidRDefault="00837141" w:rsidP="00C9380E">
            <w:pPr>
              <w:pStyle w:val="movimento"/>
              <w:rPr>
                <w:color w:val="002060"/>
              </w:rPr>
            </w:pPr>
            <w:r w:rsidRPr="00F85777">
              <w:rPr>
                <w:color w:val="002060"/>
              </w:rPr>
              <w:t>DAMINATO ENRICO</w:t>
            </w:r>
          </w:p>
        </w:tc>
        <w:tc>
          <w:tcPr>
            <w:tcW w:w="2200" w:type="dxa"/>
            <w:tcMar>
              <w:top w:w="20" w:type="dxa"/>
              <w:left w:w="20" w:type="dxa"/>
              <w:bottom w:w="20" w:type="dxa"/>
              <w:right w:w="20" w:type="dxa"/>
            </w:tcMar>
            <w:vAlign w:val="center"/>
            <w:hideMark/>
          </w:tcPr>
          <w:p w14:paraId="75E5AA88" w14:textId="77777777" w:rsidR="00837141" w:rsidRPr="00F85777" w:rsidRDefault="00837141" w:rsidP="00C9380E">
            <w:pPr>
              <w:pStyle w:val="movimento2"/>
              <w:rPr>
                <w:color w:val="002060"/>
              </w:rPr>
            </w:pPr>
            <w:r w:rsidRPr="00F85777">
              <w:rPr>
                <w:color w:val="002060"/>
              </w:rPr>
              <w:t xml:space="preserve">(VAL TENNA UNITED) </w:t>
            </w:r>
          </w:p>
        </w:tc>
        <w:tc>
          <w:tcPr>
            <w:tcW w:w="800" w:type="dxa"/>
            <w:tcMar>
              <w:top w:w="20" w:type="dxa"/>
              <w:left w:w="20" w:type="dxa"/>
              <w:bottom w:w="20" w:type="dxa"/>
              <w:right w:w="20" w:type="dxa"/>
            </w:tcMar>
            <w:vAlign w:val="center"/>
            <w:hideMark/>
          </w:tcPr>
          <w:p w14:paraId="06CC085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C68987E" w14:textId="77777777" w:rsidR="00837141" w:rsidRPr="00F85777" w:rsidRDefault="00837141" w:rsidP="00C9380E">
            <w:pPr>
              <w:pStyle w:val="movimento"/>
              <w:rPr>
                <w:color w:val="002060"/>
              </w:rPr>
            </w:pPr>
            <w:r w:rsidRPr="00F85777">
              <w:rPr>
                <w:color w:val="002060"/>
              </w:rPr>
              <w:t>CANONICI CHRISTIAN</w:t>
            </w:r>
          </w:p>
        </w:tc>
        <w:tc>
          <w:tcPr>
            <w:tcW w:w="2200" w:type="dxa"/>
            <w:tcMar>
              <w:top w:w="20" w:type="dxa"/>
              <w:left w:w="20" w:type="dxa"/>
              <w:bottom w:w="20" w:type="dxa"/>
              <w:right w:w="20" w:type="dxa"/>
            </w:tcMar>
            <w:vAlign w:val="center"/>
            <w:hideMark/>
          </w:tcPr>
          <w:p w14:paraId="33AEFE07" w14:textId="77777777" w:rsidR="00837141" w:rsidRPr="00F85777" w:rsidRDefault="00837141" w:rsidP="00C9380E">
            <w:pPr>
              <w:pStyle w:val="movimento2"/>
              <w:rPr>
                <w:color w:val="002060"/>
              </w:rPr>
            </w:pPr>
            <w:r w:rsidRPr="00F85777">
              <w:rPr>
                <w:color w:val="002060"/>
              </w:rPr>
              <w:t xml:space="preserve">(VALMISA FUTSAL A.S.D.) </w:t>
            </w:r>
          </w:p>
        </w:tc>
      </w:tr>
      <w:tr w:rsidR="00837141" w:rsidRPr="00F85777" w14:paraId="497A8099" w14:textId="77777777" w:rsidTr="00C9380E">
        <w:tc>
          <w:tcPr>
            <w:tcW w:w="2200" w:type="dxa"/>
            <w:tcMar>
              <w:top w:w="20" w:type="dxa"/>
              <w:left w:w="20" w:type="dxa"/>
              <w:bottom w:w="20" w:type="dxa"/>
              <w:right w:w="20" w:type="dxa"/>
            </w:tcMar>
            <w:vAlign w:val="center"/>
            <w:hideMark/>
          </w:tcPr>
          <w:p w14:paraId="476B3AF2" w14:textId="77777777" w:rsidR="00837141" w:rsidRPr="00F85777" w:rsidRDefault="00837141" w:rsidP="00C9380E">
            <w:pPr>
              <w:pStyle w:val="movimento"/>
              <w:rPr>
                <w:color w:val="002060"/>
              </w:rPr>
            </w:pPr>
            <w:r w:rsidRPr="00F85777">
              <w:rPr>
                <w:color w:val="002060"/>
              </w:rPr>
              <w:t>TABOUBI KALIL</w:t>
            </w:r>
          </w:p>
        </w:tc>
        <w:tc>
          <w:tcPr>
            <w:tcW w:w="2200" w:type="dxa"/>
            <w:tcMar>
              <w:top w:w="20" w:type="dxa"/>
              <w:left w:w="20" w:type="dxa"/>
              <w:bottom w:w="20" w:type="dxa"/>
              <w:right w:w="20" w:type="dxa"/>
            </w:tcMar>
            <w:vAlign w:val="center"/>
            <w:hideMark/>
          </w:tcPr>
          <w:p w14:paraId="77C131D9" w14:textId="77777777" w:rsidR="00837141" w:rsidRPr="00F85777" w:rsidRDefault="00837141" w:rsidP="00C9380E">
            <w:pPr>
              <w:pStyle w:val="movimento2"/>
              <w:rPr>
                <w:color w:val="002060"/>
              </w:rPr>
            </w:pPr>
            <w:r w:rsidRPr="00F85777">
              <w:rPr>
                <w:color w:val="002060"/>
              </w:rPr>
              <w:t xml:space="preserve">(VIRTUS AURORA C5) </w:t>
            </w:r>
          </w:p>
        </w:tc>
        <w:tc>
          <w:tcPr>
            <w:tcW w:w="800" w:type="dxa"/>
            <w:tcMar>
              <w:top w:w="20" w:type="dxa"/>
              <w:left w:w="20" w:type="dxa"/>
              <w:bottom w:w="20" w:type="dxa"/>
              <w:right w:w="20" w:type="dxa"/>
            </w:tcMar>
            <w:vAlign w:val="center"/>
            <w:hideMark/>
          </w:tcPr>
          <w:p w14:paraId="49A24D2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2771D5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EADB80C" w14:textId="77777777" w:rsidR="00837141" w:rsidRPr="00F85777" w:rsidRDefault="00837141" w:rsidP="00C9380E">
            <w:pPr>
              <w:pStyle w:val="movimento2"/>
              <w:rPr>
                <w:color w:val="002060"/>
              </w:rPr>
            </w:pPr>
            <w:r w:rsidRPr="00F85777">
              <w:rPr>
                <w:color w:val="002060"/>
              </w:rPr>
              <w:t> </w:t>
            </w:r>
          </w:p>
        </w:tc>
      </w:tr>
    </w:tbl>
    <w:p w14:paraId="7BA4380F" w14:textId="77777777" w:rsidR="00837141" w:rsidRPr="00F85777" w:rsidRDefault="00837141" w:rsidP="00837141">
      <w:pPr>
        <w:pStyle w:val="titolo10"/>
        <w:rPr>
          <w:rFonts w:eastAsiaTheme="minorEastAsia"/>
          <w:color w:val="002060"/>
        </w:rPr>
      </w:pPr>
      <w:r w:rsidRPr="00F85777">
        <w:rPr>
          <w:color w:val="002060"/>
        </w:rPr>
        <w:lastRenderedPageBreak/>
        <w:t xml:space="preserve">GARE DEL 25/ 1/2025 </w:t>
      </w:r>
    </w:p>
    <w:p w14:paraId="6607866B" w14:textId="77777777" w:rsidR="00837141" w:rsidRPr="00F85777" w:rsidRDefault="00837141" w:rsidP="00837141">
      <w:pPr>
        <w:pStyle w:val="titolo7a"/>
        <w:rPr>
          <w:color w:val="002060"/>
        </w:rPr>
      </w:pPr>
      <w:r w:rsidRPr="00F85777">
        <w:rPr>
          <w:color w:val="002060"/>
        </w:rPr>
        <w:t xml:space="preserve">PROVVEDIMENTI DISCIPLINARI </w:t>
      </w:r>
    </w:p>
    <w:p w14:paraId="49BC9129"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6219A703" w14:textId="77777777" w:rsidR="00837141" w:rsidRPr="00F85777" w:rsidRDefault="00837141" w:rsidP="00837141">
      <w:pPr>
        <w:pStyle w:val="titolo30"/>
        <w:rPr>
          <w:color w:val="002060"/>
        </w:rPr>
      </w:pPr>
      <w:r w:rsidRPr="00F85777">
        <w:rPr>
          <w:color w:val="002060"/>
        </w:rPr>
        <w:t xml:space="preserve">CALCIATORI ESPULSI </w:t>
      </w:r>
    </w:p>
    <w:p w14:paraId="0D29051F" w14:textId="77777777" w:rsidR="00837141" w:rsidRPr="00F85777" w:rsidRDefault="00837141" w:rsidP="00837141">
      <w:pPr>
        <w:pStyle w:val="titolo20"/>
        <w:rPr>
          <w:color w:val="002060"/>
        </w:rPr>
      </w:pPr>
      <w:r w:rsidRPr="00F857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67B09E0" w14:textId="77777777" w:rsidTr="00C9380E">
        <w:tc>
          <w:tcPr>
            <w:tcW w:w="2200" w:type="dxa"/>
            <w:tcMar>
              <w:top w:w="20" w:type="dxa"/>
              <w:left w:w="20" w:type="dxa"/>
              <w:bottom w:w="20" w:type="dxa"/>
              <w:right w:w="20" w:type="dxa"/>
            </w:tcMar>
            <w:vAlign w:val="center"/>
            <w:hideMark/>
          </w:tcPr>
          <w:p w14:paraId="79B6205E" w14:textId="77777777" w:rsidR="00837141" w:rsidRPr="00F85777" w:rsidRDefault="00837141" w:rsidP="00C9380E">
            <w:pPr>
              <w:pStyle w:val="movimento"/>
              <w:rPr>
                <w:color w:val="002060"/>
              </w:rPr>
            </w:pPr>
            <w:r w:rsidRPr="00F85777">
              <w:rPr>
                <w:color w:val="002060"/>
              </w:rPr>
              <w:t>BERNABUCCI MASSIMO</w:t>
            </w:r>
          </w:p>
        </w:tc>
        <w:tc>
          <w:tcPr>
            <w:tcW w:w="2200" w:type="dxa"/>
            <w:tcMar>
              <w:top w:w="20" w:type="dxa"/>
              <w:left w:w="20" w:type="dxa"/>
              <w:bottom w:w="20" w:type="dxa"/>
              <w:right w:w="20" w:type="dxa"/>
            </w:tcMar>
            <w:vAlign w:val="center"/>
            <w:hideMark/>
          </w:tcPr>
          <w:p w14:paraId="5B04B97F" w14:textId="77777777" w:rsidR="00837141" w:rsidRPr="00F85777" w:rsidRDefault="00837141" w:rsidP="00C9380E">
            <w:pPr>
              <w:pStyle w:val="movimento2"/>
              <w:rPr>
                <w:color w:val="002060"/>
              </w:rPr>
            </w:pPr>
            <w:r w:rsidRPr="00F85777">
              <w:rPr>
                <w:color w:val="002060"/>
              </w:rPr>
              <w:t xml:space="preserve">(ANGELI) </w:t>
            </w:r>
          </w:p>
        </w:tc>
        <w:tc>
          <w:tcPr>
            <w:tcW w:w="800" w:type="dxa"/>
            <w:tcMar>
              <w:top w:w="20" w:type="dxa"/>
              <w:left w:w="20" w:type="dxa"/>
              <w:bottom w:w="20" w:type="dxa"/>
              <w:right w:w="20" w:type="dxa"/>
            </w:tcMar>
            <w:vAlign w:val="center"/>
            <w:hideMark/>
          </w:tcPr>
          <w:p w14:paraId="5F4D270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DDE6AD1" w14:textId="77777777" w:rsidR="00837141" w:rsidRPr="00F85777" w:rsidRDefault="00837141" w:rsidP="00C9380E">
            <w:pPr>
              <w:pStyle w:val="movimento"/>
              <w:rPr>
                <w:color w:val="002060"/>
              </w:rPr>
            </w:pPr>
            <w:r w:rsidRPr="00F85777">
              <w:rPr>
                <w:color w:val="002060"/>
              </w:rPr>
              <w:t>SABBATINI FEDERICO</w:t>
            </w:r>
          </w:p>
        </w:tc>
        <w:tc>
          <w:tcPr>
            <w:tcW w:w="2200" w:type="dxa"/>
            <w:tcMar>
              <w:top w:w="20" w:type="dxa"/>
              <w:left w:w="20" w:type="dxa"/>
              <w:bottom w:w="20" w:type="dxa"/>
              <w:right w:w="20" w:type="dxa"/>
            </w:tcMar>
            <w:vAlign w:val="center"/>
            <w:hideMark/>
          </w:tcPr>
          <w:p w14:paraId="48B4ADC4" w14:textId="77777777" w:rsidR="00837141" w:rsidRPr="00F85777" w:rsidRDefault="00837141" w:rsidP="00C9380E">
            <w:pPr>
              <w:pStyle w:val="movimento2"/>
              <w:rPr>
                <w:color w:val="002060"/>
              </w:rPr>
            </w:pPr>
            <w:r w:rsidRPr="00F85777">
              <w:rPr>
                <w:color w:val="002060"/>
              </w:rPr>
              <w:t xml:space="preserve">(CANDIA BARACCOLA ASPIO) </w:t>
            </w:r>
          </w:p>
        </w:tc>
      </w:tr>
    </w:tbl>
    <w:p w14:paraId="4936AFC4" w14:textId="77777777" w:rsidR="00837141" w:rsidRPr="00F85777" w:rsidRDefault="00837141" w:rsidP="00837141">
      <w:pPr>
        <w:pStyle w:val="titolo30"/>
        <w:rPr>
          <w:rFonts w:eastAsiaTheme="minorEastAsia"/>
          <w:color w:val="002060"/>
        </w:rPr>
      </w:pPr>
      <w:r w:rsidRPr="00F85777">
        <w:rPr>
          <w:color w:val="002060"/>
        </w:rPr>
        <w:t xml:space="preserve">CALCIATORI NON ESPULSI </w:t>
      </w:r>
    </w:p>
    <w:p w14:paraId="5201C06D" w14:textId="77777777" w:rsidR="00837141" w:rsidRPr="00F85777" w:rsidRDefault="00837141" w:rsidP="00837141">
      <w:pPr>
        <w:pStyle w:val="titolo20"/>
        <w:rPr>
          <w:color w:val="002060"/>
        </w:rPr>
      </w:pPr>
      <w:r w:rsidRPr="00F857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3EF8D61" w14:textId="77777777" w:rsidTr="00C9380E">
        <w:tc>
          <w:tcPr>
            <w:tcW w:w="2200" w:type="dxa"/>
            <w:tcMar>
              <w:top w:w="20" w:type="dxa"/>
              <w:left w:w="20" w:type="dxa"/>
              <w:bottom w:w="20" w:type="dxa"/>
              <w:right w:w="20" w:type="dxa"/>
            </w:tcMar>
            <w:vAlign w:val="center"/>
            <w:hideMark/>
          </w:tcPr>
          <w:p w14:paraId="284007B7" w14:textId="77777777" w:rsidR="00837141" w:rsidRPr="00F85777" w:rsidRDefault="00837141" w:rsidP="00C9380E">
            <w:pPr>
              <w:pStyle w:val="movimento"/>
              <w:rPr>
                <w:color w:val="002060"/>
              </w:rPr>
            </w:pPr>
            <w:r w:rsidRPr="00F85777">
              <w:rPr>
                <w:color w:val="002060"/>
              </w:rPr>
              <w:t>MONTERVINO EGIDIO DOMENICO</w:t>
            </w:r>
          </w:p>
        </w:tc>
        <w:tc>
          <w:tcPr>
            <w:tcW w:w="2200" w:type="dxa"/>
            <w:tcMar>
              <w:top w:w="20" w:type="dxa"/>
              <w:left w:w="20" w:type="dxa"/>
              <w:bottom w:w="20" w:type="dxa"/>
              <w:right w:w="20" w:type="dxa"/>
            </w:tcMar>
            <w:vAlign w:val="center"/>
            <w:hideMark/>
          </w:tcPr>
          <w:p w14:paraId="3B74C375" w14:textId="77777777" w:rsidR="00837141" w:rsidRPr="00F85777" w:rsidRDefault="00837141" w:rsidP="00C9380E">
            <w:pPr>
              <w:pStyle w:val="movimento2"/>
              <w:rPr>
                <w:color w:val="002060"/>
              </w:rPr>
            </w:pPr>
            <w:r w:rsidRPr="00F85777">
              <w:rPr>
                <w:color w:val="002060"/>
              </w:rPr>
              <w:t>(</w:t>
            </w:r>
            <w:proofErr w:type="gramStart"/>
            <w:r w:rsidRPr="00F85777">
              <w:rPr>
                <w:color w:val="002060"/>
              </w:rPr>
              <w:t>CITTA</w:t>
            </w:r>
            <w:proofErr w:type="gramEnd"/>
            <w:r w:rsidRPr="00F85777">
              <w:rPr>
                <w:color w:val="002060"/>
              </w:rPr>
              <w:t xml:space="preserve"> DI FALCONARA) </w:t>
            </w:r>
          </w:p>
        </w:tc>
        <w:tc>
          <w:tcPr>
            <w:tcW w:w="800" w:type="dxa"/>
            <w:tcMar>
              <w:top w:w="20" w:type="dxa"/>
              <w:left w:w="20" w:type="dxa"/>
              <w:bottom w:w="20" w:type="dxa"/>
              <w:right w:w="20" w:type="dxa"/>
            </w:tcMar>
            <w:vAlign w:val="center"/>
            <w:hideMark/>
          </w:tcPr>
          <w:p w14:paraId="097B406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861EA7C"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F6D6CB1" w14:textId="77777777" w:rsidR="00837141" w:rsidRPr="00F85777" w:rsidRDefault="00837141" w:rsidP="00C9380E">
            <w:pPr>
              <w:pStyle w:val="movimento2"/>
              <w:rPr>
                <w:color w:val="002060"/>
              </w:rPr>
            </w:pPr>
            <w:r w:rsidRPr="00F85777">
              <w:rPr>
                <w:color w:val="002060"/>
              </w:rPr>
              <w:t> </w:t>
            </w:r>
          </w:p>
        </w:tc>
      </w:tr>
    </w:tbl>
    <w:p w14:paraId="780F9C39" w14:textId="77777777" w:rsidR="00837141" w:rsidRPr="00F85777" w:rsidRDefault="00837141" w:rsidP="00837141">
      <w:pPr>
        <w:pStyle w:val="diffida"/>
        <w:spacing w:before="80" w:beforeAutospacing="0" w:after="40" w:afterAutospacing="0"/>
        <w:jc w:val="left"/>
        <w:rPr>
          <w:rFonts w:eastAsiaTheme="minorEastAsia"/>
          <w:color w:val="002060"/>
        </w:rPr>
      </w:pPr>
      <w:r w:rsidRPr="00F85777">
        <w:rPr>
          <w:color w:val="002060"/>
        </w:rPr>
        <w:t xml:space="preserve">Riconosciuto dall'arbitro, per tutta la durata del I tempo insultava il direttore di gara dalla tribuna. </w:t>
      </w:r>
    </w:p>
    <w:p w14:paraId="09E93CAF" w14:textId="77777777" w:rsidR="00837141" w:rsidRPr="00F85777" w:rsidRDefault="00837141" w:rsidP="00837141">
      <w:pPr>
        <w:pStyle w:val="titolo20"/>
        <w:rPr>
          <w:color w:val="002060"/>
        </w:rPr>
      </w:pPr>
      <w:r w:rsidRPr="00F8577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46C7EAC9" w14:textId="77777777" w:rsidTr="00C9380E">
        <w:tc>
          <w:tcPr>
            <w:tcW w:w="2200" w:type="dxa"/>
            <w:tcMar>
              <w:top w:w="20" w:type="dxa"/>
              <w:left w:w="20" w:type="dxa"/>
              <w:bottom w:w="20" w:type="dxa"/>
              <w:right w:w="20" w:type="dxa"/>
            </w:tcMar>
            <w:vAlign w:val="center"/>
            <w:hideMark/>
          </w:tcPr>
          <w:p w14:paraId="53C9B05B" w14:textId="77777777" w:rsidR="00837141" w:rsidRPr="00F85777" w:rsidRDefault="00837141" w:rsidP="00C9380E">
            <w:pPr>
              <w:pStyle w:val="movimento"/>
              <w:rPr>
                <w:color w:val="002060"/>
              </w:rPr>
            </w:pPr>
            <w:r w:rsidRPr="00F85777">
              <w:rPr>
                <w:color w:val="002060"/>
              </w:rPr>
              <w:t>ARTIBANI MATTEO</w:t>
            </w:r>
          </w:p>
        </w:tc>
        <w:tc>
          <w:tcPr>
            <w:tcW w:w="2200" w:type="dxa"/>
            <w:tcMar>
              <w:top w:w="20" w:type="dxa"/>
              <w:left w:w="20" w:type="dxa"/>
              <w:bottom w:w="20" w:type="dxa"/>
              <w:right w:w="20" w:type="dxa"/>
            </w:tcMar>
            <w:vAlign w:val="center"/>
            <w:hideMark/>
          </w:tcPr>
          <w:p w14:paraId="7B7F8865" w14:textId="77777777" w:rsidR="00837141" w:rsidRPr="00F85777" w:rsidRDefault="00837141" w:rsidP="00C9380E">
            <w:pPr>
              <w:pStyle w:val="movimento2"/>
              <w:rPr>
                <w:color w:val="002060"/>
              </w:rPr>
            </w:pPr>
            <w:r w:rsidRPr="00F85777">
              <w:rPr>
                <w:color w:val="002060"/>
              </w:rPr>
              <w:t xml:space="preserve">(CDC 2018) </w:t>
            </w:r>
          </w:p>
        </w:tc>
        <w:tc>
          <w:tcPr>
            <w:tcW w:w="800" w:type="dxa"/>
            <w:tcMar>
              <w:top w:w="20" w:type="dxa"/>
              <w:left w:w="20" w:type="dxa"/>
              <w:bottom w:w="20" w:type="dxa"/>
              <w:right w:w="20" w:type="dxa"/>
            </w:tcMar>
            <w:vAlign w:val="center"/>
            <w:hideMark/>
          </w:tcPr>
          <w:p w14:paraId="66A075C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4D2A96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0B9E662" w14:textId="77777777" w:rsidR="00837141" w:rsidRPr="00F85777" w:rsidRDefault="00837141" w:rsidP="00C9380E">
            <w:pPr>
              <w:pStyle w:val="movimento2"/>
              <w:rPr>
                <w:color w:val="002060"/>
              </w:rPr>
            </w:pPr>
            <w:r w:rsidRPr="00F85777">
              <w:rPr>
                <w:color w:val="002060"/>
              </w:rPr>
              <w:t> </w:t>
            </w:r>
          </w:p>
        </w:tc>
      </w:tr>
    </w:tbl>
    <w:p w14:paraId="7E86E8CC" w14:textId="77777777" w:rsidR="00837141" w:rsidRPr="00F85777" w:rsidRDefault="00837141" w:rsidP="00837141">
      <w:pPr>
        <w:pStyle w:val="titolo20"/>
        <w:rPr>
          <w:rFonts w:eastAsiaTheme="minorEastAsia"/>
          <w:color w:val="002060"/>
        </w:rPr>
      </w:pPr>
      <w:r w:rsidRPr="00F857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7F3839DF" w14:textId="77777777" w:rsidTr="00C9380E">
        <w:tc>
          <w:tcPr>
            <w:tcW w:w="2200" w:type="dxa"/>
            <w:tcMar>
              <w:top w:w="20" w:type="dxa"/>
              <w:left w:w="20" w:type="dxa"/>
              <w:bottom w:w="20" w:type="dxa"/>
              <w:right w:w="20" w:type="dxa"/>
            </w:tcMar>
            <w:vAlign w:val="center"/>
            <w:hideMark/>
          </w:tcPr>
          <w:p w14:paraId="189DDAC4" w14:textId="77777777" w:rsidR="00837141" w:rsidRPr="00F85777" w:rsidRDefault="00837141" w:rsidP="00C9380E">
            <w:pPr>
              <w:pStyle w:val="movimento"/>
              <w:rPr>
                <w:color w:val="002060"/>
              </w:rPr>
            </w:pPr>
            <w:r w:rsidRPr="00F85777">
              <w:rPr>
                <w:color w:val="002060"/>
              </w:rPr>
              <w:t>FRONZI NICOLA</w:t>
            </w:r>
          </w:p>
        </w:tc>
        <w:tc>
          <w:tcPr>
            <w:tcW w:w="2200" w:type="dxa"/>
            <w:tcMar>
              <w:top w:w="20" w:type="dxa"/>
              <w:left w:w="20" w:type="dxa"/>
              <w:bottom w:w="20" w:type="dxa"/>
              <w:right w:w="20" w:type="dxa"/>
            </w:tcMar>
            <w:vAlign w:val="center"/>
            <w:hideMark/>
          </w:tcPr>
          <w:p w14:paraId="7ADE4008" w14:textId="77777777" w:rsidR="00837141" w:rsidRPr="00F85777" w:rsidRDefault="00837141" w:rsidP="00C9380E">
            <w:pPr>
              <w:pStyle w:val="movimento2"/>
              <w:rPr>
                <w:color w:val="002060"/>
              </w:rPr>
            </w:pPr>
            <w:r w:rsidRPr="00F85777">
              <w:rPr>
                <w:color w:val="002060"/>
              </w:rPr>
              <w:t xml:space="preserve">(ALMA JUVENTUS FANO) </w:t>
            </w:r>
          </w:p>
        </w:tc>
        <w:tc>
          <w:tcPr>
            <w:tcW w:w="800" w:type="dxa"/>
            <w:tcMar>
              <w:top w:w="20" w:type="dxa"/>
              <w:left w:w="20" w:type="dxa"/>
              <w:bottom w:w="20" w:type="dxa"/>
              <w:right w:w="20" w:type="dxa"/>
            </w:tcMar>
            <w:vAlign w:val="center"/>
            <w:hideMark/>
          </w:tcPr>
          <w:p w14:paraId="3B4B60E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5D14A45" w14:textId="77777777" w:rsidR="00837141" w:rsidRPr="00F85777" w:rsidRDefault="00837141" w:rsidP="00C9380E">
            <w:pPr>
              <w:pStyle w:val="movimento"/>
              <w:rPr>
                <w:color w:val="002060"/>
              </w:rPr>
            </w:pPr>
            <w:r w:rsidRPr="00F85777">
              <w:rPr>
                <w:color w:val="002060"/>
              </w:rPr>
              <w:t>SPANALATTE GIOVANNI</w:t>
            </w:r>
          </w:p>
        </w:tc>
        <w:tc>
          <w:tcPr>
            <w:tcW w:w="2200" w:type="dxa"/>
            <w:tcMar>
              <w:top w:w="20" w:type="dxa"/>
              <w:left w:w="20" w:type="dxa"/>
              <w:bottom w:w="20" w:type="dxa"/>
              <w:right w:w="20" w:type="dxa"/>
            </w:tcMar>
            <w:vAlign w:val="center"/>
            <w:hideMark/>
          </w:tcPr>
          <w:p w14:paraId="591B166D" w14:textId="77777777" w:rsidR="00837141" w:rsidRPr="00F85777" w:rsidRDefault="00837141" w:rsidP="00C9380E">
            <w:pPr>
              <w:pStyle w:val="movimento2"/>
              <w:rPr>
                <w:color w:val="002060"/>
              </w:rPr>
            </w:pPr>
            <w:r w:rsidRPr="00F85777">
              <w:rPr>
                <w:color w:val="002060"/>
              </w:rPr>
              <w:t>(</w:t>
            </w:r>
            <w:proofErr w:type="gramStart"/>
            <w:r w:rsidRPr="00F85777">
              <w:rPr>
                <w:color w:val="002060"/>
              </w:rPr>
              <w:t>CITTA</w:t>
            </w:r>
            <w:proofErr w:type="gramEnd"/>
            <w:r w:rsidRPr="00F85777">
              <w:rPr>
                <w:color w:val="002060"/>
              </w:rPr>
              <w:t xml:space="preserve"> DI FALCONARA) </w:t>
            </w:r>
          </w:p>
        </w:tc>
      </w:tr>
    </w:tbl>
    <w:p w14:paraId="2B111DE5" w14:textId="77777777" w:rsidR="00837141" w:rsidRPr="00F85777" w:rsidRDefault="00837141" w:rsidP="00837141">
      <w:pPr>
        <w:pStyle w:val="titolo20"/>
        <w:rPr>
          <w:rFonts w:eastAsiaTheme="minorEastAsia"/>
          <w:color w:val="002060"/>
        </w:rPr>
      </w:pPr>
      <w:r w:rsidRPr="00F857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73BB98D3" w14:textId="77777777" w:rsidTr="00C9380E">
        <w:tc>
          <w:tcPr>
            <w:tcW w:w="2200" w:type="dxa"/>
            <w:tcMar>
              <w:top w:w="20" w:type="dxa"/>
              <w:left w:w="20" w:type="dxa"/>
              <w:bottom w:w="20" w:type="dxa"/>
              <w:right w:w="20" w:type="dxa"/>
            </w:tcMar>
            <w:vAlign w:val="center"/>
            <w:hideMark/>
          </w:tcPr>
          <w:p w14:paraId="4AB493A9" w14:textId="77777777" w:rsidR="00837141" w:rsidRPr="00F85777" w:rsidRDefault="00837141" w:rsidP="00C9380E">
            <w:pPr>
              <w:pStyle w:val="movimento"/>
              <w:rPr>
                <w:color w:val="002060"/>
              </w:rPr>
            </w:pPr>
            <w:r w:rsidRPr="00F85777">
              <w:rPr>
                <w:color w:val="002060"/>
              </w:rPr>
              <w:t>PASQUALINI MASSIMO</w:t>
            </w:r>
          </w:p>
        </w:tc>
        <w:tc>
          <w:tcPr>
            <w:tcW w:w="2200" w:type="dxa"/>
            <w:tcMar>
              <w:top w:w="20" w:type="dxa"/>
              <w:left w:w="20" w:type="dxa"/>
              <w:bottom w:w="20" w:type="dxa"/>
              <w:right w:w="20" w:type="dxa"/>
            </w:tcMar>
            <w:vAlign w:val="center"/>
            <w:hideMark/>
          </w:tcPr>
          <w:p w14:paraId="0C91A073" w14:textId="77777777" w:rsidR="00837141" w:rsidRPr="00F85777" w:rsidRDefault="00837141" w:rsidP="00C9380E">
            <w:pPr>
              <w:pStyle w:val="movimento2"/>
              <w:rPr>
                <w:color w:val="002060"/>
              </w:rPr>
            </w:pPr>
            <w:r w:rsidRPr="00F85777">
              <w:rPr>
                <w:color w:val="002060"/>
              </w:rPr>
              <w:t xml:space="preserve">(ACQUAVIVA CALCIO) </w:t>
            </w:r>
          </w:p>
        </w:tc>
        <w:tc>
          <w:tcPr>
            <w:tcW w:w="800" w:type="dxa"/>
            <w:tcMar>
              <w:top w:w="20" w:type="dxa"/>
              <w:left w:w="20" w:type="dxa"/>
              <w:bottom w:w="20" w:type="dxa"/>
              <w:right w:w="20" w:type="dxa"/>
            </w:tcMar>
            <w:vAlign w:val="center"/>
            <w:hideMark/>
          </w:tcPr>
          <w:p w14:paraId="49C51E6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A2BA82A" w14:textId="77777777" w:rsidR="00837141" w:rsidRPr="00F85777" w:rsidRDefault="00837141" w:rsidP="00C9380E">
            <w:pPr>
              <w:pStyle w:val="movimento"/>
              <w:rPr>
                <w:color w:val="002060"/>
              </w:rPr>
            </w:pPr>
            <w:r w:rsidRPr="00F85777">
              <w:rPr>
                <w:color w:val="002060"/>
              </w:rPr>
              <w:t>GASPARINI MARCO</w:t>
            </w:r>
          </w:p>
        </w:tc>
        <w:tc>
          <w:tcPr>
            <w:tcW w:w="2200" w:type="dxa"/>
            <w:tcMar>
              <w:top w:w="20" w:type="dxa"/>
              <w:left w:w="20" w:type="dxa"/>
              <w:bottom w:w="20" w:type="dxa"/>
              <w:right w:w="20" w:type="dxa"/>
            </w:tcMar>
            <w:vAlign w:val="center"/>
            <w:hideMark/>
          </w:tcPr>
          <w:p w14:paraId="67DF11D2" w14:textId="77777777" w:rsidR="00837141" w:rsidRPr="00F85777" w:rsidRDefault="00837141" w:rsidP="00C9380E">
            <w:pPr>
              <w:pStyle w:val="movimento2"/>
              <w:rPr>
                <w:color w:val="002060"/>
              </w:rPr>
            </w:pPr>
            <w:r w:rsidRPr="00F85777">
              <w:rPr>
                <w:color w:val="002060"/>
              </w:rPr>
              <w:t xml:space="preserve">(ANGELI) </w:t>
            </w:r>
          </w:p>
        </w:tc>
      </w:tr>
    </w:tbl>
    <w:p w14:paraId="7EE2DA4C"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F149503" w14:textId="77777777" w:rsidTr="00C9380E">
        <w:tc>
          <w:tcPr>
            <w:tcW w:w="2200" w:type="dxa"/>
            <w:tcMar>
              <w:top w:w="20" w:type="dxa"/>
              <w:left w:w="20" w:type="dxa"/>
              <w:bottom w:w="20" w:type="dxa"/>
              <w:right w:w="20" w:type="dxa"/>
            </w:tcMar>
            <w:vAlign w:val="center"/>
            <w:hideMark/>
          </w:tcPr>
          <w:p w14:paraId="5FDD9B5B" w14:textId="77777777" w:rsidR="00837141" w:rsidRPr="00F85777" w:rsidRDefault="00837141" w:rsidP="00C9380E">
            <w:pPr>
              <w:pStyle w:val="movimento"/>
              <w:rPr>
                <w:color w:val="002060"/>
              </w:rPr>
            </w:pPr>
            <w:r w:rsidRPr="00F85777">
              <w:rPr>
                <w:color w:val="002060"/>
              </w:rPr>
              <w:t>DAVID MATTIA</w:t>
            </w:r>
          </w:p>
        </w:tc>
        <w:tc>
          <w:tcPr>
            <w:tcW w:w="2200" w:type="dxa"/>
            <w:tcMar>
              <w:top w:w="20" w:type="dxa"/>
              <w:left w:w="20" w:type="dxa"/>
              <w:bottom w:w="20" w:type="dxa"/>
              <w:right w:w="20" w:type="dxa"/>
            </w:tcMar>
            <w:vAlign w:val="center"/>
            <w:hideMark/>
          </w:tcPr>
          <w:p w14:paraId="539DD4BD" w14:textId="77777777" w:rsidR="00837141" w:rsidRPr="00F85777" w:rsidRDefault="00837141" w:rsidP="00C9380E">
            <w:pPr>
              <w:pStyle w:val="movimento2"/>
              <w:rPr>
                <w:color w:val="002060"/>
              </w:rPr>
            </w:pPr>
            <w:r w:rsidRPr="00F85777">
              <w:rPr>
                <w:color w:val="002060"/>
              </w:rPr>
              <w:t xml:space="preserve">(CANDIA BARACCOLA ASPIO) </w:t>
            </w:r>
          </w:p>
        </w:tc>
        <w:tc>
          <w:tcPr>
            <w:tcW w:w="800" w:type="dxa"/>
            <w:tcMar>
              <w:top w:w="20" w:type="dxa"/>
              <w:left w:w="20" w:type="dxa"/>
              <w:bottom w:w="20" w:type="dxa"/>
              <w:right w:w="20" w:type="dxa"/>
            </w:tcMar>
            <w:vAlign w:val="center"/>
            <w:hideMark/>
          </w:tcPr>
          <w:p w14:paraId="68F738F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F51418E" w14:textId="77777777" w:rsidR="00837141" w:rsidRPr="00F85777" w:rsidRDefault="00837141" w:rsidP="00C9380E">
            <w:pPr>
              <w:pStyle w:val="movimento"/>
              <w:rPr>
                <w:color w:val="002060"/>
              </w:rPr>
            </w:pPr>
            <w:r w:rsidRPr="00F85777">
              <w:rPr>
                <w:color w:val="002060"/>
              </w:rPr>
              <w:t>POCOMENTE GENNARO</w:t>
            </w:r>
          </w:p>
        </w:tc>
        <w:tc>
          <w:tcPr>
            <w:tcW w:w="2200" w:type="dxa"/>
            <w:tcMar>
              <w:top w:w="20" w:type="dxa"/>
              <w:left w:w="20" w:type="dxa"/>
              <w:bottom w:w="20" w:type="dxa"/>
              <w:right w:w="20" w:type="dxa"/>
            </w:tcMar>
            <w:vAlign w:val="center"/>
            <w:hideMark/>
          </w:tcPr>
          <w:p w14:paraId="1B4CDF05" w14:textId="77777777" w:rsidR="00837141" w:rsidRPr="00F85777" w:rsidRDefault="00837141" w:rsidP="00C9380E">
            <w:pPr>
              <w:pStyle w:val="movimento2"/>
              <w:rPr>
                <w:color w:val="002060"/>
              </w:rPr>
            </w:pPr>
            <w:r w:rsidRPr="00F85777">
              <w:rPr>
                <w:color w:val="002060"/>
              </w:rPr>
              <w:t xml:space="preserve">(CSI STELLA A.S.D.) </w:t>
            </w:r>
          </w:p>
        </w:tc>
      </w:tr>
      <w:tr w:rsidR="00837141" w:rsidRPr="00F85777" w14:paraId="7D2244E5" w14:textId="77777777" w:rsidTr="00C9380E">
        <w:tc>
          <w:tcPr>
            <w:tcW w:w="2200" w:type="dxa"/>
            <w:tcMar>
              <w:top w:w="20" w:type="dxa"/>
              <w:left w:w="20" w:type="dxa"/>
              <w:bottom w:w="20" w:type="dxa"/>
              <w:right w:w="20" w:type="dxa"/>
            </w:tcMar>
            <w:vAlign w:val="center"/>
            <w:hideMark/>
          </w:tcPr>
          <w:p w14:paraId="03A577E6" w14:textId="77777777" w:rsidR="00837141" w:rsidRPr="00F85777" w:rsidRDefault="00837141" w:rsidP="00C9380E">
            <w:pPr>
              <w:pStyle w:val="movimento"/>
              <w:rPr>
                <w:color w:val="002060"/>
              </w:rPr>
            </w:pPr>
            <w:r w:rsidRPr="00F85777">
              <w:rPr>
                <w:color w:val="002060"/>
              </w:rPr>
              <w:t>ATAUCUSI NUNEZ JOSEPT</w:t>
            </w:r>
          </w:p>
        </w:tc>
        <w:tc>
          <w:tcPr>
            <w:tcW w:w="2200" w:type="dxa"/>
            <w:tcMar>
              <w:top w:w="20" w:type="dxa"/>
              <w:left w:w="20" w:type="dxa"/>
              <w:bottom w:w="20" w:type="dxa"/>
              <w:right w:w="20" w:type="dxa"/>
            </w:tcMar>
            <w:vAlign w:val="center"/>
            <w:hideMark/>
          </w:tcPr>
          <w:p w14:paraId="7DF563EE" w14:textId="77777777" w:rsidR="00837141" w:rsidRPr="00F85777" w:rsidRDefault="00837141" w:rsidP="00C9380E">
            <w:pPr>
              <w:pStyle w:val="movimento2"/>
              <w:rPr>
                <w:color w:val="002060"/>
              </w:rPr>
            </w:pPr>
            <w:r w:rsidRPr="00F85777">
              <w:rPr>
                <w:color w:val="002060"/>
              </w:rPr>
              <w:t xml:space="preserve">(OLIMPIA JUVENTU FALCONARA) </w:t>
            </w:r>
          </w:p>
        </w:tc>
        <w:tc>
          <w:tcPr>
            <w:tcW w:w="800" w:type="dxa"/>
            <w:tcMar>
              <w:top w:w="20" w:type="dxa"/>
              <w:left w:w="20" w:type="dxa"/>
              <w:bottom w:w="20" w:type="dxa"/>
              <w:right w:w="20" w:type="dxa"/>
            </w:tcMar>
            <w:vAlign w:val="center"/>
            <w:hideMark/>
          </w:tcPr>
          <w:p w14:paraId="4A07963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019FC38" w14:textId="77777777" w:rsidR="00837141" w:rsidRPr="00F85777" w:rsidRDefault="00837141" w:rsidP="00C9380E">
            <w:pPr>
              <w:pStyle w:val="movimento"/>
              <w:rPr>
                <w:color w:val="002060"/>
              </w:rPr>
            </w:pPr>
            <w:r w:rsidRPr="00F85777">
              <w:rPr>
                <w:color w:val="002060"/>
              </w:rPr>
              <w:t>TOMBOLINI GIANTOMMASO</w:t>
            </w:r>
          </w:p>
        </w:tc>
        <w:tc>
          <w:tcPr>
            <w:tcW w:w="2200" w:type="dxa"/>
            <w:tcMar>
              <w:top w:w="20" w:type="dxa"/>
              <w:left w:w="20" w:type="dxa"/>
              <w:bottom w:w="20" w:type="dxa"/>
              <w:right w:w="20" w:type="dxa"/>
            </w:tcMar>
            <w:vAlign w:val="center"/>
            <w:hideMark/>
          </w:tcPr>
          <w:p w14:paraId="1FEDB415" w14:textId="77777777" w:rsidR="00837141" w:rsidRPr="00F85777" w:rsidRDefault="00837141" w:rsidP="00C9380E">
            <w:pPr>
              <w:pStyle w:val="movimento2"/>
              <w:rPr>
                <w:color w:val="002060"/>
              </w:rPr>
            </w:pPr>
            <w:r w:rsidRPr="00F85777">
              <w:rPr>
                <w:color w:val="002060"/>
              </w:rPr>
              <w:t xml:space="preserve">(OLIMPIA JUVENTU FALCONARA) </w:t>
            </w:r>
          </w:p>
        </w:tc>
      </w:tr>
      <w:tr w:rsidR="00837141" w:rsidRPr="00F85777" w14:paraId="7948DFE3" w14:textId="77777777" w:rsidTr="00C9380E">
        <w:tc>
          <w:tcPr>
            <w:tcW w:w="2200" w:type="dxa"/>
            <w:tcMar>
              <w:top w:w="20" w:type="dxa"/>
              <w:left w:w="20" w:type="dxa"/>
              <w:bottom w:w="20" w:type="dxa"/>
              <w:right w:w="20" w:type="dxa"/>
            </w:tcMar>
            <w:vAlign w:val="center"/>
            <w:hideMark/>
          </w:tcPr>
          <w:p w14:paraId="26B9F908" w14:textId="77777777" w:rsidR="00837141" w:rsidRPr="00F85777" w:rsidRDefault="00837141" w:rsidP="00C9380E">
            <w:pPr>
              <w:pStyle w:val="movimento"/>
              <w:rPr>
                <w:color w:val="002060"/>
              </w:rPr>
            </w:pPr>
            <w:r w:rsidRPr="00F85777">
              <w:rPr>
                <w:color w:val="002060"/>
              </w:rPr>
              <w:t>IORIO MATTIA</w:t>
            </w:r>
          </w:p>
        </w:tc>
        <w:tc>
          <w:tcPr>
            <w:tcW w:w="2200" w:type="dxa"/>
            <w:tcMar>
              <w:top w:w="20" w:type="dxa"/>
              <w:left w:w="20" w:type="dxa"/>
              <w:bottom w:w="20" w:type="dxa"/>
              <w:right w:w="20" w:type="dxa"/>
            </w:tcMar>
            <w:vAlign w:val="center"/>
            <w:hideMark/>
          </w:tcPr>
          <w:p w14:paraId="47937AB4" w14:textId="77777777" w:rsidR="00837141" w:rsidRPr="00F85777" w:rsidRDefault="00837141" w:rsidP="00C9380E">
            <w:pPr>
              <w:pStyle w:val="movimento2"/>
              <w:rPr>
                <w:color w:val="002060"/>
              </w:rPr>
            </w:pPr>
            <w:r w:rsidRPr="00F85777">
              <w:rPr>
                <w:color w:val="002060"/>
              </w:rPr>
              <w:t xml:space="preserve">(POLVERIGI C/5) </w:t>
            </w:r>
          </w:p>
        </w:tc>
        <w:tc>
          <w:tcPr>
            <w:tcW w:w="800" w:type="dxa"/>
            <w:tcMar>
              <w:top w:w="20" w:type="dxa"/>
              <w:left w:w="20" w:type="dxa"/>
              <w:bottom w:w="20" w:type="dxa"/>
              <w:right w:w="20" w:type="dxa"/>
            </w:tcMar>
            <w:vAlign w:val="center"/>
            <w:hideMark/>
          </w:tcPr>
          <w:p w14:paraId="7FD71A3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A158D1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7D38959" w14:textId="77777777" w:rsidR="00837141" w:rsidRPr="00F85777" w:rsidRDefault="00837141" w:rsidP="00C9380E">
            <w:pPr>
              <w:pStyle w:val="movimento2"/>
              <w:rPr>
                <w:color w:val="002060"/>
              </w:rPr>
            </w:pPr>
            <w:r w:rsidRPr="00F85777">
              <w:rPr>
                <w:color w:val="002060"/>
              </w:rPr>
              <w:t> </w:t>
            </w:r>
          </w:p>
        </w:tc>
      </w:tr>
    </w:tbl>
    <w:p w14:paraId="7BC20F62"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33D1EABA" w14:textId="77777777" w:rsidTr="00C9380E">
        <w:tc>
          <w:tcPr>
            <w:tcW w:w="2200" w:type="dxa"/>
            <w:tcMar>
              <w:top w:w="20" w:type="dxa"/>
              <w:left w:w="20" w:type="dxa"/>
              <w:bottom w:w="20" w:type="dxa"/>
              <w:right w:w="20" w:type="dxa"/>
            </w:tcMar>
            <w:vAlign w:val="center"/>
            <w:hideMark/>
          </w:tcPr>
          <w:p w14:paraId="5ED50F79" w14:textId="77777777" w:rsidR="00837141" w:rsidRPr="00F85777" w:rsidRDefault="00837141" w:rsidP="00C9380E">
            <w:pPr>
              <w:pStyle w:val="movimento"/>
              <w:rPr>
                <w:color w:val="002060"/>
              </w:rPr>
            </w:pPr>
            <w:r w:rsidRPr="00F85777">
              <w:rPr>
                <w:color w:val="002060"/>
              </w:rPr>
              <w:t>DI CONCETTO PARIDE</w:t>
            </w:r>
          </w:p>
        </w:tc>
        <w:tc>
          <w:tcPr>
            <w:tcW w:w="2200" w:type="dxa"/>
            <w:tcMar>
              <w:top w:w="20" w:type="dxa"/>
              <w:left w:w="20" w:type="dxa"/>
              <w:bottom w:w="20" w:type="dxa"/>
              <w:right w:w="20" w:type="dxa"/>
            </w:tcMar>
            <w:vAlign w:val="center"/>
            <w:hideMark/>
          </w:tcPr>
          <w:p w14:paraId="2EBF6BF3" w14:textId="77777777" w:rsidR="00837141" w:rsidRPr="00F85777" w:rsidRDefault="00837141" w:rsidP="00C9380E">
            <w:pPr>
              <w:pStyle w:val="movimento2"/>
              <w:rPr>
                <w:color w:val="002060"/>
              </w:rPr>
            </w:pPr>
            <w:r w:rsidRPr="00F85777">
              <w:rPr>
                <w:color w:val="002060"/>
              </w:rPr>
              <w:t xml:space="preserve">(ACQUAVIVA CALCIO) </w:t>
            </w:r>
          </w:p>
        </w:tc>
        <w:tc>
          <w:tcPr>
            <w:tcW w:w="800" w:type="dxa"/>
            <w:tcMar>
              <w:top w:w="20" w:type="dxa"/>
              <w:left w:w="20" w:type="dxa"/>
              <w:bottom w:w="20" w:type="dxa"/>
              <w:right w:w="20" w:type="dxa"/>
            </w:tcMar>
            <w:vAlign w:val="center"/>
            <w:hideMark/>
          </w:tcPr>
          <w:p w14:paraId="009D1EB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6AF6F34" w14:textId="77777777" w:rsidR="00837141" w:rsidRPr="00F85777" w:rsidRDefault="00837141" w:rsidP="00C9380E">
            <w:pPr>
              <w:pStyle w:val="movimento"/>
              <w:rPr>
                <w:color w:val="002060"/>
              </w:rPr>
            </w:pPr>
            <w:r w:rsidRPr="00F85777">
              <w:rPr>
                <w:color w:val="002060"/>
              </w:rPr>
              <w:t>PIETRELLI GIOVANNI</w:t>
            </w:r>
          </w:p>
        </w:tc>
        <w:tc>
          <w:tcPr>
            <w:tcW w:w="2200" w:type="dxa"/>
            <w:tcMar>
              <w:top w:w="20" w:type="dxa"/>
              <w:left w:w="20" w:type="dxa"/>
              <w:bottom w:w="20" w:type="dxa"/>
              <w:right w:w="20" w:type="dxa"/>
            </w:tcMar>
            <w:vAlign w:val="center"/>
            <w:hideMark/>
          </w:tcPr>
          <w:p w14:paraId="3349DDE2" w14:textId="77777777" w:rsidR="00837141" w:rsidRPr="00F85777" w:rsidRDefault="00837141" w:rsidP="00C9380E">
            <w:pPr>
              <w:pStyle w:val="movimento2"/>
              <w:rPr>
                <w:color w:val="002060"/>
              </w:rPr>
            </w:pPr>
            <w:r w:rsidRPr="00F85777">
              <w:rPr>
                <w:color w:val="002060"/>
              </w:rPr>
              <w:t xml:space="preserve">(ALMA JUVENTUS FANO) </w:t>
            </w:r>
          </w:p>
        </w:tc>
      </w:tr>
      <w:tr w:rsidR="00837141" w:rsidRPr="00F85777" w14:paraId="0EE896EF" w14:textId="77777777" w:rsidTr="00C9380E">
        <w:tc>
          <w:tcPr>
            <w:tcW w:w="2200" w:type="dxa"/>
            <w:tcMar>
              <w:top w:w="20" w:type="dxa"/>
              <w:left w:w="20" w:type="dxa"/>
              <w:bottom w:w="20" w:type="dxa"/>
              <w:right w:w="20" w:type="dxa"/>
            </w:tcMar>
            <w:vAlign w:val="center"/>
            <w:hideMark/>
          </w:tcPr>
          <w:p w14:paraId="1726A592" w14:textId="77777777" w:rsidR="00837141" w:rsidRPr="00F85777" w:rsidRDefault="00837141" w:rsidP="00C9380E">
            <w:pPr>
              <w:pStyle w:val="movimento"/>
              <w:rPr>
                <w:color w:val="002060"/>
              </w:rPr>
            </w:pPr>
            <w:r w:rsidRPr="00F85777">
              <w:rPr>
                <w:color w:val="002060"/>
              </w:rPr>
              <w:t>BARBARESI MARCO</w:t>
            </w:r>
          </w:p>
        </w:tc>
        <w:tc>
          <w:tcPr>
            <w:tcW w:w="2200" w:type="dxa"/>
            <w:tcMar>
              <w:top w:w="20" w:type="dxa"/>
              <w:left w:w="20" w:type="dxa"/>
              <w:bottom w:w="20" w:type="dxa"/>
              <w:right w:w="20" w:type="dxa"/>
            </w:tcMar>
            <w:vAlign w:val="center"/>
            <w:hideMark/>
          </w:tcPr>
          <w:p w14:paraId="40AA9284" w14:textId="77777777" w:rsidR="00837141" w:rsidRPr="00F85777" w:rsidRDefault="00837141" w:rsidP="00C9380E">
            <w:pPr>
              <w:pStyle w:val="movimento2"/>
              <w:rPr>
                <w:color w:val="002060"/>
              </w:rPr>
            </w:pPr>
            <w:r w:rsidRPr="00F85777">
              <w:rPr>
                <w:color w:val="002060"/>
              </w:rPr>
              <w:t xml:space="preserve">(ANGELI) </w:t>
            </w:r>
          </w:p>
        </w:tc>
        <w:tc>
          <w:tcPr>
            <w:tcW w:w="800" w:type="dxa"/>
            <w:tcMar>
              <w:top w:w="20" w:type="dxa"/>
              <w:left w:w="20" w:type="dxa"/>
              <w:bottom w:w="20" w:type="dxa"/>
              <w:right w:w="20" w:type="dxa"/>
            </w:tcMar>
            <w:vAlign w:val="center"/>
            <w:hideMark/>
          </w:tcPr>
          <w:p w14:paraId="6AC3A42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E7E9994" w14:textId="77777777" w:rsidR="00837141" w:rsidRPr="00F85777" w:rsidRDefault="00837141" w:rsidP="00C9380E">
            <w:pPr>
              <w:pStyle w:val="movimento"/>
              <w:rPr>
                <w:color w:val="002060"/>
              </w:rPr>
            </w:pPr>
            <w:r w:rsidRPr="00F85777">
              <w:rPr>
                <w:color w:val="002060"/>
              </w:rPr>
              <w:t>CERIONI GABRIELE</w:t>
            </w:r>
          </w:p>
        </w:tc>
        <w:tc>
          <w:tcPr>
            <w:tcW w:w="2200" w:type="dxa"/>
            <w:tcMar>
              <w:top w:w="20" w:type="dxa"/>
              <w:left w:w="20" w:type="dxa"/>
              <w:bottom w:w="20" w:type="dxa"/>
              <w:right w:w="20" w:type="dxa"/>
            </w:tcMar>
            <w:vAlign w:val="center"/>
            <w:hideMark/>
          </w:tcPr>
          <w:p w14:paraId="09D6C24C" w14:textId="77777777" w:rsidR="00837141" w:rsidRPr="00F85777" w:rsidRDefault="00837141" w:rsidP="00C9380E">
            <w:pPr>
              <w:pStyle w:val="movimento2"/>
              <w:rPr>
                <w:color w:val="002060"/>
              </w:rPr>
            </w:pPr>
            <w:r w:rsidRPr="00F85777">
              <w:rPr>
                <w:color w:val="002060"/>
              </w:rPr>
              <w:t xml:space="preserve">(ANGELI) </w:t>
            </w:r>
          </w:p>
        </w:tc>
      </w:tr>
      <w:tr w:rsidR="00837141" w:rsidRPr="00F85777" w14:paraId="7F2E7F4F" w14:textId="77777777" w:rsidTr="00C9380E">
        <w:tc>
          <w:tcPr>
            <w:tcW w:w="2200" w:type="dxa"/>
            <w:tcMar>
              <w:top w:w="20" w:type="dxa"/>
              <w:left w:w="20" w:type="dxa"/>
              <w:bottom w:w="20" w:type="dxa"/>
              <w:right w:w="20" w:type="dxa"/>
            </w:tcMar>
            <w:vAlign w:val="center"/>
            <w:hideMark/>
          </w:tcPr>
          <w:p w14:paraId="0BF30095" w14:textId="77777777" w:rsidR="00837141" w:rsidRPr="00F85777" w:rsidRDefault="00837141" w:rsidP="00C9380E">
            <w:pPr>
              <w:pStyle w:val="movimento"/>
              <w:rPr>
                <w:color w:val="002060"/>
              </w:rPr>
            </w:pPr>
            <w:r w:rsidRPr="00F85777">
              <w:rPr>
                <w:color w:val="002060"/>
              </w:rPr>
              <w:t>LORENZETTI LUCA</w:t>
            </w:r>
          </w:p>
        </w:tc>
        <w:tc>
          <w:tcPr>
            <w:tcW w:w="2200" w:type="dxa"/>
            <w:tcMar>
              <w:top w:w="20" w:type="dxa"/>
              <w:left w:w="20" w:type="dxa"/>
              <w:bottom w:w="20" w:type="dxa"/>
              <w:right w:w="20" w:type="dxa"/>
            </w:tcMar>
            <w:vAlign w:val="center"/>
            <w:hideMark/>
          </w:tcPr>
          <w:p w14:paraId="0469F89F" w14:textId="77777777" w:rsidR="00837141" w:rsidRPr="00F85777" w:rsidRDefault="00837141" w:rsidP="00C9380E">
            <w:pPr>
              <w:pStyle w:val="movimento2"/>
              <w:rPr>
                <w:color w:val="002060"/>
              </w:rPr>
            </w:pPr>
            <w:r w:rsidRPr="00F85777">
              <w:rPr>
                <w:color w:val="002060"/>
              </w:rPr>
              <w:t xml:space="preserve">(ANGELI) </w:t>
            </w:r>
          </w:p>
        </w:tc>
        <w:tc>
          <w:tcPr>
            <w:tcW w:w="800" w:type="dxa"/>
            <w:tcMar>
              <w:top w:w="20" w:type="dxa"/>
              <w:left w:w="20" w:type="dxa"/>
              <w:bottom w:w="20" w:type="dxa"/>
              <w:right w:w="20" w:type="dxa"/>
            </w:tcMar>
            <w:vAlign w:val="center"/>
            <w:hideMark/>
          </w:tcPr>
          <w:p w14:paraId="7073B0D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1543A71" w14:textId="77777777" w:rsidR="00837141" w:rsidRPr="00F85777" w:rsidRDefault="00837141" w:rsidP="00C9380E">
            <w:pPr>
              <w:pStyle w:val="movimento"/>
              <w:rPr>
                <w:color w:val="002060"/>
              </w:rPr>
            </w:pPr>
            <w:r w:rsidRPr="00F85777">
              <w:rPr>
                <w:color w:val="002060"/>
              </w:rPr>
              <w:t>FELICIONI MICHELE</w:t>
            </w:r>
          </w:p>
        </w:tc>
        <w:tc>
          <w:tcPr>
            <w:tcW w:w="2200" w:type="dxa"/>
            <w:tcMar>
              <w:top w:w="20" w:type="dxa"/>
              <w:left w:w="20" w:type="dxa"/>
              <w:bottom w:w="20" w:type="dxa"/>
              <w:right w:w="20" w:type="dxa"/>
            </w:tcMar>
            <w:vAlign w:val="center"/>
            <w:hideMark/>
          </w:tcPr>
          <w:p w14:paraId="3752D126" w14:textId="77777777" w:rsidR="00837141" w:rsidRPr="00F85777" w:rsidRDefault="00837141" w:rsidP="00C9380E">
            <w:pPr>
              <w:pStyle w:val="movimento2"/>
              <w:rPr>
                <w:color w:val="002060"/>
              </w:rPr>
            </w:pPr>
            <w:r w:rsidRPr="00F85777">
              <w:rPr>
                <w:color w:val="002060"/>
              </w:rPr>
              <w:t xml:space="preserve">(CSI STELLA A.S.D.) </w:t>
            </w:r>
          </w:p>
        </w:tc>
      </w:tr>
      <w:tr w:rsidR="00837141" w:rsidRPr="00F85777" w14:paraId="53F66558" w14:textId="77777777" w:rsidTr="00C9380E">
        <w:tc>
          <w:tcPr>
            <w:tcW w:w="2200" w:type="dxa"/>
            <w:tcMar>
              <w:top w:w="20" w:type="dxa"/>
              <w:left w:w="20" w:type="dxa"/>
              <w:bottom w:w="20" w:type="dxa"/>
              <w:right w:w="20" w:type="dxa"/>
            </w:tcMar>
            <w:vAlign w:val="center"/>
            <w:hideMark/>
          </w:tcPr>
          <w:p w14:paraId="35D6F81B" w14:textId="77777777" w:rsidR="00837141" w:rsidRPr="00F85777" w:rsidRDefault="00837141" w:rsidP="00C9380E">
            <w:pPr>
              <w:pStyle w:val="movimento"/>
              <w:rPr>
                <w:color w:val="002060"/>
              </w:rPr>
            </w:pPr>
            <w:r w:rsidRPr="00F85777">
              <w:rPr>
                <w:color w:val="002060"/>
              </w:rPr>
              <w:t>BROCCOLI EMANUELE</w:t>
            </w:r>
          </w:p>
        </w:tc>
        <w:tc>
          <w:tcPr>
            <w:tcW w:w="2200" w:type="dxa"/>
            <w:tcMar>
              <w:top w:w="20" w:type="dxa"/>
              <w:left w:w="20" w:type="dxa"/>
              <w:bottom w:w="20" w:type="dxa"/>
              <w:right w:w="20" w:type="dxa"/>
            </w:tcMar>
            <w:vAlign w:val="center"/>
            <w:hideMark/>
          </w:tcPr>
          <w:p w14:paraId="12F8E7C6" w14:textId="77777777" w:rsidR="00837141" w:rsidRPr="00F85777" w:rsidRDefault="00837141" w:rsidP="00C9380E">
            <w:pPr>
              <w:pStyle w:val="movimento2"/>
              <w:rPr>
                <w:color w:val="002060"/>
              </w:rPr>
            </w:pPr>
            <w:r w:rsidRPr="00F85777">
              <w:rPr>
                <w:color w:val="002060"/>
              </w:rPr>
              <w:t xml:space="preserve">(GRADARA CALCIO) </w:t>
            </w:r>
          </w:p>
        </w:tc>
        <w:tc>
          <w:tcPr>
            <w:tcW w:w="800" w:type="dxa"/>
            <w:tcMar>
              <w:top w:w="20" w:type="dxa"/>
              <w:left w:w="20" w:type="dxa"/>
              <w:bottom w:w="20" w:type="dxa"/>
              <w:right w:w="20" w:type="dxa"/>
            </w:tcMar>
            <w:vAlign w:val="center"/>
            <w:hideMark/>
          </w:tcPr>
          <w:p w14:paraId="71E040B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3207A23" w14:textId="77777777" w:rsidR="00837141" w:rsidRPr="00F85777" w:rsidRDefault="00837141" w:rsidP="00C9380E">
            <w:pPr>
              <w:pStyle w:val="movimento"/>
              <w:rPr>
                <w:color w:val="002060"/>
              </w:rPr>
            </w:pPr>
            <w:r w:rsidRPr="00F85777">
              <w:rPr>
                <w:color w:val="002060"/>
              </w:rPr>
              <w:t>CAPPELLO KEVIN</w:t>
            </w:r>
          </w:p>
        </w:tc>
        <w:tc>
          <w:tcPr>
            <w:tcW w:w="2200" w:type="dxa"/>
            <w:tcMar>
              <w:top w:w="20" w:type="dxa"/>
              <w:left w:w="20" w:type="dxa"/>
              <w:bottom w:w="20" w:type="dxa"/>
              <w:right w:w="20" w:type="dxa"/>
            </w:tcMar>
            <w:vAlign w:val="center"/>
            <w:hideMark/>
          </w:tcPr>
          <w:p w14:paraId="4FFA64B5" w14:textId="77777777" w:rsidR="00837141" w:rsidRPr="00F85777" w:rsidRDefault="00837141" w:rsidP="00C9380E">
            <w:pPr>
              <w:pStyle w:val="movimento2"/>
              <w:rPr>
                <w:color w:val="002060"/>
              </w:rPr>
            </w:pPr>
            <w:r w:rsidRPr="00F85777">
              <w:rPr>
                <w:color w:val="002060"/>
              </w:rPr>
              <w:t xml:space="preserve">(OSIMO STAZIONE SSD A R.L.) </w:t>
            </w:r>
          </w:p>
        </w:tc>
      </w:tr>
      <w:tr w:rsidR="00837141" w:rsidRPr="00F85777" w14:paraId="5A088559" w14:textId="77777777" w:rsidTr="00C9380E">
        <w:tc>
          <w:tcPr>
            <w:tcW w:w="2200" w:type="dxa"/>
            <w:tcMar>
              <w:top w:w="20" w:type="dxa"/>
              <w:left w:w="20" w:type="dxa"/>
              <w:bottom w:w="20" w:type="dxa"/>
              <w:right w:w="20" w:type="dxa"/>
            </w:tcMar>
            <w:vAlign w:val="center"/>
            <w:hideMark/>
          </w:tcPr>
          <w:p w14:paraId="2E9AC8E5" w14:textId="77777777" w:rsidR="00837141" w:rsidRPr="00F85777" w:rsidRDefault="00837141" w:rsidP="00C9380E">
            <w:pPr>
              <w:pStyle w:val="movimento"/>
              <w:rPr>
                <w:color w:val="002060"/>
              </w:rPr>
            </w:pPr>
            <w:r w:rsidRPr="00F85777">
              <w:rPr>
                <w:color w:val="002060"/>
              </w:rPr>
              <w:t>BEDJETI DJELBERIM</w:t>
            </w:r>
          </w:p>
        </w:tc>
        <w:tc>
          <w:tcPr>
            <w:tcW w:w="2200" w:type="dxa"/>
            <w:tcMar>
              <w:top w:w="20" w:type="dxa"/>
              <w:left w:w="20" w:type="dxa"/>
              <w:bottom w:w="20" w:type="dxa"/>
              <w:right w:w="20" w:type="dxa"/>
            </w:tcMar>
            <w:vAlign w:val="center"/>
            <w:hideMark/>
          </w:tcPr>
          <w:p w14:paraId="0319D090" w14:textId="77777777" w:rsidR="00837141" w:rsidRPr="00F85777" w:rsidRDefault="00837141" w:rsidP="00C9380E">
            <w:pPr>
              <w:pStyle w:val="movimento2"/>
              <w:rPr>
                <w:color w:val="002060"/>
              </w:rPr>
            </w:pPr>
            <w:r w:rsidRPr="00F85777">
              <w:rPr>
                <w:color w:val="002060"/>
              </w:rPr>
              <w:t xml:space="preserve">(VIRTUS ASD) </w:t>
            </w:r>
          </w:p>
        </w:tc>
        <w:tc>
          <w:tcPr>
            <w:tcW w:w="800" w:type="dxa"/>
            <w:tcMar>
              <w:top w:w="20" w:type="dxa"/>
              <w:left w:w="20" w:type="dxa"/>
              <w:bottom w:w="20" w:type="dxa"/>
              <w:right w:w="20" w:type="dxa"/>
            </w:tcMar>
            <w:vAlign w:val="center"/>
            <w:hideMark/>
          </w:tcPr>
          <w:p w14:paraId="1062CFD9"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9CC7FC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54E5B11" w14:textId="77777777" w:rsidR="00837141" w:rsidRPr="00F85777" w:rsidRDefault="00837141" w:rsidP="00C9380E">
            <w:pPr>
              <w:pStyle w:val="movimento2"/>
              <w:rPr>
                <w:color w:val="002060"/>
              </w:rPr>
            </w:pPr>
            <w:r w:rsidRPr="00F85777">
              <w:rPr>
                <w:color w:val="002060"/>
              </w:rPr>
              <w:t> </w:t>
            </w:r>
          </w:p>
        </w:tc>
      </w:tr>
    </w:tbl>
    <w:p w14:paraId="13F09003" w14:textId="77777777" w:rsidR="00837141" w:rsidRDefault="00837141" w:rsidP="00837141">
      <w:pPr>
        <w:pStyle w:val="breakline"/>
        <w:rPr>
          <w:color w:val="002060"/>
        </w:rPr>
      </w:pPr>
    </w:p>
    <w:p w14:paraId="0ED16D0E" w14:textId="77777777" w:rsidR="00837141" w:rsidRPr="008406B7" w:rsidRDefault="00837141" w:rsidP="00837141">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13515AC6" w14:textId="77777777" w:rsidR="00837141" w:rsidRPr="008406B7" w:rsidRDefault="00837141" w:rsidP="00837141">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3314299C" w14:textId="77777777" w:rsidR="00837141" w:rsidRPr="00F85777" w:rsidRDefault="00837141" w:rsidP="00837141">
      <w:pPr>
        <w:pStyle w:val="breakline"/>
        <w:rPr>
          <w:rFonts w:eastAsiaTheme="minorEastAsia"/>
          <w:color w:val="002060"/>
        </w:rPr>
      </w:pPr>
    </w:p>
    <w:p w14:paraId="278D0AAF" w14:textId="77777777" w:rsidR="00837141" w:rsidRPr="00F85777" w:rsidRDefault="00837141" w:rsidP="00837141">
      <w:pPr>
        <w:pStyle w:val="titoloprinc0"/>
        <w:rPr>
          <w:color w:val="002060"/>
        </w:rPr>
      </w:pPr>
      <w:r w:rsidRPr="00F85777">
        <w:rPr>
          <w:color w:val="002060"/>
        </w:rPr>
        <w:t>CLASSIFICA</w:t>
      </w:r>
    </w:p>
    <w:p w14:paraId="68DF9A36" w14:textId="77777777" w:rsidR="00837141" w:rsidRPr="00F85777" w:rsidRDefault="00837141" w:rsidP="00837141">
      <w:pPr>
        <w:pStyle w:val="breakline"/>
        <w:rPr>
          <w:color w:val="002060"/>
        </w:rPr>
      </w:pPr>
    </w:p>
    <w:p w14:paraId="652C041F" w14:textId="77777777" w:rsidR="00837141" w:rsidRPr="00F85777" w:rsidRDefault="00837141" w:rsidP="00837141">
      <w:pPr>
        <w:pStyle w:val="breakline"/>
        <w:rPr>
          <w:color w:val="002060"/>
        </w:rPr>
      </w:pPr>
    </w:p>
    <w:p w14:paraId="64A718CA" w14:textId="77777777" w:rsidR="00837141" w:rsidRPr="00F85777" w:rsidRDefault="00837141" w:rsidP="00837141">
      <w:pPr>
        <w:pStyle w:val="sottotitolocampionato10"/>
        <w:rPr>
          <w:color w:val="002060"/>
        </w:rPr>
      </w:pPr>
      <w:r w:rsidRPr="00F857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5F2E1AF8"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EDD10"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3AD4B"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BE119"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76787"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B9204"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D7379"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3E8DC"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91C29"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A1B5F"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8FA7A" w14:textId="77777777" w:rsidR="00837141" w:rsidRPr="00F85777" w:rsidRDefault="00837141" w:rsidP="00C9380E">
            <w:pPr>
              <w:pStyle w:val="headertabella0"/>
              <w:rPr>
                <w:color w:val="002060"/>
              </w:rPr>
            </w:pPr>
            <w:r w:rsidRPr="00F85777">
              <w:rPr>
                <w:color w:val="002060"/>
              </w:rPr>
              <w:t>PE</w:t>
            </w:r>
          </w:p>
        </w:tc>
      </w:tr>
      <w:tr w:rsidR="00837141" w:rsidRPr="00F85777" w14:paraId="75050A03"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CD97A8" w14:textId="77777777" w:rsidR="00837141" w:rsidRPr="00F85777" w:rsidRDefault="00837141" w:rsidP="00C9380E">
            <w:pPr>
              <w:pStyle w:val="rowtabella0"/>
              <w:rPr>
                <w:color w:val="002060"/>
              </w:rPr>
            </w:pPr>
            <w:r w:rsidRPr="00F85777">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A94D"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BB53"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3C84"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53D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432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8217" w14:textId="77777777" w:rsidR="00837141" w:rsidRPr="00F85777" w:rsidRDefault="00837141" w:rsidP="00C9380E">
            <w:pPr>
              <w:pStyle w:val="rowtabella0"/>
              <w:jc w:val="center"/>
              <w:rPr>
                <w:color w:val="002060"/>
              </w:rPr>
            </w:pPr>
            <w:r w:rsidRPr="00F8577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9269"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88C1"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94050" w14:textId="77777777" w:rsidR="00837141" w:rsidRPr="00F85777" w:rsidRDefault="00837141" w:rsidP="00C9380E">
            <w:pPr>
              <w:pStyle w:val="rowtabella0"/>
              <w:jc w:val="center"/>
              <w:rPr>
                <w:color w:val="002060"/>
              </w:rPr>
            </w:pPr>
            <w:r w:rsidRPr="00F85777">
              <w:rPr>
                <w:color w:val="002060"/>
              </w:rPr>
              <w:t>0</w:t>
            </w:r>
          </w:p>
        </w:tc>
      </w:tr>
      <w:tr w:rsidR="00837141" w:rsidRPr="00F85777" w14:paraId="1D6F4D0F"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5E03D5" w14:textId="77777777" w:rsidR="00837141" w:rsidRPr="00F85777" w:rsidRDefault="00837141" w:rsidP="00C9380E">
            <w:pPr>
              <w:pStyle w:val="rowtabella0"/>
              <w:rPr>
                <w:color w:val="002060"/>
                <w:lang w:val="en-US"/>
              </w:rPr>
            </w:pPr>
            <w:r w:rsidRPr="00F85777">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EE0C"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433D"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3ED2"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D8F5"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DA3E"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2896" w14:textId="77777777" w:rsidR="00837141" w:rsidRPr="00F85777" w:rsidRDefault="00837141" w:rsidP="00C9380E">
            <w:pPr>
              <w:pStyle w:val="rowtabella0"/>
              <w:jc w:val="center"/>
              <w:rPr>
                <w:color w:val="002060"/>
              </w:rPr>
            </w:pPr>
            <w:r w:rsidRPr="00F857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5C579"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9402"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EB51" w14:textId="77777777" w:rsidR="00837141" w:rsidRPr="00F85777" w:rsidRDefault="00837141" w:rsidP="00C9380E">
            <w:pPr>
              <w:pStyle w:val="rowtabella0"/>
              <w:jc w:val="center"/>
              <w:rPr>
                <w:color w:val="002060"/>
              </w:rPr>
            </w:pPr>
            <w:r w:rsidRPr="00F85777">
              <w:rPr>
                <w:color w:val="002060"/>
              </w:rPr>
              <w:t>0</w:t>
            </w:r>
          </w:p>
        </w:tc>
      </w:tr>
      <w:tr w:rsidR="00837141" w:rsidRPr="00F85777" w14:paraId="2A3DB9C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EBE8A1" w14:textId="77777777" w:rsidR="00837141" w:rsidRPr="00F85777" w:rsidRDefault="00837141" w:rsidP="00C9380E">
            <w:pPr>
              <w:pStyle w:val="rowtabella0"/>
              <w:rPr>
                <w:color w:val="002060"/>
              </w:rPr>
            </w:pPr>
            <w:r w:rsidRPr="00F85777">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3A75"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8FC5"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3364F"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41F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EB89"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9B99"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F23B" w14:textId="77777777" w:rsidR="00837141" w:rsidRPr="00F85777" w:rsidRDefault="00837141" w:rsidP="00C9380E">
            <w:pPr>
              <w:pStyle w:val="rowtabella0"/>
              <w:jc w:val="center"/>
              <w:rPr>
                <w:color w:val="002060"/>
              </w:rPr>
            </w:pPr>
            <w:r w:rsidRPr="00F857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9D60"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1A7A" w14:textId="77777777" w:rsidR="00837141" w:rsidRPr="00F85777" w:rsidRDefault="00837141" w:rsidP="00C9380E">
            <w:pPr>
              <w:pStyle w:val="rowtabella0"/>
              <w:jc w:val="center"/>
              <w:rPr>
                <w:color w:val="002060"/>
              </w:rPr>
            </w:pPr>
            <w:r w:rsidRPr="00F85777">
              <w:rPr>
                <w:color w:val="002060"/>
              </w:rPr>
              <w:t>0</w:t>
            </w:r>
          </w:p>
        </w:tc>
      </w:tr>
      <w:tr w:rsidR="00837141" w:rsidRPr="00F85777" w14:paraId="6F50E66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CB9B9" w14:textId="77777777" w:rsidR="00837141" w:rsidRPr="00F85777" w:rsidRDefault="00837141" w:rsidP="00C9380E">
            <w:pPr>
              <w:pStyle w:val="rowtabella0"/>
              <w:rPr>
                <w:color w:val="002060"/>
              </w:rPr>
            </w:pPr>
            <w:r w:rsidRPr="00F8577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AB0D"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D815"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669C"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455D"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E0B2"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D353"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2D5A4"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AE126"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5049" w14:textId="77777777" w:rsidR="00837141" w:rsidRPr="00F85777" w:rsidRDefault="00837141" w:rsidP="00C9380E">
            <w:pPr>
              <w:pStyle w:val="rowtabella0"/>
              <w:jc w:val="center"/>
              <w:rPr>
                <w:color w:val="002060"/>
              </w:rPr>
            </w:pPr>
            <w:r w:rsidRPr="00F85777">
              <w:rPr>
                <w:color w:val="002060"/>
              </w:rPr>
              <w:t>1</w:t>
            </w:r>
          </w:p>
        </w:tc>
      </w:tr>
      <w:tr w:rsidR="00837141" w:rsidRPr="00F85777" w14:paraId="0FE5A73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49847" w14:textId="77777777" w:rsidR="00837141" w:rsidRPr="00F85777" w:rsidRDefault="00837141" w:rsidP="00C9380E">
            <w:pPr>
              <w:pStyle w:val="rowtabella0"/>
              <w:rPr>
                <w:color w:val="002060"/>
              </w:rPr>
            </w:pPr>
            <w:r w:rsidRPr="00F85777">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8394"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AFEB"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F741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105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CB77"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67E7A"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FDE4"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D911"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0E5B" w14:textId="77777777" w:rsidR="00837141" w:rsidRPr="00F85777" w:rsidRDefault="00837141" w:rsidP="00C9380E">
            <w:pPr>
              <w:pStyle w:val="rowtabella0"/>
              <w:jc w:val="center"/>
              <w:rPr>
                <w:color w:val="002060"/>
              </w:rPr>
            </w:pPr>
            <w:r w:rsidRPr="00F85777">
              <w:rPr>
                <w:color w:val="002060"/>
              </w:rPr>
              <w:t>0</w:t>
            </w:r>
          </w:p>
        </w:tc>
      </w:tr>
      <w:tr w:rsidR="00837141" w:rsidRPr="00F85777" w14:paraId="12DA9593"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C502D" w14:textId="77777777" w:rsidR="00837141" w:rsidRPr="00F85777" w:rsidRDefault="00837141" w:rsidP="00C9380E">
            <w:pPr>
              <w:pStyle w:val="rowtabella0"/>
              <w:rPr>
                <w:color w:val="002060"/>
              </w:rPr>
            </w:pPr>
            <w:r w:rsidRPr="00F8577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C9D5"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B10A"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C378"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AAF95"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AA91"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426F" w14:textId="77777777" w:rsidR="00837141" w:rsidRPr="00F85777" w:rsidRDefault="00837141" w:rsidP="00C9380E">
            <w:pPr>
              <w:pStyle w:val="rowtabella0"/>
              <w:jc w:val="center"/>
              <w:rPr>
                <w:color w:val="002060"/>
              </w:rPr>
            </w:pPr>
            <w:r w:rsidRPr="00F857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B7A48"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13D1"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15D6" w14:textId="77777777" w:rsidR="00837141" w:rsidRPr="00F85777" w:rsidRDefault="00837141" w:rsidP="00C9380E">
            <w:pPr>
              <w:pStyle w:val="rowtabella0"/>
              <w:jc w:val="center"/>
              <w:rPr>
                <w:color w:val="002060"/>
              </w:rPr>
            </w:pPr>
            <w:r w:rsidRPr="00F85777">
              <w:rPr>
                <w:color w:val="002060"/>
              </w:rPr>
              <w:t>0</w:t>
            </w:r>
          </w:p>
        </w:tc>
      </w:tr>
      <w:tr w:rsidR="00837141" w:rsidRPr="00F85777" w14:paraId="607007F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A8F25B" w14:textId="77777777" w:rsidR="00837141" w:rsidRPr="00F85777" w:rsidRDefault="00837141" w:rsidP="00C9380E">
            <w:pPr>
              <w:pStyle w:val="rowtabella0"/>
              <w:rPr>
                <w:color w:val="002060"/>
              </w:rPr>
            </w:pPr>
            <w:r w:rsidRPr="00F85777">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719C"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64BC"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24BE6"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9AF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9221"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CFC2"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2229" w14:textId="77777777" w:rsidR="00837141" w:rsidRPr="00F85777" w:rsidRDefault="00837141" w:rsidP="00C9380E">
            <w:pPr>
              <w:pStyle w:val="rowtabella0"/>
              <w:jc w:val="center"/>
              <w:rPr>
                <w:color w:val="002060"/>
              </w:rPr>
            </w:pPr>
            <w:r w:rsidRPr="00F857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732E"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A852" w14:textId="77777777" w:rsidR="00837141" w:rsidRPr="00F85777" w:rsidRDefault="00837141" w:rsidP="00C9380E">
            <w:pPr>
              <w:pStyle w:val="rowtabella0"/>
              <w:jc w:val="center"/>
              <w:rPr>
                <w:color w:val="002060"/>
              </w:rPr>
            </w:pPr>
            <w:r w:rsidRPr="00F85777">
              <w:rPr>
                <w:color w:val="002060"/>
              </w:rPr>
              <w:t>0</w:t>
            </w:r>
          </w:p>
        </w:tc>
      </w:tr>
      <w:tr w:rsidR="00837141" w:rsidRPr="00F85777" w14:paraId="16CCA8F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E4EB8" w14:textId="77777777" w:rsidR="00837141" w:rsidRPr="00F85777" w:rsidRDefault="00837141" w:rsidP="00C9380E">
            <w:pPr>
              <w:pStyle w:val="rowtabella0"/>
              <w:rPr>
                <w:color w:val="002060"/>
                <w:lang w:val="en-US"/>
              </w:rPr>
            </w:pPr>
            <w:r w:rsidRPr="00F85777">
              <w:rPr>
                <w:color w:val="002060"/>
                <w:lang w:val="en-US"/>
              </w:rPr>
              <w:lastRenderedPageBreak/>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C755"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1BD3B"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4080"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2D96"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D172"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E94A"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A4C9"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71E3"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D428" w14:textId="77777777" w:rsidR="00837141" w:rsidRPr="00F85777" w:rsidRDefault="00837141" w:rsidP="00C9380E">
            <w:pPr>
              <w:pStyle w:val="rowtabella0"/>
              <w:jc w:val="center"/>
              <w:rPr>
                <w:color w:val="002060"/>
              </w:rPr>
            </w:pPr>
            <w:r w:rsidRPr="00F85777">
              <w:rPr>
                <w:color w:val="002060"/>
              </w:rPr>
              <w:t>0</w:t>
            </w:r>
          </w:p>
        </w:tc>
      </w:tr>
      <w:tr w:rsidR="00837141" w:rsidRPr="00F85777" w14:paraId="6C94986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B12E7" w14:textId="77777777" w:rsidR="00837141" w:rsidRPr="00F85777" w:rsidRDefault="00837141" w:rsidP="00C9380E">
            <w:pPr>
              <w:pStyle w:val="rowtabella0"/>
              <w:rPr>
                <w:color w:val="002060"/>
              </w:rPr>
            </w:pPr>
            <w:r w:rsidRPr="00F8577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0C79"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4EA8"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4E8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A163"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19D9"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6D3B"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2A48"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C853"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EC86" w14:textId="77777777" w:rsidR="00837141" w:rsidRPr="00F85777" w:rsidRDefault="00837141" w:rsidP="00C9380E">
            <w:pPr>
              <w:pStyle w:val="rowtabella0"/>
              <w:jc w:val="center"/>
              <w:rPr>
                <w:color w:val="002060"/>
              </w:rPr>
            </w:pPr>
            <w:r w:rsidRPr="00F85777">
              <w:rPr>
                <w:color w:val="002060"/>
              </w:rPr>
              <w:t>0</w:t>
            </w:r>
          </w:p>
        </w:tc>
      </w:tr>
      <w:tr w:rsidR="00837141" w:rsidRPr="00F85777" w14:paraId="33FDBFC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6E14A" w14:textId="77777777" w:rsidR="00837141" w:rsidRPr="00F85777" w:rsidRDefault="00837141" w:rsidP="00C9380E">
            <w:pPr>
              <w:pStyle w:val="rowtabella0"/>
              <w:rPr>
                <w:color w:val="002060"/>
              </w:rPr>
            </w:pPr>
            <w:r w:rsidRPr="00F8577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86C2"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A721"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370FB"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23EC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19DB"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FBDED"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FF00"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4491"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56E7" w14:textId="77777777" w:rsidR="00837141" w:rsidRPr="00F85777" w:rsidRDefault="00837141" w:rsidP="00C9380E">
            <w:pPr>
              <w:pStyle w:val="rowtabella0"/>
              <w:jc w:val="center"/>
              <w:rPr>
                <w:color w:val="002060"/>
              </w:rPr>
            </w:pPr>
            <w:r w:rsidRPr="00F85777">
              <w:rPr>
                <w:color w:val="002060"/>
              </w:rPr>
              <w:t>0</w:t>
            </w:r>
          </w:p>
        </w:tc>
      </w:tr>
      <w:tr w:rsidR="00837141" w:rsidRPr="00F85777" w14:paraId="39A99D2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3D3D2" w14:textId="77777777" w:rsidR="00837141" w:rsidRPr="00F85777" w:rsidRDefault="00837141" w:rsidP="00C9380E">
            <w:pPr>
              <w:pStyle w:val="rowtabella0"/>
              <w:rPr>
                <w:color w:val="002060"/>
              </w:rPr>
            </w:pPr>
            <w:r w:rsidRPr="00F85777">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E98C"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5390"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7B8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B713"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DFCE3"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B7805"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2359" w14:textId="77777777" w:rsidR="00837141" w:rsidRPr="00F85777" w:rsidRDefault="00837141" w:rsidP="00C9380E">
            <w:pPr>
              <w:pStyle w:val="rowtabella0"/>
              <w:jc w:val="center"/>
              <w:rPr>
                <w:color w:val="002060"/>
              </w:rPr>
            </w:pPr>
            <w:r w:rsidRPr="00F857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C467"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90A9" w14:textId="77777777" w:rsidR="00837141" w:rsidRPr="00F85777" w:rsidRDefault="00837141" w:rsidP="00C9380E">
            <w:pPr>
              <w:pStyle w:val="rowtabella0"/>
              <w:jc w:val="center"/>
              <w:rPr>
                <w:color w:val="002060"/>
              </w:rPr>
            </w:pPr>
            <w:r w:rsidRPr="00F85777">
              <w:rPr>
                <w:color w:val="002060"/>
              </w:rPr>
              <w:t>0</w:t>
            </w:r>
          </w:p>
        </w:tc>
      </w:tr>
      <w:tr w:rsidR="00837141" w:rsidRPr="00F85777" w14:paraId="55DD722E"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FEC160" w14:textId="77777777" w:rsidR="00837141" w:rsidRPr="00F85777" w:rsidRDefault="00837141" w:rsidP="00C9380E">
            <w:pPr>
              <w:pStyle w:val="rowtabella0"/>
              <w:rPr>
                <w:color w:val="002060"/>
                <w:lang w:val="en-US"/>
              </w:rPr>
            </w:pPr>
            <w:proofErr w:type="spellStart"/>
            <w:proofErr w:type="gramStart"/>
            <w:r w:rsidRPr="00F85777">
              <w:rPr>
                <w:color w:val="002060"/>
                <w:lang w:val="en-US"/>
              </w:rPr>
              <w:t>sq.B</w:t>
            </w:r>
            <w:proofErr w:type="spellEnd"/>
            <w:proofErr w:type="gramEnd"/>
            <w:r w:rsidRPr="00F85777">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626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0426"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13E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4BB3"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C4E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B893"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8D0A"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25D7F"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B910" w14:textId="77777777" w:rsidR="00837141" w:rsidRPr="00F85777" w:rsidRDefault="00837141" w:rsidP="00C9380E">
            <w:pPr>
              <w:pStyle w:val="rowtabella0"/>
              <w:jc w:val="center"/>
              <w:rPr>
                <w:color w:val="002060"/>
              </w:rPr>
            </w:pPr>
            <w:r w:rsidRPr="00F85777">
              <w:rPr>
                <w:color w:val="002060"/>
              </w:rPr>
              <w:t>0</w:t>
            </w:r>
          </w:p>
        </w:tc>
      </w:tr>
    </w:tbl>
    <w:p w14:paraId="2B72209C" w14:textId="77777777" w:rsidR="00837141" w:rsidRPr="00F85777" w:rsidRDefault="00837141" w:rsidP="00837141">
      <w:pPr>
        <w:pStyle w:val="breakline"/>
        <w:rPr>
          <w:rFonts w:eastAsiaTheme="minorEastAsia"/>
          <w:color w:val="002060"/>
        </w:rPr>
      </w:pPr>
    </w:p>
    <w:p w14:paraId="5459C89A" w14:textId="77777777" w:rsidR="00837141" w:rsidRPr="00F85777" w:rsidRDefault="00837141" w:rsidP="00837141">
      <w:pPr>
        <w:pStyle w:val="breakline"/>
        <w:rPr>
          <w:color w:val="002060"/>
        </w:rPr>
      </w:pPr>
    </w:p>
    <w:p w14:paraId="1371A42C" w14:textId="77777777" w:rsidR="00837141" w:rsidRPr="00F85777" w:rsidRDefault="00837141" w:rsidP="00837141">
      <w:pPr>
        <w:pStyle w:val="sottotitolocampionato10"/>
        <w:rPr>
          <w:color w:val="002060"/>
        </w:rPr>
      </w:pPr>
      <w:r w:rsidRPr="00F857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0C36A8B1"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3F8DD"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EF7B2"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15775"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4FDA5"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36A1F"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B1688"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C2F34"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BC8E4"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694FD"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E96A9" w14:textId="77777777" w:rsidR="00837141" w:rsidRPr="00F85777" w:rsidRDefault="00837141" w:rsidP="00C9380E">
            <w:pPr>
              <w:pStyle w:val="headertabella0"/>
              <w:rPr>
                <w:color w:val="002060"/>
              </w:rPr>
            </w:pPr>
            <w:r w:rsidRPr="00F85777">
              <w:rPr>
                <w:color w:val="002060"/>
              </w:rPr>
              <w:t>PE</w:t>
            </w:r>
          </w:p>
        </w:tc>
      </w:tr>
      <w:tr w:rsidR="00837141" w:rsidRPr="00F85777" w14:paraId="77F4641F"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F232DE" w14:textId="77777777" w:rsidR="00837141" w:rsidRPr="00F85777" w:rsidRDefault="00837141" w:rsidP="00C9380E">
            <w:pPr>
              <w:pStyle w:val="rowtabella0"/>
              <w:rPr>
                <w:color w:val="002060"/>
              </w:rPr>
            </w:pPr>
            <w:r w:rsidRPr="00F85777">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63AB4"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6CCE1"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A423"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A8B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4FBDB"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C5F0" w14:textId="77777777" w:rsidR="00837141" w:rsidRPr="00F85777" w:rsidRDefault="00837141" w:rsidP="00C9380E">
            <w:pPr>
              <w:pStyle w:val="rowtabella0"/>
              <w:jc w:val="center"/>
              <w:rPr>
                <w:color w:val="002060"/>
              </w:rPr>
            </w:pPr>
            <w:r w:rsidRPr="00F857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C9008"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E68E1"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881C" w14:textId="77777777" w:rsidR="00837141" w:rsidRPr="00F85777" w:rsidRDefault="00837141" w:rsidP="00C9380E">
            <w:pPr>
              <w:pStyle w:val="rowtabella0"/>
              <w:jc w:val="center"/>
              <w:rPr>
                <w:color w:val="002060"/>
              </w:rPr>
            </w:pPr>
            <w:r w:rsidRPr="00F85777">
              <w:rPr>
                <w:color w:val="002060"/>
              </w:rPr>
              <w:t>0</w:t>
            </w:r>
          </w:p>
        </w:tc>
      </w:tr>
      <w:tr w:rsidR="00837141" w:rsidRPr="00F85777" w14:paraId="40250F3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2042D" w14:textId="77777777" w:rsidR="00837141" w:rsidRPr="00F85777" w:rsidRDefault="00837141" w:rsidP="00C9380E">
            <w:pPr>
              <w:pStyle w:val="rowtabella0"/>
              <w:rPr>
                <w:color w:val="002060"/>
              </w:rPr>
            </w:pPr>
            <w:r w:rsidRPr="00F85777">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2969"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6CC0"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BFCB"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E9183"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0FBF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04252"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D3813"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2D82"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B0C3" w14:textId="77777777" w:rsidR="00837141" w:rsidRPr="00F85777" w:rsidRDefault="00837141" w:rsidP="00C9380E">
            <w:pPr>
              <w:pStyle w:val="rowtabella0"/>
              <w:jc w:val="center"/>
              <w:rPr>
                <w:color w:val="002060"/>
              </w:rPr>
            </w:pPr>
            <w:r w:rsidRPr="00F85777">
              <w:rPr>
                <w:color w:val="002060"/>
              </w:rPr>
              <w:t>0</w:t>
            </w:r>
          </w:p>
        </w:tc>
      </w:tr>
      <w:tr w:rsidR="00837141" w:rsidRPr="00F85777" w14:paraId="79620C7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4A948" w14:textId="77777777" w:rsidR="00837141" w:rsidRPr="00F85777" w:rsidRDefault="00837141" w:rsidP="00C9380E">
            <w:pPr>
              <w:pStyle w:val="rowtabella0"/>
              <w:rPr>
                <w:color w:val="002060"/>
              </w:rPr>
            </w:pPr>
            <w:r w:rsidRPr="00F85777">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313B"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8ADD"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FF60"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DD7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050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E5D7"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C2C17"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5708"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B9E3A" w14:textId="77777777" w:rsidR="00837141" w:rsidRPr="00F85777" w:rsidRDefault="00837141" w:rsidP="00C9380E">
            <w:pPr>
              <w:pStyle w:val="rowtabella0"/>
              <w:jc w:val="center"/>
              <w:rPr>
                <w:color w:val="002060"/>
              </w:rPr>
            </w:pPr>
            <w:r w:rsidRPr="00F85777">
              <w:rPr>
                <w:color w:val="002060"/>
              </w:rPr>
              <w:t>0</w:t>
            </w:r>
          </w:p>
        </w:tc>
      </w:tr>
      <w:tr w:rsidR="00837141" w:rsidRPr="00F85777" w14:paraId="020D04F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5BCBA" w14:textId="77777777" w:rsidR="00837141" w:rsidRPr="00F85777" w:rsidRDefault="00837141" w:rsidP="00C9380E">
            <w:pPr>
              <w:pStyle w:val="rowtabella0"/>
              <w:rPr>
                <w:color w:val="002060"/>
              </w:rPr>
            </w:pPr>
            <w:r w:rsidRPr="00F8577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F094"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42C4"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53B7"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465C"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4F7B5"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D51D" w14:textId="77777777" w:rsidR="00837141" w:rsidRPr="00F85777" w:rsidRDefault="00837141" w:rsidP="00C9380E">
            <w:pPr>
              <w:pStyle w:val="rowtabella0"/>
              <w:jc w:val="center"/>
              <w:rPr>
                <w:color w:val="002060"/>
              </w:rPr>
            </w:pPr>
            <w:r w:rsidRPr="00F857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84C3" w14:textId="77777777" w:rsidR="00837141" w:rsidRPr="00F85777" w:rsidRDefault="00837141" w:rsidP="00C9380E">
            <w:pPr>
              <w:pStyle w:val="rowtabella0"/>
              <w:jc w:val="center"/>
              <w:rPr>
                <w:color w:val="002060"/>
              </w:rPr>
            </w:pPr>
            <w:r w:rsidRPr="00F857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14C5"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7A91" w14:textId="77777777" w:rsidR="00837141" w:rsidRPr="00F85777" w:rsidRDefault="00837141" w:rsidP="00C9380E">
            <w:pPr>
              <w:pStyle w:val="rowtabella0"/>
              <w:jc w:val="center"/>
              <w:rPr>
                <w:color w:val="002060"/>
              </w:rPr>
            </w:pPr>
            <w:r w:rsidRPr="00F85777">
              <w:rPr>
                <w:color w:val="002060"/>
              </w:rPr>
              <w:t>0</w:t>
            </w:r>
          </w:p>
        </w:tc>
      </w:tr>
      <w:tr w:rsidR="00837141" w:rsidRPr="00F85777" w14:paraId="22503F78"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3331E" w14:textId="77777777" w:rsidR="00837141" w:rsidRPr="00F85777" w:rsidRDefault="00837141" w:rsidP="00C9380E">
            <w:pPr>
              <w:pStyle w:val="rowtabella0"/>
              <w:rPr>
                <w:color w:val="002060"/>
              </w:rPr>
            </w:pPr>
            <w:r w:rsidRPr="00F8577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EE20"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2581"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3A4A5"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0458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21FC"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A792" w14:textId="77777777" w:rsidR="00837141" w:rsidRPr="00F85777" w:rsidRDefault="00837141" w:rsidP="00C9380E">
            <w:pPr>
              <w:pStyle w:val="rowtabella0"/>
              <w:jc w:val="center"/>
              <w:rPr>
                <w:color w:val="002060"/>
              </w:rPr>
            </w:pPr>
            <w:r w:rsidRPr="00F857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82E0" w14:textId="77777777" w:rsidR="00837141" w:rsidRPr="00F85777" w:rsidRDefault="00837141" w:rsidP="00C9380E">
            <w:pPr>
              <w:pStyle w:val="rowtabella0"/>
              <w:jc w:val="center"/>
              <w:rPr>
                <w:color w:val="002060"/>
              </w:rPr>
            </w:pPr>
            <w:r w:rsidRPr="00F857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A85D"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BB38" w14:textId="77777777" w:rsidR="00837141" w:rsidRPr="00F85777" w:rsidRDefault="00837141" w:rsidP="00C9380E">
            <w:pPr>
              <w:pStyle w:val="rowtabella0"/>
              <w:jc w:val="center"/>
              <w:rPr>
                <w:color w:val="002060"/>
              </w:rPr>
            </w:pPr>
            <w:r w:rsidRPr="00F85777">
              <w:rPr>
                <w:color w:val="002060"/>
              </w:rPr>
              <w:t>0</w:t>
            </w:r>
          </w:p>
        </w:tc>
      </w:tr>
      <w:tr w:rsidR="00837141" w:rsidRPr="00F85777" w14:paraId="291E9FA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F9630" w14:textId="77777777" w:rsidR="00837141" w:rsidRPr="00F85777" w:rsidRDefault="00837141" w:rsidP="00C9380E">
            <w:pPr>
              <w:pStyle w:val="rowtabella0"/>
              <w:rPr>
                <w:color w:val="002060"/>
              </w:rPr>
            </w:pPr>
            <w:r w:rsidRPr="00F8577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1A719"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44712"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40F9"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7C95"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C17B9"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0BDF" w14:textId="77777777" w:rsidR="00837141" w:rsidRPr="00F85777" w:rsidRDefault="00837141" w:rsidP="00C9380E">
            <w:pPr>
              <w:pStyle w:val="rowtabella0"/>
              <w:jc w:val="center"/>
              <w:rPr>
                <w:color w:val="002060"/>
              </w:rPr>
            </w:pPr>
            <w:r w:rsidRPr="00F857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20A3"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D0A6"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5C6E" w14:textId="77777777" w:rsidR="00837141" w:rsidRPr="00F85777" w:rsidRDefault="00837141" w:rsidP="00C9380E">
            <w:pPr>
              <w:pStyle w:val="rowtabella0"/>
              <w:jc w:val="center"/>
              <w:rPr>
                <w:color w:val="002060"/>
              </w:rPr>
            </w:pPr>
            <w:r w:rsidRPr="00F85777">
              <w:rPr>
                <w:color w:val="002060"/>
              </w:rPr>
              <w:t>0</w:t>
            </w:r>
          </w:p>
        </w:tc>
      </w:tr>
      <w:tr w:rsidR="00837141" w:rsidRPr="00F85777" w14:paraId="5111646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EE21F" w14:textId="77777777" w:rsidR="00837141" w:rsidRPr="00F85777" w:rsidRDefault="00837141" w:rsidP="00C9380E">
            <w:pPr>
              <w:pStyle w:val="rowtabella0"/>
              <w:rPr>
                <w:color w:val="002060"/>
              </w:rPr>
            </w:pPr>
            <w:r w:rsidRPr="00F8577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571AF"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75025"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61CD"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BE74"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53ED4"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8514A" w14:textId="77777777" w:rsidR="00837141" w:rsidRPr="00F85777" w:rsidRDefault="00837141" w:rsidP="00C9380E">
            <w:pPr>
              <w:pStyle w:val="rowtabella0"/>
              <w:jc w:val="center"/>
              <w:rPr>
                <w:color w:val="002060"/>
              </w:rPr>
            </w:pPr>
            <w:r w:rsidRPr="00F857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4A8B"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74FC"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D41E" w14:textId="77777777" w:rsidR="00837141" w:rsidRPr="00F85777" w:rsidRDefault="00837141" w:rsidP="00C9380E">
            <w:pPr>
              <w:pStyle w:val="rowtabella0"/>
              <w:jc w:val="center"/>
              <w:rPr>
                <w:color w:val="002060"/>
              </w:rPr>
            </w:pPr>
            <w:r w:rsidRPr="00F85777">
              <w:rPr>
                <w:color w:val="002060"/>
              </w:rPr>
              <w:t>0</w:t>
            </w:r>
          </w:p>
        </w:tc>
      </w:tr>
      <w:tr w:rsidR="00837141" w:rsidRPr="00F85777" w14:paraId="34C5581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4C325" w14:textId="77777777" w:rsidR="00837141" w:rsidRPr="00F85777" w:rsidRDefault="00837141" w:rsidP="00C9380E">
            <w:pPr>
              <w:pStyle w:val="rowtabella0"/>
              <w:rPr>
                <w:color w:val="002060"/>
                <w:lang w:val="en-US"/>
              </w:rPr>
            </w:pPr>
            <w:r w:rsidRPr="00F85777">
              <w:rPr>
                <w:color w:val="002060"/>
                <w:lang w:val="en-US"/>
              </w:rPr>
              <w:t xml:space="preserve">A.S.D. REAL CASEBRUCIATE </w:t>
            </w:r>
            <w:proofErr w:type="gramStart"/>
            <w:r w:rsidRPr="00F85777">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F171E"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6A7FA"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DFA3"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4470"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3676"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0210" w14:textId="77777777" w:rsidR="00837141" w:rsidRPr="00F85777" w:rsidRDefault="00837141" w:rsidP="00C9380E">
            <w:pPr>
              <w:pStyle w:val="rowtabella0"/>
              <w:jc w:val="center"/>
              <w:rPr>
                <w:color w:val="002060"/>
              </w:rPr>
            </w:pPr>
            <w:r w:rsidRPr="00F857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1EAA"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4D73"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731FB" w14:textId="77777777" w:rsidR="00837141" w:rsidRPr="00F85777" w:rsidRDefault="00837141" w:rsidP="00C9380E">
            <w:pPr>
              <w:pStyle w:val="rowtabella0"/>
              <w:jc w:val="center"/>
              <w:rPr>
                <w:color w:val="002060"/>
              </w:rPr>
            </w:pPr>
            <w:r w:rsidRPr="00F85777">
              <w:rPr>
                <w:color w:val="002060"/>
              </w:rPr>
              <w:t>0</w:t>
            </w:r>
          </w:p>
        </w:tc>
      </w:tr>
      <w:tr w:rsidR="00837141" w:rsidRPr="00F85777" w14:paraId="57E9DB3F"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1C932" w14:textId="77777777" w:rsidR="00837141" w:rsidRPr="00F85777" w:rsidRDefault="00837141" w:rsidP="00C9380E">
            <w:pPr>
              <w:pStyle w:val="rowtabella0"/>
              <w:rPr>
                <w:color w:val="002060"/>
              </w:rPr>
            </w:pPr>
            <w:r w:rsidRPr="00F85777">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3E49"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2360F"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0B87D"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617D"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B63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5A34B"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2E03" w14:textId="77777777" w:rsidR="00837141" w:rsidRPr="00F85777" w:rsidRDefault="00837141" w:rsidP="00C9380E">
            <w:pPr>
              <w:pStyle w:val="rowtabella0"/>
              <w:jc w:val="center"/>
              <w:rPr>
                <w:color w:val="002060"/>
              </w:rPr>
            </w:pPr>
            <w:r w:rsidRPr="00F857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02B03"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10F1" w14:textId="77777777" w:rsidR="00837141" w:rsidRPr="00F85777" w:rsidRDefault="00837141" w:rsidP="00C9380E">
            <w:pPr>
              <w:pStyle w:val="rowtabella0"/>
              <w:jc w:val="center"/>
              <w:rPr>
                <w:color w:val="002060"/>
              </w:rPr>
            </w:pPr>
            <w:r w:rsidRPr="00F85777">
              <w:rPr>
                <w:color w:val="002060"/>
              </w:rPr>
              <w:t>0</w:t>
            </w:r>
          </w:p>
        </w:tc>
      </w:tr>
      <w:tr w:rsidR="00837141" w:rsidRPr="00F85777" w14:paraId="0E7E3DE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CD6BB" w14:textId="77777777" w:rsidR="00837141" w:rsidRPr="00F85777" w:rsidRDefault="00837141" w:rsidP="00C9380E">
            <w:pPr>
              <w:pStyle w:val="rowtabella0"/>
              <w:rPr>
                <w:color w:val="002060"/>
              </w:rPr>
            </w:pPr>
            <w:r w:rsidRPr="00F85777">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68B6A"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464A"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441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3ECA"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A9F1"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653C"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6ABE"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BA7C"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217B" w14:textId="77777777" w:rsidR="00837141" w:rsidRPr="00F85777" w:rsidRDefault="00837141" w:rsidP="00C9380E">
            <w:pPr>
              <w:pStyle w:val="rowtabella0"/>
              <w:jc w:val="center"/>
              <w:rPr>
                <w:color w:val="002060"/>
              </w:rPr>
            </w:pPr>
            <w:r w:rsidRPr="00F85777">
              <w:rPr>
                <w:color w:val="002060"/>
              </w:rPr>
              <w:t>0</w:t>
            </w:r>
          </w:p>
        </w:tc>
      </w:tr>
      <w:tr w:rsidR="00837141" w:rsidRPr="00F85777" w14:paraId="541062B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8C48C" w14:textId="77777777" w:rsidR="00837141" w:rsidRPr="00F85777" w:rsidRDefault="00837141" w:rsidP="00C9380E">
            <w:pPr>
              <w:pStyle w:val="rowtabella0"/>
              <w:rPr>
                <w:color w:val="002060"/>
              </w:rPr>
            </w:pPr>
            <w:r w:rsidRPr="00F8577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E03C"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528A"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2B7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119A"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2295"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5551"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DE31" w14:textId="77777777" w:rsidR="00837141" w:rsidRPr="00F85777" w:rsidRDefault="00837141" w:rsidP="00C9380E">
            <w:pPr>
              <w:pStyle w:val="rowtabella0"/>
              <w:jc w:val="center"/>
              <w:rPr>
                <w:color w:val="002060"/>
              </w:rPr>
            </w:pPr>
            <w:r w:rsidRPr="00F8577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C881"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DA60" w14:textId="77777777" w:rsidR="00837141" w:rsidRPr="00F85777" w:rsidRDefault="00837141" w:rsidP="00C9380E">
            <w:pPr>
              <w:pStyle w:val="rowtabella0"/>
              <w:jc w:val="center"/>
              <w:rPr>
                <w:color w:val="002060"/>
              </w:rPr>
            </w:pPr>
            <w:r w:rsidRPr="00F85777">
              <w:rPr>
                <w:color w:val="002060"/>
              </w:rPr>
              <w:t>0</w:t>
            </w:r>
          </w:p>
        </w:tc>
      </w:tr>
      <w:tr w:rsidR="00837141" w:rsidRPr="00F85777" w14:paraId="31EA260A"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A848D9" w14:textId="77777777" w:rsidR="00837141" w:rsidRPr="00F85777" w:rsidRDefault="00837141" w:rsidP="00C9380E">
            <w:pPr>
              <w:pStyle w:val="rowtabella0"/>
              <w:rPr>
                <w:color w:val="002060"/>
              </w:rPr>
            </w:pPr>
            <w:r w:rsidRPr="00F8577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670D"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13CBC"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B81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90765"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6F68"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A7B9"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2DDD" w14:textId="77777777" w:rsidR="00837141" w:rsidRPr="00F85777" w:rsidRDefault="00837141" w:rsidP="00C9380E">
            <w:pPr>
              <w:pStyle w:val="rowtabella0"/>
              <w:jc w:val="center"/>
              <w:rPr>
                <w:color w:val="002060"/>
              </w:rPr>
            </w:pPr>
            <w:r w:rsidRPr="00F8577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3FF8" w14:textId="77777777" w:rsidR="00837141" w:rsidRPr="00F85777" w:rsidRDefault="00837141" w:rsidP="00C9380E">
            <w:pPr>
              <w:pStyle w:val="rowtabella0"/>
              <w:jc w:val="center"/>
              <w:rPr>
                <w:color w:val="002060"/>
              </w:rPr>
            </w:pPr>
            <w:r w:rsidRPr="00F8577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C7E9" w14:textId="77777777" w:rsidR="00837141" w:rsidRPr="00F85777" w:rsidRDefault="00837141" w:rsidP="00C9380E">
            <w:pPr>
              <w:pStyle w:val="rowtabella0"/>
              <w:jc w:val="center"/>
              <w:rPr>
                <w:color w:val="002060"/>
              </w:rPr>
            </w:pPr>
            <w:r w:rsidRPr="00F85777">
              <w:rPr>
                <w:color w:val="002060"/>
              </w:rPr>
              <w:t>0</w:t>
            </w:r>
          </w:p>
        </w:tc>
      </w:tr>
    </w:tbl>
    <w:p w14:paraId="7EC212CA" w14:textId="77777777" w:rsidR="00837141" w:rsidRPr="00F85777" w:rsidRDefault="00837141" w:rsidP="00837141">
      <w:pPr>
        <w:pStyle w:val="breakline"/>
        <w:rPr>
          <w:rFonts w:eastAsiaTheme="minorEastAsia"/>
          <w:color w:val="002060"/>
        </w:rPr>
      </w:pPr>
    </w:p>
    <w:p w14:paraId="7657C252" w14:textId="77777777" w:rsidR="00837141" w:rsidRPr="00F85777" w:rsidRDefault="00837141" w:rsidP="00837141">
      <w:pPr>
        <w:pStyle w:val="breakline"/>
        <w:rPr>
          <w:color w:val="002060"/>
        </w:rPr>
      </w:pPr>
    </w:p>
    <w:p w14:paraId="1FC6B60F" w14:textId="77777777" w:rsidR="00837141" w:rsidRPr="00F85777" w:rsidRDefault="00837141" w:rsidP="00837141">
      <w:pPr>
        <w:pStyle w:val="sottotitolocampionato10"/>
        <w:rPr>
          <w:color w:val="002060"/>
        </w:rPr>
      </w:pPr>
      <w:r w:rsidRPr="00F8577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1454E50F"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31114"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2E583"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BA3BD"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558A3"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629EC"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3323A"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ABFB2"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90DB2"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F2D12"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0E95A" w14:textId="77777777" w:rsidR="00837141" w:rsidRPr="00F85777" w:rsidRDefault="00837141" w:rsidP="00C9380E">
            <w:pPr>
              <w:pStyle w:val="headertabella0"/>
              <w:rPr>
                <w:color w:val="002060"/>
              </w:rPr>
            </w:pPr>
            <w:r w:rsidRPr="00F85777">
              <w:rPr>
                <w:color w:val="002060"/>
              </w:rPr>
              <w:t>PE</w:t>
            </w:r>
          </w:p>
        </w:tc>
      </w:tr>
      <w:tr w:rsidR="00837141" w:rsidRPr="00F85777" w14:paraId="39E4B33C"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E42F3E" w14:textId="77777777" w:rsidR="00837141" w:rsidRPr="00F85777" w:rsidRDefault="00837141" w:rsidP="00C9380E">
            <w:pPr>
              <w:pStyle w:val="rowtabella0"/>
              <w:rPr>
                <w:color w:val="002060"/>
              </w:rPr>
            </w:pPr>
            <w:r w:rsidRPr="00F8577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193E"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3073"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65D9"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06E9"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C5CA"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ADDC" w14:textId="77777777" w:rsidR="00837141" w:rsidRPr="00F85777" w:rsidRDefault="00837141" w:rsidP="00C9380E">
            <w:pPr>
              <w:pStyle w:val="rowtabella0"/>
              <w:jc w:val="center"/>
              <w:rPr>
                <w:color w:val="002060"/>
              </w:rPr>
            </w:pPr>
            <w:r w:rsidRPr="00F85777">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CBF5"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3339" w14:textId="77777777" w:rsidR="00837141" w:rsidRPr="00F85777" w:rsidRDefault="00837141" w:rsidP="00C9380E">
            <w:pPr>
              <w:pStyle w:val="rowtabella0"/>
              <w:jc w:val="center"/>
              <w:rPr>
                <w:color w:val="002060"/>
              </w:rPr>
            </w:pPr>
            <w:r w:rsidRPr="00F8577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D48B" w14:textId="77777777" w:rsidR="00837141" w:rsidRPr="00F85777" w:rsidRDefault="00837141" w:rsidP="00C9380E">
            <w:pPr>
              <w:pStyle w:val="rowtabella0"/>
              <w:jc w:val="center"/>
              <w:rPr>
                <w:color w:val="002060"/>
              </w:rPr>
            </w:pPr>
            <w:r w:rsidRPr="00F85777">
              <w:rPr>
                <w:color w:val="002060"/>
              </w:rPr>
              <w:t>0</w:t>
            </w:r>
          </w:p>
        </w:tc>
      </w:tr>
      <w:tr w:rsidR="00837141" w:rsidRPr="00F85777" w14:paraId="29CE6BA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CDD5D" w14:textId="77777777" w:rsidR="00837141" w:rsidRPr="00F85777" w:rsidRDefault="00837141" w:rsidP="00C9380E">
            <w:pPr>
              <w:pStyle w:val="rowtabella0"/>
              <w:rPr>
                <w:color w:val="002060"/>
              </w:rPr>
            </w:pPr>
            <w:r w:rsidRPr="00F8577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50717"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A9B6"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9956"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597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5480"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7738A" w14:textId="77777777" w:rsidR="00837141" w:rsidRPr="00F85777" w:rsidRDefault="00837141" w:rsidP="00C9380E">
            <w:pPr>
              <w:pStyle w:val="rowtabella0"/>
              <w:jc w:val="center"/>
              <w:rPr>
                <w:color w:val="002060"/>
              </w:rPr>
            </w:pPr>
            <w:r w:rsidRPr="00F857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4215"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0E5F"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03E2F" w14:textId="77777777" w:rsidR="00837141" w:rsidRPr="00F85777" w:rsidRDefault="00837141" w:rsidP="00C9380E">
            <w:pPr>
              <w:pStyle w:val="rowtabella0"/>
              <w:jc w:val="center"/>
              <w:rPr>
                <w:color w:val="002060"/>
              </w:rPr>
            </w:pPr>
            <w:r w:rsidRPr="00F85777">
              <w:rPr>
                <w:color w:val="002060"/>
              </w:rPr>
              <w:t>0</w:t>
            </w:r>
          </w:p>
        </w:tc>
      </w:tr>
      <w:tr w:rsidR="00837141" w:rsidRPr="00F85777" w14:paraId="41499824"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52362" w14:textId="77777777" w:rsidR="00837141" w:rsidRPr="00F85777" w:rsidRDefault="00837141" w:rsidP="00C9380E">
            <w:pPr>
              <w:pStyle w:val="rowtabella0"/>
              <w:rPr>
                <w:color w:val="002060"/>
              </w:rPr>
            </w:pPr>
            <w:r w:rsidRPr="00F85777">
              <w:rPr>
                <w:color w:val="002060"/>
              </w:rPr>
              <w:t xml:space="preserve">A.S.D. </w:t>
            </w:r>
            <w:proofErr w:type="gramStart"/>
            <w:r w:rsidRPr="00F85777">
              <w:rPr>
                <w:color w:val="002060"/>
              </w:rPr>
              <w:t>CITTA</w:t>
            </w:r>
            <w:proofErr w:type="gramEnd"/>
            <w:r w:rsidRPr="00F85777">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6382"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4446"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074C"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CE97"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6AD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C133" w14:textId="77777777" w:rsidR="00837141" w:rsidRPr="00F85777" w:rsidRDefault="00837141" w:rsidP="00C9380E">
            <w:pPr>
              <w:pStyle w:val="rowtabella0"/>
              <w:jc w:val="center"/>
              <w:rPr>
                <w:color w:val="002060"/>
              </w:rPr>
            </w:pPr>
            <w:r w:rsidRPr="00F8577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AE7A"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35D7"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A69CD" w14:textId="77777777" w:rsidR="00837141" w:rsidRPr="00F85777" w:rsidRDefault="00837141" w:rsidP="00C9380E">
            <w:pPr>
              <w:pStyle w:val="rowtabella0"/>
              <w:jc w:val="center"/>
              <w:rPr>
                <w:color w:val="002060"/>
              </w:rPr>
            </w:pPr>
            <w:r w:rsidRPr="00F85777">
              <w:rPr>
                <w:color w:val="002060"/>
              </w:rPr>
              <w:t>0</w:t>
            </w:r>
          </w:p>
        </w:tc>
      </w:tr>
      <w:tr w:rsidR="00837141" w:rsidRPr="00F85777" w14:paraId="282287D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E7F89" w14:textId="77777777" w:rsidR="00837141" w:rsidRPr="00F85777" w:rsidRDefault="00837141" w:rsidP="00C9380E">
            <w:pPr>
              <w:pStyle w:val="rowtabella0"/>
              <w:rPr>
                <w:color w:val="002060"/>
              </w:rPr>
            </w:pPr>
            <w:r w:rsidRPr="00F8577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782C"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FBD0"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2D82"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B0FD"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EAECD"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4E6F4"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21D8"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110B"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A7F6" w14:textId="77777777" w:rsidR="00837141" w:rsidRPr="00F85777" w:rsidRDefault="00837141" w:rsidP="00C9380E">
            <w:pPr>
              <w:pStyle w:val="rowtabella0"/>
              <w:jc w:val="center"/>
              <w:rPr>
                <w:color w:val="002060"/>
              </w:rPr>
            </w:pPr>
            <w:r w:rsidRPr="00F85777">
              <w:rPr>
                <w:color w:val="002060"/>
              </w:rPr>
              <w:t>0</w:t>
            </w:r>
          </w:p>
        </w:tc>
      </w:tr>
      <w:tr w:rsidR="00837141" w:rsidRPr="00F85777" w14:paraId="5F6E427D"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15C14" w14:textId="77777777" w:rsidR="00837141" w:rsidRPr="00F85777" w:rsidRDefault="00837141" w:rsidP="00C9380E">
            <w:pPr>
              <w:pStyle w:val="rowtabella0"/>
              <w:rPr>
                <w:color w:val="002060"/>
              </w:rPr>
            </w:pPr>
            <w:r w:rsidRPr="00F8577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4E78"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3E50"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7269"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D678"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BFDD"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6E4F" w14:textId="77777777" w:rsidR="00837141" w:rsidRPr="00F85777" w:rsidRDefault="00837141" w:rsidP="00C9380E">
            <w:pPr>
              <w:pStyle w:val="rowtabella0"/>
              <w:jc w:val="center"/>
              <w:rPr>
                <w:color w:val="002060"/>
              </w:rPr>
            </w:pPr>
            <w:r w:rsidRPr="00F8577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8B44"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7CE1"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A107" w14:textId="77777777" w:rsidR="00837141" w:rsidRPr="00F85777" w:rsidRDefault="00837141" w:rsidP="00C9380E">
            <w:pPr>
              <w:pStyle w:val="rowtabella0"/>
              <w:jc w:val="center"/>
              <w:rPr>
                <w:color w:val="002060"/>
              </w:rPr>
            </w:pPr>
            <w:r w:rsidRPr="00F85777">
              <w:rPr>
                <w:color w:val="002060"/>
              </w:rPr>
              <w:t>0</w:t>
            </w:r>
          </w:p>
        </w:tc>
      </w:tr>
      <w:tr w:rsidR="00837141" w:rsidRPr="00F85777" w14:paraId="7BC9243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9910D" w14:textId="77777777" w:rsidR="00837141" w:rsidRPr="00F85777" w:rsidRDefault="00837141" w:rsidP="00C9380E">
            <w:pPr>
              <w:pStyle w:val="rowtabella0"/>
              <w:rPr>
                <w:color w:val="002060"/>
              </w:rPr>
            </w:pPr>
            <w:r w:rsidRPr="00F85777">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58D2"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23380"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8CB7"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32CF"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D902"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0933" w14:textId="77777777" w:rsidR="00837141" w:rsidRPr="00F85777" w:rsidRDefault="00837141" w:rsidP="00C9380E">
            <w:pPr>
              <w:pStyle w:val="rowtabella0"/>
              <w:jc w:val="center"/>
              <w:rPr>
                <w:color w:val="002060"/>
              </w:rPr>
            </w:pPr>
            <w:r w:rsidRPr="00F857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E3D0" w14:textId="77777777" w:rsidR="00837141" w:rsidRPr="00F85777" w:rsidRDefault="00837141" w:rsidP="00C9380E">
            <w:pPr>
              <w:pStyle w:val="rowtabella0"/>
              <w:jc w:val="center"/>
              <w:rPr>
                <w:color w:val="002060"/>
              </w:rPr>
            </w:pPr>
            <w:r w:rsidRPr="00F857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66D2"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7257" w14:textId="77777777" w:rsidR="00837141" w:rsidRPr="00F85777" w:rsidRDefault="00837141" w:rsidP="00C9380E">
            <w:pPr>
              <w:pStyle w:val="rowtabella0"/>
              <w:jc w:val="center"/>
              <w:rPr>
                <w:color w:val="002060"/>
              </w:rPr>
            </w:pPr>
            <w:r w:rsidRPr="00F85777">
              <w:rPr>
                <w:color w:val="002060"/>
              </w:rPr>
              <w:t>0</w:t>
            </w:r>
          </w:p>
        </w:tc>
      </w:tr>
      <w:tr w:rsidR="00837141" w:rsidRPr="00F85777" w14:paraId="1C625C5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FE736" w14:textId="77777777" w:rsidR="00837141" w:rsidRPr="00F85777" w:rsidRDefault="00837141" w:rsidP="00C9380E">
            <w:pPr>
              <w:pStyle w:val="rowtabella0"/>
              <w:rPr>
                <w:color w:val="002060"/>
              </w:rPr>
            </w:pPr>
            <w:r w:rsidRPr="00F8577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60584"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7F62"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91B2"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0AE4"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B3A0"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096B"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374B"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27E3"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C2208" w14:textId="77777777" w:rsidR="00837141" w:rsidRPr="00F85777" w:rsidRDefault="00837141" w:rsidP="00C9380E">
            <w:pPr>
              <w:pStyle w:val="rowtabella0"/>
              <w:jc w:val="center"/>
              <w:rPr>
                <w:color w:val="002060"/>
              </w:rPr>
            </w:pPr>
            <w:r w:rsidRPr="00F85777">
              <w:rPr>
                <w:color w:val="002060"/>
              </w:rPr>
              <w:t>0</w:t>
            </w:r>
          </w:p>
        </w:tc>
      </w:tr>
      <w:tr w:rsidR="00837141" w:rsidRPr="00F85777" w14:paraId="5F6AE2CD"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CF10A" w14:textId="77777777" w:rsidR="00837141" w:rsidRPr="00F85777" w:rsidRDefault="00837141" w:rsidP="00C9380E">
            <w:pPr>
              <w:pStyle w:val="rowtabella0"/>
              <w:rPr>
                <w:color w:val="002060"/>
              </w:rPr>
            </w:pPr>
            <w:r w:rsidRPr="00F8577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BD09"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E926"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1957"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03D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EB6E"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A7C3" w14:textId="77777777" w:rsidR="00837141" w:rsidRPr="00F85777" w:rsidRDefault="00837141" w:rsidP="00C9380E">
            <w:pPr>
              <w:pStyle w:val="rowtabella0"/>
              <w:jc w:val="center"/>
              <w:rPr>
                <w:color w:val="002060"/>
              </w:rPr>
            </w:pPr>
            <w:r w:rsidRPr="00F857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C4A5" w14:textId="77777777" w:rsidR="00837141" w:rsidRPr="00F85777" w:rsidRDefault="00837141" w:rsidP="00C9380E">
            <w:pPr>
              <w:pStyle w:val="rowtabella0"/>
              <w:jc w:val="center"/>
              <w:rPr>
                <w:color w:val="002060"/>
              </w:rPr>
            </w:pPr>
            <w:r w:rsidRPr="00F8577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E1DA"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D6866" w14:textId="77777777" w:rsidR="00837141" w:rsidRPr="00F85777" w:rsidRDefault="00837141" w:rsidP="00C9380E">
            <w:pPr>
              <w:pStyle w:val="rowtabella0"/>
              <w:jc w:val="center"/>
              <w:rPr>
                <w:color w:val="002060"/>
              </w:rPr>
            </w:pPr>
            <w:r w:rsidRPr="00F85777">
              <w:rPr>
                <w:color w:val="002060"/>
              </w:rPr>
              <w:t>0</w:t>
            </w:r>
          </w:p>
        </w:tc>
      </w:tr>
      <w:tr w:rsidR="00837141" w:rsidRPr="00F85777" w14:paraId="785D4EC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BB2D5" w14:textId="77777777" w:rsidR="00837141" w:rsidRPr="00F85777" w:rsidRDefault="00837141" w:rsidP="00C9380E">
            <w:pPr>
              <w:pStyle w:val="rowtabella0"/>
              <w:rPr>
                <w:color w:val="002060"/>
              </w:rPr>
            </w:pPr>
            <w:r w:rsidRPr="00F85777">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5F7B"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E42D"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5ACF"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5D1C"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F7ED"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52993"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A439" w14:textId="77777777" w:rsidR="00837141" w:rsidRPr="00F85777" w:rsidRDefault="00837141" w:rsidP="00C9380E">
            <w:pPr>
              <w:pStyle w:val="rowtabella0"/>
              <w:jc w:val="center"/>
              <w:rPr>
                <w:color w:val="002060"/>
              </w:rPr>
            </w:pPr>
            <w:r w:rsidRPr="00F8577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04E9"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62F32" w14:textId="77777777" w:rsidR="00837141" w:rsidRPr="00F85777" w:rsidRDefault="00837141" w:rsidP="00C9380E">
            <w:pPr>
              <w:pStyle w:val="rowtabella0"/>
              <w:jc w:val="center"/>
              <w:rPr>
                <w:color w:val="002060"/>
              </w:rPr>
            </w:pPr>
            <w:r w:rsidRPr="00F85777">
              <w:rPr>
                <w:color w:val="002060"/>
              </w:rPr>
              <w:t>0</w:t>
            </w:r>
          </w:p>
        </w:tc>
      </w:tr>
      <w:tr w:rsidR="00837141" w:rsidRPr="00F85777" w14:paraId="19C5834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327CB" w14:textId="77777777" w:rsidR="00837141" w:rsidRPr="00F85777" w:rsidRDefault="00837141" w:rsidP="00C9380E">
            <w:pPr>
              <w:pStyle w:val="rowtabella0"/>
              <w:rPr>
                <w:color w:val="002060"/>
              </w:rPr>
            </w:pPr>
            <w:r w:rsidRPr="00F8577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5CF4"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DE0D"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F514C"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8968"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287B"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DE62"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3E6D" w14:textId="77777777" w:rsidR="00837141" w:rsidRPr="00F85777" w:rsidRDefault="00837141" w:rsidP="00C9380E">
            <w:pPr>
              <w:pStyle w:val="rowtabella0"/>
              <w:jc w:val="center"/>
              <w:rPr>
                <w:color w:val="002060"/>
              </w:rPr>
            </w:pPr>
            <w:r w:rsidRPr="00F8577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B9EE"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D39B" w14:textId="77777777" w:rsidR="00837141" w:rsidRPr="00F85777" w:rsidRDefault="00837141" w:rsidP="00C9380E">
            <w:pPr>
              <w:pStyle w:val="rowtabella0"/>
              <w:jc w:val="center"/>
              <w:rPr>
                <w:color w:val="002060"/>
              </w:rPr>
            </w:pPr>
            <w:r w:rsidRPr="00F85777">
              <w:rPr>
                <w:color w:val="002060"/>
              </w:rPr>
              <w:t>0</w:t>
            </w:r>
          </w:p>
        </w:tc>
      </w:tr>
      <w:tr w:rsidR="00837141" w:rsidRPr="00F85777" w14:paraId="3102DB2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4912F4" w14:textId="77777777" w:rsidR="00837141" w:rsidRPr="00F85777" w:rsidRDefault="00837141" w:rsidP="00C9380E">
            <w:pPr>
              <w:pStyle w:val="rowtabella0"/>
              <w:rPr>
                <w:color w:val="002060"/>
              </w:rPr>
            </w:pPr>
            <w:r w:rsidRPr="00F85777">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F947"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FDC14"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C973"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F26FB"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3BBC"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58E3"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DE225" w14:textId="77777777" w:rsidR="00837141" w:rsidRPr="00F85777" w:rsidRDefault="00837141" w:rsidP="00C9380E">
            <w:pPr>
              <w:pStyle w:val="rowtabella0"/>
              <w:jc w:val="center"/>
              <w:rPr>
                <w:color w:val="002060"/>
              </w:rPr>
            </w:pPr>
            <w:r w:rsidRPr="00F8577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96B94" w14:textId="77777777" w:rsidR="00837141" w:rsidRPr="00F85777" w:rsidRDefault="00837141" w:rsidP="00C9380E">
            <w:pPr>
              <w:pStyle w:val="rowtabella0"/>
              <w:jc w:val="center"/>
              <w:rPr>
                <w:color w:val="002060"/>
              </w:rPr>
            </w:pPr>
            <w:r w:rsidRPr="00F8577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C0D8" w14:textId="77777777" w:rsidR="00837141" w:rsidRPr="00F85777" w:rsidRDefault="00837141" w:rsidP="00C9380E">
            <w:pPr>
              <w:pStyle w:val="rowtabella0"/>
              <w:jc w:val="center"/>
              <w:rPr>
                <w:color w:val="002060"/>
              </w:rPr>
            </w:pPr>
            <w:r w:rsidRPr="00F85777">
              <w:rPr>
                <w:color w:val="002060"/>
              </w:rPr>
              <w:t>0</w:t>
            </w:r>
          </w:p>
        </w:tc>
      </w:tr>
      <w:tr w:rsidR="00837141" w:rsidRPr="00F85777" w14:paraId="2211D35A"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9E92AE" w14:textId="77777777" w:rsidR="00837141" w:rsidRPr="00F85777" w:rsidRDefault="00837141" w:rsidP="00C9380E">
            <w:pPr>
              <w:pStyle w:val="rowtabella0"/>
              <w:rPr>
                <w:color w:val="002060"/>
              </w:rPr>
            </w:pPr>
            <w:r w:rsidRPr="00F85777">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EE6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EE44"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8DA7"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42F8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7BE0"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D29CE"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66C1" w14:textId="77777777" w:rsidR="00837141" w:rsidRPr="00F85777" w:rsidRDefault="00837141" w:rsidP="00C9380E">
            <w:pPr>
              <w:pStyle w:val="rowtabella0"/>
              <w:jc w:val="center"/>
              <w:rPr>
                <w:color w:val="002060"/>
              </w:rPr>
            </w:pPr>
            <w:r w:rsidRPr="00F8577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C650" w14:textId="77777777" w:rsidR="00837141" w:rsidRPr="00F85777" w:rsidRDefault="00837141" w:rsidP="00C9380E">
            <w:pPr>
              <w:pStyle w:val="rowtabella0"/>
              <w:jc w:val="center"/>
              <w:rPr>
                <w:color w:val="002060"/>
              </w:rPr>
            </w:pPr>
            <w:r w:rsidRPr="00F857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E0DA" w14:textId="77777777" w:rsidR="00837141" w:rsidRPr="00F85777" w:rsidRDefault="00837141" w:rsidP="00C9380E">
            <w:pPr>
              <w:pStyle w:val="rowtabella0"/>
              <w:jc w:val="center"/>
              <w:rPr>
                <w:color w:val="002060"/>
              </w:rPr>
            </w:pPr>
            <w:r w:rsidRPr="00F85777">
              <w:rPr>
                <w:color w:val="002060"/>
              </w:rPr>
              <w:t>2</w:t>
            </w:r>
          </w:p>
        </w:tc>
      </w:tr>
    </w:tbl>
    <w:p w14:paraId="20E5FA77" w14:textId="77777777" w:rsidR="00837141" w:rsidRPr="00F85777" w:rsidRDefault="00837141" w:rsidP="00837141">
      <w:pPr>
        <w:pStyle w:val="breakline"/>
        <w:rPr>
          <w:rFonts w:eastAsiaTheme="minorEastAsia"/>
          <w:color w:val="002060"/>
        </w:rPr>
      </w:pPr>
    </w:p>
    <w:p w14:paraId="31C667BF" w14:textId="77777777" w:rsidR="00837141" w:rsidRPr="00F85777" w:rsidRDefault="00837141" w:rsidP="00837141">
      <w:pPr>
        <w:pStyle w:val="breakline"/>
        <w:rPr>
          <w:color w:val="002060"/>
        </w:rPr>
      </w:pPr>
    </w:p>
    <w:p w14:paraId="2386CCED" w14:textId="77777777" w:rsidR="00837141" w:rsidRPr="00F85777" w:rsidRDefault="00837141" w:rsidP="00837141">
      <w:pPr>
        <w:pStyle w:val="sottotitolocampionato10"/>
        <w:rPr>
          <w:color w:val="002060"/>
        </w:rPr>
      </w:pPr>
      <w:r w:rsidRPr="00F8577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196F2533"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05EF7"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7EC6B"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591AC"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2544A"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88ECC"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B01F4"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698F4"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67BAB"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328D8"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2E745" w14:textId="77777777" w:rsidR="00837141" w:rsidRPr="00F85777" w:rsidRDefault="00837141" w:rsidP="00C9380E">
            <w:pPr>
              <w:pStyle w:val="headertabella0"/>
              <w:rPr>
                <w:color w:val="002060"/>
              </w:rPr>
            </w:pPr>
            <w:r w:rsidRPr="00F85777">
              <w:rPr>
                <w:color w:val="002060"/>
              </w:rPr>
              <w:t>PE</w:t>
            </w:r>
          </w:p>
        </w:tc>
      </w:tr>
      <w:tr w:rsidR="00837141" w:rsidRPr="00F85777" w14:paraId="566D1ECB"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F2D4EA" w14:textId="77777777" w:rsidR="00837141" w:rsidRPr="00F85777" w:rsidRDefault="00837141" w:rsidP="00C9380E">
            <w:pPr>
              <w:pStyle w:val="rowtabella0"/>
              <w:rPr>
                <w:color w:val="002060"/>
              </w:rPr>
            </w:pPr>
            <w:r w:rsidRPr="00F8577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087A"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E047"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CC0DB"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932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550D"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D1FA"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14035"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09AC"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4CBDA" w14:textId="77777777" w:rsidR="00837141" w:rsidRPr="00F85777" w:rsidRDefault="00837141" w:rsidP="00C9380E">
            <w:pPr>
              <w:pStyle w:val="rowtabella0"/>
              <w:jc w:val="center"/>
              <w:rPr>
                <w:color w:val="002060"/>
              </w:rPr>
            </w:pPr>
            <w:r w:rsidRPr="00F85777">
              <w:rPr>
                <w:color w:val="002060"/>
              </w:rPr>
              <w:t>0</w:t>
            </w:r>
          </w:p>
        </w:tc>
      </w:tr>
      <w:tr w:rsidR="00837141" w:rsidRPr="00F85777" w14:paraId="6278F52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33F38" w14:textId="77777777" w:rsidR="00837141" w:rsidRPr="00F85777" w:rsidRDefault="00837141" w:rsidP="00C9380E">
            <w:pPr>
              <w:pStyle w:val="rowtabella0"/>
              <w:rPr>
                <w:color w:val="002060"/>
              </w:rPr>
            </w:pPr>
            <w:r w:rsidRPr="00F85777">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0948"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E2FF"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5AA8"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A8D7"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F05B"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D25C"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04A3"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CCAA"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5B5E" w14:textId="77777777" w:rsidR="00837141" w:rsidRPr="00F85777" w:rsidRDefault="00837141" w:rsidP="00C9380E">
            <w:pPr>
              <w:pStyle w:val="rowtabella0"/>
              <w:jc w:val="center"/>
              <w:rPr>
                <w:color w:val="002060"/>
              </w:rPr>
            </w:pPr>
            <w:r w:rsidRPr="00F85777">
              <w:rPr>
                <w:color w:val="002060"/>
              </w:rPr>
              <w:t>0</w:t>
            </w:r>
          </w:p>
        </w:tc>
      </w:tr>
      <w:tr w:rsidR="00837141" w:rsidRPr="00F85777" w14:paraId="3A7D485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27286" w14:textId="77777777" w:rsidR="00837141" w:rsidRPr="00F85777" w:rsidRDefault="00837141" w:rsidP="00C9380E">
            <w:pPr>
              <w:pStyle w:val="rowtabella0"/>
              <w:rPr>
                <w:color w:val="002060"/>
              </w:rPr>
            </w:pPr>
            <w:r w:rsidRPr="00F857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05AD8"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D3FB"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10E8"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947B"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42AB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AE3B" w14:textId="77777777" w:rsidR="00837141" w:rsidRPr="00F85777" w:rsidRDefault="00837141" w:rsidP="00C9380E">
            <w:pPr>
              <w:pStyle w:val="rowtabella0"/>
              <w:jc w:val="center"/>
              <w:rPr>
                <w:color w:val="002060"/>
              </w:rPr>
            </w:pPr>
            <w:r w:rsidRPr="00F857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0206"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6BEF"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F7BCD" w14:textId="77777777" w:rsidR="00837141" w:rsidRPr="00F85777" w:rsidRDefault="00837141" w:rsidP="00C9380E">
            <w:pPr>
              <w:pStyle w:val="rowtabella0"/>
              <w:jc w:val="center"/>
              <w:rPr>
                <w:color w:val="002060"/>
              </w:rPr>
            </w:pPr>
            <w:r w:rsidRPr="00F85777">
              <w:rPr>
                <w:color w:val="002060"/>
              </w:rPr>
              <w:t>0</w:t>
            </w:r>
          </w:p>
        </w:tc>
      </w:tr>
      <w:tr w:rsidR="00837141" w:rsidRPr="00F85777" w14:paraId="66B17588"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D9F93" w14:textId="77777777" w:rsidR="00837141" w:rsidRPr="00F85777" w:rsidRDefault="00837141" w:rsidP="00C9380E">
            <w:pPr>
              <w:pStyle w:val="rowtabella0"/>
              <w:rPr>
                <w:color w:val="002060"/>
              </w:rPr>
            </w:pPr>
            <w:r w:rsidRPr="00F85777">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C66A"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754D"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C592"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272A"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47C9"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08F1C"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FBA5"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88D94"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C6026" w14:textId="77777777" w:rsidR="00837141" w:rsidRPr="00F85777" w:rsidRDefault="00837141" w:rsidP="00C9380E">
            <w:pPr>
              <w:pStyle w:val="rowtabella0"/>
              <w:jc w:val="center"/>
              <w:rPr>
                <w:color w:val="002060"/>
              </w:rPr>
            </w:pPr>
            <w:r w:rsidRPr="00F85777">
              <w:rPr>
                <w:color w:val="002060"/>
              </w:rPr>
              <w:t>0</w:t>
            </w:r>
          </w:p>
        </w:tc>
      </w:tr>
      <w:tr w:rsidR="00837141" w:rsidRPr="00F85777" w14:paraId="52A1A8F8"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6D98B" w14:textId="77777777" w:rsidR="00837141" w:rsidRPr="00F85777" w:rsidRDefault="00837141" w:rsidP="00C9380E">
            <w:pPr>
              <w:pStyle w:val="rowtabella0"/>
              <w:rPr>
                <w:color w:val="002060"/>
              </w:rPr>
            </w:pPr>
            <w:r w:rsidRPr="00F85777">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7BFE"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9897"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BA01E"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486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AFB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16CA" w14:textId="77777777" w:rsidR="00837141" w:rsidRPr="00F85777" w:rsidRDefault="00837141" w:rsidP="00C9380E">
            <w:pPr>
              <w:pStyle w:val="rowtabella0"/>
              <w:jc w:val="center"/>
              <w:rPr>
                <w:color w:val="002060"/>
              </w:rPr>
            </w:pPr>
            <w:r w:rsidRPr="00F857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2C82"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4B12"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AD531" w14:textId="77777777" w:rsidR="00837141" w:rsidRPr="00F85777" w:rsidRDefault="00837141" w:rsidP="00C9380E">
            <w:pPr>
              <w:pStyle w:val="rowtabella0"/>
              <w:jc w:val="center"/>
              <w:rPr>
                <w:color w:val="002060"/>
              </w:rPr>
            </w:pPr>
            <w:r w:rsidRPr="00F85777">
              <w:rPr>
                <w:color w:val="002060"/>
              </w:rPr>
              <w:t>0</w:t>
            </w:r>
          </w:p>
        </w:tc>
      </w:tr>
      <w:tr w:rsidR="00837141" w:rsidRPr="00F85777" w14:paraId="6ABE9753"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C08CA" w14:textId="77777777" w:rsidR="00837141" w:rsidRPr="00F85777" w:rsidRDefault="00837141" w:rsidP="00C9380E">
            <w:pPr>
              <w:pStyle w:val="rowtabella0"/>
              <w:rPr>
                <w:color w:val="002060"/>
              </w:rPr>
            </w:pPr>
            <w:r w:rsidRPr="00F85777">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E6ED"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FF1F"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06D3"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C03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8037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A1378"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CC9D"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A423"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AB5B" w14:textId="77777777" w:rsidR="00837141" w:rsidRPr="00F85777" w:rsidRDefault="00837141" w:rsidP="00C9380E">
            <w:pPr>
              <w:pStyle w:val="rowtabella0"/>
              <w:jc w:val="center"/>
              <w:rPr>
                <w:color w:val="002060"/>
              </w:rPr>
            </w:pPr>
            <w:r w:rsidRPr="00F85777">
              <w:rPr>
                <w:color w:val="002060"/>
              </w:rPr>
              <w:t>0</w:t>
            </w:r>
          </w:p>
        </w:tc>
      </w:tr>
      <w:tr w:rsidR="00837141" w:rsidRPr="00F85777" w14:paraId="11FB6D3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0401E" w14:textId="77777777" w:rsidR="00837141" w:rsidRPr="00F85777" w:rsidRDefault="00837141" w:rsidP="00C9380E">
            <w:pPr>
              <w:pStyle w:val="rowtabella0"/>
              <w:rPr>
                <w:color w:val="002060"/>
              </w:rPr>
            </w:pPr>
            <w:r w:rsidRPr="00F8577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8721"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DAB9"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7CDF6"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3FA4"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5848"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2BCF6" w14:textId="77777777" w:rsidR="00837141" w:rsidRPr="00F85777" w:rsidRDefault="00837141" w:rsidP="00C9380E">
            <w:pPr>
              <w:pStyle w:val="rowtabella0"/>
              <w:jc w:val="center"/>
              <w:rPr>
                <w:color w:val="002060"/>
              </w:rPr>
            </w:pPr>
            <w:r w:rsidRPr="00F857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1E68"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4AF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058CC" w14:textId="77777777" w:rsidR="00837141" w:rsidRPr="00F85777" w:rsidRDefault="00837141" w:rsidP="00C9380E">
            <w:pPr>
              <w:pStyle w:val="rowtabella0"/>
              <w:jc w:val="center"/>
              <w:rPr>
                <w:color w:val="002060"/>
              </w:rPr>
            </w:pPr>
            <w:r w:rsidRPr="00F85777">
              <w:rPr>
                <w:color w:val="002060"/>
              </w:rPr>
              <w:t>0</w:t>
            </w:r>
          </w:p>
        </w:tc>
      </w:tr>
      <w:tr w:rsidR="00837141" w:rsidRPr="00F85777" w14:paraId="6FA1679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AA2E9" w14:textId="77777777" w:rsidR="00837141" w:rsidRPr="00F85777" w:rsidRDefault="00837141" w:rsidP="00C9380E">
            <w:pPr>
              <w:pStyle w:val="rowtabella0"/>
              <w:rPr>
                <w:color w:val="002060"/>
              </w:rPr>
            </w:pPr>
            <w:r w:rsidRPr="00F85777">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B81C"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BE090"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DEB5"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C34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9E54"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F72D" w14:textId="77777777" w:rsidR="00837141" w:rsidRPr="00F85777" w:rsidRDefault="00837141" w:rsidP="00C9380E">
            <w:pPr>
              <w:pStyle w:val="rowtabella0"/>
              <w:jc w:val="center"/>
              <w:rPr>
                <w:color w:val="002060"/>
              </w:rPr>
            </w:pPr>
            <w:r w:rsidRPr="00F857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3A17" w14:textId="77777777" w:rsidR="00837141" w:rsidRPr="00F85777" w:rsidRDefault="00837141" w:rsidP="00C9380E">
            <w:pPr>
              <w:pStyle w:val="rowtabella0"/>
              <w:jc w:val="center"/>
              <w:rPr>
                <w:color w:val="002060"/>
              </w:rPr>
            </w:pPr>
            <w:r w:rsidRPr="00F857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356E"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BC31" w14:textId="77777777" w:rsidR="00837141" w:rsidRPr="00F85777" w:rsidRDefault="00837141" w:rsidP="00C9380E">
            <w:pPr>
              <w:pStyle w:val="rowtabella0"/>
              <w:jc w:val="center"/>
              <w:rPr>
                <w:color w:val="002060"/>
              </w:rPr>
            </w:pPr>
            <w:r w:rsidRPr="00F85777">
              <w:rPr>
                <w:color w:val="002060"/>
              </w:rPr>
              <w:t>0</w:t>
            </w:r>
          </w:p>
        </w:tc>
      </w:tr>
      <w:tr w:rsidR="00837141" w:rsidRPr="00F85777" w14:paraId="2DC0743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0B446" w14:textId="77777777" w:rsidR="00837141" w:rsidRPr="00F85777" w:rsidRDefault="00837141" w:rsidP="00C9380E">
            <w:pPr>
              <w:pStyle w:val="rowtabella0"/>
              <w:rPr>
                <w:color w:val="002060"/>
              </w:rPr>
            </w:pPr>
            <w:r w:rsidRPr="00F85777">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0AACA"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B431"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871C"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F65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5825"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7CE6"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6E40"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8043"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C8394" w14:textId="77777777" w:rsidR="00837141" w:rsidRPr="00F85777" w:rsidRDefault="00837141" w:rsidP="00C9380E">
            <w:pPr>
              <w:pStyle w:val="rowtabella0"/>
              <w:jc w:val="center"/>
              <w:rPr>
                <w:color w:val="002060"/>
              </w:rPr>
            </w:pPr>
            <w:r w:rsidRPr="00F85777">
              <w:rPr>
                <w:color w:val="002060"/>
              </w:rPr>
              <w:t>0</w:t>
            </w:r>
          </w:p>
        </w:tc>
      </w:tr>
      <w:tr w:rsidR="00837141" w:rsidRPr="00F85777" w14:paraId="1614472F"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67B2E" w14:textId="77777777" w:rsidR="00837141" w:rsidRPr="00F85777" w:rsidRDefault="00837141" w:rsidP="00C9380E">
            <w:pPr>
              <w:pStyle w:val="rowtabella0"/>
              <w:rPr>
                <w:color w:val="002060"/>
              </w:rPr>
            </w:pPr>
            <w:r w:rsidRPr="00F85777">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06576"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19DC"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FD63"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B17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9DF5"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B2A5"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3A55" w14:textId="77777777" w:rsidR="00837141" w:rsidRPr="00F85777" w:rsidRDefault="00837141" w:rsidP="00C9380E">
            <w:pPr>
              <w:pStyle w:val="rowtabella0"/>
              <w:jc w:val="center"/>
              <w:rPr>
                <w:color w:val="002060"/>
              </w:rPr>
            </w:pPr>
            <w:r w:rsidRPr="00F8577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B946"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AFEF" w14:textId="77777777" w:rsidR="00837141" w:rsidRPr="00F85777" w:rsidRDefault="00837141" w:rsidP="00C9380E">
            <w:pPr>
              <w:pStyle w:val="rowtabella0"/>
              <w:jc w:val="center"/>
              <w:rPr>
                <w:color w:val="002060"/>
              </w:rPr>
            </w:pPr>
            <w:r w:rsidRPr="00F85777">
              <w:rPr>
                <w:color w:val="002060"/>
              </w:rPr>
              <w:t>0</w:t>
            </w:r>
          </w:p>
        </w:tc>
      </w:tr>
      <w:tr w:rsidR="00837141" w:rsidRPr="00F85777" w14:paraId="6DE20E9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FB8402" w14:textId="77777777" w:rsidR="00837141" w:rsidRPr="00F85777" w:rsidRDefault="00837141" w:rsidP="00C9380E">
            <w:pPr>
              <w:pStyle w:val="rowtabella0"/>
              <w:rPr>
                <w:color w:val="002060"/>
              </w:rPr>
            </w:pPr>
            <w:r w:rsidRPr="00F8577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0177"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909AD"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E45A"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1482"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49877"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9F3E2"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F919" w14:textId="77777777" w:rsidR="00837141" w:rsidRPr="00F85777" w:rsidRDefault="00837141" w:rsidP="00C9380E">
            <w:pPr>
              <w:pStyle w:val="rowtabella0"/>
              <w:jc w:val="center"/>
              <w:rPr>
                <w:color w:val="002060"/>
              </w:rPr>
            </w:pPr>
            <w:r w:rsidRPr="00F8577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9FF4F" w14:textId="77777777" w:rsidR="00837141" w:rsidRPr="00F85777" w:rsidRDefault="00837141" w:rsidP="00C9380E">
            <w:pPr>
              <w:pStyle w:val="rowtabella0"/>
              <w:jc w:val="center"/>
              <w:rPr>
                <w:color w:val="002060"/>
              </w:rPr>
            </w:pPr>
            <w:r w:rsidRPr="00F8577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461A0" w14:textId="77777777" w:rsidR="00837141" w:rsidRPr="00F85777" w:rsidRDefault="00837141" w:rsidP="00C9380E">
            <w:pPr>
              <w:pStyle w:val="rowtabella0"/>
              <w:jc w:val="center"/>
              <w:rPr>
                <w:color w:val="002060"/>
              </w:rPr>
            </w:pPr>
            <w:r w:rsidRPr="00F85777">
              <w:rPr>
                <w:color w:val="002060"/>
              </w:rPr>
              <w:t>1</w:t>
            </w:r>
          </w:p>
        </w:tc>
      </w:tr>
      <w:tr w:rsidR="00837141" w:rsidRPr="00F85777" w14:paraId="216601E6"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5A98B" w14:textId="77777777" w:rsidR="00837141" w:rsidRPr="00F85777" w:rsidRDefault="00837141" w:rsidP="00C9380E">
            <w:pPr>
              <w:pStyle w:val="rowtabella0"/>
              <w:rPr>
                <w:color w:val="002060"/>
                <w:lang w:val="en-US"/>
              </w:rPr>
            </w:pPr>
            <w:proofErr w:type="spellStart"/>
            <w:proofErr w:type="gramStart"/>
            <w:r w:rsidRPr="00F85777">
              <w:rPr>
                <w:color w:val="002060"/>
                <w:lang w:val="en-US"/>
              </w:rPr>
              <w:t>sq.B</w:t>
            </w:r>
            <w:proofErr w:type="spellEnd"/>
            <w:proofErr w:type="gramEnd"/>
            <w:r w:rsidRPr="00F85777">
              <w:rPr>
                <w:color w:val="002060"/>
                <w:lang w:val="en-US"/>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FD4F"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381F0"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C9D8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B0AA"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5B6C"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22D2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1E3D"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B612"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94F3" w14:textId="77777777" w:rsidR="00837141" w:rsidRPr="00F85777" w:rsidRDefault="00837141" w:rsidP="00C9380E">
            <w:pPr>
              <w:pStyle w:val="rowtabella0"/>
              <w:jc w:val="center"/>
              <w:rPr>
                <w:color w:val="002060"/>
              </w:rPr>
            </w:pPr>
            <w:r w:rsidRPr="00F85777">
              <w:rPr>
                <w:color w:val="002060"/>
              </w:rPr>
              <w:t>0</w:t>
            </w:r>
          </w:p>
        </w:tc>
      </w:tr>
    </w:tbl>
    <w:p w14:paraId="6163A34D" w14:textId="77777777" w:rsidR="00837141" w:rsidRPr="00F85777" w:rsidRDefault="00837141" w:rsidP="00837141">
      <w:pPr>
        <w:pStyle w:val="breakline"/>
        <w:rPr>
          <w:rFonts w:eastAsiaTheme="minorEastAsia"/>
          <w:color w:val="002060"/>
        </w:rPr>
      </w:pPr>
    </w:p>
    <w:p w14:paraId="467CBD81" w14:textId="77777777" w:rsidR="00837141" w:rsidRPr="00F85777" w:rsidRDefault="00837141" w:rsidP="00837141">
      <w:pPr>
        <w:pStyle w:val="breakline"/>
        <w:rPr>
          <w:color w:val="002060"/>
        </w:rPr>
      </w:pPr>
    </w:p>
    <w:p w14:paraId="3A7ED35B" w14:textId="77777777" w:rsidR="00837141" w:rsidRPr="00F85777" w:rsidRDefault="00837141" w:rsidP="00837141">
      <w:pPr>
        <w:pStyle w:val="sottotitolocampionato10"/>
        <w:rPr>
          <w:color w:val="002060"/>
        </w:rPr>
      </w:pPr>
      <w:r w:rsidRPr="00F8577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0792B0DD"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F2D91"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3CF8B"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DE65C"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B0940"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EAE13"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8CFDE"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B3DA1"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83C5C"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03412"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A552F" w14:textId="77777777" w:rsidR="00837141" w:rsidRPr="00F85777" w:rsidRDefault="00837141" w:rsidP="00C9380E">
            <w:pPr>
              <w:pStyle w:val="headertabella0"/>
              <w:rPr>
                <w:color w:val="002060"/>
              </w:rPr>
            </w:pPr>
            <w:r w:rsidRPr="00F85777">
              <w:rPr>
                <w:color w:val="002060"/>
              </w:rPr>
              <w:t>PE</w:t>
            </w:r>
          </w:p>
        </w:tc>
      </w:tr>
      <w:tr w:rsidR="00837141" w:rsidRPr="00F85777" w14:paraId="398589E4"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97B806" w14:textId="77777777" w:rsidR="00837141" w:rsidRPr="00F85777" w:rsidRDefault="00837141" w:rsidP="00C9380E">
            <w:pPr>
              <w:pStyle w:val="rowtabella0"/>
              <w:rPr>
                <w:color w:val="002060"/>
                <w:lang w:val="en-US"/>
              </w:rPr>
            </w:pPr>
            <w:r w:rsidRPr="00F85777">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7853"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E032"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CA20D"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195EE"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90B2"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D035" w14:textId="77777777" w:rsidR="00837141" w:rsidRPr="00F85777" w:rsidRDefault="00837141" w:rsidP="00C9380E">
            <w:pPr>
              <w:pStyle w:val="rowtabella0"/>
              <w:jc w:val="center"/>
              <w:rPr>
                <w:color w:val="002060"/>
              </w:rPr>
            </w:pPr>
            <w:r w:rsidRPr="00F8577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6F65" w14:textId="77777777" w:rsidR="00837141" w:rsidRPr="00F85777" w:rsidRDefault="00837141" w:rsidP="00C9380E">
            <w:pPr>
              <w:pStyle w:val="rowtabella0"/>
              <w:jc w:val="center"/>
              <w:rPr>
                <w:color w:val="002060"/>
              </w:rPr>
            </w:pPr>
            <w:r w:rsidRPr="00F857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7658"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E32A" w14:textId="77777777" w:rsidR="00837141" w:rsidRPr="00F85777" w:rsidRDefault="00837141" w:rsidP="00C9380E">
            <w:pPr>
              <w:pStyle w:val="rowtabella0"/>
              <w:jc w:val="center"/>
              <w:rPr>
                <w:color w:val="002060"/>
              </w:rPr>
            </w:pPr>
            <w:r w:rsidRPr="00F85777">
              <w:rPr>
                <w:color w:val="002060"/>
              </w:rPr>
              <w:t>0</w:t>
            </w:r>
          </w:p>
        </w:tc>
      </w:tr>
      <w:tr w:rsidR="00837141" w:rsidRPr="00F85777" w14:paraId="0EAC925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7BC2E" w14:textId="77777777" w:rsidR="00837141" w:rsidRPr="00F85777" w:rsidRDefault="00837141" w:rsidP="00C9380E">
            <w:pPr>
              <w:pStyle w:val="rowtabella0"/>
              <w:rPr>
                <w:color w:val="002060"/>
              </w:rPr>
            </w:pPr>
            <w:r w:rsidRPr="00F85777">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0E12"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AED2"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5F84"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F31C0"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49B0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DE6C" w14:textId="77777777" w:rsidR="00837141" w:rsidRPr="00F85777" w:rsidRDefault="00837141" w:rsidP="00C9380E">
            <w:pPr>
              <w:pStyle w:val="rowtabella0"/>
              <w:jc w:val="center"/>
              <w:rPr>
                <w:color w:val="002060"/>
              </w:rPr>
            </w:pPr>
            <w:r w:rsidRPr="00F8577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9E98" w14:textId="77777777" w:rsidR="00837141" w:rsidRPr="00F85777" w:rsidRDefault="00837141" w:rsidP="00C9380E">
            <w:pPr>
              <w:pStyle w:val="rowtabella0"/>
              <w:jc w:val="center"/>
              <w:rPr>
                <w:color w:val="002060"/>
              </w:rPr>
            </w:pPr>
            <w:r w:rsidRPr="00F857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DA07"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09D9" w14:textId="77777777" w:rsidR="00837141" w:rsidRPr="00F85777" w:rsidRDefault="00837141" w:rsidP="00C9380E">
            <w:pPr>
              <w:pStyle w:val="rowtabella0"/>
              <w:jc w:val="center"/>
              <w:rPr>
                <w:color w:val="002060"/>
              </w:rPr>
            </w:pPr>
            <w:r w:rsidRPr="00F85777">
              <w:rPr>
                <w:color w:val="002060"/>
              </w:rPr>
              <w:t>0</w:t>
            </w:r>
          </w:p>
        </w:tc>
      </w:tr>
      <w:tr w:rsidR="00837141" w:rsidRPr="00F85777" w14:paraId="126A804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7CD09" w14:textId="77777777" w:rsidR="00837141" w:rsidRPr="00F85777" w:rsidRDefault="00837141" w:rsidP="00C9380E">
            <w:pPr>
              <w:pStyle w:val="rowtabella0"/>
              <w:rPr>
                <w:color w:val="002060"/>
              </w:rPr>
            </w:pPr>
            <w:r w:rsidRPr="00F8577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17E2D"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26F1E"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CBE3"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6BDA"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605D"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B0BD" w14:textId="77777777" w:rsidR="00837141" w:rsidRPr="00F85777" w:rsidRDefault="00837141" w:rsidP="00C9380E">
            <w:pPr>
              <w:pStyle w:val="rowtabella0"/>
              <w:jc w:val="center"/>
              <w:rPr>
                <w:color w:val="002060"/>
              </w:rPr>
            </w:pPr>
            <w:r w:rsidRPr="00F8577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4484"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272F" w14:textId="77777777" w:rsidR="00837141" w:rsidRPr="00F85777" w:rsidRDefault="00837141" w:rsidP="00C9380E">
            <w:pPr>
              <w:pStyle w:val="rowtabella0"/>
              <w:jc w:val="center"/>
              <w:rPr>
                <w:color w:val="002060"/>
              </w:rPr>
            </w:pPr>
            <w:r w:rsidRPr="00F857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82EDB" w14:textId="77777777" w:rsidR="00837141" w:rsidRPr="00F85777" w:rsidRDefault="00837141" w:rsidP="00C9380E">
            <w:pPr>
              <w:pStyle w:val="rowtabella0"/>
              <w:jc w:val="center"/>
              <w:rPr>
                <w:color w:val="002060"/>
              </w:rPr>
            </w:pPr>
            <w:r w:rsidRPr="00F85777">
              <w:rPr>
                <w:color w:val="002060"/>
              </w:rPr>
              <w:t>0</w:t>
            </w:r>
          </w:p>
        </w:tc>
      </w:tr>
      <w:tr w:rsidR="00837141" w:rsidRPr="00F85777" w14:paraId="2BC414B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7A286" w14:textId="77777777" w:rsidR="00837141" w:rsidRPr="00F85777" w:rsidRDefault="00837141" w:rsidP="00C9380E">
            <w:pPr>
              <w:pStyle w:val="rowtabella0"/>
              <w:rPr>
                <w:color w:val="002060"/>
              </w:rPr>
            </w:pPr>
            <w:r w:rsidRPr="00F8577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9EC8"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25006"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C947"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6D21"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57A5"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0174" w14:textId="77777777" w:rsidR="00837141" w:rsidRPr="00F85777" w:rsidRDefault="00837141" w:rsidP="00C9380E">
            <w:pPr>
              <w:pStyle w:val="rowtabella0"/>
              <w:jc w:val="center"/>
              <w:rPr>
                <w:color w:val="002060"/>
              </w:rPr>
            </w:pPr>
            <w:r w:rsidRPr="00F8577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86E93" w14:textId="77777777" w:rsidR="00837141" w:rsidRPr="00F85777" w:rsidRDefault="00837141" w:rsidP="00C9380E">
            <w:pPr>
              <w:pStyle w:val="rowtabella0"/>
              <w:jc w:val="center"/>
              <w:rPr>
                <w:color w:val="002060"/>
              </w:rPr>
            </w:pPr>
            <w:r w:rsidRPr="00F857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B00D"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CDAD5" w14:textId="77777777" w:rsidR="00837141" w:rsidRPr="00F85777" w:rsidRDefault="00837141" w:rsidP="00C9380E">
            <w:pPr>
              <w:pStyle w:val="rowtabella0"/>
              <w:jc w:val="center"/>
              <w:rPr>
                <w:color w:val="002060"/>
              </w:rPr>
            </w:pPr>
            <w:r w:rsidRPr="00F85777">
              <w:rPr>
                <w:color w:val="002060"/>
              </w:rPr>
              <w:t>0</w:t>
            </w:r>
          </w:p>
        </w:tc>
      </w:tr>
      <w:tr w:rsidR="00837141" w:rsidRPr="00F85777" w14:paraId="4745B4D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C7E10" w14:textId="77777777" w:rsidR="00837141" w:rsidRPr="00F85777" w:rsidRDefault="00837141" w:rsidP="00C9380E">
            <w:pPr>
              <w:pStyle w:val="rowtabella0"/>
              <w:rPr>
                <w:color w:val="002060"/>
              </w:rPr>
            </w:pPr>
            <w:r w:rsidRPr="00F85777">
              <w:rPr>
                <w:color w:val="002060"/>
              </w:rPr>
              <w:t xml:space="preserve">A.S.D. CALCIO </w:t>
            </w:r>
            <w:proofErr w:type="gramStart"/>
            <w:r w:rsidRPr="00F85777">
              <w:rPr>
                <w:color w:val="002060"/>
              </w:rPr>
              <w:t>S.ELPIDIO</w:t>
            </w:r>
            <w:proofErr w:type="gramEnd"/>
            <w:r w:rsidRPr="00F85777">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F8C4"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03F96"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22CD"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ECFC"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6992"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E0C8" w14:textId="77777777" w:rsidR="00837141" w:rsidRPr="00F85777" w:rsidRDefault="00837141" w:rsidP="00C9380E">
            <w:pPr>
              <w:pStyle w:val="rowtabella0"/>
              <w:jc w:val="center"/>
              <w:rPr>
                <w:color w:val="002060"/>
              </w:rPr>
            </w:pPr>
            <w:r w:rsidRPr="00F8577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0ADD" w14:textId="77777777" w:rsidR="00837141" w:rsidRPr="00F85777" w:rsidRDefault="00837141" w:rsidP="00C9380E">
            <w:pPr>
              <w:pStyle w:val="rowtabella0"/>
              <w:jc w:val="center"/>
              <w:rPr>
                <w:color w:val="002060"/>
              </w:rPr>
            </w:pPr>
            <w:r w:rsidRPr="00F857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683A"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1256D" w14:textId="77777777" w:rsidR="00837141" w:rsidRPr="00F85777" w:rsidRDefault="00837141" w:rsidP="00C9380E">
            <w:pPr>
              <w:pStyle w:val="rowtabella0"/>
              <w:jc w:val="center"/>
              <w:rPr>
                <w:color w:val="002060"/>
              </w:rPr>
            </w:pPr>
            <w:r w:rsidRPr="00F85777">
              <w:rPr>
                <w:color w:val="002060"/>
              </w:rPr>
              <w:t>0</w:t>
            </w:r>
          </w:p>
        </w:tc>
      </w:tr>
      <w:tr w:rsidR="00837141" w:rsidRPr="00F85777" w14:paraId="1DEA12D8"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69742" w14:textId="77777777" w:rsidR="00837141" w:rsidRPr="00F85777" w:rsidRDefault="00837141" w:rsidP="00C9380E">
            <w:pPr>
              <w:pStyle w:val="rowtabella0"/>
              <w:rPr>
                <w:color w:val="002060"/>
                <w:lang w:val="en-US"/>
              </w:rPr>
            </w:pPr>
            <w:r w:rsidRPr="00F85777">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96F1"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7ED6"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A7EB5"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BAA9C"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201A"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561D6" w14:textId="77777777" w:rsidR="00837141" w:rsidRPr="00F85777" w:rsidRDefault="00837141" w:rsidP="00C9380E">
            <w:pPr>
              <w:pStyle w:val="rowtabella0"/>
              <w:jc w:val="center"/>
              <w:rPr>
                <w:color w:val="002060"/>
              </w:rPr>
            </w:pPr>
            <w:r w:rsidRPr="00F8577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00CC"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5279"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C6EB" w14:textId="77777777" w:rsidR="00837141" w:rsidRPr="00F85777" w:rsidRDefault="00837141" w:rsidP="00C9380E">
            <w:pPr>
              <w:pStyle w:val="rowtabella0"/>
              <w:jc w:val="center"/>
              <w:rPr>
                <w:color w:val="002060"/>
              </w:rPr>
            </w:pPr>
            <w:r w:rsidRPr="00F85777">
              <w:rPr>
                <w:color w:val="002060"/>
              </w:rPr>
              <w:t>0</w:t>
            </w:r>
          </w:p>
        </w:tc>
      </w:tr>
      <w:tr w:rsidR="00837141" w:rsidRPr="00F85777" w14:paraId="0DADD17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1AA68" w14:textId="77777777" w:rsidR="00837141" w:rsidRPr="00F85777" w:rsidRDefault="00837141" w:rsidP="00C9380E">
            <w:pPr>
              <w:pStyle w:val="rowtabella0"/>
              <w:rPr>
                <w:color w:val="002060"/>
                <w:lang w:val="en-US"/>
              </w:rPr>
            </w:pPr>
            <w:r w:rsidRPr="00F85777">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2BA0"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7CC7"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CE77"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5B90"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5CD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2A95" w14:textId="77777777" w:rsidR="00837141" w:rsidRPr="00F85777" w:rsidRDefault="00837141" w:rsidP="00C9380E">
            <w:pPr>
              <w:pStyle w:val="rowtabella0"/>
              <w:jc w:val="center"/>
              <w:rPr>
                <w:color w:val="002060"/>
              </w:rPr>
            </w:pPr>
            <w:r w:rsidRPr="00F857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549E" w14:textId="77777777" w:rsidR="00837141" w:rsidRPr="00F85777" w:rsidRDefault="00837141" w:rsidP="00C9380E">
            <w:pPr>
              <w:pStyle w:val="rowtabella0"/>
              <w:jc w:val="center"/>
              <w:rPr>
                <w:color w:val="002060"/>
              </w:rPr>
            </w:pPr>
            <w:r w:rsidRPr="00F8577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E1DF8"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9480" w14:textId="77777777" w:rsidR="00837141" w:rsidRPr="00F85777" w:rsidRDefault="00837141" w:rsidP="00C9380E">
            <w:pPr>
              <w:pStyle w:val="rowtabella0"/>
              <w:jc w:val="center"/>
              <w:rPr>
                <w:color w:val="002060"/>
              </w:rPr>
            </w:pPr>
            <w:r w:rsidRPr="00F85777">
              <w:rPr>
                <w:color w:val="002060"/>
              </w:rPr>
              <w:t>0</w:t>
            </w:r>
          </w:p>
        </w:tc>
      </w:tr>
      <w:tr w:rsidR="00837141" w:rsidRPr="00F85777" w14:paraId="6C56FA9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86E7B" w14:textId="77777777" w:rsidR="00837141" w:rsidRPr="00F85777" w:rsidRDefault="00837141" w:rsidP="00C9380E">
            <w:pPr>
              <w:pStyle w:val="rowtabella0"/>
              <w:rPr>
                <w:color w:val="002060"/>
              </w:rPr>
            </w:pPr>
            <w:r w:rsidRPr="00F8577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58BF"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7F16"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57D1"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DCB2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8B73E"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B851" w14:textId="77777777" w:rsidR="00837141" w:rsidRPr="00F85777" w:rsidRDefault="00837141" w:rsidP="00C9380E">
            <w:pPr>
              <w:pStyle w:val="rowtabella0"/>
              <w:jc w:val="center"/>
              <w:rPr>
                <w:color w:val="002060"/>
              </w:rPr>
            </w:pPr>
            <w:r w:rsidRPr="00F8577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B964" w14:textId="77777777" w:rsidR="00837141" w:rsidRPr="00F85777" w:rsidRDefault="00837141" w:rsidP="00C9380E">
            <w:pPr>
              <w:pStyle w:val="rowtabella0"/>
              <w:jc w:val="center"/>
              <w:rPr>
                <w:color w:val="002060"/>
              </w:rPr>
            </w:pPr>
            <w:r w:rsidRPr="00F8577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137B"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53F0" w14:textId="77777777" w:rsidR="00837141" w:rsidRPr="00F85777" w:rsidRDefault="00837141" w:rsidP="00C9380E">
            <w:pPr>
              <w:pStyle w:val="rowtabella0"/>
              <w:jc w:val="center"/>
              <w:rPr>
                <w:color w:val="002060"/>
              </w:rPr>
            </w:pPr>
            <w:r w:rsidRPr="00F85777">
              <w:rPr>
                <w:color w:val="002060"/>
              </w:rPr>
              <w:t>0</w:t>
            </w:r>
          </w:p>
        </w:tc>
      </w:tr>
      <w:tr w:rsidR="00837141" w:rsidRPr="00F85777" w14:paraId="7B83953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7B1D1" w14:textId="77777777" w:rsidR="00837141" w:rsidRPr="00F85777" w:rsidRDefault="00837141" w:rsidP="00C9380E">
            <w:pPr>
              <w:pStyle w:val="rowtabella0"/>
              <w:rPr>
                <w:color w:val="002060"/>
              </w:rPr>
            </w:pPr>
            <w:r w:rsidRPr="00F85777">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85A6"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32A2"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C37F6"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9A4F"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762F"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A65E"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3974" w14:textId="77777777" w:rsidR="00837141" w:rsidRPr="00F85777" w:rsidRDefault="00837141" w:rsidP="00C9380E">
            <w:pPr>
              <w:pStyle w:val="rowtabella0"/>
              <w:jc w:val="center"/>
              <w:rPr>
                <w:color w:val="002060"/>
              </w:rPr>
            </w:pPr>
            <w:r w:rsidRPr="00F857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FC68"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FB2B" w14:textId="77777777" w:rsidR="00837141" w:rsidRPr="00F85777" w:rsidRDefault="00837141" w:rsidP="00C9380E">
            <w:pPr>
              <w:pStyle w:val="rowtabella0"/>
              <w:jc w:val="center"/>
              <w:rPr>
                <w:color w:val="002060"/>
              </w:rPr>
            </w:pPr>
            <w:r w:rsidRPr="00F85777">
              <w:rPr>
                <w:color w:val="002060"/>
              </w:rPr>
              <w:t>0</w:t>
            </w:r>
          </w:p>
        </w:tc>
      </w:tr>
      <w:tr w:rsidR="00837141" w:rsidRPr="00F85777" w14:paraId="369ABA8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00460" w14:textId="77777777" w:rsidR="00837141" w:rsidRPr="00F85777" w:rsidRDefault="00837141" w:rsidP="00C9380E">
            <w:pPr>
              <w:pStyle w:val="breakline"/>
              <w:rPr>
                <w:rFonts w:ascii="Arial" w:hAnsi="Arial" w:cs="Arial"/>
                <w:color w:val="002060"/>
              </w:rPr>
            </w:pPr>
            <w:r w:rsidRPr="00F85777">
              <w:rPr>
                <w:rFonts w:ascii="Arial" w:hAnsi="Arial" w:cs="Arial"/>
                <w:color w:val="002060"/>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7C90"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882B"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39AA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1258"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9A8B7"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39CB" w14:textId="77777777" w:rsidR="00837141" w:rsidRPr="00F85777" w:rsidRDefault="00837141" w:rsidP="00C9380E">
            <w:pPr>
              <w:pStyle w:val="rowtabella0"/>
              <w:jc w:val="center"/>
              <w:rPr>
                <w:color w:val="002060"/>
              </w:rPr>
            </w:pPr>
            <w:r w:rsidRPr="00F857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D4E5" w14:textId="77777777" w:rsidR="00837141" w:rsidRPr="00F85777" w:rsidRDefault="00837141" w:rsidP="00C9380E">
            <w:pPr>
              <w:pStyle w:val="rowtabella0"/>
              <w:jc w:val="center"/>
              <w:rPr>
                <w:color w:val="002060"/>
              </w:rPr>
            </w:pPr>
            <w:r w:rsidRPr="00F8577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3F38"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8FBA5" w14:textId="77777777" w:rsidR="00837141" w:rsidRPr="00F85777" w:rsidRDefault="00837141" w:rsidP="00C9380E">
            <w:pPr>
              <w:pStyle w:val="rowtabella0"/>
              <w:jc w:val="center"/>
              <w:rPr>
                <w:color w:val="002060"/>
              </w:rPr>
            </w:pPr>
            <w:r w:rsidRPr="00F85777">
              <w:rPr>
                <w:color w:val="002060"/>
              </w:rPr>
              <w:t>0</w:t>
            </w:r>
          </w:p>
        </w:tc>
      </w:tr>
      <w:tr w:rsidR="00837141" w:rsidRPr="00F85777" w14:paraId="6BFCE15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3128D" w14:textId="77777777" w:rsidR="00837141" w:rsidRPr="00F85777" w:rsidRDefault="00837141" w:rsidP="00C9380E">
            <w:pPr>
              <w:pStyle w:val="rowtabella0"/>
              <w:rPr>
                <w:color w:val="002060"/>
                <w:lang w:val="en-US"/>
              </w:rPr>
            </w:pPr>
            <w:r w:rsidRPr="00F85777">
              <w:rPr>
                <w:color w:val="002060"/>
                <w:lang w:val="en-US"/>
              </w:rPr>
              <w:lastRenderedPageBreak/>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A3EE"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CD334"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4164"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6874"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FCC9"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9245"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4672" w14:textId="77777777" w:rsidR="00837141" w:rsidRPr="00F85777" w:rsidRDefault="00837141" w:rsidP="00C9380E">
            <w:pPr>
              <w:pStyle w:val="rowtabella0"/>
              <w:jc w:val="center"/>
              <w:rPr>
                <w:color w:val="002060"/>
              </w:rPr>
            </w:pPr>
            <w:r w:rsidRPr="00F8577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5409"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0C831" w14:textId="77777777" w:rsidR="00837141" w:rsidRPr="00F85777" w:rsidRDefault="00837141" w:rsidP="00C9380E">
            <w:pPr>
              <w:pStyle w:val="rowtabella0"/>
              <w:jc w:val="center"/>
              <w:rPr>
                <w:color w:val="002060"/>
              </w:rPr>
            </w:pPr>
            <w:r w:rsidRPr="00F85777">
              <w:rPr>
                <w:color w:val="002060"/>
              </w:rPr>
              <w:t>0</w:t>
            </w:r>
          </w:p>
        </w:tc>
      </w:tr>
      <w:tr w:rsidR="00837141" w:rsidRPr="00F85777" w14:paraId="3E9C783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E4CEE" w14:textId="77777777" w:rsidR="00837141" w:rsidRPr="00F85777" w:rsidRDefault="00837141" w:rsidP="00C9380E">
            <w:pPr>
              <w:pStyle w:val="rowtabella0"/>
              <w:rPr>
                <w:color w:val="002060"/>
              </w:rPr>
            </w:pPr>
            <w:r w:rsidRPr="00F8577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1D74"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C08F"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0A7D"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F1D6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B089"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79D8"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39E4" w14:textId="77777777" w:rsidR="00837141" w:rsidRPr="00F85777" w:rsidRDefault="00837141" w:rsidP="00C9380E">
            <w:pPr>
              <w:pStyle w:val="rowtabella0"/>
              <w:jc w:val="center"/>
              <w:rPr>
                <w:color w:val="002060"/>
              </w:rPr>
            </w:pPr>
            <w:r w:rsidRPr="00F85777">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EBA5" w14:textId="77777777" w:rsidR="00837141" w:rsidRPr="00F85777" w:rsidRDefault="00837141" w:rsidP="00C9380E">
            <w:pPr>
              <w:pStyle w:val="rowtabella0"/>
              <w:jc w:val="center"/>
              <w:rPr>
                <w:color w:val="002060"/>
              </w:rPr>
            </w:pPr>
            <w:r w:rsidRPr="00F8577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F087" w14:textId="77777777" w:rsidR="00837141" w:rsidRPr="00F85777" w:rsidRDefault="00837141" w:rsidP="00C9380E">
            <w:pPr>
              <w:pStyle w:val="rowtabella0"/>
              <w:jc w:val="center"/>
              <w:rPr>
                <w:color w:val="002060"/>
              </w:rPr>
            </w:pPr>
            <w:r w:rsidRPr="00F85777">
              <w:rPr>
                <w:color w:val="002060"/>
              </w:rPr>
              <w:t>0</w:t>
            </w:r>
          </w:p>
        </w:tc>
      </w:tr>
      <w:tr w:rsidR="00837141" w:rsidRPr="00F85777" w14:paraId="522D949F"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BC6B30" w14:textId="77777777" w:rsidR="00837141" w:rsidRPr="00F85777" w:rsidRDefault="00837141" w:rsidP="00C9380E">
            <w:pPr>
              <w:pStyle w:val="rowtabella0"/>
              <w:rPr>
                <w:color w:val="002060"/>
              </w:rPr>
            </w:pPr>
            <w:r w:rsidRPr="00F85777">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D36C"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BEE8"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FC0F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AB92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8C1E"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54646" w14:textId="77777777" w:rsidR="00837141" w:rsidRPr="00F85777" w:rsidRDefault="00837141" w:rsidP="00C9380E">
            <w:pPr>
              <w:pStyle w:val="rowtabella0"/>
              <w:jc w:val="center"/>
              <w:rPr>
                <w:color w:val="002060"/>
              </w:rPr>
            </w:pPr>
            <w:r w:rsidRPr="00F8577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5AA25" w14:textId="77777777" w:rsidR="00837141" w:rsidRPr="00F85777" w:rsidRDefault="00837141" w:rsidP="00C9380E">
            <w:pPr>
              <w:pStyle w:val="rowtabella0"/>
              <w:jc w:val="center"/>
              <w:rPr>
                <w:color w:val="002060"/>
              </w:rPr>
            </w:pPr>
            <w:r w:rsidRPr="00F85777">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D288D" w14:textId="77777777" w:rsidR="00837141" w:rsidRPr="00F85777" w:rsidRDefault="00837141" w:rsidP="00C9380E">
            <w:pPr>
              <w:pStyle w:val="rowtabella0"/>
              <w:jc w:val="center"/>
              <w:rPr>
                <w:color w:val="002060"/>
              </w:rPr>
            </w:pPr>
            <w:r w:rsidRPr="00F8577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A4A2" w14:textId="77777777" w:rsidR="00837141" w:rsidRPr="00F85777" w:rsidRDefault="00837141" w:rsidP="00C9380E">
            <w:pPr>
              <w:pStyle w:val="rowtabella0"/>
              <w:jc w:val="center"/>
              <w:rPr>
                <w:color w:val="002060"/>
              </w:rPr>
            </w:pPr>
            <w:r w:rsidRPr="00F85777">
              <w:rPr>
                <w:color w:val="002060"/>
              </w:rPr>
              <w:t>0</w:t>
            </w:r>
          </w:p>
        </w:tc>
      </w:tr>
    </w:tbl>
    <w:p w14:paraId="39AB7353" w14:textId="77777777" w:rsidR="00837141" w:rsidRPr="00F85777" w:rsidRDefault="00837141" w:rsidP="00837141">
      <w:pPr>
        <w:pStyle w:val="breakline"/>
        <w:rPr>
          <w:rFonts w:eastAsiaTheme="minorEastAsia"/>
          <w:color w:val="002060"/>
        </w:rPr>
      </w:pPr>
    </w:p>
    <w:p w14:paraId="01740FA6" w14:textId="77777777" w:rsidR="00837141" w:rsidRPr="00F85777" w:rsidRDefault="00837141" w:rsidP="00837141">
      <w:pPr>
        <w:pStyle w:val="breakline"/>
        <w:rPr>
          <w:color w:val="002060"/>
        </w:rPr>
      </w:pPr>
    </w:p>
    <w:p w14:paraId="5C88F446" w14:textId="77777777" w:rsidR="00837141" w:rsidRPr="00F85777" w:rsidRDefault="00837141" w:rsidP="00837141">
      <w:pPr>
        <w:pStyle w:val="sottotitolocampionato10"/>
        <w:rPr>
          <w:color w:val="002060"/>
        </w:rPr>
      </w:pPr>
      <w:r w:rsidRPr="00F8577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3117E5C9"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FF847"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46860"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507A2"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2CD1C"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37D5F"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D62F4"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A0261"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A37FA"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24B82"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7A453" w14:textId="77777777" w:rsidR="00837141" w:rsidRPr="00F85777" w:rsidRDefault="00837141" w:rsidP="00C9380E">
            <w:pPr>
              <w:pStyle w:val="headertabella0"/>
              <w:rPr>
                <w:color w:val="002060"/>
              </w:rPr>
            </w:pPr>
            <w:r w:rsidRPr="00F85777">
              <w:rPr>
                <w:color w:val="002060"/>
              </w:rPr>
              <w:t>PE</w:t>
            </w:r>
          </w:p>
        </w:tc>
      </w:tr>
      <w:tr w:rsidR="00837141" w:rsidRPr="00F85777" w14:paraId="4083D1DB"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D71D7E" w14:textId="77777777" w:rsidR="00837141" w:rsidRPr="00F85777" w:rsidRDefault="00837141" w:rsidP="00C9380E">
            <w:pPr>
              <w:pStyle w:val="rowtabella0"/>
              <w:rPr>
                <w:color w:val="002060"/>
              </w:rPr>
            </w:pPr>
            <w:r w:rsidRPr="00F8577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63EE"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96BA"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1B51"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9951"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7652"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5DC9C" w14:textId="77777777" w:rsidR="00837141" w:rsidRPr="00F85777" w:rsidRDefault="00837141" w:rsidP="00C9380E">
            <w:pPr>
              <w:pStyle w:val="rowtabella0"/>
              <w:jc w:val="center"/>
              <w:rPr>
                <w:color w:val="002060"/>
              </w:rPr>
            </w:pPr>
            <w:r w:rsidRPr="00F8577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D4F0D"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5B4B" w14:textId="77777777" w:rsidR="00837141" w:rsidRPr="00F85777" w:rsidRDefault="00837141" w:rsidP="00C9380E">
            <w:pPr>
              <w:pStyle w:val="rowtabella0"/>
              <w:jc w:val="center"/>
              <w:rPr>
                <w:color w:val="002060"/>
              </w:rPr>
            </w:pPr>
            <w:r w:rsidRPr="00F8577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4794" w14:textId="77777777" w:rsidR="00837141" w:rsidRPr="00F85777" w:rsidRDefault="00837141" w:rsidP="00C9380E">
            <w:pPr>
              <w:pStyle w:val="rowtabella0"/>
              <w:jc w:val="center"/>
              <w:rPr>
                <w:color w:val="002060"/>
              </w:rPr>
            </w:pPr>
            <w:r w:rsidRPr="00F85777">
              <w:rPr>
                <w:color w:val="002060"/>
              </w:rPr>
              <w:t>0</w:t>
            </w:r>
          </w:p>
        </w:tc>
      </w:tr>
      <w:tr w:rsidR="00837141" w:rsidRPr="00F85777" w14:paraId="6F1E6794"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69747" w14:textId="77777777" w:rsidR="00837141" w:rsidRPr="00F85777" w:rsidRDefault="00837141" w:rsidP="00C9380E">
            <w:pPr>
              <w:pStyle w:val="rowtabella0"/>
              <w:rPr>
                <w:color w:val="002060"/>
              </w:rPr>
            </w:pPr>
            <w:r w:rsidRPr="00F85777">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34AB"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4E99"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7328D"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B2570"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07D7"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187E5" w14:textId="77777777" w:rsidR="00837141" w:rsidRPr="00F85777" w:rsidRDefault="00837141" w:rsidP="00C9380E">
            <w:pPr>
              <w:pStyle w:val="rowtabella0"/>
              <w:jc w:val="center"/>
              <w:rPr>
                <w:color w:val="002060"/>
              </w:rPr>
            </w:pPr>
            <w:r w:rsidRPr="00F8577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05ED"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B359C"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5359" w14:textId="77777777" w:rsidR="00837141" w:rsidRPr="00F85777" w:rsidRDefault="00837141" w:rsidP="00C9380E">
            <w:pPr>
              <w:pStyle w:val="rowtabella0"/>
              <w:jc w:val="center"/>
              <w:rPr>
                <w:color w:val="002060"/>
              </w:rPr>
            </w:pPr>
            <w:r w:rsidRPr="00F85777">
              <w:rPr>
                <w:color w:val="002060"/>
              </w:rPr>
              <w:t>0</w:t>
            </w:r>
          </w:p>
        </w:tc>
      </w:tr>
      <w:tr w:rsidR="00837141" w:rsidRPr="00F85777" w14:paraId="3C3EF37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88855" w14:textId="77777777" w:rsidR="00837141" w:rsidRPr="00F85777" w:rsidRDefault="00837141" w:rsidP="00C9380E">
            <w:pPr>
              <w:pStyle w:val="rowtabella0"/>
              <w:rPr>
                <w:color w:val="002060"/>
              </w:rPr>
            </w:pPr>
            <w:r w:rsidRPr="00F8577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108D"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CBCF"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B531"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EF5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D4F0"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F072" w14:textId="77777777" w:rsidR="00837141" w:rsidRPr="00F85777" w:rsidRDefault="00837141" w:rsidP="00C9380E">
            <w:pPr>
              <w:pStyle w:val="rowtabella0"/>
              <w:jc w:val="center"/>
              <w:rPr>
                <w:color w:val="002060"/>
              </w:rPr>
            </w:pPr>
            <w:r w:rsidRPr="00F8577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C4FE2"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5E5A"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D86F3" w14:textId="77777777" w:rsidR="00837141" w:rsidRPr="00F85777" w:rsidRDefault="00837141" w:rsidP="00C9380E">
            <w:pPr>
              <w:pStyle w:val="rowtabella0"/>
              <w:jc w:val="center"/>
              <w:rPr>
                <w:color w:val="002060"/>
              </w:rPr>
            </w:pPr>
            <w:r w:rsidRPr="00F85777">
              <w:rPr>
                <w:color w:val="002060"/>
              </w:rPr>
              <w:t>0</w:t>
            </w:r>
          </w:p>
        </w:tc>
      </w:tr>
      <w:tr w:rsidR="00837141" w:rsidRPr="00F85777" w14:paraId="45DA636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EF83E" w14:textId="77777777" w:rsidR="00837141" w:rsidRPr="00F85777" w:rsidRDefault="00837141" w:rsidP="00C9380E">
            <w:pPr>
              <w:pStyle w:val="rowtabella0"/>
              <w:rPr>
                <w:color w:val="002060"/>
              </w:rPr>
            </w:pPr>
            <w:r w:rsidRPr="00F85777">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3E77"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09D6"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12FD5"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D719"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8FF6"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747B" w14:textId="77777777" w:rsidR="00837141" w:rsidRPr="00F85777" w:rsidRDefault="00837141" w:rsidP="00C9380E">
            <w:pPr>
              <w:pStyle w:val="rowtabella0"/>
              <w:jc w:val="center"/>
              <w:rPr>
                <w:color w:val="002060"/>
              </w:rPr>
            </w:pPr>
            <w:r w:rsidRPr="00F8577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81A6"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BDE2"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5540" w14:textId="77777777" w:rsidR="00837141" w:rsidRPr="00F85777" w:rsidRDefault="00837141" w:rsidP="00C9380E">
            <w:pPr>
              <w:pStyle w:val="rowtabella0"/>
              <w:jc w:val="center"/>
              <w:rPr>
                <w:color w:val="002060"/>
              </w:rPr>
            </w:pPr>
            <w:r w:rsidRPr="00F85777">
              <w:rPr>
                <w:color w:val="002060"/>
              </w:rPr>
              <w:t>0</w:t>
            </w:r>
          </w:p>
        </w:tc>
      </w:tr>
      <w:tr w:rsidR="00837141" w:rsidRPr="00F85777" w14:paraId="795158D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41027" w14:textId="77777777" w:rsidR="00837141" w:rsidRPr="00F85777" w:rsidRDefault="00837141" w:rsidP="00C9380E">
            <w:pPr>
              <w:pStyle w:val="rowtabella0"/>
              <w:rPr>
                <w:color w:val="002060"/>
              </w:rPr>
            </w:pPr>
            <w:r w:rsidRPr="00F8577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88AE"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2CE3"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EAB6"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37A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203E"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EB66" w14:textId="77777777" w:rsidR="00837141" w:rsidRPr="00F85777" w:rsidRDefault="00837141" w:rsidP="00C9380E">
            <w:pPr>
              <w:pStyle w:val="rowtabella0"/>
              <w:jc w:val="center"/>
              <w:rPr>
                <w:color w:val="002060"/>
              </w:rPr>
            </w:pPr>
            <w:r w:rsidRPr="00F8577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9214" w14:textId="77777777" w:rsidR="00837141" w:rsidRPr="00F85777" w:rsidRDefault="00837141" w:rsidP="00C9380E">
            <w:pPr>
              <w:pStyle w:val="rowtabella0"/>
              <w:jc w:val="center"/>
              <w:rPr>
                <w:color w:val="002060"/>
              </w:rPr>
            </w:pPr>
            <w:r w:rsidRPr="00F857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E3EF"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F30F" w14:textId="77777777" w:rsidR="00837141" w:rsidRPr="00F85777" w:rsidRDefault="00837141" w:rsidP="00C9380E">
            <w:pPr>
              <w:pStyle w:val="rowtabella0"/>
              <w:jc w:val="center"/>
              <w:rPr>
                <w:color w:val="002060"/>
              </w:rPr>
            </w:pPr>
            <w:r w:rsidRPr="00F85777">
              <w:rPr>
                <w:color w:val="002060"/>
              </w:rPr>
              <w:t>0</w:t>
            </w:r>
          </w:p>
        </w:tc>
      </w:tr>
      <w:tr w:rsidR="00837141" w:rsidRPr="00F85777" w14:paraId="7AC8612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B43BF" w14:textId="77777777" w:rsidR="00837141" w:rsidRPr="00F85777" w:rsidRDefault="00837141" w:rsidP="00C9380E">
            <w:pPr>
              <w:pStyle w:val="rowtabella0"/>
              <w:rPr>
                <w:color w:val="002060"/>
                <w:lang w:val="en-US"/>
              </w:rPr>
            </w:pPr>
            <w:r w:rsidRPr="00F85777">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BD0B"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33DA"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F867"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68D4"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04596"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6AA6" w14:textId="77777777" w:rsidR="00837141" w:rsidRPr="00F85777" w:rsidRDefault="00837141" w:rsidP="00C9380E">
            <w:pPr>
              <w:pStyle w:val="rowtabella0"/>
              <w:jc w:val="center"/>
              <w:rPr>
                <w:color w:val="002060"/>
              </w:rPr>
            </w:pPr>
            <w:r w:rsidRPr="00F8577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A565F"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3BED"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BC87" w14:textId="77777777" w:rsidR="00837141" w:rsidRPr="00F85777" w:rsidRDefault="00837141" w:rsidP="00C9380E">
            <w:pPr>
              <w:pStyle w:val="rowtabella0"/>
              <w:jc w:val="center"/>
              <w:rPr>
                <w:color w:val="002060"/>
              </w:rPr>
            </w:pPr>
            <w:r w:rsidRPr="00F85777">
              <w:rPr>
                <w:color w:val="002060"/>
              </w:rPr>
              <w:t>0</w:t>
            </w:r>
          </w:p>
        </w:tc>
      </w:tr>
      <w:tr w:rsidR="00837141" w:rsidRPr="00F85777" w14:paraId="0C8D84F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50F41" w14:textId="77777777" w:rsidR="00837141" w:rsidRPr="00F85777" w:rsidRDefault="00837141" w:rsidP="00C9380E">
            <w:pPr>
              <w:pStyle w:val="rowtabella0"/>
              <w:rPr>
                <w:color w:val="002060"/>
              </w:rPr>
            </w:pPr>
            <w:r w:rsidRPr="00F85777">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1FE2"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F0E6"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928D"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F13B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6F23"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6902"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3CA7"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C515"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9E8D" w14:textId="77777777" w:rsidR="00837141" w:rsidRPr="00F85777" w:rsidRDefault="00837141" w:rsidP="00C9380E">
            <w:pPr>
              <w:pStyle w:val="rowtabella0"/>
              <w:jc w:val="center"/>
              <w:rPr>
                <w:color w:val="002060"/>
              </w:rPr>
            </w:pPr>
            <w:r w:rsidRPr="00F85777">
              <w:rPr>
                <w:color w:val="002060"/>
              </w:rPr>
              <w:t>0</w:t>
            </w:r>
          </w:p>
        </w:tc>
      </w:tr>
      <w:tr w:rsidR="00837141" w:rsidRPr="00F85777" w14:paraId="17BFF1A3"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2568A" w14:textId="77777777" w:rsidR="00837141" w:rsidRPr="00F85777" w:rsidRDefault="00837141" w:rsidP="00C9380E">
            <w:pPr>
              <w:pStyle w:val="rowtabella0"/>
              <w:rPr>
                <w:color w:val="002060"/>
              </w:rPr>
            </w:pPr>
            <w:r w:rsidRPr="00F85777">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B411"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EB209"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F682"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C100"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0CCB"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1A1E3" w14:textId="77777777" w:rsidR="00837141" w:rsidRPr="00F85777" w:rsidRDefault="00837141" w:rsidP="00C9380E">
            <w:pPr>
              <w:pStyle w:val="rowtabella0"/>
              <w:jc w:val="center"/>
              <w:rPr>
                <w:color w:val="002060"/>
              </w:rPr>
            </w:pPr>
            <w:r w:rsidRPr="00F8577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48A5" w14:textId="77777777" w:rsidR="00837141" w:rsidRPr="00F85777" w:rsidRDefault="00837141" w:rsidP="00C9380E">
            <w:pPr>
              <w:pStyle w:val="rowtabella0"/>
              <w:jc w:val="center"/>
              <w:rPr>
                <w:color w:val="002060"/>
              </w:rPr>
            </w:pPr>
            <w:r w:rsidRPr="00F8577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BD135"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D458" w14:textId="77777777" w:rsidR="00837141" w:rsidRPr="00F85777" w:rsidRDefault="00837141" w:rsidP="00C9380E">
            <w:pPr>
              <w:pStyle w:val="rowtabella0"/>
              <w:jc w:val="center"/>
              <w:rPr>
                <w:color w:val="002060"/>
              </w:rPr>
            </w:pPr>
            <w:r w:rsidRPr="00F85777">
              <w:rPr>
                <w:color w:val="002060"/>
              </w:rPr>
              <w:t>0</w:t>
            </w:r>
          </w:p>
        </w:tc>
      </w:tr>
      <w:tr w:rsidR="00837141" w:rsidRPr="00F85777" w14:paraId="638A873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5C080" w14:textId="77777777" w:rsidR="00837141" w:rsidRPr="00F85777" w:rsidRDefault="00837141" w:rsidP="00C9380E">
            <w:pPr>
              <w:pStyle w:val="rowtabella0"/>
              <w:rPr>
                <w:color w:val="002060"/>
              </w:rPr>
            </w:pPr>
            <w:r w:rsidRPr="00F85777">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B084"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E6C68"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8AF4"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C7CD1"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5762"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355F"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2777E" w14:textId="77777777" w:rsidR="00837141" w:rsidRPr="00F85777" w:rsidRDefault="00837141" w:rsidP="00C9380E">
            <w:pPr>
              <w:pStyle w:val="rowtabella0"/>
              <w:jc w:val="center"/>
              <w:rPr>
                <w:color w:val="002060"/>
              </w:rPr>
            </w:pPr>
            <w:r w:rsidRPr="00F8577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11E4"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07B6" w14:textId="77777777" w:rsidR="00837141" w:rsidRPr="00F85777" w:rsidRDefault="00837141" w:rsidP="00C9380E">
            <w:pPr>
              <w:pStyle w:val="rowtabella0"/>
              <w:jc w:val="center"/>
              <w:rPr>
                <w:color w:val="002060"/>
              </w:rPr>
            </w:pPr>
            <w:r w:rsidRPr="00F85777">
              <w:rPr>
                <w:color w:val="002060"/>
              </w:rPr>
              <w:t>0</w:t>
            </w:r>
          </w:p>
        </w:tc>
      </w:tr>
      <w:tr w:rsidR="00837141" w:rsidRPr="00F85777" w14:paraId="64E54343"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2285E" w14:textId="77777777" w:rsidR="00837141" w:rsidRPr="00F85777" w:rsidRDefault="00837141" w:rsidP="00C9380E">
            <w:pPr>
              <w:pStyle w:val="rowtabella0"/>
              <w:rPr>
                <w:color w:val="002060"/>
                <w:lang w:val="en-US"/>
              </w:rPr>
            </w:pPr>
            <w:r w:rsidRPr="00F85777">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7165"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01F6"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2523"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7A9B3"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06C7"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D675" w14:textId="77777777" w:rsidR="00837141" w:rsidRPr="00F85777" w:rsidRDefault="00837141" w:rsidP="00C9380E">
            <w:pPr>
              <w:pStyle w:val="rowtabella0"/>
              <w:jc w:val="center"/>
              <w:rPr>
                <w:color w:val="002060"/>
              </w:rPr>
            </w:pPr>
            <w:r w:rsidRPr="00F857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425C" w14:textId="77777777" w:rsidR="00837141" w:rsidRPr="00F85777" w:rsidRDefault="00837141" w:rsidP="00C9380E">
            <w:pPr>
              <w:pStyle w:val="rowtabella0"/>
              <w:jc w:val="center"/>
              <w:rPr>
                <w:color w:val="002060"/>
              </w:rPr>
            </w:pPr>
            <w:r w:rsidRPr="00F8577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A700"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9434" w14:textId="77777777" w:rsidR="00837141" w:rsidRPr="00F85777" w:rsidRDefault="00837141" w:rsidP="00C9380E">
            <w:pPr>
              <w:pStyle w:val="rowtabella0"/>
              <w:jc w:val="center"/>
              <w:rPr>
                <w:color w:val="002060"/>
              </w:rPr>
            </w:pPr>
            <w:r w:rsidRPr="00F85777">
              <w:rPr>
                <w:color w:val="002060"/>
              </w:rPr>
              <w:t>0</w:t>
            </w:r>
          </w:p>
        </w:tc>
      </w:tr>
      <w:tr w:rsidR="00837141" w:rsidRPr="00F85777" w14:paraId="340B93F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26045" w14:textId="77777777" w:rsidR="00837141" w:rsidRPr="00F85777" w:rsidRDefault="00837141" w:rsidP="00C9380E">
            <w:pPr>
              <w:pStyle w:val="rowtabella0"/>
              <w:rPr>
                <w:color w:val="002060"/>
              </w:rPr>
            </w:pPr>
            <w:r w:rsidRPr="00F8577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4055E"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B9DF"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67DE"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90E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E547"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BC33"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A2A7" w14:textId="77777777" w:rsidR="00837141" w:rsidRPr="00F85777" w:rsidRDefault="00837141" w:rsidP="00C9380E">
            <w:pPr>
              <w:pStyle w:val="rowtabella0"/>
              <w:jc w:val="center"/>
              <w:rPr>
                <w:color w:val="002060"/>
              </w:rPr>
            </w:pPr>
            <w:r w:rsidRPr="00F8577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CE5D"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9CA1" w14:textId="77777777" w:rsidR="00837141" w:rsidRPr="00F85777" w:rsidRDefault="00837141" w:rsidP="00C9380E">
            <w:pPr>
              <w:pStyle w:val="rowtabella0"/>
              <w:jc w:val="center"/>
              <w:rPr>
                <w:color w:val="002060"/>
              </w:rPr>
            </w:pPr>
            <w:r w:rsidRPr="00F85777">
              <w:rPr>
                <w:color w:val="002060"/>
              </w:rPr>
              <w:t>0</w:t>
            </w:r>
          </w:p>
        </w:tc>
      </w:tr>
      <w:tr w:rsidR="00837141" w:rsidRPr="00F85777" w14:paraId="673962DF"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875DF" w14:textId="77777777" w:rsidR="00837141" w:rsidRPr="00F85777" w:rsidRDefault="00837141" w:rsidP="00C9380E">
            <w:pPr>
              <w:pStyle w:val="breakline"/>
              <w:rPr>
                <w:rFonts w:ascii="Arial" w:hAnsi="Arial" w:cs="Arial"/>
                <w:color w:val="002060"/>
              </w:rPr>
            </w:pPr>
            <w:r w:rsidRPr="00F85777">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D19E"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C5990"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C7E0"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A65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C912"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883C"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257B1" w14:textId="77777777" w:rsidR="00837141" w:rsidRPr="00F85777" w:rsidRDefault="00837141" w:rsidP="00C9380E">
            <w:pPr>
              <w:pStyle w:val="rowtabella0"/>
              <w:jc w:val="center"/>
              <w:rPr>
                <w:color w:val="002060"/>
              </w:rPr>
            </w:pPr>
            <w:r w:rsidRPr="00F8577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D861"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BA1C3" w14:textId="77777777" w:rsidR="00837141" w:rsidRPr="00F85777" w:rsidRDefault="00837141" w:rsidP="00C9380E">
            <w:pPr>
              <w:pStyle w:val="rowtabella0"/>
              <w:jc w:val="center"/>
              <w:rPr>
                <w:color w:val="002060"/>
              </w:rPr>
            </w:pPr>
            <w:r w:rsidRPr="00F85777">
              <w:rPr>
                <w:color w:val="002060"/>
              </w:rPr>
              <w:t>0</w:t>
            </w:r>
          </w:p>
        </w:tc>
      </w:tr>
      <w:tr w:rsidR="00837141" w:rsidRPr="00F85777" w14:paraId="7AE79A4A"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2F399" w14:textId="77777777" w:rsidR="00837141" w:rsidRPr="00F85777" w:rsidRDefault="00837141" w:rsidP="00C9380E">
            <w:pPr>
              <w:pStyle w:val="breakline"/>
              <w:rPr>
                <w:rFonts w:ascii="Arial" w:hAnsi="Arial" w:cs="Arial"/>
                <w:color w:val="002060"/>
              </w:rPr>
            </w:pPr>
            <w:r w:rsidRPr="00F85777">
              <w:rPr>
                <w:rFonts w:ascii="Arial" w:hAnsi="Arial" w:cs="Arial"/>
                <w:color w:val="002060"/>
              </w:rPr>
              <w:t>A.S.D. SPORTING GROTTAMMARE – seconda squadra Under 21 –</w:t>
            </w:r>
          </w:p>
          <w:p w14:paraId="63980308" w14:textId="77777777" w:rsidR="00837141" w:rsidRPr="00F85777" w:rsidRDefault="00837141" w:rsidP="00C9380E">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2A90"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BC4B"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44E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A8C8"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E535"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1950"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E0407" w14:textId="77777777" w:rsidR="00837141" w:rsidRPr="00F85777" w:rsidRDefault="00837141" w:rsidP="00C9380E">
            <w:pPr>
              <w:pStyle w:val="rowtabella0"/>
              <w:jc w:val="center"/>
              <w:rPr>
                <w:color w:val="002060"/>
              </w:rPr>
            </w:pPr>
            <w:r w:rsidRPr="00F85777">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6505" w14:textId="77777777" w:rsidR="00837141" w:rsidRPr="00F85777" w:rsidRDefault="00837141" w:rsidP="00C9380E">
            <w:pPr>
              <w:pStyle w:val="rowtabella0"/>
              <w:jc w:val="center"/>
              <w:rPr>
                <w:color w:val="002060"/>
              </w:rPr>
            </w:pPr>
            <w:r w:rsidRPr="00F8577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60E9" w14:textId="77777777" w:rsidR="00837141" w:rsidRPr="00F85777" w:rsidRDefault="00837141" w:rsidP="00C9380E">
            <w:pPr>
              <w:pStyle w:val="rowtabella0"/>
              <w:jc w:val="center"/>
              <w:rPr>
                <w:color w:val="002060"/>
              </w:rPr>
            </w:pPr>
            <w:r w:rsidRPr="00F85777">
              <w:rPr>
                <w:color w:val="002060"/>
              </w:rPr>
              <w:t>0</w:t>
            </w:r>
          </w:p>
        </w:tc>
      </w:tr>
    </w:tbl>
    <w:p w14:paraId="22170C4F" w14:textId="77777777" w:rsidR="00837141" w:rsidRDefault="00837141" w:rsidP="00837141">
      <w:pPr>
        <w:pStyle w:val="breakline"/>
        <w:rPr>
          <w:color w:val="002060"/>
        </w:rPr>
      </w:pPr>
    </w:p>
    <w:p w14:paraId="693FFD1A" w14:textId="77777777" w:rsidR="00837141" w:rsidRPr="00F85777" w:rsidRDefault="00837141" w:rsidP="00837141">
      <w:pPr>
        <w:pStyle w:val="titoloprinc0"/>
        <w:rPr>
          <w:color w:val="002060"/>
        </w:rPr>
      </w:pPr>
      <w:r>
        <w:rPr>
          <w:color w:val="002060"/>
        </w:rPr>
        <w:t>PROGRAMM</w:t>
      </w:r>
      <w:r w:rsidRPr="00F85777">
        <w:rPr>
          <w:color w:val="002060"/>
        </w:rPr>
        <w:t>A</w:t>
      </w:r>
      <w:r>
        <w:rPr>
          <w:color w:val="002060"/>
        </w:rPr>
        <w:t xml:space="preserve"> GARE</w:t>
      </w:r>
    </w:p>
    <w:p w14:paraId="56DDB672" w14:textId="77777777" w:rsidR="00837141" w:rsidRDefault="00837141" w:rsidP="00837141">
      <w:pPr>
        <w:pStyle w:val="breakline"/>
        <w:rPr>
          <w:rFonts w:eastAsiaTheme="minorEastAsia"/>
          <w:color w:val="002060"/>
        </w:rPr>
      </w:pPr>
    </w:p>
    <w:p w14:paraId="6EB78AA9" w14:textId="77777777" w:rsidR="006B030C" w:rsidRPr="00B415BF" w:rsidRDefault="006B030C" w:rsidP="006B030C">
      <w:pPr>
        <w:pStyle w:val="sottotitolocampionato10"/>
        <w:rPr>
          <w:color w:val="002060"/>
        </w:rPr>
      </w:pPr>
      <w:r w:rsidRPr="00B415BF">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5"/>
        <w:gridCol w:w="385"/>
        <w:gridCol w:w="898"/>
        <w:gridCol w:w="1191"/>
        <w:gridCol w:w="1561"/>
        <w:gridCol w:w="1553"/>
      </w:tblGrid>
      <w:tr w:rsidR="006B030C" w:rsidRPr="00B415BF" w14:paraId="7EDE8713"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F6617"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C3B07"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137A2"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0359E"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5BA4E"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8F5E2"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DDE1A"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517CA64F"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F0D8DE" w14:textId="77777777" w:rsidR="006B030C" w:rsidRPr="00B415BF" w:rsidRDefault="006B030C" w:rsidP="00C9380E">
            <w:pPr>
              <w:pStyle w:val="rowtabella0"/>
              <w:rPr>
                <w:color w:val="002060"/>
              </w:rPr>
            </w:pPr>
            <w:r w:rsidRPr="00B415BF">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C84F4" w14:textId="77777777" w:rsidR="006B030C" w:rsidRPr="00B415BF" w:rsidRDefault="006B030C" w:rsidP="00C9380E">
            <w:pPr>
              <w:pStyle w:val="rowtabella0"/>
              <w:rPr>
                <w:color w:val="002060"/>
              </w:rPr>
            </w:pPr>
            <w:r w:rsidRPr="00B415BF">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56958"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7339A" w14:textId="77777777" w:rsidR="006B030C" w:rsidRPr="00B415BF" w:rsidRDefault="006B030C" w:rsidP="00C9380E">
            <w:pPr>
              <w:pStyle w:val="rowtabella0"/>
              <w:rPr>
                <w:color w:val="002060"/>
              </w:rPr>
            </w:pPr>
            <w:r w:rsidRPr="00B415BF">
              <w:rPr>
                <w:color w:val="002060"/>
              </w:rPr>
              <w:t>31/01/2025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38499" w14:textId="77777777" w:rsidR="006B030C" w:rsidRPr="00B415BF" w:rsidRDefault="006B030C" w:rsidP="00C9380E">
            <w:pPr>
              <w:pStyle w:val="rowtabella0"/>
              <w:rPr>
                <w:color w:val="002060"/>
              </w:rPr>
            </w:pPr>
            <w:r w:rsidRPr="00B415BF">
              <w:rPr>
                <w:color w:val="002060"/>
              </w:rPr>
              <w:t xml:space="preserve">5454 </w:t>
            </w:r>
            <w:proofErr w:type="gramStart"/>
            <w:r w:rsidRPr="00B415BF">
              <w:rPr>
                <w:color w:val="002060"/>
              </w:rPr>
              <w:t>C.COPERTO</w:t>
            </w:r>
            <w:proofErr w:type="gramEnd"/>
            <w:r w:rsidRPr="00B415BF">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29967" w14:textId="77777777" w:rsidR="006B030C" w:rsidRPr="00B415BF" w:rsidRDefault="006B030C" w:rsidP="00C9380E">
            <w:pPr>
              <w:pStyle w:val="rowtabella0"/>
              <w:rPr>
                <w:color w:val="002060"/>
              </w:rPr>
            </w:pPr>
            <w:r w:rsidRPr="00B415BF">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3EA9F" w14:textId="77777777" w:rsidR="006B030C" w:rsidRPr="00B415BF" w:rsidRDefault="006B030C" w:rsidP="00C9380E">
            <w:pPr>
              <w:pStyle w:val="rowtabella0"/>
              <w:rPr>
                <w:color w:val="002060"/>
              </w:rPr>
            </w:pPr>
            <w:r w:rsidRPr="00B415BF">
              <w:rPr>
                <w:color w:val="002060"/>
              </w:rPr>
              <w:t>VIA VILLA TOMBARI</w:t>
            </w:r>
          </w:p>
        </w:tc>
      </w:tr>
      <w:tr w:rsidR="006B030C" w:rsidRPr="00B415BF" w14:paraId="4729D558"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0508A8" w14:textId="77777777" w:rsidR="006B030C" w:rsidRPr="00B415BF" w:rsidRDefault="006B030C" w:rsidP="00C9380E">
            <w:pPr>
              <w:pStyle w:val="rowtabella0"/>
              <w:rPr>
                <w:color w:val="002060"/>
              </w:rPr>
            </w:pPr>
            <w:r w:rsidRPr="00B415BF">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29D458" w14:textId="77777777" w:rsidR="006B030C" w:rsidRPr="00B415BF" w:rsidRDefault="006B030C" w:rsidP="00C9380E">
            <w:pPr>
              <w:pStyle w:val="rowtabella0"/>
              <w:rPr>
                <w:color w:val="002060"/>
              </w:rPr>
            </w:pPr>
            <w:r w:rsidRPr="00B415BF">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C42077"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1E4FAB"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E3362D" w14:textId="77777777" w:rsidR="006B030C" w:rsidRPr="00B415BF" w:rsidRDefault="006B030C" w:rsidP="00C9380E">
            <w:pPr>
              <w:pStyle w:val="rowtabella0"/>
              <w:rPr>
                <w:color w:val="002060"/>
              </w:rPr>
            </w:pPr>
            <w:r w:rsidRPr="00B415BF">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23B22" w14:textId="77777777" w:rsidR="006B030C" w:rsidRPr="00B415BF" w:rsidRDefault="006B030C" w:rsidP="00C9380E">
            <w:pPr>
              <w:pStyle w:val="rowtabella0"/>
              <w:rPr>
                <w:color w:val="002060"/>
              </w:rPr>
            </w:pPr>
            <w:r w:rsidRPr="00B415BF">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35894" w14:textId="77777777" w:rsidR="006B030C" w:rsidRPr="00B415BF" w:rsidRDefault="006B030C" w:rsidP="00C9380E">
            <w:pPr>
              <w:pStyle w:val="rowtabella0"/>
              <w:rPr>
                <w:color w:val="002060"/>
              </w:rPr>
            </w:pPr>
            <w:r w:rsidRPr="00B415BF">
              <w:rPr>
                <w:color w:val="002060"/>
              </w:rPr>
              <w:t>VIA DELLO SPORT, 2</w:t>
            </w:r>
          </w:p>
        </w:tc>
      </w:tr>
      <w:tr w:rsidR="006B030C" w:rsidRPr="00B415BF" w14:paraId="6C990BD5"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EA77EC" w14:textId="77777777" w:rsidR="006B030C" w:rsidRPr="00B415BF" w:rsidRDefault="006B030C" w:rsidP="00C9380E">
            <w:pPr>
              <w:pStyle w:val="rowtabella0"/>
              <w:rPr>
                <w:color w:val="002060"/>
              </w:rPr>
            </w:pPr>
            <w:r w:rsidRPr="00B415BF">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07623E" w14:textId="77777777" w:rsidR="006B030C" w:rsidRPr="00B415BF" w:rsidRDefault="006B030C" w:rsidP="00C9380E">
            <w:pPr>
              <w:pStyle w:val="rowtabella0"/>
              <w:rPr>
                <w:color w:val="002060"/>
              </w:rPr>
            </w:pPr>
            <w:r w:rsidRPr="00B415BF">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509F45"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FADD21"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0211E8" w14:textId="77777777" w:rsidR="006B030C" w:rsidRPr="00B415BF" w:rsidRDefault="006B030C" w:rsidP="00C9380E">
            <w:pPr>
              <w:pStyle w:val="rowtabella0"/>
              <w:rPr>
                <w:color w:val="002060"/>
              </w:rPr>
            </w:pPr>
            <w:r w:rsidRPr="00B415BF">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5BFBB" w14:textId="77777777" w:rsidR="006B030C" w:rsidRPr="00B415BF" w:rsidRDefault="006B030C" w:rsidP="00C9380E">
            <w:pPr>
              <w:pStyle w:val="rowtabella0"/>
              <w:rPr>
                <w:color w:val="002060"/>
              </w:rPr>
            </w:pPr>
            <w:r w:rsidRPr="00B415BF">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94997" w14:textId="77777777" w:rsidR="006B030C" w:rsidRPr="00B415BF" w:rsidRDefault="006B030C" w:rsidP="00C9380E">
            <w:pPr>
              <w:pStyle w:val="rowtabella0"/>
              <w:rPr>
                <w:color w:val="002060"/>
              </w:rPr>
            </w:pPr>
            <w:r w:rsidRPr="00B415BF">
              <w:rPr>
                <w:color w:val="002060"/>
              </w:rPr>
              <w:t>PIAN DEL BRUSCOLO</w:t>
            </w:r>
          </w:p>
        </w:tc>
      </w:tr>
      <w:tr w:rsidR="006B030C" w:rsidRPr="00B415BF" w14:paraId="2FAD2E9F"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67CC63" w14:textId="77777777" w:rsidR="006B030C" w:rsidRPr="00B415BF" w:rsidRDefault="006B030C" w:rsidP="00C9380E">
            <w:pPr>
              <w:pStyle w:val="rowtabella0"/>
              <w:rPr>
                <w:color w:val="002060"/>
              </w:rPr>
            </w:pPr>
            <w:r w:rsidRPr="00B415BF">
              <w:rPr>
                <w:color w:val="002060"/>
              </w:rPr>
              <w:t>SAN COSTANZO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18BBEC" w14:textId="77777777" w:rsidR="006B030C" w:rsidRPr="00B415BF" w:rsidRDefault="006B030C" w:rsidP="00C9380E">
            <w:pPr>
              <w:pStyle w:val="rowtabella0"/>
              <w:rPr>
                <w:color w:val="002060"/>
              </w:rPr>
            </w:pPr>
            <w:r w:rsidRPr="00B415BF">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EE0AED"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25F6CD" w14:textId="77777777" w:rsidR="006B030C" w:rsidRPr="00B415BF" w:rsidRDefault="006B030C" w:rsidP="00C9380E">
            <w:pPr>
              <w:pStyle w:val="rowtabella0"/>
              <w:rPr>
                <w:color w:val="002060"/>
              </w:rPr>
            </w:pPr>
            <w:r w:rsidRPr="00B415BF">
              <w:rPr>
                <w:color w:val="002060"/>
              </w:rPr>
              <w:t>01/02/2025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79BBA4" w14:textId="77777777" w:rsidR="006B030C" w:rsidRPr="00B415BF" w:rsidRDefault="006B030C" w:rsidP="00C9380E">
            <w:pPr>
              <w:pStyle w:val="rowtabella0"/>
              <w:rPr>
                <w:color w:val="002060"/>
              </w:rPr>
            </w:pPr>
            <w:r w:rsidRPr="00B415BF">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2039A7" w14:textId="77777777" w:rsidR="006B030C" w:rsidRPr="00B415BF" w:rsidRDefault="006B030C" w:rsidP="00C9380E">
            <w:pPr>
              <w:pStyle w:val="rowtabella0"/>
              <w:rPr>
                <w:color w:val="002060"/>
              </w:rPr>
            </w:pPr>
            <w:r w:rsidRPr="00B415BF">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50828D" w14:textId="77777777" w:rsidR="006B030C" w:rsidRPr="00B415BF" w:rsidRDefault="006B030C" w:rsidP="00C9380E">
            <w:pPr>
              <w:pStyle w:val="rowtabella0"/>
              <w:rPr>
                <w:color w:val="002060"/>
              </w:rPr>
            </w:pPr>
            <w:r w:rsidRPr="00B415BF">
              <w:rPr>
                <w:color w:val="002060"/>
              </w:rPr>
              <w:t>VIA RISORGIMENTO 16</w:t>
            </w:r>
          </w:p>
        </w:tc>
      </w:tr>
      <w:tr w:rsidR="006B030C" w:rsidRPr="00B415BF" w14:paraId="38095E99"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2439C" w14:textId="77777777" w:rsidR="006B030C" w:rsidRPr="00B415BF" w:rsidRDefault="006B030C" w:rsidP="00C9380E">
            <w:pPr>
              <w:pStyle w:val="rowtabella0"/>
              <w:rPr>
                <w:color w:val="002060"/>
                <w:lang w:val="en-US"/>
              </w:rPr>
            </w:pPr>
            <w:r w:rsidRPr="00B415BF">
              <w:rPr>
                <w:color w:val="002060"/>
                <w:lang w:val="en-US"/>
              </w:rPr>
              <w:t xml:space="preserve">SPECIAL ONE SPORTING </w:t>
            </w:r>
            <w:proofErr w:type="spellStart"/>
            <w:proofErr w:type="gramStart"/>
            <w:r w:rsidRPr="00B415BF">
              <w:rPr>
                <w:color w:val="002060"/>
                <w:lang w:val="en-US"/>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4873D8" w14:textId="77777777" w:rsidR="006B030C" w:rsidRPr="00B415BF" w:rsidRDefault="006B030C" w:rsidP="00C9380E">
            <w:pPr>
              <w:pStyle w:val="rowtabella0"/>
              <w:rPr>
                <w:color w:val="002060"/>
              </w:rPr>
            </w:pPr>
            <w:r w:rsidRPr="00B415BF">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90D379"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0DB708" w14:textId="77777777" w:rsidR="006B030C" w:rsidRPr="00B415BF" w:rsidRDefault="006B030C" w:rsidP="00C9380E">
            <w:pPr>
              <w:pStyle w:val="rowtabella0"/>
              <w:rPr>
                <w:color w:val="002060"/>
              </w:rPr>
            </w:pPr>
            <w:r w:rsidRPr="00B415BF">
              <w:rPr>
                <w:color w:val="002060"/>
              </w:rPr>
              <w:t>01/02/2025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33692E" w14:textId="77777777" w:rsidR="006B030C" w:rsidRPr="00B415BF" w:rsidRDefault="006B030C" w:rsidP="00C9380E">
            <w:pPr>
              <w:pStyle w:val="rowtabella0"/>
              <w:rPr>
                <w:color w:val="002060"/>
              </w:rPr>
            </w:pPr>
            <w:r w:rsidRPr="00B415BF">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56B0D4" w14:textId="77777777" w:rsidR="006B030C" w:rsidRPr="00B415BF" w:rsidRDefault="006B030C" w:rsidP="00C9380E">
            <w:pPr>
              <w:pStyle w:val="rowtabella0"/>
              <w:rPr>
                <w:color w:val="002060"/>
              </w:rPr>
            </w:pPr>
            <w:r w:rsidRPr="00B415BF">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CA6173" w14:textId="77777777" w:rsidR="006B030C" w:rsidRPr="00B415BF" w:rsidRDefault="006B030C" w:rsidP="00C9380E">
            <w:pPr>
              <w:pStyle w:val="rowtabella0"/>
              <w:rPr>
                <w:color w:val="002060"/>
              </w:rPr>
            </w:pPr>
            <w:r w:rsidRPr="00B415BF">
              <w:rPr>
                <w:color w:val="002060"/>
              </w:rPr>
              <w:t>VIA DEI PIOPPI 2</w:t>
            </w:r>
          </w:p>
        </w:tc>
      </w:tr>
      <w:tr w:rsidR="006B030C" w:rsidRPr="00B415BF" w14:paraId="0F692BE0"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7ED85D" w14:textId="77777777" w:rsidR="006B030C" w:rsidRPr="00B415BF" w:rsidRDefault="006B030C" w:rsidP="00C9380E">
            <w:pPr>
              <w:pStyle w:val="rowtabella0"/>
              <w:rPr>
                <w:color w:val="002060"/>
              </w:rPr>
            </w:pPr>
            <w:r w:rsidRPr="00B415BF">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F5E3F" w14:textId="77777777" w:rsidR="006B030C" w:rsidRPr="00B415BF" w:rsidRDefault="006B030C" w:rsidP="00C9380E">
            <w:pPr>
              <w:pStyle w:val="rowtabella0"/>
              <w:rPr>
                <w:color w:val="002060"/>
              </w:rPr>
            </w:pPr>
            <w:r w:rsidRPr="00B415BF">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F7765"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435BB" w14:textId="77777777" w:rsidR="006B030C" w:rsidRPr="00B415BF" w:rsidRDefault="006B030C" w:rsidP="00C9380E">
            <w:pPr>
              <w:pStyle w:val="rowtabella0"/>
              <w:rPr>
                <w:color w:val="002060"/>
              </w:rPr>
            </w:pPr>
            <w:r w:rsidRPr="00B415BF">
              <w:rPr>
                <w:color w:val="002060"/>
              </w:rPr>
              <w:t>01/02/2025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E312E" w14:textId="77777777" w:rsidR="006B030C" w:rsidRPr="00B415BF" w:rsidRDefault="006B030C" w:rsidP="00C9380E">
            <w:pPr>
              <w:pStyle w:val="rowtabella0"/>
              <w:rPr>
                <w:color w:val="002060"/>
              </w:rPr>
            </w:pPr>
            <w:r w:rsidRPr="00B415BF">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1A148" w14:textId="77777777" w:rsidR="006B030C" w:rsidRPr="00B415BF" w:rsidRDefault="006B030C" w:rsidP="00C9380E">
            <w:pPr>
              <w:pStyle w:val="rowtabella0"/>
              <w:rPr>
                <w:color w:val="002060"/>
              </w:rPr>
            </w:pPr>
            <w:r w:rsidRPr="00B415BF">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50C63" w14:textId="77777777" w:rsidR="006B030C" w:rsidRPr="00B415BF" w:rsidRDefault="006B030C" w:rsidP="00C9380E">
            <w:pPr>
              <w:pStyle w:val="rowtabella0"/>
              <w:rPr>
                <w:color w:val="002060"/>
              </w:rPr>
            </w:pPr>
            <w:r w:rsidRPr="00B415BF">
              <w:rPr>
                <w:color w:val="002060"/>
              </w:rPr>
              <w:t>VIA MOLINELLO</w:t>
            </w:r>
          </w:p>
        </w:tc>
      </w:tr>
    </w:tbl>
    <w:p w14:paraId="50C4F83B" w14:textId="77777777" w:rsidR="006B030C" w:rsidRPr="00B415BF" w:rsidRDefault="006B030C" w:rsidP="006B030C">
      <w:pPr>
        <w:pStyle w:val="breakline"/>
        <w:rPr>
          <w:rFonts w:eastAsiaTheme="minorEastAsia"/>
          <w:color w:val="002060"/>
        </w:rPr>
      </w:pPr>
    </w:p>
    <w:p w14:paraId="2F73D0B1" w14:textId="77777777" w:rsidR="006B030C" w:rsidRPr="00B415BF" w:rsidRDefault="006B030C" w:rsidP="006B030C">
      <w:pPr>
        <w:pStyle w:val="breakline"/>
        <w:rPr>
          <w:color w:val="002060"/>
        </w:rPr>
      </w:pPr>
    </w:p>
    <w:p w14:paraId="0919E74D" w14:textId="77777777" w:rsidR="006B030C" w:rsidRPr="00B415BF" w:rsidRDefault="006B030C" w:rsidP="006B030C">
      <w:pPr>
        <w:pStyle w:val="breakline"/>
        <w:rPr>
          <w:color w:val="002060"/>
        </w:rPr>
      </w:pPr>
    </w:p>
    <w:p w14:paraId="41CB3603" w14:textId="77777777" w:rsidR="006B030C" w:rsidRPr="00B415BF" w:rsidRDefault="006B030C" w:rsidP="006B030C">
      <w:pPr>
        <w:pStyle w:val="sottotitolocampionato10"/>
        <w:rPr>
          <w:color w:val="002060"/>
        </w:rPr>
      </w:pPr>
      <w:r w:rsidRPr="00B415BF">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79"/>
        <w:gridCol w:w="1557"/>
        <w:gridCol w:w="1572"/>
      </w:tblGrid>
      <w:tr w:rsidR="006B030C" w:rsidRPr="00B415BF" w14:paraId="6F99B627"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3DE0B"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A1460"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C928C"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EDF5F"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C2989"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2476F"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B3EEC"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62582AF3"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EDEEE0" w14:textId="77777777" w:rsidR="006B030C" w:rsidRPr="00B415BF" w:rsidRDefault="006B030C" w:rsidP="00C9380E">
            <w:pPr>
              <w:pStyle w:val="rowtabella0"/>
              <w:rPr>
                <w:color w:val="002060"/>
              </w:rPr>
            </w:pPr>
            <w:r w:rsidRPr="00B415BF">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1F931" w14:textId="77777777" w:rsidR="006B030C" w:rsidRPr="00B415BF" w:rsidRDefault="006B030C" w:rsidP="00C9380E">
            <w:pPr>
              <w:pStyle w:val="rowtabella0"/>
              <w:rPr>
                <w:color w:val="002060"/>
              </w:rPr>
            </w:pPr>
            <w:r w:rsidRPr="00B415BF">
              <w:rPr>
                <w:color w:val="002060"/>
              </w:rPr>
              <w:t>FUTSAL OTTRANO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1A357"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438F1" w14:textId="77777777" w:rsidR="006B030C" w:rsidRPr="00B415BF" w:rsidRDefault="006B030C" w:rsidP="00C9380E">
            <w:pPr>
              <w:pStyle w:val="rowtabella0"/>
              <w:rPr>
                <w:color w:val="002060"/>
              </w:rPr>
            </w:pPr>
            <w:r w:rsidRPr="00B415BF">
              <w:rPr>
                <w:color w:val="002060"/>
              </w:rPr>
              <w:t>31/01/2025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94474" w14:textId="77777777" w:rsidR="006B030C" w:rsidRPr="00B415BF" w:rsidRDefault="006B030C" w:rsidP="00C9380E">
            <w:pPr>
              <w:pStyle w:val="rowtabella0"/>
              <w:rPr>
                <w:color w:val="002060"/>
              </w:rPr>
            </w:pPr>
            <w:r w:rsidRPr="00B415BF">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3D3E3" w14:textId="77777777" w:rsidR="006B030C" w:rsidRPr="00B415BF" w:rsidRDefault="006B030C" w:rsidP="00C9380E">
            <w:pPr>
              <w:pStyle w:val="rowtabella0"/>
              <w:rPr>
                <w:color w:val="002060"/>
              </w:rPr>
            </w:pPr>
            <w:r w:rsidRPr="00B415BF">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4525B" w14:textId="77777777" w:rsidR="006B030C" w:rsidRPr="00B415BF" w:rsidRDefault="006B030C" w:rsidP="00C9380E">
            <w:pPr>
              <w:pStyle w:val="rowtabella0"/>
              <w:rPr>
                <w:color w:val="002060"/>
              </w:rPr>
            </w:pPr>
            <w:r w:rsidRPr="00B415BF">
              <w:rPr>
                <w:color w:val="002060"/>
              </w:rPr>
              <w:t>VIA MARCONI GENGA STAZIONE</w:t>
            </w:r>
          </w:p>
        </w:tc>
      </w:tr>
      <w:tr w:rsidR="006B030C" w:rsidRPr="00B415BF" w14:paraId="4A9D6FDA"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748776" w14:textId="77777777" w:rsidR="006B030C" w:rsidRPr="00B415BF" w:rsidRDefault="006B030C" w:rsidP="00C9380E">
            <w:pPr>
              <w:pStyle w:val="rowtabella0"/>
              <w:rPr>
                <w:color w:val="002060"/>
              </w:rPr>
            </w:pPr>
            <w:r w:rsidRPr="00B415BF">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7DBC3D" w14:textId="77777777" w:rsidR="006B030C" w:rsidRPr="00B415BF" w:rsidRDefault="006B030C" w:rsidP="00C9380E">
            <w:pPr>
              <w:pStyle w:val="rowtabella0"/>
              <w:rPr>
                <w:color w:val="002060"/>
              </w:rPr>
            </w:pPr>
            <w:r w:rsidRPr="00B415BF">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AB7276"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2EDEA" w14:textId="77777777" w:rsidR="006B030C" w:rsidRPr="00B415BF" w:rsidRDefault="006B030C" w:rsidP="00C9380E">
            <w:pPr>
              <w:pStyle w:val="rowtabella0"/>
              <w:rPr>
                <w:color w:val="002060"/>
              </w:rPr>
            </w:pPr>
            <w:r w:rsidRPr="00B415BF">
              <w:rPr>
                <w:color w:val="002060"/>
              </w:rPr>
              <w:t>31/01/2025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7DE3B4" w14:textId="77777777" w:rsidR="006B030C" w:rsidRPr="00B415BF" w:rsidRDefault="006B030C" w:rsidP="00C9380E">
            <w:pPr>
              <w:pStyle w:val="rowtabella0"/>
              <w:rPr>
                <w:color w:val="002060"/>
              </w:rPr>
            </w:pPr>
            <w:r w:rsidRPr="00B415BF">
              <w:rPr>
                <w:color w:val="002060"/>
              </w:rPr>
              <w:t>5136 PALASPORT "</w:t>
            </w:r>
            <w:proofErr w:type="gramStart"/>
            <w:r w:rsidRPr="00B415BF">
              <w:rPr>
                <w:color w:val="002060"/>
              </w:rPr>
              <w:t>A.PERGOLESI</w:t>
            </w:r>
            <w:proofErr w:type="gramEnd"/>
            <w:r w:rsidRPr="00B415B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544FC" w14:textId="77777777" w:rsidR="006B030C" w:rsidRPr="00B415BF" w:rsidRDefault="006B030C" w:rsidP="00C9380E">
            <w:pPr>
              <w:pStyle w:val="rowtabella0"/>
              <w:rPr>
                <w:color w:val="002060"/>
              </w:rPr>
            </w:pPr>
            <w:r w:rsidRPr="00B415BF">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45429" w14:textId="77777777" w:rsidR="006B030C" w:rsidRPr="00B415BF" w:rsidRDefault="006B030C" w:rsidP="00C9380E">
            <w:pPr>
              <w:pStyle w:val="rowtabella0"/>
              <w:rPr>
                <w:color w:val="002060"/>
              </w:rPr>
            </w:pPr>
            <w:r w:rsidRPr="00B415BF">
              <w:rPr>
                <w:color w:val="002060"/>
              </w:rPr>
              <w:t>VIA CIRCONVALLAZIONE</w:t>
            </w:r>
          </w:p>
        </w:tc>
      </w:tr>
      <w:tr w:rsidR="006B030C" w:rsidRPr="00B415BF" w14:paraId="7D55477A"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D8D890" w14:textId="77777777" w:rsidR="006B030C" w:rsidRPr="00B415BF" w:rsidRDefault="006B030C" w:rsidP="00C9380E">
            <w:pPr>
              <w:pStyle w:val="rowtabella0"/>
              <w:rPr>
                <w:color w:val="002060"/>
              </w:rPr>
            </w:pPr>
            <w:r w:rsidRPr="00B415BF">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F8C209" w14:textId="77777777" w:rsidR="006B030C" w:rsidRPr="00B415BF" w:rsidRDefault="006B030C" w:rsidP="00C9380E">
            <w:pPr>
              <w:pStyle w:val="rowtabella0"/>
              <w:rPr>
                <w:color w:val="002060"/>
              </w:rPr>
            </w:pPr>
            <w:r w:rsidRPr="00B415BF">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38B62D"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B1AD32"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4E30A0" w14:textId="77777777" w:rsidR="006B030C" w:rsidRPr="00B415BF" w:rsidRDefault="006B030C" w:rsidP="00C9380E">
            <w:pPr>
              <w:pStyle w:val="rowtabella0"/>
              <w:rPr>
                <w:color w:val="002060"/>
              </w:rPr>
            </w:pPr>
            <w:r w:rsidRPr="00B415BF">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AC65B0" w14:textId="77777777" w:rsidR="006B030C" w:rsidRPr="00B415BF" w:rsidRDefault="006B030C" w:rsidP="00C9380E">
            <w:pPr>
              <w:pStyle w:val="rowtabella0"/>
              <w:rPr>
                <w:color w:val="002060"/>
              </w:rPr>
            </w:pPr>
            <w:r w:rsidRPr="00B415BF">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5B248" w14:textId="77777777" w:rsidR="006B030C" w:rsidRPr="00B415BF" w:rsidRDefault="006B030C" w:rsidP="00C9380E">
            <w:pPr>
              <w:pStyle w:val="rowtabella0"/>
              <w:rPr>
                <w:color w:val="002060"/>
              </w:rPr>
            </w:pPr>
            <w:r w:rsidRPr="00B415BF">
              <w:rPr>
                <w:color w:val="002060"/>
              </w:rPr>
              <w:t>VIA GAETANO RAVAGLI</w:t>
            </w:r>
          </w:p>
        </w:tc>
      </w:tr>
      <w:tr w:rsidR="006B030C" w:rsidRPr="00B415BF" w14:paraId="756140C6"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A40390" w14:textId="77777777" w:rsidR="006B030C" w:rsidRPr="00B415BF" w:rsidRDefault="006B030C" w:rsidP="00C9380E">
            <w:pPr>
              <w:pStyle w:val="rowtabella0"/>
              <w:rPr>
                <w:color w:val="002060"/>
              </w:rPr>
            </w:pPr>
            <w:r w:rsidRPr="00B415BF">
              <w:rPr>
                <w:color w:val="002060"/>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2988E5" w14:textId="77777777" w:rsidR="006B030C" w:rsidRPr="00B415BF" w:rsidRDefault="006B030C" w:rsidP="00C9380E">
            <w:pPr>
              <w:pStyle w:val="rowtabella0"/>
              <w:rPr>
                <w:color w:val="002060"/>
              </w:rPr>
            </w:pPr>
            <w:r w:rsidRPr="00B415BF">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75B460"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959208"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0FF781" w14:textId="77777777" w:rsidR="006B030C" w:rsidRPr="00B415BF" w:rsidRDefault="006B030C" w:rsidP="00C9380E">
            <w:pPr>
              <w:pStyle w:val="rowtabella0"/>
              <w:rPr>
                <w:color w:val="002060"/>
              </w:rPr>
            </w:pPr>
            <w:r w:rsidRPr="00B415BF">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6C4FC" w14:textId="77777777" w:rsidR="006B030C" w:rsidRPr="00B415BF" w:rsidRDefault="006B030C" w:rsidP="00C9380E">
            <w:pPr>
              <w:pStyle w:val="rowtabella0"/>
              <w:rPr>
                <w:color w:val="002060"/>
              </w:rPr>
            </w:pPr>
            <w:r w:rsidRPr="00B415B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0FEF6E" w14:textId="77777777" w:rsidR="006B030C" w:rsidRPr="00B415BF" w:rsidRDefault="006B030C" w:rsidP="00C9380E">
            <w:pPr>
              <w:pStyle w:val="rowtabella0"/>
              <w:rPr>
                <w:color w:val="002060"/>
              </w:rPr>
            </w:pPr>
            <w:r w:rsidRPr="00B415BF">
              <w:rPr>
                <w:color w:val="002060"/>
              </w:rPr>
              <w:t>VIA ANTONIO ROSMINI 22/B</w:t>
            </w:r>
          </w:p>
        </w:tc>
      </w:tr>
      <w:tr w:rsidR="006B030C" w:rsidRPr="00B415BF" w14:paraId="30F6A4A8"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FEE8C3" w14:textId="77777777" w:rsidR="006B030C" w:rsidRPr="00B415BF" w:rsidRDefault="006B030C" w:rsidP="00C9380E">
            <w:pPr>
              <w:pStyle w:val="rowtabella0"/>
              <w:rPr>
                <w:color w:val="002060"/>
              </w:rPr>
            </w:pPr>
            <w:r w:rsidRPr="00B415BF">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344BD9" w14:textId="77777777" w:rsidR="006B030C" w:rsidRPr="00B415BF" w:rsidRDefault="006B030C" w:rsidP="00C9380E">
            <w:pPr>
              <w:pStyle w:val="rowtabella0"/>
              <w:rPr>
                <w:color w:val="002060"/>
              </w:rPr>
            </w:pPr>
            <w:r w:rsidRPr="00B415BF">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4E707D"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3E4F25"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6EE8DA" w14:textId="77777777" w:rsidR="006B030C" w:rsidRPr="00B415BF" w:rsidRDefault="006B030C" w:rsidP="00C9380E">
            <w:pPr>
              <w:pStyle w:val="rowtabella0"/>
              <w:rPr>
                <w:color w:val="002060"/>
              </w:rPr>
            </w:pPr>
            <w:r w:rsidRPr="00B415BF">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7C5B0" w14:textId="77777777" w:rsidR="006B030C" w:rsidRPr="00B415BF" w:rsidRDefault="006B030C" w:rsidP="00C9380E">
            <w:pPr>
              <w:pStyle w:val="rowtabella0"/>
              <w:rPr>
                <w:color w:val="002060"/>
              </w:rPr>
            </w:pPr>
            <w:r w:rsidRPr="00B415BF">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7F09F" w14:textId="77777777" w:rsidR="006B030C" w:rsidRPr="00B415BF" w:rsidRDefault="006B030C" w:rsidP="00C9380E">
            <w:pPr>
              <w:pStyle w:val="rowtabella0"/>
              <w:rPr>
                <w:color w:val="002060"/>
              </w:rPr>
            </w:pPr>
            <w:r w:rsidRPr="00B415BF">
              <w:rPr>
                <w:color w:val="002060"/>
              </w:rPr>
              <w:t>VIA VENEZIA 43</w:t>
            </w:r>
          </w:p>
        </w:tc>
      </w:tr>
      <w:tr w:rsidR="006B030C" w:rsidRPr="00B415BF" w14:paraId="24ECE0A0"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1790E9" w14:textId="77777777" w:rsidR="006B030C" w:rsidRPr="00B415BF" w:rsidRDefault="006B030C" w:rsidP="00C9380E">
            <w:pPr>
              <w:pStyle w:val="rowtabella0"/>
              <w:rPr>
                <w:color w:val="002060"/>
              </w:rPr>
            </w:pPr>
            <w:r w:rsidRPr="00B415BF">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EDFE3" w14:textId="77777777" w:rsidR="006B030C" w:rsidRPr="00B415BF" w:rsidRDefault="006B030C" w:rsidP="00C9380E">
            <w:pPr>
              <w:pStyle w:val="rowtabella0"/>
              <w:rPr>
                <w:color w:val="002060"/>
              </w:rPr>
            </w:pPr>
            <w:r w:rsidRPr="00B415BF">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FC582"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8DA7D" w14:textId="77777777" w:rsidR="006B030C" w:rsidRPr="00B415BF" w:rsidRDefault="006B030C" w:rsidP="00C9380E">
            <w:pPr>
              <w:pStyle w:val="rowtabella0"/>
              <w:rPr>
                <w:color w:val="002060"/>
              </w:rPr>
            </w:pPr>
            <w:r w:rsidRPr="00B415BF">
              <w:rPr>
                <w:color w:val="002060"/>
              </w:rPr>
              <w:t>01/02/2025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2BBB6" w14:textId="77777777" w:rsidR="006B030C" w:rsidRPr="00B415BF" w:rsidRDefault="006B030C" w:rsidP="00C9380E">
            <w:pPr>
              <w:pStyle w:val="rowtabella0"/>
              <w:rPr>
                <w:color w:val="002060"/>
              </w:rPr>
            </w:pPr>
            <w:r w:rsidRPr="00B415BF">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807D7" w14:textId="77777777" w:rsidR="006B030C" w:rsidRPr="00B415BF" w:rsidRDefault="006B030C" w:rsidP="00C9380E">
            <w:pPr>
              <w:pStyle w:val="rowtabella0"/>
              <w:rPr>
                <w:color w:val="002060"/>
              </w:rPr>
            </w:pPr>
            <w:r w:rsidRPr="00B415BF">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18AF6" w14:textId="77777777" w:rsidR="006B030C" w:rsidRPr="00B415BF" w:rsidRDefault="006B030C" w:rsidP="00C9380E">
            <w:pPr>
              <w:pStyle w:val="rowtabella0"/>
              <w:rPr>
                <w:color w:val="002060"/>
              </w:rPr>
            </w:pPr>
            <w:r w:rsidRPr="00B415BF">
              <w:rPr>
                <w:color w:val="002060"/>
              </w:rPr>
              <w:t>VIA MARIO RIDOLFI</w:t>
            </w:r>
          </w:p>
        </w:tc>
      </w:tr>
    </w:tbl>
    <w:p w14:paraId="2E722B20" w14:textId="77777777" w:rsidR="006B030C" w:rsidRPr="00B415BF" w:rsidRDefault="006B030C" w:rsidP="006B030C">
      <w:pPr>
        <w:pStyle w:val="breakline"/>
        <w:rPr>
          <w:rFonts w:eastAsiaTheme="minorEastAsia"/>
          <w:color w:val="002060"/>
        </w:rPr>
      </w:pPr>
    </w:p>
    <w:p w14:paraId="6CED2BA9" w14:textId="77777777" w:rsidR="006B030C" w:rsidRPr="00B415BF" w:rsidRDefault="006B030C" w:rsidP="006B030C">
      <w:pPr>
        <w:pStyle w:val="breakline"/>
        <w:rPr>
          <w:color w:val="002060"/>
        </w:rPr>
      </w:pPr>
    </w:p>
    <w:p w14:paraId="61B0E5B5" w14:textId="77777777" w:rsidR="006B030C" w:rsidRPr="00B415BF" w:rsidRDefault="006B030C" w:rsidP="006B030C">
      <w:pPr>
        <w:pStyle w:val="breakline"/>
        <w:rPr>
          <w:color w:val="002060"/>
        </w:rPr>
      </w:pPr>
    </w:p>
    <w:p w14:paraId="5A693F92" w14:textId="77777777" w:rsidR="006B030C" w:rsidRPr="00B415BF" w:rsidRDefault="006B030C" w:rsidP="006B030C">
      <w:pPr>
        <w:pStyle w:val="sottotitolocampionato10"/>
        <w:rPr>
          <w:color w:val="002060"/>
        </w:rPr>
      </w:pPr>
      <w:r w:rsidRPr="00B415BF">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2"/>
        <w:gridCol w:w="1550"/>
        <w:gridCol w:w="1553"/>
      </w:tblGrid>
      <w:tr w:rsidR="006B030C" w:rsidRPr="00B415BF" w14:paraId="62922569"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8B6AF"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5079A"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18959"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ECC1C"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93188"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DDC56"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AB657"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64F66900"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B20616" w14:textId="77777777" w:rsidR="006B030C" w:rsidRPr="00B415BF" w:rsidRDefault="006B030C" w:rsidP="00C9380E">
            <w:pPr>
              <w:pStyle w:val="rowtabella0"/>
              <w:rPr>
                <w:color w:val="002060"/>
              </w:rPr>
            </w:pPr>
            <w:r w:rsidRPr="00B415BF">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044C6" w14:textId="77777777" w:rsidR="006B030C" w:rsidRPr="00B415BF" w:rsidRDefault="006B030C" w:rsidP="00C9380E">
            <w:pPr>
              <w:pStyle w:val="rowtabella0"/>
              <w:rPr>
                <w:color w:val="002060"/>
              </w:rPr>
            </w:pPr>
            <w:r w:rsidRPr="00B415BF">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B1E0B"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C7C16" w14:textId="77777777" w:rsidR="006B030C" w:rsidRPr="00B415BF" w:rsidRDefault="006B030C" w:rsidP="00C9380E">
            <w:pPr>
              <w:pStyle w:val="rowtabella0"/>
              <w:rPr>
                <w:color w:val="002060"/>
              </w:rPr>
            </w:pPr>
            <w:r w:rsidRPr="00B415BF">
              <w:rPr>
                <w:color w:val="002060"/>
              </w:rPr>
              <w:t>31/01/2025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14E02" w14:textId="77777777" w:rsidR="006B030C" w:rsidRPr="00B415BF" w:rsidRDefault="006B030C" w:rsidP="00C9380E">
            <w:pPr>
              <w:pStyle w:val="rowtabella0"/>
              <w:rPr>
                <w:color w:val="002060"/>
              </w:rPr>
            </w:pPr>
            <w:r w:rsidRPr="00B415BF">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A596D" w14:textId="77777777" w:rsidR="006B030C" w:rsidRPr="00B415BF" w:rsidRDefault="006B030C" w:rsidP="00C9380E">
            <w:pPr>
              <w:pStyle w:val="rowtabella0"/>
              <w:rPr>
                <w:color w:val="002060"/>
              </w:rPr>
            </w:pPr>
            <w:r w:rsidRPr="00B415B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57501" w14:textId="77777777" w:rsidR="006B030C" w:rsidRPr="00B415BF" w:rsidRDefault="006B030C" w:rsidP="00C9380E">
            <w:pPr>
              <w:pStyle w:val="rowtabella0"/>
              <w:rPr>
                <w:color w:val="002060"/>
              </w:rPr>
            </w:pPr>
            <w:r w:rsidRPr="00B415BF">
              <w:rPr>
                <w:color w:val="002060"/>
              </w:rPr>
              <w:t>LOCALITA' NONTESICURO</w:t>
            </w:r>
          </w:p>
        </w:tc>
      </w:tr>
      <w:tr w:rsidR="006B030C" w:rsidRPr="00B415BF" w14:paraId="523A5F52"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270355" w14:textId="77777777" w:rsidR="006B030C" w:rsidRPr="00B415BF" w:rsidRDefault="006B030C" w:rsidP="00C9380E">
            <w:pPr>
              <w:pStyle w:val="rowtabella0"/>
              <w:rPr>
                <w:color w:val="002060"/>
              </w:rPr>
            </w:pPr>
            <w:proofErr w:type="gramStart"/>
            <w:r w:rsidRPr="00B415BF">
              <w:rPr>
                <w:color w:val="002060"/>
              </w:rPr>
              <w:t>CITTA</w:t>
            </w:r>
            <w:proofErr w:type="gramEnd"/>
            <w:r w:rsidRPr="00B415BF">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B7C804" w14:textId="77777777" w:rsidR="006B030C" w:rsidRPr="00B415BF" w:rsidRDefault="006B030C" w:rsidP="00C9380E">
            <w:pPr>
              <w:pStyle w:val="rowtabella0"/>
              <w:rPr>
                <w:color w:val="002060"/>
              </w:rPr>
            </w:pPr>
            <w:r w:rsidRPr="00B415BF">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813020"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1FF9F6" w14:textId="77777777" w:rsidR="006B030C" w:rsidRPr="00B415BF" w:rsidRDefault="006B030C" w:rsidP="00C9380E">
            <w:pPr>
              <w:pStyle w:val="rowtabella0"/>
              <w:rPr>
                <w:color w:val="002060"/>
              </w:rPr>
            </w:pPr>
            <w:r w:rsidRPr="00B415BF">
              <w:rPr>
                <w:color w:val="002060"/>
              </w:rPr>
              <w:t>31/01/2025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C5575E" w14:textId="77777777" w:rsidR="006B030C" w:rsidRPr="00B415BF" w:rsidRDefault="006B030C" w:rsidP="00C9380E">
            <w:pPr>
              <w:pStyle w:val="rowtabella0"/>
              <w:rPr>
                <w:color w:val="002060"/>
              </w:rPr>
            </w:pPr>
            <w:r w:rsidRPr="00B415BF">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B57483" w14:textId="77777777" w:rsidR="006B030C" w:rsidRPr="00B415BF" w:rsidRDefault="006B030C" w:rsidP="00C9380E">
            <w:pPr>
              <w:pStyle w:val="rowtabella0"/>
              <w:rPr>
                <w:color w:val="002060"/>
              </w:rPr>
            </w:pPr>
            <w:r w:rsidRPr="00B415B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438461" w14:textId="77777777" w:rsidR="006B030C" w:rsidRPr="00B415BF" w:rsidRDefault="006B030C" w:rsidP="00C9380E">
            <w:pPr>
              <w:pStyle w:val="rowtabella0"/>
              <w:rPr>
                <w:color w:val="002060"/>
              </w:rPr>
            </w:pPr>
            <w:r w:rsidRPr="00B415BF">
              <w:rPr>
                <w:color w:val="002060"/>
              </w:rPr>
              <w:t>VIA DELLO STADIO</w:t>
            </w:r>
          </w:p>
        </w:tc>
      </w:tr>
      <w:tr w:rsidR="006B030C" w:rsidRPr="00B415BF" w14:paraId="5322D2C3"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679DCA" w14:textId="77777777" w:rsidR="006B030C" w:rsidRPr="00B415BF" w:rsidRDefault="006B030C" w:rsidP="00C9380E">
            <w:pPr>
              <w:pStyle w:val="rowtabella0"/>
              <w:rPr>
                <w:color w:val="002060"/>
              </w:rPr>
            </w:pPr>
            <w:r w:rsidRPr="00B415BF">
              <w:rPr>
                <w:color w:val="002060"/>
              </w:rPr>
              <w:lastRenderedPageBreak/>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D0F6C" w14:textId="77777777" w:rsidR="006B030C" w:rsidRPr="00B415BF" w:rsidRDefault="006B030C" w:rsidP="00C9380E">
            <w:pPr>
              <w:pStyle w:val="rowtabella0"/>
              <w:rPr>
                <w:color w:val="002060"/>
              </w:rPr>
            </w:pPr>
            <w:r w:rsidRPr="00B415BF">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E56F30"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E74CD1"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7AD999" w14:textId="77777777" w:rsidR="006B030C" w:rsidRPr="00B415BF" w:rsidRDefault="006B030C" w:rsidP="00C9380E">
            <w:pPr>
              <w:pStyle w:val="rowtabella0"/>
              <w:rPr>
                <w:color w:val="002060"/>
              </w:rPr>
            </w:pPr>
            <w:r w:rsidRPr="00B415BF">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A9D18" w14:textId="77777777" w:rsidR="006B030C" w:rsidRPr="00B415BF" w:rsidRDefault="006B030C" w:rsidP="00C9380E">
            <w:pPr>
              <w:pStyle w:val="rowtabella0"/>
              <w:rPr>
                <w:color w:val="002060"/>
              </w:rPr>
            </w:pPr>
            <w:r w:rsidRPr="00B415B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98BBF" w14:textId="77777777" w:rsidR="006B030C" w:rsidRPr="00B415BF" w:rsidRDefault="006B030C" w:rsidP="00C9380E">
            <w:pPr>
              <w:pStyle w:val="rowtabella0"/>
              <w:rPr>
                <w:color w:val="002060"/>
              </w:rPr>
            </w:pPr>
            <w:r w:rsidRPr="00B415BF">
              <w:rPr>
                <w:color w:val="002060"/>
              </w:rPr>
              <w:t>CONTRADA DEL POZZO</w:t>
            </w:r>
          </w:p>
        </w:tc>
      </w:tr>
      <w:tr w:rsidR="006B030C" w:rsidRPr="00B415BF" w14:paraId="3D9940E5"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C5B67" w14:textId="77777777" w:rsidR="006B030C" w:rsidRPr="00B415BF" w:rsidRDefault="006B030C" w:rsidP="00C9380E">
            <w:pPr>
              <w:pStyle w:val="rowtabella0"/>
              <w:rPr>
                <w:color w:val="002060"/>
              </w:rPr>
            </w:pPr>
            <w:r w:rsidRPr="00B415BF">
              <w:rPr>
                <w:color w:val="002060"/>
              </w:rPr>
              <w:t>AVM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4B7314" w14:textId="77777777" w:rsidR="006B030C" w:rsidRPr="00B415BF" w:rsidRDefault="006B030C" w:rsidP="00C9380E">
            <w:pPr>
              <w:pStyle w:val="rowtabella0"/>
              <w:rPr>
                <w:color w:val="002060"/>
              </w:rPr>
            </w:pPr>
            <w:r w:rsidRPr="00B415BF">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8ABF6D"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DE876C" w14:textId="77777777" w:rsidR="006B030C" w:rsidRPr="00B415BF" w:rsidRDefault="006B030C" w:rsidP="00C9380E">
            <w:pPr>
              <w:pStyle w:val="rowtabella0"/>
              <w:rPr>
                <w:color w:val="002060"/>
              </w:rPr>
            </w:pPr>
            <w:r w:rsidRPr="00B415BF">
              <w:rPr>
                <w:color w:val="002060"/>
              </w:rPr>
              <w:t>01/02/2025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FE175E" w14:textId="77777777" w:rsidR="006B030C" w:rsidRPr="00B415BF" w:rsidRDefault="006B030C" w:rsidP="00C9380E">
            <w:pPr>
              <w:pStyle w:val="rowtabella0"/>
              <w:rPr>
                <w:color w:val="002060"/>
              </w:rPr>
            </w:pPr>
            <w:r w:rsidRPr="00B415BF">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368E3" w14:textId="77777777" w:rsidR="006B030C" w:rsidRPr="00B415BF" w:rsidRDefault="006B030C" w:rsidP="00C9380E">
            <w:pPr>
              <w:pStyle w:val="rowtabella0"/>
              <w:rPr>
                <w:color w:val="002060"/>
              </w:rPr>
            </w:pPr>
            <w:r w:rsidRPr="00B415B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B89FB" w14:textId="77777777" w:rsidR="006B030C" w:rsidRPr="00B415BF" w:rsidRDefault="006B030C" w:rsidP="00C9380E">
            <w:pPr>
              <w:pStyle w:val="rowtabella0"/>
              <w:rPr>
                <w:color w:val="002060"/>
              </w:rPr>
            </w:pPr>
            <w:r w:rsidRPr="00B415BF">
              <w:rPr>
                <w:color w:val="002060"/>
              </w:rPr>
              <w:t>VIA DELLO SPORT</w:t>
            </w:r>
          </w:p>
        </w:tc>
      </w:tr>
      <w:tr w:rsidR="006B030C" w:rsidRPr="00B415BF" w14:paraId="1A19464B"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5B66E9" w14:textId="77777777" w:rsidR="006B030C" w:rsidRPr="00B415BF" w:rsidRDefault="006B030C" w:rsidP="00C9380E">
            <w:pPr>
              <w:pStyle w:val="rowtabella0"/>
              <w:rPr>
                <w:color w:val="002060"/>
              </w:rPr>
            </w:pPr>
            <w:r w:rsidRPr="00B415BF">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87CAB1" w14:textId="77777777" w:rsidR="006B030C" w:rsidRPr="00B415BF" w:rsidRDefault="006B030C" w:rsidP="00C9380E">
            <w:pPr>
              <w:pStyle w:val="rowtabella0"/>
              <w:rPr>
                <w:color w:val="002060"/>
              </w:rPr>
            </w:pPr>
            <w:r w:rsidRPr="00B415BF">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77BE2B"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C7579B" w14:textId="77777777" w:rsidR="006B030C" w:rsidRPr="00B415BF" w:rsidRDefault="006B030C" w:rsidP="00C9380E">
            <w:pPr>
              <w:pStyle w:val="rowtabella0"/>
              <w:rPr>
                <w:color w:val="002060"/>
              </w:rPr>
            </w:pPr>
            <w:r w:rsidRPr="00B415BF">
              <w:rPr>
                <w:color w:val="002060"/>
              </w:rPr>
              <w:t>01/02/2025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78A2F0" w14:textId="77777777" w:rsidR="006B030C" w:rsidRPr="00B415BF" w:rsidRDefault="006B030C" w:rsidP="00C9380E">
            <w:pPr>
              <w:pStyle w:val="rowtabella0"/>
              <w:rPr>
                <w:color w:val="002060"/>
              </w:rPr>
            </w:pPr>
            <w:r w:rsidRPr="00B415BF">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F8B8F" w14:textId="77777777" w:rsidR="006B030C" w:rsidRPr="00B415BF" w:rsidRDefault="006B030C" w:rsidP="00C9380E">
            <w:pPr>
              <w:pStyle w:val="rowtabella0"/>
              <w:rPr>
                <w:color w:val="002060"/>
              </w:rPr>
            </w:pPr>
            <w:r w:rsidRPr="00B415B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69B388" w14:textId="77777777" w:rsidR="006B030C" w:rsidRPr="00B415BF" w:rsidRDefault="006B030C" w:rsidP="00C9380E">
            <w:pPr>
              <w:pStyle w:val="rowtabella0"/>
              <w:rPr>
                <w:color w:val="002060"/>
              </w:rPr>
            </w:pPr>
            <w:r w:rsidRPr="00B415BF">
              <w:rPr>
                <w:color w:val="002060"/>
              </w:rPr>
              <w:t>VIA VESCOVARA, 7</w:t>
            </w:r>
          </w:p>
        </w:tc>
      </w:tr>
      <w:tr w:rsidR="006B030C" w:rsidRPr="00B415BF" w14:paraId="74520F20"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A7593" w14:textId="77777777" w:rsidR="006B030C" w:rsidRPr="00B415BF" w:rsidRDefault="006B030C" w:rsidP="00C9380E">
            <w:pPr>
              <w:pStyle w:val="rowtabella0"/>
              <w:rPr>
                <w:color w:val="002060"/>
              </w:rPr>
            </w:pPr>
            <w:r w:rsidRPr="00B415BF">
              <w:rPr>
                <w:color w:val="002060"/>
              </w:rPr>
              <w:t>OLIMPIA JUVENTU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D696F" w14:textId="77777777" w:rsidR="006B030C" w:rsidRPr="00B415BF" w:rsidRDefault="006B030C" w:rsidP="00C9380E">
            <w:pPr>
              <w:pStyle w:val="rowtabella0"/>
              <w:rPr>
                <w:color w:val="002060"/>
              </w:rPr>
            </w:pPr>
            <w:r w:rsidRPr="00B415BF">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2A9C7"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82B0F" w14:textId="77777777" w:rsidR="006B030C" w:rsidRPr="00B415BF" w:rsidRDefault="006B030C" w:rsidP="00C9380E">
            <w:pPr>
              <w:pStyle w:val="rowtabella0"/>
              <w:rPr>
                <w:color w:val="002060"/>
              </w:rPr>
            </w:pPr>
            <w:r w:rsidRPr="00B415BF">
              <w:rPr>
                <w:color w:val="002060"/>
              </w:rPr>
              <w:t>03/02/2025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8AA46" w14:textId="77777777" w:rsidR="006B030C" w:rsidRPr="00B415BF" w:rsidRDefault="006B030C" w:rsidP="00C9380E">
            <w:pPr>
              <w:pStyle w:val="rowtabella0"/>
              <w:rPr>
                <w:color w:val="002060"/>
              </w:rPr>
            </w:pPr>
            <w:r w:rsidRPr="00B415BF">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938BD" w14:textId="77777777" w:rsidR="006B030C" w:rsidRPr="00B415BF" w:rsidRDefault="006B030C" w:rsidP="00C9380E">
            <w:pPr>
              <w:pStyle w:val="rowtabella0"/>
              <w:rPr>
                <w:color w:val="002060"/>
              </w:rPr>
            </w:pPr>
            <w:r w:rsidRPr="00B415BF">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2876C" w14:textId="77777777" w:rsidR="006B030C" w:rsidRPr="00B415BF" w:rsidRDefault="006B030C" w:rsidP="00C9380E">
            <w:pPr>
              <w:pStyle w:val="rowtabella0"/>
              <w:rPr>
                <w:color w:val="002060"/>
              </w:rPr>
            </w:pPr>
            <w:r w:rsidRPr="00B415BF">
              <w:rPr>
                <w:color w:val="002060"/>
              </w:rPr>
              <w:t>VIA DELLO STADIO</w:t>
            </w:r>
          </w:p>
        </w:tc>
      </w:tr>
    </w:tbl>
    <w:p w14:paraId="0B1B371D" w14:textId="77777777" w:rsidR="006B030C" w:rsidRPr="00B415BF" w:rsidRDefault="006B030C" w:rsidP="006B030C">
      <w:pPr>
        <w:pStyle w:val="breakline"/>
        <w:rPr>
          <w:rFonts w:eastAsiaTheme="minorEastAsia"/>
          <w:color w:val="002060"/>
        </w:rPr>
      </w:pPr>
    </w:p>
    <w:p w14:paraId="2E1E0A02" w14:textId="77777777" w:rsidR="006B030C" w:rsidRPr="00B415BF" w:rsidRDefault="006B030C" w:rsidP="006B030C">
      <w:pPr>
        <w:pStyle w:val="breakline"/>
        <w:rPr>
          <w:color w:val="002060"/>
        </w:rPr>
      </w:pPr>
    </w:p>
    <w:p w14:paraId="5172CA97" w14:textId="77777777" w:rsidR="006B030C" w:rsidRPr="00B415BF" w:rsidRDefault="006B030C" w:rsidP="006B030C">
      <w:pPr>
        <w:pStyle w:val="breakline"/>
        <w:rPr>
          <w:color w:val="002060"/>
        </w:rPr>
      </w:pPr>
    </w:p>
    <w:p w14:paraId="3BD2D0DB" w14:textId="77777777" w:rsidR="006B030C" w:rsidRPr="00B415BF" w:rsidRDefault="006B030C" w:rsidP="006B030C">
      <w:pPr>
        <w:pStyle w:val="sottotitolocampionato10"/>
        <w:rPr>
          <w:color w:val="002060"/>
        </w:rPr>
      </w:pPr>
      <w:r w:rsidRPr="00B415BF">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B030C" w:rsidRPr="00B415BF" w14:paraId="39B63C84"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33EC6"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BE3E9"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31B09"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12DB7"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3B2A7"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97D18"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0E60C"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5F52FB4C" w14:textId="77777777" w:rsidTr="00C9380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3C6BD9" w14:textId="77777777" w:rsidR="006B030C" w:rsidRPr="00B415BF" w:rsidRDefault="006B030C" w:rsidP="00C9380E">
            <w:pPr>
              <w:pStyle w:val="rowtabella0"/>
              <w:rPr>
                <w:color w:val="002060"/>
              </w:rPr>
            </w:pPr>
            <w:r w:rsidRPr="00B415BF">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219C7" w14:textId="77777777" w:rsidR="006B030C" w:rsidRPr="00B415BF" w:rsidRDefault="006B030C" w:rsidP="00C9380E">
            <w:pPr>
              <w:pStyle w:val="rowtabella0"/>
              <w:rPr>
                <w:color w:val="002060"/>
              </w:rPr>
            </w:pPr>
            <w:r w:rsidRPr="00B415BF">
              <w:rPr>
                <w:color w:val="002060"/>
              </w:rPr>
              <w:t>AVM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A3DF1B"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2D35E" w14:textId="77777777" w:rsidR="006B030C" w:rsidRPr="00B415BF" w:rsidRDefault="006B030C" w:rsidP="00C9380E">
            <w:pPr>
              <w:pStyle w:val="rowtabella0"/>
              <w:rPr>
                <w:color w:val="002060"/>
              </w:rPr>
            </w:pPr>
            <w:r w:rsidRPr="00B415BF">
              <w:rPr>
                <w:color w:val="002060"/>
              </w:rPr>
              <w:t>06/02/2025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39EB4" w14:textId="77777777" w:rsidR="006B030C" w:rsidRPr="00B415BF" w:rsidRDefault="006B030C" w:rsidP="00C9380E">
            <w:pPr>
              <w:pStyle w:val="rowtabella0"/>
              <w:rPr>
                <w:color w:val="002060"/>
              </w:rPr>
            </w:pPr>
            <w:r w:rsidRPr="00B415BF">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CC4C42" w14:textId="77777777" w:rsidR="006B030C" w:rsidRPr="00B415BF" w:rsidRDefault="006B030C" w:rsidP="00C9380E">
            <w:pPr>
              <w:pStyle w:val="rowtabella0"/>
              <w:rPr>
                <w:color w:val="002060"/>
              </w:rPr>
            </w:pPr>
            <w:r w:rsidRPr="00B415BF">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67D55" w14:textId="77777777" w:rsidR="006B030C" w:rsidRPr="00B415BF" w:rsidRDefault="006B030C" w:rsidP="00C9380E">
            <w:pPr>
              <w:pStyle w:val="rowtabella0"/>
              <w:rPr>
                <w:color w:val="002060"/>
              </w:rPr>
            </w:pPr>
            <w:r w:rsidRPr="00B415BF">
              <w:rPr>
                <w:color w:val="002060"/>
              </w:rPr>
              <w:t>VIA VESCOVARA, 7</w:t>
            </w:r>
          </w:p>
        </w:tc>
      </w:tr>
    </w:tbl>
    <w:p w14:paraId="0D7F6F26" w14:textId="77777777" w:rsidR="006B030C" w:rsidRPr="00B415BF" w:rsidRDefault="006B030C" w:rsidP="006B030C">
      <w:pPr>
        <w:pStyle w:val="breakline"/>
        <w:rPr>
          <w:rFonts w:eastAsiaTheme="minorEastAsia"/>
          <w:color w:val="002060"/>
        </w:rPr>
      </w:pPr>
    </w:p>
    <w:p w14:paraId="6CD7C4CB" w14:textId="77777777" w:rsidR="006B030C" w:rsidRPr="00B415BF" w:rsidRDefault="006B030C" w:rsidP="006B030C">
      <w:pPr>
        <w:pStyle w:val="breakline"/>
        <w:rPr>
          <w:color w:val="002060"/>
        </w:rPr>
      </w:pPr>
    </w:p>
    <w:p w14:paraId="2CA57E3B" w14:textId="77777777" w:rsidR="006B030C" w:rsidRPr="00B415BF" w:rsidRDefault="006B030C" w:rsidP="006B030C">
      <w:pPr>
        <w:pStyle w:val="breakline"/>
        <w:rPr>
          <w:color w:val="002060"/>
        </w:rPr>
      </w:pPr>
    </w:p>
    <w:p w14:paraId="63E87938" w14:textId="77777777" w:rsidR="006B030C" w:rsidRPr="00B415BF" w:rsidRDefault="006B030C" w:rsidP="006B030C">
      <w:pPr>
        <w:pStyle w:val="sottotitolocampionato10"/>
        <w:rPr>
          <w:color w:val="002060"/>
        </w:rPr>
      </w:pPr>
      <w:r w:rsidRPr="00B415BF">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2"/>
        <w:gridCol w:w="385"/>
        <w:gridCol w:w="898"/>
        <w:gridCol w:w="1184"/>
        <w:gridCol w:w="1547"/>
        <w:gridCol w:w="1547"/>
      </w:tblGrid>
      <w:tr w:rsidR="006B030C" w:rsidRPr="00B415BF" w14:paraId="545DFA67"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F46BD"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9A1FD"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8653D"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0B872"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09460"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9121A"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82B9D"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6F70290E"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5C2F7D" w14:textId="77777777" w:rsidR="006B030C" w:rsidRPr="00B415BF" w:rsidRDefault="006B030C" w:rsidP="00C9380E">
            <w:pPr>
              <w:pStyle w:val="rowtabella0"/>
              <w:rPr>
                <w:color w:val="002060"/>
              </w:rPr>
            </w:pPr>
            <w:r w:rsidRPr="00B415BF">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6A1BB" w14:textId="77777777" w:rsidR="006B030C" w:rsidRPr="00B415BF" w:rsidRDefault="006B030C" w:rsidP="00C9380E">
            <w:pPr>
              <w:pStyle w:val="rowtabella0"/>
              <w:rPr>
                <w:color w:val="002060"/>
              </w:rPr>
            </w:pPr>
            <w:r w:rsidRPr="00B415BF">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75C2C"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7EAA3" w14:textId="77777777" w:rsidR="006B030C" w:rsidRPr="00B415BF" w:rsidRDefault="006B030C" w:rsidP="00C9380E">
            <w:pPr>
              <w:pStyle w:val="rowtabella0"/>
              <w:rPr>
                <w:color w:val="002060"/>
              </w:rPr>
            </w:pPr>
            <w:r w:rsidRPr="00B415BF">
              <w:rPr>
                <w:color w:val="002060"/>
              </w:rPr>
              <w:t>31/01/2025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14336" w14:textId="77777777" w:rsidR="006B030C" w:rsidRPr="00B415BF" w:rsidRDefault="006B030C" w:rsidP="00C9380E">
            <w:pPr>
              <w:pStyle w:val="rowtabella0"/>
              <w:rPr>
                <w:color w:val="002060"/>
              </w:rPr>
            </w:pPr>
            <w:r w:rsidRPr="00B415BF">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C39D9" w14:textId="77777777" w:rsidR="006B030C" w:rsidRPr="00B415BF" w:rsidRDefault="006B030C" w:rsidP="00C9380E">
            <w:pPr>
              <w:pStyle w:val="rowtabella0"/>
              <w:rPr>
                <w:color w:val="002060"/>
              </w:rPr>
            </w:pPr>
            <w:r w:rsidRPr="00B415BF">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3FB65" w14:textId="77777777" w:rsidR="006B030C" w:rsidRPr="00B415BF" w:rsidRDefault="006B030C" w:rsidP="00C9380E">
            <w:pPr>
              <w:pStyle w:val="rowtabella0"/>
              <w:rPr>
                <w:color w:val="002060"/>
              </w:rPr>
            </w:pPr>
            <w:r w:rsidRPr="00B415BF">
              <w:rPr>
                <w:color w:val="002060"/>
              </w:rPr>
              <w:t>LOC. "LE CALVIE"</w:t>
            </w:r>
          </w:p>
        </w:tc>
      </w:tr>
      <w:tr w:rsidR="006B030C" w:rsidRPr="00B415BF" w14:paraId="1D0055FD"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E3F659" w14:textId="77777777" w:rsidR="006B030C" w:rsidRPr="00B415BF" w:rsidRDefault="006B030C" w:rsidP="00C9380E">
            <w:pPr>
              <w:pStyle w:val="rowtabella0"/>
              <w:rPr>
                <w:color w:val="002060"/>
              </w:rPr>
            </w:pPr>
            <w:r w:rsidRPr="00B415BF">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6E7C57" w14:textId="77777777" w:rsidR="006B030C" w:rsidRPr="00B415BF" w:rsidRDefault="006B030C" w:rsidP="00C9380E">
            <w:pPr>
              <w:pStyle w:val="rowtabella0"/>
              <w:rPr>
                <w:color w:val="002060"/>
              </w:rPr>
            </w:pPr>
            <w:r w:rsidRPr="00B415BF">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A4DE6F"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F63771" w14:textId="77777777" w:rsidR="006B030C" w:rsidRPr="00B415BF" w:rsidRDefault="006B030C" w:rsidP="00C9380E">
            <w:pPr>
              <w:pStyle w:val="rowtabella0"/>
              <w:rPr>
                <w:color w:val="002060"/>
              </w:rPr>
            </w:pPr>
            <w:r w:rsidRPr="00B415BF">
              <w:rPr>
                <w:color w:val="002060"/>
              </w:rPr>
              <w:t>31/01/2025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B9D247" w14:textId="77777777" w:rsidR="006B030C" w:rsidRPr="00B415BF" w:rsidRDefault="006B030C" w:rsidP="00C9380E">
            <w:pPr>
              <w:pStyle w:val="rowtabella0"/>
              <w:rPr>
                <w:color w:val="002060"/>
              </w:rPr>
            </w:pPr>
            <w:r w:rsidRPr="00B415BF">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C4BAAB" w14:textId="77777777" w:rsidR="006B030C" w:rsidRPr="00B415BF" w:rsidRDefault="006B030C" w:rsidP="00C9380E">
            <w:pPr>
              <w:pStyle w:val="rowtabella0"/>
              <w:rPr>
                <w:color w:val="002060"/>
              </w:rPr>
            </w:pPr>
            <w:r w:rsidRPr="00B415BF">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3A19E6" w14:textId="77777777" w:rsidR="006B030C" w:rsidRPr="00B415BF" w:rsidRDefault="006B030C" w:rsidP="00C9380E">
            <w:pPr>
              <w:pStyle w:val="rowtabella0"/>
              <w:rPr>
                <w:color w:val="002060"/>
              </w:rPr>
            </w:pPr>
            <w:r w:rsidRPr="00B415BF">
              <w:rPr>
                <w:color w:val="002060"/>
              </w:rPr>
              <w:t>VIA VERDI</w:t>
            </w:r>
          </w:p>
        </w:tc>
      </w:tr>
      <w:tr w:rsidR="006B030C" w:rsidRPr="00B415BF" w14:paraId="04F5A398"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EF7EB0" w14:textId="77777777" w:rsidR="006B030C" w:rsidRPr="00B415BF" w:rsidRDefault="006B030C" w:rsidP="00C9380E">
            <w:pPr>
              <w:pStyle w:val="rowtabella0"/>
              <w:rPr>
                <w:color w:val="002060"/>
              </w:rPr>
            </w:pPr>
            <w:r w:rsidRPr="00B415BF">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DBED1E" w14:textId="77777777" w:rsidR="006B030C" w:rsidRPr="00B415BF" w:rsidRDefault="006B030C" w:rsidP="00C9380E">
            <w:pPr>
              <w:pStyle w:val="rowtabella0"/>
              <w:rPr>
                <w:color w:val="002060"/>
              </w:rPr>
            </w:pPr>
            <w:r w:rsidRPr="00B415BF">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24872C"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624C6B"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1A8FDE" w14:textId="77777777" w:rsidR="006B030C" w:rsidRPr="00B415BF" w:rsidRDefault="006B030C" w:rsidP="00C9380E">
            <w:pPr>
              <w:pStyle w:val="rowtabella0"/>
              <w:rPr>
                <w:color w:val="002060"/>
              </w:rPr>
            </w:pPr>
            <w:r w:rsidRPr="00B415BF">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0E202D" w14:textId="77777777" w:rsidR="006B030C" w:rsidRPr="00B415BF" w:rsidRDefault="006B030C" w:rsidP="00C9380E">
            <w:pPr>
              <w:pStyle w:val="rowtabella0"/>
              <w:rPr>
                <w:color w:val="002060"/>
              </w:rPr>
            </w:pPr>
            <w:r w:rsidRPr="00B415BF">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F520BD" w14:textId="77777777" w:rsidR="006B030C" w:rsidRPr="00B415BF" w:rsidRDefault="006B030C" w:rsidP="00C9380E">
            <w:pPr>
              <w:pStyle w:val="rowtabella0"/>
              <w:rPr>
                <w:color w:val="002060"/>
              </w:rPr>
            </w:pPr>
            <w:r w:rsidRPr="00B415BF">
              <w:rPr>
                <w:color w:val="002060"/>
              </w:rPr>
              <w:t>VIA PAOLO BORSELLINO</w:t>
            </w:r>
          </w:p>
        </w:tc>
      </w:tr>
      <w:tr w:rsidR="006B030C" w:rsidRPr="00B415BF" w14:paraId="16D69384"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91A2C8" w14:textId="77777777" w:rsidR="006B030C" w:rsidRPr="00B415BF" w:rsidRDefault="006B030C" w:rsidP="00C9380E">
            <w:pPr>
              <w:pStyle w:val="rowtabella0"/>
              <w:rPr>
                <w:color w:val="002060"/>
              </w:rPr>
            </w:pPr>
            <w:r w:rsidRPr="00B415BF">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1EC513" w14:textId="77777777" w:rsidR="006B030C" w:rsidRPr="00B415BF" w:rsidRDefault="006B030C" w:rsidP="00C9380E">
            <w:pPr>
              <w:pStyle w:val="rowtabella0"/>
              <w:rPr>
                <w:color w:val="002060"/>
              </w:rPr>
            </w:pPr>
            <w:r w:rsidRPr="00B415BF">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7B2B63"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3C6BBA"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D94AB" w14:textId="77777777" w:rsidR="006B030C" w:rsidRPr="00B415BF" w:rsidRDefault="006B030C" w:rsidP="00C9380E">
            <w:pPr>
              <w:pStyle w:val="rowtabella0"/>
              <w:rPr>
                <w:color w:val="002060"/>
              </w:rPr>
            </w:pPr>
            <w:r w:rsidRPr="00B415BF">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3D0C49" w14:textId="77777777" w:rsidR="006B030C" w:rsidRPr="00B415BF" w:rsidRDefault="006B030C" w:rsidP="00C9380E">
            <w:pPr>
              <w:pStyle w:val="rowtabella0"/>
              <w:rPr>
                <w:color w:val="002060"/>
              </w:rPr>
            </w:pPr>
            <w:r w:rsidRPr="00B415B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0D0DC8" w14:textId="77777777" w:rsidR="006B030C" w:rsidRPr="00B415BF" w:rsidRDefault="006B030C" w:rsidP="00C9380E">
            <w:pPr>
              <w:pStyle w:val="rowtabella0"/>
              <w:rPr>
                <w:color w:val="002060"/>
              </w:rPr>
            </w:pPr>
            <w:r w:rsidRPr="00B415BF">
              <w:rPr>
                <w:color w:val="002060"/>
              </w:rPr>
              <w:t>VIA VOLTURNO-PIEDIRIPA</w:t>
            </w:r>
          </w:p>
        </w:tc>
      </w:tr>
      <w:tr w:rsidR="006B030C" w:rsidRPr="00B415BF" w14:paraId="4DED1D8E"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E5EAF9" w14:textId="77777777" w:rsidR="006B030C" w:rsidRPr="00B415BF" w:rsidRDefault="006B030C" w:rsidP="00C9380E">
            <w:pPr>
              <w:pStyle w:val="rowtabella0"/>
              <w:rPr>
                <w:color w:val="002060"/>
              </w:rPr>
            </w:pPr>
            <w:r w:rsidRPr="00B415BF">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7418E4" w14:textId="77777777" w:rsidR="006B030C" w:rsidRPr="00B415BF" w:rsidRDefault="006B030C" w:rsidP="00C9380E">
            <w:pPr>
              <w:pStyle w:val="rowtabella0"/>
              <w:rPr>
                <w:color w:val="002060"/>
              </w:rPr>
            </w:pPr>
            <w:r w:rsidRPr="00B415BF">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EBB2C7"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364EDC" w14:textId="77777777" w:rsidR="006B030C" w:rsidRPr="00B415BF" w:rsidRDefault="006B030C" w:rsidP="00C9380E">
            <w:pPr>
              <w:pStyle w:val="rowtabella0"/>
              <w:rPr>
                <w:color w:val="002060"/>
              </w:rPr>
            </w:pPr>
            <w:r w:rsidRPr="00B415BF">
              <w:rPr>
                <w:color w:val="002060"/>
              </w:rPr>
              <w:t>01/02/2025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7C5491" w14:textId="77777777" w:rsidR="006B030C" w:rsidRPr="00B415BF" w:rsidRDefault="006B030C" w:rsidP="00C9380E">
            <w:pPr>
              <w:pStyle w:val="rowtabella0"/>
              <w:rPr>
                <w:color w:val="002060"/>
              </w:rPr>
            </w:pPr>
            <w:r w:rsidRPr="00B415BF">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C52840" w14:textId="77777777" w:rsidR="006B030C" w:rsidRPr="00B415BF" w:rsidRDefault="006B030C" w:rsidP="00C9380E">
            <w:pPr>
              <w:pStyle w:val="rowtabella0"/>
              <w:rPr>
                <w:color w:val="002060"/>
              </w:rPr>
            </w:pPr>
            <w:r w:rsidRPr="00B415BF">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5F677" w14:textId="77777777" w:rsidR="006B030C" w:rsidRPr="00B415BF" w:rsidRDefault="006B030C" w:rsidP="00C9380E">
            <w:pPr>
              <w:pStyle w:val="rowtabella0"/>
              <w:rPr>
                <w:color w:val="002060"/>
              </w:rPr>
            </w:pPr>
            <w:r w:rsidRPr="00B415BF">
              <w:rPr>
                <w:color w:val="002060"/>
              </w:rPr>
              <w:t>LOC. PIÈ DI GUALDO</w:t>
            </w:r>
          </w:p>
        </w:tc>
      </w:tr>
      <w:tr w:rsidR="006B030C" w:rsidRPr="00B415BF" w14:paraId="3B78966B"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93A0C3" w14:textId="77777777" w:rsidR="006B030C" w:rsidRPr="00B415BF" w:rsidRDefault="006B030C" w:rsidP="00C9380E">
            <w:pPr>
              <w:pStyle w:val="rowtabella0"/>
              <w:rPr>
                <w:color w:val="002060"/>
              </w:rPr>
            </w:pPr>
            <w:r w:rsidRPr="00B415BF">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B19F3" w14:textId="77777777" w:rsidR="006B030C" w:rsidRPr="00B415BF" w:rsidRDefault="006B030C" w:rsidP="00C9380E">
            <w:pPr>
              <w:pStyle w:val="rowtabella0"/>
              <w:rPr>
                <w:color w:val="002060"/>
              </w:rPr>
            </w:pPr>
            <w:r w:rsidRPr="00B415BF">
              <w:rPr>
                <w:color w:val="002060"/>
              </w:rPr>
              <w:t xml:space="preserve">REAL FABRIANO </w:t>
            </w:r>
            <w:proofErr w:type="gramStart"/>
            <w:r w:rsidRPr="00B415BF">
              <w:rPr>
                <w:color w:val="002060"/>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F7991"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74D93" w14:textId="77777777" w:rsidR="006B030C" w:rsidRPr="00B415BF" w:rsidRDefault="006B030C" w:rsidP="00C9380E">
            <w:pPr>
              <w:pStyle w:val="rowtabella0"/>
              <w:rPr>
                <w:color w:val="002060"/>
              </w:rPr>
            </w:pPr>
            <w:r w:rsidRPr="00B415BF">
              <w:rPr>
                <w:color w:val="002060"/>
              </w:rPr>
              <w:t>01/02/2025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7C616" w14:textId="77777777" w:rsidR="006B030C" w:rsidRPr="00B415BF" w:rsidRDefault="006B030C" w:rsidP="00C9380E">
            <w:pPr>
              <w:pStyle w:val="rowtabella0"/>
              <w:rPr>
                <w:color w:val="002060"/>
              </w:rPr>
            </w:pPr>
            <w:r w:rsidRPr="00B415BF">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71C7C" w14:textId="77777777" w:rsidR="006B030C" w:rsidRPr="00B415BF" w:rsidRDefault="006B030C" w:rsidP="00C9380E">
            <w:pPr>
              <w:pStyle w:val="rowtabella0"/>
              <w:rPr>
                <w:color w:val="002060"/>
              </w:rPr>
            </w:pPr>
            <w:r w:rsidRPr="00B415BF">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CA526" w14:textId="77777777" w:rsidR="006B030C" w:rsidRPr="00B415BF" w:rsidRDefault="006B030C" w:rsidP="00C9380E">
            <w:pPr>
              <w:pStyle w:val="rowtabella0"/>
              <w:rPr>
                <w:color w:val="002060"/>
              </w:rPr>
            </w:pPr>
            <w:r w:rsidRPr="00B415BF">
              <w:rPr>
                <w:color w:val="002060"/>
              </w:rPr>
              <w:t>VIA SAN SERGIO FZ. GROTTACCIA</w:t>
            </w:r>
          </w:p>
        </w:tc>
      </w:tr>
    </w:tbl>
    <w:p w14:paraId="1C2F6B21" w14:textId="77777777" w:rsidR="006B030C" w:rsidRPr="00B415BF" w:rsidRDefault="006B030C" w:rsidP="006B030C">
      <w:pPr>
        <w:pStyle w:val="breakline"/>
        <w:rPr>
          <w:rFonts w:eastAsiaTheme="minorEastAsia"/>
          <w:color w:val="002060"/>
        </w:rPr>
      </w:pPr>
    </w:p>
    <w:p w14:paraId="622D85D0" w14:textId="77777777" w:rsidR="006B030C" w:rsidRPr="00B415BF" w:rsidRDefault="006B030C" w:rsidP="006B030C">
      <w:pPr>
        <w:pStyle w:val="breakline"/>
        <w:rPr>
          <w:color w:val="002060"/>
        </w:rPr>
      </w:pPr>
    </w:p>
    <w:p w14:paraId="07735894" w14:textId="77777777" w:rsidR="006B030C" w:rsidRPr="00B415BF" w:rsidRDefault="006B030C" w:rsidP="006B030C">
      <w:pPr>
        <w:pStyle w:val="breakline"/>
        <w:rPr>
          <w:color w:val="002060"/>
        </w:rPr>
      </w:pPr>
    </w:p>
    <w:p w14:paraId="6F19DB56" w14:textId="77777777" w:rsidR="006B030C" w:rsidRPr="00B415BF" w:rsidRDefault="006B030C" w:rsidP="006B030C">
      <w:pPr>
        <w:pStyle w:val="sottotitolocampionato10"/>
        <w:rPr>
          <w:color w:val="002060"/>
        </w:rPr>
      </w:pPr>
      <w:r w:rsidRPr="00B415BF">
        <w:rPr>
          <w:color w:val="002060"/>
        </w:rP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4"/>
        <w:gridCol w:w="385"/>
        <w:gridCol w:w="898"/>
        <w:gridCol w:w="1198"/>
        <w:gridCol w:w="1557"/>
        <w:gridCol w:w="1549"/>
      </w:tblGrid>
      <w:tr w:rsidR="006B030C" w:rsidRPr="00B415BF" w14:paraId="0991EDEC"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06D93"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8797F"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9AF7E"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E2AA7"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6F84A"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FDFC6"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8898E"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606A4AA1"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12856" w14:textId="77777777" w:rsidR="006B030C" w:rsidRPr="00B415BF" w:rsidRDefault="006B030C" w:rsidP="00C9380E">
            <w:pPr>
              <w:pStyle w:val="rowtabella0"/>
              <w:rPr>
                <w:color w:val="002060"/>
              </w:rPr>
            </w:pPr>
            <w:r w:rsidRPr="00B415BF">
              <w:rPr>
                <w:color w:val="002060"/>
              </w:rPr>
              <w:t xml:space="preserve">CALCIO </w:t>
            </w:r>
            <w:proofErr w:type="gramStart"/>
            <w:r w:rsidRPr="00B415BF">
              <w:rPr>
                <w:color w:val="002060"/>
              </w:rPr>
              <w:t>S.ELPIDIO</w:t>
            </w:r>
            <w:proofErr w:type="gramEnd"/>
            <w:r w:rsidRPr="00B415BF">
              <w:rPr>
                <w:color w:val="002060"/>
              </w:rPr>
              <w:t xml:space="preserve">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54E86" w14:textId="77777777" w:rsidR="006B030C" w:rsidRPr="00B415BF" w:rsidRDefault="006B030C" w:rsidP="00C9380E">
            <w:pPr>
              <w:pStyle w:val="rowtabella0"/>
              <w:rPr>
                <w:color w:val="002060"/>
              </w:rPr>
            </w:pPr>
            <w:r w:rsidRPr="00B415BF">
              <w:rPr>
                <w:color w:val="002060"/>
              </w:rPr>
              <w:t>ACADEMY CIVITANOVESE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23801"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B6995" w14:textId="77777777" w:rsidR="006B030C" w:rsidRPr="00B415BF" w:rsidRDefault="006B030C" w:rsidP="00C9380E">
            <w:pPr>
              <w:pStyle w:val="rowtabella0"/>
              <w:rPr>
                <w:color w:val="002060"/>
              </w:rPr>
            </w:pPr>
            <w:r w:rsidRPr="00B415BF">
              <w:rPr>
                <w:color w:val="002060"/>
              </w:rPr>
              <w:t>31/01/2025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E768E" w14:textId="77777777" w:rsidR="006B030C" w:rsidRPr="00B415BF" w:rsidRDefault="006B030C" w:rsidP="00C9380E">
            <w:pPr>
              <w:pStyle w:val="rowtabella0"/>
              <w:rPr>
                <w:color w:val="002060"/>
              </w:rPr>
            </w:pPr>
            <w:r w:rsidRPr="00B415BF">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72856" w14:textId="77777777" w:rsidR="006B030C" w:rsidRPr="00B415BF" w:rsidRDefault="006B030C" w:rsidP="00C9380E">
            <w:pPr>
              <w:pStyle w:val="rowtabella0"/>
              <w:rPr>
                <w:color w:val="002060"/>
              </w:rPr>
            </w:pPr>
            <w:r w:rsidRPr="00B415BF">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343BC" w14:textId="77777777" w:rsidR="006B030C" w:rsidRPr="00B415BF" w:rsidRDefault="006B030C" w:rsidP="00C9380E">
            <w:pPr>
              <w:pStyle w:val="rowtabella0"/>
              <w:rPr>
                <w:color w:val="002060"/>
              </w:rPr>
            </w:pPr>
            <w:r w:rsidRPr="00B415BF">
              <w:rPr>
                <w:color w:val="002060"/>
              </w:rPr>
              <w:t>VIA CARDUCCI</w:t>
            </w:r>
          </w:p>
        </w:tc>
      </w:tr>
      <w:tr w:rsidR="006B030C" w:rsidRPr="00B415BF" w14:paraId="6C0E275F"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BDD954" w14:textId="77777777" w:rsidR="006B030C" w:rsidRPr="00B415BF" w:rsidRDefault="006B030C" w:rsidP="00C9380E">
            <w:pPr>
              <w:pStyle w:val="rowtabella0"/>
              <w:rPr>
                <w:color w:val="002060"/>
              </w:rPr>
            </w:pPr>
            <w:r w:rsidRPr="00B415BF">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47595C" w14:textId="77777777" w:rsidR="006B030C" w:rsidRPr="00B415BF" w:rsidRDefault="006B030C" w:rsidP="00C9380E">
            <w:pPr>
              <w:pStyle w:val="rowtabella0"/>
              <w:rPr>
                <w:color w:val="002060"/>
              </w:rPr>
            </w:pPr>
            <w:r w:rsidRPr="00B415BF">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3C0334"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53A121"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595485" w14:textId="77777777" w:rsidR="006B030C" w:rsidRPr="00B415BF" w:rsidRDefault="006B030C" w:rsidP="00C9380E">
            <w:pPr>
              <w:pStyle w:val="rowtabella0"/>
              <w:rPr>
                <w:color w:val="002060"/>
              </w:rPr>
            </w:pPr>
            <w:r w:rsidRPr="00B415BF">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0C2A84" w14:textId="77777777" w:rsidR="006B030C" w:rsidRPr="00B415BF" w:rsidRDefault="006B030C" w:rsidP="00C9380E">
            <w:pPr>
              <w:pStyle w:val="rowtabella0"/>
              <w:rPr>
                <w:color w:val="002060"/>
              </w:rPr>
            </w:pPr>
            <w:r w:rsidRPr="00B415B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7C645" w14:textId="77777777" w:rsidR="006B030C" w:rsidRPr="00B415BF" w:rsidRDefault="006B030C" w:rsidP="00C9380E">
            <w:pPr>
              <w:pStyle w:val="rowtabella0"/>
              <w:rPr>
                <w:color w:val="002060"/>
              </w:rPr>
            </w:pPr>
            <w:r w:rsidRPr="00B415BF">
              <w:rPr>
                <w:color w:val="002060"/>
              </w:rPr>
              <w:t>VIA INDIPENDENZA-CAPODARCO</w:t>
            </w:r>
          </w:p>
        </w:tc>
      </w:tr>
      <w:tr w:rsidR="006B030C" w:rsidRPr="00B415BF" w14:paraId="166AD071"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094D56" w14:textId="77777777" w:rsidR="006B030C" w:rsidRPr="00B415BF" w:rsidRDefault="006B030C" w:rsidP="00C9380E">
            <w:pPr>
              <w:pStyle w:val="rowtabella0"/>
              <w:rPr>
                <w:color w:val="002060"/>
              </w:rPr>
            </w:pPr>
            <w:r w:rsidRPr="00B415BF">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E8D6C0" w14:textId="77777777" w:rsidR="006B030C" w:rsidRPr="00B415BF" w:rsidRDefault="006B030C" w:rsidP="00C9380E">
            <w:pPr>
              <w:pStyle w:val="rowtabella0"/>
              <w:rPr>
                <w:color w:val="002060"/>
              </w:rPr>
            </w:pPr>
            <w:r w:rsidRPr="00B415BF">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835CFD"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933C8F"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87344F" w14:textId="77777777" w:rsidR="006B030C" w:rsidRPr="00B415BF" w:rsidRDefault="006B030C" w:rsidP="00C9380E">
            <w:pPr>
              <w:pStyle w:val="rowtabella0"/>
              <w:rPr>
                <w:color w:val="002060"/>
              </w:rPr>
            </w:pPr>
            <w:r w:rsidRPr="00B415BF">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E8600" w14:textId="77777777" w:rsidR="006B030C" w:rsidRPr="00B415BF" w:rsidRDefault="006B030C" w:rsidP="00C9380E">
            <w:pPr>
              <w:pStyle w:val="rowtabella0"/>
              <w:rPr>
                <w:color w:val="002060"/>
              </w:rPr>
            </w:pPr>
            <w:r w:rsidRPr="00B415B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979CE5" w14:textId="77777777" w:rsidR="006B030C" w:rsidRPr="00B415BF" w:rsidRDefault="006B030C" w:rsidP="00C9380E">
            <w:pPr>
              <w:pStyle w:val="rowtabella0"/>
              <w:rPr>
                <w:color w:val="002060"/>
              </w:rPr>
            </w:pPr>
            <w:r w:rsidRPr="00B415BF">
              <w:rPr>
                <w:color w:val="002060"/>
              </w:rPr>
              <w:t>VIA FRATELLANZA SNC</w:t>
            </w:r>
          </w:p>
        </w:tc>
      </w:tr>
      <w:tr w:rsidR="006B030C" w:rsidRPr="00B415BF" w14:paraId="0683C240"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B2AF6" w14:textId="77777777" w:rsidR="006B030C" w:rsidRPr="00B415BF" w:rsidRDefault="006B030C" w:rsidP="00C9380E">
            <w:pPr>
              <w:pStyle w:val="rowtabella0"/>
              <w:rPr>
                <w:color w:val="002060"/>
              </w:rPr>
            </w:pPr>
            <w:r w:rsidRPr="00B415BF">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3BE3C6" w14:textId="77777777" w:rsidR="006B030C" w:rsidRPr="00B415BF" w:rsidRDefault="006B030C" w:rsidP="00C9380E">
            <w:pPr>
              <w:pStyle w:val="rowtabella0"/>
              <w:rPr>
                <w:color w:val="002060"/>
              </w:rPr>
            </w:pPr>
            <w:r w:rsidRPr="00B415BF">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9E1CEA"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C80BC2" w14:textId="77777777" w:rsidR="006B030C" w:rsidRPr="00B415BF" w:rsidRDefault="006B030C" w:rsidP="00C9380E">
            <w:pPr>
              <w:pStyle w:val="rowtabella0"/>
              <w:rPr>
                <w:color w:val="002060"/>
              </w:rPr>
            </w:pPr>
            <w:r w:rsidRPr="00B415BF">
              <w:rPr>
                <w:color w:val="002060"/>
              </w:rPr>
              <w:t>31/01/2025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77E7A4" w14:textId="77777777" w:rsidR="006B030C" w:rsidRPr="00B415BF" w:rsidRDefault="006B030C" w:rsidP="00C9380E">
            <w:pPr>
              <w:pStyle w:val="rowtabella0"/>
              <w:rPr>
                <w:color w:val="002060"/>
              </w:rPr>
            </w:pPr>
            <w:r w:rsidRPr="00B415B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E7A6F" w14:textId="77777777" w:rsidR="006B030C" w:rsidRPr="00B415BF" w:rsidRDefault="006B030C" w:rsidP="00C9380E">
            <w:pPr>
              <w:pStyle w:val="rowtabella0"/>
              <w:rPr>
                <w:color w:val="002060"/>
              </w:rPr>
            </w:pPr>
            <w:r w:rsidRPr="00B415B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BD7D5" w14:textId="77777777" w:rsidR="006B030C" w:rsidRPr="00B415BF" w:rsidRDefault="006B030C" w:rsidP="00C9380E">
            <w:pPr>
              <w:pStyle w:val="rowtabella0"/>
              <w:rPr>
                <w:color w:val="002060"/>
              </w:rPr>
            </w:pPr>
            <w:r w:rsidRPr="00B415BF">
              <w:rPr>
                <w:color w:val="002060"/>
              </w:rPr>
              <w:t xml:space="preserve">VIA </w:t>
            </w:r>
            <w:proofErr w:type="gramStart"/>
            <w:r w:rsidRPr="00B415BF">
              <w:rPr>
                <w:color w:val="002060"/>
              </w:rPr>
              <w:t>B.ROSSI</w:t>
            </w:r>
            <w:proofErr w:type="gramEnd"/>
            <w:r w:rsidRPr="00B415BF">
              <w:rPr>
                <w:color w:val="002060"/>
              </w:rPr>
              <w:t xml:space="preserve"> SNC</w:t>
            </w:r>
          </w:p>
        </w:tc>
      </w:tr>
      <w:tr w:rsidR="006B030C" w:rsidRPr="00B415BF" w14:paraId="767AF882"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BFC9C0" w14:textId="77777777" w:rsidR="006B030C" w:rsidRPr="00B415BF" w:rsidRDefault="006B030C" w:rsidP="00C9380E">
            <w:pPr>
              <w:pStyle w:val="rowtabella0"/>
              <w:rPr>
                <w:color w:val="002060"/>
              </w:rPr>
            </w:pPr>
            <w:r w:rsidRPr="00B415BF">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AB7C93" w14:textId="77777777" w:rsidR="006B030C" w:rsidRPr="00B415BF" w:rsidRDefault="006B030C" w:rsidP="00C9380E">
            <w:pPr>
              <w:pStyle w:val="rowtabella0"/>
              <w:rPr>
                <w:color w:val="002060"/>
              </w:rPr>
            </w:pPr>
            <w:r w:rsidRPr="00B415BF">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D70B96"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E460D2" w14:textId="77777777" w:rsidR="006B030C" w:rsidRPr="00B415BF" w:rsidRDefault="006B030C" w:rsidP="00C9380E">
            <w:pPr>
              <w:pStyle w:val="rowtabella0"/>
              <w:rPr>
                <w:color w:val="002060"/>
              </w:rPr>
            </w:pPr>
            <w:r w:rsidRPr="00B415BF">
              <w:rPr>
                <w:color w:val="002060"/>
              </w:rPr>
              <w:t>02/02/2025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631E46" w14:textId="77777777" w:rsidR="006B030C" w:rsidRPr="00B415BF" w:rsidRDefault="006B030C" w:rsidP="00C9380E">
            <w:pPr>
              <w:pStyle w:val="rowtabella0"/>
              <w:rPr>
                <w:color w:val="002060"/>
              </w:rPr>
            </w:pPr>
            <w:r w:rsidRPr="00B415BF">
              <w:rPr>
                <w:color w:val="002060"/>
              </w:rPr>
              <w:t>5228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D2FEF" w14:textId="77777777" w:rsidR="006B030C" w:rsidRPr="00B415BF" w:rsidRDefault="006B030C" w:rsidP="00C9380E">
            <w:pPr>
              <w:pStyle w:val="rowtabella0"/>
              <w:rPr>
                <w:color w:val="002060"/>
              </w:rPr>
            </w:pPr>
            <w:r w:rsidRPr="00B415B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4A8C2" w14:textId="77777777" w:rsidR="006B030C" w:rsidRPr="00B415BF" w:rsidRDefault="006B030C" w:rsidP="00C9380E">
            <w:pPr>
              <w:pStyle w:val="rowtabella0"/>
              <w:rPr>
                <w:color w:val="002060"/>
              </w:rPr>
            </w:pPr>
            <w:r w:rsidRPr="00B415BF">
              <w:rPr>
                <w:color w:val="002060"/>
              </w:rPr>
              <w:t>VIA PIEMONTE-PORTO POTENZA P.</w:t>
            </w:r>
          </w:p>
        </w:tc>
      </w:tr>
      <w:tr w:rsidR="006B030C" w:rsidRPr="00B415BF" w14:paraId="42FE080B"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9C91DA" w14:textId="77777777" w:rsidR="006B030C" w:rsidRPr="00B415BF" w:rsidRDefault="006B030C" w:rsidP="00C9380E">
            <w:pPr>
              <w:pStyle w:val="rowtabella0"/>
              <w:rPr>
                <w:color w:val="002060"/>
              </w:rPr>
            </w:pPr>
            <w:r w:rsidRPr="00B415BF">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4575A" w14:textId="77777777" w:rsidR="006B030C" w:rsidRPr="00B415BF" w:rsidRDefault="006B030C" w:rsidP="00C9380E">
            <w:pPr>
              <w:pStyle w:val="rowtabella0"/>
              <w:rPr>
                <w:color w:val="002060"/>
              </w:rPr>
            </w:pPr>
            <w:r w:rsidRPr="00B415BF">
              <w:rPr>
                <w:color w:val="002060"/>
              </w:rPr>
              <w:t>CSI MONTEFIORE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7D48A"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1787E" w14:textId="77777777" w:rsidR="006B030C" w:rsidRPr="00B415BF" w:rsidRDefault="006B030C" w:rsidP="00C9380E">
            <w:pPr>
              <w:pStyle w:val="rowtabella0"/>
              <w:rPr>
                <w:color w:val="002060"/>
              </w:rPr>
            </w:pPr>
            <w:r w:rsidRPr="00B415BF">
              <w:rPr>
                <w:color w:val="002060"/>
              </w:rPr>
              <w:t>03/02/2025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842C1" w14:textId="77777777" w:rsidR="006B030C" w:rsidRPr="00B415BF" w:rsidRDefault="006B030C" w:rsidP="00C9380E">
            <w:pPr>
              <w:pStyle w:val="rowtabella0"/>
              <w:rPr>
                <w:color w:val="002060"/>
              </w:rPr>
            </w:pPr>
            <w:r w:rsidRPr="00B415BF">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5BCCF" w14:textId="77777777" w:rsidR="006B030C" w:rsidRPr="00B415BF" w:rsidRDefault="006B030C" w:rsidP="00C9380E">
            <w:pPr>
              <w:pStyle w:val="rowtabella0"/>
              <w:rPr>
                <w:color w:val="002060"/>
              </w:rPr>
            </w:pPr>
            <w:r w:rsidRPr="00B415BF">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90ABF" w14:textId="77777777" w:rsidR="006B030C" w:rsidRPr="00B415BF" w:rsidRDefault="006B030C" w:rsidP="00C9380E">
            <w:pPr>
              <w:pStyle w:val="rowtabella0"/>
              <w:rPr>
                <w:color w:val="002060"/>
              </w:rPr>
            </w:pPr>
            <w:r w:rsidRPr="00B415BF">
              <w:rPr>
                <w:color w:val="002060"/>
              </w:rPr>
              <w:t>VIA ROSSINI</w:t>
            </w:r>
          </w:p>
        </w:tc>
      </w:tr>
    </w:tbl>
    <w:p w14:paraId="268772DA" w14:textId="77777777" w:rsidR="006B030C" w:rsidRPr="00B415BF" w:rsidRDefault="006B030C" w:rsidP="006B030C">
      <w:pPr>
        <w:pStyle w:val="breakline"/>
        <w:rPr>
          <w:rFonts w:eastAsiaTheme="minorEastAsia"/>
          <w:color w:val="002060"/>
        </w:rPr>
      </w:pPr>
    </w:p>
    <w:p w14:paraId="354DDB67" w14:textId="77777777" w:rsidR="006B030C" w:rsidRPr="00B415BF" w:rsidRDefault="006B030C" w:rsidP="006B030C">
      <w:pPr>
        <w:pStyle w:val="breakline"/>
        <w:rPr>
          <w:color w:val="002060"/>
        </w:rPr>
      </w:pPr>
    </w:p>
    <w:p w14:paraId="06E6DFD4" w14:textId="77777777" w:rsidR="006B030C" w:rsidRPr="00B415BF" w:rsidRDefault="006B030C" w:rsidP="006B030C">
      <w:pPr>
        <w:pStyle w:val="breakline"/>
        <w:rPr>
          <w:color w:val="002060"/>
        </w:rPr>
      </w:pPr>
    </w:p>
    <w:p w14:paraId="62258096" w14:textId="77777777" w:rsidR="006B030C" w:rsidRPr="00B415BF" w:rsidRDefault="006B030C" w:rsidP="006B030C">
      <w:pPr>
        <w:pStyle w:val="sottotitolocampionato10"/>
        <w:rPr>
          <w:color w:val="002060"/>
        </w:rPr>
      </w:pPr>
      <w:r w:rsidRPr="00B415BF">
        <w:rPr>
          <w:color w:val="002060"/>
        </w:rP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6"/>
        <w:gridCol w:w="385"/>
        <w:gridCol w:w="898"/>
        <w:gridCol w:w="1174"/>
        <w:gridCol w:w="1545"/>
        <w:gridCol w:w="1568"/>
      </w:tblGrid>
      <w:tr w:rsidR="006B030C" w:rsidRPr="00B415BF" w14:paraId="714AC8EB"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2D9A6"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4A95E"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262DA"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707A9"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D964A"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B820D"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91F83"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1060F254"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0AC187" w14:textId="77777777" w:rsidR="006B030C" w:rsidRPr="00B415BF" w:rsidRDefault="006B030C" w:rsidP="00C9380E">
            <w:pPr>
              <w:pStyle w:val="rowtabella0"/>
              <w:rPr>
                <w:color w:val="002060"/>
              </w:rPr>
            </w:pPr>
            <w:r w:rsidRPr="00B415BF">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F2FF0" w14:textId="77777777" w:rsidR="006B030C" w:rsidRPr="00B415BF" w:rsidRDefault="006B030C" w:rsidP="00C9380E">
            <w:pPr>
              <w:pStyle w:val="rowtabella0"/>
              <w:rPr>
                <w:color w:val="002060"/>
              </w:rPr>
            </w:pPr>
            <w:r w:rsidRPr="00B415BF">
              <w:rPr>
                <w:color w:val="002060"/>
              </w:rPr>
              <w:t>ACCUMOLI GANG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EC022"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DD02A" w14:textId="77777777" w:rsidR="006B030C" w:rsidRPr="00B415BF" w:rsidRDefault="006B030C" w:rsidP="00C9380E">
            <w:pPr>
              <w:pStyle w:val="rowtabella0"/>
              <w:rPr>
                <w:color w:val="002060"/>
              </w:rPr>
            </w:pPr>
            <w:r w:rsidRPr="00B415BF">
              <w:rPr>
                <w:color w:val="002060"/>
              </w:rPr>
              <w:t>31/01/2025 21:40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7AB36" w14:textId="77777777" w:rsidR="006B030C" w:rsidRPr="00B415BF" w:rsidRDefault="006B030C" w:rsidP="00C9380E">
            <w:pPr>
              <w:pStyle w:val="rowtabella0"/>
              <w:rPr>
                <w:color w:val="002060"/>
              </w:rPr>
            </w:pPr>
            <w:r w:rsidRPr="00B415BF">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FE2D3" w14:textId="77777777" w:rsidR="006B030C" w:rsidRPr="00B415BF" w:rsidRDefault="006B030C" w:rsidP="00C9380E">
            <w:pPr>
              <w:pStyle w:val="rowtabella0"/>
              <w:rPr>
                <w:color w:val="002060"/>
              </w:rPr>
            </w:pPr>
            <w:r w:rsidRPr="00B415BF">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D98EF" w14:textId="77777777" w:rsidR="006B030C" w:rsidRPr="00B415BF" w:rsidRDefault="006B030C" w:rsidP="00C9380E">
            <w:pPr>
              <w:pStyle w:val="rowtabella0"/>
              <w:rPr>
                <w:color w:val="002060"/>
              </w:rPr>
            </w:pPr>
            <w:r w:rsidRPr="00B415BF">
              <w:rPr>
                <w:color w:val="002060"/>
              </w:rPr>
              <w:t>VIA COLLE CIMINO 9</w:t>
            </w:r>
          </w:p>
        </w:tc>
      </w:tr>
      <w:tr w:rsidR="006B030C" w:rsidRPr="00B415BF" w14:paraId="2F70DDFB"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3D2A66" w14:textId="77777777" w:rsidR="006B030C" w:rsidRPr="00B415BF" w:rsidRDefault="006B030C" w:rsidP="00C9380E">
            <w:pPr>
              <w:pStyle w:val="rowtabella0"/>
              <w:rPr>
                <w:color w:val="002060"/>
              </w:rPr>
            </w:pPr>
            <w:r w:rsidRPr="00B415BF">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907980" w14:textId="77777777" w:rsidR="006B030C" w:rsidRPr="00B415BF" w:rsidRDefault="006B030C" w:rsidP="00C9380E">
            <w:pPr>
              <w:pStyle w:val="rowtabella0"/>
              <w:rPr>
                <w:color w:val="002060"/>
              </w:rPr>
            </w:pPr>
            <w:r w:rsidRPr="00B415BF">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91F34C"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2F959A" w14:textId="77777777" w:rsidR="006B030C" w:rsidRPr="00B415BF" w:rsidRDefault="006B030C" w:rsidP="00C9380E">
            <w:pPr>
              <w:pStyle w:val="rowtabella0"/>
              <w:rPr>
                <w:color w:val="002060"/>
              </w:rPr>
            </w:pPr>
            <w:r w:rsidRPr="00B415BF">
              <w:rPr>
                <w:color w:val="002060"/>
              </w:rPr>
              <w:t>31/01/2025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8B43D6" w14:textId="77777777" w:rsidR="006B030C" w:rsidRPr="00B415BF" w:rsidRDefault="006B030C" w:rsidP="00C9380E">
            <w:pPr>
              <w:pStyle w:val="rowtabella0"/>
              <w:rPr>
                <w:color w:val="002060"/>
              </w:rPr>
            </w:pPr>
            <w:r w:rsidRPr="00B415BF">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62B34" w14:textId="77777777" w:rsidR="006B030C" w:rsidRPr="00B415BF" w:rsidRDefault="006B030C" w:rsidP="00C9380E">
            <w:pPr>
              <w:pStyle w:val="rowtabella0"/>
              <w:rPr>
                <w:color w:val="002060"/>
              </w:rPr>
            </w:pPr>
            <w:r w:rsidRPr="00B415BF">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44826" w14:textId="77777777" w:rsidR="006B030C" w:rsidRPr="00B415BF" w:rsidRDefault="006B030C" w:rsidP="00C9380E">
            <w:pPr>
              <w:pStyle w:val="rowtabella0"/>
              <w:rPr>
                <w:color w:val="002060"/>
              </w:rPr>
            </w:pPr>
            <w:r w:rsidRPr="00B415BF">
              <w:rPr>
                <w:color w:val="002060"/>
              </w:rPr>
              <w:t>VIA DELLA LIBERTA'</w:t>
            </w:r>
          </w:p>
        </w:tc>
      </w:tr>
      <w:tr w:rsidR="006B030C" w:rsidRPr="00B415BF" w14:paraId="1683FA57"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00A98C" w14:textId="77777777" w:rsidR="006B030C" w:rsidRPr="00B415BF" w:rsidRDefault="006B030C" w:rsidP="00C9380E">
            <w:pPr>
              <w:pStyle w:val="rowtabella0"/>
              <w:rPr>
                <w:color w:val="002060"/>
              </w:rPr>
            </w:pPr>
            <w:r w:rsidRPr="00B415BF">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51EA6" w14:textId="77777777" w:rsidR="006B030C" w:rsidRPr="00B415BF" w:rsidRDefault="006B030C" w:rsidP="00C9380E">
            <w:pPr>
              <w:pStyle w:val="rowtabella0"/>
              <w:rPr>
                <w:color w:val="002060"/>
              </w:rPr>
            </w:pPr>
            <w:r w:rsidRPr="00B415BF">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25A862"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9AEF7" w14:textId="77777777" w:rsidR="006B030C" w:rsidRPr="00B415BF" w:rsidRDefault="006B030C" w:rsidP="00C9380E">
            <w:pPr>
              <w:pStyle w:val="rowtabella0"/>
              <w:rPr>
                <w:color w:val="002060"/>
              </w:rPr>
            </w:pPr>
            <w:r w:rsidRPr="00B415BF">
              <w:rPr>
                <w:color w:val="002060"/>
              </w:rPr>
              <w:t>31/01/2025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79FAC4" w14:textId="77777777" w:rsidR="006B030C" w:rsidRPr="00B415BF" w:rsidRDefault="006B030C" w:rsidP="00C9380E">
            <w:pPr>
              <w:pStyle w:val="rowtabella0"/>
              <w:rPr>
                <w:color w:val="002060"/>
              </w:rPr>
            </w:pPr>
            <w:r w:rsidRPr="00B415BF">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62485" w14:textId="77777777" w:rsidR="006B030C" w:rsidRPr="00B415BF" w:rsidRDefault="006B030C" w:rsidP="00C9380E">
            <w:pPr>
              <w:pStyle w:val="rowtabella0"/>
              <w:rPr>
                <w:color w:val="002060"/>
              </w:rPr>
            </w:pPr>
            <w:r w:rsidRPr="00B415BF">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03CAB2" w14:textId="77777777" w:rsidR="006B030C" w:rsidRPr="00B415BF" w:rsidRDefault="006B030C" w:rsidP="00C9380E">
            <w:pPr>
              <w:pStyle w:val="rowtabella0"/>
              <w:rPr>
                <w:color w:val="002060"/>
              </w:rPr>
            </w:pPr>
            <w:r w:rsidRPr="00B415BF">
              <w:rPr>
                <w:color w:val="002060"/>
              </w:rPr>
              <w:t>VIA CORRADI</w:t>
            </w:r>
          </w:p>
        </w:tc>
      </w:tr>
      <w:tr w:rsidR="006B030C" w:rsidRPr="00B415BF" w14:paraId="06E422CC"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278FD4" w14:textId="77777777" w:rsidR="006B030C" w:rsidRPr="00B415BF" w:rsidRDefault="006B030C" w:rsidP="00C9380E">
            <w:pPr>
              <w:pStyle w:val="rowtabella0"/>
              <w:rPr>
                <w:color w:val="002060"/>
              </w:rPr>
            </w:pPr>
            <w:r w:rsidRPr="00B415BF">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C5A901" w14:textId="77777777" w:rsidR="006B030C" w:rsidRPr="00B415BF" w:rsidRDefault="006B030C" w:rsidP="00C9380E">
            <w:pPr>
              <w:pStyle w:val="rowtabella0"/>
              <w:rPr>
                <w:color w:val="002060"/>
              </w:rPr>
            </w:pPr>
            <w:r w:rsidRPr="00B415BF">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F18846"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05910A" w14:textId="77777777" w:rsidR="006B030C" w:rsidRPr="00B415BF" w:rsidRDefault="006B030C" w:rsidP="00C9380E">
            <w:pPr>
              <w:pStyle w:val="rowtabella0"/>
              <w:rPr>
                <w:color w:val="002060"/>
              </w:rPr>
            </w:pPr>
            <w:r w:rsidRPr="00B415BF">
              <w:rPr>
                <w:color w:val="002060"/>
              </w:rPr>
              <w:t>31/01/2025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99FB89" w14:textId="77777777" w:rsidR="006B030C" w:rsidRPr="00B415BF" w:rsidRDefault="006B030C" w:rsidP="00C9380E">
            <w:pPr>
              <w:pStyle w:val="rowtabella0"/>
              <w:rPr>
                <w:color w:val="002060"/>
              </w:rPr>
            </w:pPr>
            <w:r w:rsidRPr="00B415BF">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38B83" w14:textId="77777777" w:rsidR="006B030C" w:rsidRPr="00B415BF" w:rsidRDefault="006B030C" w:rsidP="00C9380E">
            <w:pPr>
              <w:pStyle w:val="rowtabella0"/>
              <w:rPr>
                <w:color w:val="002060"/>
              </w:rPr>
            </w:pPr>
            <w:r w:rsidRPr="00B415BF">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1C0B24" w14:textId="77777777" w:rsidR="006B030C" w:rsidRPr="00B415BF" w:rsidRDefault="006B030C" w:rsidP="00C9380E">
            <w:pPr>
              <w:pStyle w:val="rowtabella0"/>
              <w:rPr>
                <w:color w:val="002060"/>
              </w:rPr>
            </w:pPr>
            <w:r w:rsidRPr="00B415BF">
              <w:rPr>
                <w:color w:val="002060"/>
              </w:rPr>
              <w:t xml:space="preserve">LOC.MONTEROCCO VIA </w:t>
            </w:r>
            <w:proofErr w:type="gramStart"/>
            <w:r w:rsidRPr="00B415BF">
              <w:rPr>
                <w:color w:val="002060"/>
              </w:rPr>
              <w:t>A.MANCINI</w:t>
            </w:r>
            <w:proofErr w:type="gramEnd"/>
          </w:p>
        </w:tc>
      </w:tr>
      <w:tr w:rsidR="006B030C" w:rsidRPr="00B415BF" w14:paraId="16D6B734"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17A0DB" w14:textId="77777777" w:rsidR="006B030C" w:rsidRPr="00B415BF" w:rsidRDefault="006B030C" w:rsidP="00C9380E">
            <w:pPr>
              <w:pStyle w:val="rowtabella0"/>
              <w:rPr>
                <w:color w:val="002060"/>
              </w:rPr>
            </w:pPr>
            <w:r w:rsidRPr="00B415BF">
              <w:rPr>
                <w:color w:val="002060"/>
              </w:rPr>
              <w:lastRenderedPageBreak/>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82ECF8" w14:textId="77777777" w:rsidR="006B030C" w:rsidRPr="00B415BF" w:rsidRDefault="006B030C" w:rsidP="00C9380E">
            <w:pPr>
              <w:pStyle w:val="rowtabella0"/>
              <w:rPr>
                <w:color w:val="002060"/>
              </w:rPr>
            </w:pPr>
            <w:r w:rsidRPr="00B415BF">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C99FDD"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06BCD8" w14:textId="77777777" w:rsidR="006B030C" w:rsidRPr="00B415BF" w:rsidRDefault="006B030C" w:rsidP="00C9380E">
            <w:pPr>
              <w:pStyle w:val="rowtabella0"/>
              <w:rPr>
                <w:color w:val="002060"/>
              </w:rPr>
            </w:pPr>
            <w:r w:rsidRPr="00B415BF">
              <w:rPr>
                <w:color w:val="002060"/>
              </w:rPr>
              <w:t>31/01/2025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87A953" w14:textId="77777777" w:rsidR="006B030C" w:rsidRPr="00B415BF" w:rsidRDefault="006B030C" w:rsidP="00C9380E">
            <w:pPr>
              <w:pStyle w:val="rowtabella0"/>
              <w:rPr>
                <w:color w:val="002060"/>
              </w:rPr>
            </w:pPr>
            <w:r w:rsidRPr="00B415BF">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79C8F" w14:textId="77777777" w:rsidR="006B030C" w:rsidRPr="00B415BF" w:rsidRDefault="006B030C" w:rsidP="00C9380E">
            <w:pPr>
              <w:pStyle w:val="rowtabella0"/>
              <w:rPr>
                <w:color w:val="002060"/>
              </w:rPr>
            </w:pPr>
            <w:r w:rsidRPr="00B415BF">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BDF7C2" w14:textId="77777777" w:rsidR="006B030C" w:rsidRPr="00B415BF" w:rsidRDefault="006B030C" w:rsidP="00C9380E">
            <w:pPr>
              <w:pStyle w:val="rowtabella0"/>
              <w:rPr>
                <w:color w:val="002060"/>
              </w:rPr>
            </w:pPr>
            <w:r w:rsidRPr="00B415BF">
              <w:rPr>
                <w:color w:val="002060"/>
              </w:rPr>
              <w:t>VIA DELLO SPORT</w:t>
            </w:r>
          </w:p>
        </w:tc>
      </w:tr>
      <w:tr w:rsidR="006B030C" w:rsidRPr="00B415BF" w14:paraId="0F4DA382"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F04AE" w14:textId="77777777" w:rsidR="006B030C" w:rsidRPr="00B415BF" w:rsidRDefault="006B030C" w:rsidP="00C9380E">
            <w:pPr>
              <w:pStyle w:val="rowtabella0"/>
              <w:rPr>
                <w:color w:val="002060"/>
              </w:rPr>
            </w:pPr>
            <w:r w:rsidRPr="00B415BF">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3694A" w14:textId="77777777" w:rsidR="006B030C" w:rsidRPr="00B415BF" w:rsidRDefault="006B030C" w:rsidP="00C9380E">
            <w:pPr>
              <w:pStyle w:val="rowtabella0"/>
              <w:rPr>
                <w:color w:val="002060"/>
              </w:rPr>
            </w:pPr>
            <w:r w:rsidRPr="00B415BF">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B332B"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6D90E" w14:textId="77777777" w:rsidR="006B030C" w:rsidRPr="00B415BF" w:rsidRDefault="006B030C" w:rsidP="00C9380E">
            <w:pPr>
              <w:pStyle w:val="rowtabella0"/>
              <w:rPr>
                <w:color w:val="002060"/>
              </w:rPr>
            </w:pPr>
            <w:r w:rsidRPr="00B415BF">
              <w:rPr>
                <w:color w:val="002060"/>
              </w:rPr>
              <w:t>31/01/2025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1BF28" w14:textId="77777777" w:rsidR="006B030C" w:rsidRPr="00B415BF" w:rsidRDefault="006B030C" w:rsidP="00C9380E">
            <w:pPr>
              <w:pStyle w:val="rowtabella0"/>
              <w:rPr>
                <w:color w:val="002060"/>
              </w:rPr>
            </w:pPr>
            <w:r w:rsidRPr="00B415BF">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F4FE7" w14:textId="77777777" w:rsidR="006B030C" w:rsidRPr="00B415BF" w:rsidRDefault="006B030C" w:rsidP="00C9380E">
            <w:pPr>
              <w:pStyle w:val="rowtabella0"/>
              <w:rPr>
                <w:color w:val="002060"/>
              </w:rPr>
            </w:pPr>
            <w:r w:rsidRPr="00B415BF">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919C0" w14:textId="77777777" w:rsidR="006B030C" w:rsidRPr="00B415BF" w:rsidRDefault="006B030C" w:rsidP="00C9380E">
            <w:pPr>
              <w:pStyle w:val="rowtabella0"/>
              <w:rPr>
                <w:color w:val="002060"/>
              </w:rPr>
            </w:pPr>
            <w:r w:rsidRPr="00B415BF">
              <w:rPr>
                <w:color w:val="002060"/>
              </w:rPr>
              <w:t>VIA DELLO SPORT</w:t>
            </w:r>
          </w:p>
        </w:tc>
      </w:tr>
    </w:tbl>
    <w:p w14:paraId="49662573" w14:textId="77777777" w:rsidR="006B030C" w:rsidRPr="00F85777" w:rsidRDefault="006B030C" w:rsidP="00837141">
      <w:pPr>
        <w:pStyle w:val="breakline"/>
        <w:rPr>
          <w:rFonts w:eastAsiaTheme="minorEastAsia"/>
          <w:color w:val="002060"/>
        </w:rPr>
      </w:pPr>
    </w:p>
    <w:p w14:paraId="12AD11C0" w14:textId="77777777" w:rsidR="00837141" w:rsidRPr="00F85777" w:rsidRDefault="00837141" w:rsidP="00837141">
      <w:pPr>
        <w:pStyle w:val="breakline"/>
        <w:rPr>
          <w:color w:val="002060"/>
        </w:rPr>
      </w:pPr>
    </w:p>
    <w:p w14:paraId="148EC087" w14:textId="77777777" w:rsidR="00837141" w:rsidRPr="00F85777" w:rsidRDefault="00837141" w:rsidP="00837141">
      <w:pPr>
        <w:pStyle w:val="titolocampionato0"/>
        <w:shd w:val="clear" w:color="auto" w:fill="CCCCCC"/>
        <w:spacing w:before="80" w:after="40"/>
        <w:rPr>
          <w:color w:val="002060"/>
        </w:rPr>
      </w:pPr>
      <w:r w:rsidRPr="00F85777">
        <w:rPr>
          <w:color w:val="002060"/>
        </w:rPr>
        <w:t>REGIONALE CALCIO A 5 FEMMINILE</w:t>
      </w:r>
    </w:p>
    <w:p w14:paraId="437CC359" w14:textId="77777777" w:rsidR="00837141" w:rsidRPr="00F85777" w:rsidRDefault="00837141" w:rsidP="00837141">
      <w:pPr>
        <w:pStyle w:val="titoloprinc0"/>
        <w:rPr>
          <w:color w:val="002060"/>
        </w:rPr>
      </w:pPr>
      <w:r w:rsidRPr="00F85777">
        <w:rPr>
          <w:color w:val="002060"/>
        </w:rPr>
        <w:t>VARIAZIONI AL PROGRAMMA GARE</w:t>
      </w:r>
    </w:p>
    <w:p w14:paraId="245F120A" w14:textId="77777777" w:rsidR="00837141" w:rsidRPr="00F85777" w:rsidRDefault="00837141" w:rsidP="00837141">
      <w:pPr>
        <w:pStyle w:val="breakline"/>
        <w:rPr>
          <w:color w:val="002060"/>
        </w:rPr>
      </w:pPr>
    </w:p>
    <w:p w14:paraId="6E43C1E7" w14:textId="77777777" w:rsidR="00837141" w:rsidRPr="00F85777" w:rsidRDefault="00837141" w:rsidP="00837141">
      <w:pPr>
        <w:pStyle w:val="breakline"/>
        <w:rPr>
          <w:color w:val="002060"/>
        </w:rPr>
      </w:pPr>
    </w:p>
    <w:p w14:paraId="606DCE2C" w14:textId="77777777" w:rsidR="00837141" w:rsidRPr="00F85777" w:rsidRDefault="00837141" w:rsidP="00837141">
      <w:pPr>
        <w:pStyle w:val="sottotitolocampionato10"/>
        <w:rPr>
          <w:color w:val="002060"/>
        </w:rPr>
      </w:pPr>
      <w:r w:rsidRPr="00F857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37141" w:rsidRPr="00F85777" w14:paraId="72ACC6DA" w14:textId="77777777" w:rsidTr="005E24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B51F0"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349DD"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58FDC" w14:textId="77777777" w:rsidR="00837141" w:rsidRPr="00F85777" w:rsidRDefault="00837141" w:rsidP="00C9380E">
            <w:pPr>
              <w:pStyle w:val="headertabella0"/>
              <w:rPr>
                <w:color w:val="002060"/>
              </w:rPr>
            </w:pPr>
            <w:r w:rsidRPr="00F857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CA5F8"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D3AA"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FFFEA"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9A813"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1A251" w14:textId="77777777" w:rsidR="00837141" w:rsidRPr="00F85777" w:rsidRDefault="00837141" w:rsidP="00C9380E">
            <w:pPr>
              <w:pStyle w:val="headertabella0"/>
              <w:rPr>
                <w:color w:val="002060"/>
              </w:rPr>
            </w:pPr>
            <w:r w:rsidRPr="00F85777">
              <w:rPr>
                <w:color w:val="002060"/>
              </w:rPr>
              <w:t>Impianto</w:t>
            </w:r>
          </w:p>
        </w:tc>
      </w:tr>
      <w:tr w:rsidR="00837141" w:rsidRPr="00F85777" w14:paraId="7FF2E034" w14:textId="77777777" w:rsidTr="005E24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08EA" w14:textId="77777777" w:rsidR="00837141" w:rsidRPr="005E2460" w:rsidRDefault="00837141" w:rsidP="00C9380E">
            <w:pPr>
              <w:pStyle w:val="rowtabella0"/>
              <w:rPr>
                <w:color w:val="002060"/>
                <w:highlight w:val="yellow"/>
              </w:rPr>
            </w:pPr>
            <w:r w:rsidRPr="005E2460">
              <w:rPr>
                <w:color w:val="002060"/>
                <w:highlight w:val="yellow"/>
              </w:rPr>
              <w:t>04/02/2025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D0E5" w14:textId="77777777" w:rsidR="00837141" w:rsidRPr="005E2460" w:rsidRDefault="00837141" w:rsidP="00C9380E">
            <w:pPr>
              <w:pStyle w:val="rowtabella0"/>
              <w:jc w:val="center"/>
              <w:rPr>
                <w:color w:val="002060"/>
                <w:highlight w:val="yellow"/>
              </w:rPr>
            </w:pPr>
            <w:r w:rsidRPr="005E2460">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E3DE" w14:textId="77777777" w:rsidR="00837141" w:rsidRPr="005E2460" w:rsidRDefault="00837141" w:rsidP="00C9380E">
            <w:pPr>
              <w:pStyle w:val="rowtabella0"/>
              <w:rPr>
                <w:color w:val="002060"/>
                <w:highlight w:val="yellow"/>
              </w:rPr>
            </w:pPr>
            <w:r w:rsidRPr="005E2460">
              <w:rPr>
                <w:color w:val="002060"/>
                <w:highlight w:val="yellow"/>
              </w:rPr>
              <w:t>TRODICA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8D19" w14:textId="77777777" w:rsidR="00837141" w:rsidRPr="005E2460" w:rsidRDefault="00837141" w:rsidP="00C9380E">
            <w:pPr>
              <w:pStyle w:val="rowtabella0"/>
              <w:rPr>
                <w:color w:val="002060"/>
                <w:highlight w:val="yellow"/>
              </w:rPr>
            </w:pPr>
            <w:r w:rsidRPr="005E2460">
              <w:rPr>
                <w:color w:val="002060"/>
                <w:highlight w:val="yellow"/>
              </w:rPr>
              <w:t>C.U.S. CAMERINO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BC91" w14:textId="795EB974" w:rsidR="00837141" w:rsidRPr="00F85777" w:rsidRDefault="005E2460" w:rsidP="00C9380E">
            <w:pPr>
              <w:pStyle w:val="rowtabella0"/>
              <w:rPr>
                <w:color w:val="002060"/>
              </w:rPr>
            </w:pPr>
            <w:r>
              <w:rPr>
                <w:color w:val="002060"/>
              </w:rPr>
              <w:t>01</w:t>
            </w:r>
            <w:r w:rsidR="00837141" w:rsidRPr="00F85777">
              <w:rPr>
                <w:color w:val="002060"/>
              </w:rPr>
              <w:t>/0</w:t>
            </w:r>
            <w:r>
              <w:rPr>
                <w:color w:val="002060"/>
              </w:rPr>
              <w:t>2</w:t>
            </w:r>
            <w:r w:rsidR="00837141" w:rsidRPr="00F85777">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E143" w14:textId="77777777" w:rsidR="00837141" w:rsidRPr="00F85777" w:rsidRDefault="00837141" w:rsidP="00C9380E">
            <w:pPr>
              <w:pStyle w:val="rowtabella0"/>
              <w:jc w:val="center"/>
              <w:rPr>
                <w:color w:val="002060"/>
              </w:rPr>
            </w:pPr>
            <w:r w:rsidRPr="005E2460">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B855" w14:textId="77777777" w:rsidR="00837141" w:rsidRPr="00F85777" w:rsidRDefault="00837141" w:rsidP="00C9380E">
            <w:pPr>
              <w:pStyle w:val="rowtabella0"/>
              <w:jc w:val="center"/>
              <w:rPr>
                <w:color w:val="002060"/>
              </w:rPr>
            </w:pPr>
            <w:r w:rsidRPr="00F85777">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16B6C" w14:textId="77777777" w:rsidR="00837141" w:rsidRPr="00F85777" w:rsidRDefault="00837141" w:rsidP="00C9380E">
            <w:pPr>
              <w:rPr>
                <w:color w:val="002060"/>
              </w:rPr>
            </w:pPr>
          </w:p>
        </w:tc>
      </w:tr>
    </w:tbl>
    <w:p w14:paraId="04B1EBEE" w14:textId="77777777" w:rsidR="00837141" w:rsidRPr="00F85777" w:rsidRDefault="00837141" w:rsidP="00837141">
      <w:pPr>
        <w:pStyle w:val="breakline"/>
        <w:rPr>
          <w:rFonts w:eastAsiaTheme="minorEastAsia"/>
          <w:color w:val="002060"/>
        </w:rPr>
      </w:pPr>
    </w:p>
    <w:p w14:paraId="38B4BC0A" w14:textId="77777777" w:rsidR="00837141" w:rsidRPr="00F85777" w:rsidRDefault="00837141" w:rsidP="00837141">
      <w:pPr>
        <w:pStyle w:val="breakline"/>
        <w:rPr>
          <w:color w:val="002060"/>
        </w:rPr>
      </w:pPr>
    </w:p>
    <w:p w14:paraId="089E966A" w14:textId="77777777" w:rsidR="00837141" w:rsidRPr="00F85777" w:rsidRDefault="00837141" w:rsidP="00837141">
      <w:pPr>
        <w:pStyle w:val="titoloprinc0"/>
        <w:rPr>
          <w:color w:val="002060"/>
        </w:rPr>
      </w:pPr>
      <w:r w:rsidRPr="00F85777">
        <w:rPr>
          <w:color w:val="002060"/>
        </w:rPr>
        <w:t>RISULTATI</w:t>
      </w:r>
    </w:p>
    <w:p w14:paraId="46FD1EA0" w14:textId="77777777" w:rsidR="00837141" w:rsidRPr="00F85777" w:rsidRDefault="00837141" w:rsidP="00837141">
      <w:pPr>
        <w:pStyle w:val="breakline"/>
        <w:rPr>
          <w:color w:val="002060"/>
        </w:rPr>
      </w:pPr>
    </w:p>
    <w:p w14:paraId="778CA9DA" w14:textId="77777777" w:rsidR="00837141" w:rsidRPr="00F85777" w:rsidRDefault="00837141" w:rsidP="00837141">
      <w:pPr>
        <w:pStyle w:val="sottotitolocampionato10"/>
        <w:rPr>
          <w:color w:val="002060"/>
        </w:rPr>
      </w:pPr>
      <w:r w:rsidRPr="00F85777">
        <w:rPr>
          <w:color w:val="002060"/>
        </w:rPr>
        <w:t>RISULTATI UFFICIALI GARE DEL 24/01/2025</w:t>
      </w:r>
    </w:p>
    <w:p w14:paraId="3A34D2FB" w14:textId="77777777" w:rsidR="004202D6" w:rsidRPr="004202D6" w:rsidRDefault="004202D6" w:rsidP="004202D6">
      <w:pPr>
        <w:pStyle w:val="sottotitolocampionato20"/>
        <w:spacing w:before="0" w:beforeAutospacing="0" w:after="0" w:afterAutospacing="0"/>
        <w:rPr>
          <w:rFonts w:ascii="Arial" w:hAnsi="Arial" w:cs="Arial"/>
          <w:color w:val="002060"/>
          <w:sz w:val="20"/>
          <w:szCs w:val="20"/>
        </w:rPr>
      </w:pPr>
      <w:r w:rsidRPr="004202D6">
        <w:rPr>
          <w:rFonts w:ascii="Arial" w:hAnsi="Arial" w:cs="Arial"/>
          <w:color w:val="002060"/>
          <w:sz w:val="20"/>
          <w:szCs w:val="20"/>
        </w:rPr>
        <w:t>Si trascrivono qui di seguito i risultati ufficiali delle gare disputate</w:t>
      </w:r>
    </w:p>
    <w:p w14:paraId="0DC3FC65" w14:textId="77777777" w:rsidR="00837141" w:rsidRPr="00F85777" w:rsidRDefault="00837141" w:rsidP="0083714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7141" w:rsidRPr="00F85777" w14:paraId="4367B30A"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189C0BE9"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659B4" w14:textId="77777777" w:rsidR="00837141" w:rsidRPr="00F85777" w:rsidRDefault="00837141" w:rsidP="00C9380E">
                  <w:pPr>
                    <w:pStyle w:val="headertabella0"/>
                    <w:rPr>
                      <w:color w:val="002060"/>
                    </w:rPr>
                  </w:pPr>
                  <w:r w:rsidRPr="00F85777">
                    <w:rPr>
                      <w:color w:val="002060"/>
                    </w:rPr>
                    <w:t>GIRONE A - 3 Giornata - R</w:t>
                  </w:r>
                </w:p>
              </w:tc>
            </w:tr>
            <w:tr w:rsidR="00837141" w:rsidRPr="00F85777" w14:paraId="3F93BCFE"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81A1FE" w14:textId="77777777" w:rsidR="00837141" w:rsidRPr="00F85777" w:rsidRDefault="00837141" w:rsidP="00C9380E">
                  <w:pPr>
                    <w:pStyle w:val="rowtabella0"/>
                    <w:rPr>
                      <w:color w:val="002060"/>
                    </w:rPr>
                  </w:pPr>
                  <w:r w:rsidRPr="00F85777">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05787" w14:textId="77777777" w:rsidR="00837141" w:rsidRPr="00F85777" w:rsidRDefault="00837141" w:rsidP="00C9380E">
                  <w:pPr>
                    <w:pStyle w:val="rowtabella0"/>
                    <w:rPr>
                      <w:color w:val="002060"/>
                    </w:rPr>
                  </w:pPr>
                  <w:r w:rsidRPr="00F85777">
                    <w:rPr>
                      <w:color w:val="002060"/>
                    </w:rPr>
                    <w:t xml:space="preserve">- </w:t>
                  </w:r>
                  <w:proofErr w:type="gramStart"/>
                  <w:r w:rsidRPr="00F85777">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AB01B" w14:textId="77777777" w:rsidR="00837141" w:rsidRPr="00F85777" w:rsidRDefault="00837141" w:rsidP="00C9380E">
                  <w:pPr>
                    <w:pStyle w:val="rowtabella0"/>
                    <w:jc w:val="center"/>
                    <w:rPr>
                      <w:color w:val="002060"/>
                    </w:rPr>
                  </w:pPr>
                  <w:r w:rsidRPr="00F85777">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2E262" w14:textId="77777777" w:rsidR="00837141" w:rsidRPr="00F85777" w:rsidRDefault="00837141" w:rsidP="00C9380E">
                  <w:pPr>
                    <w:pStyle w:val="rowtabella0"/>
                    <w:jc w:val="center"/>
                    <w:rPr>
                      <w:color w:val="002060"/>
                    </w:rPr>
                  </w:pPr>
                  <w:r w:rsidRPr="00F85777">
                    <w:rPr>
                      <w:color w:val="002060"/>
                    </w:rPr>
                    <w:t> </w:t>
                  </w:r>
                </w:p>
              </w:tc>
            </w:tr>
            <w:tr w:rsidR="00837141" w:rsidRPr="00F85777" w14:paraId="5D165FB6"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C62BA0" w14:textId="77777777" w:rsidR="00837141" w:rsidRPr="00F85777" w:rsidRDefault="00837141" w:rsidP="00C9380E">
                  <w:pPr>
                    <w:pStyle w:val="rowtabella0"/>
                    <w:rPr>
                      <w:color w:val="002060"/>
                    </w:rPr>
                  </w:pPr>
                  <w:r w:rsidRPr="00F85777">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845A50" w14:textId="77777777" w:rsidR="00837141" w:rsidRPr="00F85777" w:rsidRDefault="00837141" w:rsidP="00C9380E">
                  <w:pPr>
                    <w:pStyle w:val="rowtabella0"/>
                    <w:rPr>
                      <w:color w:val="002060"/>
                    </w:rPr>
                  </w:pPr>
                  <w:r w:rsidRPr="00F85777">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8989F3" w14:textId="77777777" w:rsidR="00837141" w:rsidRPr="00F85777" w:rsidRDefault="00837141" w:rsidP="00C9380E">
                  <w:pPr>
                    <w:pStyle w:val="rowtabella0"/>
                    <w:jc w:val="center"/>
                    <w:rPr>
                      <w:color w:val="002060"/>
                    </w:rPr>
                  </w:pPr>
                  <w:r w:rsidRPr="00F8577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7E15C9" w14:textId="77777777" w:rsidR="00837141" w:rsidRPr="00F85777" w:rsidRDefault="00837141" w:rsidP="00C9380E">
                  <w:pPr>
                    <w:pStyle w:val="rowtabella0"/>
                    <w:jc w:val="center"/>
                    <w:rPr>
                      <w:color w:val="002060"/>
                    </w:rPr>
                  </w:pPr>
                  <w:r w:rsidRPr="00F85777">
                    <w:rPr>
                      <w:color w:val="002060"/>
                    </w:rPr>
                    <w:t> </w:t>
                  </w:r>
                </w:p>
              </w:tc>
            </w:tr>
            <w:tr w:rsidR="00837141" w:rsidRPr="00F85777" w14:paraId="1671F540"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62C2F4" w14:textId="77777777" w:rsidR="00837141" w:rsidRPr="00F85777" w:rsidRDefault="00837141" w:rsidP="00C9380E">
                  <w:pPr>
                    <w:pStyle w:val="rowtabella0"/>
                    <w:rPr>
                      <w:color w:val="002060"/>
                    </w:rPr>
                  </w:pPr>
                  <w:r w:rsidRPr="00F85777">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DDD6EA" w14:textId="77777777" w:rsidR="00837141" w:rsidRPr="00F85777" w:rsidRDefault="00837141" w:rsidP="00C9380E">
                  <w:pPr>
                    <w:pStyle w:val="rowtabella0"/>
                    <w:rPr>
                      <w:color w:val="002060"/>
                    </w:rPr>
                  </w:pPr>
                  <w:r w:rsidRPr="00F85777">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8ACBC3" w14:textId="77777777" w:rsidR="00837141" w:rsidRPr="00F85777" w:rsidRDefault="00837141" w:rsidP="00C9380E">
                  <w:pPr>
                    <w:pStyle w:val="rowtabella0"/>
                    <w:jc w:val="center"/>
                    <w:rPr>
                      <w:color w:val="002060"/>
                    </w:rPr>
                  </w:pPr>
                  <w:r w:rsidRPr="00F8577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B7E250" w14:textId="77777777" w:rsidR="00837141" w:rsidRPr="00F85777" w:rsidRDefault="00837141" w:rsidP="00C9380E">
                  <w:pPr>
                    <w:pStyle w:val="rowtabella0"/>
                    <w:jc w:val="center"/>
                    <w:rPr>
                      <w:color w:val="002060"/>
                    </w:rPr>
                  </w:pPr>
                  <w:r w:rsidRPr="00F85777">
                    <w:rPr>
                      <w:color w:val="002060"/>
                    </w:rPr>
                    <w:t> </w:t>
                  </w:r>
                </w:p>
              </w:tc>
            </w:tr>
            <w:tr w:rsidR="00837141" w:rsidRPr="00F85777" w14:paraId="1CEEC783"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DA5817" w14:textId="77777777" w:rsidR="00837141" w:rsidRPr="00F85777" w:rsidRDefault="00837141" w:rsidP="00C9380E">
                  <w:pPr>
                    <w:pStyle w:val="rowtabella0"/>
                    <w:rPr>
                      <w:color w:val="002060"/>
                    </w:rPr>
                  </w:pPr>
                  <w:r w:rsidRPr="00F85777">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723AE7" w14:textId="77777777" w:rsidR="00837141" w:rsidRPr="00F85777" w:rsidRDefault="00837141" w:rsidP="00C9380E">
                  <w:pPr>
                    <w:pStyle w:val="rowtabella0"/>
                    <w:rPr>
                      <w:color w:val="002060"/>
                    </w:rPr>
                  </w:pPr>
                  <w:r w:rsidRPr="00F85777">
                    <w:rPr>
                      <w:color w:val="002060"/>
                    </w:rPr>
                    <w:t>- WOMAN SANGIUSTESE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4A93DF" w14:textId="77777777" w:rsidR="00837141" w:rsidRPr="00F85777" w:rsidRDefault="00837141" w:rsidP="00C9380E">
                  <w:pPr>
                    <w:pStyle w:val="rowtabella0"/>
                    <w:jc w:val="center"/>
                    <w:rPr>
                      <w:color w:val="002060"/>
                    </w:rPr>
                  </w:pPr>
                  <w:r w:rsidRPr="00F8577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17B7B2" w14:textId="77777777" w:rsidR="00837141" w:rsidRPr="00F85777" w:rsidRDefault="00837141" w:rsidP="00C9380E">
                  <w:pPr>
                    <w:pStyle w:val="rowtabella0"/>
                    <w:jc w:val="center"/>
                    <w:rPr>
                      <w:color w:val="002060"/>
                    </w:rPr>
                  </w:pPr>
                  <w:r w:rsidRPr="00F85777">
                    <w:rPr>
                      <w:color w:val="002060"/>
                    </w:rPr>
                    <w:t> </w:t>
                  </w:r>
                </w:p>
              </w:tc>
            </w:tr>
            <w:tr w:rsidR="00837141" w:rsidRPr="00F85777" w14:paraId="0D3ACBEC"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68A7A3" w14:textId="77777777" w:rsidR="00837141" w:rsidRPr="00F85777" w:rsidRDefault="00837141" w:rsidP="00C9380E">
                  <w:pPr>
                    <w:pStyle w:val="rowtabella0"/>
                    <w:rPr>
                      <w:color w:val="002060"/>
                    </w:rPr>
                  </w:pPr>
                  <w:r w:rsidRPr="00F85777">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F3D0C9" w14:textId="77777777" w:rsidR="00837141" w:rsidRPr="00F85777" w:rsidRDefault="00837141" w:rsidP="00C9380E">
                  <w:pPr>
                    <w:pStyle w:val="rowtabella0"/>
                    <w:rPr>
                      <w:color w:val="002060"/>
                    </w:rPr>
                  </w:pPr>
                  <w:r w:rsidRPr="00F85777">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9D8E2D" w14:textId="77777777" w:rsidR="00837141" w:rsidRPr="00F85777" w:rsidRDefault="00837141" w:rsidP="00C9380E">
                  <w:pPr>
                    <w:pStyle w:val="rowtabella0"/>
                    <w:jc w:val="center"/>
                    <w:rPr>
                      <w:color w:val="002060"/>
                    </w:rPr>
                  </w:pPr>
                  <w:r w:rsidRPr="00F85777">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644869" w14:textId="77777777" w:rsidR="00837141" w:rsidRPr="00F85777" w:rsidRDefault="00837141" w:rsidP="00C9380E">
                  <w:pPr>
                    <w:pStyle w:val="rowtabella0"/>
                    <w:jc w:val="center"/>
                    <w:rPr>
                      <w:color w:val="002060"/>
                    </w:rPr>
                  </w:pPr>
                  <w:r w:rsidRPr="00F85777">
                    <w:rPr>
                      <w:color w:val="002060"/>
                    </w:rPr>
                    <w:t> </w:t>
                  </w:r>
                </w:p>
              </w:tc>
            </w:tr>
            <w:tr w:rsidR="00837141" w:rsidRPr="00F85777" w14:paraId="77D783E5"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ADE62B" w14:textId="77777777" w:rsidR="00837141" w:rsidRPr="00F85777" w:rsidRDefault="00837141" w:rsidP="00C9380E">
                  <w:pPr>
                    <w:pStyle w:val="rowtabella0"/>
                    <w:rPr>
                      <w:color w:val="002060"/>
                    </w:rPr>
                  </w:pPr>
                  <w:r w:rsidRPr="00F85777">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3B365" w14:textId="77777777" w:rsidR="00837141" w:rsidRPr="00F85777" w:rsidRDefault="00837141" w:rsidP="00C9380E">
                  <w:pPr>
                    <w:pStyle w:val="rowtabella0"/>
                    <w:rPr>
                      <w:color w:val="002060"/>
                    </w:rPr>
                  </w:pPr>
                  <w:r w:rsidRPr="00F85777">
                    <w:rPr>
                      <w:color w:val="002060"/>
                    </w:rPr>
                    <w:t>- TRODICA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6173D" w14:textId="77777777" w:rsidR="00837141" w:rsidRPr="00F85777" w:rsidRDefault="00837141" w:rsidP="00C9380E">
                  <w:pPr>
                    <w:pStyle w:val="rowtabella0"/>
                    <w:jc w:val="center"/>
                    <w:rPr>
                      <w:color w:val="002060"/>
                    </w:rPr>
                  </w:pPr>
                  <w:r w:rsidRPr="00F85777">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64811" w14:textId="77777777" w:rsidR="00837141" w:rsidRPr="00F85777" w:rsidRDefault="00837141" w:rsidP="00C9380E">
                  <w:pPr>
                    <w:pStyle w:val="rowtabella0"/>
                    <w:jc w:val="center"/>
                    <w:rPr>
                      <w:color w:val="002060"/>
                    </w:rPr>
                  </w:pPr>
                  <w:r w:rsidRPr="00F85777">
                    <w:rPr>
                      <w:color w:val="002060"/>
                    </w:rPr>
                    <w:t> </w:t>
                  </w:r>
                </w:p>
              </w:tc>
            </w:tr>
            <w:tr w:rsidR="00837141" w:rsidRPr="00F85777" w14:paraId="73C62AD9"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21EBF296" w14:textId="77777777" w:rsidR="00837141" w:rsidRPr="00F85777" w:rsidRDefault="00837141" w:rsidP="00C9380E">
                  <w:pPr>
                    <w:pStyle w:val="rowtabella0"/>
                    <w:rPr>
                      <w:color w:val="002060"/>
                    </w:rPr>
                  </w:pPr>
                  <w:r w:rsidRPr="00F85777">
                    <w:rPr>
                      <w:color w:val="002060"/>
                    </w:rPr>
                    <w:t>(1) - disputata il 25/01/2025</w:t>
                  </w:r>
                </w:p>
              </w:tc>
            </w:tr>
          </w:tbl>
          <w:p w14:paraId="1466B62E" w14:textId="77777777" w:rsidR="00837141" w:rsidRPr="00F85777" w:rsidRDefault="00837141" w:rsidP="00C9380E">
            <w:pPr>
              <w:rPr>
                <w:color w:val="002060"/>
              </w:rPr>
            </w:pPr>
          </w:p>
        </w:tc>
      </w:tr>
    </w:tbl>
    <w:p w14:paraId="7C4C668A" w14:textId="77777777" w:rsidR="00837141" w:rsidRPr="00F85777" w:rsidRDefault="00837141" w:rsidP="00837141">
      <w:pPr>
        <w:pStyle w:val="breakline"/>
        <w:rPr>
          <w:rFonts w:eastAsiaTheme="minorEastAsia"/>
          <w:color w:val="002060"/>
        </w:rPr>
      </w:pPr>
    </w:p>
    <w:p w14:paraId="1A06A928" w14:textId="77777777" w:rsidR="00837141" w:rsidRPr="00F85777" w:rsidRDefault="00837141" w:rsidP="00837141">
      <w:pPr>
        <w:pStyle w:val="breakline"/>
        <w:rPr>
          <w:color w:val="002060"/>
        </w:rPr>
      </w:pPr>
    </w:p>
    <w:p w14:paraId="0C94221A" w14:textId="77777777" w:rsidR="00837141" w:rsidRPr="00F85777" w:rsidRDefault="00837141" w:rsidP="00837141">
      <w:pPr>
        <w:pStyle w:val="titoloprinc0"/>
        <w:rPr>
          <w:color w:val="002060"/>
        </w:rPr>
      </w:pPr>
      <w:r w:rsidRPr="00F85777">
        <w:rPr>
          <w:color w:val="002060"/>
        </w:rPr>
        <w:t>GIUDICE SPORTIVO</w:t>
      </w:r>
    </w:p>
    <w:p w14:paraId="29ECE643" w14:textId="77777777" w:rsidR="00837141" w:rsidRPr="00F85777" w:rsidRDefault="00837141" w:rsidP="00837141">
      <w:pPr>
        <w:pStyle w:val="diffida"/>
        <w:rPr>
          <w:color w:val="002060"/>
        </w:rPr>
      </w:pPr>
      <w:r w:rsidRPr="00F85777">
        <w:rPr>
          <w:color w:val="002060"/>
        </w:rPr>
        <w:t>Il Giudice Sportivo Avv. Agnese Lazzaretti, con l'assistenza del Segretario Angelo Castellana, nella seduta del 29/01/2025, ha adottato le decisioni che di seguito integralmente si riportano:</w:t>
      </w:r>
    </w:p>
    <w:p w14:paraId="004A4F44" w14:textId="77777777" w:rsidR="00837141" w:rsidRPr="00F85777" w:rsidRDefault="00837141" w:rsidP="00837141">
      <w:pPr>
        <w:pStyle w:val="titolo10"/>
        <w:rPr>
          <w:color w:val="002060"/>
        </w:rPr>
      </w:pPr>
      <w:r w:rsidRPr="00F85777">
        <w:rPr>
          <w:color w:val="002060"/>
        </w:rPr>
        <w:t xml:space="preserve">GARE DEL 24/ 1/2025 </w:t>
      </w:r>
    </w:p>
    <w:p w14:paraId="3DCF9CA6" w14:textId="77777777" w:rsidR="00837141" w:rsidRPr="00F85777" w:rsidRDefault="00837141" w:rsidP="00837141">
      <w:pPr>
        <w:pStyle w:val="titolo7a"/>
        <w:rPr>
          <w:color w:val="002060"/>
        </w:rPr>
      </w:pPr>
      <w:r w:rsidRPr="00F85777">
        <w:rPr>
          <w:color w:val="002060"/>
        </w:rPr>
        <w:t xml:space="preserve">PROVVEDIMENTI DISCIPLINARI </w:t>
      </w:r>
    </w:p>
    <w:p w14:paraId="60B967F1"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43D57665" w14:textId="77777777" w:rsidR="00837141" w:rsidRPr="00F85777" w:rsidRDefault="00837141" w:rsidP="00837141">
      <w:pPr>
        <w:pStyle w:val="titolo30"/>
        <w:rPr>
          <w:color w:val="002060"/>
        </w:rPr>
      </w:pPr>
      <w:r w:rsidRPr="00F85777">
        <w:rPr>
          <w:color w:val="002060"/>
        </w:rPr>
        <w:t xml:space="preserve">CALCIATORI NON ESPULSI </w:t>
      </w:r>
    </w:p>
    <w:p w14:paraId="6F2BE578" w14:textId="77777777" w:rsidR="00837141" w:rsidRPr="00F85777" w:rsidRDefault="00837141" w:rsidP="00837141">
      <w:pPr>
        <w:pStyle w:val="titolo20"/>
        <w:rPr>
          <w:color w:val="002060"/>
        </w:rPr>
      </w:pPr>
      <w:r w:rsidRPr="00F857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1987284" w14:textId="77777777" w:rsidTr="00C9380E">
        <w:tc>
          <w:tcPr>
            <w:tcW w:w="2200" w:type="dxa"/>
            <w:tcMar>
              <w:top w:w="20" w:type="dxa"/>
              <w:left w:w="20" w:type="dxa"/>
              <w:bottom w:w="20" w:type="dxa"/>
              <w:right w:w="20" w:type="dxa"/>
            </w:tcMar>
            <w:vAlign w:val="center"/>
            <w:hideMark/>
          </w:tcPr>
          <w:p w14:paraId="020F1233" w14:textId="77777777" w:rsidR="00837141" w:rsidRPr="00F85777" w:rsidRDefault="00837141" w:rsidP="00C9380E">
            <w:pPr>
              <w:pStyle w:val="movimento"/>
              <w:rPr>
                <w:color w:val="002060"/>
              </w:rPr>
            </w:pPr>
            <w:r w:rsidRPr="00F85777">
              <w:rPr>
                <w:color w:val="002060"/>
              </w:rPr>
              <w:t>CANTARINI FEDERICA</w:t>
            </w:r>
          </w:p>
        </w:tc>
        <w:tc>
          <w:tcPr>
            <w:tcW w:w="2200" w:type="dxa"/>
            <w:tcMar>
              <w:top w:w="20" w:type="dxa"/>
              <w:left w:w="20" w:type="dxa"/>
              <w:bottom w:w="20" w:type="dxa"/>
              <w:right w:w="20" w:type="dxa"/>
            </w:tcMar>
            <w:vAlign w:val="center"/>
            <w:hideMark/>
          </w:tcPr>
          <w:p w14:paraId="1739EDB2" w14:textId="77777777" w:rsidR="00837141" w:rsidRPr="00F85777" w:rsidRDefault="00837141" w:rsidP="00C9380E">
            <w:pPr>
              <w:pStyle w:val="movimento2"/>
              <w:rPr>
                <w:color w:val="002060"/>
              </w:rPr>
            </w:pPr>
            <w:r w:rsidRPr="00F85777">
              <w:rPr>
                <w:color w:val="002060"/>
              </w:rPr>
              <w:t xml:space="preserve">(CENTRO SPORTIVO SUASA) </w:t>
            </w:r>
          </w:p>
        </w:tc>
        <w:tc>
          <w:tcPr>
            <w:tcW w:w="800" w:type="dxa"/>
            <w:tcMar>
              <w:top w:w="20" w:type="dxa"/>
              <w:left w:w="20" w:type="dxa"/>
              <w:bottom w:w="20" w:type="dxa"/>
              <w:right w:w="20" w:type="dxa"/>
            </w:tcMar>
            <w:vAlign w:val="center"/>
            <w:hideMark/>
          </w:tcPr>
          <w:p w14:paraId="24607DD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4C95A9B"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BA5C58C" w14:textId="77777777" w:rsidR="00837141" w:rsidRPr="00F85777" w:rsidRDefault="00837141" w:rsidP="00C9380E">
            <w:pPr>
              <w:pStyle w:val="movimento2"/>
              <w:rPr>
                <w:color w:val="002060"/>
              </w:rPr>
            </w:pPr>
            <w:r w:rsidRPr="00F85777">
              <w:rPr>
                <w:color w:val="002060"/>
              </w:rPr>
              <w:t> </w:t>
            </w:r>
          </w:p>
        </w:tc>
      </w:tr>
    </w:tbl>
    <w:p w14:paraId="506DDF95"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0EBFB66" w14:textId="77777777" w:rsidTr="00C9380E">
        <w:tc>
          <w:tcPr>
            <w:tcW w:w="2200" w:type="dxa"/>
            <w:tcMar>
              <w:top w:w="20" w:type="dxa"/>
              <w:left w:w="20" w:type="dxa"/>
              <w:bottom w:w="20" w:type="dxa"/>
              <w:right w:w="20" w:type="dxa"/>
            </w:tcMar>
            <w:vAlign w:val="center"/>
            <w:hideMark/>
          </w:tcPr>
          <w:p w14:paraId="222748B9" w14:textId="77777777" w:rsidR="00837141" w:rsidRPr="00F85777" w:rsidRDefault="00837141" w:rsidP="00C9380E">
            <w:pPr>
              <w:pStyle w:val="movimento"/>
              <w:rPr>
                <w:color w:val="002060"/>
              </w:rPr>
            </w:pPr>
            <w:r w:rsidRPr="00F85777">
              <w:rPr>
                <w:color w:val="002060"/>
              </w:rPr>
              <w:t>MODESTI AURORA</w:t>
            </w:r>
          </w:p>
        </w:tc>
        <w:tc>
          <w:tcPr>
            <w:tcW w:w="2200" w:type="dxa"/>
            <w:tcMar>
              <w:top w:w="20" w:type="dxa"/>
              <w:left w:w="20" w:type="dxa"/>
              <w:bottom w:w="20" w:type="dxa"/>
              <w:right w:w="20" w:type="dxa"/>
            </w:tcMar>
            <w:vAlign w:val="center"/>
            <w:hideMark/>
          </w:tcPr>
          <w:p w14:paraId="581DAE3B" w14:textId="77777777" w:rsidR="00837141" w:rsidRPr="00F85777" w:rsidRDefault="00837141" w:rsidP="00C9380E">
            <w:pPr>
              <w:pStyle w:val="movimento2"/>
              <w:rPr>
                <w:color w:val="002060"/>
              </w:rPr>
            </w:pPr>
            <w:r w:rsidRPr="00F85777">
              <w:rPr>
                <w:color w:val="002060"/>
              </w:rPr>
              <w:t xml:space="preserve">(VENERE POTENTIA) </w:t>
            </w:r>
          </w:p>
        </w:tc>
        <w:tc>
          <w:tcPr>
            <w:tcW w:w="800" w:type="dxa"/>
            <w:tcMar>
              <w:top w:w="20" w:type="dxa"/>
              <w:left w:w="20" w:type="dxa"/>
              <w:bottom w:w="20" w:type="dxa"/>
              <w:right w:w="20" w:type="dxa"/>
            </w:tcMar>
            <w:vAlign w:val="center"/>
            <w:hideMark/>
          </w:tcPr>
          <w:p w14:paraId="05B2032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92F89F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FCDB029" w14:textId="77777777" w:rsidR="00837141" w:rsidRPr="00F85777" w:rsidRDefault="00837141" w:rsidP="00C9380E">
            <w:pPr>
              <w:pStyle w:val="movimento2"/>
              <w:rPr>
                <w:color w:val="002060"/>
              </w:rPr>
            </w:pPr>
            <w:r w:rsidRPr="00F85777">
              <w:rPr>
                <w:color w:val="002060"/>
              </w:rPr>
              <w:t> </w:t>
            </w:r>
          </w:p>
        </w:tc>
      </w:tr>
    </w:tbl>
    <w:p w14:paraId="18183E1E" w14:textId="77777777" w:rsidR="00837141" w:rsidRPr="00F85777" w:rsidRDefault="00837141" w:rsidP="00837141">
      <w:pPr>
        <w:pStyle w:val="titolo10"/>
        <w:rPr>
          <w:rFonts w:eastAsiaTheme="minorEastAsia"/>
          <w:color w:val="002060"/>
        </w:rPr>
      </w:pPr>
      <w:r w:rsidRPr="00F85777">
        <w:rPr>
          <w:color w:val="002060"/>
        </w:rPr>
        <w:t xml:space="preserve">GARE DEL 25/ 1/2025 </w:t>
      </w:r>
    </w:p>
    <w:p w14:paraId="7513B201" w14:textId="77777777" w:rsidR="00837141" w:rsidRPr="00F85777" w:rsidRDefault="00837141" w:rsidP="00837141">
      <w:pPr>
        <w:pStyle w:val="titolo7a"/>
        <w:rPr>
          <w:color w:val="002060"/>
        </w:rPr>
      </w:pPr>
      <w:r w:rsidRPr="00F85777">
        <w:rPr>
          <w:color w:val="002060"/>
        </w:rPr>
        <w:t xml:space="preserve">PROVVEDIMENTI DISCIPLINARI </w:t>
      </w:r>
    </w:p>
    <w:p w14:paraId="0FA0B78B"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23AE079F" w14:textId="77777777" w:rsidR="00837141" w:rsidRPr="00F85777" w:rsidRDefault="00837141" w:rsidP="00837141">
      <w:pPr>
        <w:pStyle w:val="titolo30"/>
        <w:rPr>
          <w:color w:val="002060"/>
        </w:rPr>
      </w:pPr>
      <w:r w:rsidRPr="00F85777">
        <w:rPr>
          <w:color w:val="002060"/>
        </w:rPr>
        <w:t xml:space="preserve">CALCIATORI NON ESPULSI </w:t>
      </w:r>
    </w:p>
    <w:p w14:paraId="6667141C" w14:textId="77777777" w:rsidR="00837141" w:rsidRPr="00F85777" w:rsidRDefault="00837141" w:rsidP="00837141">
      <w:pPr>
        <w:pStyle w:val="titolo20"/>
        <w:rPr>
          <w:color w:val="002060"/>
        </w:rPr>
      </w:pPr>
      <w:r w:rsidRPr="00F8577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56D2425" w14:textId="77777777" w:rsidTr="00C9380E">
        <w:tc>
          <w:tcPr>
            <w:tcW w:w="2200" w:type="dxa"/>
            <w:tcMar>
              <w:top w:w="20" w:type="dxa"/>
              <w:left w:w="20" w:type="dxa"/>
              <w:bottom w:w="20" w:type="dxa"/>
              <w:right w:w="20" w:type="dxa"/>
            </w:tcMar>
            <w:vAlign w:val="center"/>
            <w:hideMark/>
          </w:tcPr>
          <w:p w14:paraId="1B7B5C9A" w14:textId="77777777" w:rsidR="00837141" w:rsidRPr="00F85777" w:rsidRDefault="00837141" w:rsidP="00C9380E">
            <w:pPr>
              <w:pStyle w:val="movimento"/>
              <w:rPr>
                <w:color w:val="002060"/>
              </w:rPr>
            </w:pPr>
            <w:r w:rsidRPr="00F85777">
              <w:rPr>
                <w:color w:val="002060"/>
              </w:rPr>
              <w:lastRenderedPageBreak/>
              <w:t>MENCACCINI MARTINA</w:t>
            </w:r>
          </w:p>
        </w:tc>
        <w:tc>
          <w:tcPr>
            <w:tcW w:w="2200" w:type="dxa"/>
            <w:tcMar>
              <w:top w:w="20" w:type="dxa"/>
              <w:left w:w="20" w:type="dxa"/>
              <w:bottom w:w="20" w:type="dxa"/>
              <w:right w:w="20" w:type="dxa"/>
            </w:tcMar>
            <w:vAlign w:val="center"/>
            <w:hideMark/>
          </w:tcPr>
          <w:p w14:paraId="669C3F08" w14:textId="77777777" w:rsidR="00837141" w:rsidRPr="00F85777" w:rsidRDefault="00837141" w:rsidP="00C9380E">
            <w:pPr>
              <w:pStyle w:val="movimento2"/>
              <w:rPr>
                <w:color w:val="002060"/>
              </w:rPr>
            </w:pPr>
            <w:r w:rsidRPr="00F85777">
              <w:rPr>
                <w:color w:val="002060"/>
              </w:rPr>
              <w:t xml:space="preserve">(GRADARA CALCIO) </w:t>
            </w:r>
          </w:p>
        </w:tc>
        <w:tc>
          <w:tcPr>
            <w:tcW w:w="800" w:type="dxa"/>
            <w:tcMar>
              <w:top w:w="20" w:type="dxa"/>
              <w:left w:w="20" w:type="dxa"/>
              <w:bottom w:w="20" w:type="dxa"/>
              <w:right w:w="20" w:type="dxa"/>
            </w:tcMar>
            <w:vAlign w:val="center"/>
            <w:hideMark/>
          </w:tcPr>
          <w:p w14:paraId="132B13D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6A5C5B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09F2C23" w14:textId="77777777" w:rsidR="00837141" w:rsidRPr="00F85777" w:rsidRDefault="00837141" w:rsidP="00C9380E">
            <w:pPr>
              <w:pStyle w:val="movimento2"/>
              <w:rPr>
                <w:color w:val="002060"/>
              </w:rPr>
            </w:pPr>
            <w:r w:rsidRPr="00F85777">
              <w:rPr>
                <w:color w:val="002060"/>
              </w:rPr>
              <w:t> </w:t>
            </w:r>
          </w:p>
        </w:tc>
      </w:tr>
    </w:tbl>
    <w:p w14:paraId="4710425C" w14:textId="77777777" w:rsidR="00837141" w:rsidRPr="00F85777" w:rsidRDefault="00837141" w:rsidP="00837141">
      <w:pPr>
        <w:pStyle w:val="titolo20"/>
        <w:rPr>
          <w:rFonts w:eastAsiaTheme="minorEastAsia"/>
          <w:color w:val="002060"/>
        </w:rPr>
      </w:pPr>
      <w:r w:rsidRPr="00F857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54078D2" w14:textId="77777777" w:rsidTr="00C9380E">
        <w:tc>
          <w:tcPr>
            <w:tcW w:w="2200" w:type="dxa"/>
            <w:tcMar>
              <w:top w:w="20" w:type="dxa"/>
              <w:left w:w="20" w:type="dxa"/>
              <w:bottom w:w="20" w:type="dxa"/>
              <w:right w:w="20" w:type="dxa"/>
            </w:tcMar>
            <w:vAlign w:val="center"/>
            <w:hideMark/>
          </w:tcPr>
          <w:p w14:paraId="55CE8F9F" w14:textId="77777777" w:rsidR="00837141" w:rsidRPr="00F85777" w:rsidRDefault="00837141" w:rsidP="00C9380E">
            <w:pPr>
              <w:pStyle w:val="movimento"/>
              <w:rPr>
                <w:color w:val="002060"/>
              </w:rPr>
            </w:pPr>
            <w:r w:rsidRPr="00F85777">
              <w:rPr>
                <w:color w:val="002060"/>
              </w:rPr>
              <w:t>AURELI SERENA</w:t>
            </w:r>
          </w:p>
        </w:tc>
        <w:tc>
          <w:tcPr>
            <w:tcW w:w="2200" w:type="dxa"/>
            <w:tcMar>
              <w:top w:w="20" w:type="dxa"/>
              <w:left w:w="20" w:type="dxa"/>
              <w:bottom w:w="20" w:type="dxa"/>
              <w:right w:w="20" w:type="dxa"/>
            </w:tcMar>
            <w:vAlign w:val="center"/>
            <w:hideMark/>
          </w:tcPr>
          <w:p w14:paraId="7068BC8C" w14:textId="77777777" w:rsidR="00837141" w:rsidRPr="00F85777" w:rsidRDefault="00837141" w:rsidP="00C9380E">
            <w:pPr>
              <w:pStyle w:val="movimento2"/>
              <w:rPr>
                <w:color w:val="002060"/>
              </w:rPr>
            </w:pPr>
            <w:r w:rsidRPr="00F85777">
              <w:rPr>
                <w:color w:val="002060"/>
              </w:rPr>
              <w:t xml:space="preserve">(GRADARA CALCIO) </w:t>
            </w:r>
          </w:p>
        </w:tc>
        <w:tc>
          <w:tcPr>
            <w:tcW w:w="800" w:type="dxa"/>
            <w:tcMar>
              <w:top w:w="20" w:type="dxa"/>
              <w:left w:w="20" w:type="dxa"/>
              <w:bottom w:w="20" w:type="dxa"/>
              <w:right w:w="20" w:type="dxa"/>
            </w:tcMar>
            <w:vAlign w:val="center"/>
            <w:hideMark/>
          </w:tcPr>
          <w:p w14:paraId="7D16356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80AA114" w14:textId="77777777" w:rsidR="00837141" w:rsidRPr="00F85777" w:rsidRDefault="00837141" w:rsidP="00C9380E">
            <w:pPr>
              <w:pStyle w:val="movimento"/>
              <w:rPr>
                <w:color w:val="002060"/>
              </w:rPr>
            </w:pPr>
            <w:r w:rsidRPr="00F85777">
              <w:rPr>
                <w:color w:val="002060"/>
              </w:rPr>
              <w:t>FIORELLA MIRIAM</w:t>
            </w:r>
          </w:p>
        </w:tc>
        <w:tc>
          <w:tcPr>
            <w:tcW w:w="2200" w:type="dxa"/>
            <w:tcMar>
              <w:top w:w="20" w:type="dxa"/>
              <w:left w:w="20" w:type="dxa"/>
              <w:bottom w:w="20" w:type="dxa"/>
              <w:right w:w="20" w:type="dxa"/>
            </w:tcMar>
            <w:vAlign w:val="center"/>
            <w:hideMark/>
          </w:tcPr>
          <w:p w14:paraId="2AD26A30" w14:textId="77777777" w:rsidR="00837141" w:rsidRPr="00F85777" w:rsidRDefault="00837141" w:rsidP="00C9380E">
            <w:pPr>
              <w:pStyle w:val="movimento2"/>
              <w:rPr>
                <w:color w:val="002060"/>
              </w:rPr>
            </w:pPr>
            <w:r w:rsidRPr="00F85777">
              <w:rPr>
                <w:color w:val="002060"/>
              </w:rPr>
              <w:t xml:space="preserve">(WOMAN SANGIUSTESE A.S.D.) </w:t>
            </w:r>
          </w:p>
        </w:tc>
      </w:tr>
    </w:tbl>
    <w:p w14:paraId="7567F1C5"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A9D453A" w14:textId="77777777" w:rsidTr="00C9380E">
        <w:tc>
          <w:tcPr>
            <w:tcW w:w="2200" w:type="dxa"/>
            <w:tcMar>
              <w:top w:w="20" w:type="dxa"/>
              <w:left w:w="20" w:type="dxa"/>
              <w:bottom w:w="20" w:type="dxa"/>
              <w:right w:w="20" w:type="dxa"/>
            </w:tcMar>
            <w:vAlign w:val="center"/>
            <w:hideMark/>
          </w:tcPr>
          <w:p w14:paraId="2FB2F878" w14:textId="77777777" w:rsidR="00837141" w:rsidRPr="00F85777" w:rsidRDefault="00837141" w:rsidP="00C9380E">
            <w:pPr>
              <w:pStyle w:val="movimento"/>
              <w:rPr>
                <w:color w:val="002060"/>
              </w:rPr>
            </w:pPr>
            <w:r w:rsidRPr="00F85777">
              <w:rPr>
                <w:color w:val="002060"/>
              </w:rPr>
              <w:t>PIZI SARA</w:t>
            </w:r>
          </w:p>
        </w:tc>
        <w:tc>
          <w:tcPr>
            <w:tcW w:w="2200" w:type="dxa"/>
            <w:tcMar>
              <w:top w:w="20" w:type="dxa"/>
              <w:left w:w="20" w:type="dxa"/>
              <w:bottom w:w="20" w:type="dxa"/>
              <w:right w:w="20" w:type="dxa"/>
            </w:tcMar>
            <w:vAlign w:val="center"/>
            <w:hideMark/>
          </w:tcPr>
          <w:p w14:paraId="7FF2EEA1" w14:textId="77777777" w:rsidR="00837141" w:rsidRPr="00F85777" w:rsidRDefault="00837141" w:rsidP="00C9380E">
            <w:pPr>
              <w:pStyle w:val="movimento2"/>
              <w:rPr>
                <w:color w:val="002060"/>
              </w:rPr>
            </w:pPr>
            <w:r w:rsidRPr="00F85777">
              <w:rPr>
                <w:color w:val="002060"/>
              </w:rPr>
              <w:t xml:space="preserve">(RIPABERARDA) </w:t>
            </w:r>
          </w:p>
        </w:tc>
        <w:tc>
          <w:tcPr>
            <w:tcW w:w="800" w:type="dxa"/>
            <w:tcMar>
              <w:top w:w="20" w:type="dxa"/>
              <w:left w:w="20" w:type="dxa"/>
              <w:bottom w:w="20" w:type="dxa"/>
              <w:right w:w="20" w:type="dxa"/>
            </w:tcMar>
            <w:vAlign w:val="center"/>
            <w:hideMark/>
          </w:tcPr>
          <w:p w14:paraId="25B98AE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A138A4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AAC9A03" w14:textId="77777777" w:rsidR="00837141" w:rsidRPr="00F85777" w:rsidRDefault="00837141" w:rsidP="00C9380E">
            <w:pPr>
              <w:pStyle w:val="movimento2"/>
              <w:rPr>
                <w:color w:val="002060"/>
              </w:rPr>
            </w:pPr>
            <w:r w:rsidRPr="00F85777">
              <w:rPr>
                <w:color w:val="002060"/>
              </w:rPr>
              <w:t> </w:t>
            </w:r>
          </w:p>
        </w:tc>
      </w:tr>
    </w:tbl>
    <w:p w14:paraId="4E757745" w14:textId="77777777" w:rsidR="00837141" w:rsidRDefault="00837141" w:rsidP="00837141">
      <w:pPr>
        <w:pStyle w:val="breakline"/>
        <w:rPr>
          <w:color w:val="002060"/>
        </w:rPr>
      </w:pPr>
    </w:p>
    <w:p w14:paraId="0B6D6A8F" w14:textId="77777777" w:rsidR="00837141" w:rsidRPr="008406B7" w:rsidRDefault="00837141" w:rsidP="00837141">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7F9DB747" w14:textId="77777777" w:rsidR="00837141" w:rsidRPr="008406B7" w:rsidRDefault="00837141" w:rsidP="00837141">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608D1BFF" w14:textId="77777777" w:rsidR="00837141" w:rsidRPr="00F85777" w:rsidRDefault="00837141" w:rsidP="00837141">
      <w:pPr>
        <w:pStyle w:val="breakline"/>
        <w:rPr>
          <w:rFonts w:eastAsiaTheme="minorEastAsia"/>
          <w:color w:val="002060"/>
        </w:rPr>
      </w:pPr>
    </w:p>
    <w:p w14:paraId="2077F38F" w14:textId="77777777" w:rsidR="00837141" w:rsidRPr="00F85777" w:rsidRDefault="00837141" w:rsidP="00837141">
      <w:pPr>
        <w:pStyle w:val="titoloprinc0"/>
        <w:rPr>
          <w:color w:val="002060"/>
        </w:rPr>
      </w:pPr>
      <w:r w:rsidRPr="00F85777">
        <w:rPr>
          <w:color w:val="002060"/>
        </w:rPr>
        <w:t>CLASSIFICA</w:t>
      </w:r>
    </w:p>
    <w:p w14:paraId="34C77A55" w14:textId="77777777" w:rsidR="00837141" w:rsidRPr="00F85777" w:rsidRDefault="00837141" w:rsidP="00837141">
      <w:pPr>
        <w:pStyle w:val="breakline"/>
        <w:rPr>
          <w:color w:val="002060"/>
        </w:rPr>
      </w:pPr>
    </w:p>
    <w:p w14:paraId="63ACF05C" w14:textId="77777777" w:rsidR="00837141" w:rsidRPr="00F85777" w:rsidRDefault="00837141" w:rsidP="00837141">
      <w:pPr>
        <w:pStyle w:val="breakline"/>
        <w:rPr>
          <w:color w:val="002060"/>
        </w:rPr>
      </w:pPr>
    </w:p>
    <w:p w14:paraId="7C8DDF52" w14:textId="77777777" w:rsidR="00837141" w:rsidRPr="00F85777" w:rsidRDefault="00837141" w:rsidP="00837141">
      <w:pPr>
        <w:pStyle w:val="sottotitolocampionato10"/>
        <w:rPr>
          <w:color w:val="002060"/>
        </w:rPr>
      </w:pPr>
      <w:r w:rsidRPr="00F857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51DF2CF5"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D4E30"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D7BF4"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9046C"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B99B2"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4222B"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FCA07"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63281"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C4F09"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0F3BE"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3BA4F" w14:textId="77777777" w:rsidR="00837141" w:rsidRPr="00F85777" w:rsidRDefault="00837141" w:rsidP="00C9380E">
            <w:pPr>
              <w:pStyle w:val="headertabella0"/>
              <w:rPr>
                <w:color w:val="002060"/>
              </w:rPr>
            </w:pPr>
            <w:r w:rsidRPr="00F85777">
              <w:rPr>
                <w:color w:val="002060"/>
              </w:rPr>
              <w:t>PE</w:t>
            </w:r>
          </w:p>
        </w:tc>
      </w:tr>
      <w:tr w:rsidR="00837141" w:rsidRPr="00F85777" w14:paraId="519479B8"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C9F0C" w14:textId="77777777" w:rsidR="00837141" w:rsidRPr="00F85777" w:rsidRDefault="00837141" w:rsidP="00C9380E">
            <w:pPr>
              <w:pStyle w:val="rowtabella0"/>
              <w:rPr>
                <w:color w:val="002060"/>
              </w:rPr>
            </w:pPr>
            <w:r w:rsidRPr="00F8577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8CB7" w14:textId="77777777" w:rsidR="00837141" w:rsidRPr="00F85777" w:rsidRDefault="00837141" w:rsidP="00C9380E">
            <w:pPr>
              <w:pStyle w:val="rowtabella0"/>
              <w:jc w:val="center"/>
              <w:rPr>
                <w:color w:val="002060"/>
              </w:rPr>
            </w:pPr>
            <w:r w:rsidRPr="00F857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1DF9"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BCF6"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0B99"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CB7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863D" w14:textId="77777777" w:rsidR="00837141" w:rsidRPr="00F85777" w:rsidRDefault="00837141" w:rsidP="00C9380E">
            <w:pPr>
              <w:pStyle w:val="rowtabella0"/>
              <w:jc w:val="center"/>
              <w:rPr>
                <w:color w:val="002060"/>
              </w:rPr>
            </w:pPr>
            <w:r w:rsidRPr="00F8577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CA59"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0794B" w14:textId="77777777" w:rsidR="00837141" w:rsidRPr="00F85777" w:rsidRDefault="00837141" w:rsidP="00C9380E">
            <w:pPr>
              <w:pStyle w:val="rowtabella0"/>
              <w:jc w:val="center"/>
              <w:rPr>
                <w:color w:val="002060"/>
              </w:rPr>
            </w:pPr>
            <w:r w:rsidRPr="00F8577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1E98" w14:textId="77777777" w:rsidR="00837141" w:rsidRPr="00F85777" w:rsidRDefault="00837141" w:rsidP="00C9380E">
            <w:pPr>
              <w:pStyle w:val="rowtabella0"/>
              <w:jc w:val="center"/>
              <w:rPr>
                <w:color w:val="002060"/>
              </w:rPr>
            </w:pPr>
            <w:r w:rsidRPr="00F85777">
              <w:rPr>
                <w:color w:val="002060"/>
              </w:rPr>
              <w:t>0</w:t>
            </w:r>
          </w:p>
        </w:tc>
      </w:tr>
      <w:tr w:rsidR="00837141" w:rsidRPr="00F85777" w14:paraId="57E67B0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E7324" w14:textId="77777777" w:rsidR="00837141" w:rsidRPr="00F85777" w:rsidRDefault="00837141" w:rsidP="00C9380E">
            <w:pPr>
              <w:pStyle w:val="rowtabella0"/>
              <w:rPr>
                <w:color w:val="002060"/>
              </w:rPr>
            </w:pPr>
            <w:r w:rsidRPr="00F85777">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0A1C"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D2CD"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DB44"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7C8C"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CD37"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A654" w14:textId="77777777" w:rsidR="00837141" w:rsidRPr="00F85777" w:rsidRDefault="00837141" w:rsidP="00C9380E">
            <w:pPr>
              <w:pStyle w:val="rowtabella0"/>
              <w:jc w:val="center"/>
              <w:rPr>
                <w:color w:val="002060"/>
              </w:rPr>
            </w:pPr>
            <w:r w:rsidRPr="00F85777">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94D8"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0261" w14:textId="77777777" w:rsidR="00837141" w:rsidRPr="00F85777" w:rsidRDefault="00837141" w:rsidP="00C9380E">
            <w:pPr>
              <w:pStyle w:val="rowtabella0"/>
              <w:jc w:val="center"/>
              <w:rPr>
                <w:color w:val="002060"/>
              </w:rPr>
            </w:pPr>
            <w:r w:rsidRPr="00F8577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09E5" w14:textId="77777777" w:rsidR="00837141" w:rsidRPr="00F85777" w:rsidRDefault="00837141" w:rsidP="00C9380E">
            <w:pPr>
              <w:pStyle w:val="rowtabella0"/>
              <w:jc w:val="center"/>
              <w:rPr>
                <w:color w:val="002060"/>
              </w:rPr>
            </w:pPr>
            <w:r w:rsidRPr="00F85777">
              <w:rPr>
                <w:color w:val="002060"/>
              </w:rPr>
              <w:t>0</w:t>
            </w:r>
          </w:p>
        </w:tc>
      </w:tr>
      <w:tr w:rsidR="00837141" w:rsidRPr="00F85777" w14:paraId="4FE38E2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B4191" w14:textId="77777777" w:rsidR="00837141" w:rsidRPr="00F85777" w:rsidRDefault="00837141" w:rsidP="00C9380E">
            <w:pPr>
              <w:pStyle w:val="rowtabella0"/>
              <w:rPr>
                <w:color w:val="002060"/>
              </w:rPr>
            </w:pPr>
            <w:r w:rsidRPr="00F8577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F3916"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B990"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A879"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F7A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CFBC"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21C3" w14:textId="77777777" w:rsidR="00837141" w:rsidRPr="00F85777" w:rsidRDefault="00837141" w:rsidP="00C9380E">
            <w:pPr>
              <w:pStyle w:val="rowtabella0"/>
              <w:jc w:val="center"/>
              <w:rPr>
                <w:color w:val="002060"/>
              </w:rPr>
            </w:pPr>
            <w:r w:rsidRPr="00F8577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EDBD"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3278" w14:textId="77777777" w:rsidR="00837141" w:rsidRPr="00F85777" w:rsidRDefault="00837141" w:rsidP="00C9380E">
            <w:pPr>
              <w:pStyle w:val="rowtabella0"/>
              <w:jc w:val="center"/>
              <w:rPr>
                <w:color w:val="002060"/>
              </w:rPr>
            </w:pPr>
            <w:r w:rsidRPr="00F8577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F205" w14:textId="77777777" w:rsidR="00837141" w:rsidRPr="00F85777" w:rsidRDefault="00837141" w:rsidP="00C9380E">
            <w:pPr>
              <w:pStyle w:val="rowtabella0"/>
              <w:jc w:val="center"/>
              <w:rPr>
                <w:color w:val="002060"/>
              </w:rPr>
            </w:pPr>
            <w:r w:rsidRPr="00F85777">
              <w:rPr>
                <w:color w:val="002060"/>
              </w:rPr>
              <w:t>0</w:t>
            </w:r>
          </w:p>
        </w:tc>
      </w:tr>
      <w:tr w:rsidR="00837141" w:rsidRPr="00F85777" w14:paraId="79E34B0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10398" w14:textId="77777777" w:rsidR="00837141" w:rsidRPr="00F85777" w:rsidRDefault="00837141" w:rsidP="00C9380E">
            <w:pPr>
              <w:pStyle w:val="rowtabella0"/>
              <w:rPr>
                <w:color w:val="002060"/>
              </w:rPr>
            </w:pPr>
            <w:r w:rsidRPr="00F8577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3DC79"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EA45"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2A84"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8CE71"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7946"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636B" w14:textId="77777777" w:rsidR="00837141" w:rsidRPr="00F85777" w:rsidRDefault="00837141" w:rsidP="00C9380E">
            <w:pPr>
              <w:pStyle w:val="rowtabella0"/>
              <w:jc w:val="center"/>
              <w:rPr>
                <w:color w:val="002060"/>
              </w:rPr>
            </w:pPr>
            <w:r w:rsidRPr="00F8577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FCC8"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3044"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6F9A" w14:textId="77777777" w:rsidR="00837141" w:rsidRPr="00F85777" w:rsidRDefault="00837141" w:rsidP="00C9380E">
            <w:pPr>
              <w:pStyle w:val="rowtabella0"/>
              <w:jc w:val="center"/>
              <w:rPr>
                <w:color w:val="002060"/>
              </w:rPr>
            </w:pPr>
            <w:r w:rsidRPr="00F85777">
              <w:rPr>
                <w:color w:val="002060"/>
              </w:rPr>
              <w:t>0</w:t>
            </w:r>
          </w:p>
        </w:tc>
      </w:tr>
      <w:tr w:rsidR="00837141" w:rsidRPr="00F85777" w14:paraId="493343E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C2FEFA" w14:textId="77777777" w:rsidR="00837141" w:rsidRPr="00F85777" w:rsidRDefault="00837141" w:rsidP="00C9380E">
            <w:pPr>
              <w:pStyle w:val="rowtabella0"/>
              <w:rPr>
                <w:color w:val="002060"/>
              </w:rPr>
            </w:pPr>
            <w:r w:rsidRPr="00F85777">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C7ACA"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532D"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6BD3D"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A97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5867"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5258" w14:textId="77777777" w:rsidR="00837141" w:rsidRPr="00F85777" w:rsidRDefault="00837141" w:rsidP="00C9380E">
            <w:pPr>
              <w:pStyle w:val="rowtabella0"/>
              <w:jc w:val="center"/>
              <w:rPr>
                <w:color w:val="002060"/>
              </w:rPr>
            </w:pPr>
            <w:r w:rsidRPr="00F8577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B53D"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8B2A3"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EA03" w14:textId="77777777" w:rsidR="00837141" w:rsidRPr="00F85777" w:rsidRDefault="00837141" w:rsidP="00C9380E">
            <w:pPr>
              <w:pStyle w:val="rowtabella0"/>
              <w:jc w:val="center"/>
              <w:rPr>
                <w:color w:val="002060"/>
              </w:rPr>
            </w:pPr>
            <w:r w:rsidRPr="00F85777">
              <w:rPr>
                <w:color w:val="002060"/>
              </w:rPr>
              <w:t>0</w:t>
            </w:r>
          </w:p>
        </w:tc>
      </w:tr>
      <w:tr w:rsidR="00837141" w:rsidRPr="00F85777" w14:paraId="135FE45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14525" w14:textId="77777777" w:rsidR="00837141" w:rsidRPr="00F85777" w:rsidRDefault="00837141" w:rsidP="00C9380E">
            <w:pPr>
              <w:pStyle w:val="rowtabella0"/>
              <w:rPr>
                <w:color w:val="002060"/>
              </w:rPr>
            </w:pPr>
            <w:r w:rsidRPr="00F85777">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6DD0"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A872"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DD5C2"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E641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C6C7"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CD3C"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43E7"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A4DF"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4E272" w14:textId="77777777" w:rsidR="00837141" w:rsidRPr="00F85777" w:rsidRDefault="00837141" w:rsidP="00C9380E">
            <w:pPr>
              <w:pStyle w:val="rowtabella0"/>
              <w:jc w:val="center"/>
              <w:rPr>
                <w:color w:val="002060"/>
              </w:rPr>
            </w:pPr>
            <w:r w:rsidRPr="00F85777">
              <w:rPr>
                <w:color w:val="002060"/>
              </w:rPr>
              <w:t>0</w:t>
            </w:r>
          </w:p>
        </w:tc>
      </w:tr>
      <w:tr w:rsidR="00837141" w:rsidRPr="00F85777" w14:paraId="6B8F495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6B40B" w14:textId="77777777" w:rsidR="00837141" w:rsidRPr="00F85777" w:rsidRDefault="00837141" w:rsidP="00C9380E">
            <w:pPr>
              <w:pStyle w:val="rowtabella0"/>
              <w:rPr>
                <w:color w:val="002060"/>
              </w:rPr>
            </w:pPr>
            <w:r w:rsidRPr="00F85777">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F8D1" w14:textId="77777777" w:rsidR="00837141" w:rsidRPr="00F85777" w:rsidRDefault="00837141" w:rsidP="00C9380E">
            <w:pPr>
              <w:pStyle w:val="rowtabella0"/>
              <w:jc w:val="center"/>
              <w:rPr>
                <w:color w:val="002060"/>
              </w:rPr>
            </w:pPr>
            <w:r w:rsidRPr="00F8577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73635"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73F48"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978E"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F9B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37EC"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5364"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0A6D"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CF567" w14:textId="77777777" w:rsidR="00837141" w:rsidRPr="00F85777" w:rsidRDefault="00837141" w:rsidP="00C9380E">
            <w:pPr>
              <w:pStyle w:val="rowtabella0"/>
              <w:jc w:val="center"/>
              <w:rPr>
                <w:color w:val="002060"/>
              </w:rPr>
            </w:pPr>
            <w:r w:rsidRPr="00F85777">
              <w:rPr>
                <w:color w:val="002060"/>
              </w:rPr>
              <w:t>1</w:t>
            </w:r>
          </w:p>
        </w:tc>
      </w:tr>
      <w:tr w:rsidR="00837141" w:rsidRPr="00F85777" w14:paraId="64F04AC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E1933" w14:textId="77777777" w:rsidR="00837141" w:rsidRPr="00F85777" w:rsidRDefault="00837141" w:rsidP="00C9380E">
            <w:pPr>
              <w:pStyle w:val="rowtabella0"/>
              <w:rPr>
                <w:color w:val="002060"/>
              </w:rPr>
            </w:pPr>
            <w:r w:rsidRPr="00F85777">
              <w:rPr>
                <w:color w:val="002060"/>
              </w:rPr>
              <w:t xml:space="preserve">A.S.D. </w:t>
            </w:r>
            <w:proofErr w:type="gramStart"/>
            <w:r w:rsidRPr="00F8577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99E02"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7C89"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4406"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731E"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370B"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5F1D" w14:textId="77777777" w:rsidR="00837141" w:rsidRPr="00F85777" w:rsidRDefault="00837141" w:rsidP="00C9380E">
            <w:pPr>
              <w:pStyle w:val="rowtabella0"/>
              <w:jc w:val="center"/>
              <w:rPr>
                <w:color w:val="002060"/>
              </w:rPr>
            </w:pPr>
            <w:r w:rsidRPr="00F857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DA543"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F15B"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E6D5" w14:textId="77777777" w:rsidR="00837141" w:rsidRPr="00F85777" w:rsidRDefault="00837141" w:rsidP="00C9380E">
            <w:pPr>
              <w:pStyle w:val="rowtabella0"/>
              <w:jc w:val="center"/>
              <w:rPr>
                <w:color w:val="002060"/>
              </w:rPr>
            </w:pPr>
            <w:r w:rsidRPr="00F85777">
              <w:rPr>
                <w:color w:val="002060"/>
              </w:rPr>
              <w:t>0</w:t>
            </w:r>
          </w:p>
        </w:tc>
      </w:tr>
      <w:tr w:rsidR="00837141" w:rsidRPr="00F85777" w14:paraId="16535D9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08BA0" w14:textId="77777777" w:rsidR="00837141" w:rsidRPr="00F85777" w:rsidRDefault="00837141" w:rsidP="00C9380E">
            <w:pPr>
              <w:pStyle w:val="rowtabella0"/>
              <w:rPr>
                <w:color w:val="002060"/>
              </w:rPr>
            </w:pPr>
            <w:r w:rsidRPr="00F85777">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7E34"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34C8"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B6B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2976C"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D743"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F4B0"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EB7E"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2F54C"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4B1D" w14:textId="77777777" w:rsidR="00837141" w:rsidRPr="00F85777" w:rsidRDefault="00837141" w:rsidP="00C9380E">
            <w:pPr>
              <w:pStyle w:val="rowtabella0"/>
              <w:jc w:val="center"/>
              <w:rPr>
                <w:color w:val="002060"/>
              </w:rPr>
            </w:pPr>
            <w:r w:rsidRPr="00F85777">
              <w:rPr>
                <w:color w:val="002060"/>
              </w:rPr>
              <w:t>0</w:t>
            </w:r>
          </w:p>
        </w:tc>
      </w:tr>
      <w:tr w:rsidR="00837141" w:rsidRPr="00F85777" w14:paraId="0E5C73D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A63B1" w14:textId="77777777" w:rsidR="00837141" w:rsidRPr="00F85777" w:rsidRDefault="00837141" w:rsidP="00C9380E">
            <w:pPr>
              <w:pStyle w:val="rowtabella0"/>
              <w:rPr>
                <w:color w:val="002060"/>
              </w:rPr>
            </w:pPr>
            <w:r w:rsidRPr="00F85777">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3E1D"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BCF3"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64A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6B9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108C6"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5F03"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BA9B8" w14:textId="77777777" w:rsidR="00837141" w:rsidRPr="00F85777" w:rsidRDefault="00837141" w:rsidP="00C9380E">
            <w:pPr>
              <w:pStyle w:val="rowtabella0"/>
              <w:jc w:val="center"/>
              <w:rPr>
                <w:color w:val="002060"/>
              </w:rPr>
            </w:pPr>
            <w:r w:rsidRPr="00F85777">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AB116"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9081" w14:textId="77777777" w:rsidR="00837141" w:rsidRPr="00F85777" w:rsidRDefault="00837141" w:rsidP="00C9380E">
            <w:pPr>
              <w:pStyle w:val="rowtabella0"/>
              <w:jc w:val="center"/>
              <w:rPr>
                <w:color w:val="002060"/>
              </w:rPr>
            </w:pPr>
            <w:r w:rsidRPr="00F85777">
              <w:rPr>
                <w:color w:val="002060"/>
              </w:rPr>
              <w:t>0</w:t>
            </w:r>
          </w:p>
        </w:tc>
      </w:tr>
      <w:tr w:rsidR="00837141" w:rsidRPr="00F85777" w14:paraId="2B0D9D4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4C3D1" w14:textId="77777777" w:rsidR="00837141" w:rsidRPr="00F85777" w:rsidRDefault="00837141" w:rsidP="00C9380E">
            <w:pPr>
              <w:pStyle w:val="rowtabella0"/>
              <w:rPr>
                <w:color w:val="002060"/>
              </w:rPr>
            </w:pPr>
            <w:r w:rsidRPr="00F8577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F20D"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E7B7"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2F38"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86C1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3B52"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7C86"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0250" w14:textId="77777777" w:rsidR="00837141" w:rsidRPr="00F85777" w:rsidRDefault="00837141" w:rsidP="00C9380E">
            <w:pPr>
              <w:pStyle w:val="rowtabella0"/>
              <w:jc w:val="center"/>
              <w:rPr>
                <w:color w:val="002060"/>
              </w:rPr>
            </w:pPr>
            <w:r w:rsidRPr="00F85777">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848A" w14:textId="77777777" w:rsidR="00837141" w:rsidRPr="00F85777" w:rsidRDefault="00837141" w:rsidP="00C9380E">
            <w:pPr>
              <w:pStyle w:val="rowtabella0"/>
              <w:jc w:val="center"/>
              <w:rPr>
                <w:color w:val="002060"/>
              </w:rPr>
            </w:pPr>
            <w:r w:rsidRPr="00F8577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74EE" w14:textId="77777777" w:rsidR="00837141" w:rsidRPr="00F85777" w:rsidRDefault="00837141" w:rsidP="00C9380E">
            <w:pPr>
              <w:pStyle w:val="rowtabella0"/>
              <w:jc w:val="center"/>
              <w:rPr>
                <w:color w:val="002060"/>
              </w:rPr>
            </w:pPr>
            <w:r w:rsidRPr="00F85777">
              <w:rPr>
                <w:color w:val="002060"/>
              </w:rPr>
              <w:t>0</w:t>
            </w:r>
          </w:p>
        </w:tc>
      </w:tr>
      <w:tr w:rsidR="00837141" w:rsidRPr="00F85777" w14:paraId="7B12B2A7"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57D6A8" w14:textId="77777777" w:rsidR="00837141" w:rsidRPr="00F85777" w:rsidRDefault="00837141" w:rsidP="00C9380E">
            <w:pPr>
              <w:pStyle w:val="rowtabella0"/>
              <w:rPr>
                <w:color w:val="002060"/>
              </w:rPr>
            </w:pPr>
            <w:r w:rsidRPr="00F85777">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BC6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29F4C"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056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C4EA"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1AF4"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C33A"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77F0" w14:textId="77777777" w:rsidR="00837141" w:rsidRPr="00F85777" w:rsidRDefault="00837141" w:rsidP="00C9380E">
            <w:pPr>
              <w:pStyle w:val="rowtabella0"/>
              <w:jc w:val="center"/>
              <w:rPr>
                <w:color w:val="002060"/>
              </w:rPr>
            </w:pPr>
            <w:r w:rsidRPr="00F8577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135F" w14:textId="77777777" w:rsidR="00837141" w:rsidRPr="00F85777" w:rsidRDefault="00837141" w:rsidP="00C9380E">
            <w:pPr>
              <w:pStyle w:val="rowtabella0"/>
              <w:jc w:val="center"/>
              <w:rPr>
                <w:color w:val="002060"/>
              </w:rPr>
            </w:pPr>
            <w:r w:rsidRPr="00F8577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ED8A" w14:textId="77777777" w:rsidR="00837141" w:rsidRPr="00F85777" w:rsidRDefault="00837141" w:rsidP="00C9380E">
            <w:pPr>
              <w:pStyle w:val="rowtabella0"/>
              <w:jc w:val="center"/>
              <w:rPr>
                <w:color w:val="002060"/>
              </w:rPr>
            </w:pPr>
            <w:r w:rsidRPr="00F85777">
              <w:rPr>
                <w:color w:val="002060"/>
              </w:rPr>
              <w:t>0</w:t>
            </w:r>
          </w:p>
        </w:tc>
      </w:tr>
    </w:tbl>
    <w:p w14:paraId="175CA3B0" w14:textId="77777777" w:rsidR="00837141" w:rsidRDefault="00837141" w:rsidP="00837141">
      <w:pPr>
        <w:pStyle w:val="breakline"/>
        <w:rPr>
          <w:color w:val="002060"/>
        </w:rPr>
      </w:pPr>
    </w:p>
    <w:p w14:paraId="58004385" w14:textId="77777777" w:rsidR="00837141" w:rsidRPr="00F85777" w:rsidRDefault="00837141" w:rsidP="00837141">
      <w:pPr>
        <w:pStyle w:val="titoloprinc0"/>
        <w:rPr>
          <w:color w:val="002060"/>
        </w:rPr>
      </w:pPr>
      <w:r>
        <w:rPr>
          <w:color w:val="002060"/>
        </w:rPr>
        <w:t>PROGRAMM</w:t>
      </w:r>
      <w:r w:rsidRPr="00F85777">
        <w:rPr>
          <w:color w:val="002060"/>
        </w:rPr>
        <w:t>A</w:t>
      </w:r>
      <w:r>
        <w:rPr>
          <w:color w:val="002060"/>
        </w:rPr>
        <w:t xml:space="preserve"> GARE</w:t>
      </w:r>
    </w:p>
    <w:p w14:paraId="1D2B2215" w14:textId="77777777" w:rsidR="00837141" w:rsidRDefault="00837141" w:rsidP="00837141">
      <w:pPr>
        <w:pStyle w:val="breakline"/>
        <w:rPr>
          <w:rFonts w:eastAsiaTheme="minorEastAsia"/>
          <w:color w:val="002060"/>
        </w:rPr>
      </w:pPr>
    </w:p>
    <w:p w14:paraId="4D8159E0" w14:textId="77777777" w:rsidR="006B030C" w:rsidRPr="00B415BF" w:rsidRDefault="006B030C" w:rsidP="006B030C">
      <w:pPr>
        <w:pStyle w:val="sottotitolocampionato10"/>
        <w:rPr>
          <w:color w:val="002060"/>
        </w:rPr>
      </w:pPr>
      <w:r w:rsidRPr="00B415BF">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63"/>
        <w:gridCol w:w="1548"/>
      </w:tblGrid>
      <w:tr w:rsidR="006B030C" w:rsidRPr="00B415BF" w14:paraId="4F62DE9D"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1C84E"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E41B0"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ABF3F"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7CA92"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33874"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985D1"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F8E4C"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49F0D163"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03012F" w14:textId="77777777" w:rsidR="006B030C" w:rsidRPr="00B415BF" w:rsidRDefault="006B030C" w:rsidP="00C9380E">
            <w:pPr>
              <w:pStyle w:val="rowtabella0"/>
              <w:rPr>
                <w:color w:val="002060"/>
              </w:rPr>
            </w:pPr>
            <w:r w:rsidRPr="00B415BF">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11AE0" w14:textId="77777777" w:rsidR="006B030C" w:rsidRPr="00B415BF" w:rsidRDefault="006B030C" w:rsidP="00C9380E">
            <w:pPr>
              <w:pStyle w:val="rowtabella0"/>
              <w:rPr>
                <w:color w:val="002060"/>
              </w:rPr>
            </w:pPr>
            <w:r w:rsidRPr="00B415BF">
              <w:rPr>
                <w:color w:val="002060"/>
              </w:rPr>
              <w:t>CALCIO POTENZA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0E30F"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38E90" w14:textId="77777777" w:rsidR="006B030C" w:rsidRPr="00B415BF" w:rsidRDefault="006B030C" w:rsidP="00C9380E">
            <w:pPr>
              <w:pStyle w:val="rowtabella0"/>
              <w:rPr>
                <w:color w:val="002060"/>
              </w:rPr>
            </w:pPr>
            <w:r w:rsidRPr="00B415BF">
              <w:rPr>
                <w:color w:val="002060"/>
              </w:rPr>
              <w:t>31/01/2025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11B87" w14:textId="77777777" w:rsidR="006B030C" w:rsidRPr="00B415BF" w:rsidRDefault="006B030C" w:rsidP="00C9380E">
            <w:pPr>
              <w:pStyle w:val="rowtabella0"/>
              <w:rPr>
                <w:color w:val="002060"/>
              </w:rPr>
            </w:pPr>
            <w:r w:rsidRPr="00B415BF">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9F590" w14:textId="77777777" w:rsidR="006B030C" w:rsidRPr="00B415BF" w:rsidRDefault="006B030C" w:rsidP="00C9380E">
            <w:pPr>
              <w:pStyle w:val="rowtabella0"/>
              <w:rPr>
                <w:color w:val="002060"/>
              </w:rPr>
            </w:pPr>
            <w:r w:rsidRPr="00B415BF">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E8854" w14:textId="77777777" w:rsidR="006B030C" w:rsidRPr="00B415BF" w:rsidRDefault="006B030C" w:rsidP="00C9380E">
            <w:pPr>
              <w:pStyle w:val="rowtabella0"/>
              <w:rPr>
                <w:color w:val="002060"/>
              </w:rPr>
            </w:pPr>
            <w:r w:rsidRPr="00B415BF">
              <w:rPr>
                <w:color w:val="002060"/>
              </w:rPr>
              <w:t>VIA ROMA, SNC</w:t>
            </w:r>
          </w:p>
        </w:tc>
      </w:tr>
      <w:tr w:rsidR="006B030C" w:rsidRPr="00B415BF" w14:paraId="07F32276"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9D98C2" w14:textId="77777777" w:rsidR="006B030C" w:rsidRPr="00B415BF" w:rsidRDefault="006B030C" w:rsidP="00C9380E">
            <w:pPr>
              <w:pStyle w:val="rowtabella0"/>
              <w:rPr>
                <w:color w:val="002060"/>
              </w:rPr>
            </w:pPr>
            <w:proofErr w:type="gramStart"/>
            <w:r w:rsidRPr="00B415BF">
              <w:rPr>
                <w:color w:val="002060"/>
              </w:rPr>
              <w:t>U.MANDOLESI</w:t>
            </w:r>
            <w:proofErr w:type="gramEnd"/>
            <w:r w:rsidRPr="00B415BF">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FA237E" w14:textId="77777777" w:rsidR="006B030C" w:rsidRPr="00B415BF" w:rsidRDefault="006B030C" w:rsidP="00C9380E">
            <w:pPr>
              <w:pStyle w:val="rowtabella0"/>
              <w:rPr>
                <w:color w:val="002060"/>
              </w:rPr>
            </w:pPr>
            <w:r w:rsidRPr="00B415BF">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306A85"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7350AD" w14:textId="77777777" w:rsidR="006B030C" w:rsidRPr="00B415BF" w:rsidRDefault="006B030C" w:rsidP="00C9380E">
            <w:pPr>
              <w:pStyle w:val="rowtabella0"/>
              <w:rPr>
                <w:color w:val="002060"/>
              </w:rPr>
            </w:pPr>
            <w:r w:rsidRPr="00B415BF">
              <w:rPr>
                <w:color w:val="002060"/>
              </w:rPr>
              <w:t>31/01/2025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EAC6F5" w14:textId="77777777" w:rsidR="006B030C" w:rsidRPr="00B415BF" w:rsidRDefault="006B030C" w:rsidP="00C9380E">
            <w:pPr>
              <w:pStyle w:val="rowtabella0"/>
              <w:rPr>
                <w:color w:val="002060"/>
              </w:rPr>
            </w:pPr>
            <w:r w:rsidRPr="00B415BF">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F4AC4" w14:textId="77777777" w:rsidR="006B030C" w:rsidRPr="00B415BF" w:rsidRDefault="006B030C" w:rsidP="00C9380E">
            <w:pPr>
              <w:pStyle w:val="rowtabella0"/>
              <w:rPr>
                <w:color w:val="002060"/>
              </w:rPr>
            </w:pPr>
            <w:r w:rsidRPr="00B415B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43006" w14:textId="77777777" w:rsidR="006B030C" w:rsidRPr="00B415BF" w:rsidRDefault="006B030C" w:rsidP="00C9380E">
            <w:pPr>
              <w:pStyle w:val="rowtabella0"/>
              <w:rPr>
                <w:color w:val="002060"/>
              </w:rPr>
            </w:pPr>
            <w:r w:rsidRPr="00B415BF">
              <w:rPr>
                <w:color w:val="002060"/>
              </w:rPr>
              <w:t>VIA DELLE REGIONI, 8</w:t>
            </w:r>
          </w:p>
        </w:tc>
      </w:tr>
      <w:tr w:rsidR="006B030C" w:rsidRPr="00B415BF" w14:paraId="318EB63D"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7DB8E6" w14:textId="77777777" w:rsidR="006B030C" w:rsidRPr="00B415BF" w:rsidRDefault="006B030C" w:rsidP="00C9380E">
            <w:pPr>
              <w:pStyle w:val="rowtabella0"/>
              <w:rPr>
                <w:color w:val="002060"/>
              </w:rPr>
            </w:pPr>
            <w:r w:rsidRPr="00B415BF">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2B1398" w14:textId="77777777" w:rsidR="006B030C" w:rsidRPr="00B415BF" w:rsidRDefault="006B030C" w:rsidP="00C9380E">
            <w:pPr>
              <w:pStyle w:val="rowtabella0"/>
              <w:rPr>
                <w:color w:val="002060"/>
              </w:rPr>
            </w:pPr>
            <w:r w:rsidRPr="00B415BF">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9B5EFE"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983FFE" w14:textId="77777777" w:rsidR="006B030C" w:rsidRPr="00B415BF" w:rsidRDefault="006B030C" w:rsidP="00C9380E">
            <w:pPr>
              <w:pStyle w:val="rowtabella0"/>
              <w:rPr>
                <w:color w:val="002060"/>
              </w:rPr>
            </w:pPr>
            <w:r w:rsidRPr="00B415BF">
              <w:rPr>
                <w:color w:val="002060"/>
              </w:rPr>
              <w:t>01/02/2025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DBC792" w14:textId="77777777" w:rsidR="006B030C" w:rsidRPr="00B415BF" w:rsidRDefault="006B030C" w:rsidP="00C9380E">
            <w:pPr>
              <w:pStyle w:val="rowtabella0"/>
              <w:rPr>
                <w:color w:val="002060"/>
              </w:rPr>
            </w:pPr>
            <w:r w:rsidRPr="00B415BF">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83ECC6" w14:textId="77777777" w:rsidR="006B030C" w:rsidRPr="00B415BF" w:rsidRDefault="006B030C" w:rsidP="00C9380E">
            <w:pPr>
              <w:pStyle w:val="rowtabella0"/>
              <w:rPr>
                <w:color w:val="002060"/>
              </w:rPr>
            </w:pPr>
            <w:r w:rsidRPr="00B415BF">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F65BC" w14:textId="77777777" w:rsidR="006B030C" w:rsidRPr="00B415BF" w:rsidRDefault="006B030C" w:rsidP="00C9380E">
            <w:pPr>
              <w:pStyle w:val="rowtabella0"/>
              <w:rPr>
                <w:color w:val="002060"/>
              </w:rPr>
            </w:pPr>
            <w:r w:rsidRPr="00B415BF">
              <w:rPr>
                <w:color w:val="002060"/>
              </w:rPr>
              <w:t>STRADA FERMANA FALERIENSE, 52</w:t>
            </w:r>
          </w:p>
        </w:tc>
      </w:tr>
      <w:tr w:rsidR="006B030C" w:rsidRPr="00B415BF" w14:paraId="4721B3DD"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F20CF0" w14:textId="77777777" w:rsidR="006B030C" w:rsidRPr="00B415BF" w:rsidRDefault="006B030C" w:rsidP="00C9380E">
            <w:pPr>
              <w:pStyle w:val="rowtabella0"/>
              <w:rPr>
                <w:color w:val="002060"/>
              </w:rPr>
            </w:pPr>
            <w:r w:rsidRPr="00B415BF">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E737AB" w14:textId="77777777" w:rsidR="006B030C" w:rsidRPr="00B415BF" w:rsidRDefault="006B030C" w:rsidP="00C9380E">
            <w:pPr>
              <w:pStyle w:val="rowtabella0"/>
              <w:rPr>
                <w:color w:val="002060"/>
              </w:rPr>
            </w:pPr>
            <w:r w:rsidRPr="00B415BF">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4F64DA"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CCED7" w14:textId="77777777" w:rsidR="006B030C" w:rsidRPr="00B415BF" w:rsidRDefault="006B030C" w:rsidP="00C9380E">
            <w:pPr>
              <w:pStyle w:val="rowtabella0"/>
              <w:rPr>
                <w:color w:val="002060"/>
              </w:rPr>
            </w:pPr>
            <w:r w:rsidRPr="00B415BF">
              <w:rPr>
                <w:color w:val="002060"/>
              </w:rPr>
              <w:t>01/02/2025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81189" w14:textId="77777777" w:rsidR="006B030C" w:rsidRPr="00B415BF" w:rsidRDefault="006B030C" w:rsidP="00C9380E">
            <w:pPr>
              <w:pStyle w:val="rowtabella0"/>
              <w:rPr>
                <w:color w:val="002060"/>
              </w:rPr>
            </w:pPr>
            <w:r w:rsidRPr="00B415BF">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C558D0" w14:textId="77777777" w:rsidR="006B030C" w:rsidRPr="00B415BF" w:rsidRDefault="006B030C" w:rsidP="00C9380E">
            <w:pPr>
              <w:pStyle w:val="rowtabella0"/>
              <w:rPr>
                <w:color w:val="002060"/>
              </w:rPr>
            </w:pPr>
            <w:r w:rsidRPr="00B415B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ECE534" w14:textId="77777777" w:rsidR="006B030C" w:rsidRPr="00B415BF" w:rsidRDefault="006B030C" w:rsidP="00C9380E">
            <w:pPr>
              <w:pStyle w:val="rowtabella0"/>
              <w:rPr>
                <w:color w:val="002060"/>
              </w:rPr>
            </w:pPr>
            <w:r w:rsidRPr="00B415BF">
              <w:rPr>
                <w:color w:val="002060"/>
              </w:rPr>
              <w:t>VIA DELLO SPORT</w:t>
            </w:r>
          </w:p>
        </w:tc>
      </w:tr>
      <w:tr w:rsidR="006B030C" w:rsidRPr="00B415BF" w14:paraId="6E0B7D51"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FDF30F" w14:textId="77777777" w:rsidR="006B030C" w:rsidRPr="00B415BF" w:rsidRDefault="006B030C" w:rsidP="00C9380E">
            <w:pPr>
              <w:pStyle w:val="rowtabella0"/>
              <w:rPr>
                <w:color w:val="002060"/>
              </w:rPr>
            </w:pPr>
            <w:r w:rsidRPr="00B415BF">
              <w:rPr>
                <w:color w:val="002060"/>
              </w:rPr>
              <w:t>WOMAN SANGIUSTESE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62751F" w14:textId="77777777" w:rsidR="006B030C" w:rsidRPr="00B415BF" w:rsidRDefault="006B030C" w:rsidP="00C9380E">
            <w:pPr>
              <w:pStyle w:val="rowtabella0"/>
              <w:rPr>
                <w:color w:val="002060"/>
              </w:rPr>
            </w:pPr>
            <w:r w:rsidRPr="00B415BF">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33E4AD"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D8A674" w14:textId="77777777" w:rsidR="006B030C" w:rsidRPr="00B415BF" w:rsidRDefault="006B030C" w:rsidP="00C9380E">
            <w:pPr>
              <w:pStyle w:val="rowtabella0"/>
              <w:rPr>
                <w:color w:val="002060"/>
              </w:rPr>
            </w:pPr>
            <w:r w:rsidRPr="00B415BF">
              <w:rPr>
                <w:color w:val="002060"/>
              </w:rPr>
              <w:t>01/02/2025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766F4E" w14:textId="77777777" w:rsidR="006B030C" w:rsidRPr="00B415BF" w:rsidRDefault="006B030C" w:rsidP="00C9380E">
            <w:pPr>
              <w:pStyle w:val="rowtabella0"/>
              <w:rPr>
                <w:color w:val="002060"/>
              </w:rPr>
            </w:pPr>
            <w:r w:rsidRPr="00B415B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98E1E5" w14:textId="77777777" w:rsidR="006B030C" w:rsidRPr="00B415BF" w:rsidRDefault="006B030C" w:rsidP="00C9380E">
            <w:pPr>
              <w:pStyle w:val="rowtabella0"/>
              <w:rPr>
                <w:color w:val="002060"/>
              </w:rPr>
            </w:pPr>
            <w:r w:rsidRPr="00B415B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EF0DF" w14:textId="77777777" w:rsidR="006B030C" w:rsidRPr="00B415BF" w:rsidRDefault="006B030C" w:rsidP="00C9380E">
            <w:pPr>
              <w:pStyle w:val="rowtabella0"/>
              <w:rPr>
                <w:color w:val="002060"/>
              </w:rPr>
            </w:pPr>
            <w:r w:rsidRPr="00B415BF">
              <w:rPr>
                <w:color w:val="002060"/>
              </w:rPr>
              <w:t xml:space="preserve">VIA </w:t>
            </w:r>
            <w:proofErr w:type="gramStart"/>
            <w:r w:rsidRPr="00B415BF">
              <w:rPr>
                <w:color w:val="002060"/>
              </w:rPr>
              <w:t>B.ROSSI</w:t>
            </w:r>
            <w:proofErr w:type="gramEnd"/>
            <w:r w:rsidRPr="00B415BF">
              <w:rPr>
                <w:color w:val="002060"/>
              </w:rPr>
              <w:t xml:space="preserve"> SNC</w:t>
            </w:r>
          </w:p>
        </w:tc>
      </w:tr>
      <w:tr w:rsidR="006B030C" w:rsidRPr="00B415BF" w14:paraId="1303B10B"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37241" w14:textId="77777777" w:rsidR="006B030C" w:rsidRPr="00B415BF" w:rsidRDefault="006B030C" w:rsidP="00C9380E">
            <w:pPr>
              <w:pStyle w:val="rowtabella0"/>
              <w:rPr>
                <w:color w:val="002060"/>
              </w:rPr>
            </w:pPr>
            <w:r w:rsidRPr="00B415BF">
              <w:rPr>
                <w:color w:val="002060"/>
              </w:rPr>
              <w:t>TRODICA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2FBC2" w14:textId="77777777" w:rsidR="006B030C" w:rsidRPr="00B415BF" w:rsidRDefault="006B030C" w:rsidP="00C9380E">
            <w:pPr>
              <w:pStyle w:val="rowtabella0"/>
              <w:rPr>
                <w:color w:val="002060"/>
              </w:rPr>
            </w:pPr>
            <w:r w:rsidRPr="00B415BF">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11AA4"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7E542" w14:textId="77777777" w:rsidR="006B030C" w:rsidRPr="00B415BF" w:rsidRDefault="006B030C" w:rsidP="00C9380E">
            <w:pPr>
              <w:pStyle w:val="rowtabella0"/>
              <w:rPr>
                <w:color w:val="002060"/>
              </w:rPr>
            </w:pPr>
            <w:r w:rsidRPr="00B415BF">
              <w:rPr>
                <w:color w:val="002060"/>
              </w:rPr>
              <w:t>04/02/2025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31387" w14:textId="77777777" w:rsidR="006B030C" w:rsidRPr="00B415BF" w:rsidRDefault="006B030C" w:rsidP="00C9380E">
            <w:pPr>
              <w:pStyle w:val="rowtabella0"/>
              <w:rPr>
                <w:color w:val="002060"/>
              </w:rPr>
            </w:pPr>
            <w:r w:rsidRPr="00B415BF">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11A3B" w14:textId="77777777" w:rsidR="006B030C" w:rsidRPr="00B415BF" w:rsidRDefault="006B030C" w:rsidP="00C9380E">
            <w:pPr>
              <w:pStyle w:val="rowtabella0"/>
              <w:rPr>
                <w:color w:val="002060"/>
              </w:rPr>
            </w:pPr>
            <w:r w:rsidRPr="00B415BF">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80A66" w14:textId="77777777" w:rsidR="006B030C" w:rsidRPr="00B415BF" w:rsidRDefault="006B030C" w:rsidP="00C9380E">
            <w:pPr>
              <w:pStyle w:val="rowtabella0"/>
              <w:rPr>
                <w:color w:val="002060"/>
              </w:rPr>
            </w:pPr>
            <w:r w:rsidRPr="00B415BF">
              <w:rPr>
                <w:color w:val="002060"/>
              </w:rPr>
              <w:t>VIA LIGURIA - BORGO PINTURA</w:t>
            </w:r>
          </w:p>
        </w:tc>
      </w:tr>
    </w:tbl>
    <w:p w14:paraId="1D7C8830" w14:textId="77777777" w:rsidR="006B030C" w:rsidRPr="00F85777" w:rsidRDefault="006B030C" w:rsidP="00837141">
      <w:pPr>
        <w:pStyle w:val="breakline"/>
        <w:rPr>
          <w:rFonts w:eastAsiaTheme="minorEastAsia"/>
          <w:color w:val="002060"/>
        </w:rPr>
      </w:pPr>
    </w:p>
    <w:p w14:paraId="1AC72E29" w14:textId="77777777" w:rsidR="00837141" w:rsidRPr="00F85777" w:rsidRDefault="00837141" w:rsidP="00837141">
      <w:pPr>
        <w:pStyle w:val="breakline"/>
        <w:rPr>
          <w:color w:val="002060"/>
        </w:rPr>
      </w:pPr>
    </w:p>
    <w:p w14:paraId="6642AD04" w14:textId="77777777" w:rsidR="00837141" w:rsidRPr="00F85777" w:rsidRDefault="00837141" w:rsidP="00837141">
      <w:pPr>
        <w:pStyle w:val="breakline"/>
        <w:rPr>
          <w:color w:val="002060"/>
        </w:rPr>
      </w:pPr>
    </w:p>
    <w:p w14:paraId="26F44F4B" w14:textId="77777777" w:rsidR="00837141" w:rsidRPr="00F85777" w:rsidRDefault="00837141" w:rsidP="00837141">
      <w:pPr>
        <w:pStyle w:val="titolocampionato0"/>
        <w:shd w:val="clear" w:color="auto" w:fill="CCCCCC"/>
        <w:spacing w:before="80" w:after="40"/>
        <w:rPr>
          <w:color w:val="002060"/>
        </w:rPr>
      </w:pPr>
      <w:r w:rsidRPr="00F85777">
        <w:rPr>
          <w:color w:val="002060"/>
        </w:rPr>
        <w:t>UNDER 19 CALCIO A 5 REGIONALE</w:t>
      </w:r>
    </w:p>
    <w:p w14:paraId="0592A5C0" w14:textId="77777777" w:rsidR="00837141" w:rsidRPr="00F85777" w:rsidRDefault="00837141" w:rsidP="00837141">
      <w:pPr>
        <w:pStyle w:val="titoloprinc0"/>
        <w:rPr>
          <w:color w:val="002060"/>
        </w:rPr>
      </w:pPr>
      <w:r w:rsidRPr="00F85777">
        <w:rPr>
          <w:color w:val="002060"/>
        </w:rPr>
        <w:t>VARIAZIONI AL PROGRAMMA GARE</w:t>
      </w:r>
    </w:p>
    <w:p w14:paraId="65ED5E63" w14:textId="77777777" w:rsidR="00837141" w:rsidRPr="00F85777" w:rsidRDefault="00837141" w:rsidP="00837141">
      <w:pPr>
        <w:pStyle w:val="breakline"/>
        <w:rPr>
          <w:color w:val="002060"/>
        </w:rPr>
      </w:pPr>
    </w:p>
    <w:p w14:paraId="5E4AD92D" w14:textId="77777777" w:rsidR="00837141" w:rsidRPr="00F85777" w:rsidRDefault="00837141" w:rsidP="00837141">
      <w:pPr>
        <w:pStyle w:val="breakline"/>
        <w:rPr>
          <w:color w:val="002060"/>
        </w:rPr>
      </w:pPr>
    </w:p>
    <w:p w14:paraId="63997BD9" w14:textId="77777777" w:rsidR="00837141" w:rsidRPr="00F85777" w:rsidRDefault="00837141" w:rsidP="00837141">
      <w:pPr>
        <w:pStyle w:val="sottotitolocampionato10"/>
        <w:rPr>
          <w:color w:val="002060"/>
        </w:rPr>
      </w:pPr>
      <w:r w:rsidRPr="00F857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37141" w:rsidRPr="00F85777" w14:paraId="45CD7E60" w14:textId="77777777" w:rsidTr="005E24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1310A"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3141E"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78151" w14:textId="77777777" w:rsidR="00837141" w:rsidRPr="00F85777" w:rsidRDefault="00837141" w:rsidP="00C9380E">
            <w:pPr>
              <w:pStyle w:val="headertabella0"/>
              <w:rPr>
                <w:color w:val="002060"/>
              </w:rPr>
            </w:pPr>
            <w:r w:rsidRPr="00F857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8BFAA"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DC24A"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34928"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A46D1"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B9E1D" w14:textId="77777777" w:rsidR="00837141" w:rsidRPr="00F85777" w:rsidRDefault="00837141" w:rsidP="00C9380E">
            <w:pPr>
              <w:pStyle w:val="headertabella0"/>
              <w:rPr>
                <w:color w:val="002060"/>
              </w:rPr>
            </w:pPr>
            <w:r w:rsidRPr="00F85777">
              <w:rPr>
                <w:color w:val="002060"/>
              </w:rPr>
              <w:t>Impianto</w:t>
            </w:r>
          </w:p>
        </w:tc>
      </w:tr>
      <w:tr w:rsidR="00837141" w:rsidRPr="00F85777" w14:paraId="64C40540" w14:textId="77777777" w:rsidTr="005E24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04515" w14:textId="77777777" w:rsidR="00837141" w:rsidRPr="005E2460" w:rsidRDefault="00837141" w:rsidP="00C9380E">
            <w:pPr>
              <w:pStyle w:val="rowtabella0"/>
              <w:rPr>
                <w:color w:val="002060"/>
                <w:highlight w:val="yellow"/>
              </w:rPr>
            </w:pPr>
            <w:r w:rsidRPr="005E2460">
              <w:rPr>
                <w:color w:val="002060"/>
                <w:highlight w:val="yellow"/>
              </w:rPr>
              <w:t>01/02/2025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70022" w14:textId="77777777" w:rsidR="00837141" w:rsidRPr="005E2460" w:rsidRDefault="00837141" w:rsidP="00C9380E">
            <w:pPr>
              <w:pStyle w:val="rowtabella0"/>
              <w:jc w:val="center"/>
              <w:rPr>
                <w:color w:val="002060"/>
                <w:highlight w:val="yellow"/>
              </w:rPr>
            </w:pPr>
            <w:r w:rsidRPr="005E2460">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CF975" w14:textId="77777777" w:rsidR="00837141" w:rsidRPr="005E2460" w:rsidRDefault="00837141" w:rsidP="00C9380E">
            <w:pPr>
              <w:pStyle w:val="rowtabella0"/>
              <w:rPr>
                <w:color w:val="002060"/>
                <w:highlight w:val="yellow"/>
              </w:rPr>
            </w:pPr>
            <w:r w:rsidRPr="005E2460">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AE6EE" w14:textId="77777777" w:rsidR="00837141" w:rsidRPr="005E2460" w:rsidRDefault="00837141" w:rsidP="00C9380E">
            <w:pPr>
              <w:pStyle w:val="rowtabella0"/>
              <w:rPr>
                <w:color w:val="002060"/>
                <w:highlight w:val="yellow"/>
              </w:rPr>
            </w:pPr>
            <w:r w:rsidRPr="005E2460">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01D1" w14:textId="1CA4DCC9" w:rsidR="00837141" w:rsidRPr="00F85777" w:rsidRDefault="005E2460" w:rsidP="00C9380E">
            <w:pPr>
              <w:pStyle w:val="rowtabella0"/>
              <w:rPr>
                <w:color w:val="002060"/>
              </w:rPr>
            </w:pPr>
            <w:r>
              <w:rPr>
                <w:color w:val="002060"/>
              </w:rPr>
              <w:t>02</w:t>
            </w:r>
            <w:r w:rsidR="00837141" w:rsidRPr="00F85777">
              <w:rPr>
                <w:color w:val="002060"/>
              </w:rPr>
              <w:t>/0</w:t>
            </w:r>
            <w:r>
              <w:rPr>
                <w:color w:val="002060"/>
              </w:rPr>
              <w:t>2</w:t>
            </w:r>
            <w:r w:rsidR="00837141" w:rsidRPr="00F85777">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8218" w14:textId="77777777" w:rsidR="00837141" w:rsidRPr="005E2460" w:rsidRDefault="00837141" w:rsidP="00C9380E">
            <w:pPr>
              <w:pStyle w:val="rowtabella0"/>
              <w:jc w:val="center"/>
              <w:rPr>
                <w:color w:val="002060"/>
                <w:highlight w:val="yellow"/>
              </w:rPr>
            </w:pPr>
            <w:r w:rsidRPr="005E2460">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FC462" w14:textId="77777777" w:rsidR="00837141" w:rsidRPr="00F85777" w:rsidRDefault="00837141" w:rsidP="00C9380E">
            <w:pPr>
              <w:pStyle w:val="rowtabella0"/>
              <w:jc w:val="center"/>
              <w:rPr>
                <w:color w:val="002060"/>
              </w:rPr>
            </w:pPr>
            <w:r w:rsidRPr="00F85777">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DD292" w14:textId="77777777" w:rsidR="00837141" w:rsidRPr="00F85777" w:rsidRDefault="00837141" w:rsidP="00C9380E">
            <w:pPr>
              <w:rPr>
                <w:color w:val="002060"/>
              </w:rPr>
            </w:pPr>
          </w:p>
        </w:tc>
      </w:tr>
      <w:tr w:rsidR="00837141" w:rsidRPr="00F85777" w14:paraId="2260F50F" w14:textId="77777777" w:rsidTr="005E24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B77A" w14:textId="77777777" w:rsidR="00837141" w:rsidRPr="005E2460" w:rsidRDefault="00837141" w:rsidP="00C9380E">
            <w:pPr>
              <w:pStyle w:val="rowtabella0"/>
              <w:rPr>
                <w:color w:val="002060"/>
                <w:highlight w:val="yellow"/>
              </w:rPr>
            </w:pPr>
            <w:r w:rsidRPr="005E2460">
              <w:rPr>
                <w:color w:val="002060"/>
                <w:highlight w:val="yellow"/>
              </w:rPr>
              <w:t>02/02/2025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8CAC" w14:textId="77777777" w:rsidR="00837141" w:rsidRPr="005E2460" w:rsidRDefault="00837141" w:rsidP="00C9380E">
            <w:pPr>
              <w:pStyle w:val="rowtabella0"/>
              <w:jc w:val="center"/>
              <w:rPr>
                <w:color w:val="002060"/>
                <w:highlight w:val="yellow"/>
              </w:rPr>
            </w:pPr>
            <w:r w:rsidRPr="005E2460">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9C04" w14:textId="77777777" w:rsidR="00837141" w:rsidRPr="005E2460" w:rsidRDefault="00837141" w:rsidP="00C9380E">
            <w:pPr>
              <w:pStyle w:val="rowtabella0"/>
              <w:rPr>
                <w:color w:val="002060"/>
                <w:highlight w:val="yellow"/>
              </w:rPr>
            </w:pPr>
            <w:r w:rsidRPr="005E2460">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371E" w14:textId="77777777" w:rsidR="00837141" w:rsidRPr="005E2460" w:rsidRDefault="00837141" w:rsidP="00C9380E">
            <w:pPr>
              <w:pStyle w:val="rowtabella0"/>
              <w:rPr>
                <w:color w:val="002060"/>
                <w:highlight w:val="yellow"/>
              </w:rPr>
            </w:pPr>
            <w:r w:rsidRPr="005E2460">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68DE" w14:textId="49151FDB" w:rsidR="00837141" w:rsidRPr="00F85777" w:rsidRDefault="005E2460" w:rsidP="00C9380E">
            <w:pPr>
              <w:pStyle w:val="rowtabella0"/>
              <w:rPr>
                <w:color w:val="002060"/>
              </w:rPr>
            </w:pPr>
            <w:r>
              <w:rPr>
                <w:color w:val="002060"/>
              </w:rPr>
              <w:t>01</w:t>
            </w:r>
            <w:r w:rsidR="00837141" w:rsidRPr="00F85777">
              <w:rPr>
                <w:color w:val="002060"/>
              </w:rPr>
              <w:t>/0</w:t>
            </w:r>
            <w:r>
              <w:rPr>
                <w:color w:val="002060"/>
              </w:rPr>
              <w:t>2</w:t>
            </w:r>
            <w:r w:rsidR="00837141" w:rsidRPr="00F85777">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E6DD" w14:textId="77777777" w:rsidR="00837141" w:rsidRPr="005E2460" w:rsidRDefault="00837141" w:rsidP="00C9380E">
            <w:pPr>
              <w:pStyle w:val="rowtabella0"/>
              <w:jc w:val="center"/>
              <w:rPr>
                <w:color w:val="002060"/>
                <w:highlight w:val="yellow"/>
              </w:rPr>
            </w:pPr>
            <w:r w:rsidRPr="005E2460">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7A70" w14:textId="77777777" w:rsidR="00837141" w:rsidRPr="00F85777" w:rsidRDefault="00837141" w:rsidP="00C9380E">
            <w:pPr>
              <w:pStyle w:val="rowtabella0"/>
              <w:jc w:val="center"/>
              <w:rPr>
                <w:color w:val="002060"/>
              </w:rPr>
            </w:pPr>
            <w:r w:rsidRPr="00F8577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DF7A" w14:textId="77777777" w:rsidR="00837141" w:rsidRPr="00F85777" w:rsidRDefault="00837141" w:rsidP="00C9380E">
            <w:pPr>
              <w:rPr>
                <w:color w:val="002060"/>
              </w:rPr>
            </w:pPr>
          </w:p>
        </w:tc>
      </w:tr>
    </w:tbl>
    <w:p w14:paraId="758E4F4C" w14:textId="77777777" w:rsidR="00837141" w:rsidRPr="00F85777" w:rsidRDefault="00837141" w:rsidP="00837141">
      <w:pPr>
        <w:pStyle w:val="breakline"/>
        <w:rPr>
          <w:rFonts w:eastAsiaTheme="minorEastAsia"/>
          <w:color w:val="002060"/>
        </w:rPr>
      </w:pPr>
    </w:p>
    <w:p w14:paraId="6F84FC0F" w14:textId="77777777" w:rsidR="00837141" w:rsidRPr="00F85777" w:rsidRDefault="00837141" w:rsidP="00837141">
      <w:pPr>
        <w:pStyle w:val="breakline"/>
        <w:rPr>
          <w:color w:val="002060"/>
        </w:rPr>
      </w:pPr>
    </w:p>
    <w:p w14:paraId="5BC6C967" w14:textId="77777777" w:rsidR="00837141" w:rsidRPr="00F85777" w:rsidRDefault="00837141" w:rsidP="00837141">
      <w:pPr>
        <w:pStyle w:val="titoloprinc0"/>
        <w:rPr>
          <w:color w:val="002060"/>
        </w:rPr>
      </w:pPr>
      <w:r w:rsidRPr="00F85777">
        <w:rPr>
          <w:color w:val="002060"/>
        </w:rPr>
        <w:lastRenderedPageBreak/>
        <w:t>RISULTATI</w:t>
      </w:r>
    </w:p>
    <w:p w14:paraId="74295B4B" w14:textId="77777777" w:rsidR="00837141" w:rsidRPr="00F85777" w:rsidRDefault="00837141" w:rsidP="00837141">
      <w:pPr>
        <w:pStyle w:val="breakline"/>
        <w:rPr>
          <w:color w:val="002060"/>
        </w:rPr>
      </w:pPr>
    </w:p>
    <w:p w14:paraId="71A03525" w14:textId="77777777" w:rsidR="00837141" w:rsidRPr="00F85777" w:rsidRDefault="00837141" w:rsidP="00837141">
      <w:pPr>
        <w:pStyle w:val="sottotitolocampionato10"/>
        <w:rPr>
          <w:color w:val="002060"/>
        </w:rPr>
      </w:pPr>
      <w:r w:rsidRPr="00F85777">
        <w:rPr>
          <w:color w:val="002060"/>
        </w:rPr>
        <w:t>RISULTATI UFFICIALI GARE DEL 25/01/2025</w:t>
      </w:r>
    </w:p>
    <w:p w14:paraId="178EC6B8" w14:textId="77777777" w:rsidR="004202D6" w:rsidRPr="004202D6" w:rsidRDefault="004202D6" w:rsidP="004202D6">
      <w:pPr>
        <w:pStyle w:val="sottotitolocampionato20"/>
        <w:spacing w:before="0" w:beforeAutospacing="0" w:after="0" w:afterAutospacing="0"/>
        <w:rPr>
          <w:rFonts w:ascii="Arial" w:hAnsi="Arial" w:cs="Arial"/>
          <w:color w:val="002060"/>
          <w:sz w:val="20"/>
          <w:szCs w:val="20"/>
        </w:rPr>
      </w:pPr>
      <w:r w:rsidRPr="004202D6">
        <w:rPr>
          <w:rFonts w:ascii="Arial" w:hAnsi="Arial" w:cs="Arial"/>
          <w:color w:val="002060"/>
          <w:sz w:val="20"/>
          <w:szCs w:val="20"/>
        </w:rPr>
        <w:t>Si trascrivono qui di seguito i risultati ufficiali delle gare disputate</w:t>
      </w:r>
    </w:p>
    <w:p w14:paraId="3663D63F" w14:textId="77777777" w:rsidR="00837141" w:rsidRPr="00F85777" w:rsidRDefault="00837141" w:rsidP="0083714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7141" w:rsidRPr="00F85777" w14:paraId="452C3BAC"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53B5C3B7"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F02A8" w14:textId="77777777" w:rsidR="00837141" w:rsidRPr="00F85777" w:rsidRDefault="00837141" w:rsidP="00C9380E">
                  <w:pPr>
                    <w:pStyle w:val="headertabella0"/>
                    <w:rPr>
                      <w:color w:val="002060"/>
                    </w:rPr>
                  </w:pPr>
                  <w:r w:rsidRPr="00F85777">
                    <w:rPr>
                      <w:color w:val="002060"/>
                    </w:rPr>
                    <w:t>GIRONE A - 7 Giornata - R</w:t>
                  </w:r>
                </w:p>
              </w:tc>
            </w:tr>
            <w:tr w:rsidR="00837141" w:rsidRPr="00F85777" w14:paraId="3A499FCA"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2237C4" w14:textId="77777777" w:rsidR="00837141" w:rsidRPr="00F85777" w:rsidRDefault="00837141" w:rsidP="00C9380E">
                  <w:pPr>
                    <w:pStyle w:val="rowtabella0"/>
                    <w:rPr>
                      <w:color w:val="002060"/>
                    </w:rPr>
                  </w:pPr>
                  <w:r w:rsidRPr="00F85777">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256CF" w14:textId="77777777" w:rsidR="00837141" w:rsidRPr="00F85777" w:rsidRDefault="00837141" w:rsidP="00C9380E">
                  <w:pPr>
                    <w:pStyle w:val="rowtabella0"/>
                    <w:rPr>
                      <w:color w:val="002060"/>
                    </w:rPr>
                  </w:pPr>
                  <w:r w:rsidRPr="00F85777">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91FBC" w14:textId="77777777" w:rsidR="00837141" w:rsidRPr="00F85777" w:rsidRDefault="00837141" w:rsidP="00C9380E">
                  <w:pPr>
                    <w:pStyle w:val="rowtabella0"/>
                    <w:jc w:val="center"/>
                    <w:rPr>
                      <w:color w:val="002060"/>
                    </w:rPr>
                  </w:pPr>
                  <w:r w:rsidRPr="00F85777">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355A7" w14:textId="77777777" w:rsidR="00837141" w:rsidRPr="00F85777" w:rsidRDefault="00837141" w:rsidP="00C9380E">
                  <w:pPr>
                    <w:pStyle w:val="rowtabella0"/>
                    <w:jc w:val="center"/>
                    <w:rPr>
                      <w:color w:val="002060"/>
                    </w:rPr>
                  </w:pPr>
                  <w:r w:rsidRPr="00F85777">
                    <w:rPr>
                      <w:color w:val="002060"/>
                    </w:rPr>
                    <w:t> </w:t>
                  </w:r>
                </w:p>
              </w:tc>
            </w:tr>
            <w:tr w:rsidR="00837141" w:rsidRPr="00F85777" w14:paraId="4259F675"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83E419" w14:textId="77777777" w:rsidR="00837141" w:rsidRPr="00F85777" w:rsidRDefault="00837141" w:rsidP="00C9380E">
                  <w:pPr>
                    <w:pStyle w:val="rowtabella0"/>
                    <w:rPr>
                      <w:color w:val="002060"/>
                    </w:rPr>
                  </w:pPr>
                  <w:r w:rsidRPr="00F85777">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D25326" w14:textId="77777777" w:rsidR="00837141" w:rsidRPr="00F85777" w:rsidRDefault="00837141" w:rsidP="00C9380E">
                  <w:pPr>
                    <w:pStyle w:val="rowtabella0"/>
                    <w:rPr>
                      <w:color w:val="002060"/>
                    </w:rPr>
                  </w:pPr>
                  <w:r w:rsidRPr="00F85777">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CC97E4" w14:textId="77777777" w:rsidR="00837141" w:rsidRPr="00F85777" w:rsidRDefault="00837141" w:rsidP="00C9380E">
                  <w:pPr>
                    <w:pStyle w:val="rowtabella0"/>
                    <w:jc w:val="center"/>
                    <w:rPr>
                      <w:color w:val="002060"/>
                    </w:rPr>
                  </w:pPr>
                  <w:r w:rsidRPr="00F85777">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EC03C8" w14:textId="77777777" w:rsidR="00837141" w:rsidRPr="00F85777" w:rsidRDefault="00837141" w:rsidP="00C9380E">
                  <w:pPr>
                    <w:pStyle w:val="rowtabella0"/>
                    <w:jc w:val="center"/>
                    <w:rPr>
                      <w:color w:val="002060"/>
                    </w:rPr>
                  </w:pPr>
                  <w:r w:rsidRPr="00F85777">
                    <w:rPr>
                      <w:color w:val="002060"/>
                    </w:rPr>
                    <w:t> </w:t>
                  </w:r>
                </w:p>
              </w:tc>
            </w:tr>
            <w:tr w:rsidR="00837141" w:rsidRPr="00F85777" w14:paraId="327F9A66"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50C870" w14:textId="77777777" w:rsidR="00837141" w:rsidRPr="00F85777" w:rsidRDefault="00837141" w:rsidP="00C9380E">
                  <w:pPr>
                    <w:pStyle w:val="rowtabella0"/>
                    <w:rPr>
                      <w:color w:val="002060"/>
                    </w:rPr>
                  </w:pPr>
                  <w:r w:rsidRPr="00F85777">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2633AD" w14:textId="77777777" w:rsidR="00837141" w:rsidRPr="00F85777" w:rsidRDefault="00837141" w:rsidP="00C9380E">
                  <w:pPr>
                    <w:pStyle w:val="rowtabella0"/>
                    <w:rPr>
                      <w:color w:val="002060"/>
                    </w:rPr>
                  </w:pPr>
                  <w:r w:rsidRPr="00F85777">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99362A" w14:textId="77777777" w:rsidR="00837141" w:rsidRPr="00F85777" w:rsidRDefault="00837141" w:rsidP="00C9380E">
                  <w:pPr>
                    <w:pStyle w:val="rowtabella0"/>
                    <w:jc w:val="center"/>
                    <w:rPr>
                      <w:color w:val="002060"/>
                    </w:rPr>
                  </w:pPr>
                  <w:r w:rsidRPr="00F85777">
                    <w:rPr>
                      <w:color w:val="002060"/>
                    </w:rPr>
                    <w:t>6 - 15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BF9338" w14:textId="77777777" w:rsidR="00837141" w:rsidRPr="00F85777" w:rsidRDefault="00837141" w:rsidP="00C9380E">
                  <w:pPr>
                    <w:pStyle w:val="rowtabella0"/>
                    <w:jc w:val="center"/>
                    <w:rPr>
                      <w:color w:val="002060"/>
                    </w:rPr>
                  </w:pPr>
                  <w:r w:rsidRPr="00F85777">
                    <w:rPr>
                      <w:color w:val="002060"/>
                    </w:rPr>
                    <w:t> </w:t>
                  </w:r>
                </w:p>
              </w:tc>
            </w:tr>
            <w:tr w:rsidR="00837141" w:rsidRPr="00F85777" w14:paraId="49250945"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52F75F" w14:textId="77777777" w:rsidR="00837141" w:rsidRPr="00F85777" w:rsidRDefault="00837141" w:rsidP="00C9380E">
                  <w:pPr>
                    <w:pStyle w:val="rowtabella0"/>
                    <w:rPr>
                      <w:color w:val="002060"/>
                    </w:rPr>
                  </w:pPr>
                  <w:r w:rsidRPr="00F8577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E8D9D1" w14:textId="77777777" w:rsidR="00837141" w:rsidRPr="00F85777" w:rsidRDefault="00837141" w:rsidP="00C9380E">
                  <w:pPr>
                    <w:pStyle w:val="rowtabella0"/>
                    <w:rPr>
                      <w:color w:val="002060"/>
                    </w:rPr>
                  </w:pPr>
                  <w:r w:rsidRPr="00F85777">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F90CC1" w14:textId="77777777" w:rsidR="00837141" w:rsidRPr="00F85777" w:rsidRDefault="00837141" w:rsidP="00C9380E">
                  <w:pPr>
                    <w:pStyle w:val="rowtabella0"/>
                    <w:jc w:val="center"/>
                    <w:rPr>
                      <w:color w:val="002060"/>
                    </w:rPr>
                  </w:pPr>
                  <w:r w:rsidRPr="00F8577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6B1C30" w14:textId="77777777" w:rsidR="00837141" w:rsidRPr="00F85777" w:rsidRDefault="00837141" w:rsidP="00C9380E">
                  <w:pPr>
                    <w:pStyle w:val="rowtabella0"/>
                    <w:jc w:val="center"/>
                    <w:rPr>
                      <w:color w:val="002060"/>
                    </w:rPr>
                  </w:pPr>
                  <w:r w:rsidRPr="00F85777">
                    <w:rPr>
                      <w:color w:val="002060"/>
                    </w:rPr>
                    <w:t> </w:t>
                  </w:r>
                </w:p>
              </w:tc>
            </w:tr>
            <w:tr w:rsidR="00837141" w:rsidRPr="00F85777" w14:paraId="5D65CD2E"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E17FDF" w14:textId="77777777" w:rsidR="00837141" w:rsidRPr="00F85777" w:rsidRDefault="00837141" w:rsidP="00C9380E">
                  <w:pPr>
                    <w:pStyle w:val="rowtabella0"/>
                    <w:rPr>
                      <w:color w:val="002060"/>
                    </w:rPr>
                  </w:pPr>
                  <w:r w:rsidRPr="00F85777">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365C0" w14:textId="77777777" w:rsidR="00837141" w:rsidRPr="00F85777" w:rsidRDefault="00837141" w:rsidP="00C9380E">
                  <w:pPr>
                    <w:pStyle w:val="rowtabella0"/>
                    <w:rPr>
                      <w:color w:val="002060"/>
                    </w:rPr>
                  </w:pPr>
                  <w:r w:rsidRPr="00F85777">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36B7D" w14:textId="77777777" w:rsidR="00837141" w:rsidRPr="00F85777" w:rsidRDefault="00837141" w:rsidP="00C9380E">
                  <w:pPr>
                    <w:pStyle w:val="rowtabella0"/>
                    <w:jc w:val="center"/>
                    <w:rPr>
                      <w:color w:val="002060"/>
                    </w:rPr>
                  </w:pPr>
                  <w:r w:rsidRPr="00F85777">
                    <w:rPr>
                      <w:color w:val="002060"/>
                    </w:rPr>
                    <w:t>9 - 8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F741A" w14:textId="77777777" w:rsidR="00837141" w:rsidRPr="00F85777" w:rsidRDefault="00837141" w:rsidP="00C9380E">
                  <w:pPr>
                    <w:pStyle w:val="rowtabella0"/>
                    <w:jc w:val="center"/>
                    <w:rPr>
                      <w:color w:val="002060"/>
                    </w:rPr>
                  </w:pPr>
                  <w:r w:rsidRPr="00F85777">
                    <w:rPr>
                      <w:color w:val="002060"/>
                    </w:rPr>
                    <w:t> </w:t>
                  </w:r>
                </w:p>
              </w:tc>
            </w:tr>
            <w:tr w:rsidR="00837141" w:rsidRPr="00F85777" w14:paraId="50F3E072"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257D3F58" w14:textId="77777777" w:rsidR="00837141" w:rsidRPr="00F85777" w:rsidRDefault="00837141" w:rsidP="00C9380E">
                  <w:pPr>
                    <w:pStyle w:val="rowtabella0"/>
                    <w:rPr>
                      <w:color w:val="002060"/>
                    </w:rPr>
                  </w:pPr>
                  <w:r w:rsidRPr="00F85777">
                    <w:rPr>
                      <w:color w:val="002060"/>
                    </w:rPr>
                    <w:t>(1) - disputata il 26/01/2025</w:t>
                  </w:r>
                </w:p>
              </w:tc>
            </w:tr>
          </w:tbl>
          <w:p w14:paraId="36F64836" w14:textId="77777777" w:rsidR="00837141" w:rsidRPr="00F85777" w:rsidRDefault="00837141" w:rsidP="00C93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3E5FE230"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D0E72" w14:textId="77777777" w:rsidR="00837141" w:rsidRPr="00F85777" w:rsidRDefault="00837141" w:rsidP="00C9380E">
                  <w:pPr>
                    <w:pStyle w:val="headertabella0"/>
                    <w:rPr>
                      <w:color w:val="002060"/>
                    </w:rPr>
                  </w:pPr>
                  <w:r w:rsidRPr="00F85777">
                    <w:rPr>
                      <w:color w:val="002060"/>
                    </w:rPr>
                    <w:t>GIRONE B - 7 Giornata - R</w:t>
                  </w:r>
                </w:p>
              </w:tc>
            </w:tr>
            <w:tr w:rsidR="00837141" w:rsidRPr="00F85777" w14:paraId="469EA7DB"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51CCE" w14:textId="77777777" w:rsidR="00837141" w:rsidRPr="00F85777" w:rsidRDefault="00837141" w:rsidP="00C9380E">
                  <w:pPr>
                    <w:pStyle w:val="rowtabella0"/>
                    <w:rPr>
                      <w:color w:val="002060"/>
                    </w:rPr>
                  </w:pPr>
                  <w:r w:rsidRPr="00F85777">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F1514" w14:textId="77777777" w:rsidR="00837141" w:rsidRPr="00F85777" w:rsidRDefault="00837141" w:rsidP="00C9380E">
                  <w:pPr>
                    <w:pStyle w:val="rowtabella0"/>
                    <w:rPr>
                      <w:color w:val="002060"/>
                    </w:rPr>
                  </w:pPr>
                  <w:r w:rsidRPr="00F85777">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87F0C" w14:textId="77777777" w:rsidR="00837141" w:rsidRPr="00F85777" w:rsidRDefault="00837141" w:rsidP="00C9380E">
                  <w:pPr>
                    <w:pStyle w:val="rowtabella0"/>
                    <w:jc w:val="center"/>
                    <w:rPr>
                      <w:color w:val="002060"/>
                    </w:rPr>
                  </w:pPr>
                  <w:r w:rsidRPr="00F85777">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EE6F1" w14:textId="77777777" w:rsidR="00837141" w:rsidRPr="00F85777" w:rsidRDefault="00837141" w:rsidP="00C9380E">
                  <w:pPr>
                    <w:pStyle w:val="rowtabella0"/>
                    <w:jc w:val="center"/>
                    <w:rPr>
                      <w:color w:val="002060"/>
                    </w:rPr>
                  </w:pPr>
                  <w:r w:rsidRPr="00F85777">
                    <w:rPr>
                      <w:color w:val="002060"/>
                    </w:rPr>
                    <w:t> </w:t>
                  </w:r>
                </w:p>
              </w:tc>
            </w:tr>
            <w:tr w:rsidR="00837141" w:rsidRPr="00F85777" w14:paraId="546ED2C9"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9A6396" w14:textId="77777777" w:rsidR="00837141" w:rsidRPr="00F85777" w:rsidRDefault="00837141" w:rsidP="00C9380E">
                  <w:pPr>
                    <w:pStyle w:val="rowtabella0"/>
                    <w:rPr>
                      <w:color w:val="002060"/>
                    </w:rPr>
                  </w:pPr>
                  <w:r w:rsidRPr="00F85777">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EB41F6" w14:textId="77777777" w:rsidR="00837141" w:rsidRPr="00F85777" w:rsidRDefault="00837141" w:rsidP="00C9380E">
                  <w:pPr>
                    <w:pStyle w:val="rowtabella0"/>
                    <w:rPr>
                      <w:color w:val="002060"/>
                    </w:rPr>
                  </w:pPr>
                  <w:r w:rsidRPr="00F8577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4E7DB8" w14:textId="77777777" w:rsidR="00837141" w:rsidRPr="00F85777" w:rsidRDefault="00837141" w:rsidP="00C9380E">
                  <w:pPr>
                    <w:pStyle w:val="rowtabella0"/>
                    <w:jc w:val="center"/>
                    <w:rPr>
                      <w:color w:val="002060"/>
                    </w:rPr>
                  </w:pPr>
                  <w:r w:rsidRPr="00F8577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39BF5B" w14:textId="77777777" w:rsidR="00837141" w:rsidRPr="00F85777" w:rsidRDefault="00837141" w:rsidP="00C9380E">
                  <w:pPr>
                    <w:pStyle w:val="rowtabella0"/>
                    <w:jc w:val="center"/>
                    <w:rPr>
                      <w:color w:val="002060"/>
                    </w:rPr>
                  </w:pPr>
                  <w:r w:rsidRPr="00F85777">
                    <w:rPr>
                      <w:color w:val="002060"/>
                    </w:rPr>
                    <w:t> </w:t>
                  </w:r>
                </w:p>
              </w:tc>
            </w:tr>
            <w:tr w:rsidR="00837141" w:rsidRPr="00F85777" w14:paraId="0ADA6850"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9942DC" w14:textId="77777777" w:rsidR="00837141" w:rsidRPr="00F85777" w:rsidRDefault="00837141" w:rsidP="00C9380E">
                  <w:pPr>
                    <w:pStyle w:val="rowtabella0"/>
                    <w:rPr>
                      <w:color w:val="002060"/>
                    </w:rPr>
                  </w:pPr>
                  <w:r w:rsidRPr="00F8577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A6C399" w14:textId="77777777" w:rsidR="00837141" w:rsidRPr="00F85777" w:rsidRDefault="00837141" w:rsidP="00C9380E">
                  <w:pPr>
                    <w:pStyle w:val="rowtabella0"/>
                    <w:rPr>
                      <w:color w:val="002060"/>
                    </w:rPr>
                  </w:pPr>
                  <w:r w:rsidRPr="00F85777">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AA779C" w14:textId="77777777" w:rsidR="00837141" w:rsidRPr="00F85777" w:rsidRDefault="00837141" w:rsidP="00C9380E">
                  <w:pPr>
                    <w:pStyle w:val="rowtabella0"/>
                    <w:jc w:val="center"/>
                    <w:rPr>
                      <w:color w:val="002060"/>
                    </w:rPr>
                  </w:pPr>
                  <w:r w:rsidRPr="00F8577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BB69E6" w14:textId="77777777" w:rsidR="00837141" w:rsidRPr="00F85777" w:rsidRDefault="00837141" w:rsidP="00C9380E">
                  <w:pPr>
                    <w:pStyle w:val="rowtabella0"/>
                    <w:jc w:val="center"/>
                    <w:rPr>
                      <w:color w:val="002060"/>
                    </w:rPr>
                  </w:pPr>
                  <w:r w:rsidRPr="00F85777">
                    <w:rPr>
                      <w:color w:val="002060"/>
                    </w:rPr>
                    <w:t> </w:t>
                  </w:r>
                </w:p>
              </w:tc>
            </w:tr>
            <w:tr w:rsidR="00837141" w:rsidRPr="00F85777" w14:paraId="3963E3DC"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E06AAC" w14:textId="77777777" w:rsidR="00837141" w:rsidRPr="00F85777" w:rsidRDefault="00837141" w:rsidP="00C9380E">
                  <w:pPr>
                    <w:pStyle w:val="rowtabella0"/>
                    <w:rPr>
                      <w:color w:val="002060"/>
                    </w:rPr>
                  </w:pPr>
                  <w:r w:rsidRPr="00F85777">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694FBA" w14:textId="77777777" w:rsidR="00837141" w:rsidRPr="00F85777" w:rsidRDefault="00837141" w:rsidP="00C9380E">
                  <w:pPr>
                    <w:pStyle w:val="rowtabella0"/>
                    <w:rPr>
                      <w:color w:val="002060"/>
                    </w:rPr>
                  </w:pPr>
                  <w:r w:rsidRPr="00F85777">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248D88" w14:textId="77777777" w:rsidR="00837141" w:rsidRPr="00F85777" w:rsidRDefault="00837141" w:rsidP="00C9380E">
                  <w:pPr>
                    <w:pStyle w:val="rowtabella0"/>
                    <w:jc w:val="center"/>
                    <w:rPr>
                      <w:color w:val="002060"/>
                    </w:rPr>
                  </w:pPr>
                  <w:r w:rsidRPr="00F85777">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5650BA" w14:textId="77777777" w:rsidR="00837141" w:rsidRPr="00F85777" w:rsidRDefault="00837141" w:rsidP="00C9380E">
                  <w:pPr>
                    <w:pStyle w:val="rowtabella0"/>
                    <w:jc w:val="center"/>
                    <w:rPr>
                      <w:color w:val="002060"/>
                    </w:rPr>
                  </w:pPr>
                  <w:r w:rsidRPr="00F85777">
                    <w:rPr>
                      <w:color w:val="002060"/>
                    </w:rPr>
                    <w:t> </w:t>
                  </w:r>
                </w:p>
              </w:tc>
            </w:tr>
            <w:tr w:rsidR="00837141" w:rsidRPr="00F85777" w14:paraId="2A09A90F"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29452A" w14:textId="77777777" w:rsidR="00837141" w:rsidRPr="00F85777" w:rsidRDefault="00837141" w:rsidP="00C9380E">
                  <w:pPr>
                    <w:pStyle w:val="rowtabella0"/>
                    <w:rPr>
                      <w:color w:val="002060"/>
                    </w:rPr>
                  </w:pPr>
                  <w:r w:rsidRPr="00F85777">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F38B7" w14:textId="77777777" w:rsidR="00837141" w:rsidRPr="00F85777" w:rsidRDefault="00837141" w:rsidP="00C9380E">
                  <w:pPr>
                    <w:pStyle w:val="rowtabella0"/>
                    <w:rPr>
                      <w:color w:val="002060"/>
                    </w:rPr>
                  </w:pPr>
                  <w:r w:rsidRPr="00F85777">
                    <w:rPr>
                      <w:color w:val="002060"/>
                    </w:rPr>
                    <w:t xml:space="preserve">- </w:t>
                  </w:r>
                  <w:proofErr w:type="gramStart"/>
                  <w:r w:rsidRPr="00F85777">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FCA3A" w14:textId="77777777" w:rsidR="00837141" w:rsidRPr="00F85777" w:rsidRDefault="00837141" w:rsidP="00C9380E">
                  <w:pPr>
                    <w:pStyle w:val="rowtabella0"/>
                    <w:jc w:val="center"/>
                    <w:rPr>
                      <w:color w:val="002060"/>
                    </w:rPr>
                  </w:pPr>
                  <w:r w:rsidRPr="00F85777">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DF5BF" w14:textId="77777777" w:rsidR="00837141" w:rsidRPr="00F85777" w:rsidRDefault="00837141" w:rsidP="00C9380E">
                  <w:pPr>
                    <w:pStyle w:val="rowtabella0"/>
                    <w:jc w:val="center"/>
                    <w:rPr>
                      <w:color w:val="002060"/>
                    </w:rPr>
                  </w:pPr>
                  <w:r w:rsidRPr="00F85777">
                    <w:rPr>
                      <w:color w:val="002060"/>
                    </w:rPr>
                    <w:t> </w:t>
                  </w:r>
                </w:p>
              </w:tc>
            </w:tr>
            <w:tr w:rsidR="00837141" w:rsidRPr="00F85777" w14:paraId="63B0DC13"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4FA763EA" w14:textId="77777777" w:rsidR="00837141" w:rsidRPr="00F85777" w:rsidRDefault="00837141" w:rsidP="00C9380E">
                  <w:pPr>
                    <w:pStyle w:val="rowtabella0"/>
                    <w:rPr>
                      <w:color w:val="002060"/>
                    </w:rPr>
                  </w:pPr>
                  <w:r w:rsidRPr="00F85777">
                    <w:rPr>
                      <w:color w:val="002060"/>
                    </w:rPr>
                    <w:t>(1) - disputata il 26/01/2025</w:t>
                  </w:r>
                </w:p>
              </w:tc>
            </w:tr>
          </w:tbl>
          <w:p w14:paraId="12F7BD77" w14:textId="77777777" w:rsidR="00837141" w:rsidRPr="00F85777" w:rsidRDefault="00837141" w:rsidP="00C9380E">
            <w:pPr>
              <w:rPr>
                <w:color w:val="002060"/>
              </w:rPr>
            </w:pPr>
          </w:p>
        </w:tc>
      </w:tr>
    </w:tbl>
    <w:p w14:paraId="4CFA0D3A" w14:textId="77777777" w:rsidR="00837141" w:rsidRPr="00F85777" w:rsidRDefault="00837141" w:rsidP="00837141">
      <w:pPr>
        <w:pStyle w:val="breakline"/>
        <w:rPr>
          <w:rFonts w:eastAsiaTheme="minorEastAsia"/>
          <w:color w:val="002060"/>
        </w:rPr>
      </w:pPr>
    </w:p>
    <w:p w14:paraId="2FDA3872" w14:textId="77777777" w:rsidR="00837141" w:rsidRPr="00F85777" w:rsidRDefault="00837141" w:rsidP="00837141">
      <w:pPr>
        <w:pStyle w:val="breakline"/>
        <w:rPr>
          <w:color w:val="002060"/>
        </w:rPr>
      </w:pPr>
    </w:p>
    <w:p w14:paraId="61B4471A" w14:textId="77777777" w:rsidR="00837141" w:rsidRPr="00F85777" w:rsidRDefault="00837141" w:rsidP="00837141">
      <w:pPr>
        <w:pStyle w:val="titoloprinc0"/>
        <w:rPr>
          <w:color w:val="002060"/>
        </w:rPr>
      </w:pPr>
      <w:r w:rsidRPr="00F85777">
        <w:rPr>
          <w:color w:val="002060"/>
        </w:rPr>
        <w:t>GIUDICE SPORTIVO</w:t>
      </w:r>
    </w:p>
    <w:p w14:paraId="5C189A8B" w14:textId="77777777" w:rsidR="00837141" w:rsidRPr="00F85777" w:rsidRDefault="00837141" w:rsidP="00837141">
      <w:pPr>
        <w:pStyle w:val="diffida"/>
        <w:rPr>
          <w:color w:val="002060"/>
        </w:rPr>
      </w:pPr>
      <w:r w:rsidRPr="00F85777">
        <w:rPr>
          <w:color w:val="002060"/>
        </w:rPr>
        <w:t>Il Giudice Sportivo Avv. Agnese Lazzaretti, con l'assistenza del Segretario Angelo Castellana, nella seduta del 29/01/2025, ha adottato le decisioni che di seguito integralmente si riportano:</w:t>
      </w:r>
    </w:p>
    <w:p w14:paraId="36EDA821" w14:textId="77777777" w:rsidR="00837141" w:rsidRPr="00F85777" w:rsidRDefault="00837141" w:rsidP="00837141">
      <w:pPr>
        <w:pStyle w:val="titolo10"/>
        <w:rPr>
          <w:color w:val="002060"/>
        </w:rPr>
      </w:pPr>
      <w:r w:rsidRPr="00F85777">
        <w:rPr>
          <w:color w:val="002060"/>
        </w:rPr>
        <w:t xml:space="preserve">GARE DEL 25/ 1/2025 </w:t>
      </w:r>
    </w:p>
    <w:p w14:paraId="5657C777" w14:textId="77777777" w:rsidR="00837141" w:rsidRPr="00F85777" w:rsidRDefault="00837141" w:rsidP="00837141">
      <w:pPr>
        <w:pStyle w:val="titolo7a"/>
        <w:rPr>
          <w:color w:val="002060"/>
        </w:rPr>
      </w:pPr>
      <w:r w:rsidRPr="00F85777">
        <w:rPr>
          <w:color w:val="002060"/>
        </w:rPr>
        <w:t xml:space="preserve">PROVVEDIMENTI DISCIPLINARI </w:t>
      </w:r>
    </w:p>
    <w:p w14:paraId="008BF308"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13F7225F" w14:textId="77777777" w:rsidR="00837141" w:rsidRPr="00F85777" w:rsidRDefault="00837141" w:rsidP="00837141">
      <w:pPr>
        <w:pStyle w:val="titolo30"/>
        <w:rPr>
          <w:color w:val="002060"/>
        </w:rPr>
      </w:pPr>
      <w:r w:rsidRPr="00F85777">
        <w:rPr>
          <w:color w:val="002060"/>
        </w:rPr>
        <w:t xml:space="preserve">SOCIETA' </w:t>
      </w:r>
    </w:p>
    <w:p w14:paraId="0AEE4D4A" w14:textId="77777777" w:rsidR="00837141" w:rsidRPr="00F85777" w:rsidRDefault="00837141" w:rsidP="00837141">
      <w:pPr>
        <w:pStyle w:val="titolo20"/>
        <w:rPr>
          <w:color w:val="002060"/>
        </w:rPr>
      </w:pPr>
      <w:r w:rsidRPr="00F85777">
        <w:rPr>
          <w:color w:val="002060"/>
        </w:rPr>
        <w:t xml:space="preserve">AMMENDA </w:t>
      </w:r>
    </w:p>
    <w:p w14:paraId="7317C664" w14:textId="77777777" w:rsidR="00837141" w:rsidRPr="00F85777" w:rsidRDefault="00837141" w:rsidP="00837141">
      <w:pPr>
        <w:pStyle w:val="diffida"/>
        <w:spacing w:before="80" w:beforeAutospacing="0" w:after="40" w:afterAutospacing="0"/>
        <w:jc w:val="left"/>
        <w:rPr>
          <w:color w:val="002060"/>
        </w:rPr>
      </w:pPr>
      <w:r w:rsidRPr="00F85777">
        <w:rPr>
          <w:color w:val="002060"/>
        </w:rPr>
        <w:t xml:space="preserve">Euro 60,00 ITALSERVICE C5 </w:t>
      </w:r>
      <w:r w:rsidRPr="00F85777">
        <w:rPr>
          <w:color w:val="002060"/>
        </w:rPr>
        <w:br/>
        <w:t xml:space="preserve">Per comportamento offensivo del proprio pubblico nei confronti dell'arbitro. </w:t>
      </w:r>
    </w:p>
    <w:p w14:paraId="7222DCDA" w14:textId="77777777" w:rsidR="00837141" w:rsidRPr="00F85777" w:rsidRDefault="00837141" w:rsidP="00837141">
      <w:pPr>
        <w:pStyle w:val="titolo30"/>
        <w:rPr>
          <w:color w:val="002060"/>
        </w:rPr>
      </w:pPr>
      <w:r w:rsidRPr="00F85777">
        <w:rPr>
          <w:color w:val="002060"/>
        </w:rPr>
        <w:t xml:space="preserve">ALLENATORI </w:t>
      </w:r>
    </w:p>
    <w:p w14:paraId="3E7F9CA5" w14:textId="77777777" w:rsidR="00837141" w:rsidRPr="00F85777" w:rsidRDefault="00837141" w:rsidP="00837141">
      <w:pPr>
        <w:pStyle w:val="titolo20"/>
        <w:rPr>
          <w:color w:val="002060"/>
        </w:rPr>
      </w:pPr>
      <w:r w:rsidRPr="00F85777">
        <w:rPr>
          <w:color w:val="002060"/>
        </w:rPr>
        <w:t xml:space="preserve">SQUALIFICA FINO AL 12/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15C7F00" w14:textId="77777777" w:rsidTr="00C9380E">
        <w:tc>
          <w:tcPr>
            <w:tcW w:w="2200" w:type="dxa"/>
            <w:tcMar>
              <w:top w:w="20" w:type="dxa"/>
              <w:left w:w="20" w:type="dxa"/>
              <w:bottom w:w="20" w:type="dxa"/>
              <w:right w:w="20" w:type="dxa"/>
            </w:tcMar>
            <w:vAlign w:val="center"/>
            <w:hideMark/>
          </w:tcPr>
          <w:p w14:paraId="40A92CC0" w14:textId="77777777" w:rsidR="00837141" w:rsidRPr="00F85777" w:rsidRDefault="00837141" w:rsidP="00C9380E">
            <w:pPr>
              <w:pStyle w:val="movimento"/>
              <w:rPr>
                <w:color w:val="002060"/>
              </w:rPr>
            </w:pPr>
            <w:r w:rsidRPr="00F85777">
              <w:rPr>
                <w:color w:val="002060"/>
              </w:rPr>
              <w:t>RAVERA GIACOMO</w:t>
            </w:r>
          </w:p>
        </w:tc>
        <w:tc>
          <w:tcPr>
            <w:tcW w:w="2200" w:type="dxa"/>
            <w:tcMar>
              <w:top w:w="20" w:type="dxa"/>
              <w:left w:w="20" w:type="dxa"/>
              <w:bottom w:w="20" w:type="dxa"/>
              <w:right w:w="20" w:type="dxa"/>
            </w:tcMar>
            <w:vAlign w:val="center"/>
            <w:hideMark/>
          </w:tcPr>
          <w:p w14:paraId="35268E2E" w14:textId="77777777" w:rsidR="00837141" w:rsidRPr="00F85777" w:rsidRDefault="00837141" w:rsidP="00C9380E">
            <w:pPr>
              <w:pStyle w:val="movimento2"/>
              <w:rPr>
                <w:color w:val="002060"/>
              </w:rPr>
            </w:pPr>
            <w:r w:rsidRPr="00F85777">
              <w:rPr>
                <w:color w:val="002060"/>
              </w:rPr>
              <w:t xml:space="preserve">(ITALSERVICE C5) </w:t>
            </w:r>
          </w:p>
        </w:tc>
        <w:tc>
          <w:tcPr>
            <w:tcW w:w="800" w:type="dxa"/>
            <w:tcMar>
              <w:top w:w="20" w:type="dxa"/>
              <w:left w:w="20" w:type="dxa"/>
              <w:bottom w:w="20" w:type="dxa"/>
              <w:right w:w="20" w:type="dxa"/>
            </w:tcMar>
            <w:vAlign w:val="center"/>
            <w:hideMark/>
          </w:tcPr>
          <w:p w14:paraId="232938A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F702700"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C952942" w14:textId="77777777" w:rsidR="00837141" w:rsidRPr="00F85777" w:rsidRDefault="00837141" w:rsidP="00C9380E">
            <w:pPr>
              <w:pStyle w:val="movimento2"/>
              <w:rPr>
                <w:color w:val="002060"/>
              </w:rPr>
            </w:pPr>
            <w:r w:rsidRPr="00F85777">
              <w:rPr>
                <w:color w:val="002060"/>
              </w:rPr>
              <w:t> </w:t>
            </w:r>
          </w:p>
        </w:tc>
      </w:tr>
    </w:tbl>
    <w:p w14:paraId="6480FB6A" w14:textId="77777777" w:rsidR="00837141" w:rsidRPr="00F85777" w:rsidRDefault="00837141" w:rsidP="00837141">
      <w:pPr>
        <w:pStyle w:val="diffida"/>
        <w:spacing w:before="80" w:beforeAutospacing="0" w:after="40" w:afterAutospacing="0"/>
        <w:jc w:val="left"/>
        <w:rPr>
          <w:rFonts w:eastAsiaTheme="minorEastAsia"/>
          <w:color w:val="002060"/>
        </w:rPr>
      </w:pPr>
      <w:r w:rsidRPr="00F85777">
        <w:rPr>
          <w:color w:val="002060"/>
        </w:rPr>
        <w:t xml:space="preserve">Per frase irriguardosa rivolta all'arbitro. Allontanato. </w:t>
      </w:r>
    </w:p>
    <w:p w14:paraId="4339F83C" w14:textId="77777777" w:rsidR="00837141" w:rsidRPr="00F85777" w:rsidRDefault="00837141" w:rsidP="00837141">
      <w:pPr>
        <w:pStyle w:val="titolo30"/>
        <w:rPr>
          <w:color w:val="002060"/>
        </w:rPr>
      </w:pPr>
      <w:r w:rsidRPr="00F85777">
        <w:rPr>
          <w:color w:val="002060"/>
        </w:rPr>
        <w:t xml:space="preserve">CALCIATORI ESPULSI </w:t>
      </w:r>
    </w:p>
    <w:p w14:paraId="21F4F0C3" w14:textId="77777777" w:rsidR="00837141" w:rsidRPr="00F85777" w:rsidRDefault="00837141" w:rsidP="00837141">
      <w:pPr>
        <w:pStyle w:val="titolo20"/>
        <w:rPr>
          <w:color w:val="002060"/>
        </w:rPr>
      </w:pPr>
      <w:r w:rsidRPr="00F8577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959217C" w14:textId="77777777" w:rsidTr="00C9380E">
        <w:tc>
          <w:tcPr>
            <w:tcW w:w="2200" w:type="dxa"/>
            <w:tcMar>
              <w:top w:w="20" w:type="dxa"/>
              <w:left w:w="20" w:type="dxa"/>
              <w:bottom w:w="20" w:type="dxa"/>
              <w:right w:w="20" w:type="dxa"/>
            </w:tcMar>
            <w:vAlign w:val="center"/>
            <w:hideMark/>
          </w:tcPr>
          <w:p w14:paraId="4CC52FF2" w14:textId="77777777" w:rsidR="00837141" w:rsidRPr="00F85777" w:rsidRDefault="00837141" w:rsidP="00C9380E">
            <w:pPr>
              <w:pStyle w:val="movimento"/>
              <w:rPr>
                <w:color w:val="002060"/>
              </w:rPr>
            </w:pPr>
            <w:r w:rsidRPr="00F85777">
              <w:rPr>
                <w:color w:val="002060"/>
              </w:rPr>
              <w:t>PINTO SAVERIO</w:t>
            </w:r>
          </w:p>
        </w:tc>
        <w:tc>
          <w:tcPr>
            <w:tcW w:w="2200" w:type="dxa"/>
            <w:tcMar>
              <w:top w:w="20" w:type="dxa"/>
              <w:left w:w="20" w:type="dxa"/>
              <w:bottom w:w="20" w:type="dxa"/>
              <w:right w:w="20" w:type="dxa"/>
            </w:tcMar>
            <w:vAlign w:val="center"/>
            <w:hideMark/>
          </w:tcPr>
          <w:p w14:paraId="43CD3F37" w14:textId="77777777" w:rsidR="00837141" w:rsidRPr="00F85777" w:rsidRDefault="00837141" w:rsidP="00C9380E">
            <w:pPr>
              <w:pStyle w:val="movimento2"/>
              <w:rPr>
                <w:color w:val="002060"/>
              </w:rPr>
            </w:pPr>
            <w:r w:rsidRPr="00F85777">
              <w:rPr>
                <w:color w:val="002060"/>
              </w:rPr>
              <w:t xml:space="preserve">(FUTSAL VIRE GEOSISTEM ASD) </w:t>
            </w:r>
          </w:p>
        </w:tc>
        <w:tc>
          <w:tcPr>
            <w:tcW w:w="800" w:type="dxa"/>
            <w:tcMar>
              <w:top w:w="20" w:type="dxa"/>
              <w:left w:w="20" w:type="dxa"/>
              <w:bottom w:w="20" w:type="dxa"/>
              <w:right w:w="20" w:type="dxa"/>
            </w:tcMar>
            <w:vAlign w:val="center"/>
            <w:hideMark/>
          </w:tcPr>
          <w:p w14:paraId="33FEF4D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703264E" w14:textId="77777777" w:rsidR="00837141" w:rsidRPr="00F85777" w:rsidRDefault="00837141" w:rsidP="00C9380E">
            <w:pPr>
              <w:pStyle w:val="movimento"/>
              <w:rPr>
                <w:color w:val="002060"/>
              </w:rPr>
            </w:pPr>
            <w:r w:rsidRPr="00F85777">
              <w:rPr>
                <w:color w:val="002060"/>
              </w:rPr>
              <w:t>PAOLINELLI SEBASTIANO</w:t>
            </w:r>
          </w:p>
        </w:tc>
        <w:tc>
          <w:tcPr>
            <w:tcW w:w="2200" w:type="dxa"/>
            <w:tcMar>
              <w:top w:w="20" w:type="dxa"/>
              <w:left w:w="20" w:type="dxa"/>
              <w:bottom w:w="20" w:type="dxa"/>
              <w:right w:w="20" w:type="dxa"/>
            </w:tcMar>
            <w:vAlign w:val="center"/>
            <w:hideMark/>
          </w:tcPr>
          <w:p w14:paraId="2EE16E81" w14:textId="77777777" w:rsidR="00837141" w:rsidRPr="00F85777" w:rsidRDefault="00837141" w:rsidP="00C9380E">
            <w:pPr>
              <w:pStyle w:val="movimento2"/>
              <w:rPr>
                <w:color w:val="002060"/>
              </w:rPr>
            </w:pPr>
            <w:r w:rsidRPr="00F85777">
              <w:rPr>
                <w:color w:val="002060"/>
              </w:rPr>
              <w:t xml:space="preserve">(VERBENA C5 ANCONA) </w:t>
            </w:r>
          </w:p>
        </w:tc>
      </w:tr>
    </w:tbl>
    <w:p w14:paraId="0B6644A1" w14:textId="77777777" w:rsidR="00837141" w:rsidRPr="00F85777" w:rsidRDefault="00837141" w:rsidP="00837141">
      <w:pPr>
        <w:pStyle w:val="titolo30"/>
        <w:rPr>
          <w:rFonts w:eastAsiaTheme="minorEastAsia"/>
          <w:color w:val="002060"/>
        </w:rPr>
      </w:pPr>
      <w:r w:rsidRPr="00F85777">
        <w:rPr>
          <w:color w:val="002060"/>
        </w:rPr>
        <w:t xml:space="preserve">CALCIATORI NON ESPULSI </w:t>
      </w:r>
    </w:p>
    <w:p w14:paraId="6D6378E7" w14:textId="77777777" w:rsidR="00837141" w:rsidRPr="00F85777" w:rsidRDefault="00837141" w:rsidP="00837141">
      <w:pPr>
        <w:pStyle w:val="titolo20"/>
        <w:rPr>
          <w:color w:val="002060"/>
        </w:rPr>
      </w:pPr>
      <w:r w:rsidRPr="00F8577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3ACF7B1" w14:textId="77777777" w:rsidTr="00C9380E">
        <w:tc>
          <w:tcPr>
            <w:tcW w:w="2200" w:type="dxa"/>
            <w:tcMar>
              <w:top w:w="20" w:type="dxa"/>
              <w:left w:w="20" w:type="dxa"/>
              <w:bottom w:w="20" w:type="dxa"/>
              <w:right w:w="20" w:type="dxa"/>
            </w:tcMar>
            <w:vAlign w:val="center"/>
            <w:hideMark/>
          </w:tcPr>
          <w:p w14:paraId="1C221A66" w14:textId="77777777" w:rsidR="00837141" w:rsidRPr="00F85777" w:rsidRDefault="00837141" w:rsidP="00C9380E">
            <w:pPr>
              <w:pStyle w:val="movimento"/>
              <w:rPr>
                <w:color w:val="002060"/>
              </w:rPr>
            </w:pPr>
            <w:r w:rsidRPr="00F85777">
              <w:rPr>
                <w:color w:val="002060"/>
              </w:rPr>
              <w:t>ACHOURI YASSINE</w:t>
            </w:r>
          </w:p>
        </w:tc>
        <w:tc>
          <w:tcPr>
            <w:tcW w:w="2200" w:type="dxa"/>
            <w:tcMar>
              <w:top w:w="20" w:type="dxa"/>
              <w:left w:w="20" w:type="dxa"/>
              <w:bottom w:w="20" w:type="dxa"/>
              <w:right w:w="20" w:type="dxa"/>
            </w:tcMar>
            <w:vAlign w:val="center"/>
            <w:hideMark/>
          </w:tcPr>
          <w:p w14:paraId="635B84DB" w14:textId="77777777" w:rsidR="00837141" w:rsidRPr="00F85777" w:rsidRDefault="00837141" w:rsidP="00C9380E">
            <w:pPr>
              <w:pStyle w:val="movimento2"/>
              <w:rPr>
                <w:color w:val="002060"/>
              </w:rPr>
            </w:pPr>
            <w:r w:rsidRPr="00F85777">
              <w:rPr>
                <w:color w:val="002060"/>
              </w:rPr>
              <w:t xml:space="preserve">(BORGOROSSO TOLENTINO) </w:t>
            </w:r>
          </w:p>
        </w:tc>
        <w:tc>
          <w:tcPr>
            <w:tcW w:w="800" w:type="dxa"/>
            <w:tcMar>
              <w:top w:w="20" w:type="dxa"/>
              <w:left w:w="20" w:type="dxa"/>
              <w:bottom w:w="20" w:type="dxa"/>
              <w:right w:w="20" w:type="dxa"/>
            </w:tcMar>
            <w:vAlign w:val="center"/>
            <w:hideMark/>
          </w:tcPr>
          <w:p w14:paraId="4904C28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6A8011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63E00AF" w14:textId="77777777" w:rsidR="00837141" w:rsidRPr="00F85777" w:rsidRDefault="00837141" w:rsidP="00C9380E">
            <w:pPr>
              <w:pStyle w:val="movimento2"/>
              <w:rPr>
                <w:color w:val="002060"/>
              </w:rPr>
            </w:pPr>
            <w:r w:rsidRPr="00F85777">
              <w:rPr>
                <w:color w:val="002060"/>
              </w:rPr>
              <w:t> </w:t>
            </w:r>
          </w:p>
        </w:tc>
      </w:tr>
    </w:tbl>
    <w:p w14:paraId="6DA70B07" w14:textId="77777777" w:rsidR="00837141" w:rsidRPr="00F85777" w:rsidRDefault="00837141" w:rsidP="00837141">
      <w:pPr>
        <w:pStyle w:val="titolo20"/>
        <w:rPr>
          <w:rFonts w:eastAsiaTheme="minorEastAsia"/>
          <w:color w:val="002060"/>
        </w:rPr>
      </w:pPr>
      <w:r w:rsidRPr="00F857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91964ED" w14:textId="77777777" w:rsidTr="00C9380E">
        <w:tc>
          <w:tcPr>
            <w:tcW w:w="2200" w:type="dxa"/>
            <w:tcMar>
              <w:top w:w="20" w:type="dxa"/>
              <w:left w:w="20" w:type="dxa"/>
              <w:bottom w:w="20" w:type="dxa"/>
              <w:right w:w="20" w:type="dxa"/>
            </w:tcMar>
            <w:vAlign w:val="center"/>
            <w:hideMark/>
          </w:tcPr>
          <w:p w14:paraId="3C5F018E" w14:textId="77777777" w:rsidR="00837141" w:rsidRPr="00F85777" w:rsidRDefault="00837141" w:rsidP="00C9380E">
            <w:pPr>
              <w:pStyle w:val="movimento"/>
              <w:rPr>
                <w:color w:val="002060"/>
              </w:rPr>
            </w:pPr>
            <w:r w:rsidRPr="00F85777">
              <w:rPr>
                <w:color w:val="002060"/>
              </w:rPr>
              <w:t>MOBILI SIMONE</w:t>
            </w:r>
          </w:p>
        </w:tc>
        <w:tc>
          <w:tcPr>
            <w:tcW w:w="2200" w:type="dxa"/>
            <w:tcMar>
              <w:top w:w="20" w:type="dxa"/>
              <w:left w:w="20" w:type="dxa"/>
              <w:bottom w:w="20" w:type="dxa"/>
              <w:right w:w="20" w:type="dxa"/>
            </w:tcMar>
            <w:vAlign w:val="center"/>
            <w:hideMark/>
          </w:tcPr>
          <w:p w14:paraId="23CB81B9" w14:textId="77777777" w:rsidR="00837141" w:rsidRPr="00F85777" w:rsidRDefault="00837141" w:rsidP="00C9380E">
            <w:pPr>
              <w:pStyle w:val="movimento2"/>
              <w:rPr>
                <w:color w:val="002060"/>
              </w:rPr>
            </w:pPr>
            <w:r w:rsidRPr="00F85777">
              <w:rPr>
                <w:color w:val="002060"/>
              </w:rPr>
              <w:t xml:space="preserve">(POL. SPORT COMMUNICATION) </w:t>
            </w:r>
          </w:p>
        </w:tc>
        <w:tc>
          <w:tcPr>
            <w:tcW w:w="800" w:type="dxa"/>
            <w:tcMar>
              <w:top w:w="20" w:type="dxa"/>
              <w:left w:w="20" w:type="dxa"/>
              <w:bottom w:w="20" w:type="dxa"/>
              <w:right w:w="20" w:type="dxa"/>
            </w:tcMar>
            <w:vAlign w:val="center"/>
            <w:hideMark/>
          </w:tcPr>
          <w:p w14:paraId="513C679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55E7CA6" w14:textId="77777777" w:rsidR="00837141" w:rsidRPr="00F85777" w:rsidRDefault="00837141" w:rsidP="00C9380E">
            <w:pPr>
              <w:pStyle w:val="movimento"/>
              <w:rPr>
                <w:color w:val="002060"/>
              </w:rPr>
            </w:pPr>
            <w:r w:rsidRPr="00F85777">
              <w:rPr>
                <w:color w:val="002060"/>
              </w:rPr>
              <w:t>PAOLINELLI SEBASTIANO</w:t>
            </w:r>
          </w:p>
        </w:tc>
        <w:tc>
          <w:tcPr>
            <w:tcW w:w="2200" w:type="dxa"/>
            <w:tcMar>
              <w:top w:w="20" w:type="dxa"/>
              <w:left w:w="20" w:type="dxa"/>
              <w:bottom w:w="20" w:type="dxa"/>
              <w:right w:w="20" w:type="dxa"/>
            </w:tcMar>
            <w:vAlign w:val="center"/>
            <w:hideMark/>
          </w:tcPr>
          <w:p w14:paraId="64E0A4A6" w14:textId="77777777" w:rsidR="00837141" w:rsidRPr="00F85777" w:rsidRDefault="00837141" w:rsidP="00C9380E">
            <w:pPr>
              <w:pStyle w:val="movimento2"/>
              <w:rPr>
                <w:color w:val="002060"/>
              </w:rPr>
            </w:pPr>
            <w:r w:rsidRPr="00F85777">
              <w:rPr>
                <w:color w:val="002060"/>
              </w:rPr>
              <w:t xml:space="preserve">(VERBENA C5 ANCONA) </w:t>
            </w:r>
          </w:p>
        </w:tc>
      </w:tr>
    </w:tbl>
    <w:p w14:paraId="7E418BCB" w14:textId="77777777" w:rsidR="00837141" w:rsidRPr="00F85777" w:rsidRDefault="00837141" w:rsidP="00837141">
      <w:pPr>
        <w:pStyle w:val="titolo20"/>
        <w:rPr>
          <w:rFonts w:eastAsiaTheme="minorEastAsia"/>
          <w:color w:val="002060"/>
        </w:rPr>
      </w:pPr>
      <w:r w:rsidRPr="00F857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60E2114D" w14:textId="77777777" w:rsidTr="00C9380E">
        <w:tc>
          <w:tcPr>
            <w:tcW w:w="2200" w:type="dxa"/>
            <w:tcMar>
              <w:top w:w="20" w:type="dxa"/>
              <w:left w:w="20" w:type="dxa"/>
              <w:bottom w:w="20" w:type="dxa"/>
              <w:right w:w="20" w:type="dxa"/>
            </w:tcMar>
            <w:vAlign w:val="center"/>
            <w:hideMark/>
          </w:tcPr>
          <w:p w14:paraId="339CF7B0" w14:textId="77777777" w:rsidR="00837141" w:rsidRPr="00F85777" w:rsidRDefault="00837141" w:rsidP="00C9380E">
            <w:pPr>
              <w:pStyle w:val="movimento"/>
              <w:rPr>
                <w:color w:val="002060"/>
              </w:rPr>
            </w:pPr>
            <w:r w:rsidRPr="00F85777">
              <w:rPr>
                <w:color w:val="002060"/>
              </w:rPr>
              <w:t>MBOW ADAMA</w:t>
            </w:r>
          </w:p>
        </w:tc>
        <w:tc>
          <w:tcPr>
            <w:tcW w:w="2200" w:type="dxa"/>
            <w:tcMar>
              <w:top w:w="20" w:type="dxa"/>
              <w:left w:w="20" w:type="dxa"/>
              <w:bottom w:w="20" w:type="dxa"/>
              <w:right w:w="20" w:type="dxa"/>
            </w:tcMar>
            <w:vAlign w:val="center"/>
            <w:hideMark/>
          </w:tcPr>
          <w:p w14:paraId="27D6E80A" w14:textId="77777777" w:rsidR="00837141" w:rsidRPr="00F85777" w:rsidRDefault="00837141" w:rsidP="00C9380E">
            <w:pPr>
              <w:pStyle w:val="movimento2"/>
              <w:rPr>
                <w:color w:val="002060"/>
              </w:rPr>
            </w:pPr>
            <w:r w:rsidRPr="00F85777">
              <w:rPr>
                <w:color w:val="002060"/>
              </w:rPr>
              <w:t xml:space="preserve">(BORGOROSSO TOLENTINO) </w:t>
            </w:r>
          </w:p>
        </w:tc>
        <w:tc>
          <w:tcPr>
            <w:tcW w:w="800" w:type="dxa"/>
            <w:tcMar>
              <w:top w:w="20" w:type="dxa"/>
              <w:left w:w="20" w:type="dxa"/>
              <w:bottom w:w="20" w:type="dxa"/>
              <w:right w:w="20" w:type="dxa"/>
            </w:tcMar>
            <w:vAlign w:val="center"/>
            <w:hideMark/>
          </w:tcPr>
          <w:p w14:paraId="7A909DF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90856B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FF33917" w14:textId="77777777" w:rsidR="00837141" w:rsidRPr="00F85777" w:rsidRDefault="00837141" w:rsidP="00C9380E">
            <w:pPr>
              <w:pStyle w:val="movimento2"/>
              <w:rPr>
                <w:color w:val="002060"/>
              </w:rPr>
            </w:pPr>
            <w:r w:rsidRPr="00F85777">
              <w:rPr>
                <w:color w:val="002060"/>
              </w:rPr>
              <w:t> </w:t>
            </w:r>
          </w:p>
        </w:tc>
      </w:tr>
    </w:tbl>
    <w:p w14:paraId="5BBEB108" w14:textId="77777777" w:rsidR="00837141" w:rsidRPr="00F85777" w:rsidRDefault="00837141" w:rsidP="00837141">
      <w:pPr>
        <w:pStyle w:val="titolo20"/>
        <w:rPr>
          <w:rFonts w:eastAsiaTheme="minorEastAsia"/>
          <w:color w:val="002060"/>
        </w:rPr>
      </w:pPr>
      <w:r w:rsidRPr="00F85777">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3002EEFA" w14:textId="77777777" w:rsidTr="00C9380E">
        <w:tc>
          <w:tcPr>
            <w:tcW w:w="2200" w:type="dxa"/>
            <w:tcMar>
              <w:top w:w="20" w:type="dxa"/>
              <w:left w:w="20" w:type="dxa"/>
              <w:bottom w:w="20" w:type="dxa"/>
              <w:right w:w="20" w:type="dxa"/>
            </w:tcMar>
            <w:vAlign w:val="center"/>
            <w:hideMark/>
          </w:tcPr>
          <w:p w14:paraId="3D9A55A0" w14:textId="77777777" w:rsidR="00837141" w:rsidRPr="00F85777" w:rsidRDefault="00837141" w:rsidP="00C9380E">
            <w:pPr>
              <w:pStyle w:val="movimento"/>
              <w:rPr>
                <w:color w:val="002060"/>
              </w:rPr>
            </w:pPr>
            <w:r w:rsidRPr="00F85777">
              <w:rPr>
                <w:color w:val="002060"/>
              </w:rPr>
              <w:t>HAMMAMI WISEM</w:t>
            </w:r>
          </w:p>
        </w:tc>
        <w:tc>
          <w:tcPr>
            <w:tcW w:w="2200" w:type="dxa"/>
            <w:tcMar>
              <w:top w:w="20" w:type="dxa"/>
              <w:left w:w="20" w:type="dxa"/>
              <w:bottom w:w="20" w:type="dxa"/>
              <w:right w:w="20" w:type="dxa"/>
            </w:tcMar>
            <w:vAlign w:val="center"/>
            <w:hideMark/>
          </w:tcPr>
          <w:p w14:paraId="64D3AD2B" w14:textId="77777777" w:rsidR="00837141" w:rsidRPr="00F85777" w:rsidRDefault="00837141" w:rsidP="00C9380E">
            <w:pPr>
              <w:pStyle w:val="movimento2"/>
              <w:rPr>
                <w:color w:val="002060"/>
              </w:rPr>
            </w:pPr>
            <w:r w:rsidRPr="00F85777">
              <w:rPr>
                <w:color w:val="002060"/>
              </w:rPr>
              <w:t xml:space="preserve">(CERRETO D ESI C5 A.S.D.) </w:t>
            </w:r>
          </w:p>
        </w:tc>
        <w:tc>
          <w:tcPr>
            <w:tcW w:w="800" w:type="dxa"/>
            <w:tcMar>
              <w:top w:w="20" w:type="dxa"/>
              <w:left w:w="20" w:type="dxa"/>
              <w:bottom w:w="20" w:type="dxa"/>
              <w:right w:w="20" w:type="dxa"/>
            </w:tcMar>
            <w:vAlign w:val="center"/>
            <w:hideMark/>
          </w:tcPr>
          <w:p w14:paraId="27A746DB"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755F92D" w14:textId="77777777" w:rsidR="00837141" w:rsidRPr="00F85777" w:rsidRDefault="00837141" w:rsidP="00C9380E">
            <w:pPr>
              <w:pStyle w:val="movimento"/>
              <w:rPr>
                <w:color w:val="002060"/>
              </w:rPr>
            </w:pPr>
            <w:r w:rsidRPr="00F85777">
              <w:rPr>
                <w:color w:val="002060"/>
              </w:rPr>
              <w:t>PICCIALLO MATTEO</w:t>
            </w:r>
          </w:p>
        </w:tc>
        <w:tc>
          <w:tcPr>
            <w:tcW w:w="2200" w:type="dxa"/>
            <w:tcMar>
              <w:top w:w="20" w:type="dxa"/>
              <w:left w:w="20" w:type="dxa"/>
              <w:bottom w:w="20" w:type="dxa"/>
              <w:right w:w="20" w:type="dxa"/>
            </w:tcMar>
            <w:vAlign w:val="center"/>
            <w:hideMark/>
          </w:tcPr>
          <w:p w14:paraId="18452757" w14:textId="77777777" w:rsidR="00837141" w:rsidRPr="00F85777" w:rsidRDefault="00837141" w:rsidP="00C9380E">
            <w:pPr>
              <w:pStyle w:val="movimento2"/>
              <w:rPr>
                <w:color w:val="002060"/>
              </w:rPr>
            </w:pPr>
            <w:r w:rsidRPr="00F85777">
              <w:rPr>
                <w:color w:val="002060"/>
              </w:rPr>
              <w:t xml:space="preserve">(POL. SPORT COMMUNICATION) </w:t>
            </w:r>
          </w:p>
        </w:tc>
      </w:tr>
      <w:tr w:rsidR="00837141" w:rsidRPr="00F85777" w14:paraId="46572F18" w14:textId="77777777" w:rsidTr="00C9380E">
        <w:tc>
          <w:tcPr>
            <w:tcW w:w="2200" w:type="dxa"/>
            <w:tcMar>
              <w:top w:w="20" w:type="dxa"/>
              <w:left w:w="20" w:type="dxa"/>
              <w:bottom w:w="20" w:type="dxa"/>
              <w:right w:w="20" w:type="dxa"/>
            </w:tcMar>
            <w:vAlign w:val="center"/>
            <w:hideMark/>
          </w:tcPr>
          <w:p w14:paraId="7B96B366" w14:textId="77777777" w:rsidR="00837141" w:rsidRPr="00F85777" w:rsidRDefault="00837141" w:rsidP="00C9380E">
            <w:pPr>
              <w:pStyle w:val="movimento"/>
              <w:rPr>
                <w:color w:val="002060"/>
              </w:rPr>
            </w:pPr>
            <w:r w:rsidRPr="00F85777">
              <w:rPr>
                <w:color w:val="002060"/>
              </w:rPr>
              <w:t>FABRIZI FILIPPO</w:t>
            </w:r>
          </w:p>
        </w:tc>
        <w:tc>
          <w:tcPr>
            <w:tcW w:w="2200" w:type="dxa"/>
            <w:tcMar>
              <w:top w:w="20" w:type="dxa"/>
              <w:left w:w="20" w:type="dxa"/>
              <w:bottom w:w="20" w:type="dxa"/>
              <w:right w:w="20" w:type="dxa"/>
            </w:tcMar>
            <w:vAlign w:val="center"/>
            <w:hideMark/>
          </w:tcPr>
          <w:p w14:paraId="5F6D544D" w14:textId="77777777" w:rsidR="00837141" w:rsidRPr="00F85777" w:rsidRDefault="00837141" w:rsidP="00C9380E">
            <w:pPr>
              <w:pStyle w:val="movimento2"/>
              <w:rPr>
                <w:color w:val="002060"/>
              </w:rPr>
            </w:pPr>
            <w:r w:rsidRPr="00F85777">
              <w:rPr>
                <w:color w:val="002060"/>
              </w:rPr>
              <w:t xml:space="preserve">(TRE TORRI A.S.D.) </w:t>
            </w:r>
          </w:p>
        </w:tc>
        <w:tc>
          <w:tcPr>
            <w:tcW w:w="800" w:type="dxa"/>
            <w:tcMar>
              <w:top w:w="20" w:type="dxa"/>
              <w:left w:w="20" w:type="dxa"/>
              <w:bottom w:w="20" w:type="dxa"/>
              <w:right w:w="20" w:type="dxa"/>
            </w:tcMar>
            <w:vAlign w:val="center"/>
            <w:hideMark/>
          </w:tcPr>
          <w:p w14:paraId="0047FEB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50480A9" w14:textId="77777777" w:rsidR="00837141" w:rsidRPr="00F85777" w:rsidRDefault="00837141" w:rsidP="00C9380E">
            <w:pPr>
              <w:pStyle w:val="movimento"/>
              <w:rPr>
                <w:color w:val="002060"/>
              </w:rPr>
            </w:pPr>
            <w:r w:rsidRPr="00F85777">
              <w:rPr>
                <w:color w:val="002060"/>
              </w:rPr>
              <w:t>MANDOLESI TOMMASO</w:t>
            </w:r>
          </w:p>
        </w:tc>
        <w:tc>
          <w:tcPr>
            <w:tcW w:w="2200" w:type="dxa"/>
            <w:tcMar>
              <w:top w:w="20" w:type="dxa"/>
              <w:left w:w="20" w:type="dxa"/>
              <w:bottom w:w="20" w:type="dxa"/>
              <w:right w:w="20" w:type="dxa"/>
            </w:tcMar>
            <w:vAlign w:val="center"/>
            <w:hideMark/>
          </w:tcPr>
          <w:p w14:paraId="78C8B1BA" w14:textId="77777777" w:rsidR="00837141" w:rsidRPr="00F85777" w:rsidRDefault="00837141" w:rsidP="00C9380E">
            <w:pPr>
              <w:pStyle w:val="movimento2"/>
              <w:rPr>
                <w:color w:val="002060"/>
              </w:rPr>
            </w:pPr>
            <w:r w:rsidRPr="00F85777">
              <w:rPr>
                <w:color w:val="002060"/>
              </w:rPr>
              <w:t>(</w:t>
            </w:r>
            <w:proofErr w:type="gramStart"/>
            <w:r w:rsidRPr="00F85777">
              <w:rPr>
                <w:color w:val="002060"/>
              </w:rPr>
              <w:t>U.MANDOLESI</w:t>
            </w:r>
            <w:proofErr w:type="gramEnd"/>
            <w:r w:rsidRPr="00F85777">
              <w:rPr>
                <w:color w:val="002060"/>
              </w:rPr>
              <w:t xml:space="preserve">) </w:t>
            </w:r>
          </w:p>
        </w:tc>
      </w:tr>
    </w:tbl>
    <w:p w14:paraId="19B69598"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35D0C436" w14:textId="77777777" w:rsidTr="00C9380E">
        <w:tc>
          <w:tcPr>
            <w:tcW w:w="2200" w:type="dxa"/>
            <w:tcMar>
              <w:top w:w="20" w:type="dxa"/>
              <w:left w:w="20" w:type="dxa"/>
              <w:bottom w:w="20" w:type="dxa"/>
              <w:right w:w="20" w:type="dxa"/>
            </w:tcMar>
            <w:vAlign w:val="center"/>
            <w:hideMark/>
          </w:tcPr>
          <w:p w14:paraId="0C95B4F3" w14:textId="77777777" w:rsidR="00837141" w:rsidRPr="00F85777" w:rsidRDefault="00837141" w:rsidP="00C9380E">
            <w:pPr>
              <w:pStyle w:val="movimento"/>
              <w:rPr>
                <w:color w:val="002060"/>
              </w:rPr>
            </w:pPr>
            <w:r w:rsidRPr="00F85777">
              <w:rPr>
                <w:color w:val="002060"/>
              </w:rPr>
              <w:t>ADYRRAHMANI JAKUP</w:t>
            </w:r>
          </w:p>
        </w:tc>
        <w:tc>
          <w:tcPr>
            <w:tcW w:w="2200" w:type="dxa"/>
            <w:tcMar>
              <w:top w:w="20" w:type="dxa"/>
              <w:left w:w="20" w:type="dxa"/>
              <w:bottom w:w="20" w:type="dxa"/>
              <w:right w:w="20" w:type="dxa"/>
            </w:tcMar>
            <w:vAlign w:val="center"/>
            <w:hideMark/>
          </w:tcPr>
          <w:p w14:paraId="664B81C0" w14:textId="77777777" w:rsidR="00837141" w:rsidRPr="00F85777" w:rsidRDefault="00837141" w:rsidP="00C9380E">
            <w:pPr>
              <w:pStyle w:val="movimento2"/>
              <w:rPr>
                <w:color w:val="002060"/>
              </w:rPr>
            </w:pPr>
            <w:r w:rsidRPr="00F85777">
              <w:rPr>
                <w:color w:val="002060"/>
              </w:rPr>
              <w:t xml:space="preserve">(CERRETO D ESI C5 A.S.D.) </w:t>
            </w:r>
          </w:p>
        </w:tc>
        <w:tc>
          <w:tcPr>
            <w:tcW w:w="800" w:type="dxa"/>
            <w:tcMar>
              <w:top w:w="20" w:type="dxa"/>
              <w:left w:w="20" w:type="dxa"/>
              <w:bottom w:w="20" w:type="dxa"/>
              <w:right w:w="20" w:type="dxa"/>
            </w:tcMar>
            <w:vAlign w:val="center"/>
            <w:hideMark/>
          </w:tcPr>
          <w:p w14:paraId="79BD9AC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9E7EA68" w14:textId="77777777" w:rsidR="00837141" w:rsidRPr="00F85777" w:rsidRDefault="00837141" w:rsidP="00C9380E">
            <w:pPr>
              <w:pStyle w:val="movimento"/>
              <w:rPr>
                <w:color w:val="002060"/>
              </w:rPr>
            </w:pPr>
            <w:r w:rsidRPr="00F85777">
              <w:rPr>
                <w:color w:val="002060"/>
              </w:rPr>
              <w:t>MASTROPIETRO LORENZO</w:t>
            </w:r>
          </w:p>
        </w:tc>
        <w:tc>
          <w:tcPr>
            <w:tcW w:w="2200" w:type="dxa"/>
            <w:tcMar>
              <w:top w:w="20" w:type="dxa"/>
              <w:left w:w="20" w:type="dxa"/>
              <w:bottom w:w="20" w:type="dxa"/>
              <w:right w:w="20" w:type="dxa"/>
            </w:tcMar>
            <w:vAlign w:val="center"/>
            <w:hideMark/>
          </w:tcPr>
          <w:p w14:paraId="51188C72" w14:textId="77777777" w:rsidR="00837141" w:rsidRPr="00F85777" w:rsidRDefault="00837141" w:rsidP="00C9380E">
            <w:pPr>
              <w:pStyle w:val="movimento2"/>
              <w:rPr>
                <w:color w:val="002060"/>
              </w:rPr>
            </w:pPr>
            <w:r w:rsidRPr="00F85777">
              <w:rPr>
                <w:color w:val="002060"/>
              </w:rPr>
              <w:t xml:space="preserve">(ITALSERVICE C5) </w:t>
            </w:r>
          </w:p>
        </w:tc>
      </w:tr>
      <w:tr w:rsidR="00837141" w:rsidRPr="00F85777" w14:paraId="45822313" w14:textId="77777777" w:rsidTr="00C9380E">
        <w:tc>
          <w:tcPr>
            <w:tcW w:w="2200" w:type="dxa"/>
            <w:tcMar>
              <w:top w:w="20" w:type="dxa"/>
              <w:left w:w="20" w:type="dxa"/>
              <w:bottom w:w="20" w:type="dxa"/>
              <w:right w:w="20" w:type="dxa"/>
            </w:tcMar>
            <w:vAlign w:val="center"/>
            <w:hideMark/>
          </w:tcPr>
          <w:p w14:paraId="25041A72" w14:textId="77777777" w:rsidR="00837141" w:rsidRPr="00F85777" w:rsidRDefault="00837141" w:rsidP="00C9380E">
            <w:pPr>
              <w:pStyle w:val="movimento"/>
              <w:rPr>
                <w:color w:val="002060"/>
              </w:rPr>
            </w:pPr>
            <w:r w:rsidRPr="00F85777">
              <w:rPr>
                <w:color w:val="002060"/>
              </w:rPr>
              <w:t>FERMANI MICHELE</w:t>
            </w:r>
          </w:p>
        </w:tc>
        <w:tc>
          <w:tcPr>
            <w:tcW w:w="2200" w:type="dxa"/>
            <w:tcMar>
              <w:top w:w="20" w:type="dxa"/>
              <w:left w:w="20" w:type="dxa"/>
              <w:bottom w:w="20" w:type="dxa"/>
              <w:right w:w="20" w:type="dxa"/>
            </w:tcMar>
            <w:vAlign w:val="center"/>
            <w:hideMark/>
          </w:tcPr>
          <w:p w14:paraId="29773E30" w14:textId="77777777" w:rsidR="00837141" w:rsidRPr="00F85777" w:rsidRDefault="00837141" w:rsidP="00C9380E">
            <w:pPr>
              <w:pStyle w:val="movimento2"/>
              <w:rPr>
                <w:color w:val="002060"/>
              </w:rPr>
            </w:pPr>
            <w:r w:rsidRPr="00F85777">
              <w:rPr>
                <w:color w:val="002060"/>
              </w:rPr>
              <w:t xml:space="preserve">(OSIMO FIVE) </w:t>
            </w:r>
          </w:p>
        </w:tc>
        <w:tc>
          <w:tcPr>
            <w:tcW w:w="800" w:type="dxa"/>
            <w:tcMar>
              <w:top w:w="20" w:type="dxa"/>
              <w:left w:w="20" w:type="dxa"/>
              <w:bottom w:w="20" w:type="dxa"/>
              <w:right w:w="20" w:type="dxa"/>
            </w:tcMar>
            <w:vAlign w:val="center"/>
            <w:hideMark/>
          </w:tcPr>
          <w:p w14:paraId="5E9988C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3225114" w14:textId="77777777" w:rsidR="00837141" w:rsidRPr="00F85777" w:rsidRDefault="00837141" w:rsidP="00C9380E">
            <w:pPr>
              <w:pStyle w:val="movimento"/>
              <w:rPr>
                <w:color w:val="002060"/>
              </w:rPr>
            </w:pPr>
            <w:r w:rsidRPr="00F85777">
              <w:rPr>
                <w:color w:val="002060"/>
              </w:rPr>
              <w:t>BONGELLI ALESSANDRO</w:t>
            </w:r>
          </w:p>
        </w:tc>
        <w:tc>
          <w:tcPr>
            <w:tcW w:w="2200" w:type="dxa"/>
            <w:tcMar>
              <w:top w:w="20" w:type="dxa"/>
              <w:left w:w="20" w:type="dxa"/>
              <w:bottom w:w="20" w:type="dxa"/>
              <w:right w:w="20" w:type="dxa"/>
            </w:tcMar>
            <w:vAlign w:val="center"/>
            <w:hideMark/>
          </w:tcPr>
          <w:p w14:paraId="168D4AFA" w14:textId="77777777" w:rsidR="00837141" w:rsidRPr="00F85777" w:rsidRDefault="00837141" w:rsidP="00C9380E">
            <w:pPr>
              <w:pStyle w:val="movimento2"/>
              <w:rPr>
                <w:color w:val="002060"/>
              </w:rPr>
            </w:pPr>
            <w:r w:rsidRPr="00F85777">
              <w:rPr>
                <w:color w:val="002060"/>
              </w:rPr>
              <w:t xml:space="preserve">(POL. SPORT COMMUNICATION) </w:t>
            </w:r>
          </w:p>
        </w:tc>
      </w:tr>
    </w:tbl>
    <w:p w14:paraId="2C8869F8" w14:textId="77777777" w:rsidR="00837141" w:rsidRPr="00F85777" w:rsidRDefault="00837141" w:rsidP="00837141">
      <w:pPr>
        <w:pStyle w:val="titolo10"/>
        <w:rPr>
          <w:rFonts w:eastAsiaTheme="minorEastAsia"/>
          <w:color w:val="002060"/>
        </w:rPr>
      </w:pPr>
      <w:r w:rsidRPr="00F85777">
        <w:rPr>
          <w:color w:val="002060"/>
        </w:rPr>
        <w:t xml:space="preserve">GARE DEL 26/ 1/2025 </w:t>
      </w:r>
    </w:p>
    <w:p w14:paraId="08560F50" w14:textId="77777777" w:rsidR="00837141" w:rsidRPr="00F85777" w:rsidRDefault="00837141" w:rsidP="00837141">
      <w:pPr>
        <w:pStyle w:val="titolo7a"/>
        <w:rPr>
          <w:color w:val="002060"/>
        </w:rPr>
      </w:pPr>
      <w:r w:rsidRPr="00F85777">
        <w:rPr>
          <w:color w:val="002060"/>
        </w:rPr>
        <w:t xml:space="preserve">PROVVEDIMENTI DISCIPLINARI </w:t>
      </w:r>
    </w:p>
    <w:p w14:paraId="689616B9"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60F2ACEB" w14:textId="77777777" w:rsidR="00837141" w:rsidRPr="00F85777" w:rsidRDefault="00837141" w:rsidP="00837141">
      <w:pPr>
        <w:pStyle w:val="titolo30"/>
        <w:rPr>
          <w:color w:val="002060"/>
        </w:rPr>
      </w:pPr>
      <w:r w:rsidRPr="00F85777">
        <w:rPr>
          <w:color w:val="002060"/>
        </w:rPr>
        <w:t xml:space="preserve">CALCIATORI ESPULSI </w:t>
      </w:r>
    </w:p>
    <w:p w14:paraId="58E09AEC" w14:textId="77777777" w:rsidR="00837141" w:rsidRPr="00F85777" w:rsidRDefault="00837141" w:rsidP="00837141">
      <w:pPr>
        <w:pStyle w:val="titolo20"/>
        <w:rPr>
          <w:color w:val="002060"/>
        </w:rPr>
      </w:pPr>
      <w:r w:rsidRPr="00F8577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D600EC9" w14:textId="77777777" w:rsidTr="00C9380E">
        <w:tc>
          <w:tcPr>
            <w:tcW w:w="2200" w:type="dxa"/>
            <w:tcMar>
              <w:top w:w="20" w:type="dxa"/>
              <w:left w:w="20" w:type="dxa"/>
              <w:bottom w:w="20" w:type="dxa"/>
              <w:right w:w="20" w:type="dxa"/>
            </w:tcMar>
            <w:vAlign w:val="center"/>
            <w:hideMark/>
          </w:tcPr>
          <w:p w14:paraId="3BA42A9F" w14:textId="77777777" w:rsidR="00837141" w:rsidRPr="00F85777" w:rsidRDefault="00837141" w:rsidP="00C9380E">
            <w:pPr>
              <w:pStyle w:val="movimento"/>
              <w:rPr>
                <w:color w:val="002060"/>
              </w:rPr>
            </w:pPr>
            <w:r w:rsidRPr="00F85777">
              <w:rPr>
                <w:color w:val="002060"/>
              </w:rPr>
              <w:t>CARLONI FILIPPO</w:t>
            </w:r>
          </w:p>
        </w:tc>
        <w:tc>
          <w:tcPr>
            <w:tcW w:w="2200" w:type="dxa"/>
            <w:tcMar>
              <w:top w:w="20" w:type="dxa"/>
              <w:left w:w="20" w:type="dxa"/>
              <w:bottom w:w="20" w:type="dxa"/>
              <w:right w:w="20" w:type="dxa"/>
            </w:tcMar>
            <w:vAlign w:val="center"/>
            <w:hideMark/>
          </w:tcPr>
          <w:p w14:paraId="2403FC44" w14:textId="77777777" w:rsidR="00837141" w:rsidRPr="00F85777" w:rsidRDefault="00837141" w:rsidP="00C9380E">
            <w:pPr>
              <w:pStyle w:val="movimento2"/>
              <w:rPr>
                <w:color w:val="002060"/>
              </w:rPr>
            </w:pPr>
            <w:r w:rsidRPr="00F85777">
              <w:rPr>
                <w:color w:val="002060"/>
              </w:rPr>
              <w:t xml:space="preserve">(ACLI MANTOVANI CALCIO A 5) </w:t>
            </w:r>
          </w:p>
        </w:tc>
        <w:tc>
          <w:tcPr>
            <w:tcW w:w="800" w:type="dxa"/>
            <w:tcMar>
              <w:top w:w="20" w:type="dxa"/>
              <w:left w:w="20" w:type="dxa"/>
              <w:bottom w:w="20" w:type="dxa"/>
              <w:right w:w="20" w:type="dxa"/>
            </w:tcMar>
            <w:vAlign w:val="center"/>
            <w:hideMark/>
          </w:tcPr>
          <w:p w14:paraId="47F182C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7324650" w14:textId="77777777" w:rsidR="00837141" w:rsidRPr="00F85777" w:rsidRDefault="00837141" w:rsidP="00C9380E">
            <w:pPr>
              <w:pStyle w:val="movimento"/>
              <w:rPr>
                <w:color w:val="002060"/>
              </w:rPr>
            </w:pPr>
            <w:r w:rsidRPr="00F85777">
              <w:rPr>
                <w:color w:val="002060"/>
              </w:rPr>
              <w:t>REGOLI IACOPO</w:t>
            </w:r>
          </w:p>
        </w:tc>
        <w:tc>
          <w:tcPr>
            <w:tcW w:w="2200" w:type="dxa"/>
            <w:tcMar>
              <w:top w:w="20" w:type="dxa"/>
              <w:left w:w="20" w:type="dxa"/>
              <w:bottom w:w="20" w:type="dxa"/>
              <w:right w:w="20" w:type="dxa"/>
            </w:tcMar>
            <w:vAlign w:val="center"/>
            <w:hideMark/>
          </w:tcPr>
          <w:p w14:paraId="7EC02BDF" w14:textId="77777777" w:rsidR="00837141" w:rsidRPr="00F85777" w:rsidRDefault="00837141" w:rsidP="00C9380E">
            <w:pPr>
              <w:pStyle w:val="movimento2"/>
              <w:rPr>
                <w:color w:val="002060"/>
              </w:rPr>
            </w:pPr>
            <w:r w:rsidRPr="00F85777">
              <w:rPr>
                <w:color w:val="002060"/>
              </w:rPr>
              <w:t xml:space="preserve">(PIETRALACROCE 73) </w:t>
            </w:r>
          </w:p>
        </w:tc>
      </w:tr>
    </w:tbl>
    <w:p w14:paraId="592409C3" w14:textId="77777777" w:rsidR="00837141" w:rsidRPr="00F85777" w:rsidRDefault="00837141" w:rsidP="00837141">
      <w:pPr>
        <w:pStyle w:val="titolo30"/>
        <w:rPr>
          <w:rFonts w:eastAsiaTheme="minorEastAsia"/>
          <w:color w:val="002060"/>
        </w:rPr>
      </w:pPr>
      <w:r w:rsidRPr="00F85777">
        <w:rPr>
          <w:color w:val="002060"/>
        </w:rPr>
        <w:t xml:space="preserve">CALCIATORI NON ESPULSI </w:t>
      </w:r>
    </w:p>
    <w:p w14:paraId="56976863" w14:textId="77777777" w:rsidR="00837141" w:rsidRPr="00F85777" w:rsidRDefault="00837141" w:rsidP="00837141">
      <w:pPr>
        <w:pStyle w:val="titolo20"/>
        <w:rPr>
          <w:color w:val="002060"/>
        </w:rPr>
      </w:pPr>
      <w:r w:rsidRPr="00F857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7297C492" w14:textId="77777777" w:rsidTr="00C9380E">
        <w:tc>
          <w:tcPr>
            <w:tcW w:w="2200" w:type="dxa"/>
            <w:tcMar>
              <w:top w:w="20" w:type="dxa"/>
              <w:left w:w="20" w:type="dxa"/>
              <w:bottom w:w="20" w:type="dxa"/>
              <w:right w:w="20" w:type="dxa"/>
            </w:tcMar>
            <w:vAlign w:val="center"/>
            <w:hideMark/>
          </w:tcPr>
          <w:p w14:paraId="098C830C" w14:textId="77777777" w:rsidR="00837141" w:rsidRPr="00F85777" w:rsidRDefault="00837141" w:rsidP="00C9380E">
            <w:pPr>
              <w:pStyle w:val="movimento"/>
              <w:rPr>
                <w:color w:val="002060"/>
              </w:rPr>
            </w:pPr>
            <w:r w:rsidRPr="00F85777">
              <w:rPr>
                <w:color w:val="002060"/>
              </w:rPr>
              <w:t>CAPRA EDOARDO</w:t>
            </w:r>
          </w:p>
        </w:tc>
        <w:tc>
          <w:tcPr>
            <w:tcW w:w="2200" w:type="dxa"/>
            <w:tcMar>
              <w:top w:w="20" w:type="dxa"/>
              <w:left w:w="20" w:type="dxa"/>
              <w:bottom w:w="20" w:type="dxa"/>
              <w:right w:w="20" w:type="dxa"/>
            </w:tcMar>
            <w:vAlign w:val="center"/>
            <w:hideMark/>
          </w:tcPr>
          <w:p w14:paraId="6E8C181B" w14:textId="77777777" w:rsidR="00837141" w:rsidRPr="00F85777" w:rsidRDefault="00837141" w:rsidP="00C9380E">
            <w:pPr>
              <w:pStyle w:val="movimento2"/>
              <w:rPr>
                <w:color w:val="002060"/>
              </w:rPr>
            </w:pPr>
            <w:r w:rsidRPr="00F85777">
              <w:rPr>
                <w:color w:val="002060"/>
              </w:rPr>
              <w:t xml:space="preserve">(POL.CAGLI SPORT ASSOCIATI) </w:t>
            </w:r>
          </w:p>
        </w:tc>
        <w:tc>
          <w:tcPr>
            <w:tcW w:w="800" w:type="dxa"/>
            <w:tcMar>
              <w:top w:w="20" w:type="dxa"/>
              <w:left w:w="20" w:type="dxa"/>
              <w:bottom w:w="20" w:type="dxa"/>
              <w:right w:w="20" w:type="dxa"/>
            </w:tcMar>
            <w:vAlign w:val="center"/>
            <w:hideMark/>
          </w:tcPr>
          <w:p w14:paraId="0F85BF3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905811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337111A" w14:textId="77777777" w:rsidR="00837141" w:rsidRPr="00F85777" w:rsidRDefault="00837141" w:rsidP="00C9380E">
            <w:pPr>
              <w:pStyle w:val="movimento2"/>
              <w:rPr>
                <w:color w:val="002060"/>
              </w:rPr>
            </w:pPr>
            <w:r w:rsidRPr="00F85777">
              <w:rPr>
                <w:color w:val="002060"/>
              </w:rPr>
              <w:t> </w:t>
            </w:r>
          </w:p>
        </w:tc>
      </w:tr>
    </w:tbl>
    <w:p w14:paraId="435D02BD"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B990E86" w14:textId="77777777" w:rsidTr="00C9380E">
        <w:tc>
          <w:tcPr>
            <w:tcW w:w="2200" w:type="dxa"/>
            <w:tcMar>
              <w:top w:w="20" w:type="dxa"/>
              <w:left w:w="20" w:type="dxa"/>
              <w:bottom w:w="20" w:type="dxa"/>
              <w:right w:w="20" w:type="dxa"/>
            </w:tcMar>
            <w:vAlign w:val="center"/>
            <w:hideMark/>
          </w:tcPr>
          <w:p w14:paraId="623ED411" w14:textId="77777777" w:rsidR="00837141" w:rsidRPr="00F85777" w:rsidRDefault="00837141" w:rsidP="00C9380E">
            <w:pPr>
              <w:pStyle w:val="movimento"/>
              <w:rPr>
                <w:color w:val="002060"/>
              </w:rPr>
            </w:pPr>
            <w:r w:rsidRPr="00F85777">
              <w:rPr>
                <w:color w:val="002060"/>
              </w:rPr>
              <w:t>GESUELLI TOMMASO</w:t>
            </w:r>
          </w:p>
        </w:tc>
        <w:tc>
          <w:tcPr>
            <w:tcW w:w="2200" w:type="dxa"/>
            <w:tcMar>
              <w:top w:w="20" w:type="dxa"/>
              <w:left w:w="20" w:type="dxa"/>
              <w:bottom w:w="20" w:type="dxa"/>
              <w:right w:w="20" w:type="dxa"/>
            </w:tcMar>
            <w:vAlign w:val="center"/>
            <w:hideMark/>
          </w:tcPr>
          <w:p w14:paraId="1F5A6DFD" w14:textId="77777777" w:rsidR="00837141" w:rsidRPr="00F85777" w:rsidRDefault="00837141" w:rsidP="00C9380E">
            <w:pPr>
              <w:pStyle w:val="movimento2"/>
              <w:rPr>
                <w:color w:val="002060"/>
              </w:rPr>
            </w:pPr>
            <w:r w:rsidRPr="00F85777">
              <w:rPr>
                <w:color w:val="002060"/>
              </w:rPr>
              <w:t xml:space="preserve">(CANTINE RIUNITE CSI) </w:t>
            </w:r>
          </w:p>
        </w:tc>
        <w:tc>
          <w:tcPr>
            <w:tcW w:w="800" w:type="dxa"/>
            <w:tcMar>
              <w:top w:w="20" w:type="dxa"/>
              <w:left w:w="20" w:type="dxa"/>
              <w:bottom w:w="20" w:type="dxa"/>
              <w:right w:w="20" w:type="dxa"/>
            </w:tcMar>
            <w:vAlign w:val="center"/>
            <w:hideMark/>
          </w:tcPr>
          <w:p w14:paraId="6B3A464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5A6AA38" w14:textId="77777777" w:rsidR="00837141" w:rsidRPr="00F85777" w:rsidRDefault="00837141" w:rsidP="00C9380E">
            <w:pPr>
              <w:pStyle w:val="movimento"/>
              <w:rPr>
                <w:color w:val="002060"/>
              </w:rPr>
            </w:pPr>
            <w:r w:rsidRPr="00F85777">
              <w:rPr>
                <w:color w:val="002060"/>
              </w:rPr>
              <w:t>BOCCHINI DANIELE</w:t>
            </w:r>
          </w:p>
        </w:tc>
        <w:tc>
          <w:tcPr>
            <w:tcW w:w="2200" w:type="dxa"/>
            <w:tcMar>
              <w:top w:w="20" w:type="dxa"/>
              <w:left w:w="20" w:type="dxa"/>
              <w:bottom w:w="20" w:type="dxa"/>
              <w:right w:w="20" w:type="dxa"/>
            </w:tcMar>
            <w:vAlign w:val="center"/>
            <w:hideMark/>
          </w:tcPr>
          <w:p w14:paraId="55DD086D" w14:textId="77777777" w:rsidR="00837141" w:rsidRPr="00F85777" w:rsidRDefault="00837141" w:rsidP="00C9380E">
            <w:pPr>
              <w:pStyle w:val="movimento2"/>
              <w:rPr>
                <w:color w:val="002060"/>
              </w:rPr>
            </w:pPr>
            <w:r w:rsidRPr="00F85777">
              <w:rPr>
                <w:color w:val="002060"/>
              </w:rPr>
              <w:t xml:space="preserve">(CSI GAUDIO) </w:t>
            </w:r>
          </w:p>
        </w:tc>
      </w:tr>
    </w:tbl>
    <w:p w14:paraId="59CEE4BF"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630103F" w14:textId="77777777" w:rsidTr="00C9380E">
        <w:tc>
          <w:tcPr>
            <w:tcW w:w="2200" w:type="dxa"/>
            <w:tcMar>
              <w:top w:w="20" w:type="dxa"/>
              <w:left w:w="20" w:type="dxa"/>
              <w:bottom w:w="20" w:type="dxa"/>
              <w:right w:w="20" w:type="dxa"/>
            </w:tcMar>
            <w:vAlign w:val="center"/>
            <w:hideMark/>
          </w:tcPr>
          <w:p w14:paraId="712A6AD2" w14:textId="77777777" w:rsidR="00837141" w:rsidRPr="00F85777" w:rsidRDefault="00837141" w:rsidP="00C9380E">
            <w:pPr>
              <w:pStyle w:val="movimento"/>
              <w:rPr>
                <w:color w:val="002060"/>
              </w:rPr>
            </w:pPr>
            <w:r w:rsidRPr="00F85777">
              <w:rPr>
                <w:color w:val="002060"/>
              </w:rPr>
              <w:t>BRECCIAROLI BRANDO</w:t>
            </w:r>
          </w:p>
        </w:tc>
        <w:tc>
          <w:tcPr>
            <w:tcW w:w="2200" w:type="dxa"/>
            <w:tcMar>
              <w:top w:w="20" w:type="dxa"/>
              <w:left w:w="20" w:type="dxa"/>
              <w:bottom w:w="20" w:type="dxa"/>
              <w:right w:w="20" w:type="dxa"/>
            </w:tcMar>
            <w:vAlign w:val="center"/>
            <w:hideMark/>
          </w:tcPr>
          <w:p w14:paraId="0350E8AA" w14:textId="77777777" w:rsidR="00837141" w:rsidRPr="00F85777" w:rsidRDefault="00837141" w:rsidP="00C9380E">
            <w:pPr>
              <w:pStyle w:val="movimento2"/>
              <w:rPr>
                <w:color w:val="002060"/>
              </w:rPr>
            </w:pPr>
            <w:r w:rsidRPr="00F85777">
              <w:rPr>
                <w:color w:val="002060"/>
              </w:rPr>
              <w:t xml:space="preserve">(ACLI MANTOVANI CALCIO A 5) </w:t>
            </w:r>
          </w:p>
        </w:tc>
        <w:tc>
          <w:tcPr>
            <w:tcW w:w="800" w:type="dxa"/>
            <w:tcMar>
              <w:top w:w="20" w:type="dxa"/>
              <w:left w:w="20" w:type="dxa"/>
              <w:bottom w:w="20" w:type="dxa"/>
              <w:right w:w="20" w:type="dxa"/>
            </w:tcMar>
            <w:vAlign w:val="center"/>
            <w:hideMark/>
          </w:tcPr>
          <w:p w14:paraId="51FA644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DE6ADB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5A280B2" w14:textId="77777777" w:rsidR="00837141" w:rsidRPr="00F85777" w:rsidRDefault="00837141" w:rsidP="00C9380E">
            <w:pPr>
              <w:pStyle w:val="movimento2"/>
              <w:rPr>
                <w:color w:val="002060"/>
              </w:rPr>
            </w:pPr>
            <w:r w:rsidRPr="00F85777">
              <w:rPr>
                <w:color w:val="002060"/>
              </w:rPr>
              <w:t> </w:t>
            </w:r>
          </w:p>
        </w:tc>
      </w:tr>
    </w:tbl>
    <w:p w14:paraId="1CEC03BA" w14:textId="77777777" w:rsidR="00837141" w:rsidRDefault="00837141" w:rsidP="00837141">
      <w:pPr>
        <w:pStyle w:val="breakline"/>
        <w:rPr>
          <w:color w:val="002060"/>
        </w:rPr>
      </w:pPr>
    </w:p>
    <w:p w14:paraId="2557AAF2" w14:textId="77777777" w:rsidR="00837141" w:rsidRPr="008406B7" w:rsidRDefault="00837141" w:rsidP="00837141">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2F45DE7B" w14:textId="77777777" w:rsidR="00837141" w:rsidRPr="008406B7" w:rsidRDefault="00837141" w:rsidP="00837141">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2674E2FC" w14:textId="77777777" w:rsidR="00837141" w:rsidRPr="00F85777" w:rsidRDefault="00837141" w:rsidP="00837141">
      <w:pPr>
        <w:pStyle w:val="breakline"/>
        <w:rPr>
          <w:rFonts w:eastAsiaTheme="minorEastAsia"/>
          <w:color w:val="002060"/>
        </w:rPr>
      </w:pPr>
    </w:p>
    <w:p w14:paraId="6D34B044" w14:textId="77777777" w:rsidR="00837141" w:rsidRPr="00F85777" w:rsidRDefault="00837141" w:rsidP="00837141">
      <w:pPr>
        <w:pStyle w:val="titoloprinc0"/>
        <w:rPr>
          <w:color w:val="002060"/>
        </w:rPr>
      </w:pPr>
      <w:r w:rsidRPr="00F85777">
        <w:rPr>
          <w:color w:val="002060"/>
        </w:rPr>
        <w:t>CLASSIFICA</w:t>
      </w:r>
    </w:p>
    <w:p w14:paraId="195B0EED" w14:textId="77777777" w:rsidR="00837141" w:rsidRPr="00F85777" w:rsidRDefault="00837141" w:rsidP="00837141">
      <w:pPr>
        <w:pStyle w:val="breakline"/>
        <w:rPr>
          <w:color w:val="002060"/>
        </w:rPr>
      </w:pPr>
    </w:p>
    <w:p w14:paraId="55585511" w14:textId="77777777" w:rsidR="00837141" w:rsidRPr="00F85777" w:rsidRDefault="00837141" w:rsidP="00837141">
      <w:pPr>
        <w:pStyle w:val="breakline"/>
        <w:rPr>
          <w:color w:val="002060"/>
        </w:rPr>
      </w:pPr>
    </w:p>
    <w:p w14:paraId="38C44524" w14:textId="77777777" w:rsidR="00837141" w:rsidRPr="00F85777" w:rsidRDefault="00837141" w:rsidP="00837141">
      <w:pPr>
        <w:pStyle w:val="sottotitolocampionato10"/>
        <w:rPr>
          <w:color w:val="002060"/>
        </w:rPr>
      </w:pPr>
      <w:r w:rsidRPr="00F857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67D2F1FF"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D595B"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9EBC0"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5E99C"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FDCBE"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41B0C"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E73C6"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C59A8"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85CFF"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469BF"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98653" w14:textId="77777777" w:rsidR="00837141" w:rsidRPr="00F85777" w:rsidRDefault="00837141" w:rsidP="00C9380E">
            <w:pPr>
              <w:pStyle w:val="headertabella0"/>
              <w:rPr>
                <w:color w:val="002060"/>
              </w:rPr>
            </w:pPr>
            <w:r w:rsidRPr="00F85777">
              <w:rPr>
                <w:color w:val="002060"/>
              </w:rPr>
              <w:t>PE</w:t>
            </w:r>
          </w:p>
        </w:tc>
      </w:tr>
      <w:tr w:rsidR="00837141" w:rsidRPr="00F85777" w14:paraId="246EC05F"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9AA74B" w14:textId="77777777" w:rsidR="00837141" w:rsidRPr="00F85777" w:rsidRDefault="00837141" w:rsidP="00C9380E">
            <w:pPr>
              <w:pStyle w:val="rowtabella0"/>
              <w:rPr>
                <w:color w:val="002060"/>
              </w:rPr>
            </w:pPr>
            <w:r w:rsidRPr="00F8577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B20D"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B7356"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A98D"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2AB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7392"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5E4A" w14:textId="77777777" w:rsidR="00837141" w:rsidRPr="00F85777" w:rsidRDefault="00837141" w:rsidP="00C9380E">
            <w:pPr>
              <w:pStyle w:val="rowtabella0"/>
              <w:jc w:val="center"/>
              <w:rPr>
                <w:color w:val="002060"/>
              </w:rPr>
            </w:pPr>
            <w:r w:rsidRPr="00F85777">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03D8"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34F8" w14:textId="77777777" w:rsidR="00837141" w:rsidRPr="00F85777" w:rsidRDefault="00837141" w:rsidP="00C9380E">
            <w:pPr>
              <w:pStyle w:val="rowtabella0"/>
              <w:jc w:val="center"/>
              <w:rPr>
                <w:color w:val="002060"/>
              </w:rPr>
            </w:pPr>
            <w:r w:rsidRPr="00F8577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8F8D5" w14:textId="77777777" w:rsidR="00837141" w:rsidRPr="00F85777" w:rsidRDefault="00837141" w:rsidP="00C9380E">
            <w:pPr>
              <w:pStyle w:val="rowtabella0"/>
              <w:jc w:val="center"/>
              <w:rPr>
                <w:color w:val="002060"/>
              </w:rPr>
            </w:pPr>
            <w:r w:rsidRPr="00F85777">
              <w:rPr>
                <w:color w:val="002060"/>
              </w:rPr>
              <w:t>0</w:t>
            </w:r>
          </w:p>
        </w:tc>
      </w:tr>
      <w:tr w:rsidR="00837141" w:rsidRPr="00F85777" w14:paraId="08671F4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6D0CF" w14:textId="77777777" w:rsidR="00837141" w:rsidRPr="00F85777" w:rsidRDefault="00837141" w:rsidP="00C9380E">
            <w:pPr>
              <w:pStyle w:val="rowtabella0"/>
              <w:rPr>
                <w:color w:val="002060"/>
              </w:rPr>
            </w:pPr>
            <w:r w:rsidRPr="00F8577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6CF1"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27ED"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88C9"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D711F"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6D8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C7E3" w14:textId="77777777" w:rsidR="00837141" w:rsidRPr="00F85777" w:rsidRDefault="00837141" w:rsidP="00C9380E">
            <w:pPr>
              <w:pStyle w:val="rowtabella0"/>
              <w:jc w:val="center"/>
              <w:rPr>
                <w:color w:val="002060"/>
              </w:rPr>
            </w:pPr>
            <w:r w:rsidRPr="00F85777">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FFBE7" w14:textId="77777777" w:rsidR="00837141" w:rsidRPr="00F85777" w:rsidRDefault="00837141" w:rsidP="00C9380E">
            <w:pPr>
              <w:pStyle w:val="rowtabella0"/>
              <w:jc w:val="center"/>
              <w:rPr>
                <w:color w:val="002060"/>
              </w:rPr>
            </w:pPr>
            <w:r w:rsidRPr="00F8577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7561" w14:textId="77777777" w:rsidR="00837141" w:rsidRPr="00F85777" w:rsidRDefault="00837141" w:rsidP="00C9380E">
            <w:pPr>
              <w:pStyle w:val="rowtabella0"/>
              <w:jc w:val="center"/>
              <w:rPr>
                <w:color w:val="002060"/>
              </w:rPr>
            </w:pPr>
            <w:r w:rsidRPr="00F8577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E760" w14:textId="77777777" w:rsidR="00837141" w:rsidRPr="00F85777" w:rsidRDefault="00837141" w:rsidP="00C9380E">
            <w:pPr>
              <w:pStyle w:val="rowtabella0"/>
              <w:jc w:val="center"/>
              <w:rPr>
                <w:color w:val="002060"/>
              </w:rPr>
            </w:pPr>
            <w:r w:rsidRPr="00F85777">
              <w:rPr>
                <w:color w:val="002060"/>
              </w:rPr>
              <w:t>0</w:t>
            </w:r>
          </w:p>
        </w:tc>
      </w:tr>
      <w:tr w:rsidR="00837141" w:rsidRPr="00F85777" w14:paraId="7897E13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697C3" w14:textId="77777777" w:rsidR="00837141" w:rsidRPr="00F85777" w:rsidRDefault="00837141" w:rsidP="00C9380E">
            <w:pPr>
              <w:pStyle w:val="rowtabella0"/>
              <w:rPr>
                <w:color w:val="002060"/>
              </w:rPr>
            </w:pPr>
            <w:r w:rsidRPr="00F8577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918EA" w14:textId="77777777" w:rsidR="00837141" w:rsidRPr="00F85777" w:rsidRDefault="00837141" w:rsidP="00C9380E">
            <w:pPr>
              <w:pStyle w:val="rowtabella0"/>
              <w:jc w:val="center"/>
              <w:rPr>
                <w:color w:val="002060"/>
              </w:rPr>
            </w:pPr>
            <w:r w:rsidRPr="00F8577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9342"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4B68"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94FE"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C7A9"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941B" w14:textId="77777777" w:rsidR="00837141" w:rsidRPr="00F85777" w:rsidRDefault="00837141" w:rsidP="00C9380E">
            <w:pPr>
              <w:pStyle w:val="rowtabella0"/>
              <w:jc w:val="center"/>
              <w:rPr>
                <w:color w:val="002060"/>
              </w:rPr>
            </w:pPr>
            <w:r w:rsidRPr="00F8577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B76E" w14:textId="77777777" w:rsidR="00837141" w:rsidRPr="00F85777" w:rsidRDefault="00837141" w:rsidP="00C9380E">
            <w:pPr>
              <w:pStyle w:val="rowtabella0"/>
              <w:jc w:val="center"/>
              <w:rPr>
                <w:color w:val="002060"/>
              </w:rPr>
            </w:pPr>
            <w:r w:rsidRPr="00F8577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FF2E"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6A18" w14:textId="77777777" w:rsidR="00837141" w:rsidRPr="00F85777" w:rsidRDefault="00837141" w:rsidP="00C9380E">
            <w:pPr>
              <w:pStyle w:val="rowtabella0"/>
              <w:jc w:val="center"/>
              <w:rPr>
                <w:color w:val="002060"/>
              </w:rPr>
            </w:pPr>
            <w:r w:rsidRPr="00F85777">
              <w:rPr>
                <w:color w:val="002060"/>
              </w:rPr>
              <w:t>0</w:t>
            </w:r>
          </w:p>
        </w:tc>
      </w:tr>
      <w:tr w:rsidR="00837141" w:rsidRPr="00F85777" w14:paraId="3BCD4AF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844FC" w14:textId="77777777" w:rsidR="00837141" w:rsidRPr="00F85777" w:rsidRDefault="00837141" w:rsidP="00C9380E">
            <w:pPr>
              <w:pStyle w:val="rowtabella0"/>
              <w:rPr>
                <w:color w:val="002060"/>
                <w:lang w:val="en-US"/>
              </w:rPr>
            </w:pPr>
            <w:r w:rsidRPr="00F85777">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6C5C"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8E627"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531D"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B5D6C"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C290"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EF59" w14:textId="77777777" w:rsidR="00837141" w:rsidRPr="00F85777" w:rsidRDefault="00837141" w:rsidP="00C9380E">
            <w:pPr>
              <w:pStyle w:val="rowtabella0"/>
              <w:jc w:val="center"/>
              <w:rPr>
                <w:color w:val="002060"/>
              </w:rPr>
            </w:pPr>
            <w:r w:rsidRPr="00F8577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E56E" w14:textId="77777777" w:rsidR="00837141" w:rsidRPr="00F85777" w:rsidRDefault="00837141" w:rsidP="00C9380E">
            <w:pPr>
              <w:pStyle w:val="rowtabella0"/>
              <w:jc w:val="center"/>
              <w:rPr>
                <w:color w:val="002060"/>
              </w:rPr>
            </w:pPr>
            <w:r w:rsidRPr="00F8577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53FF"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4FD4" w14:textId="77777777" w:rsidR="00837141" w:rsidRPr="00F85777" w:rsidRDefault="00837141" w:rsidP="00C9380E">
            <w:pPr>
              <w:pStyle w:val="rowtabella0"/>
              <w:jc w:val="center"/>
              <w:rPr>
                <w:color w:val="002060"/>
              </w:rPr>
            </w:pPr>
            <w:r w:rsidRPr="00F85777">
              <w:rPr>
                <w:color w:val="002060"/>
              </w:rPr>
              <w:t>0</w:t>
            </w:r>
          </w:p>
        </w:tc>
      </w:tr>
      <w:tr w:rsidR="00837141" w:rsidRPr="00F85777" w14:paraId="53D7D6F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19C21" w14:textId="77777777" w:rsidR="00837141" w:rsidRPr="00F85777" w:rsidRDefault="00837141" w:rsidP="00C9380E">
            <w:pPr>
              <w:pStyle w:val="rowtabella0"/>
              <w:rPr>
                <w:color w:val="002060"/>
              </w:rPr>
            </w:pPr>
            <w:r w:rsidRPr="00F857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72E3"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1A38"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D98B"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856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C84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BE57" w14:textId="77777777" w:rsidR="00837141" w:rsidRPr="00F85777" w:rsidRDefault="00837141" w:rsidP="00C9380E">
            <w:pPr>
              <w:pStyle w:val="rowtabella0"/>
              <w:jc w:val="center"/>
              <w:rPr>
                <w:color w:val="002060"/>
              </w:rPr>
            </w:pPr>
            <w:r w:rsidRPr="00F8577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C1F6" w14:textId="77777777" w:rsidR="00837141" w:rsidRPr="00F85777" w:rsidRDefault="00837141" w:rsidP="00C9380E">
            <w:pPr>
              <w:pStyle w:val="rowtabella0"/>
              <w:jc w:val="center"/>
              <w:rPr>
                <w:color w:val="002060"/>
              </w:rPr>
            </w:pPr>
            <w:r w:rsidRPr="00F8577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5B03E"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0502" w14:textId="77777777" w:rsidR="00837141" w:rsidRPr="00F85777" w:rsidRDefault="00837141" w:rsidP="00C9380E">
            <w:pPr>
              <w:pStyle w:val="rowtabella0"/>
              <w:jc w:val="center"/>
              <w:rPr>
                <w:color w:val="002060"/>
              </w:rPr>
            </w:pPr>
            <w:r w:rsidRPr="00F85777">
              <w:rPr>
                <w:color w:val="002060"/>
              </w:rPr>
              <w:t>0</w:t>
            </w:r>
          </w:p>
        </w:tc>
      </w:tr>
      <w:tr w:rsidR="00837141" w:rsidRPr="00F85777" w14:paraId="41EC614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EDF9B" w14:textId="77777777" w:rsidR="00837141" w:rsidRPr="00F85777" w:rsidRDefault="00837141" w:rsidP="00C9380E">
            <w:pPr>
              <w:pStyle w:val="rowtabella0"/>
              <w:rPr>
                <w:color w:val="002060"/>
              </w:rPr>
            </w:pPr>
            <w:r w:rsidRPr="00F8577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50C48"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113A"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CD91"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4F1F1"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8237"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65C0" w14:textId="77777777" w:rsidR="00837141" w:rsidRPr="00F85777" w:rsidRDefault="00837141" w:rsidP="00C9380E">
            <w:pPr>
              <w:pStyle w:val="rowtabella0"/>
              <w:jc w:val="center"/>
              <w:rPr>
                <w:color w:val="002060"/>
              </w:rPr>
            </w:pPr>
            <w:r w:rsidRPr="00F8577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5490" w14:textId="77777777" w:rsidR="00837141" w:rsidRPr="00F85777" w:rsidRDefault="00837141" w:rsidP="00C9380E">
            <w:pPr>
              <w:pStyle w:val="rowtabella0"/>
              <w:jc w:val="center"/>
              <w:rPr>
                <w:color w:val="002060"/>
              </w:rPr>
            </w:pPr>
            <w:r w:rsidRPr="00F8577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EDBAD"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3AA3" w14:textId="77777777" w:rsidR="00837141" w:rsidRPr="00F85777" w:rsidRDefault="00837141" w:rsidP="00C9380E">
            <w:pPr>
              <w:pStyle w:val="rowtabella0"/>
              <w:jc w:val="center"/>
              <w:rPr>
                <w:color w:val="002060"/>
              </w:rPr>
            </w:pPr>
            <w:r w:rsidRPr="00F85777">
              <w:rPr>
                <w:color w:val="002060"/>
              </w:rPr>
              <w:t>0</w:t>
            </w:r>
          </w:p>
        </w:tc>
      </w:tr>
      <w:tr w:rsidR="00837141" w:rsidRPr="00F85777" w14:paraId="329F4D4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D7189" w14:textId="77777777" w:rsidR="00837141" w:rsidRPr="00F85777" w:rsidRDefault="00837141" w:rsidP="00C9380E">
            <w:pPr>
              <w:pStyle w:val="rowtabella0"/>
              <w:rPr>
                <w:color w:val="002060"/>
              </w:rPr>
            </w:pPr>
            <w:r w:rsidRPr="00F8577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4ED7"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5F2E"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A2FB7"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6EAD"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AB9A"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B1B19" w14:textId="77777777" w:rsidR="00837141" w:rsidRPr="00F85777" w:rsidRDefault="00837141" w:rsidP="00C9380E">
            <w:pPr>
              <w:pStyle w:val="rowtabella0"/>
              <w:jc w:val="center"/>
              <w:rPr>
                <w:color w:val="002060"/>
              </w:rPr>
            </w:pPr>
            <w:r w:rsidRPr="00F8577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53FD" w14:textId="77777777" w:rsidR="00837141" w:rsidRPr="00F85777" w:rsidRDefault="00837141" w:rsidP="00C9380E">
            <w:pPr>
              <w:pStyle w:val="rowtabella0"/>
              <w:jc w:val="center"/>
              <w:rPr>
                <w:color w:val="002060"/>
              </w:rPr>
            </w:pPr>
            <w:r w:rsidRPr="00F8577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FCCE"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5A40" w14:textId="77777777" w:rsidR="00837141" w:rsidRPr="00F85777" w:rsidRDefault="00837141" w:rsidP="00C9380E">
            <w:pPr>
              <w:pStyle w:val="rowtabella0"/>
              <w:jc w:val="center"/>
              <w:rPr>
                <w:color w:val="002060"/>
              </w:rPr>
            </w:pPr>
            <w:r w:rsidRPr="00F85777">
              <w:rPr>
                <w:color w:val="002060"/>
              </w:rPr>
              <w:t>0</w:t>
            </w:r>
          </w:p>
        </w:tc>
      </w:tr>
      <w:tr w:rsidR="00837141" w:rsidRPr="00F85777" w14:paraId="5BF3587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45238" w14:textId="77777777" w:rsidR="00837141" w:rsidRPr="00F85777" w:rsidRDefault="00837141" w:rsidP="00C9380E">
            <w:pPr>
              <w:pStyle w:val="rowtabella0"/>
              <w:rPr>
                <w:color w:val="002060"/>
              </w:rPr>
            </w:pPr>
            <w:r w:rsidRPr="00F8577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F560"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4534"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DA3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79A1"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5BC74"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7300" w14:textId="77777777" w:rsidR="00837141" w:rsidRPr="00F85777" w:rsidRDefault="00837141" w:rsidP="00C9380E">
            <w:pPr>
              <w:pStyle w:val="rowtabella0"/>
              <w:jc w:val="center"/>
              <w:rPr>
                <w:color w:val="002060"/>
              </w:rPr>
            </w:pPr>
            <w:r w:rsidRPr="00F857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7B513" w14:textId="77777777" w:rsidR="00837141" w:rsidRPr="00F85777" w:rsidRDefault="00837141" w:rsidP="00C9380E">
            <w:pPr>
              <w:pStyle w:val="rowtabella0"/>
              <w:jc w:val="center"/>
              <w:rPr>
                <w:color w:val="002060"/>
              </w:rPr>
            </w:pPr>
            <w:r w:rsidRPr="00F8577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46EF"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1F08" w14:textId="77777777" w:rsidR="00837141" w:rsidRPr="00F85777" w:rsidRDefault="00837141" w:rsidP="00C9380E">
            <w:pPr>
              <w:pStyle w:val="rowtabella0"/>
              <w:jc w:val="center"/>
              <w:rPr>
                <w:color w:val="002060"/>
              </w:rPr>
            </w:pPr>
            <w:r w:rsidRPr="00F85777">
              <w:rPr>
                <w:color w:val="002060"/>
              </w:rPr>
              <w:t>0</w:t>
            </w:r>
          </w:p>
        </w:tc>
      </w:tr>
      <w:tr w:rsidR="00837141" w:rsidRPr="00F85777" w14:paraId="3311B98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4950F" w14:textId="77777777" w:rsidR="00837141" w:rsidRPr="00F85777" w:rsidRDefault="00837141" w:rsidP="00C9380E">
            <w:pPr>
              <w:pStyle w:val="rowtabella0"/>
              <w:rPr>
                <w:color w:val="002060"/>
              </w:rPr>
            </w:pPr>
            <w:r w:rsidRPr="00F8577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72827"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59D9"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FD96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5DFA"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13D1"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0427"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3417" w14:textId="77777777" w:rsidR="00837141" w:rsidRPr="00F85777" w:rsidRDefault="00837141" w:rsidP="00C9380E">
            <w:pPr>
              <w:pStyle w:val="rowtabella0"/>
              <w:jc w:val="center"/>
              <w:rPr>
                <w:color w:val="002060"/>
              </w:rPr>
            </w:pPr>
            <w:r w:rsidRPr="00F85777">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542A" w14:textId="77777777" w:rsidR="00837141" w:rsidRPr="00F85777" w:rsidRDefault="00837141" w:rsidP="00C9380E">
            <w:pPr>
              <w:pStyle w:val="rowtabella0"/>
              <w:jc w:val="center"/>
              <w:rPr>
                <w:color w:val="002060"/>
              </w:rPr>
            </w:pPr>
            <w:r w:rsidRPr="00F857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081D6" w14:textId="77777777" w:rsidR="00837141" w:rsidRPr="00F85777" w:rsidRDefault="00837141" w:rsidP="00C9380E">
            <w:pPr>
              <w:pStyle w:val="rowtabella0"/>
              <w:jc w:val="center"/>
              <w:rPr>
                <w:color w:val="002060"/>
              </w:rPr>
            </w:pPr>
            <w:r w:rsidRPr="00F85777">
              <w:rPr>
                <w:color w:val="002060"/>
              </w:rPr>
              <w:t>0</w:t>
            </w:r>
          </w:p>
        </w:tc>
      </w:tr>
      <w:tr w:rsidR="00837141" w:rsidRPr="00F85777" w14:paraId="0209771E"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0707CC" w14:textId="77777777" w:rsidR="00837141" w:rsidRPr="00F85777" w:rsidRDefault="00837141" w:rsidP="00C9380E">
            <w:pPr>
              <w:pStyle w:val="rowtabella0"/>
              <w:rPr>
                <w:color w:val="002060"/>
              </w:rPr>
            </w:pPr>
            <w:r w:rsidRPr="00F8577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E6D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95C0"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EA2D"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8AC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CFC0"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D716" w14:textId="77777777" w:rsidR="00837141" w:rsidRPr="00F85777" w:rsidRDefault="00837141" w:rsidP="00C9380E">
            <w:pPr>
              <w:pStyle w:val="rowtabella0"/>
              <w:jc w:val="center"/>
              <w:rPr>
                <w:color w:val="002060"/>
              </w:rPr>
            </w:pPr>
            <w:r w:rsidRPr="00F8577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34C5" w14:textId="77777777" w:rsidR="00837141" w:rsidRPr="00F85777" w:rsidRDefault="00837141" w:rsidP="00C9380E">
            <w:pPr>
              <w:pStyle w:val="rowtabella0"/>
              <w:jc w:val="center"/>
              <w:rPr>
                <w:color w:val="002060"/>
              </w:rPr>
            </w:pPr>
            <w:r w:rsidRPr="00F85777">
              <w:rPr>
                <w:color w:val="002060"/>
              </w:rPr>
              <w:t>172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31DF"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B1CB8" w14:textId="77777777" w:rsidR="00837141" w:rsidRPr="00F85777" w:rsidRDefault="00837141" w:rsidP="00C9380E">
            <w:pPr>
              <w:pStyle w:val="rowtabella0"/>
              <w:jc w:val="center"/>
              <w:rPr>
                <w:color w:val="002060"/>
              </w:rPr>
            </w:pPr>
            <w:r w:rsidRPr="00F85777">
              <w:rPr>
                <w:color w:val="002060"/>
              </w:rPr>
              <w:t>0</w:t>
            </w:r>
          </w:p>
        </w:tc>
      </w:tr>
    </w:tbl>
    <w:p w14:paraId="402B7D2F" w14:textId="77777777" w:rsidR="00837141" w:rsidRPr="00F85777" w:rsidRDefault="00837141" w:rsidP="00837141">
      <w:pPr>
        <w:pStyle w:val="breakline"/>
        <w:rPr>
          <w:rFonts w:eastAsiaTheme="minorEastAsia"/>
          <w:color w:val="002060"/>
        </w:rPr>
      </w:pPr>
    </w:p>
    <w:p w14:paraId="5F6E5243" w14:textId="77777777" w:rsidR="00837141" w:rsidRPr="00F85777" w:rsidRDefault="00837141" w:rsidP="00837141">
      <w:pPr>
        <w:pStyle w:val="breakline"/>
        <w:rPr>
          <w:color w:val="002060"/>
        </w:rPr>
      </w:pPr>
    </w:p>
    <w:p w14:paraId="2656AB2F" w14:textId="77777777" w:rsidR="00837141" w:rsidRPr="00F85777" w:rsidRDefault="00837141" w:rsidP="00837141">
      <w:pPr>
        <w:pStyle w:val="sottotitolocampionato10"/>
        <w:rPr>
          <w:color w:val="002060"/>
        </w:rPr>
      </w:pPr>
      <w:r w:rsidRPr="00F857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73EC3891"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1F18E"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CB95E"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00A64"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B5D7D"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E8956"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77B7D"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93CAE"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9C9FC"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69C3F"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4CC3D" w14:textId="77777777" w:rsidR="00837141" w:rsidRPr="00F85777" w:rsidRDefault="00837141" w:rsidP="00C9380E">
            <w:pPr>
              <w:pStyle w:val="headertabella0"/>
              <w:rPr>
                <w:color w:val="002060"/>
              </w:rPr>
            </w:pPr>
            <w:r w:rsidRPr="00F85777">
              <w:rPr>
                <w:color w:val="002060"/>
              </w:rPr>
              <w:t>PE</w:t>
            </w:r>
          </w:p>
        </w:tc>
      </w:tr>
      <w:tr w:rsidR="00837141" w:rsidRPr="00F85777" w14:paraId="65175447"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430EFB" w14:textId="77777777" w:rsidR="00837141" w:rsidRPr="00F85777" w:rsidRDefault="00837141" w:rsidP="00C9380E">
            <w:pPr>
              <w:pStyle w:val="rowtabella0"/>
              <w:rPr>
                <w:color w:val="002060"/>
              </w:rPr>
            </w:pPr>
            <w:r w:rsidRPr="00F8577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9A36"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DA17"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58158"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D068"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EB8A"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EB18" w14:textId="77777777" w:rsidR="00837141" w:rsidRPr="00F85777" w:rsidRDefault="00837141" w:rsidP="00C9380E">
            <w:pPr>
              <w:pStyle w:val="rowtabella0"/>
              <w:jc w:val="center"/>
              <w:rPr>
                <w:color w:val="002060"/>
              </w:rPr>
            </w:pPr>
            <w:r w:rsidRPr="00F85777">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C904" w14:textId="77777777" w:rsidR="00837141" w:rsidRPr="00F85777" w:rsidRDefault="00837141" w:rsidP="00C9380E">
            <w:pPr>
              <w:pStyle w:val="rowtabella0"/>
              <w:jc w:val="center"/>
              <w:rPr>
                <w:color w:val="002060"/>
              </w:rPr>
            </w:pPr>
            <w:r w:rsidRPr="00F857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17B5E" w14:textId="77777777" w:rsidR="00837141" w:rsidRPr="00F85777" w:rsidRDefault="00837141" w:rsidP="00C9380E">
            <w:pPr>
              <w:pStyle w:val="rowtabella0"/>
              <w:jc w:val="center"/>
              <w:rPr>
                <w:color w:val="002060"/>
              </w:rPr>
            </w:pPr>
            <w:r w:rsidRPr="00F8577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819E" w14:textId="77777777" w:rsidR="00837141" w:rsidRPr="00F85777" w:rsidRDefault="00837141" w:rsidP="00C9380E">
            <w:pPr>
              <w:pStyle w:val="rowtabella0"/>
              <w:jc w:val="center"/>
              <w:rPr>
                <w:color w:val="002060"/>
              </w:rPr>
            </w:pPr>
            <w:r w:rsidRPr="00F85777">
              <w:rPr>
                <w:color w:val="002060"/>
              </w:rPr>
              <w:t>0</w:t>
            </w:r>
          </w:p>
        </w:tc>
      </w:tr>
      <w:tr w:rsidR="00837141" w:rsidRPr="00F85777" w14:paraId="5B038FB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90561" w14:textId="77777777" w:rsidR="00837141" w:rsidRPr="00F85777" w:rsidRDefault="00837141" w:rsidP="00C9380E">
            <w:pPr>
              <w:pStyle w:val="rowtabella0"/>
              <w:rPr>
                <w:color w:val="002060"/>
              </w:rPr>
            </w:pPr>
            <w:r w:rsidRPr="00F8577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2F0F" w14:textId="77777777" w:rsidR="00837141" w:rsidRPr="00F85777" w:rsidRDefault="00837141" w:rsidP="00C9380E">
            <w:pPr>
              <w:pStyle w:val="rowtabella0"/>
              <w:jc w:val="center"/>
              <w:rPr>
                <w:color w:val="002060"/>
              </w:rPr>
            </w:pPr>
            <w:r w:rsidRPr="00F8577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1D9A"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7DE6"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0E269"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8161"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38A9" w14:textId="77777777" w:rsidR="00837141" w:rsidRPr="00F85777" w:rsidRDefault="00837141" w:rsidP="00C9380E">
            <w:pPr>
              <w:pStyle w:val="rowtabella0"/>
              <w:jc w:val="center"/>
              <w:rPr>
                <w:color w:val="002060"/>
              </w:rPr>
            </w:pPr>
            <w:r w:rsidRPr="00F8577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494BF"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25B3"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145A" w14:textId="77777777" w:rsidR="00837141" w:rsidRPr="00F85777" w:rsidRDefault="00837141" w:rsidP="00C9380E">
            <w:pPr>
              <w:pStyle w:val="rowtabella0"/>
              <w:jc w:val="center"/>
              <w:rPr>
                <w:color w:val="002060"/>
              </w:rPr>
            </w:pPr>
            <w:r w:rsidRPr="00F85777">
              <w:rPr>
                <w:color w:val="002060"/>
              </w:rPr>
              <w:t>0</w:t>
            </w:r>
          </w:p>
        </w:tc>
      </w:tr>
      <w:tr w:rsidR="00837141" w:rsidRPr="00F85777" w14:paraId="7E70067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E5E11" w14:textId="77777777" w:rsidR="00837141" w:rsidRPr="00F85777" w:rsidRDefault="00837141" w:rsidP="00C9380E">
            <w:pPr>
              <w:pStyle w:val="rowtabella0"/>
              <w:rPr>
                <w:color w:val="002060"/>
                <w:lang w:val="en-US"/>
              </w:rPr>
            </w:pPr>
            <w:r w:rsidRPr="00F85777">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772F" w14:textId="77777777" w:rsidR="00837141" w:rsidRPr="00F85777" w:rsidRDefault="00837141" w:rsidP="00C9380E">
            <w:pPr>
              <w:pStyle w:val="rowtabella0"/>
              <w:jc w:val="center"/>
              <w:rPr>
                <w:color w:val="002060"/>
              </w:rPr>
            </w:pPr>
            <w:r w:rsidRPr="00F857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2B13"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726A"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6FF4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5962"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ADCB7" w14:textId="77777777" w:rsidR="00837141" w:rsidRPr="00F85777" w:rsidRDefault="00837141" w:rsidP="00C9380E">
            <w:pPr>
              <w:pStyle w:val="rowtabella0"/>
              <w:jc w:val="center"/>
              <w:rPr>
                <w:color w:val="002060"/>
              </w:rPr>
            </w:pPr>
            <w:r w:rsidRPr="00F8577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49B2" w14:textId="77777777" w:rsidR="00837141" w:rsidRPr="00F85777" w:rsidRDefault="00837141" w:rsidP="00C9380E">
            <w:pPr>
              <w:pStyle w:val="rowtabella0"/>
              <w:jc w:val="center"/>
              <w:rPr>
                <w:color w:val="002060"/>
              </w:rPr>
            </w:pPr>
            <w:r w:rsidRPr="00F8577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21D1D"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3A725" w14:textId="77777777" w:rsidR="00837141" w:rsidRPr="00F85777" w:rsidRDefault="00837141" w:rsidP="00C9380E">
            <w:pPr>
              <w:pStyle w:val="rowtabella0"/>
              <w:jc w:val="center"/>
              <w:rPr>
                <w:color w:val="002060"/>
              </w:rPr>
            </w:pPr>
            <w:r w:rsidRPr="00F85777">
              <w:rPr>
                <w:color w:val="002060"/>
              </w:rPr>
              <w:t>0</w:t>
            </w:r>
          </w:p>
        </w:tc>
      </w:tr>
      <w:tr w:rsidR="00837141" w:rsidRPr="00F85777" w14:paraId="34C9860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4DCC5" w14:textId="77777777" w:rsidR="00837141" w:rsidRPr="00F85777" w:rsidRDefault="00837141" w:rsidP="00C9380E">
            <w:pPr>
              <w:pStyle w:val="rowtabella0"/>
              <w:rPr>
                <w:color w:val="002060"/>
              </w:rPr>
            </w:pPr>
            <w:r w:rsidRPr="00F8577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4DCD"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A250"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C607"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7FB33"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C8248"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EEB2F" w14:textId="77777777" w:rsidR="00837141" w:rsidRPr="00F85777" w:rsidRDefault="00837141" w:rsidP="00C9380E">
            <w:pPr>
              <w:pStyle w:val="rowtabella0"/>
              <w:jc w:val="center"/>
              <w:rPr>
                <w:color w:val="002060"/>
              </w:rPr>
            </w:pPr>
            <w:r w:rsidRPr="00F8577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3A9F"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C9B7"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5728" w14:textId="77777777" w:rsidR="00837141" w:rsidRPr="00F85777" w:rsidRDefault="00837141" w:rsidP="00C9380E">
            <w:pPr>
              <w:pStyle w:val="rowtabella0"/>
              <w:jc w:val="center"/>
              <w:rPr>
                <w:color w:val="002060"/>
              </w:rPr>
            </w:pPr>
            <w:r w:rsidRPr="00F85777">
              <w:rPr>
                <w:color w:val="002060"/>
              </w:rPr>
              <w:t>0</w:t>
            </w:r>
          </w:p>
        </w:tc>
      </w:tr>
      <w:tr w:rsidR="00837141" w:rsidRPr="00F85777" w14:paraId="27A0F1C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794FC" w14:textId="77777777" w:rsidR="00837141" w:rsidRPr="00F85777" w:rsidRDefault="00837141" w:rsidP="00C9380E">
            <w:pPr>
              <w:pStyle w:val="rowtabella0"/>
              <w:rPr>
                <w:color w:val="002060"/>
              </w:rPr>
            </w:pPr>
            <w:r w:rsidRPr="00F85777">
              <w:rPr>
                <w:color w:val="002060"/>
              </w:rPr>
              <w:lastRenderedPageBreak/>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B443D" w14:textId="77777777" w:rsidR="00837141" w:rsidRPr="00F85777" w:rsidRDefault="00837141" w:rsidP="00C9380E">
            <w:pPr>
              <w:pStyle w:val="rowtabella0"/>
              <w:jc w:val="center"/>
              <w:rPr>
                <w:color w:val="002060"/>
              </w:rPr>
            </w:pPr>
            <w:r w:rsidRPr="00F8577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B6F3"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83323"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9BA9"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6E72"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F344" w14:textId="77777777" w:rsidR="00837141" w:rsidRPr="00F85777" w:rsidRDefault="00837141" w:rsidP="00C9380E">
            <w:pPr>
              <w:pStyle w:val="rowtabella0"/>
              <w:jc w:val="center"/>
              <w:rPr>
                <w:color w:val="002060"/>
              </w:rPr>
            </w:pPr>
            <w:r w:rsidRPr="00F8577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481A"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6E377"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113CA" w14:textId="77777777" w:rsidR="00837141" w:rsidRPr="00F85777" w:rsidRDefault="00837141" w:rsidP="00C9380E">
            <w:pPr>
              <w:pStyle w:val="rowtabella0"/>
              <w:jc w:val="center"/>
              <w:rPr>
                <w:color w:val="002060"/>
              </w:rPr>
            </w:pPr>
            <w:r w:rsidRPr="00F85777">
              <w:rPr>
                <w:color w:val="002060"/>
              </w:rPr>
              <w:t>0</w:t>
            </w:r>
          </w:p>
        </w:tc>
      </w:tr>
      <w:tr w:rsidR="00837141" w:rsidRPr="00F85777" w14:paraId="6B650111"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7CDAF" w14:textId="77777777" w:rsidR="00837141" w:rsidRPr="00F85777" w:rsidRDefault="00837141" w:rsidP="00C9380E">
            <w:pPr>
              <w:pStyle w:val="rowtabella0"/>
              <w:rPr>
                <w:color w:val="002060"/>
              </w:rPr>
            </w:pPr>
            <w:r w:rsidRPr="00F8577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9879"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5B5C"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A692"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1A30"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7389"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2F48" w14:textId="77777777" w:rsidR="00837141" w:rsidRPr="00F85777" w:rsidRDefault="00837141" w:rsidP="00C9380E">
            <w:pPr>
              <w:pStyle w:val="rowtabella0"/>
              <w:jc w:val="center"/>
              <w:rPr>
                <w:color w:val="002060"/>
              </w:rPr>
            </w:pPr>
            <w:r w:rsidRPr="00F8577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08ED5" w14:textId="77777777" w:rsidR="00837141" w:rsidRPr="00F85777" w:rsidRDefault="00837141" w:rsidP="00C9380E">
            <w:pPr>
              <w:pStyle w:val="rowtabella0"/>
              <w:jc w:val="center"/>
              <w:rPr>
                <w:color w:val="002060"/>
              </w:rPr>
            </w:pPr>
            <w:r w:rsidRPr="00F857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6BA1"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D715" w14:textId="77777777" w:rsidR="00837141" w:rsidRPr="00F85777" w:rsidRDefault="00837141" w:rsidP="00C9380E">
            <w:pPr>
              <w:pStyle w:val="rowtabella0"/>
              <w:jc w:val="center"/>
              <w:rPr>
                <w:color w:val="002060"/>
              </w:rPr>
            </w:pPr>
            <w:r w:rsidRPr="00F85777">
              <w:rPr>
                <w:color w:val="002060"/>
              </w:rPr>
              <w:t>0</w:t>
            </w:r>
          </w:p>
        </w:tc>
      </w:tr>
      <w:tr w:rsidR="00837141" w:rsidRPr="00F85777" w14:paraId="59C66FAD"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6CB1C" w14:textId="77777777" w:rsidR="00837141" w:rsidRPr="00F85777" w:rsidRDefault="00837141" w:rsidP="00C9380E">
            <w:pPr>
              <w:pStyle w:val="rowtabella0"/>
              <w:rPr>
                <w:color w:val="002060"/>
              </w:rPr>
            </w:pPr>
            <w:r w:rsidRPr="00F85777">
              <w:rPr>
                <w:color w:val="002060"/>
              </w:rPr>
              <w:t xml:space="preserve">A.S.D. </w:t>
            </w:r>
            <w:proofErr w:type="gramStart"/>
            <w:r w:rsidRPr="00F8577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B43B"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2B13"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6A77"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4D18"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560EB"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F0FD" w14:textId="77777777" w:rsidR="00837141" w:rsidRPr="00F85777" w:rsidRDefault="00837141" w:rsidP="00C9380E">
            <w:pPr>
              <w:pStyle w:val="rowtabella0"/>
              <w:jc w:val="center"/>
              <w:rPr>
                <w:color w:val="002060"/>
              </w:rPr>
            </w:pPr>
            <w:r w:rsidRPr="00F8577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D6AE" w14:textId="77777777" w:rsidR="00837141" w:rsidRPr="00F85777" w:rsidRDefault="00837141" w:rsidP="00C9380E">
            <w:pPr>
              <w:pStyle w:val="rowtabella0"/>
              <w:jc w:val="center"/>
              <w:rPr>
                <w:color w:val="002060"/>
              </w:rPr>
            </w:pPr>
            <w:r w:rsidRPr="00F8577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909A"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310C" w14:textId="77777777" w:rsidR="00837141" w:rsidRPr="00F85777" w:rsidRDefault="00837141" w:rsidP="00C9380E">
            <w:pPr>
              <w:pStyle w:val="rowtabella0"/>
              <w:jc w:val="center"/>
              <w:rPr>
                <w:color w:val="002060"/>
              </w:rPr>
            </w:pPr>
            <w:r w:rsidRPr="00F85777">
              <w:rPr>
                <w:color w:val="002060"/>
              </w:rPr>
              <w:t>0</w:t>
            </w:r>
          </w:p>
        </w:tc>
      </w:tr>
      <w:tr w:rsidR="00837141" w:rsidRPr="00F85777" w14:paraId="2B4B64D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72347" w14:textId="77777777" w:rsidR="00837141" w:rsidRPr="00F85777" w:rsidRDefault="00837141" w:rsidP="00C9380E">
            <w:pPr>
              <w:pStyle w:val="rowtabella0"/>
              <w:rPr>
                <w:color w:val="002060"/>
              </w:rPr>
            </w:pPr>
            <w:r w:rsidRPr="00F857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360F"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9A11"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55FE"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C69E"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70F8"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9E33" w14:textId="77777777" w:rsidR="00837141" w:rsidRPr="00F85777" w:rsidRDefault="00837141" w:rsidP="00C9380E">
            <w:pPr>
              <w:pStyle w:val="rowtabella0"/>
              <w:jc w:val="center"/>
              <w:rPr>
                <w:color w:val="002060"/>
              </w:rPr>
            </w:pPr>
            <w:r w:rsidRPr="00F8577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0F01" w14:textId="77777777" w:rsidR="00837141" w:rsidRPr="00F85777" w:rsidRDefault="00837141" w:rsidP="00C9380E">
            <w:pPr>
              <w:pStyle w:val="rowtabella0"/>
              <w:jc w:val="center"/>
              <w:rPr>
                <w:color w:val="002060"/>
              </w:rPr>
            </w:pPr>
            <w:r w:rsidRPr="00F8577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523B"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9C77" w14:textId="77777777" w:rsidR="00837141" w:rsidRPr="00F85777" w:rsidRDefault="00837141" w:rsidP="00C9380E">
            <w:pPr>
              <w:pStyle w:val="rowtabella0"/>
              <w:jc w:val="center"/>
              <w:rPr>
                <w:color w:val="002060"/>
              </w:rPr>
            </w:pPr>
            <w:r w:rsidRPr="00F85777">
              <w:rPr>
                <w:color w:val="002060"/>
              </w:rPr>
              <w:t>0</w:t>
            </w:r>
          </w:p>
        </w:tc>
      </w:tr>
      <w:tr w:rsidR="00837141" w:rsidRPr="00F85777" w14:paraId="4A77FE4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74267" w14:textId="77777777" w:rsidR="00837141" w:rsidRPr="00F85777" w:rsidRDefault="00837141" w:rsidP="00C9380E">
            <w:pPr>
              <w:pStyle w:val="rowtabella0"/>
              <w:rPr>
                <w:color w:val="002060"/>
              </w:rPr>
            </w:pPr>
            <w:r w:rsidRPr="00F857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1DCB"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CD50"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445D"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7683"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2115"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03E3" w14:textId="77777777" w:rsidR="00837141" w:rsidRPr="00F85777" w:rsidRDefault="00837141" w:rsidP="00C9380E">
            <w:pPr>
              <w:pStyle w:val="rowtabella0"/>
              <w:jc w:val="center"/>
              <w:rPr>
                <w:color w:val="002060"/>
              </w:rPr>
            </w:pPr>
            <w:r w:rsidRPr="00F8577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EC76" w14:textId="77777777" w:rsidR="00837141" w:rsidRPr="00F85777" w:rsidRDefault="00837141" w:rsidP="00C9380E">
            <w:pPr>
              <w:pStyle w:val="rowtabella0"/>
              <w:jc w:val="center"/>
              <w:rPr>
                <w:color w:val="002060"/>
              </w:rPr>
            </w:pPr>
            <w:r w:rsidRPr="00F8577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5244" w14:textId="77777777" w:rsidR="00837141" w:rsidRPr="00F85777" w:rsidRDefault="00837141" w:rsidP="00C9380E">
            <w:pPr>
              <w:pStyle w:val="rowtabella0"/>
              <w:jc w:val="center"/>
              <w:rPr>
                <w:color w:val="002060"/>
              </w:rPr>
            </w:pPr>
            <w:r w:rsidRPr="00F8577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EE04" w14:textId="77777777" w:rsidR="00837141" w:rsidRPr="00F85777" w:rsidRDefault="00837141" w:rsidP="00C9380E">
            <w:pPr>
              <w:pStyle w:val="rowtabella0"/>
              <w:jc w:val="center"/>
              <w:rPr>
                <w:color w:val="002060"/>
              </w:rPr>
            </w:pPr>
            <w:r w:rsidRPr="00F85777">
              <w:rPr>
                <w:color w:val="002060"/>
              </w:rPr>
              <w:t>0</w:t>
            </w:r>
          </w:p>
        </w:tc>
      </w:tr>
      <w:tr w:rsidR="00837141" w:rsidRPr="00F85777" w14:paraId="474B62F4"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628FC7" w14:textId="77777777" w:rsidR="00837141" w:rsidRPr="00F85777" w:rsidRDefault="00837141" w:rsidP="00C9380E">
            <w:pPr>
              <w:pStyle w:val="rowtabella0"/>
              <w:rPr>
                <w:color w:val="002060"/>
                <w:lang w:val="en-US"/>
              </w:rPr>
            </w:pPr>
            <w:r w:rsidRPr="00F85777">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C904"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84BB"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D18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8E87C"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989E"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A863" w14:textId="77777777" w:rsidR="00837141" w:rsidRPr="00F85777" w:rsidRDefault="00837141" w:rsidP="00C9380E">
            <w:pPr>
              <w:pStyle w:val="rowtabella0"/>
              <w:jc w:val="center"/>
              <w:rPr>
                <w:color w:val="002060"/>
              </w:rPr>
            </w:pPr>
            <w:r w:rsidRPr="00F857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AA047" w14:textId="77777777" w:rsidR="00837141" w:rsidRPr="00F85777" w:rsidRDefault="00837141" w:rsidP="00C9380E">
            <w:pPr>
              <w:pStyle w:val="rowtabella0"/>
              <w:jc w:val="center"/>
              <w:rPr>
                <w:color w:val="002060"/>
              </w:rPr>
            </w:pPr>
            <w:r w:rsidRPr="00F85777">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3941F" w14:textId="77777777" w:rsidR="00837141" w:rsidRPr="00F85777" w:rsidRDefault="00837141" w:rsidP="00C9380E">
            <w:pPr>
              <w:pStyle w:val="rowtabella0"/>
              <w:jc w:val="center"/>
              <w:rPr>
                <w:color w:val="002060"/>
              </w:rPr>
            </w:pPr>
            <w:r w:rsidRPr="00F8577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611F2" w14:textId="77777777" w:rsidR="00837141" w:rsidRPr="00F85777" w:rsidRDefault="00837141" w:rsidP="00C9380E">
            <w:pPr>
              <w:pStyle w:val="rowtabella0"/>
              <w:jc w:val="center"/>
              <w:rPr>
                <w:color w:val="002060"/>
              </w:rPr>
            </w:pPr>
            <w:r w:rsidRPr="00F85777">
              <w:rPr>
                <w:color w:val="002060"/>
              </w:rPr>
              <w:t>0</w:t>
            </w:r>
          </w:p>
        </w:tc>
      </w:tr>
    </w:tbl>
    <w:p w14:paraId="32201604" w14:textId="77777777" w:rsidR="00837141" w:rsidRDefault="00837141" w:rsidP="00837141">
      <w:pPr>
        <w:pStyle w:val="breakline"/>
        <w:rPr>
          <w:color w:val="002060"/>
        </w:rPr>
      </w:pPr>
    </w:p>
    <w:p w14:paraId="13F95619" w14:textId="77777777" w:rsidR="00837141" w:rsidRPr="00F85777" w:rsidRDefault="00837141" w:rsidP="00837141">
      <w:pPr>
        <w:pStyle w:val="titoloprinc0"/>
        <w:rPr>
          <w:color w:val="002060"/>
        </w:rPr>
      </w:pPr>
      <w:r>
        <w:rPr>
          <w:color w:val="002060"/>
        </w:rPr>
        <w:t>PROGRAMM</w:t>
      </w:r>
      <w:r w:rsidRPr="00F85777">
        <w:rPr>
          <w:color w:val="002060"/>
        </w:rPr>
        <w:t>A</w:t>
      </w:r>
      <w:r>
        <w:rPr>
          <w:color w:val="002060"/>
        </w:rPr>
        <w:t xml:space="preserve"> GARE</w:t>
      </w:r>
    </w:p>
    <w:p w14:paraId="5F68AADD" w14:textId="77777777" w:rsidR="00837141" w:rsidRDefault="00837141" w:rsidP="00837141">
      <w:pPr>
        <w:pStyle w:val="breakline"/>
        <w:rPr>
          <w:rFonts w:eastAsiaTheme="minorEastAsia"/>
          <w:color w:val="002060"/>
        </w:rPr>
      </w:pPr>
    </w:p>
    <w:p w14:paraId="5A4D1345" w14:textId="77777777" w:rsidR="006B030C" w:rsidRPr="00B415BF" w:rsidRDefault="006B030C" w:rsidP="006B030C">
      <w:pPr>
        <w:pStyle w:val="sottotitolocampionato10"/>
        <w:rPr>
          <w:color w:val="002060"/>
        </w:rPr>
      </w:pPr>
      <w:r w:rsidRPr="00B415BF">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0"/>
        <w:gridCol w:w="385"/>
        <w:gridCol w:w="898"/>
        <w:gridCol w:w="1184"/>
        <w:gridCol w:w="1547"/>
        <w:gridCol w:w="1554"/>
      </w:tblGrid>
      <w:tr w:rsidR="006B030C" w:rsidRPr="00B415BF" w14:paraId="45D3C423"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93487"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0FF8C"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89C43"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FA097"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08A0F"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D4D0B"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198E7"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6F9E2670"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1853F8" w14:textId="77777777" w:rsidR="006B030C" w:rsidRPr="00B415BF" w:rsidRDefault="006B030C" w:rsidP="00C9380E">
            <w:pPr>
              <w:pStyle w:val="rowtabella0"/>
              <w:rPr>
                <w:color w:val="002060"/>
              </w:rPr>
            </w:pPr>
            <w:r w:rsidRPr="00B415BF">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A4875" w14:textId="77777777" w:rsidR="006B030C" w:rsidRPr="00B415BF" w:rsidRDefault="006B030C" w:rsidP="00C9380E">
            <w:pPr>
              <w:pStyle w:val="rowtabella0"/>
              <w:rPr>
                <w:color w:val="002060"/>
              </w:rPr>
            </w:pPr>
            <w:r w:rsidRPr="00B415BF">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A718C"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2AE72" w14:textId="77777777" w:rsidR="006B030C" w:rsidRPr="00B415BF" w:rsidRDefault="006B030C" w:rsidP="00C9380E">
            <w:pPr>
              <w:pStyle w:val="rowtabella0"/>
              <w:rPr>
                <w:color w:val="002060"/>
              </w:rPr>
            </w:pPr>
            <w:r w:rsidRPr="00B415BF">
              <w:rPr>
                <w:color w:val="002060"/>
              </w:rPr>
              <w:t>01/02/2025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B3A29" w14:textId="77777777" w:rsidR="006B030C" w:rsidRPr="00B415BF" w:rsidRDefault="006B030C" w:rsidP="00C9380E">
            <w:pPr>
              <w:pStyle w:val="rowtabella0"/>
              <w:rPr>
                <w:color w:val="002060"/>
              </w:rPr>
            </w:pPr>
            <w:r w:rsidRPr="00B415BF">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2FC34" w14:textId="77777777" w:rsidR="006B030C" w:rsidRPr="00B415BF" w:rsidRDefault="006B030C" w:rsidP="00C9380E">
            <w:pPr>
              <w:pStyle w:val="rowtabella0"/>
              <w:rPr>
                <w:color w:val="002060"/>
              </w:rPr>
            </w:pPr>
            <w:r w:rsidRPr="00B415B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23168" w14:textId="77777777" w:rsidR="006B030C" w:rsidRPr="00B415BF" w:rsidRDefault="006B030C" w:rsidP="00C9380E">
            <w:pPr>
              <w:pStyle w:val="rowtabella0"/>
              <w:rPr>
                <w:color w:val="002060"/>
              </w:rPr>
            </w:pPr>
            <w:r w:rsidRPr="00B415BF">
              <w:rPr>
                <w:color w:val="002060"/>
              </w:rPr>
              <w:t>VIA MONTEPELAGO</w:t>
            </w:r>
          </w:p>
        </w:tc>
      </w:tr>
      <w:tr w:rsidR="006B030C" w:rsidRPr="00B415BF" w14:paraId="4C925843"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3597B7" w14:textId="77777777" w:rsidR="006B030C" w:rsidRPr="00B415BF" w:rsidRDefault="006B030C" w:rsidP="00C9380E">
            <w:pPr>
              <w:pStyle w:val="rowtabella0"/>
              <w:rPr>
                <w:color w:val="002060"/>
              </w:rPr>
            </w:pPr>
            <w:r w:rsidRPr="00B415BF">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0A1914" w14:textId="77777777" w:rsidR="006B030C" w:rsidRPr="00B415BF" w:rsidRDefault="006B030C" w:rsidP="00C9380E">
            <w:pPr>
              <w:pStyle w:val="rowtabella0"/>
              <w:rPr>
                <w:color w:val="002060"/>
              </w:rPr>
            </w:pPr>
            <w:r w:rsidRPr="00B415BF">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70E6B0"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4EC04A" w14:textId="77777777" w:rsidR="006B030C" w:rsidRPr="00B415BF" w:rsidRDefault="006B030C" w:rsidP="00C9380E">
            <w:pPr>
              <w:pStyle w:val="rowtabella0"/>
              <w:rPr>
                <w:color w:val="002060"/>
              </w:rPr>
            </w:pPr>
            <w:r w:rsidRPr="00B415BF">
              <w:rPr>
                <w:color w:val="002060"/>
              </w:rPr>
              <w:t>01/02/2025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37BE6" w14:textId="77777777" w:rsidR="006B030C" w:rsidRPr="00B415BF" w:rsidRDefault="006B030C" w:rsidP="00C9380E">
            <w:pPr>
              <w:pStyle w:val="rowtabella0"/>
              <w:rPr>
                <w:color w:val="002060"/>
              </w:rPr>
            </w:pPr>
            <w:r w:rsidRPr="00B415BF">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4F60F" w14:textId="77777777" w:rsidR="006B030C" w:rsidRPr="00B415BF" w:rsidRDefault="006B030C" w:rsidP="00C9380E">
            <w:pPr>
              <w:pStyle w:val="rowtabella0"/>
              <w:rPr>
                <w:color w:val="002060"/>
              </w:rPr>
            </w:pPr>
            <w:r w:rsidRPr="00B415BF">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04636" w14:textId="77777777" w:rsidR="006B030C" w:rsidRPr="00B415BF" w:rsidRDefault="006B030C" w:rsidP="00C9380E">
            <w:pPr>
              <w:pStyle w:val="rowtabella0"/>
              <w:rPr>
                <w:color w:val="002060"/>
              </w:rPr>
            </w:pPr>
            <w:r w:rsidRPr="00B415BF">
              <w:rPr>
                <w:color w:val="002060"/>
              </w:rPr>
              <w:t>VIA BRAMANTE</w:t>
            </w:r>
          </w:p>
        </w:tc>
      </w:tr>
      <w:tr w:rsidR="006B030C" w:rsidRPr="00B415BF" w14:paraId="4E7A586A"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50E998" w14:textId="77777777" w:rsidR="006B030C" w:rsidRPr="00B415BF" w:rsidRDefault="006B030C" w:rsidP="00C9380E">
            <w:pPr>
              <w:pStyle w:val="rowtabella0"/>
              <w:rPr>
                <w:color w:val="002060"/>
              </w:rPr>
            </w:pPr>
            <w:r w:rsidRPr="00B415B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1E2B3C" w14:textId="77777777" w:rsidR="006B030C" w:rsidRPr="00B415BF" w:rsidRDefault="006B030C" w:rsidP="00C9380E">
            <w:pPr>
              <w:pStyle w:val="rowtabella0"/>
              <w:rPr>
                <w:color w:val="002060"/>
              </w:rPr>
            </w:pPr>
            <w:r w:rsidRPr="00B415BF">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6D6D6C"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0B8CCC" w14:textId="77777777" w:rsidR="006B030C" w:rsidRPr="00B415BF" w:rsidRDefault="006B030C" w:rsidP="00C9380E">
            <w:pPr>
              <w:pStyle w:val="rowtabella0"/>
              <w:rPr>
                <w:color w:val="002060"/>
              </w:rPr>
            </w:pPr>
            <w:r w:rsidRPr="00B415BF">
              <w:rPr>
                <w:color w:val="002060"/>
              </w:rPr>
              <w:t>01/02/2025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25294E" w14:textId="77777777" w:rsidR="006B030C" w:rsidRPr="00B415BF" w:rsidRDefault="006B030C" w:rsidP="00C9380E">
            <w:pPr>
              <w:pStyle w:val="rowtabella0"/>
              <w:rPr>
                <w:color w:val="002060"/>
              </w:rPr>
            </w:pPr>
            <w:r w:rsidRPr="00B415B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AE5BD8" w14:textId="77777777" w:rsidR="006B030C" w:rsidRPr="00B415BF" w:rsidRDefault="006B030C" w:rsidP="00C9380E">
            <w:pPr>
              <w:pStyle w:val="rowtabella0"/>
              <w:rPr>
                <w:color w:val="002060"/>
              </w:rPr>
            </w:pPr>
            <w:r w:rsidRPr="00B415B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64463" w14:textId="77777777" w:rsidR="006B030C" w:rsidRPr="00B415BF" w:rsidRDefault="006B030C" w:rsidP="00C9380E">
            <w:pPr>
              <w:pStyle w:val="rowtabella0"/>
              <w:rPr>
                <w:color w:val="002060"/>
              </w:rPr>
            </w:pPr>
            <w:r w:rsidRPr="00B415BF">
              <w:rPr>
                <w:color w:val="002060"/>
              </w:rPr>
              <w:t xml:space="preserve">VIA </w:t>
            </w:r>
            <w:proofErr w:type="gramStart"/>
            <w:r w:rsidRPr="00B415BF">
              <w:rPr>
                <w:color w:val="002060"/>
              </w:rPr>
              <w:t>B.BUOZZI</w:t>
            </w:r>
            <w:proofErr w:type="gramEnd"/>
          </w:p>
        </w:tc>
      </w:tr>
      <w:tr w:rsidR="006B030C" w:rsidRPr="00B415BF" w14:paraId="3DFB37EA"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9EBB2A" w14:textId="77777777" w:rsidR="006B030C" w:rsidRPr="00B415BF" w:rsidRDefault="006B030C" w:rsidP="00C9380E">
            <w:pPr>
              <w:pStyle w:val="rowtabella0"/>
              <w:rPr>
                <w:color w:val="002060"/>
              </w:rPr>
            </w:pPr>
            <w:r w:rsidRPr="00B415BF">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7F203C" w14:textId="77777777" w:rsidR="006B030C" w:rsidRPr="00B415BF" w:rsidRDefault="006B030C" w:rsidP="00C9380E">
            <w:pPr>
              <w:pStyle w:val="rowtabella0"/>
              <w:rPr>
                <w:color w:val="002060"/>
              </w:rPr>
            </w:pPr>
            <w:r w:rsidRPr="00B415BF">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47FCD"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A7CBCB" w14:textId="77777777" w:rsidR="006B030C" w:rsidRPr="00B415BF" w:rsidRDefault="006B030C" w:rsidP="00C9380E">
            <w:pPr>
              <w:pStyle w:val="rowtabella0"/>
              <w:rPr>
                <w:color w:val="002060"/>
              </w:rPr>
            </w:pPr>
            <w:r w:rsidRPr="00B415BF">
              <w:rPr>
                <w:color w:val="002060"/>
              </w:rPr>
              <w:t>02/02/2025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41E904" w14:textId="77777777" w:rsidR="006B030C" w:rsidRPr="00B415BF" w:rsidRDefault="006B030C" w:rsidP="00C9380E">
            <w:pPr>
              <w:pStyle w:val="rowtabella0"/>
              <w:rPr>
                <w:color w:val="002060"/>
              </w:rPr>
            </w:pPr>
            <w:r w:rsidRPr="00B415BF">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4EFC2" w14:textId="77777777" w:rsidR="006B030C" w:rsidRPr="00B415BF" w:rsidRDefault="006B030C" w:rsidP="00C9380E">
            <w:pPr>
              <w:pStyle w:val="rowtabella0"/>
              <w:rPr>
                <w:color w:val="002060"/>
              </w:rPr>
            </w:pPr>
            <w:r w:rsidRPr="00B415BF">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BEACE2" w14:textId="77777777" w:rsidR="006B030C" w:rsidRPr="00B415BF" w:rsidRDefault="006B030C" w:rsidP="00C9380E">
            <w:pPr>
              <w:pStyle w:val="rowtabella0"/>
              <w:rPr>
                <w:color w:val="002060"/>
              </w:rPr>
            </w:pPr>
            <w:r w:rsidRPr="00B415BF">
              <w:rPr>
                <w:color w:val="002060"/>
              </w:rPr>
              <w:t>VIA VERDI</w:t>
            </w:r>
          </w:p>
        </w:tc>
      </w:tr>
      <w:tr w:rsidR="006B030C" w:rsidRPr="00B415BF" w14:paraId="25DE5A47"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9CCF5E" w14:textId="77777777" w:rsidR="006B030C" w:rsidRPr="00B415BF" w:rsidRDefault="006B030C" w:rsidP="00C9380E">
            <w:pPr>
              <w:pStyle w:val="rowtabella0"/>
              <w:rPr>
                <w:color w:val="002060"/>
              </w:rPr>
            </w:pPr>
            <w:r w:rsidRPr="00B415BF">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C2E4D" w14:textId="77777777" w:rsidR="006B030C" w:rsidRPr="00B415BF" w:rsidRDefault="006B030C" w:rsidP="00C9380E">
            <w:pPr>
              <w:pStyle w:val="rowtabella0"/>
              <w:rPr>
                <w:color w:val="002060"/>
              </w:rPr>
            </w:pPr>
            <w:r w:rsidRPr="00B415BF">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9220E"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C4402" w14:textId="77777777" w:rsidR="006B030C" w:rsidRPr="00B415BF" w:rsidRDefault="006B030C" w:rsidP="00C9380E">
            <w:pPr>
              <w:pStyle w:val="rowtabella0"/>
              <w:rPr>
                <w:color w:val="002060"/>
              </w:rPr>
            </w:pPr>
            <w:r w:rsidRPr="00B415BF">
              <w:rPr>
                <w:color w:val="002060"/>
              </w:rPr>
              <w:t>02/02/2025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9E129" w14:textId="77777777" w:rsidR="006B030C" w:rsidRPr="00B415BF" w:rsidRDefault="006B030C" w:rsidP="00C9380E">
            <w:pPr>
              <w:pStyle w:val="rowtabella0"/>
              <w:rPr>
                <w:color w:val="002060"/>
              </w:rPr>
            </w:pPr>
            <w:r w:rsidRPr="00B415BF">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FB2F7" w14:textId="77777777" w:rsidR="006B030C" w:rsidRPr="00B415BF" w:rsidRDefault="006B030C" w:rsidP="00C9380E">
            <w:pPr>
              <w:pStyle w:val="rowtabella0"/>
              <w:rPr>
                <w:color w:val="002060"/>
              </w:rPr>
            </w:pPr>
            <w:r w:rsidRPr="00B415BF">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19C1A" w14:textId="77777777" w:rsidR="006B030C" w:rsidRPr="00B415BF" w:rsidRDefault="006B030C" w:rsidP="00C9380E">
            <w:pPr>
              <w:pStyle w:val="rowtabella0"/>
              <w:rPr>
                <w:color w:val="002060"/>
              </w:rPr>
            </w:pPr>
            <w:r w:rsidRPr="00B415BF">
              <w:rPr>
                <w:color w:val="002060"/>
              </w:rPr>
              <w:t>VIA DEI TESSITORI</w:t>
            </w:r>
          </w:p>
        </w:tc>
      </w:tr>
    </w:tbl>
    <w:p w14:paraId="5E3A1E8C" w14:textId="77777777" w:rsidR="006B030C" w:rsidRPr="00B415BF" w:rsidRDefault="006B030C" w:rsidP="006B030C">
      <w:pPr>
        <w:pStyle w:val="breakline"/>
        <w:rPr>
          <w:rFonts w:eastAsiaTheme="minorEastAsia"/>
          <w:color w:val="002060"/>
        </w:rPr>
      </w:pPr>
    </w:p>
    <w:p w14:paraId="76B2C902" w14:textId="77777777" w:rsidR="006B030C" w:rsidRPr="00B415BF" w:rsidRDefault="006B030C" w:rsidP="006B030C">
      <w:pPr>
        <w:pStyle w:val="breakline"/>
        <w:rPr>
          <w:color w:val="002060"/>
        </w:rPr>
      </w:pPr>
    </w:p>
    <w:p w14:paraId="43D63DFF" w14:textId="77777777" w:rsidR="006B030C" w:rsidRPr="00B415BF" w:rsidRDefault="006B030C" w:rsidP="006B030C">
      <w:pPr>
        <w:pStyle w:val="breakline"/>
        <w:rPr>
          <w:color w:val="002060"/>
        </w:rPr>
      </w:pPr>
    </w:p>
    <w:p w14:paraId="0D154B9D" w14:textId="77777777" w:rsidR="006B030C" w:rsidRPr="00B415BF" w:rsidRDefault="006B030C" w:rsidP="006B030C">
      <w:pPr>
        <w:pStyle w:val="sottotitolocampionato10"/>
        <w:rPr>
          <w:color w:val="002060"/>
        </w:rPr>
      </w:pPr>
      <w:r w:rsidRPr="00B415BF">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8"/>
        <w:gridCol w:w="385"/>
        <w:gridCol w:w="898"/>
        <w:gridCol w:w="1198"/>
        <w:gridCol w:w="1546"/>
        <w:gridCol w:w="1564"/>
      </w:tblGrid>
      <w:tr w:rsidR="006B030C" w:rsidRPr="00B415BF" w14:paraId="5A1E1539"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26FB3"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3D934"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07C0D"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3E898"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F0250"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86A8A"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C01CE"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6A844BA3"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21204B" w14:textId="77777777" w:rsidR="006B030C" w:rsidRPr="00B415BF" w:rsidRDefault="006B030C" w:rsidP="00C9380E">
            <w:pPr>
              <w:pStyle w:val="rowtabella0"/>
              <w:rPr>
                <w:color w:val="002060"/>
              </w:rPr>
            </w:pPr>
            <w:r w:rsidRPr="00B415BF">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0CF5D" w14:textId="77777777" w:rsidR="006B030C" w:rsidRPr="00B415BF" w:rsidRDefault="006B030C" w:rsidP="00C9380E">
            <w:pPr>
              <w:pStyle w:val="rowtabella0"/>
              <w:rPr>
                <w:color w:val="002060"/>
              </w:rPr>
            </w:pPr>
            <w:r w:rsidRPr="00B415BF">
              <w:rPr>
                <w:color w:val="002060"/>
              </w:rPr>
              <w:t>POL. SPORT COMMUNICATION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FEEC2"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78FB8" w14:textId="77777777" w:rsidR="006B030C" w:rsidRPr="00B415BF" w:rsidRDefault="006B030C" w:rsidP="00C9380E">
            <w:pPr>
              <w:pStyle w:val="rowtabella0"/>
              <w:rPr>
                <w:color w:val="002060"/>
              </w:rPr>
            </w:pPr>
            <w:r w:rsidRPr="00B415BF">
              <w:rPr>
                <w:color w:val="002060"/>
              </w:rPr>
              <w:t>01/02/2025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180CD" w14:textId="77777777" w:rsidR="006B030C" w:rsidRPr="00B415BF" w:rsidRDefault="006B030C" w:rsidP="00C9380E">
            <w:pPr>
              <w:pStyle w:val="rowtabella0"/>
              <w:rPr>
                <w:color w:val="002060"/>
              </w:rPr>
            </w:pPr>
            <w:r w:rsidRPr="00B415BF">
              <w:rPr>
                <w:color w:val="002060"/>
              </w:rPr>
              <w:t>5299 CENTRO SP. POL. "</w:t>
            </w:r>
            <w:proofErr w:type="gramStart"/>
            <w:r w:rsidRPr="00B415BF">
              <w:rPr>
                <w:color w:val="002060"/>
              </w:rPr>
              <w:t>R.GATTARI</w:t>
            </w:r>
            <w:proofErr w:type="gramEnd"/>
            <w:r w:rsidRPr="00B415BF">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71516" w14:textId="77777777" w:rsidR="006B030C" w:rsidRPr="00B415BF" w:rsidRDefault="006B030C" w:rsidP="00C9380E">
            <w:pPr>
              <w:pStyle w:val="rowtabella0"/>
              <w:rPr>
                <w:color w:val="002060"/>
              </w:rPr>
            </w:pPr>
            <w:r w:rsidRPr="00B415BF">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0B3F3" w14:textId="77777777" w:rsidR="006B030C" w:rsidRPr="00B415BF" w:rsidRDefault="006B030C" w:rsidP="00C9380E">
            <w:pPr>
              <w:pStyle w:val="rowtabella0"/>
              <w:rPr>
                <w:color w:val="002060"/>
              </w:rPr>
            </w:pPr>
            <w:r w:rsidRPr="00B415BF">
              <w:rPr>
                <w:color w:val="002060"/>
              </w:rPr>
              <w:t>VIA TAGLIAMENTO</w:t>
            </w:r>
          </w:p>
        </w:tc>
      </w:tr>
      <w:tr w:rsidR="006B030C" w:rsidRPr="00B415BF" w14:paraId="74979AE0"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56AEAA" w14:textId="77777777" w:rsidR="006B030C" w:rsidRPr="00B415BF" w:rsidRDefault="006B030C" w:rsidP="00C9380E">
            <w:pPr>
              <w:pStyle w:val="rowtabella0"/>
              <w:rPr>
                <w:color w:val="002060"/>
              </w:rPr>
            </w:pPr>
            <w:r w:rsidRPr="00B415BF">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7792AA" w14:textId="77777777" w:rsidR="006B030C" w:rsidRPr="00B415BF" w:rsidRDefault="006B030C" w:rsidP="00C9380E">
            <w:pPr>
              <w:pStyle w:val="rowtabella0"/>
              <w:rPr>
                <w:color w:val="002060"/>
              </w:rPr>
            </w:pPr>
            <w:r w:rsidRPr="00B415BF">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2549B"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497C6" w14:textId="77777777" w:rsidR="006B030C" w:rsidRPr="00B415BF" w:rsidRDefault="006B030C" w:rsidP="00C9380E">
            <w:pPr>
              <w:pStyle w:val="rowtabella0"/>
              <w:rPr>
                <w:color w:val="002060"/>
              </w:rPr>
            </w:pPr>
            <w:r w:rsidRPr="00B415BF">
              <w:rPr>
                <w:color w:val="002060"/>
              </w:rPr>
              <w:t>01/02/2025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2F5C1F" w14:textId="77777777" w:rsidR="006B030C" w:rsidRPr="00B415BF" w:rsidRDefault="006B030C" w:rsidP="00C9380E">
            <w:pPr>
              <w:pStyle w:val="rowtabella0"/>
              <w:rPr>
                <w:color w:val="002060"/>
              </w:rPr>
            </w:pPr>
            <w:r w:rsidRPr="00B415BF">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EDFF41" w14:textId="77777777" w:rsidR="006B030C" w:rsidRPr="00B415BF" w:rsidRDefault="006B030C" w:rsidP="00C9380E">
            <w:pPr>
              <w:pStyle w:val="rowtabella0"/>
              <w:rPr>
                <w:color w:val="002060"/>
              </w:rPr>
            </w:pPr>
            <w:r w:rsidRPr="00B415BF">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65354" w14:textId="77777777" w:rsidR="006B030C" w:rsidRPr="00B415BF" w:rsidRDefault="006B030C" w:rsidP="00C9380E">
            <w:pPr>
              <w:pStyle w:val="rowtabella0"/>
              <w:rPr>
                <w:color w:val="002060"/>
              </w:rPr>
            </w:pPr>
            <w:r w:rsidRPr="00B415BF">
              <w:rPr>
                <w:color w:val="002060"/>
              </w:rPr>
              <w:t xml:space="preserve">LOC.MONTEROCCO VIA </w:t>
            </w:r>
            <w:proofErr w:type="gramStart"/>
            <w:r w:rsidRPr="00B415BF">
              <w:rPr>
                <w:color w:val="002060"/>
              </w:rPr>
              <w:t>A.MANCINI</w:t>
            </w:r>
            <w:proofErr w:type="gramEnd"/>
          </w:p>
        </w:tc>
      </w:tr>
      <w:tr w:rsidR="006B030C" w:rsidRPr="00B415BF" w14:paraId="0941F038"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1D69A6" w14:textId="77777777" w:rsidR="006B030C" w:rsidRPr="00B415BF" w:rsidRDefault="006B030C" w:rsidP="00C9380E">
            <w:pPr>
              <w:pStyle w:val="rowtabella0"/>
              <w:rPr>
                <w:color w:val="002060"/>
              </w:rPr>
            </w:pPr>
            <w:proofErr w:type="gramStart"/>
            <w:r w:rsidRPr="00B415BF">
              <w:rPr>
                <w:color w:val="002060"/>
              </w:rPr>
              <w:t>U.MANDOLESI</w:t>
            </w:r>
            <w:proofErr w:type="gramEnd"/>
            <w:r w:rsidRPr="00B415BF">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6B0342" w14:textId="77777777" w:rsidR="006B030C" w:rsidRPr="00B415BF" w:rsidRDefault="006B030C" w:rsidP="00C9380E">
            <w:pPr>
              <w:pStyle w:val="rowtabella0"/>
              <w:rPr>
                <w:color w:val="002060"/>
              </w:rPr>
            </w:pPr>
            <w:r w:rsidRPr="00B415BF">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68E1DB"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AD5119" w14:textId="77777777" w:rsidR="006B030C" w:rsidRPr="00B415BF" w:rsidRDefault="006B030C" w:rsidP="00C9380E">
            <w:pPr>
              <w:pStyle w:val="rowtabella0"/>
              <w:rPr>
                <w:color w:val="002060"/>
              </w:rPr>
            </w:pPr>
            <w:r w:rsidRPr="00B415BF">
              <w:rPr>
                <w:color w:val="002060"/>
              </w:rPr>
              <w:t>01/02/2025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0CEAF2" w14:textId="77777777" w:rsidR="006B030C" w:rsidRPr="00B415BF" w:rsidRDefault="006B030C" w:rsidP="00C9380E">
            <w:pPr>
              <w:pStyle w:val="rowtabella0"/>
              <w:rPr>
                <w:color w:val="002060"/>
              </w:rPr>
            </w:pPr>
            <w:r w:rsidRPr="00B415BF">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E2EF8" w14:textId="77777777" w:rsidR="006B030C" w:rsidRPr="00B415BF" w:rsidRDefault="006B030C" w:rsidP="00C9380E">
            <w:pPr>
              <w:pStyle w:val="rowtabella0"/>
              <w:rPr>
                <w:color w:val="002060"/>
              </w:rPr>
            </w:pPr>
            <w:r w:rsidRPr="00B415B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7C8689" w14:textId="77777777" w:rsidR="006B030C" w:rsidRPr="00B415BF" w:rsidRDefault="006B030C" w:rsidP="00C9380E">
            <w:pPr>
              <w:pStyle w:val="rowtabella0"/>
              <w:rPr>
                <w:color w:val="002060"/>
              </w:rPr>
            </w:pPr>
            <w:r w:rsidRPr="00B415BF">
              <w:rPr>
                <w:color w:val="002060"/>
              </w:rPr>
              <w:t>VIA DELLE REGIONI, 8</w:t>
            </w:r>
          </w:p>
        </w:tc>
      </w:tr>
      <w:tr w:rsidR="006B030C" w:rsidRPr="00B415BF" w14:paraId="10AFB447"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A95286" w14:textId="77777777" w:rsidR="006B030C" w:rsidRPr="00B415BF" w:rsidRDefault="006B030C" w:rsidP="00C9380E">
            <w:pPr>
              <w:pStyle w:val="rowtabella0"/>
              <w:rPr>
                <w:color w:val="002060"/>
              </w:rPr>
            </w:pPr>
            <w:r w:rsidRPr="00B415BF">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FC67C" w14:textId="77777777" w:rsidR="006B030C" w:rsidRPr="00B415BF" w:rsidRDefault="006B030C" w:rsidP="00C9380E">
            <w:pPr>
              <w:pStyle w:val="rowtabella0"/>
              <w:rPr>
                <w:color w:val="002060"/>
              </w:rPr>
            </w:pPr>
            <w:r w:rsidRPr="00B415BF">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FE53E6"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E551A7" w14:textId="77777777" w:rsidR="006B030C" w:rsidRPr="00B415BF" w:rsidRDefault="006B030C" w:rsidP="00C9380E">
            <w:pPr>
              <w:pStyle w:val="rowtabella0"/>
              <w:rPr>
                <w:color w:val="002060"/>
              </w:rPr>
            </w:pPr>
            <w:r w:rsidRPr="00B415BF">
              <w:rPr>
                <w:color w:val="002060"/>
              </w:rPr>
              <w:t>02/02/2025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7A6F39" w14:textId="77777777" w:rsidR="006B030C" w:rsidRPr="00B415BF" w:rsidRDefault="006B030C" w:rsidP="00C9380E">
            <w:pPr>
              <w:pStyle w:val="rowtabella0"/>
              <w:rPr>
                <w:color w:val="002060"/>
              </w:rPr>
            </w:pPr>
            <w:r w:rsidRPr="00B415BF">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09CBC7" w14:textId="77777777" w:rsidR="006B030C" w:rsidRPr="00B415BF" w:rsidRDefault="006B030C" w:rsidP="00C9380E">
            <w:pPr>
              <w:pStyle w:val="rowtabella0"/>
              <w:rPr>
                <w:color w:val="002060"/>
              </w:rPr>
            </w:pPr>
            <w:r w:rsidRPr="00B415BF">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B649E" w14:textId="77777777" w:rsidR="006B030C" w:rsidRPr="00B415BF" w:rsidRDefault="006B030C" w:rsidP="00C9380E">
            <w:pPr>
              <w:pStyle w:val="rowtabella0"/>
              <w:rPr>
                <w:color w:val="002060"/>
              </w:rPr>
            </w:pPr>
            <w:r w:rsidRPr="00B415BF">
              <w:rPr>
                <w:color w:val="002060"/>
              </w:rPr>
              <w:t>VIA ROSSINI</w:t>
            </w:r>
          </w:p>
        </w:tc>
      </w:tr>
      <w:tr w:rsidR="006B030C" w:rsidRPr="00B415BF" w14:paraId="6C2156EA"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A3C815" w14:textId="77777777" w:rsidR="006B030C" w:rsidRPr="00B415BF" w:rsidRDefault="006B030C" w:rsidP="00C9380E">
            <w:pPr>
              <w:pStyle w:val="rowtabella0"/>
              <w:rPr>
                <w:color w:val="002060"/>
              </w:rPr>
            </w:pPr>
            <w:r w:rsidRPr="00B415BF">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FA1A1" w14:textId="77777777" w:rsidR="006B030C" w:rsidRPr="00B415BF" w:rsidRDefault="006B030C" w:rsidP="00C9380E">
            <w:pPr>
              <w:pStyle w:val="rowtabella0"/>
              <w:rPr>
                <w:color w:val="002060"/>
              </w:rPr>
            </w:pPr>
            <w:r w:rsidRPr="00B415BF">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8425A"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65E9F" w14:textId="77777777" w:rsidR="006B030C" w:rsidRPr="00B415BF" w:rsidRDefault="006B030C" w:rsidP="00C9380E">
            <w:pPr>
              <w:pStyle w:val="rowtabella0"/>
              <w:rPr>
                <w:color w:val="002060"/>
              </w:rPr>
            </w:pPr>
            <w:r w:rsidRPr="00B415BF">
              <w:rPr>
                <w:color w:val="002060"/>
              </w:rPr>
              <w:t>02/02/2025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8D120" w14:textId="77777777" w:rsidR="006B030C" w:rsidRPr="00B415BF" w:rsidRDefault="006B030C" w:rsidP="00C9380E">
            <w:pPr>
              <w:pStyle w:val="rowtabella0"/>
              <w:rPr>
                <w:color w:val="002060"/>
              </w:rPr>
            </w:pPr>
            <w:r w:rsidRPr="00B415BF">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BB0E3" w14:textId="77777777" w:rsidR="006B030C" w:rsidRPr="00B415BF" w:rsidRDefault="006B030C" w:rsidP="00C9380E">
            <w:pPr>
              <w:pStyle w:val="rowtabella0"/>
              <w:rPr>
                <w:color w:val="002060"/>
              </w:rPr>
            </w:pPr>
            <w:r w:rsidRPr="00B415BF">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DBC65" w14:textId="77777777" w:rsidR="006B030C" w:rsidRPr="00B415BF" w:rsidRDefault="006B030C" w:rsidP="00C9380E">
            <w:pPr>
              <w:pStyle w:val="rowtabella0"/>
              <w:rPr>
                <w:color w:val="002060"/>
              </w:rPr>
            </w:pPr>
            <w:r w:rsidRPr="00B415BF">
              <w:rPr>
                <w:color w:val="002060"/>
              </w:rPr>
              <w:t>VIA DELLA REPUBBLICA</w:t>
            </w:r>
          </w:p>
        </w:tc>
      </w:tr>
    </w:tbl>
    <w:p w14:paraId="6C0015B1" w14:textId="77777777" w:rsidR="006B030C" w:rsidRPr="00F85777" w:rsidRDefault="006B030C" w:rsidP="00837141">
      <w:pPr>
        <w:pStyle w:val="breakline"/>
        <w:rPr>
          <w:rFonts w:eastAsiaTheme="minorEastAsia"/>
          <w:color w:val="002060"/>
        </w:rPr>
      </w:pPr>
    </w:p>
    <w:p w14:paraId="4D6FB973" w14:textId="77777777" w:rsidR="00837141" w:rsidRPr="00F85777" w:rsidRDefault="00837141" w:rsidP="00837141">
      <w:pPr>
        <w:pStyle w:val="breakline"/>
        <w:rPr>
          <w:color w:val="002060"/>
        </w:rPr>
      </w:pPr>
    </w:p>
    <w:p w14:paraId="522A5076" w14:textId="77777777" w:rsidR="00837141" w:rsidRPr="00F85777" w:rsidRDefault="00837141" w:rsidP="00837141">
      <w:pPr>
        <w:pStyle w:val="titolocampionato0"/>
        <w:shd w:val="clear" w:color="auto" w:fill="CCCCCC"/>
        <w:spacing w:before="80" w:after="40"/>
        <w:rPr>
          <w:color w:val="002060"/>
        </w:rPr>
      </w:pPr>
      <w:r w:rsidRPr="00F85777">
        <w:rPr>
          <w:color w:val="002060"/>
        </w:rPr>
        <w:t>UNDER 17 C5 REGIONALI MASCHILI</w:t>
      </w:r>
    </w:p>
    <w:p w14:paraId="3C5D96FC" w14:textId="77777777" w:rsidR="00837141" w:rsidRPr="00F85777" w:rsidRDefault="00837141" w:rsidP="00837141">
      <w:pPr>
        <w:pStyle w:val="titoloprinc0"/>
        <w:rPr>
          <w:color w:val="002060"/>
        </w:rPr>
      </w:pPr>
      <w:r w:rsidRPr="00F85777">
        <w:rPr>
          <w:color w:val="002060"/>
        </w:rPr>
        <w:t>VARIAZIONI AL PROGRAMMA GARE</w:t>
      </w:r>
    </w:p>
    <w:p w14:paraId="6D760C66" w14:textId="77777777" w:rsidR="00837141" w:rsidRPr="00F85777" w:rsidRDefault="00837141" w:rsidP="00837141">
      <w:pPr>
        <w:pStyle w:val="breakline"/>
        <w:rPr>
          <w:color w:val="002060"/>
        </w:rPr>
      </w:pPr>
    </w:p>
    <w:p w14:paraId="64C69080" w14:textId="77777777" w:rsidR="00837141" w:rsidRPr="00F85777" w:rsidRDefault="00837141" w:rsidP="00837141">
      <w:pPr>
        <w:pStyle w:val="breakline"/>
        <w:rPr>
          <w:color w:val="002060"/>
        </w:rPr>
      </w:pPr>
    </w:p>
    <w:p w14:paraId="2035BE5F" w14:textId="77777777" w:rsidR="00837141" w:rsidRPr="00F85777" w:rsidRDefault="00837141" w:rsidP="00837141">
      <w:pPr>
        <w:pStyle w:val="sottotitolocampionato10"/>
        <w:rPr>
          <w:color w:val="002060"/>
        </w:rPr>
      </w:pPr>
      <w:r w:rsidRPr="00F8577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37141" w:rsidRPr="00F85777" w14:paraId="74705979" w14:textId="77777777" w:rsidTr="005759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50606"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4E0E8"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4FE1E" w14:textId="77777777" w:rsidR="00837141" w:rsidRPr="00F85777" w:rsidRDefault="00837141" w:rsidP="00C9380E">
            <w:pPr>
              <w:pStyle w:val="headertabella0"/>
              <w:rPr>
                <w:color w:val="002060"/>
              </w:rPr>
            </w:pPr>
            <w:r w:rsidRPr="00F857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5BCEE"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DF637"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B6A48"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91EE1"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26598" w14:textId="77777777" w:rsidR="00837141" w:rsidRPr="00F85777" w:rsidRDefault="00837141" w:rsidP="00C9380E">
            <w:pPr>
              <w:pStyle w:val="headertabella0"/>
              <w:rPr>
                <w:color w:val="002060"/>
              </w:rPr>
            </w:pPr>
            <w:r w:rsidRPr="00F85777">
              <w:rPr>
                <w:color w:val="002060"/>
              </w:rPr>
              <w:t>Impianto</w:t>
            </w:r>
          </w:p>
        </w:tc>
      </w:tr>
      <w:tr w:rsidR="00837141" w:rsidRPr="00F85777" w14:paraId="02DBDCB3" w14:textId="77777777" w:rsidTr="005759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23C99" w14:textId="77777777" w:rsidR="00837141" w:rsidRPr="005759B4" w:rsidRDefault="00837141" w:rsidP="00C9380E">
            <w:pPr>
              <w:pStyle w:val="rowtabella0"/>
              <w:rPr>
                <w:color w:val="002060"/>
                <w:highlight w:val="yellow"/>
              </w:rPr>
            </w:pPr>
            <w:r w:rsidRPr="005759B4">
              <w:rPr>
                <w:color w:val="002060"/>
                <w:highlight w:val="yellow"/>
              </w:rPr>
              <w:t>01/02/2025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B97FD" w14:textId="77777777" w:rsidR="00837141" w:rsidRPr="005759B4" w:rsidRDefault="00837141" w:rsidP="00C9380E">
            <w:pPr>
              <w:pStyle w:val="rowtabella0"/>
              <w:jc w:val="center"/>
              <w:rPr>
                <w:color w:val="002060"/>
                <w:highlight w:val="yellow"/>
              </w:rPr>
            </w:pPr>
            <w:r w:rsidRPr="005759B4">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C004" w14:textId="77777777" w:rsidR="00837141" w:rsidRPr="005759B4" w:rsidRDefault="00837141" w:rsidP="00C9380E">
            <w:pPr>
              <w:pStyle w:val="rowtabella0"/>
              <w:rPr>
                <w:color w:val="002060"/>
                <w:highlight w:val="yellow"/>
              </w:rPr>
            </w:pPr>
            <w:r w:rsidRPr="005759B4">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4414" w14:textId="77777777" w:rsidR="00837141" w:rsidRPr="005759B4" w:rsidRDefault="00837141" w:rsidP="00C9380E">
            <w:pPr>
              <w:pStyle w:val="rowtabella0"/>
              <w:rPr>
                <w:color w:val="002060"/>
                <w:highlight w:val="yellow"/>
              </w:rPr>
            </w:pPr>
            <w:r w:rsidRPr="005759B4">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978F4" w14:textId="71CDC51A" w:rsidR="00837141" w:rsidRPr="00F85777" w:rsidRDefault="00837141" w:rsidP="00C9380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D945" w14:textId="77777777" w:rsidR="00837141" w:rsidRPr="00F85777" w:rsidRDefault="00837141" w:rsidP="00C9380E">
            <w:pPr>
              <w:pStyle w:val="rowtabella0"/>
              <w:jc w:val="center"/>
              <w:rPr>
                <w:color w:val="002060"/>
              </w:rPr>
            </w:pPr>
            <w:r w:rsidRPr="005759B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017C" w14:textId="77777777" w:rsidR="00837141" w:rsidRPr="00F85777" w:rsidRDefault="00837141" w:rsidP="00C9380E">
            <w:pPr>
              <w:pStyle w:val="rowtabella0"/>
              <w:jc w:val="center"/>
              <w:rPr>
                <w:color w:val="002060"/>
              </w:rPr>
            </w:pPr>
            <w:r w:rsidRPr="00F8577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DA0B" w14:textId="77777777" w:rsidR="00837141" w:rsidRPr="00F85777" w:rsidRDefault="00837141" w:rsidP="00C9380E">
            <w:pPr>
              <w:rPr>
                <w:color w:val="002060"/>
              </w:rPr>
            </w:pPr>
          </w:p>
        </w:tc>
      </w:tr>
    </w:tbl>
    <w:p w14:paraId="7EBBA7CC" w14:textId="77777777" w:rsidR="00837141" w:rsidRPr="00F85777" w:rsidRDefault="00837141" w:rsidP="00837141">
      <w:pPr>
        <w:pStyle w:val="breakline"/>
        <w:rPr>
          <w:rFonts w:eastAsiaTheme="minorEastAsia"/>
          <w:color w:val="002060"/>
        </w:rPr>
      </w:pPr>
    </w:p>
    <w:p w14:paraId="00213958" w14:textId="77777777" w:rsidR="00837141" w:rsidRPr="00F85777" w:rsidRDefault="00837141" w:rsidP="00837141">
      <w:pPr>
        <w:pStyle w:val="breakline"/>
        <w:rPr>
          <w:color w:val="002060"/>
        </w:rPr>
      </w:pPr>
    </w:p>
    <w:p w14:paraId="15A19E97" w14:textId="77777777" w:rsidR="00837141" w:rsidRPr="00F85777" w:rsidRDefault="00837141" w:rsidP="00837141">
      <w:pPr>
        <w:pStyle w:val="sottotitolocampionato10"/>
        <w:rPr>
          <w:color w:val="002060"/>
        </w:rPr>
      </w:pPr>
      <w:r w:rsidRPr="00F85777">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37141" w:rsidRPr="00F85777" w14:paraId="6C663991" w14:textId="77777777" w:rsidTr="005759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DD47B"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D61C8"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D25AD" w14:textId="77777777" w:rsidR="00837141" w:rsidRPr="00F85777" w:rsidRDefault="00837141" w:rsidP="00C9380E">
            <w:pPr>
              <w:pStyle w:val="headertabella0"/>
              <w:rPr>
                <w:color w:val="002060"/>
              </w:rPr>
            </w:pPr>
            <w:r w:rsidRPr="00F857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B2686"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1EA3A"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37D2C"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5F37A"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A57C6" w14:textId="77777777" w:rsidR="00837141" w:rsidRPr="00F85777" w:rsidRDefault="00837141" w:rsidP="00C9380E">
            <w:pPr>
              <w:pStyle w:val="headertabella0"/>
              <w:rPr>
                <w:color w:val="002060"/>
              </w:rPr>
            </w:pPr>
            <w:r w:rsidRPr="00F85777">
              <w:rPr>
                <w:color w:val="002060"/>
              </w:rPr>
              <w:t>Impianto</w:t>
            </w:r>
          </w:p>
        </w:tc>
      </w:tr>
      <w:tr w:rsidR="00837141" w:rsidRPr="00F85777" w14:paraId="023C4BBD" w14:textId="77777777" w:rsidTr="005759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4D5AB" w14:textId="77777777" w:rsidR="00837141" w:rsidRPr="005759B4" w:rsidRDefault="00837141" w:rsidP="00C9380E">
            <w:pPr>
              <w:pStyle w:val="rowtabella0"/>
              <w:rPr>
                <w:color w:val="002060"/>
                <w:highlight w:val="yellow"/>
              </w:rPr>
            </w:pPr>
            <w:r w:rsidRPr="005759B4">
              <w:rPr>
                <w:color w:val="002060"/>
                <w:highlight w:val="yellow"/>
              </w:rPr>
              <w:t>03/02/2025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FEEC" w14:textId="77777777" w:rsidR="00837141" w:rsidRPr="005759B4" w:rsidRDefault="00837141" w:rsidP="00C9380E">
            <w:pPr>
              <w:pStyle w:val="rowtabella0"/>
              <w:jc w:val="center"/>
              <w:rPr>
                <w:color w:val="002060"/>
                <w:highlight w:val="yellow"/>
              </w:rPr>
            </w:pPr>
            <w:r w:rsidRPr="005759B4">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A30A" w14:textId="77777777" w:rsidR="00837141" w:rsidRPr="005759B4" w:rsidRDefault="00837141" w:rsidP="00C9380E">
            <w:pPr>
              <w:pStyle w:val="rowtabella0"/>
              <w:rPr>
                <w:color w:val="002060"/>
                <w:highlight w:val="yellow"/>
              </w:rPr>
            </w:pPr>
            <w:r w:rsidRPr="005759B4">
              <w:rPr>
                <w:color w:val="002060"/>
                <w:highlight w:val="yellow"/>
              </w:rPr>
              <w:t>JUNIOR JESINA 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817C" w14:textId="77777777" w:rsidR="00837141" w:rsidRPr="005759B4" w:rsidRDefault="00837141" w:rsidP="00C9380E">
            <w:pPr>
              <w:pStyle w:val="rowtabella0"/>
              <w:rPr>
                <w:color w:val="002060"/>
                <w:highlight w:val="yellow"/>
              </w:rPr>
            </w:pPr>
            <w:r w:rsidRPr="005759B4">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5D7F" w14:textId="35C2F343" w:rsidR="00837141" w:rsidRPr="00F85777" w:rsidRDefault="005759B4" w:rsidP="00C9380E">
            <w:pPr>
              <w:pStyle w:val="rowtabella0"/>
              <w:rPr>
                <w:color w:val="002060"/>
              </w:rPr>
            </w:pPr>
            <w:r>
              <w:rPr>
                <w:color w:val="002060"/>
              </w:rPr>
              <w:t>02</w:t>
            </w:r>
            <w:r w:rsidR="00837141" w:rsidRPr="00F85777">
              <w:rPr>
                <w:color w:val="002060"/>
              </w:rPr>
              <w:t>/0</w:t>
            </w:r>
            <w:r>
              <w:rPr>
                <w:color w:val="002060"/>
              </w:rPr>
              <w:t>2</w:t>
            </w:r>
            <w:r w:rsidR="00837141" w:rsidRPr="00F85777">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96BE" w14:textId="77777777" w:rsidR="00837141" w:rsidRPr="00F85777" w:rsidRDefault="00837141" w:rsidP="00C9380E">
            <w:pPr>
              <w:pStyle w:val="rowtabella0"/>
              <w:jc w:val="center"/>
              <w:rPr>
                <w:color w:val="002060"/>
              </w:rPr>
            </w:pPr>
            <w:r w:rsidRPr="005759B4">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ED69" w14:textId="77777777" w:rsidR="00837141" w:rsidRPr="00F85777" w:rsidRDefault="00837141" w:rsidP="00C9380E">
            <w:pPr>
              <w:pStyle w:val="rowtabella0"/>
              <w:jc w:val="center"/>
              <w:rPr>
                <w:color w:val="002060"/>
              </w:rPr>
            </w:pPr>
            <w:r w:rsidRPr="00F85777">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AEAE" w14:textId="77777777" w:rsidR="00837141" w:rsidRPr="00F85777" w:rsidRDefault="00837141" w:rsidP="00C9380E">
            <w:pPr>
              <w:pStyle w:val="rowtabella0"/>
              <w:rPr>
                <w:color w:val="002060"/>
              </w:rPr>
            </w:pPr>
            <w:r w:rsidRPr="005759B4">
              <w:rPr>
                <w:color w:val="002060"/>
                <w:highlight w:val="yellow"/>
              </w:rPr>
              <w:t>PALLONE GEODETICO "</w:t>
            </w:r>
            <w:proofErr w:type="gramStart"/>
            <w:r w:rsidRPr="005759B4">
              <w:rPr>
                <w:color w:val="002060"/>
                <w:highlight w:val="yellow"/>
              </w:rPr>
              <w:t>L.PAPINI</w:t>
            </w:r>
            <w:proofErr w:type="gramEnd"/>
            <w:r w:rsidRPr="005759B4">
              <w:rPr>
                <w:color w:val="002060"/>
                <w:highlight w:val="yellow"/>
              </w:rPr>
              <w:t>" ANCONA VIA ESINO 122 TORRETTE</w:t>
            </w:r>
          </w:p>
        </w:tc>
      </w:tr>
    </w:tbl>
    <w:p w14:paraId="7C2E80E1" w14:textId="77777777" w:rsidR="00837141" w:rsidRPr="00F85777" w:rsidRDefault="00837141" w:rsidP="00837141">
      <w:pPr>
        <w:pStyle w:val="breakline"/>
        <w:rPr>
          <w:rFonts w:eastAsiaTheme="minorEastAsia"/>
          <w:color w:val="002060"/>
        </w:rPr>
      </w:pPr>
    </w:p>
    <w:p w14:paraId="1F133B77" w14:textId="77777777" w:rsidR="00837141" w:rsidRPr="00F85777" w:rsidRDefault="00837141" w:rsidP="00837141">
      <w:pPr>
        <w:pStyle w:val="breakline"/>
        <w:rPr>
          <w:color w:val="002060"/>
        </w:rPr>
      </w:pPr>
    </w:p>
    <w:p w14:paraId="3FDD0425" w14:textId="77777777" w:rsidR="00837141" w:rsidRPr="00F85777" w:rsidRDefault="00837141" w:rsidP="00837141">
      <w:pPr>
        <w:pStyle w:val="sottotitolocampionato10"/>
        <w:rPr>
          <w:color w:val="002060"/>
        </w:rPr>
      </w:pPr>
      <w:r w:rsidRPr="00F85777">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37141" w:rsidRPr="00F85777" w14:paraId="02C04600" w14:textId="77777777" w:rsidTr="005759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4D6F6"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754D6"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E7BCC" w14:textId="77777777" w:rsidR="00837141" w:rsidRPr="00F85777" w:rsidRDefault="00837141" w:rsidP="00C9380E">
            <w:pPr>
              <w:pStyle w:val="headertabella0"/>
              <w:rPr>
                <w:color w:val="002060"/>
              </w:rPr>
            </w:pPr>
            <w:r w:rsidRPr="00F857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003B9"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B960C"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7EE07"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347B4"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290F8" w14:textId="77777777" w:rsidR="00837141" w:rsidRPr="00F85777" w:rsidRDefault="00837141" w:rsidP="00C9380E">
            <w:pPr>
              <w:pStyle w:val="headertabella0"/>
              <w:rPr>
                <w:color w:val="002060"/>
              </w:rPr>
            </w:pPr>
            <w:r w:rsidRPr="00F85777">
              <w:rPr>
                <w:color w:val="002060"/>
              </w:rPr>
              <w:t>Impianto</w:t>
            </w:r>
          </w:p>
        </w:tc>
      </w:tr>
      <w:tr w:rsidR="00837141" w:rsidRPr="00F85777" w14:paraId="213A0FE2" w14:textId="77777777" w:rsidTr="005759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E789C" w14:textId="77777777" w:rsidR="00837141" w:rsidRPr="005759B4" w:rsidRDefault="00837141" w:rsidP="00C9380E">
            <w:pPr>
              <w:pStyle w:val="rowtabella0"/>
              <w:rPr>
                <w:color w:val="002060"/>
                <w:highlight w:val="yellow"/>
              </w:rPr>
            </w:pPr>
            <w:r w:rsidRPr="005759B4">
              <w:rPr>
                <w:color w:val="002060"/>
                <w:highlight w:val="yellow"/>
              </w:rPr>
              <w:t>06/02/2025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BEBA" w14:textId="77777777" w:rsidR="00837141" w:rsidRPr="005759B4" w:rsidRDefault="00837141" w:rsidP="00C9380E">
            <w:pPr>
              <w:pStyle w:val="rowtabella0"/>
              <w:jc w:val="center"/>
              <w:rPr>
                <w:color w:val="002060"/>
                <w:highlight w:val="yellow"/>
              </w:rPr>
            </w:pPr>
            <w:r w:rsidRPr="005759B4">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EADF" w14:textId="77777777" w:rsidR="00837141" w:rsidRPr="005759B4" w:rsidRDefault="00837141" w:rsidP="00C9380E">
            <w:pPr>
              <w:pStyle w:val="rowtabella0"/>
              <w:rPr>
                <w:color w:val="002060"/>
                <w:highlight w:val="yellow"/>
              </w:rPr>
            </w:pPr>
            <w:r w:rsidRPr="005759B4">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25E2" w14:textId="77777777" w:rsidR="00837141" w:rsidRPr="005759B4" w:rsidRDefault="00837141" w:rsidP="00C9380E">
            <w:pPr>
              <w:pStyle w:val="rowtabella0"/>
              <w:rPr>
                <w:color w:val="002060"/>
                <w:highlight w:val="yellow"/>
              </w:rPr>
            </w:pPr>
            <w:r w:rsidRPr="005759B4">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23C5" w14:textId="4BE11C63" w:rsidR="00837141" w:rsidRPr="00F85777" w:rsidRDefault="00E27516" w:rsidP="00C9380E">
            <w:pPr>
              <w:pStyle w:val="rowtabella0"/>
              <w:rPr>
                <w:color w:val="002060"/>
              </w:rPr>
            </w:pPr>
            <w:r>
              <w:rPr>
                <w:color w:val="002060"/>
              </w:rPr>
              <w:t>01</w:t>
            </w:r>
            <w:r w:rsidR="00837141" w:rsidRPr="00F85777">
              <w:rPr>
                <w:color w:val="002060"/>
              </w:rPr>
              <w:t>/0</w:t>
            </w:r>
            <w:r>
              <w:rPr>
                <w:color w:val="002060"/>
              </w:rPr>
              <w:t>2</w:t>
            </w:r>
            <w:r w:rsidR="00837141" w:rsidRPr="00F85777">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2025" w14:textId="77777777" w:rsidR="00837141" w:rsidRPr="00F85777" w:rsidRDefault="00837141" w:rsidP="00C9380E">
            <w:pPr>
              <w:pStyle w:val="rowtabella0"/>
              <w:jc w:val="center"/>
              <w:rPr>
                <w:color w:val="002060"/>
              </w:rPr>
            </w:pPr>
            <w:r w:rsidRPr="005759B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A14B8" w14:textId="77777777" w:rsidR="00837141" w:rsidRPr="00F85777" w:rsidRDefault="00837141" w:rsidP="00C9380E">
            <w:pPr>
              <w:pStyle w:val="rowtabella0"/>
              <w:jc w:val="center"/>
              <w:rPr>
                <w:color w:val="002060"/>
              </w:rPr>
            </w:pPr>
            <w:r w:rsidRPr="00F8577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9231" w14:textId="77777777" w:rsidR="00837141" w:rsidRPr="00F85777" w:rsidRDefault="00837141" w:rsidP="00C9380E">
            <w:pPr>
              <w:rPr>
                <w:color w:val="002060"/>
              </w:rPr>
            </w:pPr>
          </w:p>
        </w:tc>
      </w:tr>
    </w:tbl>
    <w:p w14:paraId="704AFD15" w14:textId="77777777" w:rsidR="00837141" w:rsidRPr="00F85777" w:rsidRDefault="00837141" w:rsidP="00837141">
      <w:pPr>
        <w:pStyle w:val="breakline"/>
        <w:rPr>
          <w:color w:val="002060"/>
        </w:rPr>
      </w:pPr>
    </w:p>
    <w:p w14:paraId="07DC05FE" w14:textId="77777777" w:rsidR="00837141" w:rsidRPr="00F85777" w:rsidRDefault="00837141" w:rsidP="00837141">
      <w:pPr>
        <w:pStyle w:val="titoloprinc0"/>
        <w:rPr>
          <w:color w:val="002060"/>
        </w:rPr>
      </w:pPr>
      <w:r w:rsidRPr="00F85777">
        <w:rPr>
          <w:color w:val="002060"/>
        </w:rPr>
        <w:lastRenderedPageBreak/>
        <w:t>RISULTATI</w:t>
      </w:r>
    </w:p>
    <w:p w14:paraId="1EDEA263" w14:textId="77777777" w:rsidR="00837141" w:rsidRPr="00F85777" w:rsidRDefault="00837141" w:rsidP="00837141">
      <w:pPr>
        <w:pStyle w:val="breakline"/>
        <w:rPr>
          <w:color w:val="002060"/>
        </w:rPr>
      </w:pPr>
    </w:p>
    <w:p w14:paraId="5E0883E2" w14:textId="77777777" w:rsidR="00837141" w:rsidRPr="00F85777" w:rsidRDefault="00837141" w:rsidP="00837141">
      <w:pPr>
        <w:pStyle w:val="sottotitolocampionato10"/>
        <w:rPr>
          <w:color w:val="002060"/>
        </w:rPr>
      </w:pPr>
      <w:r w:rsidRPr="00F85777">
        <w:rPr>
          <w:color w:val="002060"/>
        </w:rPr>
        <w:t>RISULTATI UFFICIALI GARE DEL 25/01/2025</w:t>
      </w:r>
    </w:p>
    <w:p w14:paraId="5B6A4B05" w14:textId="77777777" w:rsidR="004202D6" w:rsidRPr="004202D6" w:rsidRDefault="004202D6" w:rsidP="004202D6">
      <w:pPr>
        <w:pStyle w:val="sottotitolocampionato20"/>
        <w:spacing w:before="0" w:beforeAutospacing="0" w:after="0" w:afterAutospacing="0"/>
        <w:rPr>
          <w:rFonts w:ascii="Arial" w:hAnsi="Arial" w:cs="Arial"/>
          <w:color w:val="002060"/>
          <w:sz w:val="20"/>
          <w:szCs w:val="20"/>
        </w:rPr>
      </w:pPr>
      <w:r w:rsidRPr="004202D6">
        <w:rPr>
          <w:rFonts w:ascii="Arial" w:hAnsi="Arial" w:cs="Arial"/>
          <w:color w:val="002060"/>
          <w:sz w:val="20"/>
          <w:szCs w:val="20"/>
        </w:rPr>
        <w:t>Si trascrivono qui di seguito i risultati ufficiali delle gare disputate</w:t>
      </w:r>
    </w:p>
    <w:p w14:paraId="473D2841" w14:textId="77777777" w:rsidR="00837141" w:rsidRPr="00F85777" w:rsidRDefault="00837141" w:rsidP="0083714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7141" w:rsidRPr="00F85777" w14:paraId="1C108570"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39DC3BBA"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E1C9C" w14:textId="77777777" w:rsidR="00837141" w:rsidRPr="00F85777" w:rsidRDefault="00837141" w:rsidP="00C9380E">
                  <w:pPr>
                    <w:pStyle w:val="headertabella0"/>
                    <w:rPr>
                      <w:color w:val="002060"/>
                    </w:rPr>
                  </w:pPr>
                  <w:r w:rsidRPr="00F85777">
                    <w:rPr>
                      <w:color w:val="002060"/>
                    </w:rPr>
                    <w:t>GIRONE G - 3 Giornata - A</w:t>
                  </w:r>
                </w:p>
              </w:tc>
            </w:tr>
            <w:tr w:rsidR="00837141" w:rsidRPr="00F85777" w14:paraId="3DA1D4B4"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EC2B1B" w14:textId="77777777" w:rsidR="00837141" w:rsidRPr="00F85777" w:rsidRDefault="00837141" w:rsidP="00C9380E">
                  <w:pPr>
                    <w:pStyle w:val="rowtabella0"/>
                    <w:rPr>
                      <w:color w:val="002060"/>
                    </w:rPr>
                  </w:pPr>
                  <w:r w:rsidRPr="00F8577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3E912A" w14:textId="77777777" w:rsidR="00837141" w:rsidRPr="00F85777" w:rsidRDefault="00837141" w:rsidP="00C9380E">
                  <w:pPr>
                    <w:pStyle w:val="rowtabella0"/>
                    <w:rPr>
                      <w:color w:val="002060"/>
                    </w:rPr>
                  </w:pPr>
                  <w:r w:rsidRPr="00F85777">
                    <w:rPr>
                      <w:color w:val="002060"/>
                    </w:rPr>
                    <w:t>- JESINA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3B060" w14:textId="77777777" w:rsidR="00837141" w:rsidRPr="00F85777" w:rsidRDefault="00837141" w:rsidP="00C9380E">
                  <w:pPr>
                    <w:pStyle w:val="rowtabella0"/>
                    <w:jc w:val="center"/>
                    <w:rPr>
                      <w:color w:val="002060"/>
                    </w:rPr>
                  </w:pPr>
                  <w:r w:rsidRPr="00F85777">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254F4" w14:textId="77777777" w:rsidR="00837141" w:rsidRPr="00F85777" w:rsidRDefault="00837141" w:rsidP="00C9380E">
                  <w:pPr>
                    <w:pStyle w:val="rowtabella0"/>
                    <w:jc w:val="center"/>
                    <w:rPr>
                      <w:color w:val="002060"/>
                    </w:rPr>
                  </w:pPr>
                  <w:r w:rsidRPr="00F85777">
                    <w:rPr>
                      <w:color w:val="002060"/>
                    </w:rPr>
                    <w:t> </w:t>
                  </w:r>
                </w:p>
              </w:tc>
            </w:tr>
            <w:tr w:rsidR="00837141" w:rsidRPr="00F85777" w14:paraId="60982922"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69E2D9" w14:textId="77777777" w:rsidR="00837141" w:rsidRPr="00F85777" w:rsidRDefault="00837141" w:rsidP="00C9380E">
                  <w:pPr>
                    <w:pStyle w:val="rowtabella0"/>
                    <w:rPr>
                      <w:color w:val="002060"/>
                    </w:rPr>
                  </w:pPr>
                  <w:r w:rsidRPr="00F85777">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30500F" w14:textId="77777777" w:rsidR="00837141" w:rsidRPr="00F85777" w:rsidRDefault="00837141" w:rsidP="00C9380E">
                  <w:pPr>
                    <w:pStyle w:val="rowtabella0"/>
                    <w:rPr>
                      <w:color w:val="002060"/>
                    </w:rPr>
                  </w:pPr>
                  <w:r w:rsidRPr="00F85777">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7C3640" w14:textId="77777777" w:rsidR="00837141" w:rsidRPr="00F85777" w:rsidRDefault="00837141" w:rsidP="00C9380E">
                  <w:pPr>
                    <w:pStyle w:val="rowtabella0"/>
                    <w:jc w:val="center"/>
                    <w:rPr>
                      <w:color w:val="002060"/>
                    </w:rPr>
                  </w:pPr>
                  <w:r w:rsidRPr="00F8577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3A172E" w14:textId="77777777" w:rsidR="00837141" w:rsidRPr="00F85777" w:rsidRDefault="00837141" w:rsidP="00C9380E">
                  <w:pPr>
                    <w:pStyle w:val="rowtabella0"/>
                    <w:jc w:val="center"/>
                    <w:rPr>
                      <w:color w:val="002060"/>
                    </w:rPr>
                  </w:pPr>
                  <w:r w:rsidRPr="00F85777">
                    <w:rPr>
                      <w:color w:val="002060"/>
                    </w:rPr>
                    <w:t> </w:t>
                  </w:r>
                </w:p>
              </w:tc>
            </w:tr>
            <w:tr w:rsidR="00837141" w:rsidRPr="00F85777" w14:paraId="7ADB8514"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6EECFF" w14:textId="77777777" w:rsidR="00837141" w:rsidRPr="00F85777" w:rsidRDefault="00837141" w:rsidP="00C9380E">
                  <w:pPr>
                    <w:pStyle w:val="rowtabella0"/>
                    <w:rPr>
                      <w:color w:val="002060"/>
                    </w:rPr>
                  </w:pPr>
                  <w:r w:rsidRPr="00F85777">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86BED6" w14:textId="77777777" w:rsidR="00837141" w:rsidRPr="00F85777" w:rsidRDefault="00837141" w:rsidP="00C9380E">
                  <w:pPr>
                    <w:pStyle w:val="rowtabella0"/>
                    <w:rPr>
                      <w:color w:val="002060"/>
                    </w:rPr>
                  </w:pPr>
                  <w:r w:rsidRPr="00F85777">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540D87" w14:textId="77777777" w:rsidR="00837141" w:rsidRPr="00F85777" w:rsidRDefault="00837141" w:rsidP="00C9380E">
                  <w:pPr>
                    <w:pStyle w:val="rowtabella0"/>
                    <w:jc w:val="center"/>
                    <w:rPr>
                      <w:color w:val="002060"/>
                    </w:rPr>
                  </w:pPr>
                  <w:r w:rsidRPr="00F85777">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97E290" w14:textId="77777777" w:rsidR="00837141" w:rsidRPr="00F85777" w:rsidRDefault="00837141" w:rsidP="00C9380E">
                  <w:pPr>
                    <w:pStyle w:val="rowtabella0"/>
                    <w:jc w:val="center"/>
                    <w:rPr>
                      <w:color w:val="002060"/>
                    </w:rPr>
                  </w:pPr>
                  <w:r w:rsidRPr="00F85777">
                    <w:rPr>
                      <w:color w:val="002060"/>
                    </w:rPr>
                    <w:t> </w:t>
                  </w:r>
                </w:p>
              </w:tc>
            </w:tr>
            <w:tr w:rsidR="00837141" w:rsidRPr="00F85777" w14:paraId="2F033E26"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8D3724" w14:textId="77777777" w:rsidR="00837141" w:rsidRPr="00F85777" w:rsidRDefault="00837141" w:rsidP="00C9380E">
                  <w:pPr>
                    <w:pStyle w:val="rowtabella0"/>
                    <w:rPr>
                      <w:color w:val="002060"/>
                    </w:rPr>
                  </w:pPr>
                  <w:r w:rsidRPr="00F85777">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89490E" w14:textId="77777777" w:rsidR="00837141" w:rsidRPr="00F85777" w:rsidRDefault="00837141" w:rsidP="00C9380E">
                  <w:pPr>
                    <w:pStyle w:val="rowtabella0"/>
                    <w:rPr>
                      <w:color w:val="002060"/>
                    </w:rPr>
                  </w:pPr>
                  <w:r w:rsidRPr="00F85777">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C463EB" w14:textId="77777777" w:rsidR="00837141" w:rsidRPr="00F85777" w:rsidRDefault="00837141" w:rsidP="00C9380E">
                  <w:pPr>
                    <w:pStyle w:val="rowtabella0"/>
                    <w:jc w:val="center"/>
                    <w:rPr>
                      <w:color w:val="002060"/>
                    </w:rPr>
                  </w:pPr>
                  <w:r w:rsidRPr="00F8577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3A134C" w14:textId="77777777" w:rsidR="00837141" w:rsidRPr="00F85777" w:rsidRDefault="00837141" w:rsidP="00C9380E">
                  <w:pPr>
                    <w:pStyle w:val="rowtabella0"/>
                    <w:jc w:val="center"/>
                    <w:rPr>
                      <w:color w:val="002060"/>
                    </w:rPr>
                  </w:pPr>
                  <w:r w:rsidRPr="00F85777">
                    <w:rPr>
                      <w:color w:val="002060"/>
                    </w:rPr>
                    <w:t> </w:t>
                  </w:r>
                </w:p>
              </w:tc>
            </w:tr>
            <w:tr w:rsidR="00837141" w:rsidRPr="00F85777" w14:paraId="2C36CC61"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41518" w14:textId="77777777" w:rsidR="00837141" w:rsidRPr="00F85777" w:rsidRDefault="00837141" w:rsidP="00C9380E">
                  <w:pPr>
                    <w:pStyle w:val="rowtabella0"/>
                    <w:rPr>
                      <w:color w:val="002060"/>
                    </w:rPr>
                  </w:pPr>
                  <w:r w:rsidRPr="00F85777">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9F2AA" w14:textId="77777777" w:rsidR="00837141" w:rsidRPr="00F85777" w:rsidRDefault="00837141" w:rsidP="00C9380E">
                  <w:pPr>
                    <w:pStyle w:val="rowtabella0"/>
                    <w:rPr>
                      <w:color w:val="002060"/>
                    </w:rPr>
                  </w:pPr>
                  <w:r w:rsidRPr="00F85777">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F3F66" w14:textId="77777777" w:rsidR="00837141" w:rsidRPr="00F85777" w:rsidRDefault="00837141" w:rsidP="00C9380E">
                  <w:pPr>
                    <w:pStyle w:val="rowtabella0"/>
                    <w:jc w:val="center"/>
                    <w:rPr>
                      <w:color w:val="002060"/>
                    </w:rPr>
                  </w:pPr>
                  <w:r w:rsidRPr="00F85777">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FE527" w14:textId="77777777" w:rsidR="00837141" w:rsidRPr="00F85777" w:rsidRDefault="00837141" w:rsidP="00C9380E">
                  <w:pPr>
                    <w:pStyle w:val="rowtabella0"/>
                    <w:jc w:val="center"/>
                    <w:rPr>
                      <w:color w:val="002060"/>
                    </w:rPr>
                  </w:pPr>
                  <w:r w:rsidRPr="00F85777">
                    <w:rPr>
                      <w:color w:val="002060"/>
                    </w:rPr>
                    <w:t> </w:t>
                  </w:r>
                </w:p>
              </w:tc>
            </w:tr>
            <w:tr w:rsidR="00837141" w:rsidRPr="00F85777" w14:paraId="63F25876"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4D4B7C74" w14:textId="77777777" w:rsidR="00837141" w:rsidRPr="00F85777" w:rsidRDefault="00837141" w:rsidP="00C9380E">
                  <w:pPr>
                    <w:pStyle w:val="rowtabella0"/>
                    <w:rPr>
                      <w:color w:val="002060"/>
                    </w:rPr>
                  </w:pPr>
                  <w:r w:rsidRPr="00F85777">
                    <w:rPr>
                      <w:color w:val="002060"/>
                    </w:rPr>
                    <w:t>(1) - disputata il 26/01/2025</w:t>
                  </w:r>
                </w:p>
              </w:tc>
            </w:tr>
          </w:tbl>
          <w:p w14:paraId="63389D67" w14:textId="77777777" w:rsidR="00837141" w:rsidRPr="00F85777" w:rsidRDefault="00837141" w:rsidP="00C93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7F9AA81C"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B5FE6" w14:textId="77777777" w:rsidR="00837141" w:rsidRPr="00F85777" w:rsidRDefault="00837141" w:rsidP="00C9380E">
                  <w:pPr>
                    <w:pStyle w:val="headertabella0"/>
                    <w:rPr>
                      <w:color w:val="002060"/>
                    </w:rPr>
                  </w:pPr>
                  <w:r w:rsidRPr="00F85777">
                    <w:rPr>
                      <w:color w:val="002060"/>
                    </w:rPr>
                    <w:t>GIRONE SA - 3 Giornata - A</w:t>
                  </w:r>
                </w:p>
              </w:tc>
            </w:tr>
            <w:tr w:rsidR="00837141" w:rsidRPr="00F85777" w14:paraId="02D106E6"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3024CB" w14:textId="77777777" w:rsidR="00837141" w:rsidRPr="00F85777" w:rsidRDefault="00837141" w:rsidP="00C9380E">
                  <w:pPr>
                    <w:pStyle w:val="rowtabella0"/>
                    <w:rPr>
                      <w:color w:val="002060"/>
                    </w:rPr>
                  </w:pPr>
                  <w:r w:rsidRPr="00F85777">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06BDE" w14:textId="77777777" w:rsidR="00837141" w:rsidRPr="00F85777" w:rsidRDefault="00837141" w:rsidP="00C9380E">
                  <w:pPr>
                    <w:pStyle w:val="rowtabella0"/>
                    <w:rPr>
                      <w:color w:val="002060"/>
                    </w:rPr>
                  </w:pPr>
                  <w:r w:rsidRPr="00F85777">
                    <w:rPr>
                      <w:color w:val="002060"/>
                    </w:rPr>
                    <w:t xml:space="preserve">- AUDAX 1970 </w:t>
                  </w:r>
                  <w:proofErr w:type="gramStart"/>
                  <w:r w:rsidRPr="00F85777">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701AE" w14:textId="77777777" w:rsidR="00837141" w:rsidRPr="00F85777" w:rsidRDefault="00837141" w:rsidP="00C9380E">
                  <w:pPr>
                    <w:pStyle w:val="rowtabella0"/>
                    <w:jc w:val="center"/>
                    <w:rPr>
                      <w:color w:val="002060"/>
                    </w:rPr>
                  </w:pPr>
                  <w:r w:rsidRPr="00F85777">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86ED6" w14:textId="77777777" w:rsidR="00837141" w:rsidRPr="00F85777" w:rsidRDefault="00837141" w:rsidP="00C9380E">
                  <w:pPr>
                    <w:pStyle w:val="rowtabella0"/>
                    <w:jc w:val="center"/>
                    <w:rPr>
                      <w:color w:val="002060"/>
                    </w:rPr>
                  </w:pPr>
                  <w:r w:rsidRPr="00F85777">
                    <w:rPr>
                      <w:color w:val="002060"/>
                    </w:rPr>
                    <w:t> </w:t>
                  </w:r>
                </w:p>
              </w:tc>
            </w:tr>
            <w:tr w:rsidR="00837141" w:rsidRPr="00F85777" w14:paraId="22AC3329"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026279" w14:textId="77777777" w:rsidR="00837141" w:rsidRPr="00F85777" w:rsidRDefault="00837141" w:rsidP="00C9380E">
                  <w:pPr>
                    <w:pStyle w:val="rowtabella0"/>
                    <w:rPr>
                      <w:color w:val="002060"/>
                    </w:rPr>
                  </w:pPr>
                  <w:r w:rsidRPr="00F85777">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888948" w14:textId="77777777" w:rsidR="00837141" w:rsidRPr="00F85777" w:rsidRDefault="00837141" w:rsidP="00C9380E">
                  <w:pPr>
                    <w:pStyle w:val="rowtabella0"/>
                    <w:rPr>
                      <w:color w:val="002060"/>
                    </w:rPr>
                  </w:pPr>
                  <w:r w:rsidRPr="00F85777">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079161" w14:textId="77777777" w:rsidR="00837141" w:rsidRPr="00F85777" w:rsidRDefault="00837141" w:rsidP="00C9380E">
                  <w:pPr>
                    <w:pStyle w:val="rowtabella0"/>
                    <w:jc w:val="center"/>
                    <w:rPr>
                      <w:color w:val="002060"/>
                    </w:rPr>
                  </w:pPr>
                  <w:r w:rsidRPr="00F85777">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612A9A" w14:textId="77777777" w:rsidR="00837141" w:rsidRPr="00F85777" w:rsidRDefault="00837141" w:rsidP="00C9380E">
                  <w:pPr>
                    <w:pStyle w:val="rowtabella0"/>
                    <w:jc w:val="center"/>
                    <w:rPr>
                      <w:color w:val="002060"/>
                    </w:rPr>
                  </w:pPr>
                  <w:r w:rsidRPr="00F85777">
                    <w:rPr>
                      <w:color w:val="002060"/>
                    </w:rPr>
                    <w:t> </w:t>
                  </w:r>
                </w:p>
              </w:tc>
            </w:tr>
            <w:tr w:rsidR="00837141" w:rsidRPr="00F85777" w14:paraId="277390E1"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335DDF" w14:textId="77777777" w:rsidR="00837141" w:rsidRPr="00F85777" w:rsidRDefault="00837141" w:rsidP="00C9380E">
                  <w:pPr>
                    <w:pStyle w:val="rowtabella0"/>
                    <w:rPr>
                      <w:color w:val="002060"/>
                    </w:rPr>
                  </w:pPr>
                  <w:r w:rsidRPr="00F8577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513C6" w14:textId="77777777" w:rsidR="00837141" w:rsidRPr="00F85777" w:rsidRDefault="00837141" w:rsidP="00C9380E">
                  <w:pPr>
                    <w:pStyle w:val="rowtabella0"/>
                    <w:rPr>
                      <w:color w:val="002060"/>
                    </w:rPr>
                  </w:pPr>
                  <w:r w:rsidRPr="00F85777">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44BA6" w14:textId="77777777" w:rsidR="00837141" w:rsidRPr="00F85777" w:rsidRDefault="00837141" w:rsidP="00C9380E">
                  <w:pPr>
                    <w:pStyle w:val="rowtabella0"/>
                    <w:jc w:val="center"/>
                    <w:rPr>
                      <w:color w:val="002060"/>
                    </w:rPr>
                  </w:pPr>
                  <w:r w:rsidRPr="00F85777">
                    <w:rPr>
                      <w:color w:val="002060"/>
                    </w:rPr>
                    <w:t>4 - 16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70C67" w14:textId="77777777" w:rsidR="00837141" w:rsidRPr="00F85777" w:rsidRDefault="00837141" w:rsidP="00C9380E">
                  <w:pPr>
                    <w:pStyle w:val="rowtabella0"/>
                    <w:jc w:val="center"/>
                    <w:rPr>
                      <w:color w:val="002060"/>
                    </w:rPr>
                  </w:pPr>
                  <w:r w:rsidRPr="00F85777">
                    <w:rPr>
                      <w:color w:val="002060"/>
                    </w:rPr>
                    <w:t> </w:t>
                  </w:r>
                </w:p>
              </w:tc>
            </w:tr>
          </w:tbl>
          <w:p w14:paraId="1789C9D4" w14:textId="77777777" w:rsidR="00837141" w:rsidRPr="00F85777" w:rsidRDefault="00837141" w:rsidP="00C9380E">
            <w:pPr>
              <w:rPr>
                <w:color w:val="002060"/>
              </w:rPr>
            </w:pPr>
          </w:p>
        </w:tc>
      </w:tr>
    </w:tbl>
    <w:p w14:paraId="40DBCEBD" w14:textId="77777777" w:rsidR="00837141" w:rsidRPr="00F85777" w:rsidRDefault="00837141" w:rsidP="0083714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7141" w:rsidRPr="00F85777" w14:paraId="519C5B7B"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78FD548D"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6F337" w14:textId="77777777" w:rsidR="00837141" w:rsidRPr="00F85777" w:rsidRDefault="00837141" w:rsidP="00C9380E">
                  <w:pPr>
                    <w:pStyle w:val="headertabella0"/>
                    <w:rPr>
                      <w:color w:val="002060"/>
                    </w:rPr>
                  </w:pPr>
                  <w:r w:rsidRPr="00F85777">
                    <w:rPr>
                      <w:color w:val="002060"/>
                    </w:rPr>
                    <w:t>GIRONE SB - 3 Giornata - A</w:t>
                  </w:r>
                </w:p>
              </w:tc>
            </w:tr>
            <w:tr w:rsidR="00837141" w:rsidRPr="00F85777" w14:paraId="7ADD7770"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A1A1AE" w14:textId="77777777" w:rsidR="00837141" w:rsidRPr="00F85777" w:rsidRDefault="00837141" w:rsidP="00C9380E">
                  <w:pPr>
                    <w:pStyle w:val="rowtabella0"/>
                    <w:rPr>
                      <w:color w:val="002060"/>
                    </w:rPr>
                  </w:pPr>
                  <w:r w:rsidRPr="00F85777">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45ED0" w14:textId="77777777" w:rsidR="00837141" w:rsidRPr="00F85777" w:rsidRDefault="00837141" w:rsidP="00C9380E">
                  <w:pPr>
                    <w:pStyle w:val="rowtabella0"/>
                    <w:rPr>
                      <w:color w:val="002060"/>
                    </w:rPr>
                  </w:pPr>
                  <w:r w:rsidRPr="00F85777">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619CB" w14:textId="77777777" w:rsidR="00837141" w:rsidRPr="00F85777" w:rsidRDefault="00837141" w:rsidP="00C9380E">
                  <w:pPr>
                    <w:pStyle w:val="rowtabella0"/>
                    <w:jc w:val="center"/>
                    <w:rPr>
                      <w:color w:val="002060"/>
                    </w:rPr>
                  </w:pPr>
                  <w:r w:rsidRPr="00F85777">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85E7C" w14:textId="77777777" w:rsidR="00837141" w:rsidRPr="00F85777" w:rsidRDefault="00837141" w:rsidP="00C9380E">
                  <w:pPr>
                    <w:pStyle w:val="rowtabella0"/>
                    <w:jc w:val="center"/>
                    <w:rPr>
                      <w:color w:val="002060"/>
                    </w:rPr>
                  </w:pPr>
                  <w:r w:rsidRPr="00F85777">
                    <w:rPr>
                      <w:color w:val="002060"/>
                    </w:rPr>
                    <w:t> </w:t>
                  </w:r>
                </w:p>
              </w:tc>
            </w:tr>
            <w:tr w:rsidR="00837141" w:rsidRPr="00F85777" w14:paraId="096F1922"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3BECF7" w14:textId="77777777" w:rsidR="00837141" w:rsidRPr="00F85777" w:rsidRDefault="00837141" w:rsidP="00C9380E">
                  <w:pPr>
                    <w:pStyle w:val="rowtabella0"/>
                    <w:rPr>
                      <w:color w:val="002060"/>
                    </w:rPr>
                  </w:pPr>
                  <w:r w:rsidRPr="00F85777">
                    <w:rPr>
                      <w:color w:val="002060"/>
                    </w:rPr>
                    <w:t>(2) 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FE7B27" w14:textId="77777777" w:rsidR="00837141" w:rsidRPr="00F85777" w:rsidRDefault="00837141" w:rsidP="00C9380E">
                  <w:pPr>
                    <w:pStyle w:val="rowtabella0"/>
                    <w:rPr>
                      <w:color w:val="002060"/>
                    </w:rPr>
                  </w:pPr>
                  <w:r w:rsidRPr="00F85777">
                    <w:rPr>
                      <w:color w:val="002060"/>
                    </w:rPr>
                    <w:t>- A.V.I.S.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C73C38" w14:textId="77777777" w:rsidR="00837141" w:rsidRPr="00F85777" w:rsidRDefault="00837141" w:rsidP="00C9380E">
                  <w:pPr>
                    <w:pStyle w:val="rowtabella0"/>
                    <w:jc w:val="center"/>
                    <w:rPr>
                      <w:color w:val="002060"/>
                    </w:rPr>
                  </w:pPr>
                  <w:r w:rsidRPr="00F85777">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5DFAE6" w14:textId="77777777" w:rsidR="00837141" w:rsidRPr="00F85777" w:rsidRDefault="00837141" w:rsidP="00C9380E">
                  <w:pPr>
                    <w:pStyle w:val="rowtabella0"/>
                    <w:jc w:val="center"/>
                    <w:rPr>
                      <w:color w:val="002060"/>
                    </w:rPr>
                  </w:pPr>
                  <w:r w:rsidRPr="00F85777">
                    <w:rPr>
                      <w:color w:val="002060"/>
                    </w:rPr>
                    <w:t> </w:t>
                  </w:r>
                </w:p>
              </w:tc>
            </w:tr>
            <w:tr w:rsidR="00837141" w:rsidRPr="00F85777" w14:paraId="2C2A1754"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23DD16" w14:textId="77777777" w:rsidR="00837141" w:rsidRPr="00F85777" w:rsidRDefault="00837141" w:rsidP="00C9380E">
                  <w:pPr>
                    <w:pStyle w:val="rowtabella0"/>
                    <w:rPr>
                      <w:color w:val="002060"/>
                    </w:rPr>
                  </w:pPr>
                  <w:r w:rsidRPr="00F8577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53D28" w14:textId="77777777" w:rsidR="00837141" w:rsidRPr="00F85777" w:rsidRDefault="00837141" w:rsidP="00C9380E">
                  <w:pPr>
                    <w:pStyle w:val="rowtabella0"/>
                    <w:rPr>
                      <w:color w:val="002060"/>
                    </w:rPr>
                  </w:pPr>
                  <w:r w:rsidRPr="00F85777">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7E8CA" w14:textId="77777777" w:rsidR="00837141" w:rsidRPr="00F85777" w:rsidRDefault="00837141" w:rsidP="00C9380E">
                  <w:pPr>
                    <w:pStyle w:val="rowtabella0"/>
                    <w:jc w:val="center"/>
                    <w:rPr>
                      <w:color w:val="002060"/>
                    </w:rPr>
                  </w:pPr>
                  <w:r w:rsidRPr="00F8577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A959B" w14:textId="77777777" w:rsidR="00837141" w:rsidRPr="00F85777" w:rsidRDefault="00837141" w:rsidP="00C9380E">
                  <w:pPr>
                    <w:pStyle w:val="rowtabella0"/>
                    <w:jc w:val="center"/>
                    <w:rPr>
                      <w:color w:val="002060"/>
                    </w:rPr>
                  </w:pPr>
                  <w:r w:rsidRPr="00F85777">
                    <w:rPr>
                      <w:color w:val="002060"/>
                    </w:rPr>
                    <w:t> </w:t>
                  </w:r>
                </w:p>
              </w:tc>
            </w:tr>
            <w:tr w:rsidR="00837141" w:rsidRPr="00F85777" w14:paraId="2016B53A"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65CDB7F2" w14:textId="77777777" w:rsidR="00837141" w:rsidRPr="00F85777" w:rsidRDefault="00837141" w:rsidP="00C9380E">
                  <w:pPr>
                    <w:pStyle w:val="rowtabella0"/>
                    <w:rPr>
                      <w:color w:val="002060"/>
                    </w:rPr>
                  </w:pPr>
                  <w:r w:rsidRPr="00F85777">
                    <w:rPr>
                      <w:color w:val="002060"/>
                    </w:rPr>
                    <w:t>(1) - disputata il 27/01/2025</w:t>
                  </w:r>
                </w:p>
              </w:tc>
            </w:tr>
            <w:tr w:rsidR="00837141" w:rsidRPr="00F85777" w14:paraId="23DD27DD"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223344A5" w14:textId="77777777" w:rsidR="00837141" w:rsidRPr="00F85777" w:rsidRDefault="00837141" w:rsidP="00C9380E">
                  <w:pPr>
                    <w:pStyle w:val="rowtabella0"/>
                    <w:rPr>
                      <w:color w:val="002060"/>
                    </w:rPr>
                  </w:pPr>
                  <w:r w:rsidRPr="00F85777">
                    <w:rPr>
                      <w:color w:val="002060"/>
                    </w:rPr>
                    <w:t>(2) - disputata il 26/01/2025</w:t>
                  </w:r>
                </w:p>
              </w:tc>
            </w:tr>
          </w:tbl>
          <w:p w14:paraId="764F0C6B" w14:textId="77777777" w:rsidR="00837141" w:rsidRPr="00F85777" w:rsidRDefault="00837141" w:rsidP="00C9380E">
            <w:pPr>
              <w:rPr>
                <w:color w:val="002060"/>
              </w:rPr>
            </w:pPr>
          </w:p>
        </w:tc>
      </w:tr>
    </w:tbl>
    <w:p w14:paraId="766E6C33" w14:textId="77777777" w:rsidR="00837141" w:rsidRPr="00F85777" w:rsidRDefault="00837141" w:rsidP="00837141">
      <w:pPr>
        <w:pStyle w:val="breakline"/>
        <w:rPr>
          <w:rFonts w:eastAsiaTheme="minorEastAsia"/>
          <w:color w:val="002060"/>
        </w:rPr>
      </w:pPr>
    </w:p>
    <w:p w14:paraId="0539DDA9" w14:textId="77777777" w:rsidR="00837141" w:rsidRPr="00F85777" w:rsidRDefault="00837141" w:rsidP="00837141">
      <w:pPr>
        <w:pStyle w:val="breakline"/>
        <w:rPr>
          <w:color w:val="002060"/>
        </w:rPr>
      </w:pPr>
    </w:p>
    <w:p w14:paraId="17F95CE9" w14:textId="77777777" w:rsidR="00837141" w:rsidRPr="00F85777" w:rsidRDefault="00837141" w:rsidP="00837141">
      <w:pPr>
        <w:pStyle w:val="titoloprinc0"/>
        <w:rPr>
          <w:color w:val="002060"/>
        </w:rPr>
      </w:pPr>
      <w:r w:rsidRPr="00F85777">
        <w:rPr>
          <w:color w:val="002060"/>
        </w:rPr>
        <w:t>GIUDICE SPORTIVO</w:t>
      </w:r>
    </w:p>
    <w:p w14:paraId="546E192E" w14:textId="77777777" w:rsidR="00837141" w:rsidRPr="00F85777" w:rsidRDefault="00837141" w:rsidP="00837141">
      <w:pPr>
        <w:pStyle w:val="diffida"/>
        <w:rPr>
          <w:color w:val="002060"/>
        </w:rPr>
      </w:pPr>
      <w:r w:rsidRPr="00F85777">
        <w:rPr>
          <w:color w:val="002060"/>
        </w:rPr>
        <w:t>Il Giudice Sportivo Avv. Agnese Lazzaretti, con l'assistenza del Segretario Angelo Castellana, nella seduta del 29/01/2025, ha adottato le decisioni che di seguito integralmente si riportano:</w:t>
      </w:r>
    </w:p>
    <w:p w14:paraId="1EC8DEF1" w14:textId="77777777" w:rsidR="00837141" w:rsidRPr="00F85777" w:rsidRDefault="00837141" w:rsidP="00837141">
      <w:pPr>
        <w:pStyle w:val="titolo10"/>
        <w:rPr>
          <w:color w:val="002060"/>
        </w:rPr>
      </w:pPr>
      <w:r w:rsidRPr="00F85777">
        <w:rPr>
          <w:color w:val="002060"/>
        </w:rPr>
        <w:t xml:space="preserve">GARE DEL 25/ 1/2025 </w:t>
      </w:r>
    </w:p>
    <w:p w14:paraId="1B1D863D" w14:textId="77777777" w:rsidR="00837141" w:rsidRPr="00F85777" w:rsidRDefault="00837141" w:rsidP="00837141">
      <w:pPr>
        <w:pStyle w:val="titolo7a"/>
        <w:rPr>
          <w:color w:val="002060"/>
        </w:rPr>
      </w:pPr>
      <w:r w:rsidRPr="00F85777">
        <w:rPr>
          <w:color w:val="002060"/>
        </w:rPr>
        <w:t xml:space="preserve">PROVVEDIMENTI DISCIPLINARI </w:t>
      </w:r>
    </w:p>
    <w:p w14:paraId="56B39EF6"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43E6242D" w14:textId="77777777" w:rsidR="00837141" w:rsidRPr="00F85777" w:rsidRDefault="00837141" w:rsidP="00837141">
      <w:pPr>
        <w:pStyle w:val="titolo30"/>
        <w:rPr>
          <w:color w:val="002060"/>
        </w:rPr>
      </w:pPr>
      <w:r w:rsidRPr="00F85777">
        <w:rPr>
          <w:color w:val="002060"/>
        </w:rPr>
        <w:t xml:space="preserve">ALLENATORI </w:t>
      </w:r>
    </w:p>
    <w:p w14:paraId="6F069FE5" w14:textId="77777777" w:rsidR="00837141" w:rsidRPr="00F85777" w:rsidRDefault="00837141" w:rsidP="00837141">
      <w:pPr>
        <w:pStyle w:val="titolo20"/>
        <w:rPr>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4E520FCE" w14:textId="77777777" w:rsidTr="00C9380E">
        <w:tc>
          <w:tcPr>
            <w:tcW w:w="2200" w:type="dxa"/>
            <w:tcMar>
              <w:top w:w="20" w:type="dxa"/>
              <w:left w:w="20" w:type="dxa"/>
              <w:bottom w:w="20" w:type="dxa"/>
              <w:right w:w="20" w:type="dxa"/>
            </w:tcMar>
            <w:vAlign w:val="center"/>
            <w:hideMark/>
          </w:tcPr>
          <w:p w14:paraId="6C311451" w14:textId="77777777" w:rsidR="00837141" w:rsidRPr="00F85777" w:rsidRDefault="00837141" w:rsidP="00C9380E">
            <w:pPr>
              <w:pStyle w:val="movimento"/>
              <w:rPr>
                <w:color w:val="002060"/>
              </w:rPr>
            </w:pPr>
            <w:r w:rsidRPr="00F85777">
              <w:rPr>
                <w:color w:val="002060"/>
              </w:rPr>
              <w:t>SONNI NICOLO</w:t>
            </w:r>
          </w:p>
        </w:tc>
        <w:tc>
          <w:tcPr>
            <w:tcW w:w="2200" w:type="dxa"/>
            <w:tcMar>
              <w:top w:w="20" w:type="dxa"/>
              <w:left w:w="20" w:type="dxa"/>
              <w:bottom w:w="20" w:type="dxa"/>
              <w:right w:w="20" w:type="dxa"/>
            </w:tcMar>
            <w:vAlign w:val="center"/>
            <w:hideMark/>
          </w:tcPr>
          <w:p w14:paraId="31E5587E" w14:textId="77777777" w:rsidR="00837141" w:rsidRPr="00F85777" w:rsidRDefault="00837141" w:rsidP="00C9380E">
            <w:pPr>
              <w:pStyle w:val="movimento2"/>
              <w:rPr>
                <w:color w:val="002060"/>
              </w:rPr>
            </w:pPr>
            <w:r w:rsidRPr="00F85777">
              <w:rPr>
                <w:color w:val="002060"/>
              </w:rPr>
              <w:t xml:space="preserve">(AUDAX 1970 </w:t>
            </w:r>
            <w:proofErr w:type="gramStart"/>
            <w:r w:rsidRPr="00F85777">
              <w:rPr>
                <w:color w:val="002060"/>
              </w:rPr>
              <w:t>S.ANGELO</w:t>
            </w:r>
            <w:proofErr w:type="gramEnd"/>
            <w:r w:rsidRPr="00F85777">
              <w:rPr>
                <w:color w:val="002060"/>
              </w:rPr>
              <w:t xml:space="preserve">) </w:t>
            </w:r>
          </w:p>
        </w:tc>
        <w:tc>
          <w:tcPr>
            <w:tcW w:w="800" w:type="dxa"/>
            <w:tcMar>
              <w:top w:w="20" w:type="dxa"/>
              <w:left w:w="20" w:type="dxa"/>
              <w:bottom w:w="20" w:type="dxa"/>
              <w:right w:w="20" w:type="dxa"/>
            </w:tcMar>
            <w:vAlign w:val="center"/>
            <w:hideMark/>
          </w:tcPr>
          <w:p w14:paraId="4680B75C"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307193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2602AAD" w14:textId="77777777" w:rsidR="00837141" w:rsidRPr="00F85777" w:rsidRDefault="00837141" w:rsidP="00C9380E">
            <w:pPr>
              <w:pStyle w:val="movimento2"/>
              <w:rPr>
                <w:color w:val="002060"/>
              </w:rPr>
            </w:pPr>
            <w:r w:rsidRPr="00F85777">
              <w:rPr>
                <w:color w:val="002060"/>
              </w:rPr>
              <w:t> </w:t>
            </w:r>
          </w:p>
        </w:tc>
      </w:tr>
    </w:tbl>
    <w:p w14:paraId="3D352D53" w14:textId="77777777" w:rsidR="00837141" w:rsidRPr="00F85777" w:rsidRDefault="00837141" w:rsidP="00837141">
      <w:pPr>
        <w:pStyle w:val="titolo30"/>
        <w:rPr>
          <w:rFonts w:eastAsiaTheme="minorEastAsia"/>
          <w:color w:val="002060"/>
        </w:rPr>
      </w:pPr>
      <w:r w:rsidRPr="00F85777">
        <w:rPr>
          <w:color w:val="002060"/>
        </w:rPr>
        <w:t xml:space="preserve">CALCIATORI NON ESPULSI </w:t>
      </w:r>
    </w:p>
    <w:p w14:paraId="3C189AAD" w14:textId="77777777" w:rsidR="00837141" w:rsidRPr="00F85777" w:rsidRDefault="00837141" w:rsidP="00837141">
      <w:pPr>
        <w:pStyle w:val="titolo20"/>
        <w:rPr>
          <w:color w:val="002060"/>
        </w:rPr>
      </w:pPr>
      <w:r w:rsidRPr="00F8577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34E66BCC" w14:textId="77777777" w:rsidTr="00C9380E">
        <w:tc>
          <w:tcPr>
            <w:tcW w:w="2200" w:type="dxa"/>
            <w:tcMar>
              <w:top w:w="20" w:type="dxa"/>
              <w:left w:w="20" w:type="dxa"/>
              <w:bottom w:w="20" w:type="dxa"/>
              <w:right w:w="20" w:type="dxa"/>
            </w:tcMar>
            <w:vAlign w:val="center"/>
            <w:hideMark/>
          </w:tcPr>
          <w:p w14:paraId="16F2AA4E" w14:textId="77777777" w:rsidR="00837141" w:rsidRPr="00F85777" w:rsidRDefault="00837141" w:rsidP="00C9380E">
            <w:pPr>
              <w:pStyle w:val="movimento"/>
              <w:rPr>
                <w:color w:val="002060"/>
              </w:rPr>
            </w:pPr>
            <w:r w:rsidRPr="00F85777">
              <w:rPr>
                <w:color w:val="002060"/>
              </w:rPr>
              <w:t>LEONI TOMMASO</w:t>
            </w:r>
          </w:p>
        </w:tc>
        <w:tc>
          <w:tcPr>
            <w:tcW w:w="2200" w:type="dxa"/>
            <w:tcMar>
              <w:top w:w="20" w:type="dxa"/>
              <w:left w:w="20" w:type="dxa"/>
              <w:bottom w:w="20" w:type="dxa"/>
              <w:right w:w="20" w:type="dxa"/>
            </w:tcMar>
            <w:vAlign w:val="center"/>
            <w:hideMark/>
          </w:tcPr>
          <w:p w14:paraId="767C2270" w14:textId="77777777" w:rsidR="00837141" w:rsidRPr="00F85777" w:rsidRDefault="00837141" w:rsidP="00C9380E">
            <w:pPr>
              <w:pStyle w:val="movimento2"/>
              <w:rPr>
                <w:color w:val="002060"/>
              </w:rPr>
            </w:pPr>
            <w:r w:rsidRPr="00F85777">
              <w:rPr>
                <w:color w:val="002060"/>
              </w:rPr>
              <w:t xml:space="preserve">(C.U.S. ANCONA) </w:t>
            </w:r>
          </w:p>
        </w:tc>
        <w:tc>
          <w:tcPr>
            <w:tcW w:w="800" w:type="dxa"/>
            <w:tcMar>
              <w:top w:w="20" w:type="dxa"/>
              <w:left w:w="20" w:type="dxa"/>
              <w:bottom w:w="20" w:type="dxa"/>
              <w:right w:w="20" w:type="dxa"/>
            </w:tcMar>
            <w:vAlign w:val="center"/>
            <w:hideMark/>
          </w:tcPr>
          <w:p w14:paraId="1342140F"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908302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A2D3F68" w14:textId="77777777" w:rsidR="00837141" w:rsidRPr="00F85777" w:rsidRDefault="00837141" w:rsidP="00C9380E">
            <w:pPr>
              <w:pStyle w:val="movimento2"/>
              <w:rPr>
                <w:color w:val="002060"/>
              </w:rPr>
            </w:pPr>
            <w:r w:rsidRPr="00F85777">
              <w:rPr>
                <w:color w:val="002060"/>
              </w:rPr>
              <w:t> </w:t>
            </w:r>
          </w:p>
        </w:tc>
      </w:tr>
    </w:tbl>
    <w:p w14:paraId="06C2440F" w14:textId="77777777" w:rsidR="00837141" w:rsidRPr="00F85777" w:rsidRDefault="00837141" w:rsidP="00837141">
      <w:pPr>
        <w:pStyle w:val="titolo20"/>
        <w:rPr>
          <w:rFonts w:eastAsiaTheme="minorEastAsia"/>
          <w:color w:val="002060"/>
        </w:rPr>
      </w:pPr>
      <w:r w:rsidRPr="00F857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A7BBBC5" w14:textId="77777777" w:rsidTr="00C9380E">
        <w:tc>
          <w:tcPr>
            <w:tcW w:w="2200" w:type="dxa"/>
            <w:tcMar>
              <w:top w:w="20" w:type="dxa"/>
              <w:left w:w="20" w:type="dxa"/>
              <w:bottom w:w="20" w:type="dxa"/>
              <w:right w:w="20" w:type="dxa"/>
            </w:tcMar>
            <w:vAlign w:val="center"/>
            <w:hideMark/>
          </w:tcPr>
          <w:p w14:paraId="65B9A9D8" w14:textId="77777777" w:rsidR="00837141" w:rsidRPr="00F85777" w:rsidRDefault="00837141" w:rsidP="00C9380E">
            <w:pPr>
              <w:pStyle w:val="movimento"/>
              <w:rPr>
                <w:color w:val="002060"/>
              </w:rPr>
            </w:pPr>
            <w:r w:rsidRPr="00F85777">
              <w:rPr>
                <w:color w:val="002060"/>
              </w:rPr>
              <w:t>ESPOSTO NICOLO</w:t>
            </w:r>
          </w:p>
        </w:tc>
        <w:tc>
          <w:tcPr>
            <w:tcW w:w="2200" w:type="dxa"/>
            <w:tcMar>
              <w:top w:w="20" w:type="dxa"/>
              <w:left w:w="20" w:type="dxa"/>
              <w:bottom w:w="20" w:type="dxa"/>
              <w:right w:w="20" w:type="dxa"/>
            </w:tcMar>
            <w:vAlign w:val="center"/>
            <w:hideMark/>
          </w:tcPr>
          <w:p w14:paraId="1EB5BEBA" w14:textId="77777777" w:rsidR="00837141" w:rsidRPr="00F85777" w:rsidRDefault="00837141" w:rsidP="00C9380E">
            <w:pPr>
              <w:pStyle w:val="movimento2"/>
              <w:rPr>
                <w:color w:val="002060"/>
              </w:rPr>
            </w:pPr>
            <w:r w:rsidRPr="00F85777">
              <w:rPr>
                <w:color w:val="002060"/>
              </w:rPr>
              <w:t xml:space="preserve">(AUDAX 1970 </w:t>
            </w:r>
            <w:proofErr w:type="gramStart"/>
            <w:r w:rsidRPr="00F85777">
              <w:rPr>
                <w:color w:val="002060"/>
              </w:rPr>
              <w:t>S.ANGELO</w:t>
            </w:r>
            <w:proofErr w:type="gramEnd"/>
            <w:r w:rsidRPr="00F85777">
              <w:rPr>
                <w:color w:val="002060"/>
              </w:rPr>
              <w:t xml:space="preserve">) </w:t>
            </w:r>
          </w:p>
        </w:tc>
        <w:tc>
          <w:tcPr>
            <w:tcW w:w="800" w:type="dxa"/>
            <w:tcMar>
              <w:top w:w="20" w:type="dxa"/>
              <w:left w:w="20" w:type="dxa"/>
              <w:bottom w:w="20" w:type="dxa"/>
              <w:right w:w="20" w:type="dxa"/>
            </w:tcMar>
            <w:vAlign w:val="center"/>
            <w:hideMark/>
          </w:tcPr>
          <w:p w14:paraId="3D62B7B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F2DDE24"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DAFC093" w14:textId="77777777" w:rsidR="00837141" w:rsidRPr="00F85777" w:rsidRDefault="00837141" w:rsidP="00C9380E">
            <w:pPr>
              <w:pStyle w:val="movimento2"/>
              <w:rPr>
                <w:color w:val="002060"/>
              </w:rPr>
            </w:pPr>
            <w:r w:rsidRPr="00F85777">
              <w:rPr>
                <w:color w:val="002060"/>
              </w:rPr>
              <w:t> </w:t>
            </w:r>
          </w:p>
        </w:tc>
      </w:tr>
    </w:tbl>
    <w:p w14:paraId="47DF2B7D"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3098686D" w14:textId="77777777" w:rsidTr="00C9380E">
        <w:tc>
          <w:tcPr>
            <w:tcW w:w="2200" w:type="dxa"/>
            <w:tcMar>
              <w:top w:w="20" w:type="dxa"/>
              <w:left w:w="20" w:type="dxa"/>
              <w:bottom w:w="20" w:type="dxa"/>
              <w:right w:w="20" w:type="dxa"/>
            </w:tcMar>
            <w:vAlign w:val="center"/>
            <w:hideMark/>
          </w:tcPr>
          <w:p w14:paraId="579439B8" w14:textId="77777777" w:rsidR="00837141" w:rsidRPr="00F85777" w:rsidRDefault="00837141" w:rsidP="00C9380E">
            <w:pPr>
              <w:pStyle w:val="movimento"/>
              <w:rPr>
                <w:color w:val="002060"/>
              </w:rPr>
            </w:pPr>
            <w:r w:rsidRPr="00F85777">
              <w:rPr>
                <w:color w:val="002060"/>
              </w:rPr>
              <w:t>PERGOLINI MATTEO</w:t>
            </w:r>
          </w:p>
        </w:tc>
        <w:tc>
          <w:tcPr>
            <w:tcW w:w="2200" w:type="dxa"/>
            <w:tcMar>
              <w:top w:w="20" w:type="dxa"/>
              <w:left w:w="20" w:type="dxa"/>
              <w:bottom w:w="20" w:type="dxa"/>
              <w:right w:w="20" w:type="dxa"/>
            </w:tcMar>
            <w:vAlign w:val="center"/>
            <w:hideMark/>
          </w:tcPr>
          <w:p w14:paraId="6C77237B" w14:textId="77777777" w:rsidR="00837141" w:rsidRPr="00F85777" w:rsidRDefault="00837141" w:rsidP="00C9380E">
            <w:pPr>
              <w:pStyle w:val="movimento2"/>
              <w:rPr>
                <w:color w:val="002060"/>
              </w:rPr>
            </w:pPr>
            <w:r w:rsidRPr="00F85777">
              <w:rPr>
                <w:color w:val="002060"/>
              </w:rPr>
              <w:t xml:space="preserve">(AUDAX 1970 </w:t>
            </w:r>
            <w:proofErr w:type="gramStart"/>
            <w:r w:rsidRPr="00F85777">
              <w:rPr>
                <w:color w:val="002060"/>
              </w:rPr>
              <w:t>S.ANGELO</w:t>
            </w:r>
            <w:proofErr w:type="gramEnd"/>
            <w:r w:rsidRPr="00F85777">
              <w:rPr>
                <w:color w:val="002060"/>
              </w:rPr>
              <w:t xml:space="preserve">) </w:t>
            </w:r>
          </w:p>
        </w:tc>
        <w:tc>
          <w:tcPr>
            <w:tcW w:w="800" w:type="dxa"/>
            <w:tcMar>
              <w:top w:w="20" w:type="dxa"/>
              <w:left w:w="20" w:type="dxa"/>
              <w:bottom w:w="20" w:type="dxa"/>
              <w:right w:w="20" w:type="dxa"/>
            </w:tcMar>
            <w:vAlign w:val="center"/>
            <w:hideMark/>
          </w:tcPr>
          <w:p w14:paraId="3199052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6671FA7" w14:textId="77777777" w:rsidR="00837141" w:rsidRPr="00F85777" w:rsidRDefault="00837141" w:rsidP="00C9380E">
            <w:pPr>
              <w:pStyle w:val="movimento"/>
              <w:rPr>
                <w:color w:val="002060"/>
              </w:rPr>
            </w:pPr>
            <w:r w:rsidRPr="00F85777">
              <w:rPr>
                <w:color w:val="002060"/>
              </w:rPr>
              <w:t>ISSINI RICCARDO</w:t>
            </w:r>
          </w:p>
        </w:tc>
        <w:tc>
          <w:tcPr>
            <w:tcW w:w="2200" w:type="dxa"/>
            <w:tcMar>
              <w:top w:w="20" w:type="dxa"/>
              <w:left w:w="20" w:type="dxa"/>
              <w:bottom w:w="20" w:type="dxa"/>
              <w:right w:w="20" w:type="dxa"/>
            </w:tcMar>
            <w:vAlign w:val="center"/>
            <w:hideMark/>
          </w:tcPr>
          <w:p w14:paraId="4D3620E2" w14:textId="77777777" w:rsidR="00837141" w:rsidRPr="00F85777" w:rsidRDefault="00837141" w:rsidP="00C9380E">
            <w:pPr>
              <w:pStyle w:val="movimento2"/>
              <w:rPr>
                <w:color w:val="002060"/>
              </w:rPr>
            </w:pPr>
            <w:r w:rsidRPr="00F85777">
              <w:rPr>
                <w:color w:val="002060"/>
              </w:rPr>
              <w:t xml:space="preserve">(MONTELUPONE CALCIO A 5) </w:t>
            </w:r>
          </w:p>
        </w:tc>
      </w:tr>
    </w:tbl>
    <w:p w14:paraId="61EAEDC5"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AD1C826" w14:textId="77777777" w:rsidTr="00C9380E">
        <w:tc>
          <w:tcPr>
            <w:tcW w:w="2200" w:type="dxa"/>
            <w:tcMar>
              <w:top w:w="20" w:type="dxa"/>
              <w:left w:w="20" w:type="dxa"/>
              <w:bottom w:w="20" w:type="dxa"/>
              <w:right w:w="20" w:type="dxa"/>
            </w:tcMar>
            <w:vAlign w:val="center"/>
            <w:hideMark/>
          </w:tcPr>
          <w:p w14:paraId="0CB0860C" w14:textId="77777777" w:rsidR="00837141" w:rsidRPr="00F85777" w:rsidRDefault="00837141" w:rsidP="00C9380E">
            <w:pPr>
              <w:pStyle w:val="movimento"/>
              <w:rPr>
                <w:color w:val="002060"/>
              </w:rPr>
            </w:pPr>
            <w:r w:rsidRPr="00F85777">
              <w:rPr>
                <w:color w:val="002060"/>
              </w:rPr>
              <w:t>ANTONIETTI FILIPPO</w:t>
            </w:r>
          </w:p>
        </w:tc>
        <w:tc>
          <w:tcPr>
            <w:tcW w:w="2200" w:type="dxa"/>
            <w:tcMar>
              <w:top w:w="20" w:type="dxa"/>
              <w:left w:w="20" w:type="dxa"/>
              <w:bottom w:w="20" w:type="dxa"/>
              <w:right w:w="20" w:type="dxa"/>
            </w:tcMar>
            <w:vAlign w:val="center"/>
            <w:hideMark/>
          </w:tcPr>
          <w:p w14:paraId="6B1327EA" w14:textId="77777777" w:rsidR="00837141" w:rsidRPr="00F85777" w:rsidRDefault="00837141" w:rsidP="00C9380E">
            <w:pPr>
              <w:pStyle w:val="movimento2"/>
              <w:rPr>
                <w:color w:val="002060"/>
              </w:rPr>
            </w:pPr>
            <w:r w:rsidRPr="00F85777">
              <w:rPr>
                <w:color w:val="002060"/>
              </w:rPr>
              <w:t xml:space="preserve">(CALCIO A 5 CORINALDO) </w:t>
            </w:r>
          </w:p>
        </w:tc>
        <w:tc>
          <w:tcPr>
            <w:tcW w:w="800" w:type="dxa"/>
            <w:tcMar>
              <w:top w:w="20" w:type="dxa"/>
              <w:left w:w="20" w:type="dxa"/>
              <w:bottom w:w="20" w:type="dxa"/>
              <w:right w:w="20" w:type="dxa"/>
            </w:tcMar>
            <w:vAlign w:val="center"/>
            <w:hideMark/>
          </w:tcPr>
          <w:p w14:paraId="58EF26A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9A9DA9C" w14:textId="77777777" w:rsidR="00837141" w:rsidRPr="00F85777" w:rsidRDefault="00837141" w:rsidP="00C9380E">
            <w:pPr>
              <w:pStyle w:val="movimento"/>
              <w:rPr>
                <w:color w:val="002060"/>
              </w:rPr>
            </w:pPr>
            <w:r w:rsidRPr="00F85777">
              <w:rPr>
                <w:color w:val="002060"/>
              </w:rPr>
              <w:t>PAOLONI MATTEO</w:t>
            </w:r>
          </w:p>
        </w:tc>
        <w:tc>
          <w:tcPr>
            <w:tcW w:w="2200" w:type="dxa"/>
            <w:tcMar>
              <w:top w:w="20" w:type="dxa"/>
              <w:left w:w="20" w:type="dxa"/>
              <w:bottom w:w="20" w:type="dxa"/>
              <w:right w:w="20" w:type="dxa"/>
            </w:tcMar>
            <w:vAlign w:val="center"/>
            <w:hideMark/>
          </w:tcPr>
          <w:p w14:paraId="343470A2" w14:textId="77777777" w:rsidR="00837141" w:rsidRPr="00F85777" w:rsidRDefault="00837141" w:rsidP="00C9380E">
            <w:pPr>
              <w:pStyle w:val="movimento2"/>
              <w:rPr>
                <w:color w:val="002060"/>
              </w:rPr>
            </w:pPr>
            <w:r w:rsidRPr="00F85777">
              <w:rPr>
                <w:color w:val="002060"/>
              </w:rPr>
              <w:t xml:space="preserve">(CALCIO A 5 CORINALDO) </w:t>
            </w:r>
          </w:p>
        </w:tc>
      </w:tr>
      <w:tr w:rsidR="00837141" w:rsidRPr="00F85777" w14:paraId="2C97A7ED" w14:textId="77777777" w:rsidTr="00C9380E">
        <w:tc>
          <w:tcPr>
            <w:tcW w:w="2200" w:type="dxa"/>
            <w:tcMar>
              <w:top w:w="20" w:type="dxa"/>
              <w:left w:w="20" w:type="dxa"/>
              <w:bottom w:w="20" w:type="dxa"/>
              <w:right w:w="20" w:type="dxa"/>
            </w:tcMar>
            <w:vAlign w:val="center"/>
            <w:hideMark/>
          </w:tcPr>
          <w:p w14:paraId="3CF836B7" w14:textId="77777777" w:rsidR="00837141" w:rsidRPr="00F85777" w:rsidRDefault="00837141" w:rsidP="00C9380E">
            <w:pPr>
              <w:pStyle w:val="movimento"/>
              <w:rPr>
                <w:color w:val="002060"/>
              </w:rPr>
            </w:pPr>
            <w:r w:rsidRPr="00F85777">
              <w:rPr>
                <w:color w:val="002060"/>
              </w:rPr>
              <w:t>BIAGIOLA EMANUELE</w:t>
            </w:r>
          </w:p>
        </w:tc>
        <w:tc>
          <w:tcPr>
            <w:tcW w:w="2200" w:type="dxa"/>
            <w:tcMar>
              <w:top w:w="20" w:type="dxa"/>
              <w:left w:w="20" w:type="dxa"/>
              <w:bottom w:w="20" w:type="dxa"/>
              <w:right w:w="20" w:type="dxa"/>
            </w:tcMar>
            <w:vAlign w:val="center"/>
            <w:hideMark/>
          </w:tcPr>
          <w:p w14:paraId="1957ED50" w14:textId="77777777" w:rsidR="00837141" w:rsidRPr="00F85777" w:rsidRDefault="00837141" w:rsidP="00C9380E">
            <w:pPr>
              <w:pStyle w:val="movimento2"/>
              <w:rPr>
                <w:color w:val="002060"/>
              </w:rPr>
            </w:pPr>
            <w:r w:rsidRPr="00F85777">
              <w:rPr>
                <w:color w:val="002060"/>
              </w:rPr>
              <w:t xml:space="preserve">(CANTINE RIUNITE CSI) </w:t>
            </w:r>
          </w:p>
        </w:tc>
        <w:tc>
          <w:tcPr>
            <w:tcW w:w="800" w:type="dxa"/>
            <w:tcMar>
              <w:top w:w="20" w:type="dxa"/>
              <w:left w:w="20" w:type="dxa"/>
              <w:bottom w:w="20" w:type="dxa"/>
              <w:right w:w="20" w:type="dxa"/>
            </w:tcMar>
            <w:vAlign w:val="center"/>
            <w:hideMark/>
          </w:tcPr>
          <w:p w14:paraId="5D37DFF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396FE23" w14:textId="77777777" w:rsidR="00837141" w:rsidRPr="00F85777" w:rsidRDefault="00837141" w:rsidP="00C9380E">
            <w:pPr>
              <w:pStyle w:val="movimento"/>
              <w:rPr>
                <w:color w:val="002060"/>
              </w:rPr>
            </w:pPr>
            <w:r w:rsidRPr="00F85777">
              <w:rPr>
                <w:color w:val="002060"/>
              </w:rPr>
              <w:t>ROSI MICHELE</w:t>
            </w:r>
          </w:p>
        </w:tc>
        <w:tc>
          <w:tcPr>
            <w:tcW w:w="2200" w:type="dxa"/>
            <w:tcMar>
              <w:top w:w="20" w:type="dxa"/>
              <w:left w:w="20" w:type="dxa"/>
              <w:bottom w:w="20" w:type="dxa"/>
              <w:right w:w="20" w:type="dxa"/>
            </w:tcMar>
            <w:vAlign w:val="center"/>
            <w:hideMark/>
          </w:tcPr>
          <w:p w14:paraId="12A05989" w14:textId="77777777" w:rsidR="00837141" w:rsidRPr="00F85777" w:rsidRDefault="00837141" w:rsidP="00C9380E">
            <w:pPr>
              <w:pStyle w:val="movimento2"/>
              <w:rPr>
                <w:color w:val="002060"/>
              </w:rPr>
            </w:pPr>
            <w:r w:rsidRPr="00F85777">
              <w:rPr>
                <w:color w:val="002060"/>
              </w:rPr>
              <w:t xml:space="preserve">(JESINA S.R.L.) </w:t>
            </w:r>
          </w:p>
        </w:tc>
      </w:tr>
    </w:tbl>
    <w:p w14:paraId="5111E9B1" w14:textId="77777777" w:rsidR="00837141" w:rsidRPr="00F85777" w:rsidRDefault="00837141" w:rsidP="00837141">
      <w:pPr>
        <w:pStyle w:val="titolo10"/>
        <w:rPr>
          <w:rFonts w:eastAsiaTheme="minorEastAsia"/>
          <w:color w:val="002060"/>
        </w:rPr>
      </w:pPr>
      <w:r w:rsidRPr="00F85777">
        <w:rPr>
          <w:color w:val="002060"/>
        </w:rPr>
        <w:t xml:space="preserve">GARE DEL 26/ 1/2025 </w:t>
      </w:r>
    </w:p>
    <w:p w14:paraId="373F06CA" w14:textId="77777777" w:rsidR="00837141" w:rsidRPr="00F85777" w:rsidRDefault="00837141" w:rsidP="00837141">
      <w:pPr>
        <w:pStyle w:val="titolo7a"/>
        <w:rPr>
          <w:color w:val="002060"/>
        </w:rPr>
      </w:pPr>
      <w:r w:rsidRPr="00F85777">
        <w:rPr>
          <w:color w:val="002060"/>
        </w:rPr>
        <w:t xml:space="preserve">PROVVEDIMENTI DISCIPLINARI </w:t>
      </w:r>
    </w:p>
    <w:p w14:paraId="07F444E9" w14:textId="77777777" w:rsidR="00837141" w:rsidRPr="00F85777" w:rsidRDefault="00837141" w:rsidP="00837141">
      <w:pPr>
        <w:pStyle w:val="titolo7b0"/>
        <w:rPr>
          <w:color w:val="002060"/>
        </w:rPr>
      </w:pPr>
      <w:r w:rsidRPr="00F85777">
        <w:rPr>
          <w:color w:val="002060"/>
        </w:rPr>
        <w:lastRenderedPageBreak/>
        <w:t xml:space="preserve">In base alle risultanze degli atti ufficiali sono state deliberate le seguenti sanzioni disciplinari. </w:t>
      </w:r>
    </w:p>
    <w:p w14:paraId="410443BC" w14:textId="77777777" w:rsidR="00837141" w:rsidRPr="00F85777" w:rsidRDefault="00837141" w:rsidP="00837141">
      <w:pPr>
        <w:pStyle w:val="titolo30"/>
        <w:rPr>
          <w:color w:val="002060"/>
        </w:rPr>
      </w:pPr>
      <w:r w:rsidRPr="00F85777">
        <w:rPr>
          <w:color w:val="002060"/>
        </w:rPr>
        <w:t xml:space="preserve">SOCIETA' </w:t>
      </w:r>
    </w:p>
    <w:p w14:paraId="5BA759C3" w14:textId="77777777" w:rsidR="00837141" w:rsidRPr="00F85777" w:rsidRDefault="00837141" w:rsidP="00837141">
      <w:pPr>
        <w:pStyle w:val="titolo20"/>
        <w:rPr>
          <w:color w:val="002060"/>
        </w:rPr>
      </w:pPr>
      <w:r w:rsidRPr="00F85777">
        <w:rPr>
          <w:color w:val="002060"/>
        </w:rPr>
        <w:t xml:space="preserve">AMMENDA </w:t>
      </w:r>
    </w:p>
    <w:p w14:paraId="3E2B7F35" w14:textId="77777777" w:rsidR="00837141" w:rsidRPr="00F85777" w:rsidRDefault="00837141" w:rsidP="00837141">
      <w:pPr>
        <w:pStyle w:val="diffida"/>
        <w:spacing w:before="80" w:beforeAutospacing="0" w:after="40" w:afterAutospacing="0"/>
        <w:jc w:val="left"/>
        <w:rPr>
          <w:color w:val="002060"/>
        </w:rPr>
      </w:pPr>
      <w:r w:rsidRPr="00F85777">
        <w:rPr>
          <w:color w:val="002060"/>
        </w:rPr>
        <w:t xml:space="preserve">Euro 70,00 ITALSERVICE C5 </w:t>
      </w:r>
      <w:r w:rsidRPr="00F85777">
        <w:rPr>
          <w:color w:val="002060"/>
        </w:rPr>
        <w:br/>
        <w:t xml:space="preserve">Per comportamento offensivo del proprio pubblico nei confronti dei giocatori avversari. </w:t>
      </w:r>
    </w:p>
    <w:p w14:paraId="25BBE747" w14:textId="77777777" w:rsidR="00837141" w:rsidRPr="00F85777" w:rsidRDefault="00837141" w:rsidP="00837141">
      <w:pPr>
        <w:pStyle w:val="titolo30"/>
        <w:rPr>
          <w:color w:val="002060"/>
        </w:rPr>
      </w:pPr>
      <w:r w:rsidRPr="00F85777">
        <w:rPr>
          <w:color w:val="002060"/>
        </w:rPr>
        <w:t xml:space="preserve">ALLENATORI </w:t>
      </w:r>
    </w:p>
    <w:p w14:paraId="34A44C29" w14:textId="77777777" w:rsidR="00837141" w:rsidRPr="00F85777" w:rsidRDefault="00837141" w:rsidP="00837141">
      <w:pPr>
        <w:pStyle w:val="titolo20"/>
        <w:rPr>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641A560" w14:textId="77777777" w:rsidTr="00C9380E">
        <w:tc>
          <w:tcPr>
            <w:tcW w:w="2200" w:type="dxa"/>
            <w:tcMar>
              <w:top w:w="20" w:type="dxa"/>
              <w:left w:w="20" w:type="dxa"/>
              <w:bottom w:w="20" w:type="dxa"/>
              <w:right w:w="20" w:type="dxa"/>
            </w:tcMar>
            <w:vAlign w:val="center"/>
            <w:hideMark/>
          </w:tcPr>
          <w:p w14:paraId="1E0A91AB" w14:textId="77777777" w:rsidR="00837141" w:rsidRPr="00F85777" w:rsidRDefault="00837141" w:rsidP="00C9380E">
            <w:pPr>
              <w:pStyle w:val="movimento"/>
              <w:rPr>
                <w:color w:val="002060"/>
              </w:rPr>
            </w:pPr>
            <w:r w:rsidRPr="00F85777">
              <w:rPr>
                <w:color w:val="002060"/>
              </w:rPr>
              <w:t>BALDARELLI FEDERICO</w:t>
            </w:r>
          </w:p>
        </w:tc>
        <w:tc>
          <w:tcPr>
            <w:tcW w:w="2200" w:type="dxa"/>
            <w:tcMar>
              <w:top w:w="20" w:type="dxa"/>
              <w:left w:w="20" w:type="dxa"/>
              <w:bottom w:w="20" w:type="dxa"/>
              <w:right w:w="20" w:type="dxa"/>
            </w:tcMar>
            <w:vAlign w:val="center"/>
            <w:hideMark/>
          </w:tcPr>
          <w:p w14:paraId="16831F9F" w14:textId="77777777" w:rsidR="00837141" w:rsidRPr="00F85777" w:rsidRDefault="00837141" w:rsidP="00C9380E">
            <w:pPr>
              <w:pStyle w:val="movimento2"/>
              <w:rPr>
                <w:color w:val="002060"/>
              </w:rPr>
            </w:pPr>
            <w:r w:rsidRPr="00F85777">
              <w:rPr>
                <w:color w:val="002060"/>
              </w:rPr>
              <w:t xml:space="preserve">(ITALSERVICE C5) </w:t>
            </w:r>
          </w:p>
        </w:tc>
        <w:tc>
          <w:tcPr>
            <w:tcW w:w="800" w:type="dxa"/>
            <w:tcMar>
              <w:top w:w="20" w:type="dxa"/>
              <w:left w:w="20" w:type="dxa"/>
              <w:bottom w:w="20" w:type="dxa"/>
              <w:right w:w="20" w:type="dxa"/>
            </w:tcMar>
            <w:vAlign w:val="center"/>
            <w:hideMark/>
          </w:tcPr>
          <w:p w14:paraId="3F60C9B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F2738BC" w14:textId="77777777" w:rsidR="00837141" w:rsidRPr="00F85777" w:rsidRDefault="00837141" w:rsidP="00C9380E">
            <w:pPr>
              <w:pStyle w:val="movimento"/>
              <w:rPr>
                <w:color w:val="002060"/>
              </w:rPr>
            </w:pPr>
            <w:r w:rsidRPr="00F85777">
              <w:rPr>
                <w:color w:val="002060"/>
              </w:rPr>
              <w:t>VECCHIOLA FEDERICO</w:t>
            </w:r>
          </w:p>
        </w:tc>
        <w:tc>
          <w:tcPr>
            <w:tcW w:w="2200" w:type="dxa"/>
            <w:tcMar>
              <w:top w:w="20" w:type="dxa"/>
              <w:left w:w="20" w:type="dxa"/>
              <w:bottom w:w="20" w:type="dxa"/>
              <w:right w:w="20" w:type="dxa"/>
            </w:tcMar>
            <w:vAlign w:val="center"/>
            <w:hideMark/>
          </w:tcPr>
          <w:p w14:paraId="1EB87A89" w14:textId="77777777" w:rsidR="00837141" w:rsidRPr="00F85777" w:rsidRDefault="00837141" w:rsidP="00C9380E">
            <w:pPr>
              <w:pStyle w:val="movimento2"/>
              <w:rPr>
                <w:color w:val="002060"/>
              </w:rPr>
            </w:pPr>
            <w:r w:rsidRPr="00F85777">
              <w:rPr>
                <w:color w:val="002060"/>
              </w:rPr>
              <w:t xml:space="preserve">(REAL SAN GIORGIO) </w:t>
            </w:r>
          </w:p>
        </w:tc>
      </w:tr>
    </w:tbl>
    <w:p w14:paraId="3F7211EA" w14:textId="77777777" w:rsidR="00837141" w:rsidRPr="00F85777" w:rsidRDefault="00837141" w:rsidP="00837141">
      <w:pPr>
        <w:pStyle w:val="titolo30"/>
        <w:rPr>
          <w:rFonts w:eastAsiaTheme="minorEastAsia"/>
          <w:color w:val="002060"/>
        </w:rPr>
      </w:pPr>
      <w:r w:rsidRPr="00F85777">
        <w:rPr>
          <w:color w:val="002060"/>
        </w:rPr>
        <w:t xml:space="preserve">CALCIATORI NON ESPULSI </w:t>
      </w:r>
    </w:p>
    <w:p w14:paraId="16262723" w14:textId="77777777" w:rsidR="00837141" w:rsidRPr="00F85777" w:rsidRDefault="00837141" w:rsidP="00837141">
      <w:pPr>
        <w:pStyle w:val="titolo20"/>
        <w:rPr>
          <w:color w:val="002060"/>
        </w:rPr>
      </w:pPr>
      <w:r w:rsidRPr="00F8577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D34ABD2" w14:textId="77777777" w:rsidTr="00C9380E">
        <w:tc>
          <w:tcPr>
            <w:tcW w:w="2200" w:type="dxa"/>
            <w:tcMar>
              <w:top w:w="20" w:type="dxa"/>
              <w:left w:w="20" w:type="dxa"/>
              <w:bottom w:w="20" w:type="dxa"/>
              <w:right w:w="20" w:type="dxa"/>
            </w:tcMar>
            <w:vAlign w:val="center"/>
            <w:hideMark/>
          </w:tcPr>
          <w:p w14:paraId="50B8171F" w14:textId="77777777" w:rsidR="00837141" w:rsidRPr="00F85777" w:rsidRDefault="00837141" w:rsidP="00C9380E">
            <w:pPr>
              <w:pStyle w:val="movimento"/>
              <w:rPr>
                <w:color w:val="002060"/>
              </w:rPr>
            </w:pPr>
            <w:r w:rsidRPr="00F85777">
              <w:rPr>
                <w:color w:val="002060"/>
              </w:rPr>
              <w:t>BRUALDI ALESSANDRO</w:t>
            </w:r>
          </w:p>
        </w:tc>
        <w:tc>
          <w:tcPr>
            <w:tcW w:w="2200" w:type="dxa"/>
            <w:tcMar>
              <w:top w:w="20" w:type="dxa"/>
              <w:left w:w="20" w:type="dxa"/>
              <w:bottom w:w="20" w:type="dxa"/>
              <w:right w:w="20" w:type="dxa"/>
            </w:tcMar>
            <w:vAlign w:val="center"/>
            <w:hideMark/>
          </w:tcPr>
          <w:p w14:paraId="415BDCF3" w14:textId="77777777" w:rsidR="00837141" w:rsidRPr="00F85777" w:rsidRDefault="00837141" w:rsidP="00C9380E">
            <w:pPr>
              <w:pStyle w:val="movimento2"/>
              <w:rPr>
                <w:color w:val="002060"/>
              </w:rPr>
            </w:pPr>
            <w:r w:rsidRPr="00F85777">
              <w:rPr>
                <w:color w:val="002060"/>
              </w:rPr>
              <w:t xml:space="preserve">(ITALSERVICE C5) </w:t>
            </w:r>
          </w:p>
        </w:tc>
        <w:tc>
          <w:tcPr>
            <w:tcW w:w="800" w:type="dxa"/>
            <w:tcMar>
              <w:top w:w="20" w:type="dxa"/>
              <w:left w:w="20" w:type="dxa"/>
              <w:bottom w:w="20" w:type="dxa"/>
              <w:right w:w="20" w:type="dxa"/>
            </w:tcMar>
            <w:vAlign w:val="center"/>
            <w:hideMark/>
          </w:tcPr>
          <w:p w14:paraId="7C38243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0D1B52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81EB5E3" w14:textId="77777777" w:rsidR="00837141" w:rsidRPr="00F85777" w:rsidRDefault="00837141" w:rsidP="00C9380E">
            <w:pPr>
              <w:pStyle w:val="movimento2"/>
              <w:rPr>
                <w:color w:val="002060"/>
              </w:rPr>
            </w:pPr>
            <w:r w:rsidRPr="00F85777">
              <w:rPr>
                <w:color w:val="002060"/>
              </w:rPr>
              <w:t> </w:t>
            </w:r>
          </w:p>
        </w:tc>
      </w:tr>
    </w:tbl>
    <w:p w14:paraId="58B04F69"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A36D90E" w14:textId="77777777" w:rsidTr="00C9380E">
        <w:tc>
          <w:tcPr>
            <w:tcW w:w="2200" w:type="dxa"/>
            <w:tcMar>
              <w:top w:w="20" w:type="dxa"/>
              <w:left w:w="20" w:type="dxa"/>
              <w:bottom w:w="20" w:type="dxa"/>
              <w:right w:w="20" w:type="dxa"/>
            </w:tcMar>
            <w:vAlign w:val="center"/>
            <w:hideMark/>
          </w:tcPr>
          <w:p w14:paraId="7EE34ADA" w14:textId="77777777" w:rsidR="00837141" w:rsidRPr="00F85777" w:rsidRDefault="00837141" w:rsidP="00C9380E">
            <w:pPr>
              <w:pStyle w:val="movimento"/>
              <w:rPr>
                <w:color w:val="002060"/>
              </w:rPr>
            </w:pPr>
            <w:r w:rsidRPr="00F85777">
              <w:rPr>
                <w:color w:val="002060"/>
              </w:rPr>
              <w:t>FIORENTINI TOMMASO</w:t>
            </w:r>
          </w:p>
        </w:tc>
        <w:tc>
          <w:tcPr>
            <w:tcW w:w="2200" w:type="dxa"/>
            <w:tcMar>
              <w:top w:w="20" w:type="dxa"/>
              <w:left w:w="20" w:type="dxa"/>
              <w:bottom w:w="20" w:type="dxa"/>
              <w:right w:w="20" w:type="dxa"/>
            </w:tcMar>
            <w:vAlign w:val="center"/>
            <w:hideMark/>
          </w:tcPr>
          <w:p w14:paraId="70BB99FC" w14:textId="77777777" w:rsidR="00837141" w:rsidRPr="00F85777" w:rsidRDefault="00837141" w:rsidP="00C9380E">
            <w:pPr>
              <w:pStyle w:val="movimento2"/>
              <w:rPr>
                <w:color w:val="002060"/>
              </w:rPr>
            </w:pPr>
            <w:r w:rsidRPr="00F85777">
              <w:rPr>
                <w:color w:val="002060"/>
              </w:rPr>
              <w:t xml:space="preserve">(NUOVA JUVENTINA FFC) </w:t>
            </w:r>
          </w:p>
        </w:tc>
        <w:tc>
          <w:tcPr>
            <w:tcW w:w="800" w:type="dxa"/>
            <w:tcMar>
              <w:top w:w="20" w:type="dxa"/>
              <w:left w:w="20" w:type="dxa"/>
              <w:bottom w:w="20" w:type="dxa"/>
              <w:right w:w="20" w:type="dxa"/>
            </w:tcMar>
            <w:vAlign w:val="center"/>
            <w:hideMark/>
          </w:tcPr>
          <w:p w14:paraId="680F3E1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BCD3D8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BBE9A6A" w14:textId="77777777" w:rsidR="00837141" w:rsidRPr="00F85777" w:rsidRDefault="00837141" w:rsidP="00C9380E">
            <w:pPr>
              <w:pStyle w:val="movimento2"/>
              <w:rPr>
                <w:color w:val="002060"/>
              </w:rPr>
            </w:pPr>
            <w:r w:rsidRPr="00F85777">
              <w:rPr>
                <w:color w:val="002060"/>
              </w:rPr>
              <w:t> </w:t>
            </w:r>
          </w:p>
        </w:tc>
      </w:tr>
    </w:tbl>
    <w:p w14:paraId="0531D45E"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9B5B808" w14:textId="77777777" w:rsidTr="00C9380E">
        <w:tc>
          <w:tcPr>
            <w:tcW w:w="2200" w:type="dxa"/>
            <w:tcMar>
              <w:top w:w="20" w:type="dxa"/>
              <w:left w:w="20" w:type="dxa"/>
              <w:bottom w:w="20" w:type="dxa"/>
              <w:right w:w="20" w:type="dxa"/>
            </w:tcMar>
            <w:vAlign w:val="center"/>
            <w:hideMark/>
          </w:tcPr>
          <w:p w14:paraId="63ACCB4D" w14:textId="77777777" w:rsidR="00837141" w:rsidRPr="00F85777" w:rsidRDefault="00837141" w:rsidP="00C9380E">
            <w:pPr>
              <w:pStyle w:val="movimento"/>
              <w:rPr>
                <w:color w:val="002060"/>
              </w:rPr>
            </w:pPr>
            <w:r w:rsidRPr="00F85777">
              <w:rPr>
                <w:color w:val="002060"/>
              </w:rPr>
              <w:t>SISTI RICCARDO</w:t>
            </w:r>
          </w:p>
        </w:tc>
        <w:tc>
          <w:tcPr>
            <w:tcW w:w="2200" w:type="dxa"/>
            <w:tcMar>
              <w:top w:w="20" w:type="dxa"/>
              <w:left w:w="20" w:type="dxa"/>
              <w:bottom w:w="20" w:type="dxa"/>
              <w:right w:w="20" w:type="dxa"/>
            </w:tcMar>
            <w:vAlign w:val="center"/>
            <w:hideMark/>
          </w:tcPr>
          <w:p w14:paraId="770028CE" w14:textId="77777777" w:rsidR="00837141" w:rsidRPr="00F85777" w:rsidRDefault="00837141" w:rsidP="00C9380E">
            <w:pPr>
              <w:pStyle w:val="movimento2"/>
              <w:rPr>
                <w:color w:val="002060"/>
              </w:rPr>
            </w:pPr>
            <w:r w:rsidRPr="00F85777">
              <w:rPr>
                <w:color w:val="002060"/>
              </w:rPr>
              <w:t xml:space="preserve">(FUTSAL VIRE GEOSISTEM ASD) </w:t>
            </w:r>
          </w:p>
        </w:tc>
        <w:tc>
          <w:tcPr>
            <w:tcW w:w="800" w:type="dxa"/>
            <w:tcMar>
              <w:top w:w="20" w:type="dxa"/>
              <w:left w:w="20" w:type="dxa"/>
              <w:bottom w:w="20" w:type="dxa"/>
              <w:right w:w="20" w:type="dxa"/>
            </w:tcMar>
            <w:vAlign w:val="center"/>
            <w:hideMark/>
          </w:tcPr>
          <w:p w14:paraId="5C2A4CE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DD48970" w14:textId="77777777" w:rsidR="00837141" w:rsidRPr="00F85777" w:rsidRDefault="00837141" w:rsidP="00C9380E">
            <w:pPr>
              <w:pStyle w:val="movimento"/>
              <w:rPr>
                <w:color w:val="002060"/>
              </w:rPr>
            </w:pPr>
            <w:r w:rsidRPr="00F85777">
              <w:rPr>
                <w:color w:val="002060"/>
              </w:rPr>
              <w:t>DI GENNARO LORENZO</w:t>
            </w:r>
          </w:p>
        </w:tc>
        <w:tc>
          <w:tcPr>
            <w:tcW w:w="2200" w:type="dxa"/>
            <w:tcMar>
              <w:top w:w="20" w:type="dxa"/>
              <w:left w:w="20" w:type="dxa"/>
              <w:bottom w:w="20" w:type="dxa"/>
              <w:right w:w="20" w:type="dxa"/>
            </w:tcMar>
            <w:vAlign w:val="center"/>
            <w:hideMark/>
          </w:tcPr>
          <w:p w14:paraId="3DA979E2" w14:textId="77777777" w:rsidR="00837141" w:rsidRPr="00F85777" w:rsidRDefault="00837141" w:rsidP="00C9380E">
            <w:pPr>
              <w:pStyle w:val="movimento2"/>
              <w:rPr>
                <w:color w:val="002060"/>
              </w:rPr>
            </w:pPr>
            <w:r w:rsidRPr="00F85777">
              <w:rPr>
                <w:color w:val="002060"/>
              </w:rPr>
              <w:t xml:space="preserve">(ITALSERVICE C5) </w:t>
            </w:r>
          </w:p>
        </w:tc>
      </w:tr>
      <w:tr w:rsidR="00837141" w:rsidRPr="00F85777" w14:paraId="6848D2A3" w14:textId="77777777" w:rsidTr="00C9380E">
        <w:tc>
          <w:tcPr>
            <w:tcW w:w="2200" w:type="dxa"/>
            <w:tcMar>
              <w:top w:w="20" w:type="dxa"/>
              <w:left w:w="20" w:type="dxa"/>
              <w:bottom w:w="20" w:type="dxa"/>
              <w:right w:w="20" w:type="dxa"/>
            </w:tcMar>
            <w:vAlign w:val="center"/>
            <w:hideMark/>
          </w:tcPr>
          <w:p w14:paraId="3B61D815" w14:textId="77777777" w:rsidR="00837141" w:rsidRPr="00F85777" w:rsidRDefault="00837141" w:rsidP="00C9380E">
            <w:pPr>
              <w:pStyle w:val="movimento"/>
              <w:rPr>
                <w:color w:val="002060"/>
              </w:rPr>
            </w:pPr>
            <w:r w:rsidRPr="00F85777">
              <w:rPr>
                <w:color w:val="002060"/>
              </w:rPr>
              <w:t>MORETTI FRANCESCO</w:t>
            </w:r>
          </w:p>
        </w:tc>
        <w:tc>
          <w:tcPr>
            <w:tcW w:w="2200" w:type="dxa"/>
            <w:tcMar>
              <w:top w:w="20" w:type="dxa"/>
              <w:left w:w="20" w:type="dxa"/>
              <w:bottom w:w="20" w:type="dxa"/>
              <w:right w:w="20" w:type="dxa"/>
            </w:tcMar>
            <w:vAlign w:val="center"/>
            <w:hideMark/>
          </w:tcPr>
          <w:p w14:paraId="33AB7AEA" w14:textId="77777777" w:rsidR="00837141" w:rsidRPr="00F85777" w:rsidRDefault="00837141" w:rsidP="00C9380E">
            <w:pPr>
              <w:pStyle w:val="movimento2"/>
              <w:rPr>
                <w:color w:val="002060"/>
              </w:rPr>
            </w:pPr>
            <w:r w:rsidRPr="00F85777">
              <w:rPr>
                <w:color w:val="002060"/>
              </w:rPr>
              <w:t xml:space="preserve">(ITALSERVICE C5) </w:t>
            </w:r>
          </w:p>
        </w:tc>
        <w:tc>
          <w:tcPr>
            <w:tcW w:w="800" w:type="dxa"/>
            <w:tcMar>
              <w:top w:w="20" w:type="dxa"/>
              <w:left w:w="20" w:type="dxa"/>
              <w:bottom w:w="20" w:type="dxa"/>
              <w:right w:w="20" w:type="dxa"/>
            </w:tcMar>
            <w:vAlign w:val="center"/>
            <w:hideMark/>
          </w:tcPr>
          <w:p w14:paraId="5497425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9D7F910" w14:textId="77777777" w:rsidR="00837141" w:rsidRPr="00F85777" w:rsidRDefault="00837141" w:rsidP="00C9380E">
            <w:pPr>
              <w:pStyle w:val="movimento"/>
              <w:rPr>
                <w:color w:val="002060"/>
              </w:rPr>
            </w:pPr>
            <w:r w:rsidRPr="00F85777">
              <w:rPr>
                <w:color w:val="002060"/>
              </w:rPr>
              <w:t>SIGNORELLI EDOARDO</w:t>
            </w:r>
          </w:p>
        </w:tc>
        <w:tc>
          <w:tcPr>
            <w:tcW w:w="2200" w:type="dxa"/>
            <w:tcMar>
              <w:top w:w="20" w:type="dxa"/>
              <w:left w:w="20" w:type="dxa"/>
              <w:bottom w:w="20" w:type="dxa"/>
              <w:right w:w="20" w:type="dxa"/>
            </w:tcMar>
            <w:vAlign w:val="center"/>
            <w:hideMark/>
          </w:tcPr>
          <w:p w14:paraId="7D7ABA45" w14:textId="77777777" w:rsidR="00837141" w:rsidRPr="00F85777" w:rsidRDefault="00837141" w:rsidP="00C9380E">
            <w:pPr>
              <w:pStyle w:val="movimento2"/>
              <w:rPr>
                <w:color w:val="002060"/>
              </w:rPr>
            </w:pPr>
            <w:r w:rsidRPr="00F85777">
              <w:rPr>
                <w:color w:val="002060"/>
              </w:rPr>
              <w:t xml:space="preserve">(ITALSERVICE C5) </w:t>
            </w:r>
          </w:p>
        </w:tc>
      </w:tr>
      <w:tr w:rsidR="00837141" w:rsidRPr="00F85777" w14:paraId="5B3E743E" w14:textId="77777777" w:rsidTr="00C9380E">
        <w:tc>
          <w:tcPr>
            <w:tcW w:w="2200" w:type="dxa"/>
            <w:tcMar>
              <w:top w:w="20" w:type="dxa"/>
              <w:left w:w="20" w:type="dxa"/>
              <w:bottom w:w="20" w:type="dxa"/>
              <w:right w:w="20" w:type="dxa"/>
            </w:tcMar>
            <w:vAlign w:val="center"/>
            <w:hideMark/>
          </w:tcPr>
          <w:p w14:paraId="4CC5B4DE" w14:textId="77777777" w:rsidR="00837141" w:rsidRPr="00F85777" w:rsidRDefault="00837141" w:rsidP="00C9380E">
            <w:pPr>
              <w:pStyle w:val="movimento"/>
              <w:rPr>
                <w:color w:val="002060"/>
              </w:rPr>
            </w:pPr>
            <w:r w:rsidRPr="00F85777">
              <w:rPr>
                <w:color w:val="002060"/>
              </w:rPr>
              <w:t>CATALINI YURY</w:t>
            </w:r>
          </w:p>
        </w:tc>
        <w:tc>
          <w:tcPr>
            <w:tcW w:w="2200" w:type="dxa"/>
            <w:tcMar>
              <w:top w:w="20" w:type="dxa"/>
              <w:left w:w="20" w:type="dxa"/>
              <w:bottom w:w="20" w:type="dxa"/>
              <w:right w:w="20" w:type="dxa"/>
            </w:tcMar>
            <w:vAlign w:val="center"/>
            <w:hideMark/>
          </w:tcPr>
          <w:p w14:paraId="57B899F0" w14:textId="77777777" w:rsidR="00837141" w:rsidRPr="00F85777" w:rsidRDefault="00837141" w:rsidP="00C9380E">
            <w:pPr>
              <w:pStyle w:val="movimento2"/>
              <w:rPr>
                <w:color w:val="002060"/>
              </w:rPr>
            </w:pPr>
            <w:r w:rsidRPr="00F85777">
              <w:rPr>
                <w:color w:val="002060"/>
              </w:rPr>
              <w:t xml:space="preserve">(REAL SAN GIORGIO) </w:t>
            </w:r>
          </w:p>
        </w:tc>
        <w:tc>
          <w:tcPr>
            <w:tcW w:w="800" w:type="dxa"/>
            <w:tcMar>
              <w:top w:w="20" w:type="dxa"/>
              <w:left w:w="20" w:type="dxa"/>
              <w:bottom w:w="20" w:type="dxa"/>
              <w:right w:w="20" w:type="dxa"/>
            </w:tcMar>
            <w:vAlign w:val="center"/>
            <w:hideMark/>
          </w:tcPr>
          <w:p w14:paraId="5FF67E9A"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0E63C1C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40E7F82" w14:textId="77777777" w:rsidR="00837141" w:rsidRPr="00F85777" w:rsidRDefault="00837141" w:rsidP="00C9380E">
            <w:pPr>
              <w:pStyle w:val="movimento2"/>
              <w:rPr>
                <w:color w:val="002060"/>
              </w:rPr>
            </w:pPr>
            <w:r w:rsidRPr="00F85777">
              <w:rPr>
                <w:color w:val="002060"/>
              </w:rPr>
              <w:t> </w:t>
            </w:r>
          </w:p>
        </w:tc>
      </w:tr>
    </w:tbl>
    <w:p w14:paraId="05FE5C72" w14:textId="77777777" w:rsidR="00837141" w:rsidRPr="00F85777" w:rsidRDefault="00837141" w:rsidP="00837141">
      <w:pPr>
        <w:pStyle w:val="titolo10"/>
        <w:rPr>
          <w:rFonts w:eastAsiaTheme="minorEastAsia"/>
          <w:color w:val="002060"/>
        </w:rPr>
      </w:pPr>
      <w:r w:rsidRPr="00F85777">
        <w:rPr>
          <w:color w:val="002060"/>
        </w:rPr>
        <w:t xml:space="preserve">GARE DEL 27/ 1/2025 </w:t>
      </w:r>
    </w:p>
    <w:p w14:paraId="0A2D46CD" w14:textId="77777777" w:rsidR="00837141" w:rsidRPr="00F85777" w:rsidRDefault="00837141" w:rsidP="00837141">
      <w:pPr>
        <w:pStyle w:val="titolo7a"/>
        <w:rPr>
          <w:color w:val="002060"/>
        </w:rPr>
      </w:pPr>
      <w:r w:rsidRPr="00F85777">
        <w:rPr>
          <w:color w:val="002060"/>
        </w:rPr>
        <w:t xml:space="preserve">PROVVEDIMENTI DISCIPLINARI </w:t>
      </w:r>
    </w:p>
    <w:p w14:paraId="0601E198"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113843C3" w14:textId="77777777" w:rsidR="00837141" w:rsidRPr="00F85777" w:rsidRDefault="00837141" w:rsidP="00837141">
      <w:pPr>
        <w:pStyle w:val="titolo30"/>
        <w:rPr>
          <w:color w:val="002060"/>
        </w:rPr>
      </w:pPr>
      <w:r w:rsidRPr="00F85777">
        <w:rPr>
          <w:color w:val="002060"/>
        </w:rPr>
        <w:t xml:space="preserve">CALCIATORI NON ESPULSI </w:t>
      </w:r>
    </w:p>
    <w:p w14:paraId="368C4484" w14:textId="77777777" w:rsidR="00837141" w:rsidRPr="00F85777" w:rsidRDefault="00837141" w:rsidP="00837141">
      <w:pPr>
        <w:pStyle w:val="titolo20"/>
        <w:rPr>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2C9B4D80" w14:textId="77777777" w:rsidTr="00C9380E">
        <w:tc>
          <w:tcPr>
            <w:tcW w:w="2200" w:type="dxa"/>
            <w:tcMar>
              <w:top w:w="20" w:type="dxa"/>
              <w:left w:w="20" w:type="dxa"/>
              <w:bottom w:w="20" w:type="dxa"/>
              <w:right w:w="20" w:type="dxa"/>
            </w:tcMar>
            <w:vAlign w:val="center"/>
            <w:hideMark/>
          </w:tcPr>
          <w:p w14:paraId="3E2D4A07" w14:textId="77777777" w:rsidR="00837141" w:rsidRPr="00F85777" w:rsidRDefault="00837141" w:rsidP="00C9380E">
            <w:pPr>
              <w:pStyle w:val="movimento"/>
              <w:rPr>
                <w:color w:val="002060"/>
              </w:rPr>
            </w:pPr>
            <w:r w:rsidRPr="00F85777">
              <w:rPr>
                <w:color w:val="002060"/>
              </w:rPr>
              <w:t>CICCIOLI MATTIA</w:t>
            </w:r>
          </w:p>
        </w:tc>
        <w:tc>
          <w:tcPr>
            <w:tcW w:w="2200" w:type="dxa"/>
            <w:tcMar>
              <w:top w:w="20" w:type="dxa"/>
              <w:left w:w="20" w:type="dxa"/>
              <w:bottom w:w="20" w:type="dxa"/>
              <w:right w:w="20" w:type="dxa"/>
            </w:tcMar>
            <w:vAlign w:val="center"/>
            <w:hideMark/>
          </w:tcPr>
          <w:p w14:paraId="6A7DD2B8" w14:textId="77777777" w:rsidR="00837141" w:rsidRPr="00F85777" w:rsidRDefault="00837141" w:rsidP="00C9380E">
            <w:pPr>
              <w:pStyle w:val="movimento2"/>
              <w:rPr>
                <w:color w:val="002060"/>
              </w:rPr>
            </w:pPr>
            <w:r w:rsidRPr="00F85777">
              <w:rPr>
                <w:color w:val="002060"/>
              </w:rPr>
              <w:t xml:space="preserve">(FIGHT BULLS CORRIDONIA) </w:t>
            </w:r>
          </w:p>
        </w:tc>
        <w:tc>
          <w:tcPr>
            <w:tcW w:w="800" w:type="dxa"/>
            <w:tcMar>
              <w:top w:w="20" w:type="dxa"/>
              <w:left w:w="20" w:type="dxa"/>
              <w:bottom w:w="20" w:type="dxa"/>
              <w:right w:w="20" w:type="dxa"/>
            </w:tcMar>
            <w:vAlign w:val="center"/>
            <w:hideMark/>
          </w:tcPr>
          <w:p w14:paraId="7809D76C"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C9A50BB" w14:textId="77777777" w:rsidR="00837141" w:rsidRPr="00F85777" w:rsidRDefault="00837141" w:rsidP="00C9380E">
            <w:pPr>
              <w:pStyle w:val="movimento"/>
              <w:rPr>
                <w:color w:val="002060"/>
              </w:rPr>
            </w:pPr>
            <w:r w:rsidRPr="00F85777">
              <w:rPr>
                <w:color w:val="002060"/>
              </w:rPr>
              <w:t>MERLONGHI MATTEO</w:t>
            </w:r>
          </w:p>
        </w:tc>
        <w:tc>
          <w:tcPr>
            <w:tcW w:w="2200" w:type="dxa"/>
            <w:tcMar>
              <w:top w:w="20" w:type="dxa"/>
              <w:left w:w="20" w:type="dxa"/>
              <w:bottom w:w="20" w:type="dxa"/>
              <w:right w:w="20" w:type="dxa"/>
            </w:tcMar>
            <w:vAlign w:val="center"/>
            <w:hideMark/>
          </w:tcPr>
          <w:p w14:paraId="3717F192" w14:textId="77777777" w:rsidR="00837141" w:rsidRPr="00F85777" w:rsidRDefault="00837141" w:rsidP="00C9380E">
            <w:pPr>
              <w:pStyle w:val="movimento2"/>
              <w:rPr>
                <w:color w:val="002060"/>
              </w:rPr>
            </w:pPr>
            <w:r w:rsidRPr="00F85777">
              <w:rPr>
                <w:color w:val="002060"/>
              </w:rPr>
              <w:t xml:space="preserve">(FIGHT BULLS CORRIDONIA) </w:t>
            </w:r>
          </w:p>
        </w:tc>
      </w:tr>
    </w:tbl>
    <w:p w14:paraId="5CF8EAB6" w14:textId="77777777" w:rsidR="00837141" w:rsidRDefault="00837141" w:rsidP="00837141">
      <w:pPr>
        <w:pStyle w:val="breakline"/>
        <w:rPr>
          <w:color w:val="002060"/>
        </w:rPr>
      </w:pPr>
    </w:p>
    <w:p w14:paraId="54511F55" w14:textId="77777777" w:rsidR="00837141" w:rsidRPr="008406B7" w:rsidRDefault="00837141" w:rsidP="00837141">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472BEA34" w14:textId="77777777" w:rsidR="00837141" w:rsidRPr="008406B7" w:rsidRDefault="00837141" w:rsidP="00837141">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7AC49D10" w14:textId="77777777" w:rsidR="00837141" w:rsidRPr="00F85777" w:rsidRDefault="00837141" w:rsidP="00837141">
      <w:pPr>
        <w:pStyle w:val="breakline"/>
        <w:rPr>
          <w:rFonts w:eastAsiaTheme="minorEastAsia"/>
          <w:color w:val="002060"/>
        </w:rPr>
      </w:pPr>
    </w:p>
    <w:p w14:paraId="63CA5649" w14:textId="77777777" w:rsidR="00837141" w:rsidRPr="00F85777" w:rsidRDefault="00837141" w:rsidP="00837141">
      <w:pPr>
        <w:pStyle w:val="titoloprinc0"/>
        <w:rPr>
          <w:color w:val="002060"/>
        </w:rPr>
      </w:pPr>
      <w:r w:rsidRPr="00F85777">
        <w:rPr>
          <w:color w:val="002060"/>
        </w:rPr>
        <w:t>CLASSIFICA</w:t>
      </w:r>
    </w:p>
    <w:p w14:paraId="645D28E0" w14:textId="77777777" w:rsidR="00837141" w:rsidRPr="00F85777" w:rsidRDefault="00837141" w:rsidP="00837141">
      <w:pPr>
        <w:pStyle w:val="breakline"/>
        <w:rPr>
          <w:color w:val="002060"/>
        </w:rPr>
      </w:pPr>
    </w:p>
    <w:p w14:paraId="64F60AF7" w14:textId="77777777" w:rsidR="00837141" w:rsidRPr="00F85777" w:rsidRDefault="00837141" w:rsidP="00837141">
      <w:pPr>
        <w:pStyle w:val="breakline"/>
        <w:rPr>
          <w:color w:val="002060"/>
        </w:rPr>
      </w:pPr>
    </w:p>
    <w:p w14:paraId="4E0F8DA8" w14:textId="77777777" w:rsidR="00837141" w:rsidRPr="00F85777" w:rsidRDefault="00837141" w:rsidP="00837141">
      <w:pPr>
        <w:pStyle w:val="sottotitolocampionato10"/>
        <w:rPr>
          <w:color w:val="002060"/>
        </w:rPr>
      </w:pPr>
      <w:r w:rsidRPr="00F85777">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0F128879"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A3D66"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243F4"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5AF92"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D5C43"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96994"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43A8A"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6B000"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AD11C"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4E23B"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7E115" w14:textId="77777777" w:rsidR="00837141" w:rsidRPr="00F85777" w:rsidRDefault="00837141" w:rsidP="00C9380E">
            <w:pPr>
              <w:pStyle w:val="headertabella0"/>
              <w:rPr>
                <w:color w:val="002060"/>
              </w:rPr>
            </w:pPr>
            <w:r w:rsidRPr="00F85777">
              <w:rPr>
                <w:color w:val="002060"/>
              </w:rPr>
              <w:t>PE</w:t>
            </w:r>
          </w:p>
        </w:tc>
      </w:tr>
      <w:tr w:rsidR="00837141" w:rsidRPr="00F85777" w14:paraId="6B8F1027"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0A3305" w14:textId="77777777" w:rsidR="00837141" w:rsidRPr="00F85777" w:rsidRDefault="00837141" w:rsidP="00C9380E">
            <w:pPr>
              <w:pStyle w:val="rowtabella0"/>
              <w:rPr>
                <w:color w:val="002060"/>
              </w:rPr>
            </w:pPr>
            <w:r w:rsidRPr="00F8577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41A7A"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7969"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88BD"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921A"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C84F"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68E0"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1BB0"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FF44"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987E5" w14:textId="77777777" w:rsidR="00837141" w:rsidRPr="00F85777" w:rsidRDefault="00837141" w:rsidP="00C9380E">
            <w:pPr>
              <w:pStyle w:val="rowtabella0"/>
              <w:jc w:val="center"/>
              <w:rPr>
                <w:color w:val="002060"/>
              </w:rPr>
            </w:pPr>
            <w:r w:rsidRPr="00F85777">
              <w:rPr>
                <w:color w:val="002060"/>
              </w:rPr>
              <w:t>0</w:t>
            </w:r>
          </w:p>
        </w:tc>
      </w:tr>
      <w:tr w:rsidR="00837141" w:rsidRPr="00F85777" w14:paraId="3143C0B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B93F4" w14:textId="77777777" w:rsidR="00837141" w:rsidRPr="00F85777" w:rsidRDefault="00837141" w:rsidP="00C9380E">
            <w:pPr>
              <w:pStyle w:val="rowtabella0"/>
              <w:rPr>
                <w:color w:val="002060"/>
              </w:rPr>
            </w:pPr>
            <w:r w:rsidRPr="00F8577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D7C6"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A27D"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944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BC1D"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5C0E"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075C7"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3454"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369C"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ACC12" w14:textId="77777777" w:rsidR="00837141" w:rsidRPr="00F85777" w:rsidRDefault="00837141" w:rsidP="00C9380E">
            <w:pPr>
              <w:pStyle w:val="rowtabella0"/>
              <w:jc w:val="center"/>
              <w:rPr>
                <w:color w:val="002060"/>
              </w:rPr>
            </w:pPr>
            <w:r w:rsidRPr="00F85777">
              <w:rPr>
                <w:color w:val="002060"/>
              </w:rPr>
              <w:t>0</w:t>
            </w:r>
          </w:p>
        </w:tc>
      </w:tr>
      <w:tr w:rsidR="00837141" w:rsidRPr="00F85777" w14:paraId="53067568"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598E2" w14:textId="77777777" w:rsidR="00837141" w:rsidRPr="00F85777" w:rsidRDefault="00837141" w:rsidP="00C9380E">
            <w:pPr>
              <w:pStyle w:val="rowtabella0"/>
              <w:rPr>
                <w:color w:val="002060"/>
              </w:rPr>
            </w:pPr>
            <w:r w:rsidRPr="00F8577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CC7F"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1F65"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37E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E345"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A5CE"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C493"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1518"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CFD74"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2CC5" w14:textId="77777777" w:rsidR="00837141" w:rsidRPr="00F85777" w:rsidRDefault="00837141" w:rsidP="00C9380E">
            <w:pPr>
              <w:pStyle w:val="rowtabella0"/>
              <w:jc w:val="center"/>
              <w:rPr>
                <w:color w:val="002060"/>
              </w:rPr>
            </w:pPr>
            <w:r w:rsidRPr="00F85777">
              <w:rPr>
                <w:color w:val="002060"/>
              </w:rPr>
              <w:t>0</w:t>
            </w:r>
          </w:p>
        </w:tc>
      </w:tr>
      <w:tr w:rsidR="00837141" w:rsidRPr="00F85777" w14:paraId="3C2BE76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2E994" w14:textId="77777777" w:rsidR="00837141" w:rsidRPr="00F85777" w:rsidRDefault="00837141" w:rsidP="00C9380E">
            <w:pPr>
              <w:pStyle w:val="rowtabella0"/>
              <w:rPr>
                <w:color w:val="002060"/>
              </w:rPr>
            </w:pPr>
            <w:r w:rsidRPr="00F8577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A196"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FAFE"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B3B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84B2"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54E4"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67975"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540B"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B2256"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E5C8" w14:textId="77777777" w:rsidR="00837141" w:rsidRPr="00F85777" w:rsidRDefault="00837141" w:rsidP="00C9380E">
            <w:pPr>
              <w:pStyle w:val="rowtabella0"/>
              <w:jc w:val="center"/>
              <w:rPr>
                <w:color w:val="002060"/>
              </w:rPr>
            </w:pPr>
            <w:r w:rsidRPr="00F85777">
              <w:rPr>
                <w:color w:val="002060"/>
              </w:rPr>
              <w:t>0</w:t>
            </w:r>
          </w:p>
        </w:tc>
      </w:tr>
      <w:tr w:rsidR="00837141" w:rsidRPr="00F85777" w14:paraId="3757BFF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9014D" w14:textId="77777777" w:rsidR="00837141" w:rsidRPr="00F85777" w:rsidRDefault="00837141" w:rsidP="00C9380E">
            <w:pPr>
              <w:pStyle w:val="rowtabella0"/>
              <w:rPr>
                <w:color w:val="002060"/>
              </w:rPr>
            </w:pPr>
            <w:r w:rsidRPr="00F8577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F19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090B"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C70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73A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15BB"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59AA"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811C"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EB6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2F116" w14:textId="77777777" w:rsidR="00837141" w:rsidRPr="00F85777" w:rsidRDefault="00837141" w:rsidP="00C9380E">
            <w:pPr>
              <w:pStyle w:val="rowtabella0"/>
              <w:jc w:val="center"/>
              <w:rPr>
                <w:color w:val="002060"/>
              </w:rPr>
            </w:pPr>
            <w:r w:rsidRPr="00F85777">
              <w:rPr>
                <w:color w:val="002060"/>
              </w:rPr>
              <w:t>0</w:t>
            </w:r>
          </w:p>
        </w:tc>
      </w:tr>
      <w:tr w:rsidR="00837141" w:rsidRPr="00F85777" w14:paraId="28F4DAD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B706B" w14:textId="77777777" w:rsidR="00837141" w:rsidRPr="00F85777" w:rsidRDefault="00837141" w:rsidP="00C9380E">
            <w:pPr>
              <w:pStyle w:val="rowtabella0"/>
              <w:rPr>
                <w:color w:val="002060"/>
              </w:rPr>
            </w:pPr>
            <w:r w:rsidRPr="00F85777">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99FB"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3F53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3B2B"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EB85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2644"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B792"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5712"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311E"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F3518" w14:textId="77777777" w:rsidR="00837141" w:rsidRPr="00F85777" w:rsidRDefault="00837141" w:rsidP="00C9380E">
            <w:pPr>
              <w:pStyle w:val="rowtabella0"/>
              <w:jc w:val="center"/>
              <w:rPr>
                <w:color w:val="002060"/>
              </w:rPr>
            </w:pPr>
            <w:r w:rsidRPr="00F85777">
              <w:rPr>
                <w:color w:val="002060"/>
              </w:rPr>
              <w:t>0</w:t>
            </w:r>
          </w:p>
        </w:tc>
      </w:tr>
      <w:tr w:rsidR="00837141" w:rsidRPr="00F85777" w14:paraId="5C668F7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B82EE" w14:textId="77777777" w:rsidR="00837141" w:rsidRPr="00F85777" w:rsidRDefault="00837141" w:rsidP="00C9380E">
            <w:pPr>
              <w:pStyle w:val="rowtabella0"/>
              <w:rPr>
                <w:color w:val="002060"/>
              </w:rPr>
            </w:pPr>
            <w:r w:rsidRPr="00F85777">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B9BB"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0989"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E9500"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FEBD"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7550D"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BD00"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646C"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384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61313" w14:textId="77777777" w:rsidR="00837141" w:rsidRPr="00F85777" w:rsidRDefault="00837141" w:rsidP="00C9380E">
            <w:pPr>
              <w:pStyle w:val="rowtabella0"/>
              <w:jc w:val="center"/>
              <w:rPr>
                <w:color w:val="002060"/>
              </w:rPr>
            </w:pPr>
            <w:r w:rsidRPr="00F85777">
              <w:rPr>
                <w:color w:val="002060"/>
              </w:rPr>
              <w:t>0</w:t>
            </w:r>
          </w:p>
        </w:tc>
      </w:tr>
      <w:tr w:rsidR="00837141" w:rsidRPr="00F85777" w14:paraId="78F1D18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B1169" w14:textId="77777777" w:rsidR="00837141" w:rsidRPr="00F85777" w:rsidRDefault="00837141" w:rsidP="00C9380E">
            <w:pPr>
              <w:pStyle w:val="rowtabella0"/>
              <w:rPr>
                <w:color w:val="002060"/>
                <w:lang w:val="en-US"/>
              </w:rPr>
            </w:pPr>
            <w:r w:rsidRPr="00F85777">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DE09"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C089"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0344"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A03B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96A3"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8E187"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CAB1"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A930"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7BD1" w14:textId="77777777" w:rsidR="00837141" w:rsidRPr="00F85777" w:rsidRDefault="00837141" w:rsidP="00C9380E">
            <w:pPr>
              <w:pStyle w:val="rowtabella0"/>
              <w:jc w:val="center"/>
              <w:rPr>
                <w:color w:val="002060"/>
              </w:rPr>
            </w:pPr>
            <w:r w:rsidRPr="00F85777">
              <w:rPr>
                <w:color w:val="002060"/>
              </w:rPr>
              <w:t>0</w:t>
            </w:r>
          </w:p>
        </w:tc>
      </w:tr>
      <w:tr w:rsidR="00837141" w:rsidRPr="00F85777" w14:paraId="220B9DE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0D2C8" w14:textId="77777777" w:rsidR="00837141" w:rsidRPr="00F85777" w:rsidRDefault="00837141" w:rsidP="00C9380E">
            <w:pPr>
              <w:pStyle w:val="rowtabella0"/>
              <w:rPr>
                <w:color w:val="002060"/>
              </w:rPr>
            </w:pPr>
            <w:r w:rsidRPr="00F8577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244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F870"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941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011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79F6"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A037"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539E"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B4FA"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E032" w14:textId="77777777" w:rsidR="00837141" w:rsidRPr="00F85777" w:rsidRDefault="00837141" w:rsidP="00C9380E">
            <w:pPr>
              <w:pStyle w:val="rowtabella0"/>
              <w:jc w:val="center"/>
              <w:rPr>
                <w:color w:val="002060"/>
              </w:rPr>
            </w:pPr>
            <w:r w:rsidRPr="00F85777">
              <w:rPr>
                <w:color w:val="002060"/>
              </w:rPr>
              <w:t>0</w:t>
            </w:r>
          </w:p>
        </w:tc>
      </w:tr>
      <w:tr w:rsidR="00837141" w:rsidRPr="00F85777" w14:paraId="27D4E416"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B67D0B" w14:textId="77777777" w:rsidR="00837141" w:rsidRPr="00F85777" w:rsidRDefault="00837141" w:rsidP="00C9380E">
            <w:pPr>
              <w:pStyle w:val="rowtabella0"/>
              <w:rPr>
                <w:color w:val="002060"/>
              </w:rPr>
            </w:pPr>
            <w:r w:rsidRPr="00F857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7D0B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950E"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2A1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167D"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9A9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833F"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F369"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CFB9"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B81D" w14:textId="77777777" w:rsidR="00837141" w:rsidRPr="00F85777" w:rsidRDefault="00837141" w:rsidP="00C9380E">
            <w:pPr>
              <w:pStyle w:val="rowtabella0"/>
              <w:jc w:val="center"/>
              <w:rPr>
                <w:color w:val="002060"/>
              </w:rPr>
            </w:pPr>
            <w:r w:rsidRPr="00F85777">
              <w:rPr>
                <w:color w:val="002060"/>
              </w:rPr>
              <w:t>0</w:t>
            </w:r>
          </w:p>
        </w:tc>
      </w:tr>
    </w:tbl>
    <w:p w14:paraId="2D3EF8A2" w14:textId="77777777" w:rsidR="00837141" w:rsidRPr="00F85777" w:rsidRDefault="00837141" w:rsidP="00837141">
      <w:pPr>
        <w:pStyle w:val="breakline"/>
        <w:rPr>
          <w:rFonts w:eastAsiaTheme="minorEastAsia"/>
          <w:color w:val="002060"/>
        </w:rPr>
      </w:pPr>
    </w:p>
    <w:p w14:paraId="63D5341E" w14:textId="77777777" w:rsidR="00837141" w:rsidRPr="00F85777" w:rsidRDefault="00837141" w:rsidP="00837141">
      <w:pPr>
        <w:pStyle w:val="breakline"/>
        <w:rPr>
          <w:color w:val="002060"/>
        </w:rPr>
      </w:pPr>
    </w:p>
    <w:p w14:paraId="053D57DE" w14:textId="77777777" w:rsidR="00837141" w:rsidRPr="00F85777" w:rsidRDefault="00837141" w:rsidP="00837141">
      <w:pPr>
        <w:pStyle w:val="sottotitolocampionato10"/>
        <w:rPr>
          <w:color w:val="002060"/>
        </w:rPr>
      </w:pPr>
      <w:r w:rsidRPr="00F85777">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420AB869"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08185"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582B1"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37CB1"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37B94"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8981C"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03E9E"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F0212"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F621A"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35923"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F5773" w14:textId="77777777" w:rsidR="00837141" w:rsidRPr="00F85777" w:rsidRDefault="00837141" w:rsidP="00C9380E">
            <w:pPr>
              <w:pStyle w:val="headertabella0"/>
              <w:rPr>
                <w:color w:val="002060"/>
              </w:rPr>
            </w:pPr>
            <w:r w:rsidRPr="00F85777">
              <w:rPr>
                <w:color w:val="002060"/>
              </w:rPr>
              <w:t>PE</w:t>
            </w:r>
          </w:p>
        </w:tc>
      </w:tr>
      <w:tr w:rsidR="00837141" w:rsidRPr="00F85777" w14:paraId="30E464C2"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51619F" w14:textId="77777777" w:rsidR="00837141" w:rsidRPr="00F85777" w:rsidRDefault="00837141" w:rsidP="00C9380E">
            <w:pPr>
              <w:pStyle w:val="rowtabella0"/>
              <w:rPr>
                <w:color w:val="002060"/>
              </w:rPr>
            </w:pPr>
            <w:r w:rsidRPr="00F8577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E38F"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B3C6"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9011"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AD8C"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B7BC"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FAC72"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62B6"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BD08"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9860" w14:textId="77777777" w:rsidR="00837141" w:rsidRPr="00F85777" w:rsidRDefault="00837141" w:rsidP="00C9380E">
            <w:pPr>
              <w:pStyle w:val="rowtabella0"/>
              <w:jc w:val="center"/>
              <w:rPr>
                <w:color w:val="002060"/>
              </w:rPr>
            </w:pPr>
            <w:r w:rsidRPr="00F85777">
              <w:rPr>
                <w:color w:val="002060"/>
              </w:rPr>
              <w:t>0</w:t>
            </w:r>
          </w:p>
        </w:tc>
      </w:tr>
      <w:tr w:rsidR="00837141" w:rsidRPr="00F85777" w14:paraId="7F12F78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A292A" w14:textId="77777777" w:rsidR="00837141" w:rsidRPr="00F85777" w:rsidRDefault="00837141" w:rsidP="00C9380E">
            <w:pPr>
              <w:pStyle w:val="rowtabella0"/>
              <w:rPr>
                <w:color w:val="002060"/>
              </w:rPr>
            </w:pPr>
            <w:r w:rsidRPr="00F8577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FD0F"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E0942"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F68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72CE"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439E7"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E3081"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99AF"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99BB"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95587" w14:textId="77777777" w:rsidR="00837141" w:rsidRPr="00F85777" w:rsidRDefault="00837141" w:rsidP="00C9380E">
            <w:pPr>
              <w:pStyle w:val="rowtabella0"/>
              <w:jc w:val="center"/>
              <w:rPr>
                <w:color w:val="002060"/>
              </w:rPr>
            </w:pPr>
            <w:r w:rsidRPr="00F85777">
              <w:rPr>
                <w:color w:val="002060"/>
              </w:rPr>
              <w:t>0</w:t>
            </w:r>
          </w:p>
        </w:tc>
      </w:tr>
      <w:tr w:rsidR="00837141" w:rsidRPr="00F85777" w14:paraId="14487FFF"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EEDEE" w14:textId="77777777" w:rsidR="00837141" w:rsidRPr="00F85777" w:rsidRDefault="00837141" w:rsidP="00C9380E">
            <w:pPr>
              <w:pStyle w:val="rowtabella0"/>
              <w:rPr>
                <w:color w:val="002060"/>
              </w:rPr>
            </w:pPr>
            <w:r w:rsidRPr="00F857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8EE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7D7A"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7C5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4F2D"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2EB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F341"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D71C"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267C"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50AA" w14:textId="77777777" w:rsidR="00837141" w:rsidRPr="00F85777" w:rsidRDefault="00837141" w:rsidP="00C9380E">
            <w:pPr>
              <w:pStyle w:val="rowtabella0"/>
              <w:jc w:val="center"/>
              <w:rPr>
                <w:color w:val="002060"/>
              </w:rPr>
            </w:pPr>
            <w:r w:rsidRPr="00F85777">
              <w:rPr>
                <w:color w:val="002060"/>
              </w:rPr>
              <w:t>0</w:t>
            </w:r>
          </w:p>
        </w:tc>
      </w:tr>
      <w:tr w:rsidR="00837141" w:rsidRPr="00F85777" w14:paraId="79870693"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3253D" w14:textId="77777777" w:rsidR="00837141" w:rsidRPr="00F85777" w:rsidRDefault="00837141" w:rsidP="00C9380E">
            <w:pPr>
              <w:pStyle w:val="rowtabella0"/>
              <w:rPr>
                <w:color w:val="002060"/>
              </w:rPr>
            </w:pPr>
            <w:r w:rsidRPr="00F8577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7990"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C726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067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933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8CBA"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91D0"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B505"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8691"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24FE" w14:textId="77777777" w:rsidR="00837141" w:rsidRPr="00F85777" w:rsidRDefault="00837141" w:rsidP="00C9380E">
            <w:pPr>
              <w:pStyle w:val="rowtabella0"/>
              <w:jc w:val="center"/>
              <w:rPr>
                <w:color w:val="002060"/>
              </w:rPr>
            </w:pPr>
            <w:r w:rsidRPr="00F85777">
              <w:rPr>
                <w:color w:val="002060"/>
              </w:rPr>
              <w:t>0</w:t>
            </w:r>
          </w:p>
        </w:tc>
      </w:tr>
      <w:tr w:rsidR="00837141" w:rsidRPr="00F85777" w14:paraId="7FDF960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44198" w14:textId="77777777" w:rsidR="00837141" w:rsidRPr="00F85777" w:rsidRDefault="00837141" w:rsidP="00C9380E">
            <w:pPr>
              <w:pStyle w:val="rowtabella0"/>
              <w:rPr>
                <w:color w:val="002060"/>
                <w:lang w:val="en-US"/>
              </w:rPr>
            </w:pPr>
            <w:r w:rsidRPr="00F85777">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385D"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020F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CE9F7"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5A9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F1C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5F9E5"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08C2C"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66D9"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7E22" w14:textId="77777777" w:rsidR="00837141" w:rsidRPr="00F85777" w:rsidRDefault="00837141" w:rsidP="00C9380E">
            <w:pPr>
              <w:pStyle w:val="rowtabella0"/>
              <w:jc w:val="center"/>
              <w:rPr>
                <w:color w:val="002060"/>
              </w:rPr>
            </w:pPr>
            <w:r w:rsidRPr="00F85777">
              <w:rPr>
                <w:color w:val="002060"/>
              </w:rPr>
              <w:t>0</w:t>
            </w:r>
          </w:p>
        </w:tc>
      </w:tr>
      <w:tr w:rsidR="00837141" w:rsidRPr="00F85777" w14:paraId="47602CC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B3C72" w14:textId="77777777" w:rsidR="00837141" w:rsidRPr="00F85777" w:rsidRDefault="00837141" w:rsidP="00C9380E">
            <w:pPr>
              <w:pStyle w:val="rowtabella0"/>
              <w:rPr>
                <w:color w:val="002060"/>
              </w:rPr>
            </w:pPr>
            <w:r w:rsidRPr="00F8577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BA34"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4018"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5C57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4908"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8E99"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5637E"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9F6F"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23D1"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CF22" w14:textId="77777777" w:rsidR="00837141" w:rsidRPr="00F85777" w:rsidRDefault="00837141" w:rsidP="00C9380E">
            <w:pPr>
              <w:pStyle w:val="rowtabella0"/>
              <w:jc w:val="center"/>
              <w:rPr>
                <w:color w:val="002060"/>
              </w:rPr>
            </w:pPr>
            <w:r w:rsidRPr="00F85777">
              <w:rPr>
                <w:color w:val="002060"/>
              </w:rPr>
              <w:t>0</w:t>
            </w:r>
          </w:p>
        </w:tc>
      </w:tr>
      <w:tr w:rsidR="00837141" w:rsidRPr="00F85777" w14:paraId="764C1B7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1ED69" w14:textId="77777777" w:rsidR="00837141" w:rsidRPr="00F85777" w:rsidRDefault="00837141" w:rsidP="00C9380E">
            <w:pPr>
              <w:pStyle w:val="rowtabella0"/>
              <w:rPr>
                <w:color w:val="002060"/>
                <w:lang w:val="en-US"/>
              </w:rPr>
            </w:pPr>
            <w:r w:rsidRPr="00F85777">
              <w:rPr>
                <w:color w:val="002060"/>
                <w:lang w:val="en-U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DB44E"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E20A"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E5AF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C4EB"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49A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92A8"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29D2"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419F"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2C8D" w14:textId="77777777" w:rsidR="00837141" w:rsidRPr="00F85777" w:rsidRDefault="00837141" w:rsidP="00C9380E">
            <w:pPr>
              <w:pStyle w:val="rowtabella0"/>
              <w:jc w:val="center"/>
              <w:rPr>
                <w:color w:val="002060"/>
              </w:rPr>
            </w:pPr>
            <w:r w:rsidRPr="00F85777">
              <w:rPr>
                <w:color w:val="002060"/>
              </w:rPr>
              <w:t>1</w:t>
            </w:r>
          </w:p>
        </w:tc>
      </w:tr>
      <w:tr w:rsidR="00837141" w:rsidRPr="00F85777" w14:paraId="3D2BBE6A"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C6F3B5" w14:textId="77777777" w:rsidR="00837141" w:rsidRPr="00F85777" w:rsidRDefault="00837141" w:rsidP="00C9380E">
            <w:pPr>
              <w:pStyle w:val="rowtabella0"/>
              <w:rPr>
                <w:color w:val="002060"/>
              </w:rPr>
            </w:pPr>
            <w:r w:rsidRPr="00F85777">
              <w:rPr>
                <w:color w:val="002060"/>
              </w:rPr>
              <w:t xml:space="preserve">G.S. AUDAX 1970 </w:t>
            </w:r>
            <w:proofErr w:type="gramStart"/>
            <w:r w:rsidRPr="00F8577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3F3E"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1B39"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0A3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9AEC"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0E27"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AD68"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7544F"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A3941"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7BA8" w14:textId="77777777" w:rsidR="00837141" w:rsidRPr="00F85777" w:rsidRDefault="00837141" w:rsidP="00C9380E">
            <w:pPr>
              <w:pStyle w:val="rowtabella0"/>
              <w:jc w:val="center"/>
              <w:rPr>
                <w:color w:val="002060"/>
              </w:rPr>
            </w:pPr>
            <w:r w:rsidRPr="00F85777">
              <w:rPr>
                <w:color w:val="002060"/>
              </w:rPr>
              <w:t>0</w:t>
            </w:r>
          </w:p>
        </w:tc>
      </w:tr>
    </w:tbl>
    <w:p w14:paraId="5234AEF1" w14:textId="77777777" w:rsidR="00837141" w:rsidRPr="00F85777" w:rsidRDefault="00837141" w:rsidP="00837141">
      <w:pPr>
        <w:pStyle w:val="breakline"/>
        <w:rPr>
          <w:rFonts w:eastAsiaTheme="minorEastAsia"/>
          <w:color w:val="002060"/>
        </w:rPr>
      </w:pPr>
    </w:p>
    <w:p w14:paraId="4A282380" w14:textId="77777777" w:rsidR="00837141" w:rsidRPr="00F85777" w:rsidRDefault="00837141" w:rsidP="00837141">
      <w:pPr>
        <w:pStyle w:val="breakline"/>
        <w:rPr>
          <w:color w:val="002060"/>
        </w:rPr>
      </w:pPr>
    </w:p>
    <w:p w14:paraId="00E6B813" w14:textId="77777777" w:rsidR="00837141" w:rsidRPr="00F85777" w:rsidRDefault="00837141" w:rsidP="00837141">
      <w:pPr>
        <w:pStyle w:val="sottotitolocampionato10"/>
        <w:rPr>
          <w:color w:val="002060"/>
        </w:rPr>
      </w:pPr>
      <w:r w:rsidRPr="00F85777">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57BDF008"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06AD3"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EE3CB"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59822"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A2714"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A20D6"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AAFDA"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8E648"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738D1"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B698B"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CB523" w14:textId="77777777" w:rsidR="00837141" w:rsidRPr="00F85777" w:rsidRDefault="00837141" w:rsidP="00C9380E">
            <w:pPr>
              <w:pStyle w:val="headertabella0"/>
              <w:rPr>
                <w:color w:val="002060"/>
              </w:rPr>
            </w:pPr>
            <w:r w:rsidRPr="00F85777">
              <w:rPr>
                <w:color w:val="002060"/>
              </w:rPr>
              <w:t>PE</w:t>
            </w:r>
          </w:p>
        </w:tc>
      </w:tr>
      <w:tr w:rsidR="00837141" w:rsidRPr="00F85777" w14:paraId="3B107302"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AE4789" w14:textId="77777777" w:rsidR="00837141" w:rsidRPr="00F85777" w:rsidRDefault="00837141" w:rsidP="00C9380E">
            <w:pPr>
              <w:pStyle w:val="rowtabella0"/>
              <w:rPr>
                <w:color w:val="002060"/>
                <w:lang w:val="en-US"/>
              </w:rPr>
            </w:pPr>
            <w:r w:rsidRPr="00F85777">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2A70"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D219"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C088"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E4C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185C"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93D24"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5EFF"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636E" w14:textId="77777777" w:rsidR="00837141" w:rsidRPr="00F85777" w:rsidRDefault="00837141" w:rsidP="00C9380E">
            <w:pPr>
              <w:pStyle w:val="rowtabella0"/>
              <w:jc w:val="center"/>
              <w:rPr>
                <w:color w:val="002060"/>
              </w:rPr>
            </w:pPr>
            <w:r w:rsidRPr="00F8577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6A79" w14:textId="77777777" w:rsidR="00837141" w:rsidRPr="00F85777" w:rsidRDefault="00837141" w:rsidP="00C9380E">
            <w:pPr>
              <w:pStyle w:val="rowtabella0"/>
              <w:jc w:val="center"/>
              <w:rPr>
                <w:color w:val="002060"/>
              </w:rPr>
            </w:pPr>
            <w:r w:rsidRPr="00F85777">
              <w:rPr>
                <w:color w:val="002060"/>
              </w:rPr>
              <w:t>0</w:t>
            </w:r>
          </w:p>
        </w:tc>
      </w:tr>
      <w:tr w:rsidR="00837141" w:rsidRPr="00F85777" w14:paraId="3320CF4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8DF69" w14:textId="77777777" w:rsidR="00837141" w:rsidRPr="00F85777" w:rsidRDefault="00837141" w:rsidP="00C9380E">
            <w:pPr>
              <w:pStyle w:val="rowtabella0"/>
              <w:rPr>
                <w:color w:val="002060"/>
              </w:rPr>
            </w:pPr>
            <w:r w:rsidRPr="00F8577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5DC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F36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EFC9D"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DD48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E91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85C0"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D649"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4AFEC"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BEE3" w14:textId="77777777" w:rsidR="00837141" w:rsidRPr="00F85777" w:rsidRDefault="00837141" w:rsidP="00C9380E">
            <w:pPr>
              <w:pStyle w:val="rowtabella0"/>
              <w:jc w:val="center"/>
              <w:rPr>
                <w:color w:val="002060"/>
              </w:rPr>
            </w:pPr>
            <w:r w:rsidRPr="00F85777">
              <w:rPr>
                <w:color w:val="002060"/>
              </w:rPr>
              <w:t>0</w:t>
            </w:r>
          </w:p>
        </w:tc>
      </w:tr>
      <w:tr w:rsidR="00837141" w:rsidRPr="00F85777" w14:paraId="28F03A7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BB9A5A" w14:textId="77777777" w:rsidR="00837141" w:rsidRPr="00F85777" w:rsidRDefault="00837141" w:rsidP="00C9380E">
            <w:pPr>
              <w:pStyle w:val="rowtabella0"/>
              <w:rPr>
                <w:color w:val="002060"/>
              </w:rPr>
            </w:pPr>
            <w:r w:rsidRPr="00F8577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28D8"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9826"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ADB0"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2881"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C877"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2A69"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EC49"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AD2C"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461A" w14:textId="77777777" w:rsidR="00837141" w:rsidRPr="00F85777" w:rsidRDefault="00837141" w:rsidP="00C9380E">
            <w:pPr>
              <w:pStyle w:val="rowtabella0"/>
              <w:jc w:val="center"/>
              <w:rPr>
                <w:color w:val="002060"/>
              </w:rPr>
            </w:pPr>
            <w:r w:rsidRPr="00F85777">
              <w:rPr>
                <w:color w:val="002060"/>
              </w:rPr>
              <w:t>0</w:t>
            </w:r>
          </w:p>
        </w:tc>
      </w:tr>
      <w:tr w:rsidR="00837141" w:rsidRPr="00F85777" w14:paraId="25CF21B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0046F" w14:textId="77777777" w:rsidR="00837141" w:rsidRPr="00F85777" w:rsidRDefault="00837141" w:rsidP="00C9380E">
            <w:pPr>
              <w:pStyle w:val="rowtabella0"/>
              <w:rPr>
                <w:color w:val="002060"/>
              </w:rPr>
            </w:pPr>
            <w:r w:rsidRPr="00F85777">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6CCF2"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149B6"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B73D"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7D1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DF9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4DDC"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D3C1"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5CFF"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59DC" w14:textId="77777777" w:rsidR="00837141" w:rsidRPr="00F85777" w:rsidRDefault="00837141" w:rsidP="00C9380E">
            <w:pPr>
              <w:pStyle w:val="rowtabella0"/>
              <w:jc w:val="center"/>
              <w:rPr>
                <w:color w:val="002060"/>
              </w:rPr>
            </w:pPr>
            <w:r w:rsidRPr="00F85777">
              <w:rPr>
                <w:color w:val="002060"/>
              </w:rPr>
              <w:t>0</w:t>
            </w:r>
          </w:p>
        </w:tc>
      </w:tr>
      <w:tr w:rsidR="00837141" w:rsidRPr="00F85777" w14:paraId="3EC4FE7B"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E412E" w14:textId="77777777" w:rsidR="00837141" w:rsidRPr="00F85777" w:rsidRDefault="00837141" w:rsidP="00C9380E">
            <w:pPr>
              <w:pStyle w:val="rowtabella0"/>
              <w:rPr>
                <w:color w:val="002060"/>
              </w:rPr>
            </w:pPr>
            <w:r w:rsidRPr="00F8577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3C4E"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57D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30B2D"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088CC"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F6F0"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468E"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188AF"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65E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3684D" w14:textId="77777777" w:rsidR="00837141" w:rsidRPr="00F85777" w:rsidRDefault="00837141" w:rsidP="00C9380E">
            <w:pPr>
              <w:pStyle w:val="rowtabella0"/>
              <w:jc w:val="center"/>
              <w:rPr>
                <w:color w:val="002060"/>
              </w:rPr>
            </w:pPr>
            <w:r w:rsidRPr="00F85777">
              <w:rPr>
                <w:color w:val="002060"/>
              </w:rPr>
              <w:t>0</w:t>
            </w:r>
          </w:p>
        </w:tc>
      </w:tr>
      <w:tr w:rsidR="00837141" w:rsidRPr="00F85777" w14:paraId="08E36E6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38A7A" w14:textId="77777777" w:rsidR="00837141" w:rsidRPr="00F85777" w:rsidRDefault="00837141" w:rsidP="00C9380E">
            <w:pPr>
              <w:pStyle w:val="rowtabella0"/>
              <w:rPr>
                <w:color w:val="002060"/>
              </w:rPr>
            </w:pPr>
            <w:r w:rsidRPr="00F8577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435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0BFE"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0C94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262C"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3230"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2ADD"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2872"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4DD2"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31CD" w14:textId="77777777" w:rsidR="00837141" w:rsidRPr="00F85777" w:rsidRDefault="00837141" w:rsidP="00C9380E">
            <w:pPr>
              <w:pStyle w:val="rowtabella0"/>
              <w:jc w:val="center"/>
              <w:rPr>
                <w:color w:val="002060"/>
              </w:rPr>
            </w:pPr>
            <w:r w:rsidRPr="00F85777">
              <w:rPr>
                <w:color w:val="002060"/>
              </w:rPr>
              <w:t>0</w:t>
            </w:r>
          </w:p>
        </w:tc>
      </w:tr>
      <w:tr w:rsidR="00837141" w:rsidRPr="00F85777" w14:paraId="41A07DDB"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0E17BE" w14:textId="77777777" w:rsidR="00837141" w:rsidRPr="00F85777" w:rsidRDefault="00837141" w:rsidP="00C9380E">
            <w:pPr>
              <w:pStyle w:val="rowtabella0"/>
              <w:rPr>
                <w:color w:val="002060"/>
              </w:rPr>
            </w:pPr>
            <w:r w:rsidRPr="00F8577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96B5"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90EC"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684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75A23"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9FF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BC4B8"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9179" w14:textId="77777777" w:rsidR="00837141" w:rsidRPr="00F85777" w:rsidRDefault="00837141" w:rsidP="00C9380E">
            <w:pPr>
              <w:pStyle w:val="rowtabella0"/>
              <w:jc w:val="center"/>
              <w:rPr>
                <w:color w:val="002060"/>
              </w:rPr>
            </w:pPr>
            <w:r w:rsidRPr="00F8577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A57F"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F179" w14:textId="77777777" w:rsidR="00837141" w:rsidRPr="00F85777" w:rsidRDefault="00837141" w:rsidP="00C9380E">
            <w:pPr>
              <w:pStyle w:val="rowtabella0"/>
              <w:jc w:val="center"/>
              <w:rPr>
                <w:color w:val="002060"/>
              </w:rPr>
            </w:pPr>
            <w:r w:rsidRPr="00F85777">
              <w:rPr>
                <w:color w:val="002060"/>
              </w:rPr>
              <w:t>0</w:t>
            </w:r>
          </w:p>
        </w:tc>
      </w:tr>
    </w:tbl>
    <w:p w14:paraId="45091EAA" w14:textId="77777777" w:rsidR="00837141" w:rsidRDefault="00837141" w:rsidP="00837141">
      <w:pPr>
        <w:pStyle w:val="breakline"/>
        <w:rPr>
          <w:color w:val="002060"/>
        </w:rPr>
      </w:pPr>
    </w:p>
    <w:p w14:paraId="09EA2D03" w14:textId="77777777" w:rsidR="00837141" w:rsidRPr="00F85777" w:rsidRDefault="00837141" w:rsidP="00837141">
      <w:pPr>
        <w:pStyle w:val="titoloprinc0"/>
        <w:rPr>
          <w:color w:val="002060"/>
        </w:rPr>
      </w:pPr>
      <w:r>
        <w:rPr>
          <w:color w:val="002060"/>
        </w:rPr>
        <w:t>PROGRAMM</w:t>
      </w:r>
      <w:r w:rsidRPr="00F85777">
        <w:rPr>
          <w:color w:val="002060"/>
        </w:rPr>
        <w:t>A</w:t>
      </w:r>
      <w:r>
        <w:rPr>
          <w:color w:val="002060"/>
        </w:rPr>
        <w:t xml:space="preserve"> GARE</w:t>
      </w:r>
    </w:p>
    <w:p w14:paraId="77CD89FA" w14:textId="77777777" w:rsidR="00837141" w:rsidRDefault="00837141" w:rsidP="00837141">
      <w:pPr>
        <w:pStyle w:val="breakline"/>
        <w:rPr>
          <w:rFonts w:eastAsiaTheme="minorEastAsia"/>
          <w:color w:val="002060"/>
        </w:rPr>
      </w:pPr>
    </w:p>
    <w:p w14:paraId="69A93291" w14:textId="77777777" w:rsidR="006B030C" w:rsidRPr="00B415BF" w:rsidRDefault="006B030C" w:rsidP="006B030C">
      <w:pPr>
        <w:pStyle w:val="sottotitolocampionato10"/>
        <w:rPr>
          <w:color w:val="002060"/>
        </w:rPr>
      </w:pPr>
      <w:r w:rsidRPr="00B415BF">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6B030C" w:rsidRPr="00B415BF" w14:paraId="07680DEF"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5C88F"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BCE4C"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603DD"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F0F59"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CAFE8"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54AAD"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E77D6"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029BBDCD"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EB49DA" w14:textId="77777777" w:rsidR="006B030C" w:rsidRPr="00B415BF" w:rsidRDefault="006B030C" w:rsidP="00C9380E">
            <w:pPr>
              <w:pStyle w:val="rowtabella0"/>
              <w:rPr>
                <w:color w:val="002060"/>
              </w:rPr>
            </w:pPr>
            <w:r w:rsidRPr="00B415BF">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CFEFC" w14:textId="77777777" w:rsidR="006B030C" w:rsidRPr="00B415BF" w:rsidRDefault="006B030C" w:rsidP="00C9380E">
            <w:pPr>
              <w:pStyle w:val="rowtabella0"/>
              <w:rPr>
                <w:color w:val="002060"/>
              </w:rPr>
            </w:pPr>
            <w:r w:rsidRPr="00B415BF">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ED00F" w14:textId="77777777" w:rsidR="006B030C" w:rsidRPr="00B415BF" w:rsidRDefault="006B030C" w:rsidP="00C9380E">
            <w:pPr>
              <w:pStyle w:val="rowtabella0"/>
              <w:jc w:val="center"/>
              <w:rPr>
                <w:color w:val="002060"/>
              </w:rPr>
            </w:pPr>
            <w:r w:rsidRPr="00B415B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08000" w14:textId="77777777" w:rsidR="006B030C" w:rsidRPr="00B415BF" w:rsidRDefault="006B030C" w:rsidP="00C9380E">
            <w:pPr>
              <w:pStyle w:val="rowtabella0"/>
              <w:rPr>
                <w:color w:val="002060"/>
              </w:rPr>
            </w:pPr>
            <w:r w:rsidRPr="00B415BF">
              <w:rPr>
                <w:color w:val="002060"/>
              </w:rPr>
              <w:t>01/02/2025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B74D0" w14:textId="77777777" w:rsidR="006B030C" w:rsidRPr="00B415BF" w:rsidRDefault="006B030C" w:rsidP="00C9380E">
            <w:pPr>
              <w:pStyle w:val="rowtabella0"/>
              <w:rPr>
                <w:color w:val="002060"/>
              </w:rPr>
            </w:pPr>
            <w:r w:rsidRPr="00B415BF">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D3038" w14:textId="77777777" w:rsidR="006B030C" w:rsidRPr="00B415BF" w:rsidRDefault="006B030C" w:rsidP="00C9380E">
            <w:pPr>
              <w:pStyle w:val="rowtabella0"/>
              <w:rPr>
                <w:color w:val="002060"/>
              </w:rPr>
            </w:pPr>
            <w:r w:rsidRPr="00B415BF">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FBA53" w14:textId="77777777" w:rsidR="006B030C" w:rsidRPr="00B415BF" w:rsidRDefault="006B030C" w:rsidP="00C9380E">
            <w:pPr>
              <w:pStyle w:val="rowtabella0"/>
              <w:rPr>
                <w:color w:val="002060"/>
              </w:rPr>
            </w:pPr>
            <w:r w:rsidRPr="00B415BF">
              <w:rPr>
                <w:color w:val="002060"/>
              </w:rPr>
              <w:t>STR.DEL BURELLO LOC.VAL NEVOLA</w:t>
            </w:r>
          </w:p>
        </w:tc>
      </w:tr>
      <w:tr w:rsidR="006B030C" w:rsidRPr="00B415BF" w14:paraId="4960EAEB"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CD0511" w14:textId="77777777" w:rsidR="006B030C" w:rsidRPr="00B415BF" w:rsidRDefault="006B030C" w:rsidP="00C9380E">
            <w:pPr>
              <w:pStyle w:val="rowtabella0"/>
              <w:rPr>
                <w:color w:val="002060"/>
              </w:rPr>
            </w:pPr>
            <w:r w:rsidRPr="00B415BF">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481B5E" w14:textId="77777777" w:rsidR="006B030C" w:rsidRPr="00B415BF" w:rsidRDefault="006B030C" w:rsidP="00C9380E">
            <w:pPr>
              <w:pStyle w:val="rowtabella0"/>
              <w:rPr>
                <w:color w:val="002060"/>
              </w:rPr>
            </w:pPr>
            <w:r w:rsidRPr="00B415BF">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4ECCDA" w14:textId="77777777" w:rsidR="006B030C" w:rsidRPr="00B415BF" w:rsidRDefault="006B030C" w:rsidP="00C9380E">
            <w:pPr>
              <w:pStyle w:val="rowtabella0"/>
              <w:jc w:val="center"/>
              <w:rPr>
                <w:color w:val="002060"/>
              </w:rPr>
            </w:pPr>
            <w:r w:rsidRPr="00B415B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1589A8" w14:textId="77777777" w:rsidR="006B030C" w:rsidRPr="00B415BF" w:rsidRDefault="006B030C" w:rsidP="00C9380E">
            <w:pPr>
              <w:pStyle w:val="rowtabella0"/>
              <w:rPr>
                <w:color w:val="002060"/>
              </w:rPr>
            </w:pPr>
            <w:r w:rsidRPr="00B415BF">
              <w:rPr>
                <w:color w:val="002060"/>
              </w:rPr>
              <w:t>01/02/2025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4ED04B" w14:textId="77777777" w:rsidR="006B030C" w:rsidRPr="00B415BF" w:rsidRDefault="006B030C" w:rsidP="00C9380E">
            <w:pPr>
              <w:pStyle w:val="rowtabella0"/>
              <w:rPr>
                <w:color w:val="002060"/>
              </w:rPr>
            </w:pPr>
            <w:r w:rsidRPr="00B415BF">
              <w:rPr>
                <w:color w:val="002060"/>
              </w:rPr>
              <w:t xml:space="preserve">5442 TENSOSTRUTTURA </w:t>
            </w:r>
            <w:proofErr w:type="gramStart"/>
            <w:r w:rsidRPr="00B415BF">
              <w:rPr>
                <w:color w:val="002060"/>
              </w:rPr>
              <w:t>B.GO</w:t>
            </w:r>
            <w:proofErr w:type="gramEnd"/>
            <w:r w:rsidRPr="00B415BF">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99940D" w14:textId="77777777" w:rsidR="006B030C" w:rsidRPr="00B415BF" w:rsidRDefault="006B030C" w:rsidP="00C9380E">
            <w:pPr>
              <w:pStyle w:val="rowtabella0"/>
              <w:rPr>
                <w:color w:val="002060"/>
              </w:rPr>
            </w:pPr>
            <w:r w:rsidRPr="00B415BF">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1A984" w14:textId="77777777" w:rsidR="006B030C" w:rsidRPr="00B415BF" w:rsidRDefault="006B030C" w:rsidP="00C9380E">
            <w:pPr>
              <w:pStyle w:val="rowtabella0"/>
              <w:rPr>
                <w:color w:val="002060"/>
              </w:rPr>
            </w:pPr>
            <w:r w:rsidRPr="00B415BF">
              <w:rPr>
                <w:color w:val="002060"/>
              </w:rPr>
              <w:t xml:space="preserve">STRADA DEL FOGLIA - </w:t>
            </w:r>
            <w:proofErr w:type="gramStart"/>
            <w:r w:rsidRPr="00B415BF">
              <w:rPr>
                <w:color w:val="002060"/>
              </w:rPr>
              <w:t>B.GO</w:t>
            </w:r>
            <w:proofErr w:type="gramEnd"/>
            <w:r w:rsidRPr="00B415BF">
              <w:rPr>
                <w:color w:val="002060"/>
              </w:rPr>
              <w:t xml:space="preserve"> S.MAR</w:t>
            </w:r>
          </w:p>
        </w:tc>
      </w:tr>
      <w:tr w:rsidR="006B030C" w:rsidRPr="00B415BF" w14:paraId="7C6070CC"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211B87" w14:textId="77777777" w:rsidR="006B030C" w:rsidRPr="00B415BF" w:rsidRDefault="006B030C" w:rsidP="00C9380E">
            <w:pPr>
              <w:pStyle w:val="rowtabella0"/>
              <w:rPr>
                <w:color w:val="002060"/>
              </w:rPr>
            </w:pPr>
            <w:r w:rsidRPr="00B415BF">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29E1EF" w14:textId="77777777" w:rsidR="006B030C" w:rsidRPr="00B415BF" w:rsidRDefault="006B030C" w:rsidP="00C9380E">
            <w:pPr>
              <w:pStyle w:val="rowtabella0"/>
              <w:rPr>
                <w:color w:val="002060"/>
              </w:rPr>
            </w:pPr>
            <w:r w:rsidRPr="00B415BF">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D6A22" w14:textId="77777777" w:rsidR="006B030C" w:rsidRPr="00B415BF" w:rsidRDefault="006B030C" w:rsidP="00C9380E">
            <w:pPr>
              <w:pStyle w:val="rowtabella0"/>
              <w:jc w:val="center"/>
              <w:rPr>
                <w:color w:val="002060"/>
              </w:rPr>
            </w:pPr>
            <w:r w:rsidRPr="00B415B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6D922A" w14:textId="77777777" w:rsidR="006B030C" w:rsidRPr="00B415BF" w:rsidRDefault="006B030C" w:rsidP="00C9380E">
            <w:pPr>
              <w:pStyle w:val="rowtabella0"/>
              <w:rPr>
                <w:color w:val="002060"/>
              </w:rPr>
            </w:pPr>
            <w:r w:rsidRPr="00B415BF">
              <w:rPr>
                <w:color w:val="002060"/>
              </w:rPr>
              <w:t>01/02/2025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8D19BF" w14:textId="77777777" w:rsidR="006B030C" w:rsidRPr="00B415BF" w:rsidRDefault="006B030C" w:rsidP="00C9380E">
            <w:pPr>
              <w:pStyle w:val="rowtabella0"/>
              <w:rPr>
                <w:color w:val="002060"/>
              </w:rPr>
            </w:pPr>
            <w:r w:rsidRPr="00B415BF">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21689D" w14:textId="77777777" w:rsidR="006B030C" w:rsidRPr="00B415BF" w:rsidRDefault="006B030C" w:rsidP="00C9380E">
            <w:pPr>
              <w:pStyle w:val="rowtabella0"/>
              <w:rPr>
                <w:color w:val="002060"/>
              </w:rPr>
            </w:pPr>
            <w:r w:rsidRPr="00B415B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B719AB" w14:textId="77777777" w:rsidR="006B030C" w:rsidRPr="00B415BF" w:rsidRDefault="006B030C" w:rsidP="00C9380E">
            <w:pPr>
              <w:pStyle w:val="rowtabella0"/>
              <w:rPr>
                <w:color w:val="002060"/>
              </w:rPr>
            </w:pPr>
            <w:r w:rsidRPr="00B415BF">
              <w:rPr>
                <w:color w:val="002060"/>
              </w:rPr>
              <w:t>VIA DEI TESSITORI</w:t>
            </w:r>
          </w:p>
        </w:tc>
      </w:tr>
      <w:tr w:rsidR="006B030C" w:rsidRPr="00B415BF" w14:paraId="0C682F76"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D44918" w14:textId="77777777" w:rsidR="006B030C" w:rsidRPr="00B415BF" w:rsidRDefault="006B030C" w:rsidP="00C9380E">
            <w:pPr>
              <w:pStyle w:val="rowtabella0"/>
              <w:rPr>
                <w:color w:val="002060"/>
              </w:rPr>
            </w:pPr>
            <w:r w:rsidRPr="00B415BF">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04ED11" w14:textId="77777777" w:rsidR="006B030C" w:rsidRPr="00B415BF" w:rsidRDefault="006B030C" w:rsidP="00C9380E">
            <w:pPr>
              <w:pStyle w:val="rowtabella0"/>
              <w:rPr>
                <w:color w:val="002060"/>
              </w:rPr>
            </w:pPr>
            <w:r w:rsidRPr="00B415BF">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078CBB" w14:textId="77777777" w:rsidR="006B030C" w:rsidRPr="00B415BF" w:rsidRDefault="006B030C" w:rsidP="00C9380E">
            <w:pPr>
              <w:pStyle w:val="rowtabella0"/>
              <w:jc w:val="center"/>
              <w:rPr>
                <w:color w:val="002060"/>
              </w:rPr>
            </w:pPr>
            <w:r w:rsidRPr="00B415B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AE9676" w14:textId="77777777" w:rsidR="006B030C" w:rsidRPr="00B415BF" w:rsidRDefault="006B030C" w:rsidP="00C9380E">
            <w:pPr>
              <w:pStyle w:val="rowtabella0"/>
              <w:rPr>
                <w:color w:val="002060"/>
              </w:rPr>
            </w:pPr>
            <w:r w:rsidRPr="00B415BF">
              <w:rPr>
                <w:color w:val="002060"/>
              </w:rPr>
              <w:t>02/02/2025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CEED01" w14:textId="77777777" w:rsidR="006B030C" w:rsidRPr="00B415BF" w:rsidRDefault="006B030C" w:rsidP="00C9380E">
            <w:pPr>
              <w:pStyle w:val="rowtabella0"/>
              <w:rPr>
                <w:color w:val="002060"/>
              </w:rPr>
            </w:pPr>
            <w:r w:rsidRPr="00B415BF">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672BCA" w14:textId="77777777" w:rsidR="006B030C" w:rsidRPr="00B415BF" w:rsidRDefault="006B030C" w:rsidP="00C9380E">
            <w:pPr>
              <w:pStyle w:val="rowtabella0"/>
              <w:rPr>
                <w:color w:val="002060"/>
              </w:rPr>
            </w:pPr>
            <w:r w:rsidRPr="00B415B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079191" w14:textId="77777777" w:rsidR="006B030C" w:rsidRPr="00B415BF" w:rsidRDefault="006B030C" w:rsidP="00C9380E">
            <w:pPr>
              <w:pStyle w:val="rowtabella0"/>
              <w:rPr>
                <w:color w:val="002060"/>
              </w:rPr>
            </w:pPr>
            <w:r w:rsidRPr="00B415BF">
              <w:rPr>
                <w:color w:val="002060"/>
              </w:rPr>
              <w:t>VIA MADRE TERESA DI CALCUTTA</w:t>
            </w:r>
          </w:p>
        </w:tc>
      </w:tr>
      <w:tr w:rsidR="006B030C" w:rsidRPr="00B415BF" w14:paraId="0653033E"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175CC" w14:textId="77777777" w:rsidR="006B030C" w:rsidRPr="00B415BF" w:rsidRDefault="006B030C" w:rsidP="00C9380E">
            <w:pPr>
              <w:pStyle w:val="rowtabella0"/>
              <w:rPr>
                <w:color w:val="002060"/>
              </w:rPr>
            </w:pPr>
            <w:r w:rsidRPr="00B415BF">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0C1DE" w14:textId="77777777" w:rsidR="006B030C" w:rsidRPr="00B415BF" w:rsidRDefault="006B030C" w:rsidP="00C9380E">
            <w:pPr>
              <w:pStyle w:val="rowtabella0"/>
              <w:rPr>
                <w:color w:val="002060"/>
              </w:rPr>
            </w:pPr>
            <w:r w:rsidRPr="00B415BF">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A2250" w14:textId="77777777" w:rsidR="006B030C" w:rsidRPr="00B415BF" w:rsidRDefault="006B030C" w:rsidP="00C9380E">
            <w:pPr>
              <w:pStyle w:val="rowtabella0"/>
              <w:jc w:val="center"/>
              <w:rPr>
                <w:color w:val="002060"/>
              </w:rPr>
            </w:pPr>
            <w:r w:rsidRPr="00B415B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32789" w14:textId="77777777" w:rsidR="006B030C" w:rsidRPr="00B415BF" w:rsidRDefault="006B030C" w:rsidP="00C9380E">
            <w:pPr>
              <w:pStyle w:val="rowtabella0"/>
              <w:rPr>
                <w:color w:val="002060"/>
              </w:rPr>
            </w:pPr>
            <w:r w:rsidRPr="00B415BF">
              <w:rPr>
                <w:color w:val="002060"/>
              </w:rPr>
              <w:t>02/02/2025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08FC1" w14:textId="77777777" w:rsidR="006B030C" w:rsidRPr="00B415BF" w:rsidRDefault="006B030C" w:rsidP="00C9380E">
            <w:pPr>
              <w:pStyle w:val="rowtabella0"/>
              <w:rPr>
                <w:color w:val="002060"/>
              </w:rPr>
            </w:pPr>
            <w:r w:rsidRPr="00B415BF">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7C8E9" w14:textId="77777777" w:rsidR="006B030C" w:rsidRPr="00B415BF" w:rsidRDefault="006B030C" w:rsidP="00C9380E">
            <w:pPr>
              <w:pStyle w:val="rowtabella0"/>
              <w:rPr>
                <w:color w:val="002060"/>
              </w:rPr>
            </w:pPr>
            <w:r w:rsidRPr="00B415BF">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37EC4" w14:textId="77777777" w:rsidR="006B030C" w:rsidRPr="00B415BF" w:rsidRDefault="006B030C" w:rsidP="00C9380E">
            <w:pPr>
              <w:pStyle w:val="rowtabella0"/>
              <w:rPr>
                <w:color w:val="002060"/>
              </w:rPr>
            </w:pPr>
            <w:r w:rsidRPr="00B415BF">
              <w:rPr>
                <w:color w:val="002060"/>
              </w:rPr>
              <w:t>VIA FRATELLI CERVI</w:t>
            </w:r>
          </w:p>
        </w:tc>
      </w:tr>
    </w:tbl>
    <w:p w14:paraId="39B0136D" w14:textId="77777777" w:rsidR="006B030C" w:rsidRPr="00B415BF" w:rsidRDefault="006B030C" w:rsidP="006B030C">
      <w:pPr>
        <w:pStyle w:val="breakline"/>
        <w:rPr>
          <w:rFonts w:eastAsiaTheme="minorEastAsia"/>
          <w:color w:val="002060"/>
        </w:rPr>
      </w:pPr>
    </w:p>
    <w:p w14:paraId="32E61564" w14:textId="77777777" w:rsidR="006B030C" w:rsidRPr="00B415BF" w:rsidRDefault="006B030C" w:rsidP="006B030C">
      <w:pPr>
        <w:pStyle w:val="breakline"/>
        <w:rPr>
          <w:color w:val="002060"/>
        </w:rPr>
      </w:pPr>
    </w:p>
    <w:p w14:paraId="3FCF5A2C" w14:textId="77777777" w:rsidR="006B030C" w:rsidRPr="00B415BF" w:rsidRDefault="006B030C" w:rsidP="006B030C">
      <w:pPr>
        <w:pStyle w:val="breakline"/>
        <w:rPr>
          <w:color w:val="002060"/>
        </w:rPr>
      </w:pPr>
    </w:p>
    <w:p w14:paraId="10C31058" w14:textId="77777777" w:rsidR="006B030C" w:rsidRPr="00B415BF" w:rsidRDefault="006B030C" w:rsidP="006B030C">
      <w:pPr>
        <w:pStyle w:val="sottotitolocampionato10"/>
        <w:rPr>
          <w:color w:val="002060"/>
        </w:rPr>
      </w:pPr>
      <w:r w:rsidRPr="00B415BF">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B030C" w:rsidRPr="00B415BF" w14:paraId="61FFF0B0"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6C8F3"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7E8F8"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15201"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3B705"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11FAC"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8CFB2"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49AB5"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474E1924" w14:textId="77777777" w:rsidTr="00C9380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C16F19" w14:textId="77777777" w:rsidR="006B030C" w:rsidRPr="00B415BF" w:rsidRDefault="006B030C" w:rsidP="00C9380E">
            <w:pPr>
              <w:pStyle w:val="rowtabella0"/>
              <w:rPr>
                <w:color w:val="002060"/>
              </w:rPr>
            </w:pPr>
            <w:r w:rsidRPr="00B415BF">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FDFC8" w14:textId="77777777" w:rsidR="006B030C" w:rsidRPr="00B415BF" w:rsidRDefault="006B030C" w:rsidP="00C9380E">
            <w:pPr>
              <w:pStyle w:val="rowtabella0"/>
              <w:rPr>
                <w:color w:val="002060"/>
              </w:rPr>
            </w:pPr>
            <w:r w:rsidRPr="00B415BF">
              <w:rPr>
                <w:color w:val="002060"/>
              </w:rPr>
              <w:t>JUNIOR JESINA 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C8E35B" w14:textId="77777777" w:rsidR="006B030C" w:rsidRPr="00B415BF" w:rsidRDefault="006B030C" w:rsidP="00C9380E">
            <w:pPr>
              <w:pStyle w:val="rowtabella0"/>
              <w:jc w:val="center"/>
              <w:rPr>
                <w:color w:val="002060"/>
              </w:rPr>
            </w:pPr>
            <w:r w:rsidRPr="00B415B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702E2" w14:textId="77777777" w:rsidR="006B030C" w:rsidRPr="00B415BF" w:rsidRDefault="006B030C" w:rsidP="00C9380E">
            <w:pPr>
              <w:pStyle w:val="rowtabella0"/>
              <w:rPr>
                <w:color w:val="002060"/>
              </w:rPr>
            </w:pPr>
            <w:r w:rsidRPr="00B415BF">
              <w:rPr>
                <w:color w:val="002060"/>
              </w:rPr>
              <w:t>29/01/2025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C6765C" w14:textId="77777777" w:rsidR="006B030C" w:rsidRPr="00B415BF" w:rsidRDefault="006B030C" w:rsidP="00C9380E">
            <w:pPr>
              <w:pStyle w:val="rowtabella0"/>
              <w:rPr>
                <w:color w:val="002060"/>
              </w:rPr>
            </w:pPr>
            <w:r w:rsidRPr="00B415BF">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79497" w14:textId="77777777" w:rsidR="006B030C" w:rsidRPr="00B415BF" w:rsidRDefault="006B030C" w:rsidP="00C9380E">
            <w:pPr>
              <w:pStyle w:val="rowtabella0"/>
              <w:rPr>
                <w:color w:val="002060"/>
              </w:rPr>
            </w:pPr>
            <w:r w:rsidRPr="00B415BF">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CC57B8" w14:textId="77777777" w:rsidR="006B030C" w:rsidRPr="00B415BF" w:rsidRDefault="006B030C" w:rsidP="00C9380E">
            <w:pPr>
              <w:pStyle w:val="rowtabella0"/>
              <w:rPr>
                <w:color w:val="002060"/>
              </w:rPr>
            </w:pPr>
            <w:r w:rsidRPr="00B415BF">
              <w:rPr>
                <w:color w:val="002060"/>
              </w:rPr>
              <w:t>VIA VESCOVARA, 7</w:t>
            </w:r>
          </w:p>
        </w:tc>
      </w:tr>
    </w:tbl>
    <w:p w14:paraId="1A27581E" w14:textId="77777777" w:rsidR="006B030C" w:rsidRPr="00B415BF" w:rsidRDefault="006B030C" w:rsidP="006B030C">
      <w:pPr>
        <w:pStyle w:val="breakline"/>
        <w:rPr>
          <w:rFonts w:eastAsiaTheme="minorEastAsia"/>
          <w:color w:val="002060"/>
        </w:rPr>
      </w:pPr>
    </w:p>
    <w:p w14:paraId="726C28CC" w14:textId="77777777" w:rsidR="006B030C" w:rsidRPr="00B415BF" w:rsidRDefault="006B030C" w:rsidP="006B030C">
      <w:pPr>
        <w:pStyle w:val="breakline"/>
        <w:rPr>
          <w:color w:val="002060"/>
        </w:rPr>
      </w:pPr>
    </w:p>
    <w:p w14:paraId="3A661943" w14:textId="77777777" w:rsidR="006B030C" w:rsidRPr="00B415BF" w:rsidRDefault="006B030C" w:rsidP="006B030C">
      <w:pPr>
        <w:pStyle w:val="breakline"/>
        <w:rPr>
          <w:color w:val="002060"/>
        </w:rPr>
      </w:pPr>
    </w:p>
    <w:p w14:paraId="79E4029E" w14:textId="77777777" w:rsidR="006B030C" w:rsidRPr="00B415BF" w:rsidRDefault="006B030C" w:rsidP="006B030C">
      <w:pPr>
        <w:pStyle w:val="sottotitolocampionato10"/>
        <w:rPr>
          <w:color w:val="002060"/>
        </w:rPr>
      </w:pPr>
      <w:r w:rsidRPr="00B415BF">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6B030C" w:rsidRPr="00B415BF" w14:paraId="24ACB529"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55B17"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44636"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6830B"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E3FBF"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05AE0"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B3111"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65662"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172BFC32"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AEAB48" w14:textId="77777777" w:rsidR="006B030C" w:rsidRPr="00B415BF" w:rsidRDefault="006B030C" w:rsidP="00C9380E">
            <w:pPr>
              <w:pStyle w:val="rowtabella0"/>
              <w:rPr>
                <w:color w:val="002060"/>
              </w:rPr>
            </w:pPr>
            <w:r w:rsidRPr="00B415BF">
              <w:rPr>
                <w:color w:val="002060"/>
              </w:rPr>
              <w:t xml:space="preserve">AUDAX 1970 </w:t>
            </w:r>
            <w:proofErr w:type="gramStart"/>
            <w:r w:rsidRPr="00B415BF">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DA447" w14:textId="77777777" w:rsidR="006B030C" w:rsidRPr="00B415BF" w:rsidRDefault="006B030C" w:rsidP="00C9380E">
            <w:pPr>
              <w:pStyle w:val="rowtabella0"/>
              <w:rPr>
                <w:color w:val="002060"/>
              </w:rPr>
            </w:pPr>
            <w:r w:rsidRPr="00B415BF">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3F756" w14:textId="77777777" w:rsidR="006B030C" w:rsidRPr="00B415BF" w:rsidRDefault="006B030C" w:rsidP="00C9380E">
            <w:pPr>
              <w:pStyle w:val="rowtabella0"/>
              <w:jc w:val="center"/>
              <w:rPr>
                <w:color w:val="002060"/>
              </w:rPr>
            </w:pPr>
            <w:r w:rsidRPr="00B415B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452EC" w14:textId="77777777" w:rsidR="006B030C" w:rsidRPr="00B415BF" w:rsidRDefault="006B030C" w:rsidP="00C9380E">
            <w:pPr>
              <w:pStyle w:val="rowtabella0"/>
              <w:rPr>
                <w:color w:val="002060"/>
              </w:rPr>
            </w:pPr>
            <w:r w:rsidRPr="00B415BF">
              <w:rPr>
                <w:color w:val="002060"/>
              </w:rPr>
              <w:t>01/02/2025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DCF72" w14:textId="77777777" w:rsidR="006B030C" w:rsidRPr="00B415BF" w:rsidRDefault="006B030C" w:rsidP="00C9380E">
            <w:pPr>
              <w:pStyle w:val="rowtabella0"/>
              <w:rPr>
                <w:color w:val="002060"/>
              </w:rPr>
            </w:pPr>
            <w:r w:rsidRPr="00B415B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C2C98" w14:textId="77777777" w:rsidR="006B030C" w:rsidRPr="00B415BF" w:rsidRDefault="006B030C" w:rsidP="00C9380E">
            <w:pPr>
              <w:pStyle w:val="rowtabella0"/>
              <w:rPr>
                <w:color w:val="002060"/>
              </w:rPr>
            </w:pPr>
            <w:r w:rsidRPr="00B415B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7AE70" w14:textId="77777777" w:rsidR="006B030C" w:rsidRPr="00B415BF" w:rsidRDefault="006B030C" w:rsidP="00C9380E">
            <w:pPr>
              <w:pStyle w:val="rowtabella0"/>
              <w:rPr>
                <w:color w:val="002060"/>
              </w:rPr>
            </w:pPr>
            <w:r w:rsidRPr="00B415BF">
              <w:rPr>
                <w:color w:val="002060"/>
              </w:rPr>
              <w:t>VIA ANTONIO ROSMINI 22/B</w:t>
            </w:r>
          </w:p>
        </w:tc>
      </w:tr>
      <w:tr w:rsidR="006B030C" w:rsidRPr="00B415BF" w14:paraId="3A7C4650"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76C73C" w14:textId="77777777" w:rsidR="006B030C" w:rsidRPr="00B415BF" w:rsidRDefault="006B030C" w:rsidP="00C9380E">
            <w:pPr>
              <w:pStyle w:val="rowtabella0"/>
              <w:rPr>
                <w:color w:val="002060"/>
              </w:rPr>
            </w:pPr>
            <w:r w:rsidRPr="00B415BF">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C5FDB3" w14:textId="77777777" w:rsidR="006B030C" w:rsidRPr="00B415BF" w:rsidRDefault="006B030C" w:rsidP="00C9380E">
            <w:pPr>
              <w:pStyle w:val="rowtabella0"/>
              <w:rPr>
                <w:color w:val="002060"/>
              </w:rPr>
            </w:pPr>
            <w:r w:rsidRPr="00B415B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A278A4" w14:textId="77777777" w:rsidR="006B030C" w:rsidRPr="00B415BF" w:rsidRDefault="006B030C" w:rsidP="00C9380E">
            <w:pPr>
              <w:pStyle w:val="rowtabella0"/>
              <w:jc w:val="center"/>
              <w:rPr>
                <w:color w:val="002060"/>
              </w:rPr>
            </w:pPr>
            <w:r w:rsidRPr="00B415B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FB29C3" w14:textId="77777777" w:rsidR="006B030C" w:rsidRPr="00B415BF" w:rsidRDefault="006B030C" w:rsidP="00C9380E">
            <w:pPr>
              <w:pStyle w:val="rowtabella0"/>
              <w:rPr>
                <w:color w:val="002060"/>
              </w:rPr>
            </w:pPr>
            <w:r w:rsidRPr="00B415BF">
              <w:rPr>
                <w:color w:val="002060"/>
              </w:rPr>
              <w:t>01/02/2025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7DCCD3" w14:textId="77777777" w:rsidR="006B030C" w:rsidRPr="00B415BF" w:rsidRDefault="006B030C" w:rsidP="00C9380E">
            <w:pPr>
              <w:pStyle w:val="rowtabella0"/>
              <w:rPr>
                <w:color w:val="002060"/>
              </w:rPr>
            </w:pPr>
            <w:r w:rsidRPr="00B415BF">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769DC" w14:textId="77777777" w:rsidR="006B030C" w:rsidRPr="00B415BF" w:rsidRDefault="006B030C" w:rsidP="00C9380E">
            <w:pPr>
              <w:pStyle w:val="rowtabella0"/>
              <w:rPr>
                <w:color w:val="002060"/>
              </w:rPr>
            </w:pPr>
            <w:r w:rsidRPr="00B415BF">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4F809" w14:textId="77777777" w:rsidR="006B030C" w:rsidRPr="00B415BF" w:rsidRDefault="006B030C" w:rsidP="00C9380E">
            <w:pPr>
              <w:pStyle w:val="rowtabella0"/>
              <w:rPr>
                <w:color w:val="002060"/>
              </w:rPr>
            </w:pPr>
            <w:r w:rsidRPr="00B415BF">
              <w:rPr>
                <w:color w:val="002060"/>
              </w:rPr>
              <w:t>VIA NAZARIO SAURO</w:t>
            </w:r>
          </w:p>
        </w:tc>
      </w:tr>
      <w:tr w:rsidR="006B030C" w:rsidRPr="00B415BF" w14:paraId="02647E41"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A24B1F" w14:textId="77777777" w:rsidR="006B030C" w:rsidRPr="00B415BF" w:rsidRDefault="006B030C" w:rsidP="00C9380E">
            <w:pPr>
              <w:pStyle w:val="rowtabella0"/>
              <w:rPr>
                <w:color w:val="002060"/>
              </w:rPr>
            </w:pPr>
            <w:r w:rsidRPr="00B415BF">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28B8DC" w14:textId="77777777" w:rsidR="006B030C" w:rsidRPr="00B415BF" w:rsidRDefault="006B030C" w:rsidP="00C9380E">
            <w:pPr>
              <w:pStyle w:val="rowtabella0"/>
              <w:rPr>
                <w:color w:val="002060"/>
              </w:rPr>
            </w:pPr>
            <w:r w:rsidRPr="00B415BF">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48862B" w14:textId="77777777" w:rsidR="006B030C" w:rsidRPr="00B415BF" w:rsidRDefault="006B030C" w:rsidP="00C9380E">
            <w:pPr>
              <w:pStyle w:val="rowtabella0"/>
              <w:jc w:val="center"/>
              <w:rPr>
                <w:color w:val="002060"/>
              </w:rPr>
            </w:pPr>
            <w:r w:rsidRPr="00B415B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500CF1" w14:textId="77777777" w:rsidR="006B030C" w:rsidRPr="00B415BF" w:rsidRDefault="006B030C" w:rsidP="00C9380E">
            <w:pPr>
              <w:pStyle w:val="rowtabella0"/>
              <w:rPr>
                <w:color w:val="002060"/>
              </w:rPr>
            </w:pPr>
            <w:r w:rsidRPr="00B415BF">
              <w:rPr>
                <w:color w:val="002060"/>
              </w:rPr>
              <w:t>01/02/2025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0D53FD" w14:textId="77777777" w:rsidR="006B030C" w:rsidRPr="00B415BF" w:rsidRDefault="006B030C" w:rsidP="00C9380E">
            <w:pPr>
              <w:pStyle w:val="rowtabella0"/>
              <w:rPr>
                <w:color w:val="002060"/>
              </w:rPr>
            </w:pPr>
            <w:r w:rsidRPr="00B415BF">
              <w:rPr>
                <w:color w:val="002060"/>
              </w:rPr>
              <w:t xml:space="preserve">5454 </w:t>
            </w:r>
            <w:proofErr w:type="gramStart"/>
            <w:r w:rsidRPr="00B415BF">
              <w:rPr>
                <w:color w:val="002060"/>
              </w:rPr>
              <w:t>C.COPERTO</w:t>
            </w:r>
            <w:proofErr w:type="gramEnd"/>
            <w:r w:rsidRPr="00B415BF">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BF3F6" w14:textId="77777777" w:rsidR="006B030C" w:rsidRPr="00B415BF" w:rsidRDefault="006B030C" w:rsidP="00C9380E">
            <w:pPr>
              <w:pStyle w:val="rowtabella0"/>
              <w:rPr>
                <w:color w:val="002060"/>
              </w:rPr>
            </w:pPr>
            <w:r w:rsidRPr="00B415BF">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AB2984" w14:textId="77777777" w:rsidR="006B030C" w:rsidRPr="00B415BF" w:rsidRDefault="006B030C" w:rsidP="00C9380E">
            <w:pPr>
              <w:pStyle w:val="rowtabella0"/>
              <w:rPr>
                <w:color w:val="002060"/>
              </w:rPr>
            </w:pPr>
            <w:r w:rsidRPr="00B415BF">
              <w:rPr>
                <w:color w:val="002060"/>
              </w:rPr>
              <w:t>VIA VILLA TOMBARI</w:t>
            </w:r>
          </w:p>
        </w:tc>
      </w:tr>
      <w:tr w:rsidR="006B030C" w:rsidRPr="00B415BF" w14:paraId="2BD5B96B"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4C3A29" w14:textId="77777777" w:rsidR="006B030C" w:rsidRPr="00B415BF" w:rsidRDefault="006B030C" w:rsidP="00C9380E">
            <w:pPr>
              <w:pStyle w:val="rowtabella0"/>
              <w:rPr>
                <w:color w:val="002060"/>
              </w:rPr>
            </w:pPr>
            <w:r w:rsidRPr="00B415BF">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019BA" w14:textId="77777777" w:rsidR="006B030C" w:rsidRPr="00B415BF" w:rsidRDefault="006B030C" w:rsidP="00C9380E">
            <w:pPr>
              <w:pStyle w:val="rowtabella0"/>
              <w:rPr>
                <w:color w:val="002060"/>
              </w:rPr>
            </w:pPr>
            <w:r w:rsidRPr="00B415BF">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7D575" w14:textId="77777777" w:rsidR="006B030C" w:rsidRPr="00B415BF" w:rsidRDefault="006B030C" w:rsidP="00C9380E">
            <w:pPr>
              <w:pStyle w:val="rowtabella0"/>
              <w:jc w:val="center"/>
              <w:rPr>
                <w:color w:val="002060"/>
              </w:rPr>
            </w:pPr>
            <w:r w:rsidRPr="00B415B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497A9" w14:textId="77777777" w:rsidR="006B030C" w:rsidRPr="00B415BF" w:rsidRDefault="006B030C" w:rsidP="00C9380E">
            <w:pPr>
              <w:pStyle w:val="rowtabella0"/>
              <w:rPr>
                <w:color w:val="002060"/>
              </w:rPr>
            </w:pPr>
            <w:r w:rsidRPr="00B415BF">
              <w:rPr>
                <w:color w:val="002060"/>
              </w:rPr>
              <w:t>03/02/2025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B040A" w14:textId="77777777" w:rsidR="006B030C" w:rsidRPr="00B415BF" w:rsidRDefault="006B030C" w:rsidP="00C9380E">
            <w:pPr>
              <w:pStyle w:val="rowtabella0"/>
              <w:rPr>
                <w:color w:val="002060"/>
              </w:rPr>
            </w:pPr>
            <w:r w:rsidRPr="00B415BF">
              <w:rPr>
                <w:color w:val="002060"/>
              </w:rPr>
              <w:t>5047 PALLONE GEODETICO "</w:t>
            </w:r>
            <w:proofErr w:type="gramStart"/>
            <w:r w:rsidRPr="00B415BF">
              <w:rPr>
                <w:color w:val="002060"/>
              </w:rPr>
              <w:t>L.PAPINI</w:t>
            </w:r>
            <w:proofErr w:type="gramEnd"/>
            <w:r w:rsidRPr="00B415BF">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6BEB7" w14:textId="77777777" w:rsidR="006B030C" w:rsidRPr="00B415BF" w:rsidRDefault="006B030C" w:rsidP="00C9380E">
            <w:pPr>
              <w:pStyle w:val="rowtabella0"/>
              <w:rPr>
                <w:color w:val="002060"/>
              </w:rPr>
            </w:pPr>
            <w:r w:rsidRPr="00B415B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F261C" w14:textId="77777777" w:rsidR="006B030C" w:rsidRPr="00B415BF" w:rsidRDefault="006B030C" w:rsidP="00C9380E">
            <w:pPr>
              <w:pStyle w:val="rowtabella0"/>
              <w:rPr>
                <w:color w:val="002060"/>
              </w:rPr>
            </w:pPr>
            <w:r w:rsidRPr="00B415BF">
              <w:rPr>
                <w:color w:val="002060"/>
              </w:rPr>
              <w:t>VIA ESINO 122 TORRETTE</w:t>
            </w:r>
          </w:p>
        </w:tc>
      </w:tr>
    </w:tbl>
    <w:p w14:paraId="41370F05" w14:textId="77777777" w:rsidR="006B030C" w:rsidRPr="00B415BF" w:rsidRDefault="006B030C" w:rsidP="006B030C">
      <w:pPr>
        <w:pStyle w:val="breakline"/>
        <w:rPr>
          <w:rFonts w:eastAsiaTheme="minorEastAsia"/>
          <w:color w:val="002060"/>
        </w:rPr>
      </w:pPr>
    </w:p>
    <w:p w14:paraId="7848102D" w14:textId="77777777" w:rsidR="006B030C" w:rsidRPr="00B415BF" w:rsidRDefault="006B030C" w:rsidP="006B030C">
      <w:pPr>
        <w:pStyle w:val="breakline"/>
        <w:rPr>
          <w:color w:val="002060"/>
        </w:rPr>
      </w:pPr>
    </w:p>
    <w:p w14:paraId="7FA1749F" w14:textId="77777777" w:rsidR="006B030C" w:rsidRPr="00B415BF" w:rsidRDefault="006B030C" w:rsidP="006B030C">
      <w:pPr>
        <w:pStyle w:val="breakline"/>
        <w:rPr>
          <w:color w:val="002060"/>
        </w:rPr>
      </w:pPr>
    </w:p>
    <w:p w14:paraId="7003F5B7" w14:textId="77777777" w:rsidR="006B030C" w:rsidRPr="00B415BF" w:rsidRDefault="006B030C" w:rsidP="006B030C">
      <w:pPr>
        <w:pStyle w:val="sottotitolocampionato10"/>
        <w:rPr>
          <w:color w:val="002060"/>
        </w:rPr>
      </w:pPr>
      <w:r w:rsidRPr="00B415BF">
        <w:rPr>
          <w:color w:val="002060"/>
        </w:rPr>
        <w:lastRenderedPageBreak/>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3"/>
        <w:gridCol w:w="385"/>
        <w:gridCol w:w="898"/>
        <w:gridCol w:w="1198"/>
        <w:gridCol w:w="1552"/>
        <w:gridCol w:w="1543"/>
      </w:tblGrid>
      <w:tr w:rsidR="006B030C" w:rsidRPr="00B415BF" w14:paraId="42E29DE8"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6545B"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F1009"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6EF1B"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F9D5F"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5390D"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8502"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D7D09"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193C4B6F"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D0ACBE" w14:textId="77777777" w:rsidR="006B030C" w:rsidRPr="00B415BF" w:rsidRDefault="006B030C" w:rsidP="00C9380E">
            <w:pPr>
              <w:pStyle w:val="rowtabella0"/>
              <w:rPr>
                <w:color w:val="002060"/>
              </w:rPr>
            </w:pPr>
            <w:r w:rsidRPr="00B415BF">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FB83D" w14:textId="77777777" w:rsidR="006B030C" w:rsidRPr="00B415BF" w:rsidRDefault="006B030C" w:rsidP="00C9380E">
            <w:pPr>
              <w:pStyle w:val="rowtabella0"/>
              <w:rPr>
                <w:color w:val="002060"/>
              </w:rPr>
            </w:pPr>
            <w:r w:rsidRPr="00B415BF">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BAD03" w14:textId="77777777" w:rsidR="006B030C" w:rsidRPr="00B415BF" w:rsidRDefault="006B030C" w:rsidP="00C9380E">
            <w:pPr>
              <w:pStyle w:val="rowtabella0"/>
              <w:jc w:val="center"/>
              <w:rPr>
                <w:color w:val="002060"/>
              </w:rPr>
            </w:pPr>
            <w:r w:rsidRPr="00B415B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9366B" w14:textId="77777777" w:rsidR="006B030C" w:rsidRPr="00B415BF" w:rsidRDefault="006B030C" w:rsidP="00C9380E">
            <w:pPr>
              <w:pStyle w:val="rowtabella0"/>
              <w:rPr>
                <w:color w:val="002060"/>
              </w:rPr>
            </w:pPr>
            <w:r w:rsidRPr="00B415BF">
              <w:rPr>
                <w:color w:val="002060"/>
              </w:rPr>
              <w:t>01/02/2025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967AF" w14:textId="77777777" w:rsidR="006B030C" w:rsidRPr="00B415BF" w:rsidRDefault="006B030C" w:rsidP="00C9380E">
            <w:pPr>
              <w:pStyle w:val="rowtabella0"/>
              <w:rPr>
                <w:color w:val="002060"/>
              </w:rPr>
            </w:pPr>
            <w:r w:rsidRPr="00B415BF">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B82FC" w14:textId="77777777" w:rsidR="006B030C" w:rsidRPr="00B415BF" w:rsidRDefault="006B030C" w:rsidP="00C9380E">
            <w:pPr>
              <w:pStyle w:val="rowtabella0"/>
              <w:rPr>
                <w:color w:val="002060"/>
              </w:rPr>
            </w:pPr>
            <w:r w:rsidRPr="00B415BF">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CD24B" w14:textId="77777777" w:rsidR="006B030C" w:rsidRPr="00B415BF" w:rsidRDefault="006B030C" w:rsidP="00C9380E">
            <w:pPr>
              <w:pStyle w:val="rowtabella0"/>
              <w:rPr>
                <w:color w:val="002060"/>
              </w:rPr>
            </w:pPr>
            <w:r w:rsidRPr="00B415BF">
              <w:rPr>
                <w:color w:val="002060"/>
              </w:rPr>
              <w:t>VIA FONTE ABECETO, 4</w:t>
            </w:r>
          </w:p>
        </w:tc>
      </w:tr>
      <w:tr w:rsidR="006B030C" w:rsidRPr="00B415BF" w14:paraId="28B4F7B1"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26A00A" w14:textId="77777777" w:rsidR="006B030C" w:rsidRPr="00B415BF" w:rsidRDefault="006B030C" w:rsidP="00C9380E">
            <w:pPr>
              <w:pStyle w:val="rowtabella0"/>
              <w:rPr>
                <w:color w:val="002060"/>
              </w:rPr>
            </w:pPr>
            <w:r w:rsidRPr="00B415BF">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D67AC0" w14:textId="77777777" w:rsidR="006B030C" w:rsidRPr="00B415BF" w:rsidRDefault="006B030C" w:rsidP="00C9380E">
            <w:pPr>
              <w:pStyle w:val="rowtabella0"/>
              <w:rPr>
                <w:color w:val="002060"/>
              </w:rPr>
            </w:pPr>
            <w:r w:rsidRPr="00B415BF">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2FC66E" w14:textId="77777777" w:rsidR="006B030C" w:rsidRPr="00B415BF" w:rsidRDefault="006B030C" w:rsidP="00C9380E">
            <w:pPr>
              <w:pStyle w:val="rowtabella0"/>
              <w:jc w:val="center"/>
              <w:rPr>
                <w:color w:val="002060"/>
              </w:rPr>
            </w:pPr>
            <w:r w:rsidRPr="00B415B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DC4A05" w14:textId="77777777" w:rsidR="006B030C" w:rsidRPr="00B415BF" w:rsidRDefault="006B030C" w:rsidP="00C9380E">
            <w:pPr>
              <w:pStyle w:val="rowtabella0"/>
              <w:rPr>
                <w:color w:val="002060"/>
              </w:rPr>
            </w:pPr>
            <w:r w:rsidRPr="00B415BF">
              <w:rPr>
                <w:color w:val="002060"/>
              </w:rPr>
              <w:t>02/02/2025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107669" w14:textId="77777777" w:rsidR="006B030C" w:rsidRPr="00B415BF" w:rsidRDefault="006B030C" w:rsidP="00C9380E">
            <w:pPr>
              <w:pStyle w:val="rowtabella0"/>
              <w:rPr>
                <w:color w:val="002060"/>
              </w:rPr>
            </w:pPr>
            <w:r w:rsidRPr="00B415BF">
              <w:rPr>
                <w:color w:val="002060"/>
              </w:rPr>
              <w:t xml:space="preserve">5295 TENSOSTRUTTURA VIA </w:t>
            </w:r>
            <w:proofErr w:type="gramStart"/>
            <w:r w:rsidRPr="00B415BF">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9B76C2" w14:textId="77777777" w:rsidR="006B030C" w:rsidRPr="00B415BF" w:rsidRDefault="006B030C" w:rsidP="00C9380E">
            <w:pPr>
              <w:pStyle w:val="rowtabella0"/>
              <w:rPr>
                <w:color w:val="002060"/>
              </w:rPr>
            </w:pPr>
            <w:r w:rsidRPr="00B415B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7B76F" w14:textId="77777777" w:rsidR="006B030C" w:rsidRPr="00B415BF" w:rsidRDefault="006B030C" w:rsidP="00C9380E">
            <w:pPr>
              <w:pStyle w:val="rowtabella0"/>
              <w:rPr>
                <w:color w:val="002060"/>
              </w:rPr>
            </w:pPr>
            <w:r w:rsidRPr="00B415BF">
              <w:rPr>
                <w:color w:val="002060"/>
              </w:rPr>
              <w:t xml:space="preserve">VIA </w:t>
            </w:r>
            <w:proofErr w:type="gramStart"/>
            <w:r w:rsidRPr="00B415BF">
              <w:rPr>
                <w:color w:val="002060"/>
              </w:rPr>
              <w:t>E.MATTEI</w:t>
            </w:r>
            <w:proofErr w:type="gramEnd"/>
          </w:p>
        </w:tc>
      </w:tr>
      <w:tr w:rsidR="006B030C" w:rsidRPr="00B415BF" w14:paraId="6689EE7F"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EF706" w14:textId="77777777" w:rsidR="006B030C" w:rsidRPr="00B415BF" w:rsidRDefault="006B030C" w:rsidP="00C9380E">
            <w:pPr>
              <w:pStyle w:val="rowtabella0"/>
              <w:rPr>
                <w:color w:val="002060"/>
              </w:rPr>
            </w:pPr>
            <w:r w:rsidRPr="00B415BF">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78416" w14:textId="77777777" w:rsidR="006B030C" w:rsidRPr="00B415BF" w:rsidRDefault="006B030C" w:rsidP="00C9380E">
            <w:pPr>
              <w:pStyle w:val="rowtabella0"/>
              <w:rPr>
                <w:color w:val="002060"/>
              </w:rPr>
            </w:pPr>
            <w:r w:rsidRPr="00B415BF">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310D7" w14:textId="77777777" w:rsidR="006B030C" w:rsidRPr="00B415BF" w:rsidRDefault="006B030C" w:rsidP="00C9380E">
            <w:pPr>
              <w:pStyle w:val="rowtabella0"/>
              <w:jc w:val="center"/>
              <w:rPr>
                <w:color w:val="002060"/>
              </w:rPr>
            </w:pPr>
            <w:r w:rsidRPr="00B415B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9E192" w14:textId="77777777" w:rsidR="006B030C" w:rsidRPr="00B415BF" w:rsidRDefault="006B030C" w:rsidP="00C9380E">
            <w:pPr>
              <w:pStyle w:val="rowtabella0"/>
              <w:rPr>
                <w:color w:val="002060"/>
              </w:rPr>
            </w:pPr>
            <w:r w:rsidRPr="00B415BF">
              <w:rPr>
                <w:color w:val="002060"/>
              </w:rPr>
              <w:t>06/02/2025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F733C" w14:textId="77777777" w:rsidR="006B030C" w:rsidRPr="00B415BF" w:rsidRDefault="006B030C" w:rsidP="00C9380E">
            <w:pPr>
              <w:pStyle w:val="rowtabella0"/>
              <w:rPr>
                <w:color w:val="002060"/>
              </w:rPr>
            </w:pPr>
            <w:r w:rsidRPr="00B415BF">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48C6D" w14:textId="77777777" w:rsidR="006B030C" w:rsidRPr="00B415BF" w:rsidRDefault="006B030C" w:rsidP="00C9380E">
            <w:pPr>
              <w:pStyle w:val="rowtabella0"/>
              <w:rPr>
                <w:color w:val="002060"/>
              </w:rPr>
            </w:pPr>
            <w:r w:rsidRPr="00B415BF">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C2450" w14:textId="77777777" w:rsidR="006B030C" w:rsidRPr="00B415BF" w:rsidRDefault="006B030C" w:rsidP="00C9380E">
            <w:pPr>
              <w:pStyle w:val="rowtabella0"/>
              <w:rPr>
                <w:color w:val="002060"/>
              </w:rPr>
            </w:pPr>
            <w:r w:rsidRPr="00B415BF">
              <w:rPr>
                <w:color w:val="002060"/>
              </w:rPr>
              <w:t>VIA ALESSANDRO MANZONI</w:t>
            </w:r>
          </w:p>
        </w:tc>
      </w:tr>
    </w:tbl>
    <w:p w14:paraId="5E832ED9" w14:textId="77777777" w:rsidR="006B030C" w:rsidRPr="00F85777" w:rsidRDefault="006B030C" w:rsidP="00837141">
      <w:pPr>
        <w:pStyle w:val="breakline"/>
        <w:rPr>
          <w:rFonts w:eastAsiaTheme="minorEastAsia"/>
          <w:color w:val="002060"/>
        </w:rPr>
      </w:pPr>
    </w:p>
    <w:p w14:paraId="23333D60" w14:textId="77777777" w:rsidR="00837141" w:rsidRPr="00F85777" w:rsidRDefault="00837141" w:rsidP="00837141">
      <w:pPr>
        <w:pStyle w:val="breakline"/>
        <w:rPr>
          <w:color w:val="002060"/>
        </w:rPr>
      </w:pPr>
    </w:p>
    <w:p w14:paraId="7FC64198" w14:textId="77777777" w:rsidR="00837141" w:rsidRPr="00F85777" w:rsidRDefault="00837141" w:rsidP="00837141">
      <w:pPr>
        <w:pStyle w:val="titolocampionato0"/>
        <w:shd w:val="clear" w:color="auto" w:fill="CCCCCC"/>
        <w:spacing w:before="80" w:after="40"/>
        <w:rPr>
          <w:color w:val="002060"/>
        </w:rPr>
      </w:pPr>
      <w:r w:rsidRPr="00F85777">
        <w:rPr>
          <w:color w:val="002060"/>
        </w:rPr>
        <w:t>UNDER 15 C5 REGIONALI MASCHILI</w:t>
      </w:r>
    </w:p>
    <w:p w14:paraId="73CF6D7C" w14:textId="77777777" w:rsidR="00837141" w:rsidRPr="00F85777" w:rsidRDefault="00837141" w:rsidP="00837141">
      <w:pPr>
        <w:pStyle w:val="titoloprinc0"/>
        <w:rPr>
          <w:color w:val="002060"/>
        </w:rPr>
      </w:pPr>
      <w:r w:rsidRPr="00F85777">
        <w:rPr>
          <w:color w:val="002060"/>
        </w:rPr>
        <w:t>VARIAZIONI AL PROGRAMMA GARE</w:t>
      </w:r>
    </w:p>
    <w:p w14:paraId="77A82541" w14:textId="77777777" w:rsidR="00837141" w:rsidRPr="00F85777" w:rsidRDefault="00837141" w:rsidP="00837141">
      <w:pPr>
        <w:pStyle w:val="breakline"/>
        <w:rPr>
          <w:color w:val="002060"/>
        </w:rPr>
      </w:pPr>
    </w:p>
    <w:p w14:paraId="08AA2E85" w14:textId="77777777" w:rsidR="00837141" w:rsidRPr="00F85777" w:rsidRDefault="00837141" w:rsidP="00837141">
      <w:pPr>
        <w:pStyle w:val="breakline"/>
        <w:rPr>
          <w:color w:val="002060"/>
        </w:rPr>
      </w:pPr>
    </w:p>
    <w:p w14:paraId="546F369A" w14:textId="77777777" w:rsidR="00837141" w:rsidRPr="00F85777" w:rsidRDefault="00837141" w:rsidP="00837141">
      <w:pPr>
        <w:pStyle w:val="sottotitolocampionato10"/>
        <w:rPr>
          <w:color w:val="002060"/>
        </w:rPr>
      </w:pPr>
      <w:r w:rsidRPr="00F857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37141" w:rsidRPr="00F85777" w14:paraId="618CBBDD" w14:textId="77777777" w:rsidTr="00E2751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E8976" w14:textId="77777777" w:rsidR="00837141" w:rsidRPr="00F85777" w:rsidRDefault="00837141" w:rsidP="00C9380E">
            <w:pPr>
              <w:pStyle w:val="headertabella0"/>
              <w:rPr>
                <w:color w:val="002060"/>
              </w:rPr>
            </w:pPr>
            <w:r w:rsidRPr="00F8577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C53B2" w14:textId="77777777" w:rsidR="00837141" w:rsidRPr="00F85777" w:rsidRDefault="00837141" w:rsidP="00C9380E">
            <w:pPr>
              <w:pStyle w:val="headertabella0"/>
              <w:rPr>
                <w:color w:val="002060"/>
              </w:rPr>
            </w:pPr>
            <w:r w:rsidRPr="00F85777">
              <w:rPr>
                <w:color w:val="002060"/>
              </w:rPr>
              <w:t xml:space="preserve">N° </w:t>
            </w:r>
            <w:proofErr w:type="spellStart"/>
            <w:r w:rsidRPr="00F85777">
              <w:rPr>
                <w:color w:val="002060"/>
              </w:rPr>
              <w:t>Gior</w:t>
            </w:r>
            <w:proofErr w:type="spellEnd"/>
            <w:r w:rsidRPr="00F8577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3E015" w14:textId="77777777" w:rsidR="00837141" w:rsidRPr="00F85777" w:rsidRDefault="00837141" w:rsidP="00C9380E">
            <w:pPr>
              <w:pStyle w:val="headertabella0"/>
              <w:rPr>
                <w:color w:val="002060"/>
              </w:rPr>
            </w:pPr>
            <w:r w:rsidRPr="00F8577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8483D" w14:textId="77777777" w:rsidR="00837141" w:rsidRPr="00F85777" w:rsidRDefault="00837141" w:rsidP="00C9380E">
            <w:pPr>
              <w:pStyle w:val="headertabella0"/>
              <w:rPr>
                <w:color w:val="002060"/>
              </w:rPr>
            </w:pPr>
            <w:r w:rsidRPr="00F8577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8385B" w14:textId="77777777" w:rsidR="00837141" w:rsidRPr="00F85777" w:rsidRDefault="00837141" w:rsidP="00C9380E">
            <w:pPr>
              <w:pStyle w:val="headertabella0"/>
              <w:rPr>
                <w:color w:val="002060"/>
              </w:rPr>
            </w:pPr>
            <w:r w:rsidRPr="00F85777">
              <w:rPr>
                <w:color w:val="002060"/>
              </w:rPr>
              <w:t xml:space="preserve">Data </w:t>
            </w:r>
            <w:proofErr w:type="spellStart"/>
            <w:r w:rsidRPr="00F85777">
              <w:rPr>
                <w:color w:val="002060"/>
              </w:rPr>
              <w:t>Orig</w:t>
            </w:r>
            <w:proofErr w:type="spellEnd"/>
            <w:r w:rsidRPr="00F8577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6DFFC" w14:textId="77777777" w:rsidR="00837141" w:rsidRPr="00F85777" w:rsidRDefault="00837141" w:rsidP="00C9380E">
            <w:pPr>
              <w:pStyle w:val="headertabella0"/>
              <w:rPr>
                <w:color w:val="002060"/>
              </w:rPr>
            </w:pPr>
            <w:r w:rsidRPr="00F8577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BBA2A" w14:textId="77777777" w:rsidR="00837141" w:rsidRPr="00F85777" w:rsidRDefault="00837141" w:rsidP="00C9380E">
            <w:pPr>
              <w:pStyle w:val="headertabella0"/>
              <w:rPr>
                <w:color w:val="002060"/>
              </w:rPr>
            </w:pPr>
            <w:r w:rsidRPr="00F85777">
              <w:rPr>
                <w:color w:val="002060"/>
              </w:rPr>
              <w:t xml:space="preserve">Ora </w:t>
            </w:r>
            <w:proofErr w:type="spellStart"/>
            <w:r w:rsidRPr="00F85777">
              <w:rPr>
                <w:color w:val="002060"/>
              </w:rPr>
              <w:t>Orig</w:t>
            </w:r>
            <w:proofErr w:type="spellEnd"/>
            <w:r w:rsidRPr="00F8577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19B39" w14:textId="77777777" w:rsidR="00837141" w:rsidRPr="00F85777" w:rsidRDefault="00837141" w:rsidP="00C9380E">
            <w:pPr>
              <w:pStyle w:val="headertabella0"/>
              <w:rPr>
                <w:color w:val="002060"/>
              </w:rPr>
            </w:pPr>
            <w:r w:rsidRPr="00F85777">
              <w:rPr>
                <w:color w:val="002060"/>
              </w:rPr>
              <w:t>Impianto</w:t>
            </w:r>
          </w:p>
        </w:tc>
      </w:tr>
      <w:tr w:rsidR="00837141" w:rsidRPr="00F85777" w14:paraId="16A9FF63" w14:textId="77777777" w:rsidTr="00E2751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E608E" w14:textId="77777777" w:rsidR="00837141" w:rsidRPr="00E27516" w:rsidRDefault="00837141" w:rsidP="00C9380E">
            <w:pPr>
              <w:pStyle w:val="rowtabella0"/>
              <w:rPr>
                <w:color w:val="002060"/>
                <w:highlight w:val="yellow"/>
              </w:rPr>
            </w:pPr>
            <w:r w:rsidRPr="00E27516">
              <w:rPr>
                <w:color w:val="002060"/>
                <w:highlight w:val="yellow"/>
              </w:rPr>
              <w:t>01/02/2025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F01D" w14:textId="77777777" w:rsidR="00837141" w:rsidRPr="00E27516" w:rsidRDefault="00837141" w:rsidP="00C9380E">
            <w:pPr>
              <w:pStyle w:val="rowtabella0"/>
              <w:jc w:val="center"/>
              <w:rPr>
                <w:color w:val="002060"/>
                <w:highlight w:val="yellow"/>
              </w:rPr>
            </w:pPr>
            <w:r w:rsidRPr="00E27516">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A8224" w14:textId="77777777" w:rsidR="00837141" w:rsidRPr="00E27516" w:rsidRDefault="00837141" w:rsidP="00C9380E">
            <w:pPr>
              <w:pStyle w:val="rowtabella0"/>
              <w:rPr>
                <w:color w:val="002060"/>
                <w:highlight w:val="yellow"/>
              </w:rPr>
            </w:pPr>
            <w:r w:rsidRPr="00E27516">
              <w:rPr>
                <w:color w:val="002060"/>
                <w:highlight w:val="yellow"/>
              </w:rPr>
              <w:t>FABRIANO CERRETO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97CA" w14:textId="77777777" w:rsidR="00837141" w:rsidRPr="00E27516" w:rsidRDefault="00837141" w:rsidP="00C9380E">
            <w:pPr>
              <w:pStyle w:val="rowtabella0"/>
              <w:rPr>
                <w:color w:val="002060"/>
                <w:highlight w:val="yellow"/>
              </w:rPr>
            </w:pPr>
            <w:r w:rsidRPr="00E27516">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EBD6" w14:textId="0FC26B3D" w:rsidR="00837141" w:rsidRPr="00F85777" w:rsidRDefault="00837141" w:rsidP="00C9380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A4736" w14:textId="77777777" w:rsidR="00837141" w:rsidRPr="00F85777" w:rsidRDefault="00837141" w:rsidP="00C9380E">
            <w:pPr>
              <w:pStyle w:val="rowtabella0"/>
              <w:jc w:val="center"/>
              <w:rPr>
                <w:color w:val="002060"/>
              </w:rPr>
            </w:pPr>
            <w:r w:rsidRPr="00E2751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AD9F" w14:textId="77777777" w:rsidR="00837141" w:rsidRPr="00F85777" w:rsidRDefault="00837141" w:rsidP="00C9380E">
            <w:pPr>
              <w:pStyle w:val="rowtabella0"/>
              <w:jc w:val="center"/>
              <w:rPr>
                <w:color w:val="002060"/>
              </w:rPr>
            </w:pPr>
            <w:r w:rsidRPr="00F85777">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7FC9" w14:textId="77777777" w:rsidR="00837141" w:rsidRPr="00F85777" w:rsidRDefault="00837141" w:rsidP="00C9380E">
            <w:pPr>
              <w:rPr>
                <w:color w:val="002060"/>
              </w:rPr>
            </w:pPr>
          </w:p>
        </w:tc>
      </w:tr>
    </w:tbl>
    <w:p w14:paraId="3AB0484F" w14:textId="77777777" w:rsidR="00837141" w:rsidRPr="00F85777" w:rsidRDefault="00837141" w:rsidP="00837141">
      <w:pPr>
        <w:pStyle w:val="breakline"/>
        <w:rPr>
          <w:rFonts w:eastAsiaTheme="minorEastAsia"/>
          <w:color w:val="002060"/>
        </w:rPr>
      </w:pPr>
    </w:p>
    <w:p w14:paraId="7513EB01" w14:textId="77777777" w:rsidR="00837141" w:rsidRPr="00F85777" w:rsidRDefault="00837141" w:rsidP="00837141">
      <w:pPr>
        <w:pStyle w:val="breakline"/>
        <w:rPr>
          <w:rFonts w:eastAsiaTheme="minorEastAsia"/>
          <w:color w:val="002060"/>
        </w:rPr>
      </w:pPr>
    </w:p>
    <w:p w14:paraId="182B6C3E" w14:textId="77777777" w:rsidR="00837141" w:rsidRPr="00F85777" w:rsidRDefault="00837141" w:rsidP="00837141">
      <w:pPr>
        <w:pStyle w:val="breakline"/>
        <w:rPr>
          <w:color w:val="002060"/>
        </w:rPr>
      </w:pPr>
    </w:p>
    <w:p w14:paraId="54E44922" w14:textId="77777777" w:rsidR="00837141" w:rsidRPr="00F85777" w:rsidRDefault="00837141" w:rsidP="00837141">
      <w:pPr>
        <w:pStyle w:val="titoloprinc0"/>
        <w:rPr>
          <w:color w:val="002060"/>
        </w:rPr>
      </w:pPr>
      <w:r w:rsidRPr="00F85777">
        <w:rPr>
          <w:color w:val="002060"/>
        </w:rPr>
        <w:t>RISULTATI</w:t>
      </w:r>
    </w:p>
    <w:p w14:paraId="54D6898C" w14:textId="77777777" w:rsidR="00837141" w:rsidRPr="00F85777" w:rsidRDefault="00837141" w:rsidP="00837141">
      <w:pPr>
        <w:pStyle w:val="breakline"/>
        <w:rPr>
          <w:color w:val="002060"/>
        </w:rPr>
      </w:pPr>
    </w:p>
    <w:p w14:paraId="4567A4CA" w14:textId="77777777" w:rsidR="00837141" w:rsidRPr="00F85777" w:rsidRDefault="00837141" w:rsidP="00837141">
      <w:pPr>
        <w:pStyle w:val="sottotitolocampionato10"/>
        <w:rPr>
          <w:color w:val="002060"/>
        </w:rPr>
      </w:pPr>
      <w:r w:rsidRPr="00F85777">
        <w:rPr>
          <w:color w:val="002060"/>
        </w:rPr>
        <w:t>RISULTATI UFFICIALI GARE DEL 26/01/2025</w:t>
      </w:r>
    </w:p>
    <w:p w14:paraId="17CCF847" w14:textId="77777777" w:rsidR="004202D6" w:rsidRPr="004202D6" w:rsidRDefault="004202D6" w:rsidP="004202D6">
      <w:pPr>
        <w:pStyle w:val="sottotitolocampionato20"/>
        <w:spacing w:before="0" w:beforeAutospacing="0" w:after="0" w:afterAutospacing="0"/>
        <w:rPr>
          <w:rFonts w:ascii="Arial" w:hAnsi="Arial" w:cs="Arial"/>
          <w:color w:val="002060"/>
          <w:sz w:val="20"/>
          <w:szCs w:val="20"/>
        </w:rPr>
      </w:pPr>
      <w:r w:rsidRPr="004202D6">
        <w:rPr>
          <w:rFonts w:ascii="Arial" w:hAnsi="Arial" w:cs="Arial"/>
          <w:color w:val="002060"/>
          <w:sz w:val="20"/>
          <w:szCs w:val="20"/>
        </w:rPr>
        <w:t>Si trascrivono qui di seguito i risultati ufficiali delle gare disputate</w:t>
      </w:r>
    </w:p>
    <w:p w14:paraId="3CE7993C" w14:textId="77777777" w:rsidR="00837141" w:rsidRPr="00F85777" w:rsidRDefault="00837141" w:rsidP="0083714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37141" w:rsidRPr="00F85777" w14:paraId="725582E1"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259C5173"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E721C" w14:textId="77777777" w:rsidR="00837141" w:rsidRPr="00F85777" w:rsidRDefault="00837141" w:rsidP="00C9380E">
                  <w:pPr>
                    <w:pStyle w:val="headertabella0"/>
                    <w:rPr>
                      <w:color w:val="002060"/>
                    </w:rPr>
                  </w:pPr>
                  <w:r w:rsidRPr="00F85777">
                    <w:rPr>
                      <w:color w:val="002060"/>
                    </w:rPr>
                    <w:t>GIRONE A - 7 Giornata - R</w:t>
                  </w:r>
                </w:p>
              </w:tc>
            </w:tr>
            <w:tr w:rsidR="00837141" w:rsidRPr="00F85777" w14:paraId="7A404954"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ED61DF" w14:textId="77777777" w:rsidR="00837141" w:rsidRPr="00F85777" w:rsidRDefault="00837141" w:rsidP="00C9380E">
                  <w:pPr>
                    <w:pStyle w:val="rowtabella0"/>
                    <w:rPr>
                      <w:color w:val="002060"/>
                    </w:rPr>
                  </w:pPr>
                  <w:r w:rsidRPr="00F85777">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09196" w14:textId="77777777" w:rsidR="00837141" w:rsidRPr="00F85777" w:rsidRDefault="00837141" w:rsidP="00C9380E">
                  <w:pPr>
                    <w:pStyle w:val="rowtabella0"/>
                    <w:rPr>
                      <w:color w:val="002060"/>
                    </w:rPr>
                  </w:pPr>
                  <w:r w:rsidRPr="00F85777">
                    <w:rPr>
                      <w:color w:val="002060"/>
                    </w:rPr>
                    <w:t xml:space="preserve">- ITALSERVICE C5 </w:t>
                  </w:r>
                  <w:proofErr w:type="gramStart"/>
                  <w:r w:rsidRPr="00F85777">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DFEC8" w14:textId="77777777" w:rsidR="00837141" w:rsidRPr="00F85777" w:rsidRDefault="00837141" w:rsidP="00C9380E">
                  <w:pPr>
                    <w:pStyle w:val="rowtabella0"/>
                    <w:jc w:val="center"/>
                    <w:rPr>
                      <w:color w:val="002060"/>
                    </w:rPr>
                  </w:pPr>
                  <w:r w:rsidRPr="00F8577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42FF3" w14:textId="77777777" w:rsidR="00837141" w:rsidRPr="00F85777" w:rsidRDefault="00837141" w:rsidP="00C9380E">
                  <w:pPr>
                    <w:pStyle w:val="rowtabella0"/>
                    <w:jc w:val="center"/>
                    <w:rPr>
                      <w:color w:val="002060"/>
                    </w:rPr>
                  </w:pPr>
                  <w:r w:rsidRPr="00F85777">
                    <w:rPr>
                      <w:color w:val="002060"/>
                    </w:rPr>
                    <w:t> </w:t>
                  </w:r>
                </w:p>
              </w:tc>
            </w:tr>
            <w:tr w:rsidR="00837141" w:rsidRPr="00F85777" w14:paraId="15CA8CFF"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4A035F" w14:textId="77777777" w:rsidR="00837141" w:rsidRPr="00F85777" w:rsidRDefault="00837141" w:rsidP="00C9380E">
                  <w:pPr>
                    <w:pStyle w:val="rowtabella0"/>
                    <w:rPr>
                      <w:color w:val="002060"/>
                    </w:rPr>
                  </w:pPr>
                  <w:r w:rsidRPr="00F85777">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6FFD8C" w14:textId="77777777" w:rsidR="00837141" w:rsidRPr="00F85777" w:rsidRDefault="00837141" w:rsidP="00C9380E">
                  <w:pPr>
                    <w:pStyle w:val="rowtabella0"/>
                    <w:rPr>
                      <w:color w:val="002060"/>
                    </w:rPr>
                  </w:pPr>
                  <w:r w:rsidRPr="00F85777">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5EB9E0" w14:textId="77777777" w:rsidR="00837141" w:rsidRPr="00F85777" w:rsidRDefault="00837141" w:rsidP="00C9380E">
                  <w:pPr>
                    <w:pStyle w:val="rowtabella0"/>
                    <w:jc w:val="center"/>
                    <w:rPr>
                      <w:color w:val="002060"/>
                    </w:rPr>
                  </w:pPr>
                  <w:r w:rsidRPr="00F8577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0DB44B" w14:textId="77777777" w:rsidR="00837141" w:rsidRPr="00F85777" w:rsidRDefault="00837141" w:rsidP="00C9380E">
                  <w:pPr>
                    <w:pStyle w:val="rowtabella0"/>
                    <w:jc w:val="center"/>
                    <w:rPr>
                      <w:color w:val="002060"/>
                    </w:rPr>
                  </w:pPr>
                  <w:r w:rsidRPr="00F85777">
                    <w:rPr>
                      <w:color w:val="002060"/>
                    </w:rPr>
                    <w:t> </w:t>
                  </w:r>
                </w:p>
              </w:tc>
            </w:tr>
            <w:tr w:rsidR="00837141" w:rsidRPr="00F85777" w14:paraId="12A08704"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8FCDC2" w14:textId="77777777" w:rsidR="00837141" w:rsidRPr="00F85777" w:rsidRDefault="00837141" w:rsidP="00C9380E">
                  <w:pPr>
                    <w:pStyle w:val="rowtabella0"/>
                    <w:rPr>
                      <w:color w:val="002060"/>
                    </w:rPr>
                  </w:pPr>
                  <w:r w:rsidRPr="00F8577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54B05" w14:textId="77777777" w:rsidR="00837141" w:rsidRPr="00F85777" w:rsidRDefault="00837141" w:rsidP="00C9380E">
                  <w:pPr>
                    <w:pStyle w:val="rowtabella0"/>
                    <w:rPr>
                      <w:color w:val="002060"/>
                    </w:rPr>
                  </w:pPr>
                  <w:r w:rsidRPr="00F85777">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ABB37F" w14:textId="77777777" w:rsidR="00837141" w:rsidRPr="00F85777" w:rsidRDefault="00837141" w:rsidP="00C9380E">
                  <w:pPr>
                    <w:pStyle w:val="rowtabella0"/>
                    <w:jc w:val="center"/>
                    <w:rPr>
                      <w:color w:val="002060"/>
                    </w:rPr>
                  </w:pPr>
                  <w:r w:rsidRPr="00F85777">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11B6DA" w14:textId="77777777" w:rsidR="00837141" w:rsidRPr="00F85777" w:rsidRDefault="00837141" w:rsidP="00C9380E">
                  <w:pPr>
                    <w:pStyle w:val="rowtabella0"/>
                    <w:jc w:val="center"/>
                    <w:rPr>
                      <w:color w:val="002060"/>
                    </w:rPr>
                  </w:pPr>
                  <w:r w:rsidRPr="00F85777">
                    <w:rPr>
                      <w:color w:val="002060"/>
                    </w:rPr>
                    <w:t> </w:t>
                  </w:r>
                </w:p>
              </w:tc>
            </w:tr>
            <w:tr w:rsidR="00837141" w:rsidRPr="00F85777" w14:paraId="5A68079C"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686950" w14:textId="77777777" w:rsidR="00837141" w:rsidRPr="00F85777" w:rsidRDefault="00837141" w:rsidP="00C9380E">
                  <w:pPr>
                    <w:pStyle w:val="rowtabella0"/>
                    <w:rPr>
                      <w:color w:val="002060"/>
                    </w:rPr>
                  </w:pPr>
                  <w:r w:rsidRPr="00F85777">
                    <w:rPr>
                      <w:color w:val="002060"/>
                    </w:rPr>
                    <w:t>(1) 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9CF921" w14:textId="77777777" w:rsidR="00837141" w:rsidRPr="00F85777" w:rsidRDefault="00837141" w:rsidP="00C9380E">
                  <w:pPr>
                    <w:pStyle w:val="rowtabella0"/>
                    <w:rPr>
                      <w:color w:val="002060"/>
                    </w:rPr>
                  </w:pPr>
                  <w:r w:rsidRPr="00F85777">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0E435F" w14:textId="77777777" w:rsidR="00837141" w:rsidRPr="00F85777" w:rsidRDefault="00837141" w:rsidP="00C9380E">
                  <w:pPr>
                    <w:pStyle w:val="rowtabella0"/>
                    <w:jc w:val="center"/>
                    <w:rPr>
                      <w:color w:val="002060"/>
                    </w:rPr>
                  </w:pPr>
                  <w:r w:rsidRPr="00F8577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3B924A" w14:textId="77777777" w:rsidR="00837141" w:rsidRPr="00F85777" w:rsidRDefault="00837141" w:rsidP="00C9380E">
                  <w:pPr>
                    <w:pStyle w:val="rowtabella0"/>
                    <w:jc w:val="center"/>
                    <w:rPr>
                      <w:color w:val="002060"/>
                    </w:rPr>
                  </w:pPr>
                  <w:r w:rsidRPr="00F85777">
                    <w:rPr>
                      <w:color w:val="002060"/>
                    </w:rPr>
                    <w:t> </w:t>
                  </w:r>
                </w:p>
              </w:tc>
            </w:tr>
            <w:tr w:rsidR="00837141" w:rsidRPr="00F85777" w14:paraId="79D2B98C"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8C6B5" w14:textId="77777777" w:rsidR="00837141" w:rsidRPr="00F85777" w:rsidRDefault="00837141" w:rsidP="00C9380E">
                  <w:pPr>
                    <w:pStyle w:val="rowtabella0"/>
                    <w:rPr>
                      <w:color w:val="002060"/>
                    </w:rPr>
                  </w:pPr>
                  <w:r w:rsidRPr="00F85777">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C0231" w14:textId="77777777" w:rsidR="00837141" w:rsidRPr="00F85777" w:rsidRDefault="00837141" w:rsidP="00C9380E">
                  <w:pPr>
                    <w:pStyle w:val="rowtabella0"/>
                    <w:rPr>
                      <w:color w:val="002060"/>
                    </w:rPr>
                  </w:pPr>
                  <w:r w:rsidRPr="00F85777">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1CF5FB" w14:textId="77777777" w:rsidR="00837141" w:rsidRPr="00F85777" w:rsidRDefault="00837141" w:rsidP="00C9380E">
                  <w:pPr>
                    <w:pStyle w:val="rowtabella0"/>
                    <w:jc w:val="center"/>
                    <w:rPr>
                      <w:color w:val="002060"/>
                    </w:rPr>
                  </w:pPr>
                  <w:r w:rsidRPr="00F85777">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57267" w14:textId="77777777" w:rsidR="00837141" w:rsidRPr="00F85777" w:rsidRDefault="00837141" w:rsidP="00C9380E">
                  <w:pPr>
                    <w:pStyle w:val="rowtabella0"/>
                    <w:jc w:val="center"/>
                    <w:rPr>
                      <w:color w:val="002060"/>
                    </w:rPr>
                  </w:pPr>
                  <w:r w:rsidRPr="00F85777">
                    <w:rPr>
                      <w:color w:val="002060"/>
                    </w:rPr>
                    <w:t> </w:t>
                  </w:r>
                </w:p>
              </w:tc>
            </w:tr>
            <w:tr w:rsidR="00837141" w:rsidRPr="00F85777" w14:paraId="41F3C483"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242531C9" w14:textId="77777777" w:rsidR="00837141" w:rsidRPr="00F85777" w:rsidRDefault="00837141" w:rsidP="00C9380E">
                  <w:pPr>
                    <w:pStyle w:val="rowtabella0"/>
                    <w:rPr>
                      <w:color w:val="002060"/>
                    </w:rPr>
                  </w:pPr>
                  <w:r w:rsidRPr="00F85777">
                    <w:rPr>
                      <w:color w:val="002060"/>
                    </w:rPr>
                    <w:t>(1) - disputata il 25/01/2025</w:t>
                  </w:r>
                </w:p>
              </w:tc>
            </w:tr>
          </w:tbl>
          <w:p w14:paraId="3FC69CEC" w14:textId="77777777" w:rsidR="00837141" w:rsidRPr="00F85777" w:rsidRDefault="00837141" w:rsidP="00C9380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3B7A553F"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EE094" w14:textId="77777777" w:rsidR="00837141" w:rsidRPr="00F85777" w:rsidRDefault="00837141" w:rsidP="00C9380E">
                  <w:pPr>
                    <w:pStyle w:val="headertabella0"/>
                    <w:rPr>
                      <w:color w:val="002060"/>
                    </w:rPr>
                  </w:pPr>
                  <w:r w:rsidRPr="00F85777">
                    <w:rPr>
                      <w:color w:val="002060"/>
                    </w:rPr>
                    <w:t>GIRONE B - 7 Giornata - R</w:t>
                  </w:r>
                </w:p>
              </w:tc>
            </w:tr>
            <w:tr w:rsidR="00837141" w:rsidRPr="00F85777" w14:paraId="4E3FAB6C"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2536AA" w14:textId="77777777" w:rsidR="00837141" w:rsidRPr="00F85777" w:rsidRDefault="00837141" w:rsidP="00C9380E">
                  <w:pPr>
                    <w:pStyle w:val="rowtabella0"/>
                    <w:rPr>
                      <w:color w:val="002060"/>
                    </w:rPr>
                  </w:pPr>
                  <w:r w:rsidRPr="00F8577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EFD5D" w14:textId="77777777" w:rsidR="00837141" w:rsidRPr="00F85777" w:rsidRDefault="00837141" w:rsidP="00C9380E">
                  <w:pPr>
                    <w:pStyle w:val="rowtabella0"/>
                    <w:rPr>
                      <w:color w:val="002060"/>
                    </w:rPr>
                  </w:pPr>
                  <w:r w:rsidRPr="00F85777">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A97F4" w14:textId="77777777" w:rsidR="00837141" w:rsidRPr="00F85777" w:rsidRDefault="00837141" w:rsidP="00C9380E">
                  <w:pPr>
                    <w:pStyle w:val="rowtabella0"/>
                    <w:jc w:val="center"/>
                    <w:rPr>
                      <w:color w:val="002060"/>
                    </w:rPr>
                  </w:pPr>
                  <w:r w:rsidRPr="00F85777">
                    <w:rPr>
                      <w:color w:val="002060"/>
                    </w:rPr>
                    <w:t>5 - 11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423D6" w14:textId="77777777" w:rsidR="00837141" w:rsidRPr="00F85777" w:rsidRDefault="00837141" w:rsidP="00C9380E">
                  <w:pPr>
                    <w:pStyle w:val="rowtabella0"/>
                    <w:jc w:val="center"/>
                    <w:rPr>
                      <w:color w:val="002060"/>
                    </w:rPr>
                  </w:pPr>
                  <w:r w:rsidRPr="00F85777">
                    <w:rPr>
                      <w:color w:val="002060"/>
                    </w:rPr>
                    <w:t> </w:t>
                  </w:r>
                </w:p>
              </w:tc>
            </w:tr>
            <w:tr w:rsidR="00837141" w:rsidRPr="00F85777" w14:paraId="2D5A25CC"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A03089" w14:textId="77777777" w:rsidR="00837141" w:rsidRPr="00F85777" w:rsidRDefault="00837141" w:rsidP="00C9380E">
                  <w:pPr>
                    <w:pStyle w:val="rowtabella0"/>
                    <w:rPr>
                      <w:color w:val="002060"/>
                    </w:rPr>
                  </w:pPr>
                  <w:r w:rsidRPr="00F85777">
                    <w:rPr>
                      <w:color w:val="002060"/>
                    </w:rPr>
                    <w:t>AMICI DEL CENTROSOCIOSQ.C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7303F6" w14:textId="77777777" w:rsidR="00837141" w:rsidRPr="00F85777" w:rsidRDefault="00837141" w:rsidP="00C9380E">
                  <w:pPr>
                    <w:pStyle w:val="rowtabella0"/>
                    <w:rPr>
                      <w:color w:val="002060"/>
                    </w:rPr>
                  </w:pPr>
                  <w:r w:rsidRPr="00F85777">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6BC884" w14:textId="77777777" w:rsidR="00837141" w:rsidRPr="00F85777" w:rsidRDefault="00837141" w:rsidP="00C9380E">
                  <w:pPr>
                    <w:pStyle w:val="rowtabella0"/>
                    <w:jc w:val="center"/>
                    <w:rPr>
                      <w:color w:val="002060"/>
                    </w:rPr>
                  </w:pPr>
                  <w:r w:rsidRPr="00F85777">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F822C1" w14:textId="77777777" w:rsidR="00837141" w:rsidRPr="00F85777" w:rsidRDefault="00837141" w:rsidP="00C9380E">
                  <w:pPr>
                    <w:pStyle w:val="rowtabella0"/>
                    <w:jc w:val="center"/>
                    <w:rPr>
                      <w:color w:val="002060"/>
                    </w:rPr>
                  </w:pPr>
                  <w:r w:rsidRPr="00F85777">
                    <w:rPr>
                      <w:color w:val="002060"/>
                    </w:rPr>
                    <w:t> </w:t>
                  </w:r>
                </w:p>
              </w:tc>
            </w:tr>
            <w:tr w:rsidR="00837141" w:rsidRPr="00F85777" w14:paraId="3289867D"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68DB39" w14:textId="77777777" w:rsidR="00837141" w:rsidRPr="00F85777" w:rsidRDefault="00837141" w:rsidP="00C9380E">
                  <w:pPr>
                    <w:pStyle w:val="rowtabella0"/>
                    <w:rPr>
                      <w:color w:val="002060"/>
                    </w:rPr>
                  </w:pPr>
                  <w:r w:rsidRPr="00F85777">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AF0AED" w14:textId="77777777" w:rsidR="00837141" w:rsidRPr="00F85777" w:rsidRDefault="00837141" w:rsidP="00C9380E">
                  <w:pPr>
                    <w:pStyle w:val="rowtabella0"/>
                    <w:rPr>
                      <w:color w:val="002060"/>
                    </w:rPr>
                  </w:pPr>
                  <w:r w:rsidRPr="00F85777">
                    <w:rPr>
                      <w:color w:val="002060"/>
                    </w:rPr>
                    <w:t xml:space="preserve">- AUDAX 1970 </w:t>
                  </w:r>
                  <w:proofErr w:type="gramStart"/>
                  <w:r w:rsidRPr="00F85777">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42EB41" w14:textId="77777777" w:rsidR="00837141" w:rsidRPr="00F85777" w:rsidRDefault="00837141" w:rsidP="00C9380E">
                  <w:pPr>
                    <w:pStyle w:val="rowtabella0"/>
                    <w:jc w:val="center"/>
                    <w:rPr>
                      <w:color w:val="002060"/>
                    </w:rPr>
                  </w:pPr>
                  <w:r w:rsidRPr="00F85777">
                    <w:rPr>
                      <w:color w:val="002060"/>
                    </w:rPr>
                    <w:t>13 - 0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480F8E" w14:textId="77777777" w:rsidR="00837141" w:rsidRPr="00F85777" w:rsidRDefault="00837141" w:rsidP="00C9380E">
                  <w:pPr>
                    <w:pStyle w:val="rowtabella0"/>
                    <w:jc w:val="center"/>
                    <w:rPr>
                      <w:color w:val="002060"/>
                    </w:rPr>
                  </w:pPr>
                  <w:r w:rsidRPr="00F85777">
                    <w:rPr>
                      <w:color w:val="002060"/>
                    </w:rPr>
                    <w:t> </w:t>
                  </w:r>
                </w:p>
              </w:tc>
            </w:tr>
            <w:tr w:rsidR="00837141" w:rsidRPr="00F85777" w14:paraId="2483CD52"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F94353" w14:textId="77777777" w:rsidR="00837141" w:rsidRPr="00F85777" w:rsidRDefault="00837141" w:rsidP="00C9380E">
                  <w:pPr>
                    <w:pStyle w:val="rowtabella0"/>
                    <w:rPr>
                      <w:color w:val="002060"/>
                    </w:rPr>
                  </w:pPr>
                  <w:r w:rsidRPr="00F85777">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989FCB" w14:textId="77777777" w:rsidR="00837141" w:rsidRPr="00F85777" w:rsidRDefault="00837141" w:rsidP="00C9380E">
                  <w:pPr>
                    <w:pStyle w:val="rowtabella0"/>
                    <w:rPr>
                      <w:color w:val="002060"/>
                    </w:rPr>
                  </w:pPr>
                  <w:r w:rsidRPr="00F85777">
                    <w:rPr>
                      <w:color w:val="002060"/>
                    </w:rPr>
                    <w:t>- ITALSERVICE C5 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370403" w14:textId="77777777" w:rsidR="00837141" w:rsidRPr="00F85777" w:rsidRDefault="00837141" w:rsidP="00C9380E">
                  <w:pPr>
                    <w:pStyle w:val="rowtabella0"/>
                    <w:jc w:val="center"/>
                    <w:rPr>
                      <w:color w:val="002060"/>
                    </w:rPr>
                  </w:pPr>
                  <w:r w:rsidRPr="00F85777">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A1DC0D" w14:textId="77777777" w:rsidR="00837141" w:rsidRPr="00F85777" w:rsidRDefault="00837141" w:rsidP="00C9380E">
                  <w:pPr>
                    <w:pStyle w:val="rowtabella0"/>
                    <w:jc w:val="center"/>
                    <w:rPr>
                      <w:color w:val="002060"/>
                    </w:rPr>
                  </w:pPr>
                  <w:r w:rsidRPr="00F85777">
                    <w:rPr>
                      <w:color w:val="002060"/>
                    </w:rPr>
                    <w:t> </w:t>
                  </w:r>
                </w:p>
              </w:tc>
            </w:tr>
            <w:tr w:rsidR="00837141" w:rsidRPr="00F85777" w14:paraId="3F5DF767"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687A29" w14:textId="77777777" w:rsidR="00837141" w:rsidRPr="00F85777" w:rsidRDefault="00837141" w:rsidP="00C9380E">
                  <w:pPr>
                    <w:pStyle w:val="rowtabella0"/>
                    <w:rPr>
                      <w:color w:val="002060"/>
                    </w:rPr>
                  </w:pPr>
                  <w:r w:rsidRPr="00F85777">
                    <w:rPr>
                      <w:color w:val="002060"/>
                    </w:rPr>
                    <w:t xml:space="preserve">CALCIO A 5 CORINALDO </w:t>
                  </w:r>
                  <w:proofErr w:type="gramStart"/>
                  <w:r w:rsidRPr="00F85777">
                    <w:rPr>
                      <w:color w:val="002060"/>
                    </w:rPr>
                    <w:t>SQ.B</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359A7" w14:textId="77777777" w:rsidR="00837141" w:rsidRPr="00F85777" w:rsidRDefault="00837141" w:rsidP="00C9380E">
                  <w:pPr>
                    <w:pStyle w:val="rowtabella0"/>
                    <w:rPr>
                      <w:color w:val="002060"/>
                    </w:rPr>
                  </w:pPr>
                  <w:r w:rsidRPr="00F85777">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31E94" w14:textId="77777777" w:rsidR="00837141" w:rsidRPr="00F85777" w:rsidRDefault="00837141" w:rsidP="00C9380E">
                  <w:pPr>
                    <w:pStyle w:val="rowtabella0"/>
                    <w:jc w:val="center"/>
                    <w:rPr>
                      <w:color w:val="002060"/>
                    </w:rPr>
                  </w:pPr>
                  <w:r w:rsidRPr="00F85777">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8F578" w14:textId="77777777" w:rsidR="00837141" w:rsidRPr="00F85777" w:rsidRDefault="00837141" w:rsidP="00C9380E">
                  <w:pPr>
                    <w:pStyle w:val="rowtabella0"/>
                    <w:jc w:val="center"/>
                    <w:rPr>
                      <w:color w:val="002060"/>
                    </w:rPr>
                  </w:pPr>
                  <w:r w:rsidRPr="00F85777">
                    <w:rPr>
                      <w:color w:val="002060"/>
                    </w:rPr>
                    <w:t> </w:t>
                  </w:r>
                </w:p>
              </w:tc>
            </w:tr>
            <w:tr w:rsidR="00837141" w:rsidRPr="00F85777" w14:paraId="0EABBCCB"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12E8F92C" w14:textId="77777777" w:rsidR="00837141" w:rsidRPr="00F85777" w:rsidRDefault="00837141" w:rsidP="00C9380E">
                  <w:pPr>
                    <w:pStyle w:val="rowtabella0"/>
                    <w:rPr>
                      <w:color w:val="002060"/>
                    </w:rPr>
                  </w:pPr>
                  <w:r w:rsidRPr="00F85777">
                    <w:rPr>
                      <w:color w:val="002060"/>
                    </w:rPr>
                    <w:t>(1) - disputata il 25/01/2025</w:t>
                  </w:r>
                </w:p>
              </w:tc>
            </w:tr>
          </w:tbl>
          <w:p w14:paraId="6D7666E0" w14:textId="77777777" w:rsidR="00837141" w:rsidRPr="00F85777" w:rsidRDefault="00837141" w:rsidP="00C9380E">
            <w:pPr>
              <w:rPr>
                <w:color w:val="002060"/>
              </w:rPr>
            </w:pPr>
          </w:p>
        </w:tc>
      </w:tr>
    </w:tbl>
    <w:p w14:paraId="558AD3F8" w14:textId="77777777" w:rsidR="00837141" w:rsidRPr="00F85777" w:rsidRDefault="00837141" w:rsidP="0083714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7141" w:rsidRPr="00F85777" w14:paraId="68188EC2" w14:textId="77777777" w:rsidTr="00C9380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37141" w:rsidRPr="00F85777" w14:paraId="7E57DBB3" w14:textId="77777777" w:rsidTr="00C9380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2B007" w14:textId="77777777" w:rsidR="00837141" w:rsidRPr="00F85777" w:rsidRDefault="00837141" w:rsidP="00C9380E">
                  <w:pPr>
                    <w:pStyle w:val="headertabella0"/>
                    <w:rPr>
                      <w:color w:val="002060"/>
                    </w:rPr>
                  </w:pPr>
                  <w:r w:rsidRPr="00F85777">
                    <w:rPr>
                      <w:color w:val="002060"/>
                    </w:rPr>
                    <w:t>GIRONE C - 7 Giornata - R</w:t>
                  </w:r>
                </w:p>
              </w:tc>
            </w:tr>
            <w:tr w:rsidR="00837141" w:rsidRPr="00F85777" w14:paraId="0662444C" w14:textId="77777777" w:rsidTr="00C9380E">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945618" w14:textId="77777777" w:rsidR="00837141" w:rsidRPr="00F85777" w:rsidRDefault="00837141" w:rsidP="00C9380E">
                  <w:pPr>
                    <w:pStyle w:val="rowtabella0"/>
                    <w:rPr>
                      <w:color w:val="002060"/>
                    </w:rPr>
                  </w:pPr>
                  <w:r w:rsidRPr="00F85777">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79821" w14:textId="77777777" w:rsidR="00837141" w:rsidRPr="00F85777" w:rsidRDefault="00837141" w:rsidP="00C9380E">
                  <w:pPr>
                    <w:pStyle w:val="rowtabella0"/>
                    <w:rPr>
                      <w:color w:val="002060"/>
                    </w:rPr>
                  </w:pPr>
                  <w:r w:rsidRPr="00F85777">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419C9" w14:textId="77777777" w:rsidR="00837141" w:rsidRPr="00F85777" w:rsidRDefault="00837141" w:rsidP="00C9380E">
                  <w:pPr>
                    <w:pStyle w:val="rowtabella0"/>
                    <w:jc w:val="center"/>
                    <w:rPr>
                      <w:color w:val="002060"/>
                    </w:rPr>
                  </w:pPr>
                  <w:r w:rsidRPr="00F85777">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DE7CC" w14:textId="77777777" w:rsidR="00837141" w:rsidRPr="00F85777" w:rsidRDefault="00837141" w:rsidP="00C9380E">
                  <w:pPr>
                    <w:pStyle w:val="rowtabella0"/>
                    <w:jc w:val="center"/>
                    <w:rPr>
                      <w:color w:val="002060"/>
                    </w:rPr>
                  </w:pPr>
                  <w:r w:rsidRPr="00F85777">
                    <w:rPr>
                      <w:color w:val="002060"/>
                    </w:rPr>
                    <w:t> </w:t>
                  </w:r>
                </w:p>
              </w:tc>
            </w:tr>
            <w:tr w:rsidR="00837141" w:rsidRPr="00F85777" w14:paraId="62664C90"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E2BA28" w14:textId="77777777" w:rsidR="00837141" w:rsidRPr="00F85777" w:rsidRDefault="00837141" w:rsidP="00C9380E">
                  <w:pPr>
                    <w:pStyle w:val="rowtabella0"/>
                    <w:rPr>
                      <w:color w:val="002060"/>
                    </w:rPr>
                  </w:pPr>
                  <w:r w:rsidRPr="00F85777">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0C39E4" w14:textId="77777777" w:rsidR="00837141" w:rsidRPr="00F85777" w:rsidRDefault="00837141" w:rsidP="00C9380E">
                  <w:pPr>
                    <w:pStyle w:val="rowtabella0"/>
                    <w:rPr>
                      <w:color w:val="002060"/>
                    </w:rPr>
                  </w:pPr>
                  <w:r w:rsidRPr="00F85777">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15C3DD" w14:textId="77777777" w:rsidR="00837141" w:rsidRPr="00F85777" w:rsidRDefault="00837141" w:rsidP="00C9380E">
                  <w:pPr>
                    <w:pStyle w:val="rowtabella0"/>
                    <w:jc w:val="center"/>
                    <w:rPr>
                      <w:color w:val="002060"/>
                    </w:rPr>
                  </w:pPr>
                  <w:r w:rsidRPr="00F85777">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07AC36" w14:textId="77777777" w:rsidR="00837141" w:rsidRPr="00F85777" w:rsidRDefault="00837141" w:rsidP="00C9380E">
                  <w:pPr>
                    <w:pStyle w:val="rowtabella0"/>
                    <w:jc w:val="center"/>
                    <w:rPr>
                      <w:color w:val="002060"/>
                    </w:rPr>
                  </w:pPr>
                  <w:r w:rsidRPr="00F85777">
                    <w:rPr>
                      <w:color w:val="002060"/>
                    </w:rPr>
                    <w:t> </w:t>
                  </w:r>
                </w:p>
              </w:tc>
            </w:tr>
            <w:tr w:rsidR="00837141" w:rsidRPr="00F85777" w14:paraId="21BA7A65"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940BF4" w14:textId="77777777" w:rsidR="00837141" w:rsidRPr="00F85777" w:rsidRDefault="00837141" w:rsidP="00C9380E">
                  <w:pPr>
                    <w:pStyle w:val="rowtabella0"/>
                    <w:rPr>
                      <w:color w:val="002060"/>
                    </w:rPr>
                  </w:pPr>
                  <w:r w:rsidRPr="00F85777">
                    <w:rPr>
                      <w:color w:val="002060"/>
                    </w:rPr>
                    <w:t>(1) 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9B48BD" w14:textId="77777777" w:rsidR="00837141" w:rsidRPr="00F85777" w:rsidRDefault="00837141" w:rsidP="00C9380E">
                  <w:pPr>
                    <w:pStyle w:val="rowtabella0"/>
                    <w:rPr>
                      <w:color w:val="002060"/>
                    </w:rPr>
                  </w:pPr>
                  <w:r w:rsidRPr="00F8577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423DDF" w14:textId="77777777" w:rsidR="00837141" w:rsidRPr="00F85777" w:rsidRDefault="00837141" w:rsidP="00C9380E">
                  <w:pPr>
                    <w:pStyle w:val="rowtabella0"/>
                    <w:jc w:val="center"/>
                    <w:rPr>
                      <w:color w:val="002060"/>
                    </w:rPr>
                  </w:pPr>
                  <w:r w:rsidRPr="00F85777">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4C6B3B" w14:textId="77777777" w:rsidR="00837141" w:rsidRPr="00F85777" w:rsidRDefault="00837141" w:rsidP="00C9380E">
                  <w:pPr>
                    <w:pStyle w:val="rowtabella0"/>
                    <w:jc w:val="center"/>
                    <w:rPr>
                      <w:color w:val="002060"/>
                    </w:rPr>
                  </w:pPr>
                  <w:r w:rsidRPr="00F85777">
                    <w:rPr>
                      <w:color w:val="002060"/>
                    </w:rPr>
                    <w:t> </w:t>
                  </w:r>
                </w:p>
              </w:tc>
            </w:tr>
            <w:tr w:rsidR="00837141" w:rsidRPr="00F85777" w14:paraId="59F69D21" w14:textId="77777777" w:rsidTr="00C9380E">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F644DE" w14:textId="77777777" w:rsidR="00837141" w:rsidRPr="00F85777" w:rsidRDefault="00837141" w:rsidP="00C9380E">
                  <w:pPr>
                    <w:pStyle w:val="rowtabella0"/>
                    <w:rPr>
                      <w:color w:val="002060"/>
                    </w:rPr>
                  </w:pPr>
                  <w:r w:rsidRPr="00F85777">
                    <w:rPr>
                      <w:color w:val="002060"/>
                    </w:rPr>
                    <w:t>(2)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BCB9C3" w14:textId="77777777" w:rsidR="00837141" w:rsidRPr="00F85777" w:rsidRDefault="00837141" w:rsidP="00C9380E">
                  <w:pPr>
                    <w:pStyle w:val="rowtabella0"/>
                    <w:rPr>
                      <w:color w:val="002060"/>
                    </w:rPr>
                  </w:pPr>
                  <w:r w:rsidRPr="00F85777">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2F41C3" w14:textId="77777777" w:rsidR="00837141" w:rsidRPr="00F85777" w:rsidRDefault="00837141" w:rsidP="00C9380E">
                  <w:pPr>
                    <w:pStyle w:val="rowtabella0"/>
                    <w:jc w:val="center"/>
                    <w:rPr>
                      <w:color w:val="002060"/>
                    </w:rPr>
                  </w:pPr>
                  <w:r w:rsidRPr="00F85777">
                    <w:rPr>
                      <w:color w:val="002060"/>
                    </w:rPr>
                    <w:t>1 - 12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FA9A19" w14:textId="77777777" w:rsidR="00837141" w:rsidRPr="00F85777" w:rsidRDefault="00837141" w:rsidP="00C9380E">
                  <w:pPr>
                    <w:pStyle w:val="rowtabella0"/>
                    <w:jc w:val="center"/>
                    <w:rPr>
                      <w:color w:val="002060"/>
                    </w:rPr>
                  </w:pPr>
                  <w:r w:rsidRPr="00F85777">
                    <w:rPr>
                      <w:color w:val="002060"/>
                    </w:rPr>
                    <w:t> </w:t>
                  </w:r>
                </w:p>
              </w:tc>
            </w:tr>
            <w:tr w:rsidR="00837141" w:rsidRPr="00F85777" w14:paraId="461C43A0" w14:textId="77777777" w:rsidTr="00C9380E">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F6D1FA" w14:textId="77777777" w:rsidR="00837141" w:rsidRPr="00F85777" w:rsidRDefault="00837141" w:rsidP="00C9380E">
                  <w:pPr>
                    <w:pStyle w:val="rowtabella0"/>
                    <w:rPr>
                      <w:color w:val="002060"/>
                    </w:rPr>
                  </w:pPr>
                  <w:r w:rsidRPr="00F85777">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25F99" w14:textId="77777777" w:rsidR="00837141" w:rsidRPr="00F85777" w:rsidRDefault="00837141" w:rsidP="00C9380E">
                  <w:pPr>
                    <w:pStyle w:val="rowtabella0"/>
                    <w:rPr>
                      <w:color w:val="002060"/>
                    </w:rPr>
                  </w:pPr>
                  <w:r w:rsidRPr="00F85777">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A737B" w14:textId="77777777" w:rsidR="00837141" w:rsidRPr="00F85777" w:rsidRDefault="00837141" w:rsidP="00C9380E">
                  <w:pPr>
                    <w:pStyle w:val="rowtabella0"/>
                    <w:jc w:val="center"/>
                    <w:rPr>
                      <w:color w:val="002060"/>
                    </w:rPr>
                  </w:pPr>
                  <w:r w:rsidRPr="00F85777">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D1C1D" w14:textId="77777777" w:rsidR="00837141" w:rsidRPr="00F85777" w:rsidRDefault="00837141" w:rsidP="00C9380E">
                  <w:pPr>
                    <w:pStyle w:val="rowtabella0"/>
                    <w:jc w:val="center"/>
                    <w:rPr>
                      <w:color w:val="002060"/>
                    </w:rPr>
                  </w:pPr>
                  <w:r w:rsidRPr="00F85777">
                    <w:rPr>
                      <w:color w:val="002060"/>
                    </w:rPr>
                    <w:t> </w:t>
                  </w:r>
                </w:p>
              </w:tc>
            </w:tr>
            <w:tr w:rsidR="00837141" w:rsidRPr="00F85777" w14:paraId="5535F249"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455B28B8" w14:textId="77777777" w:rsidR="00837141" w:rsidRPr="00F85777" w:rsidRDefault="00837141" w:rsidP="00C9380E">
                  <w:pPr>
                    <w:pStyle w:val="rowtabella0"/>
                    <w:rPr>
                      <w:color w:val="002060"/>
                    </w:rPr>
                  </w:pPr>
                  <w:r w:rsidRPr="00F85777">
                    <w:rPr>
                      <w:color w:val="002060"/>
                    </w:rPr>
                    <w:t>(1) - disputata il 25/01/2025</w:t>
                  </w:r>
                </w:p>
              </w:tc>
            </w:tr>
            <w:tr w:rsidR="00837141" w:rsidRPr="00F85777" w14:paraId="439AA0C6" w14:textId="77777777" w:rsidTr="00C9380E">
              <w:tc>
                <w:tcPr>
                  <w:tcW w:w="4700" w:type="dxa"/>
                  <w:gridSpan w:val="4"/>
                  <w:tcBorders>
                    <w:top w:val="nil"/>
                    <w:left w:val="nil"/>
                    <w:bottom w:val="nil"/>
                    <w:right w:val="nil"/>
                  </w:tcBorders>
                  <w:tcMar>
                    <w:top w:w="20" w:type="dxa"/>
                    <w:left w:w="20" w:type="dxa"/>
                    <w:bottom w:w="20" w:type="dxa"/>
                    <w:right w:w="20" w:type="dxa"/>
                  </w:tcMar>
                  <w:vAlign w:val="center"/>
                  <w:hideMark/>
                </w:tcPr>
                <w:p w14:paraId="119CB363" w14:textId="77777777" w:rsidR="00837141" w:rsidRPr="00F85777" w:rsidRDefault="00837141" w:rsidP="00C9380E">
                  <w:pPr>
                    <w:pStyle w:val="rowtabella0"/>
                    <w:rPr>
                      <w:color w:val="002060"/>
                    </w:rPr>
                  </w:pPr>
                  <w:r w:rsidRPr="00F85777">
                    <w:rPr>
                      <w:color w:val="002060"/>
                    </w:rPr>
                    <w:t>(2) - disputata il 27/01/2025</w:t>
                  </w:r>
                </w:p>
              </w:tc>
            </w:tr>
          </w:tbl>
          <w:p w14:paraId="1E16B488" w14:textId="77777777" w:rsidR="00837141" w:rsidRPr="00F85777" w:rsidRDefault="00837141" w:rsidP="00C9380E">
            <w:pPr>
              <w:rPr>
                <w:color w:val="002060"/>
              </w:rPr>
            </w:pPr>
          </w:p>
        </w:tc>
      </w:tr>
    </w:tbl>
    <w:p w14:paraId="1129A203" w14:textId="77777777" w:rsidR="00837141" w:rsidRPr="00F85777" w:rsidRDefault="00837141" w:rsidP="00837141">
      <w:pPr>
        <w:pStyle w:val="breakline"/>
        <w:rPr>
          <w:rFonts w:eastAsiaTheme="minorEastAsia"/>
          <w:color w:val="002060"/>
        </w:rPr>
      </w:pPr>
    </w:p>
    <w:p w14:paraId="05391866" w14:textId="77777777" w:rsidR="00837141" w:rsidRPr="00F85777" w:rsidRDefault="00837141" w:rsidP="00837141">
      <w:pPr>
        <w:pStyle w:val="breakline"/>
        <w:rPr>
          <w:color w:val="002060"/>
        </w:rPr>
      </w:pPr>
    </w:p>
    <w:p w14:paraId="7A69A338" w14:textId="77777777" w:rsidR="00837141" w:rsidRPr="00F85777" w:rsidRDefault="00837141" w:rsidP="00837141">
      <w:pPr>
        <w:pStyle w:val="titoloprinc0"/>
        <w:rPr>
          <w:color w:val="002060"/>
        </w:rPr>
      </w:pPr>
      <w:r w:rsidRPr="00F85777">
        <w:rPr>
          <w:color w:val="002060"/>
        </w:rPr>
        <w:t>GIUDICE SPORTIVO</w:t>
      </w:r>
    </w:p>
    <w:p w14:paraId="41A794F4" w14:textId="77777777" w:rsidR="00837141" w:rsidRPr="00F85777" w:rsidRDefault="00837141" w:rsidP="00837141">
      <w:pPr>
        <w:pStyle w:val="diffida"/>
        <w:rPr>
          <w:color w:val="002060"/>
        </w:rPr>
      </w:pPr>
      <w:r w:rsidRPr="00F85777">
        <w:rPr>
          <w:color w:val="002060"/>
        </w:rPr>
        <w:t>Il Giudice Sportivo Avv. Agnese Lazzaretti, con l'assistenza del Segretario Angelo Castellana, nella seduta del 29/01/2025, ha adottato le decisioni che di seguito integralmente si riportano:</w:t>
      </w:r>
    </w:p>
    <w:p w14:paraId="550A26FC" w14:textId="77777777" w:rsidR="00837141" w:rsidRPr="00F85777" w:rsidRDefault="00837141" w:rsidP="00837141">
      <w:pPr>
        <w:pStyle w:val="titolo10"/>
        <w:rPr>
          <w:color w:val="002060"/>
        </w:rPr>
      </w:pPr>
      <w:r w:rsidRPr="00F85777">
        <w:rPr>
          <w:color w:val="002060"/>
        </w:rPr>
        <w:t xml:space="preserve">GARE DEL 25/ 1/2025 </w:t>
      </w:r>
    </w:p>
    <w:p w14:paraId="0186834B" w14:textId="77777777" w:rsidR="00837141" w:rsidRPr="00F85777" w:rsidRDefault="00837141" w:rsidP="00837141">
      <w:pPr>
        <w:pStyle w:val="titolo7a"/>
        <w:rPr>
          <w:color w:val="002060"/>
        </w:rPr>
      </w:pPr>
      <w:r w:rsidRPr="00F85777">
        <w:rPr>
          <w:color w:val="002060"/>
        </w:rPr>
        <w:t xml:space="preserve">PROVVEDIMENTI DISCIPLINARI </w:t>
      </w:r>
    </w:p>
    <w:p w14:paraId="20677D62"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3D41E7BA" w14:textId="77777777" w:rsidR="00837141" w:rsidRPr="00F85777" w:rsidRDefault="00837141" w:rsidP="00837141">
      <w:pPr>
        <w:pStyle w:val="titolo30"/>
        <w:rPr>
          <w:color w:val="002060"/>
        </w:rPr>
      </w:pPr>
      <w:r w:rsidRPr="00F85777">
        <w:rPr>
          <w:color w:val="002060"/>
        </w:rPr>
        <w:t xml:space="preserve">CALCIATORI NON ESPULSI </w:t>
      </w:r>
    </w:p>
    <w:p w14:paraId="2463A8B8" w14:textId="77777777" w:rsidR="00837141" w:rsidRPr="00F85777" w:rsidRDefault="00837141" w:rsidP="00837141">
      <w:pPr>
        <w:pStyle w:val="titolo20"/>
        <w:rPr>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F0CB0D6" w14:textId="77777777" w:rsidTr="00C9380E">
        <w:tc>
          <w:tcPr>
            <w:tcW w:w="2200" w:type="dxa"/>
            <w:tcMar>
              <w:top w:w="20" w:type="dxa"/>
              <w:left w:w="20" w:type="dxa"/>
              <w:bottom w:w="20" w:type="dxa"/>
              <w:right w:w="20" w:type="dxa"/>
            </w:tcMar>
            <w:vAlign w:val="center"/>
            <w:hideMark/>
          </w:tcPr>
          <w:p w14:paraId="1E4C6A6C" w14:textId="77777777" w:rsidR="00837141" w:rsidRPr="00F85777" w:rsidRDefault="00837141" w:rsidP="00C9380E">
            <w:pPr>
              <w:pStyle w:val="movimento"/>
              <w:rPr>
                <w:color w:val="002060"/>
              </w:rPr>
            </w:pPr>
            <w:r w:rsidRPr="00F85777">
              <w:rPr>
                <w:color w:val="002060"/>
              </w:rPr>
              <w:lastRenderedPageBreak/>
              <w:t>PRETI MIRCO</w:t>
            </w:r>
          </w:p>
        </w:tc>
        <w:tc>
          <w:tcPr>
            <w:tcW w:w="2200" w:type="dxa"/>
            <w:tcMar>
              <w:top w:w="20" w:type="dxa"/>
              <w:left w:w="20" w:type="dxa"/>
              <w:bottom w:w="20" w:type="dxa"/>
              <w:right w:w="20" w:type="dxa"/>
            </w:tcMar>
            <w:vAlign w:val="center"/>
            <w:hideMark/>
          </w:tcPr>
          <w:p w14:paraId="749B60F6" w14:textId="77777777" w:rsidR="00837141" w:rsidRPr="00F85777" w:rsidRDefault="00837141" w:rsidP="00C9380E">
            <w:pPr>
              <w:pStyle w:val="movimento2"/>
              <w:rPr>
                <w:color w:val="002060"/>
              </w:rPr>
            </w:pPr>
            <w:r w:rsidRPr="00F85777">
              <w:rPr>
                <w:color w:val="002060"/>
              </w:rPr>
              <w:t xml:space="preserve">(SPORTFLY ARL) </w:t>
            </w:r>
          </w:p>
        </w:tc>
        <w:tc>
          <w:tcPr>
            <w:tcW w:w="800" w:type="dxa"/>
            <w:tcMar>
              <w:top w:w="20" w:type="dxa"/>
              <w:left w:w="20" w:type="dxa"/>
              <w:bottom w:w="20" w:type="dxa"/>
              <w:right w:w="20" w:type="dxa"/>
            </w:tcMar>
            <w:vAlign w:val="center"/>
            <w:hideMark/>
          </w:tcPr>
          <w:p w14:paraId="07E3B24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53A4F3D"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8FEB904" w14:textId="77777777" w:rsidR="00837141" w:rsidRPr="00F85777" w:rsidRDefault="00837141" w:rsidP="00C9380E">
            <w:pPr>
              <w:pStyle w:val="movimento2"/>
              <w:rPr>
                <w:color w:val="002060"/>
              </w:rPr>
            </w:pPr>
            <w:r w:rsidRPr="00F85777">
              <w:rPr>
                <w:color w:val="002060"/>
              </w:rPr>
              <w:t> </w:t>
            </w:r>
          </w:p>
        </w:tc>
      </w:tr>
    </w:tbl>
    <w:p w14:paraId="74E8C82C"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1A04F92A" w14:textId="77777777" w:rsidTr="00C9380E">
        <w:tc>
          <w:tcPr>
            <w:tcW w:w="2200" w:type="dxa"/>
            <w:tcMar>
              <w:top w:w="20" w:type="dxa"/>
              <w:left w:w="20" w:type="dxa"/>
              <w:bottom w:w="20" w:type="dxa"/>
              <w:right w:w="20" w:type="dxa"/>
            </w:tcMar>
            <w:vAlign w:val="center"/>
            <w:hideMark/>
          </w:tcPr>
          <w:p w14:paraId="2154364C" w14:textId="77777777" w:rsidR="00837141" w:rsidRPr="00F85777" w:rsidRDefault="00837141" w:rsidP="00C9380E">
            <w:pPr>
              <w:pStyle w:val="movimento"/>
              <w:rPr>
                <w:color w:val="002060"/>
              </w:rPr>
            </w:pPr>
            <w:r w:rsidRPr="00F85777">
              <w:rPr>
                <w:color w:val="002060"/>
              </w:rPr>
              <w:t>FAGGIANI ENEA</w:t>
            </w:r>
          </w:p>
        </w:tc>
        <w:tc>
          <w:tcPr>
            <w:tcW w:w="2200" w:type="dxa"/>
            <w:tcMar>
              <w:top w:w="20" w:type="dxa"/>
              <w:left w:w="20" w:type="dxa"/>
              <w:bottom w:w="20" w:type="dxa"/>
              <w:right w:w="20" w:type="dxa"/>
            </w:tcMar>
            <w:vAlign w:val="center"/>
            <w:hideMark/>
          </w:tcPr>
          <w:p w14:paraId="36B3D442" w14:textId="77777777" w:rsidR="00837141" w:rsidRPr="00F85777" w:rsidRDefault="00837141" w:rsidP="00C9380E">
            <w:pPr>
              <w:pStyle w:val="movimento2"/>
              <w:rPr>
                <w:color w:val="002060"/>
              </w:rPr>
            </w:pPr>
            <w:r w:rsidRPr="00F85777">
              <w:rPr>
                <w:color w:val="002060"/>
              </w:rPr>
              <w:t xml:space="preserve">(POL.CAGLI SPORT ASSOCIATI) </w:t>
            </w:r>
          </w:p>
        </w:tc>
        <w:tc>
          <w:tcPr>
            <w:tcW w:w="800" w:type="dxa"/>
            <w:tcMar>
              <w:top w:w="20" w:type="dxa"/>
              <w:left w:w="20" w:type="dxa"/>
              <w:bottom w:w="20" w:type="dxa"/>
              <w:right w:w="20" w:type="dxa"/>
            </w:tcMar>
            <w:vAlign w:val="center"/>
            <w:hideMark/>
          </w:tcPr>
          <w:p w14:paraId="2BE2A8D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1750BAA" w14:textId="77777777" w:rsidR="00837141" w:rsidRPr="00F85777" w:rsidRDefault="00837141" w:rsidP="00C9380E">
            <w:pPr>
              <w:pStyle w:val="movimento"/>
              <w:rPr>
                <w:color w:val="002060"/>
              </w:rPr>
            </w:pPr>
            <w:r w:rsidRPr="00F85777">
              <w:rPr>
                <w:color w:val="002060"/>
              </w:rPr>
              <w:t>BAVOSI GIOVANNI</w:t>
            </w:r>
          </w:p>
        </w:tc>
        <w:tc>
          <w:tcPr>
            <w:tcW w:w="2200" w:type="dxa"/>
            <w:tcMar>
              <w:top w:w="20" w:type="dxa"/>
              <w:left w:w="20" w:type="dxa"/>
              <w:bottom w:w="20" w:type="dxa"/>
              <w:right w:w="20" w:type="dxa"/>
            </w:tcMar>
            <w:vAlign w:val="center"/>
            <w:hideMark/>
          </w:tcPr>
          <w:p w14:paraId="724D4961" w14:textId="77777777" w:rsidR="00837141" w:rsidRPr="00F85777" w:rsidRDefault="00837141" w:rsidP="00C9380E">
            <w:pPr>
              <w:pStyle w:val="movimento2"/>
              <w:rPr>
                <w:color w:val="002060"/>
              </w:rPr>
            </w:pPr>
            <w:r w:rsidRPr="00F85777">
              <w:rPr>
                <w:color w:val="002060"/>
              </w:rPr>
              <w:t xml:space="preserve">(SPORTFLY ARL) </w:t>
            </w:r>
          </w:p>
        </w:tc>
      </w:tr>
    </w:tbl>
    <w:p w14:paraId="4BD77B87" w14:textId="77777777" w:rsidR="00837141" w:rsidRPr="00F85777" w:rsidRDefault="00837141" w:rsidP="00837141">
      <w:pPr>
        <w:pStyle w:val="titolo10"/>
        <w:rPr>
          <w:rFonts w:eastAsiaTheme="minorEastAsia"/>
          <w:color w:val="002060"/>
        </w:rPr>
      </w:pPr>
      <w:r w:rsidRPr="00F85777">
        <w:rPr>
          <w:color w:val="002060"/>
        </w:rPr>
        <w:t xml:space="preserve">GARE DEL 26/ 1/2025 </w:t>
      </w:r>
    </w:p>
    <w:p w14:paraId="24AAB785" w14:textId="77777777" w:rsidR="00837141" w:rsidRPr="00F85777" w:rsidRDefault="00837141" w:rsidP="00837141">
      <w:pPr>
        <w:pStyle w:val="titolo7a"/>
        <w:rPr>
          <w:color w:val="002060"/>
        </w:rPr>
      </w:pPr>
      <w:r w:rsidRPr="00F85777">
        <w:rPr>
          <w:color w:val="002060"/>
        </w:rPr>
        <w:t xml:space="preserve">PROVVEDIMENTI DISCIPLINARI </w:t>
      </w:r>
    </w:p>
    <w:p w14:paraId="444F3C1D" w14:textId="77777777" w:rsidR="00837141" w:rsidRPr="00F85777" w:rsidRDefault="00837141" w:rsidP="00837141">
      <w:pPr>
        <w:pStyle w:val="titolo7b0"/>
        <w:rPr>
          <w:color w:val="002060"/>
        </w:rPr>
      </w:pPr>
      <w:r w:rsidRPr="00F85777">
        <w:rPr>
          <w:color w:val="002060"/>
        </w:rPr>
        <w:t xml:space="preserve">In base alle risultanze degli atti ufficiali sono state deliberate le seguenti sanzioni disciplinari. </w:t>
      </w:r>
    </w:p>
    <w:p w14:paraId="2EC1F35C" w14:textId="77777777" w:rsidR="00837141" w:rsidRPr="00F85777" w:rsidRDefault="00837141" w:rsidP="00837141">
      <w:pPr>
        <w:pStyle w:val="titolo30"/>
        <w:rPr>
          <w:color w:val="002060"/>
        </w:rPr>
      </w:pPr>
      <w:r w:rsidRPr="00F85777">
        <w:rPr>
          <w:color w:val="002060"/>
        </w:rPr>
        <w:t xml:space="preserve">SOCIETA' </w:t>
      </w:r>
    </w:p>
    <w:p w14:paraId="61A1ED8E" w14:textId="77777777" w:rsidR="00837141" w:rsidRPr="00F85777" w:rsidRDefault="00837141" w:rsidP="00837141">
      <w:pPr>
        <w:pStyle w:val="titolo20"/>
        <w:rPr>
          <w:color w:val="002060"/>
        </w:rPr>
      </w:pPr>
      <w:r w:rsidRPr="00F85777">
        <w:rPr>
          <w:color w:val="002060"/>
        </w:rPr>
        <w:t xml:space="preserve">AMMENDA </w:t>
      </w:r>
    </w:p>
    <w:p w14:paraId="1C235853" w14:textId="77777777" w:rsidR="00837141" w:rsidRPr="00F85777" w:rsidRDefault="00837141" w:rsidP="00837141">
      <w:pPr>
        <w:pStyle w:val="diffida"/>
        <w:spacing w:before="80" w:beforeAutospacing="0" w:after="40" w:afterAutospacing="0"/>
        <w:jc w:val="left"/>
        <w:rPr>
          <w:color w:val="002060"/>
        </w:rPr>
      </w:pPr>
      <w:r w:rsidRPr="00F85777">
        <w:rPr>
          <w:color w:val="002060"/>
        </w:rPr>
        <w:t xml:space="preserve">Euro 50,00 BULDOG T.N.T. LUCREZIA </w:t>
      </w:r>
      <w:r w:rsidRPr="00F85777">
        <w:rPr>
          <w:color w:val="002060"/>
        </w:rPr>
        <w:br/>
        <w:t xml:space="preserve">Per comportamento offensivo di un proprio sostenitore nei confronti dell'arbitro. </w:t>
      </w:r>
    </w:p>
    <w:p w14:paraId="130025AC" w14:textId="77777777" w:rsidR="00837141" w:rsidRPr="00F85777" w:rsidRDefault="00837141" w:rsidP="00837141">
      <w:pPr>
        <w:pStyle w:val="titolo30"/>
        <w:rPr>
          <w:color w:val="002060"/>
        </w:rPr>
      </w:pPr>
      <w:r w:rsidRPr="00F85777">
        <w:rPr>
          <w:color w:val="002060"/>
        </w:rPr>
        <w:t xml:space="preserve">CALCIATORI NON ESPULSI </w:t>
      </w:r>
    </w:p>
    <w:p w14:paraId="07B1EFD6" w14:textId="77777777" w:rsidR="00837141" w:rsidRPr="00F85777" w:rsidRDefault="00837141" w:rsidP="00837141">
      <w:pPr>
        <w:pStyle w:val="titolo20"/>
        <w:rPr>
          <w:color w:val="002060"/>
        </w:rPr>
      </w:pPr>
      <w:r w:rsidRPr="00F8577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52DA44F" w14:textId="77777777" w:rsidTr="00C9380E">
        <w:tc>
          <w:tcPr>
            <w:tcW w:w="2200" w:type="dxa"/>
            <w:tcMar>
              <w:top w:w="20" w:type="dxa"/>
              <w:left w:w="20" w:type="dxa"/>
              <w:bottom w:w="20" w:type="dxa"/>
              <w:right w:w="20" w:type="dxa"/>
            </w:tcMar>
            <w:vAlign w:val="center"/>
            <w:hideMark/>
          </w:tcPr>
          <w:p w14:paraId="504A88A2" w14:textId="77777777" w:rsidR="00837141" w:rsidRPr="00F85777" w:rsidRDefault="00837141" w:rsidP="00C9380E">
            <w:pPr>
              <w:pStyle w:val="movimento"/>
              <w:rPr>
                <w:color w:val="002060"/>
              </w:rPr>
            </w:pPr>
            <w:r w:rsidRPr="00F85777">
              <w:rPr>
                <w:color w:val="002060"/>
              </w:rPr>
              <w:t>CAVALIERI LORIS</w:t>
            </w:r>
          </w:p>
        </w:tc>
        <w:tc>
          <w:tcPr>
            <w:tcW w:w="2200" w:type="dxa"/>
            <w:tcMar>
              <w:top w:w="20" w:type="dxa"/>
              <w:left w:w="20" w:type="dxa"/>
              <w:bottom w:w="20" w:type="dxa"/>
              <w:right w:w="20" w:type="dxa"/>
            </w:tcMar>
            <w:vAlign w:val="center"/>
            <w:hideMark/>
          </w:tcPr>
          <w:p w14:paraId="566888EA" w14:textId="77777777" w:rsidR="00837141" w:rsidRPr="00F85777" w:rsidRDefault="00837141" w:rsidP="00C9380E">
            <w:pPr>
              <w:pStyle w:val="movimento2"/>
              <w:rPr>
                <w:color w:val="002060"/>
              </w:rPr>
            </w:pPr>
            <w:r w:rsidRPr="00F85777">
              <w:rPr>
                <w:color w:val="002060"/>
              </w:rPr>
              <w:t xml:space="preserve">(FIGHT BULLS CORRIDONIA) </w:t>
            </w:r>
          </w:p>
        </w:tc>
        <w:tc>
          <w:tcPr>
            <w:tcW w:w="800" w:type="dxa"/>
            <w:tcMar>
              <w:top w:w="20" w:type="dxa"/>
              <w:left w:w="20" w:type="dxa"/>
              <w:bottom w:w="20" w:type="dxa"/>
              <w:right w:w="20" w:type="dxa"/>
            </w:tcMar>
            <w:vAlign w:val="center"/>
            <w:hideMark/>
          </w:tcPr>
          <w:p w14:paraId="03595F97"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6B4CA85"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30CA1FAB" w14:textId="77777777" w:rsidR="00837141" w:rsidRPr="00F85777" w:rsidRDefault="00837141" w:rsidP="00C9380E">
            <w:pPr>
              <w:pStyle w:val="movimento2"/>
              <w:rPr>
                <w:color w:val="002060"/>
              </w:rPr>
            </w:pPr>
            <w:r w:rsidRPr="00F85777">
              <w:rPr>
                <w:color w:val="002060"/>
              </w:rPr>
              <w:t> </w:t>
            </w:r>
          </w:p>
        </w:tc>
      </w:tr>
    </w:tbl>
    <w:p w14:paraId="53054596" w14:textId="77777777" w:rsidR="00837141" w:rsidRPr="00F85777" w:rsidRDefault="00837141" w:rsidP="00837141">
      <w:pPr>
        <w:pStyle w:val="titolo20"/>
        <w:rPr>
          <w:rFonts w:eastAsiaTheme="minorEastAsia"/>
          <w:color w:val="002060"/>
        </w:rPr>
      </w:pPr>
      <w:r w:rsidRPr="00F8577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5DDB5BE2" w14:textId="77777777" w:rsidTr="00C9380E">
        <w:tc>
          <w:tcPr>
            <w:tcW w:w="2200" w:type="dxa"/>
            <w:tcMar>
              <w:top w:w="20" w:type="dxa"/>
              <w:left w:w="20" w:type="dxa"/>
              <w:bottom w:w="20" w:type="dxa"/>
              <w:right w:w="20" w:type="dxa"/>
            </w:tcMar>
            <w:vAlign w:val="center"/>
            <w:hideMark/>
          </w:tcPr>
          <w:p w14:paraId="0C4B71FF" w14:textId="77777777" w:rsidR="00837141" w:rsidRPr="00F85777" w:rsidRDefault="00837141" w:rsidP="00C9380E">
            <w:pPr>
              <w:pStyle w:val="movimento"/>
              <w:rPr>
                <w:color w:val="002060"/>
              </w:rPr>
            </w:pPr>
            <w:r w:rsidRPr="00F85777">
              <w:rPr>
                <w:color w:val="002060"/>
              </w:rPr>
              <w:t>BITOCCHI EDOARDO</w:t>
            </w:r>
          </w:p>
        </w:tc>
        <w:tc>
          <w:tcPr>
            <w:tcW w:w="2200" w:type="dxa"/>
            <w:tcMar>
              <w:top w:w="20" w:type="dxa"/>
              <w:left w:w="20" w:type="dxa"/>
              <w:bottom w:w="20" w:type="dxa"/>
              <w:right w:w="20" w:type="dxa"/>
            </w:tcMar>
            <w:vAlign w:val="center"/>
            <w:hideMark/>
          </w:tcPr>
          <w:p w14:paraId="456109B2" w14:textId="77777777" w:rsidR="00837141" w:rsidRPr="00F85777" w:rsidRDefault="00837141" w:rsidP="00C9380E">
            <w:pPr>
              <w:pStyle w:val="movimento2"/>
              <w:rPr>
                <w:color w:val="002060"/>
              </w:rPr>
            </w:pPr>
            <w:r w:rsidRPr="00F85777">
              <w:rPr>
                <w:color w:val="002060"/>
              </w:rPr>
              <w:t xml:space="preserve">(RECANATI CALCIO A 5) </w:t>
            </w:r>
          </w:p>
        </w:tc>
        <w:tc>
          <w:tcPr>
            <w:tcW w:w="800" w:type="dxa"/>
            <w:tcMar>
              <w:top w:w="20" w:type="dxa"/>
              <w:left w:w="20" w:type="dxa"/>
              <w:bottom w:w="20" w:type="dxa"/>
              <w:right w:w="20" w:type="dxa"/>
            </w:tcMar>
            <w:vAlign w:val="center"/>
            <w:hideMark/>
          </w:tcPr>
          <w:p w14:paraId="36BDC523"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940908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2CF56974" w14:textId="77777777" w:rsidR="00837141" w:rsidRPr="00F85777" w:rsidRDefault="00837141" w:rsidP="00C9380E">
            <w:pPr>
              <w:pStyle w:val="movimento2"/>
              <w:rPr>
                <w:color w:val="002060"/>
              </w:rPr>
            </w:pPr>
            <w:r w:rsidRPr="00F85777">
              <w:rPr>
                <w:color w:val="002060"/>
              </w:rPr>
              <w:t> </w:t>
            </w:r>
          </w:p>
        </w:tc>
      </w:tr>
    </w:tbl>
    <w:p w14:paraId="4360D7A6" w14:textId="77777777" w:rsidR="00837141" w:rsidRPr="00F85777" w:rsidRDefault="00837141" w:rsidP="00837141">
      <w:pPr>
        <w:pStyle w:val="titolo20"/>
        <w:rPr>
          <w:rFonts w:eastAsiaTheme="minorEastAsia"/>
          <w:color w:val="002060"/>
        </w:rPr>
      </w:pPr>
      <w:r w:rsidRPr="00F8577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7141" w:rsidRPr="00F85777" w14:paraId="0032A83B" w14:textId="77777777" w:rsidTr="00C9380E">
        <w:tc>
          <w:tcPr>
            <w:tcW w:w="2200" w:type="dxa"/>
            <w:tcMar>
              <w:top w:w="20" w:type="dxa"/>
              <w:left w:w="20" w:type="dxa"/>
              <w:bottom w:w="20" w:type="dxa"/>
              <w:right w:w="20" w:type="dxa"/>
            </w:tcMar>
            <w:vAlign w:val="center"/>
            <w:hideMark/>
          </w:tcPr>
          <w:p w14:paraId="753DE061" w14:textId="77777777" w:rsidR="00837141" w:rsidRPr="00F85777" w:rsidRDefault="00837141" w:rsidP="00C9380E">
            <w:pPr>
              <w:pStyle w:val="movimento"/>
              <w:rPr>
                <w:color w:val="002060"/>
              </w:rPr>
            </w:pPr>
            <w:r w:rsidRPr="00F85777">
              <w:rPr>
                <w:color w:val="002060"/>
              </w:rPr>
              <w:t>MASSIMI MATTEO</w:t>
            </w:r>
          </w:p>
        </w:tc>
        <w:tc>
          <w:tcPr>
            <w:tcW w:w="2200" w:type="dxa"/>
            <w:tcMar>
              <w:top w:w="20" w:type="dxa"/>
              <w:left w:w="20" w:type="dxa"/>
              <w:bottom w:w="20" w:type="dxa"/>
              <w:right w:w="20" w:type="dxa"/>
            </w:tcMar>
            <w:vAlign w:val="center"/>
            <w:hideMark/>
          </w:tcPr>
          <w:p w14:paraId="61D5EAB6" w14:textId="77777777" w:rsidR="00837141" w:rsidRPr="00F85777" w:rsidRDefault="00837141" w:rsidP="00C9380E">
            <w:pPr>
              <w:pStyle w:val="movimento2"/>
              <w:rPr>
                <w:color w:val="002060"/>
              </w:rPr>
            </w:pPr>
            <w:r w:rsidRPr="00F85777">
              <w:rPr>
                <w:color w:val="002060"/>
              </w:rPr>
              <w:t xml:space="preserve">(CALCIO A 5 CORINALDO </w:t>
            </w:r>
            <w:proofErr w:type="gramStart"/>
            <w:r w:rsidRPr="00F85777">
              <w:rPr>
                <w:color w:val="002060"/>
              </w:rPr>
              <w:t>SQ.B</w:t>
            </w:r>
            <w:proofErr w:type="gramEnd"/>
            <w:r w:rsidRPr="00F85777">
              <w:rPr>
                <w:color w:val="002060"/>
              </w:rPr>
              <w:t xml:space="preserve">) </w:t>
            </w:r>
          </w:p>
        </w:tc>
        <w:tc>
          <w:tcPr>
            <w:tcW w:w="800" w:type="dxa"/>
            <w:tcMar>
              <w:top w:w="20" w:type="dxa"/>
              <w:left w:w="20" w:type="dxa"/>
              <w:bottom w:w="20" w:type="dxa"/>
              <w:right w:w="20" w:type="dxa"/>
            </w:tcMar>
            <w:vAlign w:val="center"/>
            <w:hideMark/>
          </w:tcPr>
          <w:p w14:paraId="669A4386"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471D4BBD" w14:textId="77777777" w:rsidR="00837141" w:rsidRPr="00F85777" w:rsidRDefault="00837141" w:rsidP="00C9380E">
            <w:pPr>
              <w:pStyle w:val="movimento"/>
              <w:rPr>
                <w:color w:val="002060"/>
              </w:rPr>
            </w:pPr>
            <w:r w:rsidRPr="00F85777">
              <w:rPr>
                <w:color w:val="002060"/>
              </w:rPr>
              <w:t>MAIONE GABRIELE</w:t>
            </w:r>
          </w:p>
        </w:tc>
        <w:tc>
          <w:tcPr>
            <w:tcW w:w="2200" w:type="dxa"/>
            <w:tcMar>
              <w:top w:w="20" w:type="dxa"/>
              <w:left w:w="20" w:type="dxa"/>
              <w:bottom w:w="20" w:type="dxa"/>
              <w:right w:w="20" w:type="dxa"/>
            </w:tcMar>
            <w:vAlign w:val="center"/>
            <w:hideMark/>
          </w:tcPr>
          <w:p w14:paraId="49EF6641" w14:textId="77777777" w:rsidR="00837141" w:rsidRPr="00F85777" w:rsidRDefault="00837141" w:rsidP="00C9380E">
            <w:pPr>
              <w:pStyle w:val="movimento2"/>
              <w:rPr>
                <w:color w:val="002060"/>
              </w:rPr>
            </w:pPr>
            <w:r w:rsidRPr="00F85777">
              <w:rPr>
                <w:color w:val="002060"/>
              </w:rPr>
              <w:t xml:space="preserve">(FABRIANO CERRETO) </w:t>
            </w:r>
          </w:p>
        </w:tc>
      </w:tr>
      <w:tr w:rsidR="00837141" w:rsidRPr="00F85777" w14:paraId="7FB35D37" w14:textId="77777777" w:rsidTr="00C9380E">
        <w:tc>
          <w:tcPr>
            <w:tcW w:w="2200" w:type="dxa"/>
            <w:tcMar>
              <w:top w:w="20" w:type="dxa"/>
              <w:left w:w="20" w:type="dxa"/>
              <w:bottom w:w="20" w:type="dxa"/>
              <w:right w:w="20" w:type="dxa"/>
            </w:tcMar>
            <w:vAlign w:val="center"/>
            <w:hideMark/>
          </w:tcPr>
          <w:p w14:paraId="326C8007" w14:textId="77777777" w:rsidR="00837141" w:rsidRPr="00F85777" w:rsidRDefault="00837141" w:rsidP="00C9380E">
            <w:pPr>
              <w:pStyle w:val="movimento"/>
              <w:rPr>
                <w:color w:val="002060"/>
              </w:rPr>
            </w:pPr>
            <w:r w:rsidRPr="00F85777">
              <w:rPr>
                <w:color w:val="002060"/>
              </w:rPr>
              <w:t>CANCELLIERI PIETRO</w:t>
            </w:r>
          </w:p>
        </w:tc>
        <w:tc>
          <w:tcPr>
            <w:tcW w:w="2200" w:type="dxa"/>
            <w:tcMar>
              <w:top w:w="20" w:type="dxa"/>
              <w:left w:w="20" w:type="dxa"/>
              <w:bottom w:w="20" w:type="dxa"/>
              <w:right w:w="20" w:type="dxa"/>
            </w:tcMar>
            <w:vAlign w:val="center"/>
            <w:hideMark/>
          </w:tcPr>
          <w:p w14:paraId="077866E9" w14:textId="77777777" w:rsidR="00837141" w:rsidRPr="00F85777" w:rsidRDefault="00837141" w:rsidP="00C9380E">
            <w:pPr>
              <w:pStyle w:val="movimento2"/>
              <w:rPr>
                <w:color w:val="002060"/>
              </w:rPr>
            </w:pPr>
            <w:r w:rsidRPr="00F85777">
              <w:rPr>
                <w:color w:val="002060"/>
              </w:rPr>
              <w:t xml:space="preserve">(FIGHT BULLS CORRIDONIA) </w:t>
            </w:r>
          </w:p>
        </w:tc>
        <w:tc>
          <w:tcPr>
            <w:tcW w:w="800" w:type="dxa"/>
            <w:tcMar>
              <w:top w:w="20" w:type="dxa"/>
              <w:left w:w="20" w:type="dxa"/>
              <w:bottom w:w="20" w:type="dxa"/>
              <w:right w:w="20" w:type="dxa"/>
            </w:tcMar>
            <w:vAlign w:val="center"/>
            <w:hideMark/>
          </w:tcPr>
          <w:p w14:paraId="3110BCC1"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6A261639" w14:textId="77777777" w:rsidR="00837141" w:rsidRPr="00F85777" w:rsidRDefault="00837141" w:rsidP="00C9380E">
            <w:pPr>
              <w:pStyle w:val="movimento"/>
              <w:rPr>
                <w:color w:val="002060"/>
              </w:rPr>
            </w:pPr>
            <w:r w:rsidRPr="00F85777">
              <w:rPr>
                <w:color w:val="002060"/>
              </w:rPr>
              <w:t>MARIOTTI NICOLO</w:t>
            </w:r>
          </w:p>
        </w:tc>
        <w:tc>
          <w:tcPr>
            <w:tcW w:w="2200" w:type="dxa"/>
            <w:tcMar>
              <w:top w:w="20" w:type="dxa"/>
              <w:left w:w="20" w:type="dxa"/>
              <w:bottom w:w="20" w:type="dxa"/>
              <w:right w:w="20" w:type="dxa"/>
            </w:tcMar>
            <w:vAlign w:val="center"/>
            <w:hideMark/>
          </w:tcPr>
          <w:p w14:paraId="522F67F1" w14:textId="77777777" w:rsidR="00837141" w:rsidRPr="00F85777" w:rsidRDefault="00837141" w:rsidP="00C9380E">
            <w:pPr>
              <w:pStyle w:val="movimento2"/>
              <w:rPr>
                <w:color w:val="002060"/>
              </w:rPr>
            </w:pPr>
            <w:r w:rsidRPr="00F85777">
              <w:rPr>
                <w:color w:val="002060"/>
              </w:rPr>
              <w:t xml:space="preserve">(FIGHT BULLS CORRIDONIA) </w:t>
            </w:r>
          </w:p>
        </w:tc>
      </w:tr>
      <w:tr w:rsidR="00837141" w:rsidRPr="00F85777" w14:paraId="0C45F0BA" w14:textId="77777777" w:rsidTr="00C9380E">
        <w:tc>
          <w:tcPr>
            <w:tcW w:w="2200" w:type="dxa"/>
            <w:tcMar>
              <w:top w:w="20" w:type="dxa"/>
              <w:left w:w="20" w:type="dxa"/>
              <w:bottom w:w="20" w:type="dxa"/>
              <w:right w:w="20" w:type="dxa"/>
            </w:tcMar>
            <w:vAlign w:val="center"/>
            <w:hideMark/>
          </w:tcPr>
          <w:p w14:paraId="1F0C10ED" w14:textId="77777777" w:rsidR="00837141" w:rsidRPr="00F85777" w:rsidRDefault="00837141" w:rsidP="00C9380E">
            <w:pPr>
              <w:pStyle w:val="movimento"/>
              <w:rPr>
                <w:color w:val="002060"/>
              </w:rPr>
            </w:pPr>
            <w:r w:rsidRPr="00F85777">
              <w:rPr>
                <w:color w:val="002060"/>
              </w:rPr>
              <w:t>FLAMINI RICCARDO</w:t>
            </w:r>
          </w:p>
        </w:tc>
        <w:tc>
          <w:tcPr>
            <w:tcW w:w="2200" w:type="dxa"/>
            <w:tcMar>
              <w:top w:w="20" w:type="dxa"/>
              <w:left w:w="20" w:type="dxa"/>
              <w:bottom w:w="20" w:type="dxa"/>
              <w:right w:w="20" w:type="dxa"/>
            </w:tcMar>
            <w:vAlign w:val="center"/>
            <w:hideMark/>
          </w:tcPr>
          <w:p w14:paraId="2CF21703" w14:textId="77777777" w:rsidR="00837141" w:rsidRPr="00F85777" w:rsidRDefault="00837141" w:rsidP="00C9380E">
            <w:pPr>
              <w:pStyle w:val="movimento2"/>
              <w:rPr>
                <w:color w:val="002060"/>
              </w:rPr>
            </w:pPr>
            <w:r w:rsidRPr="00F85777">
              <w:rPr>
                <w:color w:val="002060"/>
              </w:rPr>
              <w:t xml:space="preserve">(RECANATI CALCIO A 5) </w:t>
            </w:r>
          </w:p>
        </w:tc>
        <w:tc>
          <w:tcPr>
            <w:tcW w:w="800" w:type="dxa"/>
            <w:tcMar>
              <w:top w:w="20" w:type="dxa"/>
              <w:left w:w="20" w:type="dxa"/>
              <w:bottom w:w="20" w:type="dxa"/>
              <w:right w:w="20" w:type="dxa"/>
            </w:tcMar>
            <w:vAlign w:val="center"/>
            <w:hideMark/>
          </w:tcPr>
          <w:p w14:paraId="5E69896E"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11CA3BC6" w14:textId="77777777" w:rsidR="00837141" w:rsidRPr="00F85777" w:rsidRDefault="00837141" w:rsidP="00C9380E">
            <w:pPr>
              <w:pStyle w:val="movimento"/>
              <w:rPr>
                <w:color w:val="002060"/>
              </w:rPr>
            </w:pPr>
            <w:r w:rsidRPr="00F85777">
              <w:rPr>
                <w:color w:val="002060"/>
              </w:rPr>
              <w:t>NATALI FRANCESCO</w:t>
            </w:r>
          </w:p>
        </w:tc>
        <w:tc>
          <w:tcPr>
            <w:tcW w:w="2200" w:type="dxa"/>
            <w:tcMar>
              <w:top w:w="20" w:type="dxa"/>
              <w:left w:w="20" w:type="dxa"/>
              <w:bottom w:w="20" w:type="dxa"/>
              <w:right w:w="20" w:type="dxa"/>
            </w:tcMar>
            <w:vAlign w:val="center"/>
            <w:hideMark/>
          </w:tcPr>
          <w:p w14:paraId="1663C33E" w14:textId="77777777" w:rsidR="00837141" w:rsidRPr="00F85777" w:rsidRDefault="00837141" w:rsidP="00C9380E">
            <w:pPr>
              <w:pStyle w:val="movimento2"/>
              <w:rPr>
                <w:color w:val="002060"/>
              </w:rPr>
            </w:pPr>
            <w:r w:rsidRPr="00F85777">
              <w:rPr>
                <w:color w:val="002060"/>
              </w:rPr>
              <w:t xml:space="preserve">(VILLA MUSONE) </w:t>
            </w:r>
          </w:p>
        </w:tc>
      </w:tr>
      <w:tr w:rsidR="00837141" w:rsidRPr="00F85777" w14:paraId="2BFEDEAD" w14:textId="77777777" w:rsidTr="00C9380E">
        <w:tc>
          <w:tcPr>
            <w:tcW w:w="2200" w:type="dxa"/>
            <w:tcMar>
              <w:top w:w="20" w:type="dxa"/>
              <w:left w:w="20" w:type="dxa"/>
              <w:bottom w:w="20" w:type="dxa"/>
              <w:right w:w="20" w:type="dxa"/>
            </w:tcMar>
            <w:vAlign w:val="center"/>
            <w:hideMark/>
          </w:tcPr>
          <w:p w14:paraId="7230C2D2" w14:textId="77777777" w:rsidR="00837141" w:rsidRPr="00F85777" w:rsidRDefault="00837141" w:rsidP="00C9380E">
            <w:pPr>
              <w:pStyle w:val="movimento"/>
              <w:rPr>
                <w:color w:val="002060"/>
              </w:rPr>
            </w:pPr>
            <w:r w:rsidRPr="00F85777">
              <w:rPr>
                <w:color w:val="002060"/>
              </w:rPr>
              <w:t>PAPI CAMILLETTI NICOLAS</w:t>
            </w:r>
          </w:p>
        </w:tc>
        <w:tc>
          <w:tcPr>
            <w:tcW w:w="2200" w:type="dxa"/>
            <w:tcMar>
              <w:top w:w="20" w:type="dxa"/>
              <w:left w:w="20" w:type="dxa"/>
              <w:bottom w:w="20" w:type="dxa"/>
              <w:right w:w="20" w:type="dxa"/>
            </w:tcMar>
            <w:vAlign w:val="center"/>
            <w:hideMark/>
          </w:tcPr>
          <w:p w14:paraId="53AED56B" w14:textId="77777777" w:rsidR="00837141" w:rsidRPr="00F85777" w:rsidRDefault="00837141" w:rsidP="00C9380E">
            <w:pPr>
              <w:pStyle w:val="movimento2"/>
              <w:rPr>
                <w:color w:val="002060"/>
              </w:rPr>
            </w:pPr>
            <w:r w:rsidRPr="00F85777">
              <w:rPr>
                <w:color w:val="002060"/>
              </w:rPr>
              <w:t xml:space="preserve">(VILLA MUSONE) </w:t>
            </w:r>
          </w:p>
        </w:tc>
        <w:tc>
          <w:tcPr>
            <w:tcW w:w="800" w:type="dxa"/>
            <w:tcMar>
              <w:top w:w="20" w:type="dxa"/>
              <w:left w:w="20" w:type="dxa"/>
              <w:bottom w:w="20" w:type="dxa"/>
              <w:right w:w="20" w:type="dxa"/>
            </w:tcMar>
            <w:vAlign w:val="center"/>
            <w:hideMark/>
          </w:tcPr>
          <w:p w14:paraId="753E4FB2"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72845A18" w14:textId="77777777" w:rsidR="00837141" w:rsidRPr="00F85777" w:rsidRDefault="00837141" w:rsidP="00C9380E">
            <w:pPr>
              <w:pStyle w:val="movimento"/>
              <w:rPr>
                <w:color w:val="002060"/>
              </w:rPr>
            </w:pPr>
            <w:r w:rsidRPr="00F85777">
              <w:rPr>
                <w:color w:val="002060"/>
              </w:rPr>
              <w:t> </w:t>
            </w:r>
          </w:p>
        </w:tc>
        <w:tc>
          <w:tcPr>
            <w:tcW w:w="2200" w:type="dxa"/>
            <w:tcMar>
              <w:top w:w="20" w:type="dxa"/>
              <w:left w:w="20" w:type="dxa"/>
              <w:bottom w:w="20" w:type="dxa"/>
              <w:right w:w="20" w:type="dxa"/>
            </w:tcMar>
            <w:vAlign w:val="center"/>
            <w:hideMark/>
          </w:tcPr>
          <w:p w14:paraId="5A814347" w14:textId="77777777" w:rsidR="00837141" w:rsidRPr="00F85777" w:rsidRDefault="00837141" w:rsidP="00C9380E">
            <w:pPr>
              <w:pStyle w:val="movimento2"/>
              <w:rPr>
                <w:color w:val="002060"/>
              </w:rPr>
            </w:pPr>
            <w:r w:rsidRPr="00F85777">
              <w:rPr>
                <w:color w:val="002060"/>
              </w:rPr>
              <w:t> </w:t>
            </w:r>
          </w:p>
        </w:tc>
      </w:tr>
    </w:tbl>
    <w:p w14:paraId="6BB14B31" w14:textId="77777777" w:rsidR="00837141" w:rsidRDefault="00837141" w:rsidP="00837141">
      <w:pPr>
        <w:pStyle w:val="breakline"/>
        <w:rPr>
          <w:color w:val="002060"/>
        </w:rPr>
      </w:pPr>
    </w:p>
    <w:p w14:paraId="0B9E876C" w14:textId="77777777" w:rsidR="00837141" w:rsidRPr="008406B7" w:rsidRDefault="00837141" w:rsidP="00837141">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5BBDEE02" w14:textId="77777777" w:rsidR="00837141" w:rsidRPr="008406B7" w:rsidRDefault="00837141" w:rsidP="00837141">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2060B046" w14:textId="77777777" w:rsidR="00837141" w:rsidRPr="00F85777" w:rsidRDefault="00837141" w:rsidP="00837141">
      <w:pPr>
        <w:pStyle w:val="breakline"/>
        <w:rPr>
          <w:rFonts w:eastAsiaTheme="minorEastAsia"/>
          <w:color w:val="002060"/>
        </w:rPr>
      </w:pPr>
    </w:p>
    <w:p w14:paraId="38573656" w14:textId="77777777" w:rsidR="00837141" w:rsidRPr="00F85777" w:rsidRDefault="00837141" w:rsidP="00837141">
      <w:pPr>
        <w:pStyle w:val="titoloprinc0"/>
        <w:rPr>
          <w:color w:val="002060"/>
        </w:rPr>
      </w:pPr>
      <w:r w:rsidRPr="00F85777">
        <w:rPr>
          <w:color w:val="002060"/>
        </w:rPr>
        <w:t>CLASSIFICA</w:t>
      </w:r>
    </w:p>
    <w:p w14:paraId="04CC50F8" w14:textId="77777777" w:rsidR="00837141" w:rsidRPr="00F85777" w:rsidRDefault="00837141" w:rsidP="00837141">
      <w:pPr>
        <w:pStyle w:val="breakline"/>
        <w:rPr>
          <w:color w:val="002060"/>
        </w:rPr>
      </w:pPr>
    </w:p>
    <w:p w14:paraId="2D4AF7C3" w14:textId="77777777" w:rsidR="00837141" w:rsidRPr="00F85777" w:rsidRDefault="00837141" w:rsidP="00837141">
      <w:pPr>
        <w:pStyle w:val="breakline"/>
        <w:rPr>
          <w:color w:val="002060"/>
        </w:rPr>
      </w:pPr>
    </w:p>
    <w:p w14:paraId="300FBA20" w14:textId="77777777" w:rsidR="00837141" w:rsidRPr="00F85777" w:rsidRDefault="00837141" w:rsidP="00837141">
      <w:pPr>
        <w:pStyle w:val="sottotitolocampionato10"/>
        <w:rPr>
          <w:color w:val="002060"/>
        </w:rPr>
      </w:pPr>
      <w:r w:rsidRPr="00F857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4A436FB1"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41FA3"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E8B08"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86B13"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0A872"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AF083"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995ED"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971C0"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DA59F"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79A8E"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1129A" w14:textId="77777777" w:rsidR="00837141" w:rsidRPr="00F85777" w:rsidRDefault="00837141" w:rsidP="00C9380E">
            <w:pPr>
              <w:pStyle w:val="headertabella0"/>
              <w:rPr>
                <w:color w:val="002060"/>
              </w:rPr>
            </w:pPr>
            <w:r w:rsidRPr="00F85777">
              <w:rPr>
                <w:color w:val="002060"/>
              </w:rPr>
              <w:t>PE</w:t>
            </w:r>
          </w:p>
        </w:tc>
      </w:tr>
      <w:tr w:rsidR="00837141" w:rsidRPr="00F85777" w14:paraId="37EB3023"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20B9A9" w14:textId="77777777" w:rsidR="00837141" w:rsidRPr="00F85777" w:rsidRDefault="00837141" w:rsidP="00C9380E">
            <w:pPr>
              <w:pStyle w:val="rowtabella0"/>
              <w:rPr>
                <w:color w:val="002060"/>
              </w:rPr>
            </w:pPr>
            <w:r w:rsidRPr="00F8577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5280"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C4A1"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1CF1"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33C32"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FA32"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1433" w14:textId="77777777" w:rsidR="00837141" w:rsidRPr="00F85777" w:rsidRDefault="00837141" w:rsidP="00C9380E">
            <w:pPr>
              <w:pStyle w:val="rowtabella0"/>
              <w:jc w:val="center"/>
              <w:rPr>
                <w:color w:val="002060"/>
              </w:rPr>
            </w:pPr>
            <w:r w:rsidRPr="00F85777">
              <w:rPr>
                <w:color w:val="002060"/>
              </w:rPr>
              <w:t>155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BFAB" w14:textId="77777777" w:rsidR="00837141" w:rsidRPr="00F85777" w:rsidRDefault="00837141" w:rsidP="00C9380E">
            <w:pPr>
              <w:pStyle w:val="rowtabella0"/>
              <w:jc w:val="center"/>
              <w:rPr>
                <w:color w:val="002060"/>
              </w:rPr>
            </w:pPr>
            <w:r w:rsidRPr="00F8577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E67A" w14:textId="77777777" w:rsidR="00837141" w:rsidRPr="00F85777" w:rsidRDefault="00837141" w:rsidP="00C9380E">
            <w:pPr>
              <w:pStyle w:val="rowtabella0"/>
              <w:jc w:val="center"/>
              <w:rPr>
                <w:color w:val="002060"/>
              </w:rPr>
            </w:pPr>
            <w:r w:rsidRPr="00F85777">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AA9E" w14:textId="77777777" w:rsidR="00837141" w:rsidRPr="00F85777" w:rsidRDefault="00837141" w:rsidP="00C9380E">
            <w:pPr>
              <w:pStyle w:val="rowtabella0"/>
              <w:jc w:val="center"/>
              <w:rPr>
                <w:color w:val="002060"/>
              </w:rPr>
            </w:pPr>
            <w:r w:rsidRPr="00F85777">
              <w:rPr>
                <w:color w:val="002060"/>
              </w:rPr>
              <w:t>0</w:t>
            </w:r>
          </w:p>
        </w:tc>
      </w:tr>
      <w:tr w:rsidR="00837141" w:rsidRPr="00F85777" w14:paraId="5C817B2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A28628" w14:textId="77777777" w:rsidR="00837141" w:rsidRPr="00F85777" w:rsidRDefault="00837141" w:rsidP="00C9380E">
            <w:pPr>
              <w:pStyle w:val="rowtabella0"/>
              <w:rPr>
                <w:color w:val="002060"/>
              </w:rPr>
            </w:pPr>
            <w:r w:rsidRPr="00F8577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8565" w14:textId="77777777" w:rsidR="00837141" w:rsidRPr="00F85777" w:rsidRDefault="00837141" w:rsidP="00C9380E">
            <w:pPr>
              <w:pStyle w:val="rowtabella0"/>
              <w:jc w:val="center"/>
              <w:rPr>
                <w:color w:val="002060"/>
              </w:rPr>
            </w:pPr>
            <w:r w:rsidRPr="00F857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5DDE"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CFF6"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E0B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EB559"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0973" w14:textId="77777777" w:rsidR="00837141" w:rsidRPr="00F85777" w:rsidRDefault="00837141" w:rsidP="00C9380E">
            <w:pPr>
              <w:pStyle w:val="rowtabella0"/>
              <w:jc w:val="center"/>
              <w:rPr>
                <w:color w:val="002060"/>
              </w:rPr>
            </w:pPr>
            <w:r w:rsidRPr="00F8577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4CC2" w14:textId="77777777" w:rsidR="00837141" w:rsidRPr="00F85777" w:rsidRDefault="00837141" w:rsidP="00C9380E">
            <w:pPr>
              <w:pStyle w:val="rowtabella0"/>
              <w:jc w:val="center"/>
              <w:rPr>
                <w:color w:val="002060"/>
              </w:rPr>
            </w:pPr>
            <w:r w:rsidRPr="00F8577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68FF" w14:textId="77777777" w:rsidR="00837141" w:rsidRPr="00F85777" w:rsidRDefault="00837141" w:rsidP="00C9380E">
            <w:pPr>
              <w:pStyle w:val="rowtabella0"/>
              <w:jc w:val="center"/>
              <w:rPr>
                <w:color w:val="002060"/>
              </w:rPr>
            </w:pPr>
            <w:r w:rsidRPr="00F8577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D327" w14:textId="77777777" w:rsidR="00837141" w:rsidRPr="00F85777" w:rsidRDefault="00837141" w:rsidP="00C9380E">
            <w:pPr>
              <w:pStyle w:val="rowtabella0"/>
              <w:jc w:val="center"/>
              <w:rPr>
                <w:color w:val="002060"/>
              </w:rPr>
            </w:pPr>
            <w:r w:rsidRPr="00F85777">
              <w:rPr>
                <w:color w:val="002060"/>
              </w:rPr>
              <w:t>0</w:t>
            </w:r>
          </w:p>
        </w:tc>
      </w:tr>
      <w:tr w:rsidR="00837141" w:rsidRPr="00F85777" w14:paraId="2379E853"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F3880" w14:textId="77777777" w:rsidR="00837141" w:rsidRPr="00F85777" w:rsidRDefault="00837141" w:rsidP="00C9380E">
            <w:pPr>
              <w:pStyle w:val="rowtabella0"/>
              <w:rPr>
                <w:color w:val="002060"/>
                <w:lang w:val="en-US"/>
              </w:rPr>
            </w:pPr>
            <w:r w:rsidRPr="00F85777">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6775" w14:textId="77777777" w:rsidR="00837141" w:rsidRPr="00F85777" w:rsidRDefault="00837141" w:rsidP="00C9380E">
            <w:pPr>
              <w:pStyle w:val="rowtabella0"/>
              <w:jc w:val="center"/>
              <w:rPr>
                <w:color w:val="002060"/>
              </w:rPr>
            </w:pPr>
            <w:r w:rsidRPr="00F8577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CEFD"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9B7CB"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D88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E2C8"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4DDA8" w14:textId="77777777" w:rsidR="00837141" w:rsidRPr="00F85777" w:rsidRDefault="00837141" w:rsidP="00C9380E">
            <w:pPr>
              <w:pStyle w:val="rowtabella0"/>
              <w:jc w:val="center"/>
              <w:rPr>
                <w:color w:val="002060"/>
              </w:rPr>
            </w:pPr>
            <w:r w:rsidRPr="00F8577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6F6B" w14:textId="77777777" w:rsidR="00837141" w:rsidRPr="00F85777" w:rsidRDefault="00837141" w:rsidP="00C9380E">
            <w:pPr>
              <w:pStyle w:val="rowtabella0"/>
              <w:jc w:val="center"/>
              <w:rPr>
                <w:color w:val="002060"/>
              </w:rPr>
            </w:pPr>
            <w:r w:rsidRPr="00F8577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7193D"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09EF" w14:textId="77777777" w:rsidR="00837141" w:rsidRPr="00F85777" w:rsidRDefault="00837141" w:rsidP="00C9380E">
            <w:pPr>
              <w:pStyle w:val="rowtabella0"/>
              <w:jc w:val="center"/>
              <w:rPr>
                <w:color w:val="002060"/>
              </w:rPr>
            </w:pPr>
            <w:r w:rsidRPr="00F85777">
              <w:rPr>
                <w:color w:val="002060"/>
              </w:rPr>
              <w:t>0</w:t>
            </w:r>
          </w:p>
        </w:tc>
      </w:tr>
      <w:tr w:rsidR="00837141" w:rsidRPr="00F85777" w14:paraId="614BD3D4"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26B1B" w14:textId="77777777" w:rsidR="00837141" w:rsidRPr="00F85777" w:rsidRDefault="00837141" w:rsidP="00C9380E">
            <w:pPr>
              <w:pStyle w:val="rowtabella0"/>
              <w:rPr>
                <w:color w:val="002060"/>
              </w:rPr>
            </w:pPr>
            <w:r w:rsidRPr="00F8577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B211"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060E"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EC53"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108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600B7"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19E3" w14:textId="77777777" w:rsidR="00837141" w:rsidRPr="00F85777" w:rsidRDefault="00837141" w:rsidP="00C9380E">
            <w:pPr>
              <w:pStyle w:val="rowtabella0"/>
              <w:jc w:val="center"/>
              <w:rPr>
                <w:color w:val="002060"/>
              </w:rPr>
            </w:pPr>
            <w:r w:rsidRPr="00F8577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F627" w14:textId="77777777" w:rsidR="00837141" w:rsidRPr="00F85777" w:rsidRDefault="00837141" w:rsidP="00C9380E">
            <w:pPr>
              <w:pStyle w:val="rowtabella0"/>
              <w:jc w:val="center"/>
              <w:rPr>
                <w:color w:val="002060"/>
              </w:rPr>
            </w:pPr>
            <w:r w:rsidRPr="00F8577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0419"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E2F5" w14:textId="77777777" w:rsidR="00837141" w:rsidRPr="00F85777" w:rsidRDefault="00837141" w:rsidP="00C9380E">
            <w:pPr>
              <w:pStyle w:val="rowtabella0"/>
              <w:jc w:val="center"/>
              <w:rPr>
                <w:color w:val="002060"/>
              </w:rPr>
            </w:pPr>
            <w:r w:rsidRPr="00F85777">
              <w:rPr>
                <w:color w:val="002060"/>
              </w:rPr>
              <w:t>0</w:t>
            </w:r>
          </w:p>
        </w:tc>
      </w:tr>
      <w:tr w:rsidR="00837141" w:rsidRPr="00F85777" w14:paraId="3A088D1E"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A4B66" w14:textId="77777777" w:rsidR="00837141" w:rsidRPr="00F85777" w:rsidRDefault="00837141" w:rsidP="00C9380E">
            <w:pPr>
              <w:pStyle w:val="rowtabella0"/>
              <w:rPr>
                <w:color w:val="002060"/>
              </w:rPr>
            </w:pPr>
            <w:r w:rsidRPr="00F8577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6AA9" w14:textId="77777777" w:rsidR="00837141" w:rsidRPr="00F85777" w:rsidRDefault="00837141" w:rsidP="00C9380E">
            <w:pPr>
              <w:pStyle w:val="rowtabella0"/>
              <w:jc w:val="center"/>
              <w:rPr>
                <w:color w:val="002060"/>
              </w:rPr>
            </w:pPr>
            <w:r w:rsidRPr="00F8577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B0BB"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3DFE2"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B4CC"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CBD5"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5611"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79AF" w14:textId="77777777" w:rsidR="00837141" w:rsidRPr="00F85777" w:rsidRDefault="00837141" w:rsidP="00C9380E">
            <w:pPr>
              <w:pStyle w:val="rowtabella0"/>
              <w:jc w:val="center"/>
              <w:rPr>
                <w:color w:val="002060"/>
              </w:rPr>
            </w:pPr>
            <w:r w:rsidRPr="00F8577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E832"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93CA" w14:textId="77777777" w:rsidR="00837141" w:rsidRPr="00F85777" w:rsidRDefault="00837141" w:rsidP="00C9380E">
            <w:pPr>
              <w:pStyle w:val="rowtabella0"/>
              <w:jc w:val="center"/>
              <w:rPr>
                <w:color w:val="002060"/>
              </w:rPr>
            </w:pPr>
            <w:r w:rsidRPr="00F85777">
              <w:rPr>
                <w:color w:val="002060"/>
              </w:rPr>
              <w:t>0</w:t>
            </w:r>
          </w:p>
        </w:tc>
      </w:tr>
      <w:tr w:rsidR="00837141" w:rsidRPr="00F85777" w14:paraId="6F4D4FA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A7E7A" w14:textId="77777777" w:rsidR="00837141" w:rsidRPr="00F85777" w:rsidRDefault="00837141" w:rsidP="00C9380E">
            <w:pPr>
              <w:pStyle w:val="rowtabella0"/>
              <w:rPr>
                <w:color w:val="002060"/>
                <w:lang w:val="en-US"/>
              </w:rPr>
            </w:pPr>
            <w:r w:rsidRPr="00F85777">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31292"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3572"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180E"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891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D23A"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C360"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12A15" w14:textId="77777777" w:rsidR="00837141" w:rsidRPr="00F85777" w:rsidRDefault="00837141" w:rsidP="00C9380E">
            <w:pPr>
              <w:pStyle w:val="rowtabella0"/>
              <w:jc w:val="center"/>
              <w:rPr>
                <w:color w:val="002060"/>
              </w:rPr>
            </w:pPr>
            <w:r w:rsidRPr="00F85777">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2E97" w14:textId="77777777" w:rsidR="00837141" w:rsidRPr="00F85777" w:rsidRDefault="00837141" w:rsidP="00C9380E">
            <w:pPr>
              <w:pStyle w:val="rowtabella0"/>
              <w:jc w:val="center"/>
              <w:rPr>
                <w:color w:val="002060"/>
              </w:rPr>
            </w:pPr>
            <w:r w:rsidRPr="00F8577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0ADB" w14:textId="77777777" w:rsidR="00837141" w:rsidRPr="00F85777" w:rsidRDefault="00837141" w:rsidP="00C9380E">
            <w:pPr>
              <w:pStyle w:val="rowtabella0"/>
              <w:jc w:val="center"/>
              <w:rPr>
                <w:color w:val="002060"/>
              </w:rPr>
            </w:pPr>
            <w:r w:rsidRPr="00F85777">
              <w:rPr>
                <w:color w:val="002060"/>
              </w:rPr>
              <w:t>0</w:t>
            </w:r>
          </w:p>
        </w:tc>
      </w:tr>
      <w:tr w:rsidR="00837141" w:rsidRPr="00F85777" w14:paraId="54723C9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54FDA" w14:textId="77777777" w:rsidR="00837141" w:rsidRPr="00F85777" w:rsidRDefault="00837141" w:rsidP="00C9380E">
            <w:pPr>
              <w:pStyle w:val="rowtabella0"/>
              <w:rPr>
                <w:color w:val="002060"/>
              </w:rPr>
            </w:pPr>
            <w:r w:rsidRPr="00F8577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08AD"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D4AD"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C60A"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5BA1"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FBD7"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4478" w14:textId="77777777" w:rsidR="00837141" w:rsidRPr="00F85777" w:rsidRDefault="00837141" w:rsidP="00C9380E">
            <w:pPr>
              <w:pStyle w:val="rowtabella0"/>
              <w:jc w:val="center"/>
              <w:rPr>
                <w:color w:val="002060"/>
              </w:rPr>
            </w:pPr>
            <w:r w:rsidRPr="00F8577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6F82" w14:textId="77777777" w:rsidR="00837141" w:rsidRPr="00F85777" w:rsidRDefault="00837141" w:rsidP="00C9380E">
            <w:pPr>
              <w:pStyle w:val="rowtabella0"/>
              <w:jc w:val="center"/>
              <w:rPr>
                <w:color w:val="002060"/>
              </w:rPr>
            </w:pPr>
            <w:r w:rsidRPr="00F8577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A5BE" w14:textId="77777777" w:rsidR="00837141" w:rsidRPr="00F85777" w:rsidRDefault="00837141" w:rsidP="00C9380E">
            <w:pPr>
              <w:pStyle w:val="rowtabella0"/>
              <w:jc w:val="center"/>
              <w:rPr>
                <w:color w:val="002060"/>
              </w:rPr>
            </w:pPr>
            <w:r w:rsidRPr="00F857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449DB" w14:textId="77777777" w:rsidR="00837141" w:rsidRPr="00F85777" w:rsidRDefault="00837141" w:rsidP="00C9380E">
            <w:pPr>
              <w:pStyle w:val="rowtabella0"/>
              <w:jc w:val="center"/>
              <w:rPr>
                <w:color w:val="002060"/>
              </w:rPr>
            </w:pPr>
            <w:r w:rsidRPr="00F85777">
              <w:rPr>
                <w:color w:val="002060"/>
              </w:rPr>
              <w:t>0</w:t>
            </w:r>
          </w:p>
        </w:tc>
      </w:tr>
      <w:tr w:rsidR="00837141" w:rsidRPr="00F85777" w14:paraId="79D8DB02"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C15A6" w14:textId="77777777" w:rsidR="00837141" w:rsidRPr="00F85777" w:rsidRDefault="00837141" w:rsidP="00C9380E">
            <w:pPr>
              <w:pStyle w:val="rowtabella0"/>
              <w:rPr>
                <w:color w:val="002060"/>
              </w:rPr>
            </w:pPr>
            <w:r w:rsidRPr="00F8577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4723"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EEA4"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FD1F"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452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FB61"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8BA3D"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95B2" w14:textId="77777777" w:rsidR="00837141" w:rsidRPr="00F85777" w:rsidRDefault="00837141" w:rsidP="00C9380E">
            <w:pPr>
              <w:pStyle w:val="rowtabella0"/>
              <w:jc w:val="center"/>
              <w:rPr>
                <w:color w:val="002060"/>
              </w:rPr>
            </w:pPr>
            <w:r w:rsidRPr="00F85777">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97D8"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0C90" w14:textId="77777777" w:rsidR="00837141" w:rsidRPr="00F85777" w:rsidRDefault="00837141" w:rsidP="00C9380E">
            <w:pPr>
              <w:pStyle w:val="rowtabella0"/>
              <w:jc w:val="center"/>
              <w:rPr>
                <w:color w:val="002060"/>
              </w:rPr>
            </w:pPr>
            <w:r w:rsidRPr="00F85777">
              <w:rPr>
                <w:color w:val="002060"/>
              </w:rPr>
              <w:t>0</w:t>
            </w:r>
          </w:p>
        </w:tc>
      </w:tr>
      <w:tr w:rsidR="00837141" w:rsidRPr="00F85777" w14:paraId="7CF9C500"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6CEBF" w14:textId="77777777" w:rsidR="00837141" w:rsidRPr="00F85777" w:rsidRDefault="00837141" w:rsidP="00C9380E">
            <w:pPr>
              <w:pStyle w:val="rowtabella0"/>
              <w:rPr>
                <w:color w:val="002060"/>
              </w:rPr>
            </w:pPr>
            <w:proofErr w:type="spellStart"/>
            <w:proofErr w:type="gramStart"/>
            <w:r w:rsidRPr="00F85777">
              <w:rPr>
                <w:color w:val="002060"/>
              </w:rPr>
              <w:t>sq.B</w:t>
            </w:r>
            <w:proofErr w:type="spellEnd"/>
            <w:proofErr w:type="gramEnd"/>
            <w:r w:rsidRPr="00F85777">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21F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03DA"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ABD75"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DD5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100D"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741A"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D7D2"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6CF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9CEB" w14:textId="77777777" w:rsidR="00837141" w:rsidRPr="00F85777" w:rsidRDefault="00837141" w:rsidP="00C9380E">
            <w:pPr>
              <w:pStyle w:val="rowtabella0"/>
              <w:jc w:val="center"/>
              <w:rPr>
                <w:color w:val="002060"/>
              </w:rPr>
            </w:pPr>
            <w:r w:rsidRPr="00F85777">
              <w:rPr>
                <w:color w:val="002060"/>
              </w:rPr>
              <w:t>0</w:t>
            </w:r>
          </w:p>
        </w:tc>
      </w:tr>
      <w:tr w:rsidR="00837141" w:rsidRPr="00F85777" w14:paraId="38A320EA"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0784D8" w14:textId="77777777" w:rsidR="00837141" w:rsidRPr="00F85777" w:rsidRDefault="00837141" w:rsidP="00C9380E">
            <w:pPr>
              <w:pStyle w:val="rowtabella0"/>
              <w:rPr>
                <w:color w:val="002060"/>
                <w:lang w:val="en-US"/>
              </w:rPr>
            </w:pPr>
            <w:proofErr w:type="spellStart"/>
            <w:proofErr w:type="gramStart"/>
            <w:r w:rsidRPr="00F85777">
              <w:rPr>
                <w:color w:val="002060"/>
                <w:lang w:val="en-US"/>
              </w:rPr>
              <w:t>sq.B</w:t>
            </w:r>
            <w:proofErr w:type="spellEnd"/>
            <w:proofErr w:type="gramEnd"/>
            <w:r w:rsidRPr="00F85777">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FFEE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B2BE"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002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F645"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E729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9CD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AE5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D99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3093" w14:textId="77777777" w:rsidR="00837141" w:rsidRPr="00F85777" w:rsidRDefault="00837141" w:rsidP="00C9380E">
            <w:pPr>
              <w:pStyle w:val="rowtabella0"/>
              <w:jc w:val="center"/>
              <w:rPr>
                <w:color w:val="002060"/>
              </w:rPr>
            </w:pPr>
            <w:r w:rsidRPr="00F85777">
              <w:rPr>
                <w:color w:val="002060"/>
              </w:rPr>
              <w:t>0</w:t>
            </w:r>
          </w:p>
        </w:tc>
      </w:tr>
    </w:tbl>
    <w:p w14:paraId="65327C9C" w14:textId="77777777" w:rsidR="00837141" w:rsidRPr="00F85777" w:rsidRDefault="00837141" w:rsidP="00837141">
      <w:pPr>
        <w:pStyle w:val="breakline"/>
        <w:rPr>
          <w:rFonts w:eastAsiaTheme="minorEastAsia"/>
          <w:color w:val="002060"/>
        </w:rPr>
      </w:pPr>
    </w:p>
    <w:p w14:paraId="5CE35113" w14:textId="77777777" w:rsidR="00837141" w:rsidRPr="00F85777" w:rsidRDefault="00837141" w:rsidP="00837141">
      <w:pPr>
        <w:pStyle w:val="breakline"/>
        <w:rPr>
          <w:color w:val="002060"/>
        </w:rPr>
      </w:pPr>
    </w:p>
    <w:p w14:paraId="17AA2F08" w14:textId="77777777" w:rsidR="00837141" w:rsidRPr="00F85777" w:rsidRDefault="00837141" w:rsidP="00837141">
      <w:pPr>
        <w:pStyle w:val="sottotitolocampionato10"/>
        <w:rPr>
          <w:color w:val="002060"/>
        </w:rPr>
      </w:pPr>
      <w:r w:rsidRPr="00F8577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48795655"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AF34F"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520C0"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633C0"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C29F6"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29AB6"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5F183"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F0DAC"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C6C95"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E5596"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643F1" w14:textId="77777777" w:rsidR="00837141" w:rsidRPr="00F85777" w:rsidRDefault="00837141" w:rsidP="00C9380E">
            <w:pPr>
              <w:pStyle w:val="headertabella0"/>
              <w:rPr>
                <w:color w:val="002060"/>
              </w:rPr>
            </w:pPr>
            <w:r w:rsidRPr="00F85777">
              <w:rPr>
                <w:color w:val="002060"/>
              </w:rPr>
              <w:t>PE</w:t>
            </w:r>
          </w:p>
        </w:tc>
      </w:tr>
      <w:tr w:rsidR="00837141" w:rsidRPr="00F85777" w14:paraId="4A91653B"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1D64A" w14:textId="77777777" w:rsidR="00837141" w:rsidRPr="00F85777" w:rsidRDefault="00837141" w:rsidP="00C9380E">
            <w:pPr>
              <w:pStyle w:val="rowtabella0"/>
              <w:rPr>
                <w:color w:val="002060"/>
              </w:rPr>
            </w:pPr>
            <w:r w:rsidRPr="00F8577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C5CC"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F191F"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9753"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158F"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D09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E8D5" w14:textId="77777777" w:rsidR="00837141" w:rsidRPr="00F85777" w:rsidRDefault="00837141" w:rsidP="00C9380E">
            <w:pPr>
              <w:pStyle w:val="rowtabella0"/>
              <w:jc w:val="center"/>
              <w:rPr>
                <w:color w:val="002060"/>
              </w:rPr>
            </w:pPr>
            <w:r w:rsidRPr="00F85777">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ADACB"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660D" w14:textId="77777777" w:rsidR="00837141" w:rsidRPr="00F85777" w:rsidRDefault="00837141" w:rsidP="00C9380E">
            <w:pPr>
              <w:pStyle w:val="rowtabella0"/>
              <w:jc w:val="center"/>
              <w:rPr>
                <w:color w:val="002060"/>
              </w:rPr>
            </w:pPr>
            <w:r w:rsidRPr="00F8577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E56D" w14:textId="77777777" w:rsidR="00837141" w:rsidRPr="00F85777" w:rsidRDefault="00837141" w:rsidP="00C9380E">
            <w:pPr>
              <w:pStyle w:val="rowtabella0"/>
              <w:jc w:val="center"/>
              <w:rPr>
                <w:color w:val="002060"/>
              </w:rPr>
            </w:pPr>
            <w:r w:rsidRPr="00F85777">
              <w:rPr>
                <w:color w:val="002060"/>
              </w:rPr>
              <w:t>0</w:t>
            </w:r>
          </w:p>
        </w:tc>
      </w:tr>
      <w:tr w:rsidR="00837141" w:rsidRPr="00F85777" w14:paraId="235E6AE8"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57215" w14:textId="77777777" w:rsidR="00837141" w:rsidRPr="00F85777" w:rsidRDefault="00837141" w:rsidP="00C9380E">
            <w:pPr>
              <w:pStyle w:val="rowtabella0"/>
              <w:rPr>
                <w:color w:val="002060"/>
              </w:rPr>
            </w:pPr>
            <w:r w:rsidRPr="00F8577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6DD0"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AAC3"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F1C0"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36C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5D04"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2B6F" w14:textId="77777777" w:rsidR="00837141" w:rsidRPr="00F85777" w:rsidRDefault="00837141" w:rsidP="00C9380E">
            <w:pPr>
              <w:pStyle w:val="rowtabella0"/>
              <w:jc w:val="center"/>
              <w:rPr>
                <w:color w:val="002060"/>
              </w:rPr>
            </w:pPr>
            <w:r w:rsidRPr="00F8577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31805" w14:textId="77777777" w:rsidR="00837141" w:rsidRPr="00F85777" w:rsidRDefault="00837141" w:rsidP="00C9380E">
            <w:pPr>
              <w:pStyle w:val="rowtabella0"/>
              <w:jc w:val="center"/>
              <w:rPr>
                <w:color w:val="002060"/>
              </w:rPr>
            </w:pPr>
            <w:r w:rsidRPr="00F8577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315C" w14:textId="77777777" w:rsidR="00837141" w:rsidRPr="00F85777" w:rsidRDefault="00837141" w:rsidP="00C9380E">
            <w:pPr>
              <w:pStyle w:val="rowtabella0"/>
              <w:jc w:val="center"/>
              <w:rPr>
                <w:color w:val="002060"/>
              </w:rPr>
            </w:pPr>
            <w:r w:rsidRPr="00F8577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8371" w14:textId="77777777" w:rsidR="00837141" w:rsidRPr="00F85777" w:rsidRDefault="00837141" w:rsidP="00C9380E">
            <w:pPr>
              <w:pStyle w:val="rowtabella0"/>
              <w:jc w:val="center"/>
              <w:rPr>
                <w:color w:val="002060"/>
              </w:rPr>
            </w:pPr>
            <w:r w:rsidRPr="00F85777">
              <w:rPr>
                <w:color w:val="002060"/>
              </w:rPr>
              <w:t>0</w:t>
            </w:r>
          </w:p>
        </w:tc>
      </w:tr>
      <w:tr w:rsidR="00837141" w:rsidRPr="00F85777" w14:paraId="0093870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80C7C" w14:textId="77777777" w:rsidR="00837141" w:rsidRPr="00F85777" w:rsidRDefault="00837141" w:rsidP="00C9380E">
            <w:pPr>
              <w:pStyle w:val="rowtabella0"/>
              <w:rPr>
                <w:color w:val="002060"/>
              </w:rPr>
            </w:pPr>
            <w:r w:rsidRPr="00F8577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F8D2"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48DC"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0FF15"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6965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FC37"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B2CD" w14:textId="77777777" w:rsidR="00837141" w:rsidRPr="00F85777" w:rsidRDefault="00837141" w:rsidP="00C9380E">
            <w:pPr>
              <w:pStyle w:val="rowtabella0"/>
              <w:jc w:val="center"/>
              <w:rPr>
                <w:color w:val="002060"/>
              </w:rPr>
            </w:pPr>
            <w:r w:rsidRPr="00F8577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9672C"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D0D5"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7104" w14:textId="77777777" w:rsidR="00837141" w:rsidRPr="00F85777" w:rsidRDefault="00837141" w:rsidP="00C9380E">
            <w:pPr>
              <w:pStyle w:val="rowtabella0"/>
              <w:jc w:val="center"/>
              <w:rPr>
                <w:color w:val="002060"/>
              </w:rPr>
            </w:pPr>
            <w:r w:rsidRPr="00F85777">
              <w:rPr>
                <w:color w:val="002060"/>
              </w:rPr>
              <w:t>0</w:t>
            </w:r>
          </w:p>
        </w:tc>
      </w:tr>
      <w:tr w:rsidR="00837141" w:rsidRPr="00F85777" w14:paraId="518A599C"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04348" w14:textId="77777777" w:rsidR="00837141" w:rsidRPr="00F85777" w:rsidRDefault="00837141" w:rsidP="00C9380E">
            <w:pPr>
              <w:pStyle w:val="rowtabella0"/>
              <w:rPr>
                <w:color w:val="002060"/>
              </w:rPr>
            </w:pPr>
            <w:r w:rsidRPr="00F8577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E0EC"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E92C6"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BC59"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9D4A"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FC92"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3AF6"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EBF9"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8BFF"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75A1" w14:textId="77777777" w:rsidR="00837141" w:rsidRPr="00F85777" w:rsidRDefault="00837141" w:rsidP="00C9380E">
            <w:pPr>
              <w:pStyle w:val="rowtabella0"/>
              <w:jc w:val="center"/>
              <w:rPr>
                <w:color w:val="002060"/>
              </w:rPr>
            </w:pPr>
            <w:r w:rsidRPr="00F85777">
              <w:rPr>
                <w:color w:val="002060"/>
              </w:rPr>
              <w:t>0</w:t>
            </w:r>
          </w:p>
        </w:tc>
      </w:tr>
      <w:tr w:rsidR="00837141" w:rsidRPr="00F85777" w14:paraId="6980091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C9162" w14:textId="77777777" w:rsidR="00837141" w:rsidRPr="00F85777" w:rsidRDefault="00837141" w:rsidP="00C9380E">
            <w:pPr>
              <w:pStyle w:val="rowtabella0"/>
              <w:rPr>
                <w:color w:val="002060"/>
              </w:rPr>
            </w:pPr>
            <w:r w:rsidRPr="00F8577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4307"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48FE"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363B"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35DF"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78DF1" w14:textId="77777777" w:rsidR="00837141" w:rsidRPr="00F85777" w:rsidRDefault="00837141" w:rsidP="00C9380E">
            <w:pPr>
              <w:pStyle w:val="rowtabella0"/>
              <w:jc w:val="center"/>
              <w:rPr>
                <w:color w:val="002060"/>
              </w:rPr>
            </w:pPr>
            <w:r w:rsidRPr="00F8577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3FF9"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231A" w14:textId="77777777" w:rsidR="00837141" w:rsidRPr="00F85777" w:rsidRDefault="00837141" w:rsidP="00C9380E">
            <w:pPr>
              <w:pStyle w:val="rowtabella0"/>
              <w:jc w:val="center"/>
              <w:rPr>
                <w:color w:val="002060"/>
              </w:rPr>
            </w:pPr>
            <w:r w:rsidRPr="00F857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68A6"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77BB" w14:textId="77777777" w:rsidR="00837141" w:rsidRPr="00F85777" w:rsidRDefault="00837141" w:rsidP="00C9380E">
            <w:pPr>
              <w:pStyle w:val="rowtabella0"/>
              <w:jc w:val="center"/>
              <w:rPr>
                <w:color w:val="002060"/>
              </w:rPr>
            </w:pPr>
            <w:r w:rsidRPr="00F85777">
              <w:rPr>
                <w:color w:val="002060"/>
              </w:rPr>
              <w:t>0</w:t>
            </w:r>
          </w:p>
        </w:tc>
      </w:tr>
      <w:tr w:rsidR="00837141" w:rsidRPr="00F85777" w14:paraId="766C152A"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98E1F" w14:textId="77777777" w:rsidR="00837141" w:rsidRPr="00F85777" w:rsidRDefault="00837141" w:rsidP="00C9380E">
            <w:pPr>
              <w:pStyle w:val="rowtabella0"/>
              <w:rPr>
                <w:color w:val="002060"/>
              </w:rPr>
            </w:pPr>
            <w:r w:rsidRPr="00F85777">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222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81B0"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2935"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C227"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1B39" w14:textId="77777777" w:rsidR="00837141" w:rsidRPr="00F85777" w:rsidRDefault="00837141" w:rsidP="00C9380E">
            <w:pPr>
              <w:pStyle w:val="rowtabella0"/>
              <w:jc w:val="center"/>
              <w:rPr>
                <w:color w:val="002060"/>
              </w:rPr>
            </w:pPr>
            <w:r w:rsidRPr="00F8577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375D" w14:textId="77777777" w:rsidR="00837141" w:rsidRPr="00F85777" w:rsidRDefault="00837141" w:rsidP="00C9380E">
            <w:pPr>
              <w:pStyle w:val="rowtabella0"/>
              <w:jc w:val="center"/>
              <w:rPr>
                <w:color w:val="002060"/>
              </w:rPr>
            </w:pPr>
            <w:r w:rsidRPr="00F8577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ECF1" w14:textId="77777777" w:rsidR="00837141" w:rsidRPr="00F85777" w:rsidRDefault="00837141" w:rsidP="00C9380E">
            <w:pPr>
              <w:pStyle w:val="rowtabella0"/>
              <w:jc w:val="center"/>
              <w:rPr>
                <w:color w:val="002060"/>
              </w:rPr>
            </w:pPr>
            <w:r w:rsidRPr="00F85777">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D7A4B" w14:textId="77777777" w:rsidR="00837141" w:rsidRPr="00F85777" w:rsidRDefault="00837141" w:rsidP="00C9380E">
            <w:pPr>
              <w:pStyle w:val="rowtabella0"/>
              <w:jc w:val="center"/>
              <w:rPr>
                <w:color w:val="002060"/>
              </w:rPr>
            </w:pPr>
            <w:r w:rsidRPr="00F85777">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778C" w14:textId="77777777" w:rsidR="00837141" w:rsidRPr="00F85777" w:rsidRDefault="00837141" w:rsidP="00C9380E">
            <w:pPr>
              <w:pStyle w:val="rowtabella0"/>
              <w:jc w:val="center"/>
              <w:rPr>
                <w:color w:val="002060"/>
              </w:rPr>
            </w:pPr>
            <w:r w:rsidRPr="00F85777">
              <w:rPr>
                <w:color w:val="002060"/>
              </w:rPr>
              <w:t>0</w:t>
            </w:r>
          </w:p>
        </w:tc>
      </w:tr>
      <w:tr w:rsidR="00837141" w:rsidRPr="00F85777" w14:paraId="3CC86DEF"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4EE43" w14:textId="77777777" w:rsidR="00837141" w:rsidRPr="00F85777" w:rsidRDefault="00837141" w:rsidP="00C9380E">
            <w:pPr>
              <w:pStyle w:val="rowtabella0"/>
              <w:rPr>
                <w:color w:val="002060"/>
              </w:rPr>
            </w:pPr>
            <w:r w:rsidRPr="00F85777">
              <w:rPr>
                <w:color w:val="002060"/>
              </w:rPr>
              <w:t xml:space="preserve">G.S. AUDAX 1970 </w:t>
            </w:r>
            <w:proofErr w:type="gramStart"/>
            <w:r w:rsidRPr="00F8577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398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20C5"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F8AA"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D561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A35E"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4663"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CF365" w14:textId="77777777" w:rsidR="00837141" w:rsidRPr="00F85777" w:rsidRDefault="00837141" w:rsidP="00C9380E">
            <w:pPr>
              <w:pStyle w:val="rowtabella0"/>
              <w:jc w:val="center"/>
              <w:rPr>
                <w:color w:val="002060"/>
              </w:rPr>
            </w:pPr>
            <w:r w:rsidRPr="00F85777">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42B4" w14:textId="77777777" w:rsidR="00837141" w:rsidRPr="00F85777" w:rsidRDefault="00837141" w:rsidP="00C9380E">
            <w:pPr>
              <w:pStyle w:val="rowtabella0"/>
              <w:jc w:val="center"/>
              <w:rPr>
                <w:color w:val="002060"/>
              </w:rPr>
            </w:pPr>
            <w:r w:rsidRPr="00F8577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EB81" w14:textId="77777777" w:rsidR="00837141" w:rsidRPr="00F85777" w:rsidRDefault="00837141" w:rsidP="00C9380E">
            <w:pPr>
              <w:pStyle w:val="rowtabella0"/>
              <w:jc w:val="center"/>
              <w:rPr>
                <w:color w:val="002060"/>
              </w:rPr>
            </w:pPr>
            <w:r w:rsidRPr="00F85777">
              <w:rPr>
                <w:color w:val="002060"/>
              </w:rPr>
              <w:t>0</w:t>
            </w:r>
          </w:p>
        </w:tc>
      </w:tr>
      <w:tr w:rsidR="00837141" w:rsidRPr="00F85777" w14:paraId="2AACA1A5"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E3AE5" w14:textId="77777777" w:rsidR="00837141" w:rsidRPr="00F85777" w:rsidRDefault="00837141" w:rsidP="00C9380E">
            <w:pPr>
              <w:pStyle w:val="rowtabella0"/>
              <w:rPr>
                <w:color w:val="002060"/>
              </w:rPr>
            </w:pPr>
            <w:proofErr w:type="spellStart"/>
            <w:r w:rsidRPr="00F85777">
              <w:rPr>
                <w:color w:val="002060"/>
              </w:rPr>
              <w:t>sq.C</w:t>
            </w:r>
            <w:proofErr w:type="spellEnd"/>
            <w:r w:rsidRPr="00F85777">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5190"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3CA37"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961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EE3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D2D8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C92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6B4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47C25"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B87FC" w14:textId="77777777" w:rsidR="00837141" w:rsidRPr="00F85777" w:rsidRDefault="00837141" w:rsidP="00C9380E">
            <w:pPr>
              <w:pStyle w:val="rowtabella0"/>
              <w:jc w:val="center"/>
              <w:rPr>
                <w:color w:val="002060"/>
              </w:rPr>
            </w:pPr>
            <w:r w:rsidRPr="00F85777">
              <w:rPr>
                <w:color w:val="002060"/>
              </w:rPr>
              <w:t>0</w:t>
            </w:r>
          </w:p>
        </w:tc>
      </w:tr>
      <w:tr w:rsidR="00837141" w:rsidRPr="00F85777" w14:paraId="11593C2F"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1FB47" w14:textId="77777777" w:rsidR="00837141" w:rsidRPr="00F85777" w:rsidRDefault="00837141" w:rsidP="00C9380E">
            <w:pPr>
              <w:pStyle w:val="rowtabella0"/>
              <w:rPr>
                <w:color w:val="002060"/>
              </w:rPr>
            </w:pPr>
            <w:proofErr w:type="spellStart"/>
            <w:proofErr w:type="gramStart"/>
            <w:r w:rsidRPr="00F85777">
              <w:rPr>
                <w:color w:val="002060"/>
              </w:rPr>
              <w:t>sq.B</w:t>
            </w:r>
            <w:proofErr w:type="spellEnd"/>
            <w:proofErr w:type="gramEnd"/>
            <w:r w:rsidRPr="00F85777">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9F72"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AB49"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DE55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3071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5C03"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DBF73"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668E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723A"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09E4" w14:textId="77777777" w:rsidR="00837141" w:rsidRPr="00F85777" w:rsidRDefault="00837141" w:rsidP="00C9380E">
            <w:pPr>
              <w:pStyle w:val="rowtabella0"/>
              <w:jc w:val="center"/>
              <w:rPr>
                <w:color w:val="002060"/>
              </w:rPr>
            </w:pPr>
            <w:r w:rsidRPr="00F85777">
              <w:rPr>
                <w:color w:val="002060"/>
              </w:rPr>
              <w:t>0</w:t>
            </w:r>
          </w:p>
        </w:tc>
      </w:tr>
      <w:tr w:rsidR="00837141" w:rsidRPr="00F85777" w14:paraId="1C5B4D09"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668E13" w14:textId="77777777" w:rsidR="00837141" w:rsidRPr="00F85777" w:rsidRDefault="00837141" w:rsidP="00C9380E">
            <w:pPr>
              <w:pStyle w:val="rowtabella0"/>
              <w:rPr>
                <w:color w:val="002060"/>
                <w:lang w:val="en-US"/>
              </w:rPr>
            </w:pPr>
            <w:proofErr w:type="spellStart"/>
            <w:r w:rsidRPr="00F85777">
              <w:rPr>
                <w:color w:val="002060"/>
                <w:lang w:val="en-US"/>
              </w:rPr>
              <w:t>sq.C</w:t>
            </w:r>
            <w:proofErr w:type="spellEnd"/>
            <w:r w:rsidRPr="00F85777">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2ED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DF71"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D1E3"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B12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60E24"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6746"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CD5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0F98"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3DDF" w14:textId="77777777" w:rsidR="00837141" w:rsidRPr="00F85777" w:rsidRDefault="00837141" w:rsidP="00C9380E">
            <w:pPr>
              <w:pStyle w:val="rowtabella0"/>
              <w:jc w:val="center"/>
              <w:rPr>
                <w:color w:val="002060"/>
              </w:rPr>
            </w:pPr>
            <w:r w:rsidRPr="00F85777">
              <w:rPr>
                <w:color w:val="002060"/>
              </w:rPr>
              <w:t>0</w:t>
            </w:r>
          </w:p>
        </w:tc>
      </w:tr>
    </w:tbl>
    <w:p w14:paraId="75A70E82" w14:textId="77777777" w:rsidR="00837141" w:rsidRPr="00F85777" w:rsidRDefault="00837141" w:rsidP="00837141">
      <w:pPr>
        <w:pStyle w:val="breakline"/>
        <w:rPr>
          <w:rFonts w:eastAsiaTheme="minorEastAsia"/>
          <w:color w:val="002060"/>
        </w:rPr>
      </w:pPr>
    </w:p>
    <w:p w14:paraId="24E492EE" w14:textId="77777777" w:rsidR="00837141" w:rsidRPr="00F85777" w:rsidRDefault="00837141" w:rsidP="00837141">
      <w:pPr>
        <w:pStyle w:val="breakline"/>
        <w:rPr>
          <w:color w:val="002060"/>
        </w:rPr>
      </w:pPr>
    </w:p>
    <w:p w14:paraId="6FE5781E" w14:textId="77777777" w:rsidR="00837141" w:rsidRPr="00F85777" w:rsidRDefault="00837141" w:rsidP="00837141">
      <w:pPr>
        <w:pStyle w:val="sottotitolocampionato10"/>
        <w:rPr>
          <w:color w:val="002060"/>
        </w:rPr>
      </w:pPr>
      <w:r w:rsidRPr="00F8577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7141" w:rsidRPr="00F85777" w14:paraId="16C205BA" w14:textId="77777777" w:rsidTr="00C9380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E17ED" w14:textId="77777777" w:rsidR="00837141" w:rsidRPr="00F85777" w:rsidRDefault="00837141" w:rsidP="00C9380E">
            <w:pPr>
              <w:pStyle w:val="headertabella0"/>
              <w:rPr>
                <w:color w:val="002060"/>
              </w:rPr>
            </w:pPr>
            <w:r w:rsidRPr="00F857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8B0B2" w14:textId="77777777" w:rsidR="00837141" w:rsidRPr="00F85777" w:rsidRDefault="00837141" w:rsidP="00C9380E">
            <w:pPr>
              <w:pStyle w:val="headertabella0"/>
              <w:rPr>
                <w:color w:val="002060"/>
              </w:rPr>
            </w:pPr>
            <w:r w:rsidRPr="00F857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F6F15" w14:textId="77777777" w:rsidR="00837141" w:rsidRPr="00F85777" w:rsidRDefault="00837141" w:rsidP="00C9380E">
            <w:pPr>
              <w:pStyle w:val="headertabella0"/>
              <w:rPr>
                <w:color w:val="002060"/>
              </w:rPr>
            </w:pPr>
            <w:r w:rsidRPr="00F857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57156" w14:textId="77777777" w:rsidR="00837141" w:rsidRPr="00F85777" w:rsidRDefault="00837141" w:rsidP="00C9380E">
            <w:pPr>
              <w:pStyle w:val="headertabella0"/>
              <w:rPr>
                <w:color w:val="002060"/>
              </w:rPr>
            </w:pPr>
            <w:r w:rsidRPr="00F857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9E210" w14:textId="77777777" w:rsidR="00837141" w:rsidRPr="00F85777" w:rsidRDefault="00837141" w:rsidP="00C9380E">
            <w:pPr>
              <w:pStyle w:val="headertabella0"/>
              <w:rPr>
                <w:color w:val="002060"/>
              </w:rPr>
            </w:pPr>
            <w:r w:rsidRPr="00F857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22FEB" w14:textId="77777777" w:rsidR="00837141" w:rsidRPr="00F85777" w:rsidRDefault="00837141" w:rsidP="00C9380E">
            <w:pPr>
              <w:pStyle w:val="headertabella0"/>
              <w:rPr>
                <w:color w:val="002060"/>
              </w:rPr>
            </w:pPr>
            <w:r w:rsidRPr="00F857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5155F" w14:textId="77777777" w:rsidR="00837141" w:rsidRPr="00F85777" w:rsidRDefault="00837141" w:rsidP="00C9380E">
            <w:pPr>
              <w:pStyle w:val="headertabella0"/>
              <w:rPr>
                <w:color w:val="002060"/>
              </w:rPr>
            </w:pPr>
            <w:r w:rsidRPr="00F857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1D6E6" w14:textId="77777777" w:rsidR="00837141" w:rsidRPr="00F85777" w:rsidRDefault="00837141" w:rsidP="00C9380E">
            <w:pPr>
              <w:pStyle w:val="headertabella0"/>
              <w:rPr>
                <w:color w:val="002060"/>
              </w:rPr>
            </w:pPr>
            <w:r w:rsidRPr="00F857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DF2EC" w14:textId="77777777" w:rsidR="00837141" w:rsidRPr="00F85777" w:rsidRDefault="00837141" w:rsidP="00C9380E">
            <w:pPr>
              <w:pStyle w:val="headertabella0"/>
              <w:rPr>
                <w:color w:val="002060"/>
              </w:rPr>
            </w:pPr>
            <w:r w:rsidRPr="00F857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D1882" w14:textId="77777777" w:rsidR="00837141" w:rsidRPr="00F85777" w:rsidRDefault="00837141" w:rsidP="00C9380E">
            <w:pPr>
              <w:pStyle w:val="headertabella0"/>
              <w:rPr>
                <w:color w:val="002060"/>
              </w:rPr>
            </w:pPr>
            <w:r w:rsidRPr="00F85777">
              <w:rPr>
                <w:color w:val="002060"/>
              </w:rPr>
              <w:t>PE</w:t>
            </w:r>
          </w:p>
        </w:tc>
      </w:tr>
      <w:tr w:rsidR="00837141" w:rsidRPr="00F85777" w14:paraId="54CF002C" w14:textId="77777777" w:rsidTr="00C9380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626386" w14:textId="77777777" w:rsidR="00837141" w:rsidRPr="00F85777" w:rsidRDefault="00837141" w:rsidP="00C9380E">
            <w:pPr>
              <w:pStyle w:val="rowtabella0"/>
              <w:rPr>
                <w:color w:val="002060"/>
              </w:rPr>
            </w:pPr>
            <w:r w:rsidRPr="00F8577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D2EF"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91110"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5E6B"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ECE9"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8FC5"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357CD" w14:textId="77777777" w:rsidR="00837141" w:rsidRPr="00F85777" w:rsidRDefault="00837141" w:rsidP="00C9380E">
            <w:pPr>
              <w:pStyle w:val="rowtabella0"/>
              <w:jc w:val="center"/>
              <w:rPr>
                <w:color w:val="002060"/>
              </w:rPr>
            </w:pPr>
            <w:r w:rsidRPr="00F85777">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2824" w14:textId="77777777" w:rsidR="00837141" w:rsidRPr="00F85777" w:rsidRDefault="00837141" w:rsidP="00C9380E">
            <w:pPr>
              <w:pStyle w:val="rowtabella0"/>
              <w:jc w:val="center"/>
              <w:rPr>
                <w:color w:val="002060"/>
              </w:rPr>
            </w:pPr>
            <w:r w:rsidRPr="00F8577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D0A8" w14:textId="77777777" w:rsidR="00837141" w:rsidRPr="00F85777" w:rsidRDefault="00837141" w:rsidP="00C9380E">
            <w:pPr>
              <w:pStyle w:val="rowtabella0"/>
              <w:jc w:val="center"/>
              <w:rPr>
                <w:color w:val="002060"/>
              </w:rPr>
            </w:pPr>
            <w:r w:rsidRPr="00F8577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A63B" w14:textId="77777777" w:rsidR="00837141" w:rsidRPr="00F85777" w:rsidRDefault="00837141" w:rsidP="00C9380E">
            <w:pPr>
              <w:pStyle w:val="rowtabella0"/>
              <w:jc w:val="center"/>
              <w:rPr>
                <w:color w:val="002060"/>
              </w:rPr>
            </w:pPr>
            <w:r w:rsidRPr="00F85777">
              <w:rPr>
                <w:color w:val="002060"/>
              </w:rPr>
              <w:t>0</w:t>
            </w:r>
          </w:p>
        </w:tc>
      </w:tr>
      <w:tr w:rsidR="00837141" w:rsidRPr="00F85777" w14:paraId="6B725A4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6708D" w14:textId="77777777" w:rsidR="00837141" w:rsidRPr="00F85777" w:rsidRDefault="00837141" w:rsidP="00C9380E">
            <w:pPr>
              <w:pStyle w:val="rowtabella0"/>
              <w:rPr>
                <w:color w:val="002060"/>
              </w:rPr>
            </w:pPr>
            <w:r w:rsidRPr="00F8577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9F86" w14:textId="77777777" w:rsidR="00837141" w:rsidRPr="00F85777" w:rsidRDefault="00837141" w:rsidP="00C9380E">
            <w:pPr>
              <w:pStyle w:val="rowtabella0"/>
              <w:jc w:val="center"/>
              <w:rPr>
                <w:color w:val="002060"/>
              </w:rPr>
            </w:pPr>
            <w:r w:rsidRPr="00F8577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AA67"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F947" w14:textId="77777777" w:rsidR="00837141" w:rsidRPr="00F85777" w:rsidRDefault="00837141" w:rsidP="00C9380E">
            <w:pPr>
              <w:pStyle w:val="rowtabella0"/>
              <w:jc w:val="center"/>
              <w:rPr>
                <w:color w:val="002060"/>
              </w:rPr>
            </w:pPr>
            <w:r w:rsidRPr="00F8577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D3B1"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D7EF"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D33B" w14:textId="77777777" w:rsidR="00837141" w:rsidRPr="00F85777" w:rsidRDefault="00837141" w:rsidP="00C9380E">
            <w:pPr>
              <w:pStyle w:val="rowtabella0"/>
              <w:jc w:val="center"/>
              <w:rPr>
                <w:color w:val="002060"/>
              </w:rPr>
            </w:pPr>
            <w:r w:rsidRPr="00F85777">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2505" w14:textId="77777777" w:rsidR="00837141" w:rsidRPr="00F85777" w:rsidRDefault="00837141" w:rsidP="00C9380E">
            <w:pPr>
              <w:pStyle w:val="rowtabella0"/>
              <w:jc w:val="center"/>
              <w:rPr>
                <w:color w:val="002060"/>
              </w:rPr>
            </w:pPr>
            <w:r w:rsidRPr="00F8577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21F90" w14:textId="77777777" w:rsidR="00837141" w:rsidRPr="00F85777" w:rsidRDefault="00837141" w:rsidP="00C9380E">
            <w:pPr>
              <w:pStyle w:val="rowtabella0"/>
              <w:jc w:val="center"/>
              <w:rPr>
                <w:color w:val="002060"/>
              </w:rPr>
            </w:pPr>
            <w:r w:rsidRPr="00F8577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9CA0" w14:textId="77777777" w:rsidR="00837141" w:rsidRPr="00F85777" w:rsidRDefault="00837141" w:rsidP="00C9380E">
            <w:pPr>
              <w:pStyle w:val="rowtabella0"/>
              <w:jc w:val="center"/>
              <w:rPr>
                <w:color w:val="002060"/>
              </w:rPr>
            </w:pPr>
            <w:r w:rsidRPr="00F85777">
              <w:rPr>
                <w:color w:val="002060"/>
              </w:rPr>
              <w:t>0</w:t>
            </w:r>
          </w:p>
        </w:tc>
      </w:tr>
      <w:tr w:rsidR="00837141" w:rsidRPr="00F85777" w14:paraId="32438014"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E1975" w14:textId="77777777" w:rsidR="00837141" w:rsidRPr="00F85777" w:rsidRDefault="00837141" w:rsidP="00C9380E">
            <w:pPr>
              <w:pStyle w:val="rowtabella0"/>
              <w:rPr>
                <w:color w:val="002060"/>
              </w:rPr>
            </w:pPr>
            <w:r w:rsidRPr="00F8577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51E1"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FD4D"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67A2"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AB02"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60FE"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AE04" w14:textId="77777777" w:rsidR="00837141" w:rsidRPr="00F85777" w:rsidRDefault="00837141" w:rsidP="00C9380E">
            <w:pPr>
              <w:pStyle w:val="rowtabella0"/>
              <w:jc w:val="center"/>
              <w:rPr>
                <w:color w:val="002060"/>
              </w:rPr>
            </w:pPr>
            <w:r w:rsidRPr="00F85777">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9CB5" w14:textId="77777777" w:rsidR="00837141" w:rsidRPr="00F85777" w:rsidRDefault="00837141" w:rsidP="00C9380E">
            <w:pPr>
              <w:pStyle w:val="rowtabella0"/>
              <w:jc w:val="center"/>
              <w:rPr>
                <w:color w:val="002060"/>
              </w:rPr>
            </w:pPr>
            <w:r w:rsidRPr="00F8577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C89A4" w14:textId="77777777" w:rsidR="00837141" w:rsidRPr="00F85777" w:rsidRDefault="00837141" w:rsidP="00C9380E">
            <w:pPr>
              <w:pStyle w:val="rowtabella0"/>
              <w:jc w:val="center"/>
              <w:rPr>
                <w:color w:val="002060"/>
              </w:rPr>
            </w:pPr>
            <w:r w:rsidRPr="00F8577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95A22" w14:textId="77777777" w:rsidR="00837141" w:rsidRPr="00F85777" w:rsidRDefault="00837141" w:rsidP="00C9380E">
            <w:pPr>
              <w:pStyle w:val="rowtabella0"/>
              <w:jc w:val="center"/>
              <w:rPr>
                <w:color w:val="002060"/>
              </w:rPr>
            </w:pPr>
            <w:r w:rsidRPr="00F85777">
              <w:rPr>
                <w:color w:val="002060"/>
              </w:rPr>
              <w:t>0</w:t>
            </w:r>
          </w:p>
        </w:tc>
      </w:tr>
      <w:tr w:rsidR="00837141" w:rsidRPr="00F85777" w14:paraId="535AF06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53BCE" w14:textId="77777777" w:rsidR="00837141" w:rsidRPr="00F85777" w:rsidRDefault="00837141" w:rsidP="00C9380E">
            <w:pPr>
              <w:pStyle w:val="rowtabella0"/>
              <w:rPr>
                <w:color w:val="002060"/>
              </w:rPr>
            </w:pPr>
            <w:r w:rsidRPr="00F8577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450D" w14:textId="77777777" w:rsidR="00837141" w:rsidRPr="00F85777" w:rsidRDefault="00837141" w:rsidP="00C9380E">
            <w:pPr>
              <w:pStyle w:val="rowtabella0"/>
              <w:jc w:val="center"/>
              <w:rPr>
                <w:color w:val="002060"/>
              </w:rPr>
            </w:pPr>
            <w:r w:rsidRPr="00F8577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B6D4"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91D9"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2F977"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91696"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42F7D" w14:textId="77777777" w:rsidR="00837141" w:rsidRPr="00F85777" w:rsidRDefault="00837141" w:rsidP="00C9380E">
            <w:pPr>
              <w:pStyle w:val="rowtabella0"/>
              <w:jc w:val="center"/>
              <w:rPr>
                <w:color w:val="002060"/>
              </w:rPr>
            </w:pPr>
            <w:r w:rsidRPr="00F8577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B4B0"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9B87" w14:textId="77777777" w:rsidR="00837141" w:rsidRPr="00F85777" w:rsidRDefault="00837141" w:rsidP="00C9380E">
            <w:pPr>
              <w:pStyle w:val="rowtabella0"/>
              <w:jc w:val="center"/>
              <w:rPr>
                <w:color w:val="002060"/>
              </w:rPr>
            </w:pPr>
            <w:r w:rsidRPr="00F8577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70D8" w14:textId="77777777" w:rsidR="00837141" w:rsidRPr="00F85777" w:rsidRDefault="00837141" w:rsidP="00C9380E">
            <w:pPr>
              <w:pStyle w:val="rowtabella0"/>
              <w:jc w:val="center"/>
              <w:rPr>
                <w:color w:val="002060"/>
              </w:rPr>
            </w:pPr>
            <w:r w:rsidRPr="00F85777">
              <w:rPr>
                <w:color w:val="002060"/>
              </w:rPr>
              <w:t>0</w:t>
            </w:r>
          </w:p>
        </w:tc>
      </w:tr>
      <w:tr w:rsidR="00837141" w:rsidRPr="00F85777" w14:paraId="4ABEA209"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56267" w14:textId="77777777" w:rsidR="00837141" w:rsidRPr="00F85777" w:rsidRDefault="00837141" w:rsidP="00C9380E">
            <w:pPr>
              <w:pStyle w:val="rowtabella0"/>
              <w:rPr>
                <w:color w:val="002060"/>
              </w:rPr>
            </w:pPr>
            <w:r w:rsidRPr="00F8577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F218" w14:textId="77777777" w:rsidR="00837141" w:rsidRPr="00F85777" w:rsidRDefault="00837141" w:rsidP="00C9380E">
            <w:pPr>
              <w:pStyle w:val="rowtabella0"/>
              <w:jc w:val="center"/>
              <w:rPr>
                <w:color w:val="002060"/>
              </w:rPr>
            </w:pPr>
            <w:r w:rsidRPr="00F8577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530C"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9C0C"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4409"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FF8A4"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9095" w14:textId="77777777" w:rsidR="00837141" w:rsidRPr="00F85777" w:rsidRDefault="00837141" w:rsidP="00C9380E">
            <w:pPr>
              <w:pStyle w:val="rowtabella0"/>
              <w:jc w:val="center"/>
              <w:rPr>
                <w:color w:val="002060"/>
              </w:rPr>
            </w:pPr>
            <w:r w:rsidRPr="00F8577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17846" w14:textId="77777777" w:rsidR="00837141" w:rsidRPr="00F85777" w:rsidRDefault="00837141" w:rsidP="00C9380E">
            <w:pPr>
              <w:pStyle w:val="rowtabella0"/>
              <w:jc w:val="center"/>
              <w:rPr>
                <w:color w:val="002060"/>
              </w:rPr>
            </w:pPr>
            <w:r w:rsidRPr="00F8577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EE98" w14:textId="77777777" w:rsidR="00837141" w:rsidRPr="00F85777" w:rsidRDefault="00837141" w:rsidP="00C9380E">
            <w:pPr>
              <w:pStyle w:val="rowtabella0"/>
              <w:jc w:val="center"/>
              <w:rPr>
                <w:color w:val="002060"/>
              </w:rPr>
            </w:pPr>
            <w:r w:rsidRPr="00F8577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1CE7" w14:textId="77777777" w:rsidR="00837141" w:rsidRPr="00F85777" w:rsidRDefault="00837141" w:rsidP="00C9380E">
            <w:pPr>
              <w:pStyle w:val="rowtabella0"/>
              <w:jc w:val="center"/>
              <w:rPr>
                <w:color w:val="002060"/>
              </w:rPr>
            </w:pPr>
            <w:r w:rsidRPr="00F85777">
              <w:rPr>
                <w:color w:val="002060"/>
              </w:rPr>
              <w:t>0</w:t>
            </w:r>
          </w:p>
        </w:tc>
      </w:tr>
      <w:tr w:rsidR="00837141" w:rsidRPr="00F85777" w14:paraId="1F0DB2C8"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AFE20" w14:textId="77777777" w:rsidR="00837141" w:rsidRPr="00F85777" w:rsidRDefault="00837141" w:rsidP="00C9380E">
            <w:pPr>
              <w:pStyle w:val="rowtabella0"/>
              <w:rPr>
                <w:color w:val="002060"/>
              </w:rPr>
            </w:pPr>
            <w:r w:rsidRPr="00F8577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3D6B5" w14:textId="77777777" w:rsidR="00837141" w:rsidRPr="00F85777" w:rsidRDefault="00837141" w:rsidP="00C9380E">
            <w:pPr>
              <w:pStyle w:val="rowtabella0"/>
              <w:jc w:val="center"/>
              <w:rPr>
                <w:color w:val="002060"/>
              </w:rPr>
            </w:pPr>
            <w:r w:rsidRPr="00F8577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C9BB"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B498"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04C3"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6E19" w14:textId="77777777" w:rsidR="00837141" w:rsidRPr="00F85777" w:rsidRDefault="00837141" w:rsidP="00C9380E">
            <w:pPr>
              <w:pStyle w:val="rowtabella0"/>
              <w:jc w:val="center"/>
              <w:rPr>
                <w:color w:val="002060"/>
              </w:rPr>
            </w:pPr>
            <w:r w:rsidRPr="00F8577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BD4E" w14:textId="77777777" w:rsidR="00837141" w:rsidRPr="00F85777" w:rsidRDefault="00837141" w:rsidP="00C9380E">
            <w:pPr>
              <w:pStyle w:val="rowtabella0"/>
              <w:jc w:val="center"/>
              <w:rPr>
                <w:color w:val="002060"/>
              </w:rPr>
            </w:pPr>
            <w:r w:rsidRPr="00F8577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155A" w14:textId="77777777" w:rsidR="00837141" w:rsidRPr="00F85777" w:rsidRDefault="00837141" w:rsidP="00C9380E">
            <w:pPr>
              <w:pStyle w:val="rowtabella0"/>
              <w:jc w:val="center"/>
              <w:rPr>
                <w:color w:val="002060"/>
              </w:rPr>
            </w:pPr>
            <w:r w:rsidRPr="00F8577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0A7E"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53B9" w14:textId="77777777" w:rsidR="00837141" w:rsidRPr="00F85777" w:rsidRDefault="00837141" w:rsidP="00C9380E">
            <w:pPr>
              <w:pStyle w:val="rowtabella0"/>
              <w:jc w:val="center"/>
              <w:rPr>
                <w:color w:val="002060"/>
              </w:rPr>
            </w:pPr>
            <w:r w:rsidRPr="00F85777">
              <w:rPr>
                <w:color w:val="002060"/>
              </w:rPr>
              <w:t>0</w:t>
            </w:r>
          </w:p>
        </w:tc>
      </w:tr>
      <w:tr w:rsidR="00837141" w:rsidRPr="00F85777" w14:paraId="1D551B84"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05C93" w14:textId="77777777" w:rsidR="00837141" w:rsidRPr="00F85777" w:rsidRDefault="00837141" w:rsidP="00C9380E">
            <w:pPr>
              <w:pStyle w:val="rowtabella0"/>
              <w:rPr>
                <w:color w:val="002060"/>
              </w:rPr>
            </w:pPr>
            <w:r w:rsidRPr="00F8577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5CE7"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DA2A"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6BB3"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A830"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246F" w14:textId="77777777" w:rsidR="00837141" w:rsidRPr="00F85777" w:rsidRDefault="00837141" w:rsidP="00C9380E">
            <w:pPr>
              <w:pStyle w:val="rowtabella0"/>
              <w:jc w:val="center"/>
              <w:rPr>
                <w:color w:val="002060"/>
              </w:rPr>
            </w:pPr>
            <w:r w:rsidRPr="00F8577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9EDA" w14:textId="77777777" w:rsidR="00837141" w:rsidRPr="00F85777" w:rsidRDefault="00837141" w:rsidP="00C9380E">
            <w:pPr>
              <w:pStyle w:val="rowtabella0"/>
              <w:jc w:val="center"/>
              <w:rPr>
                <w:color w:val="002060"/>
              </w:rPr>
            </w:pPr>
            <w:r w:rsidRPr="00F8577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D3A7" w14:textId="77777777" w:rsidR="00837141" w:rsidRPr="00F85777" w:rsidRDefault="00837141" w:rsidP="00C9380E">
            <w:pPr>
              <w:pStyle w:val="rowtabella0"/>
              <w:jc w:val="center"/>
              <w:rPr>
                <w:color w:val="002060"/>
              </w:rPr>
            </w:pPr>
            <w:r w:rsidRPr="00F85777">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B24B" w14:textId="77777777" w:rsidR="00837141" w:rsidRPr="00F85777" w:rsidRDefault="00837141" w:rsidP="00C9380E">
            <w:pPr>
              <w:pStyle w:val="rowtabella0"/>
              <w:jc w:val="center"/>
              <w:rPr>
                <w:color w:val="002060"/>
              </w:rPr>
            </w:pPr>
            <w:r w:rsidRPr="00F8577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FAE0E" w14:textId="77777777" w:rsidR="00837141" w:rsidRPr="00F85777" w:rsidRDefault="00837141" w:rsidP="00C9380E">
            <w:pPr>
              <w:pStyle w:val="rowtabella0"/>
              <w:jc w:val="center"/>
              <w:rPr>
                <w:color w:val="002060"/>
              </w:rPr>
            </w:pPr>
            <w:r w:rsidRPr="00F85777">
              <w:rPr>
                <w:color w:val="002060"/>
              </w:rPr>
              <w:t>0</w:t>
            </w:r>
          </w:p>
        </w:tc>
      </w:tr>
      <w:tr w:rsidR="00837141" w:rsidRPr="00F85777" w14:paraId="7F290316"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D54EB" w14:textId="77777777" w:rsidR="00837141" w:rsidRPr="00F85777" w:rsidRDefault="00837141" w:rsidP="00C9380E">
            <w:pPr>
              <w:pStyle w:val="rowtabella0"/>
              <w:rPr>
                <w:color w:val="002060"/>
              </w:rPr>
            </w:pPr>
            <w:r w:rsidRPr="00F8577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9D87"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B1BEE"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7C22" w14:textId="77777777" w:rsidR="00837141" w:rsidRPr="00F85777" w:rsidRDefault="00837141" w:rsidP="00C9380E">
            <w:pPr>
              <w:pStyle w:val="rowtabella0"/>
              <w:jc w:val="center"/>
              <w:rPr>
                <w:color w:val="002060"/>
              </w:rPr>
            </w:pPr>
            <w:r w:rsidRPr="00F8577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61C29"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3BD1"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A28E" w14:textId="77777777" w:rsidR="00837141" w:rsidRPr="00F85777" w:rsidRDefault="00837141" w:rsidP="00C9380E">
            <w:pPr>
              <w:pStyle w:val="rowtabella0"/>
              <w:jc w:val="center"/>
              <w:rPr>
                <w:color w:val="002060"/>
              </w:rPr>
            </w:pPr>
            <w:r w:rsidRPr="00F8577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156E" w14:textId="77777777" w:rsidR="00837141" w:rsidRPr="00F85777" w:rsidRDefault="00837141" w:rsidP="00C9380E">
            <w:pPr>
              <w:pStyle w:val="rowtabella0"/>
              <w:jc w:val="center"/>
              <w:rPr>
                <w:color w:val="002060"/>
              </w:rPr>
            </w:pPr>
            <w:r w:rsidRPr="00F8577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C965" w14:textId="77777777" w:rsidR="00837141" w:rsidRPr="00F85777" w:rsidRDefault="00837141" w:rsidP="00C9380E">
            <w:pPr>
              <w:pStyle w:val="rowtabella0"/>
              <w:jc w:val="center"/>
              <w:rPr>
                <w:color w:val="002060"/>
              </w:rPr>
            </w:pPr>
            <w:r w:rsidRPr="00F8577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7F685" w14:textId="77777777" w:rsidR="00837141" w:rsidRPr="00F85777" w:rsidRDefault="00837141" w:rsidP="00C9380E">
            <w:pPr>
              <w:pStyle w:val="rowtabella0"/>
              <w:jc w:val="center"/>
              <w:rPr>
                <w:color w:val="002060"/>
              </w:rPr>
            </w:pPr>
            <w:r w:rsidRPr="00F85777">
              <w:rPr>
                <w:color w:val="002060"/>
              </w:rPr>
              <w:t>2</w:t>
            </w:r>
          </w:p>
        </w:tc>
      </w:tr>
      <w:tr w:rsidR="00837141" w:rsidRPr="00F85777" w14:paraId="0EA226A7" w14:textId="77777777" w:rsidTr="00C9380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85ABA" w14:textId="77777777" w:rsidR="00837141" w:rsidRPr="00F85777" w:rsidRDefault="00837141" w:rsidP="00C9380E">
            <w:pPr>
              <w:pStyle w:val="rowtabella0"/>
              <w:rPr>
                <w:color w:val="002060"/>
              </w:rPr>
            </w:pPr>
            <w:r w:rsidRPr="00F8577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D7573" w14:textId="77777777" w:rsidR="00837141" w:rsidRPr="00F85777" w:rsidRDefault="00837141" w:rsidP="00C9380E">
            <w:pPr>
              <w:pStyle w:val="rowtabella0"/>
              <w:jc w:val="center"/>
              <w:rPr>
                <w:color w:val="002060"/>
              </w:rPr>
            </w:pPr>
            <w:r w:rsidRPr="00F8577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9B7D"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D4A9" w14:textId="77777777" w:rsidR="00837141" w:rsidRPr="00F85777" w:rsidRDefault="00837141" w:rsidP="00C9380E">
            <w:pPr>
              <w:pStyle w:val="rowtabella0"/>
              <w:jc w:val="center"/>
              <w:rPr>
                <w:color w:val="002060"/>
              </w:rPr>
            </w:pPr>
            <w:r w:rsidRPr="00F8577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57D3" w14:textId="77777777" w:rsidR="00837141" w:rsidRPr="00F85777" w:rsidRDefault="00837141" w:rsidP="00C9380E">
            <w:pPr>
              <w:pStyle w:val="rowtabella0"/>
              <w:jc w:val="center"/>
              <w:rPr>
                <w:color w:val="002060"/>
              </w:rPr>
            </w:pPr>
            <w:r w:rsidRPr="00F8577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F9DE" w14:textId="77777777" w:rsidR="00837141" w:rsidRPr="00F85777" w:rsidRDefault="00837141" w:rsidP="00C9380E">
            <w:pPr>
              <w:pStyle w:val="rowtabella0"/>
              <w:jc w:val="center"/>
              <w:rPr>
                <w:color w:val="002060"/>
              </w:rPr>
            </w:pPr>
            <w:r w:rsidRPr="00F8577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86AD" w14:textId="77777777" w:rsidR="00837141" w:rsidRPr="00F85777" w:rsidRDefault="00837141" w:rsidP="00C9380E">
            <w:pPr>
              <w:pStyle w:val="rowtabella0"/>
              <w:jc w:val="center"/>
              <w:rPr>
                <w:color w:val="002060"/>
              </w:rPr>
            </w:pPr>
            <w:r w:rsidRPr="00F8577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6A33" w14:textId="77777777" w:rsidR="00837141" w:rsidRPr="00F85777" w:rsidRDefault="00837141" w:rsidP="00C9380E">
            <w:pPr>
              <w:pStyle w:val="rowtabella0"/>
              <w:jc w:val="center"/>
              <w:rPr>
                <w:color w:val="002060"/>
              </w:rPr>
            </w:pPr>
            <w:r w:rsidRPr="00F8577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E7B7" w14:textId="77777777" w:rsidR="00837141" w:rsidRPr="00F85777" w:rsidRDefault="00837141" w:rsidP="00C9380E">
            <w:pPr>
              <w:pStyle w:val="rowtabella0"/>
              <w:jc w:val="center"/>
              <w:rPr>
                <w:color w:val="002060"/>
              </w:rPr>
            </w:pPr>
            <w:r w:rsidRPr="00F8577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325F" w14:textId="77777777" w:rsidR="00837141" w:rsidRPr="00F85777" w:rsidRDefault="00837141" w:rsidP="00C9380E">
            <w:pPr>
              <w:pStyle w:val="rowtabella0"/>
              <w:jc w:val="center"/>
              <w:rPr>
                <w:color w:val="002060"/>
              </w:rPr>
            </w:pPr>
            <w:r w:rsidRPr="00F85777">
              <w:rPr>
                <w:color w:val="002060"/>
              </w:rPr>
              <w:t>0</w:t>
            </w:r>
          </w:p>
        </w:tc>
      </w:tr>
      <w:tr w:rsidR="00837141" w:rsidRPr="00F85777" w14:paraId="31657A89" w14:textId="77777777" w:rsidTr="00C9380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19AB9" w14:textId="77777777" w:rsidR="00837141" w:rsidRPr="00F85777" w:rsidRDefault="00837141" w:rsidP="00C9380E">
            <w:pPr>
              <w:pStyle w:val="rowtabella0"/>
              <w:rPr>
                <w:color w:val="002060"/>
              </w:rPr>
            </w:pPr>
            <w:r w:rsidRPr="00F8577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A50B" w14:textId="77777777" w:rsidR="00837141" w:rsidRPr="00F85777" w:rsidRDefault="00837141" w:rsidP="00C9380E">
            <w:pPr>
              <w:pStyle w:val="rowtabella0"/>
              <w:jc w:val="center"/>
              <w:rPr>
                <w:color w:val="002060"/>
              </w:rPr>
            </w:pPr>
            <w:r w:rsidRPr="00F8577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57CF" w14:textId="77777777" w:rsidR="00837141" w:rsidRPr="00F85777" w:rsidRDefault="00837141" w:rsidP="00C9380E">
            <w:pPr>
              <w:pStyle w:val="rowtabella0"/>
              <w:jc w:val="center"/>
              <w:rPr>
                <w:color w:val="002060"/>
              </w:rPr>
            </w:pPr>
            <w:r w:rsidRPr="00F8577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7E9C" w14:textId="77777777" w:rsidR="00837141" w:rsidRPr="00F85777" w:rsidRDefault="00837141" w:rsidP="00C9380E">
            <w:pPr>
              <w:pStyle w:val="rowtabella0"/>
              <w:jc w:val="center"/>
              <w:rPr>
                <w:color w:val="002060"/>
              </w:rPr>
            </w:pPr>
            <w:r w:rsidRPr="00F8577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FB6B" w14:textId="77777777" w:rsidR="00837141" w:rsidRPr="00F85777" w:rsidRDefault="00837141" w:rsidP="00C9380E">
            <w:pPr>
              <w:pStyle w:val="rowtabella0"/>
              <w:jc w:val="center"/>
              <w:rPr>
                <w:color w:val="002060"/>
              </w:rPr>
            </w:pPr>
            <w:r w:rsidRPr="00F8577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8FC0F" w14:textId="77777777" w:rsidR="00837141" w:rsidRPr="00F85777" w:rsidRDefault="00837141" w:rsidP="00C9380E">
            <w:pPr>
              <w:pStyle w:val="rowtabella0"/>
              <w:jc w:val="center"/>
              <w:rPr>
                <w:color w:val="002060"/>
              </w:rPr>
            </w:pPr>
            <w:r w:rsidRPr="00F8577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A8A2B" w14:textId="77777777" w:rsidR="00837141" w:rsidRPr="00F85777" w:rsidRDefault="00837141" w:rsidP="00C9380E">
            <w:pPr>
              <w:pStyle w:val="rowtabella0"/>
              <w:jc w:val="center"/>
              <w:rPr>
                <w:color w:val="002060"/>
              </w:rPr>
            </w:pPr>
            <w:r w:rsidRPr="00F8577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3485F" w14:textId="77777777" w:rsidR="00837141" w:rsidRPr="00F85777" w:rsidRDefault="00837141" w:rsidP="00C9380E">
            <w:pPr>
              <w:pStyle w:val="rowtabella0"/>
              <w:jc w:val="center"/>
              <w:rPr>
                <w:color w:val="002060"/>
              </w:rPr>
            </w:pPr>
            <w:r w:rsidRPr="00F85777">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398F" w14:textId="77777777" w:rsidR="00837141" w:rsidRPr="00F85777" w:rsidRDefault="00837141" w:rsidP="00C9380E">
            <w:pPr>
              <w:pStyle w:val="rowtabella0"/>
              <w:jc w:val="center"/>
              <w:rPr>
                <w:color w:val="002060"/>
              </w:rPr>
            </w:pPr>
            <w:r w:rsidRPr="00F8577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DCA4" w14:textId="77777777" w:rsidR="00837141" w:rsidRPr="00F85777" w:rsidRDefault="00837141" w:rsidP="00C9380E">
            <w:pPr>
              <w:pStyle w:val="rowtabella0"/>
              <w:jc w:val="center"/>
              <w:rPr>
                <w:color w:val="002060"/>
              </w:rPr>
            </w:pPr>
            <w:r w:rsidRPr="00F85777">
              <w:rPr>
                <w:color w:val="002060"/>
              </w:rPr>
              <w:t>0</w:t>
            </w:r>
          </w:p>
        </w:tc>
      </w:tr>
    </w:tbl>
    <w:p w14:paraId="1D1AB662" w14:textId="77777777" w:rsidR="00837141" w:rsidRDefault="00837141" w:rsidP="00837141">
      <w:pPr>
        <w:rPr>
          <w:color w:val="002060"/>
        </w:rPr>
      </w:pPr>
    </w:p>
    <w:p w14:paraId="24D39490" w14:textId="77777777" w:rsidR="00837141" w:rsidRPr="00F85777" w:rsidRDefault="00837141" w:rsidP="00837141">
      <w:pPr>
        <w:pStyle w:val="titoloprinc0"/>
        <w:rPr>
          <w:color w:val="002060"/>
        </w:rPr>
      </w:pPr>
      <w:r>
        <w:rPr>
          <w:color w:val="002060"/>
        </w:rPr>
        <w:t>PROGRAMM</w:t>
      </w:r>
      <w:r w:rsidRPr="00F85777">
        <w:rPr>
          <w:color w:val="002060"/>
        </w:rPr>
        <w:t>A</w:t>
      </w:r>
      <w:r>
        <w:rPr>
          <w:color w:val="002060"/>
        </w:rPr>
        <w:t xml:space="preserve"> GARE</w:t>
      </w:r>
    </w:p>
    <w:p w14:paraId="63F70C50" w14:textId="77777777" w:rsidR="00837141" w:rsidRDefault="00837141" w:rsidP="00837141">
      <w:pPr>
        <w:rPr>
          <w:color w:val="002060"/>
        </w:rPr>
      </w:pPr>
    </w:p>
    <w:p w14:paraId="161105BC" w14:textId="77777777" w:rsidR="006B030C" w:rsidRPr="00B415BF" w:rsidRDefault="006B030C" w:rsidP="006B030C">
      <w:pPr>
        <w:pStyle w:val="sottotitolocampionato10"/>
        <w:rPr>
          <w:color w:val="002060"/>
        </w:rPr>
      </w:pPr>
      <w:r w:rsidRPr="00B415BF">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06"/>
        <w:gridCol w:w="385"/>
        <w:gridCol w:w="898"/>
        <w:gridCol w:w="1198"/>
        <w:gridCol w:w="1542"/>
        <w:gridCol w:w="1541"/>
      </w:tblGrid>
      <w:tr w:rsidR="006B030C" w:rsidRPr="00B415BF" w14:paraId="6315C0E0"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5B08D"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2CDFE"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548AA"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16EDB"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6C43D"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33B98"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1EB1F"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71B82D7E"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954F8E" w14:textId="77777777" w:rsidR="006B030C" w:rsidRPr="00B415BF" w:rsidRDefault="006B030C" w:rsidP="00C9380E">
            <w:pPr>
              <w:pStyle w:val="rowtabella0"/>
              <w:rPr>
                <w:color w:val="002060"/>
              </w:rPr>
            </w:pPr>
            <w:r w:rsidRPr="00B415BF">
              <w:rPr>
                <w:color w:val="002060"/>
              </w:rPr>
              <w:t>U.S. FORTUNA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9CFED" w14:textId="77777777" w:rsidR="006B030C" w:rsidRPr="00B415BF" w:rsidRDefault="006B030C" w:rsidP="00C9380E">
            <w:pPr>
              <w:pStyle w:val="rowtabella0"/>
              <w:rPr>
                <w:color w:val="002060"/>
              </w:rPr>
            </w:pPr>
            <w:r w:rsidRPr="00B415BF">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AB308"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2FE03" w14:textId="77777777" w:rsidR="006B030C" w:rsidRPr="00B415BF" w:rsidRDefault="006B030C" w:rsidP="00C9380E">
            <w:pPr>
              <w:pStyle w:val="rowtabella0"/>
              <w:rPr>
                <w:color w:val="002060"/>
              </w:rPr>
            </w:pPr>
            <w:r w:rsidRPr="00B415BF">
              <w:rPr>
                <w:color w:val="002060"/>
              </w:rPr>
              <w:t>01/02/2025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7BD90" w14:textId="77777777" w:rsidR="006B030C" w:rsidRPr="00B415BF" w:rsidRDefault="006B030C" w:rsidP="00C9380E">
            <w:pPr>
              <w:pStyle w:val="rowtabella0"/>
              <w:rPr>
                <w:color w:val="002060"/>
              </w:rPr>
            </w:pPr>
            <w:r w:rsidRPr="00B415BF">
              <w:rPr>
                <w:color w:val="002060"/>
              </w:rPr>
              <w:t xml:space="preserve">5454 </w:t>
            </w:r>
            <w:proofErr w:type="gramStart"/>
            <w:r w:rsidRPr="00B415BF">
              <w:rPr>
                <w:color w:val="002060"/>
              </w:rPr>
              <w:t>C.COPERTO</w:t>
            </w:r>
            <w:proofErr w:type="gramEnd"/>
            <w:r w:rsidRPr="00B415BF">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01C8C" w14:textId="77777777" w:rsidR="006B030C" w:rsidRPr="00B415BF" w:rsidRDefault="006B030C" w:rsidP="00C9380E">
            <w:pPr>
              <w:pStyle w:val="rowtabella0"/>
              <w:rPr>
                <w:color w:val="002060"/>
              </w:rPr>
            </w:pPr>
            <w:r w:rsidRPr="00B415BF">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3FB9B" w14:textId="77777777" w:rsidR="006B030C" w:rsidRPr="00B415BF" w:rsidRDefault="006B030C" w:rsidP="00C9380E">
            <w:pPr>
              <w:pStyle w:val="rowtabella0"/>
              <w:rPr>
                <w:color w:val="002060"/>
              </w:rPr>
            </w:pPr>
            <w:r w:rsidRPr="00B415BF">
              <w:rPr>
                <w:color w:val="002060"/>
              </w:rPr>
              <w:t>VIA VILLA TOMBARI</w:t>
            </w:r>
          </w:p>
        </w:tc>
      </w:tr>
      <w:tr w:rsidR="006B030C" w:rsidRPr="00B415BF" w14:paraId="4C849227"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B61FDA" w14:textId="77777777" w:rsidR="006B030C" w:rsidRPr="00B415BF" w:rsidRDefault="006B030C" w:rsidP="00C9380E">
            <w:pPr>
              <w:pStyle w:val="rowtabella0"/>
              <w:rPr>
                <w:color w:val="002060"/>
              </w:rPr>
            </w:pPr>
            <w:r w:rsidRPr="00B415BF">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F0C963" w14:textId="77777777" w:rsidR="006B030C" w:rsidRPr="00B415BF" w:rsidRDefault="006B030C" w:rsidP="00C9380E">
            <w:pPr>
              <w:pStyle w:val="rowtabella0"/>
              <w:rPr>
                <w:color w:val="002060"/>
              </w:rPr>
            </w:pPr>
            <w:r w:rsidRPr="00B415BF">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6A909C"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3AB2FA" w14:textId="77777777" w:rsidR="006B030C" w:rsidRPr="00B415BF" w:rsidRDefault="006B030C" w:rsidP="00C9380E">
            <w:pPr>
              <w:pStyle w:val="rowtabella0"/>
              <w:rPr>
                <w:color w:val="002060"/>
              </w:rPr>
            </w:pPr>
            <w:r w:rsidRPr="00B415BF">
              <w:rPr>
                <w:color w:val="002060"/>
              </w:rPr>
              <w:t>02/02/2025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0E66F" w14:textId="77777777" w:rsidR="006B030C" w:rsidRPr="00B415BF" w:rsidRDefault="006B030C" w:rsidP="00C9380E">
            <w:pPr>
              <w:pStyle w:val="rowtabella0"/>
              <w:rPr>
                <w:color w:val="002060"/>
              </w:rPr>
            </w:pPr>
            <w:r w:rsidRPr="00B415BF">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C4D9FC" w14:textId="77777777" w:rsidR="006B030C" w:rsidRPr="00B415BF" w:rsidRDefault="006B030C" w:rsidP="00C9380E">
            <w:pPr>
              <w:pStyle w:val="rowtabella0"/>
              <w:rPr>
                <w:color w:val="002060"/>
              </w:rPr>
            </w:pPr>
            <w:r w:rsidRPr="00B415BF">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B7215" w14:textId="77777777" w:rsidR="006B030C" w:rsidRPr="00B415BF" w:rsidRDefault="006B030C" w:rsidP="00C9380E">
            <w:pPr>
              <w:pStyle w:val="rowtabella0"/>
              <w:rPr>
                <w:color w:val="002060"/>
              </w:rPr>
            </w:pPr>
            <w:r w:rsidRPr="00B415BF">
              <w:rPr>
                <w:color w:val="002060"/>
              </w:rPr>
              <w:t>VIA AMATO</w:t>
            </w:r>
          </w:p>
        </w:tc>
      </w:tr>
      <w:tr w:rsidR="006B030C" w:rsidRPr="00B415BF" w14:paraId="2611C51E"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E7CC0B" w14:textId="77777777" w:rsidR="006B030C" w:rsidRPr="00B415BF" w:rsidRDefault="006B030C" w:rsidP="00C9380E">
            <w:pPr>
              <w:pStyle w:val="rowtabella0"/>
              <w:rPr>
                <w:color w:val="002060"/>
              </w:rPr>
            </w:pPr>
            <w:r w:rsidRPr="00B415BF">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8B8EBA" w14:textId="77777777" w:rsidR="006B030C" w:rsidRPr="00B415BF" w:rsidRDefault="006B030C" w:rsidP="00C9380E">
            <w:pPr>
              <w:pStyle w:val="rowtabella0"/>
              <w:rPr>
                <w:color w:val="002060"/>
              </w:rPr>
            </w:pPr>
            <w:r w:rsidRPr="00B415BF">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EF290C"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068309" w14:textId="77777777" w:rsidR="006B030C" w:rsidRPr="00B415BF" w:rsidRDefault="006B030C" w:rsidP="00C9380E">
            <w:pPr>
              <w:pStyle w:val="rowtabella0"/>
              <w:rPr>
                <w:color w:val="002060"/>
              </w:rPr>
            </w:pPr>
            <w:r w:rsidRPr="00B415BF">
              <w:rPr>
                <w:color w:val="002060"/>
              </w:rPr>
              <w:t>02/02/2025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DDA34C" w14:textId="77777777" w:rsidR="006B030C" w:rsidRPr="00B415BF" w:rsidRDefault="006B030C" w:rsidP="00C9380E">
            <w:pPr>
              <w:pStyle w:val="rowtabella0"/>
              <w:rPr>
                <w:color w:val="002060"/>
              </w:rPr>
            </w:pPr>
            <w:r w:rsidRPr="00B415BF">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E68D6" w14:textId="77777777" w:rsidR="006B030C" w:rsidRPr="00B415BF" w:rsidRDefault="006B030C" w:rsidP="00C9380E">
            <w:pPr>
              <w:pStyle w:val="rowtabella0"/>
              <w:rPr>
                <w:color w:val="002060"/>
              </w:rPr>
            </w:pPr>
            <w:r w:rsidRPr="00B415BF">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8A57F" w14:textId="77777777" w:rsidR="006B030C" w:rsidRPr="00B415BF" w:rsidRDefault="006B030C" w:rsidP="00C9380E">
            <w:pPr>
              <w:pStyle w:val="rowtabella0"/>
              <w:rPr>
                <w:color w:val="002060"/>
              </w:rPr>
            </w:pPr>
            <w:r w:rsidRPr="00B415BF">
              <w:rPr>
                <w:color w:val="002060"/>
              </w:rPr>
              <w:t>VIA NAZARIO SAURO</w:t>
            </w:r>
          </w:p>
        </w:tc>
      </w:tr>
      <w:tr w:rsidR="006B030C" w:rsidRPr="00B415BF" w14:paraId="73AC2A6B"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C3CA6C" w14:textId="77777777" w:rsidR="006B030C" w:rsidRPr="00B415BF" w:rsidRDefault="006B030C" w:rsidP="00C9380E">
            <w:pPr>
              <w:pStyle w:val="rowtabella0"/>
              <w:rPr>
                <w:color w:val="002060"/>
              </w:rPr>
            </w:pPr>
            <w:r w:rsidRPr="00B415BF">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393F63" w14:textId="77777777" w:rsidR="006B030C" w:rsidRPr="00B415BF" w:rsidRDefault="006B030C" w:rsidP="00C9380E">
            <w:pPr>
              <w:pStyle w:val="rowtabella0"/>
              <w:rPr>
                <w:color w:val="002060"/>
              </w:rPr>
            </w:pPr>
            <w:r w:rsidRPr="00B415BF">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41B4F9"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C87F9C" w14:textId="77777777" w:rsidR="006B030C" w:rsidRPr="00B415BF" w:rsidRDefault="006B030C" w:rsidP="00C9380E">
            <w:pPr>
              <w:pStyle w:val="rowtabella0"/>
              <w:rPr>
                <w:color w:val="002060"/>
              </w:rPr>
            </w:pPr>
            <w:r w:rsidRPr="00B415BF">
              <w:rPr>
                <w:color w:val="002060"/>
              </w:rPr>
              <w:t>02/02/2025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D464A1" w14:textId="77777777" w:rsidR="006B030C" w:rsidRPr="00B415BF" w:rsidRDefault="006B030C" w:rsidP="00C9380E">
            <w:pPr>
              <w:pStyle w:val="rowtabella0"/>
              <w:rPr>
                <w:color w:val="002060"/>
              </w:rPr>
            </w:pPr>
            <w:r w:rsidRPr="00B415BF">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54FFA" w14:textId="77777777" w:rsidR="006B030C" w:rsidRPr="00B415BF" w:rsidRDefault="006B030C" w:rsidP="00C9380E">
            <w:pPr>
              <w:pStyle w:val="rowtabella0"/>
              <w:rPr>
                <w:color w:val="002060"/>
              </w:rPr>
            </w:pPr>
            <w:r w:rsidRPr="00B415BF">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9FB58" w14:textId="77777777" w:rsidR="006B030C" w:rsidRPr="00B415BF" w:rsidRDefault="006B030C" w:rsidP="00C9380E">
            <w:pPr>
              <w:pStyle w:val="rowtabella0"/>
              <w:rPr>
                <w:color w:val="002060"/>
              </w:rPr>
            </w:pPr>
            <w:r w:rsidRPr="00B415BF">
              <w:rPr>
                <w:color w:val="002060"/>
              </w:rPr>
              <w:t>VIA MADONNA DI RAFANETO</w:t>
            </w:r>
          </w:p>
        </w:tc>
      </w:tr>
      <w:tr w:rsidR="006B030C" w:rsidRPr="00B415BF" w14:paraId="0893CD6E"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E447B4" w14:textId="77777777" w:rsidR="006B030C" w:rsidRPr="00B415BF" w:rsidRDefault="006B030C" w:rsidP="00C9380E">
            <w:pPr>
              <w:pStyle w:val="rowtabella0"/>
              <w:rPr>
                <w:color w:val="002060"/>
              </w:rPr>
            </w:pPr>
            <w:r w:rsidRPr="00B415BF">
              <w:rPr>
                <w:color w:val="002060"/>
              </w:rPr>
              <w:t xml:space="preserve">ITALSERVICE C5 </w:t>
            </w:r>
            <w:proofErr w:type="gramStart"/>
            <w:r w:rsidRPr="00B415BF">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F8F66" w14:textId="77777777" w:rsidR="006B030C" w:rsidRPr="00B415BF" w:rsidRDefault="006B030C" w:rsidP="00C9380E">
            <w:pPr>
              <w:pStyle w:val="rowtabella0"/>
              <w:rPr>
                <w:color w:val="002060"/>
              </w:rPr>
            </w:pPr>
            <w:r w:rsidRPr="00B415BF">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CE8B7"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871D9" w14:textId="77777777" w:rsidR="006B030C" w:rsidRPr="00B415BF" w:rsidRDefault="006B030C" w:rsidP="00C9380E">
            <w:pPr>
              <w:pStyle w:val="rowtabella0"/>
              <w:rPr>
                <w:color w:val="002060"/>
              </w:rPr>
            </w:pPr>
            <w:r w:rsidRPr="00B415BF">
              <w:rPr>
                <w:color w:val="002060"/>
              </w:rPr>
              <w:t>02/02/2025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4629B" w14:textId="77777777" w:rsidR="006B030C" w:rsidRPr="00B415BF" w:rsidRDefault="006B030C" w:rsidP="00C9380E">
            <w:pPr>
              <w:pStyle w:val="rowtabella0"/>
              <w:rPr>
                <w:color w:val="002060"/>
              </w:rPr>
            </w:pPr>
            <w:r w:rsidRPr="00B415BF">
              <w:rPr>
                <w:color w:val="002060"/>
              </w:rPr>
              <w:t xml:space="preserve">5442 TENSOSTRUTTURA </w:t>
            </w:r>
            <w:proofErr w:type="gramStart"/>
            <w:r w:rsidRPr="00B415BF">
              <w:rPr>
                <w:color w:val="002060"/>
              </w:rPr>
              <w:t>B.GO</w:t>
            </w:r>
            <w:proofErr w:type="gramEnd"/>
            <w:r w:rsidRPr="00B415BF">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7A6CF" w14:textId="77777777" w:rsidR="006B030C" w:rsidRPr="00B415BF" w:rsidRDefault="006B030C" w:rsidP="00C9380E">
            <w:pPr>
              <w:pStyle w:val="rowtabella0"/>
              <w:rPr>
                <w:color w:val="002060"/>
              </w:rPr>
            </w:pPr>
            <w:r w:rsidRPr="00B415BF">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70627" w14:textId="77777777" w:rsidR="006B030C" w:rsidRPr="00B415BF" w:rsidRDefault="006B030C" w:rsidP="00C9380E">
            <w:pPr>
              <w:pStyle w:val="rowtabella0"/>
              <w:rPr>
                <w:color w:val="002060"/>
              </w:rPr>
            </w:pPr>
            <w:r w:rsidRPr="00B415BF">
              <w:rPr>
                <w:color w:val="002060"/>
              </w:rPr>
              <w:t xml:space="preserve">STRADA DEL FOGLIA - </w:t>
            </w:r>
            <w:proofErr w:type="gramStart"/>
            <w:r w:rsidRPr="00B415BF">
              <w:rPr>
                <w:color w:val="002060"/>
              </w:rPr>
              <w:t>B.GO</w:t>
            </w:r>
            <w:proofErr w:type="gramEnd"/>
            <w:r w:rsidRPr="00B415BF">
              <w:rPr>
                <w:color w:val="002060"/>
              </w:rPr>
              <w:t xml:space="preserve"> S.MAR</w:t>
            </w:r>
          </w:p>
        </w:tc>
      </w:tr>
    </w:tbl>
    <w:p w14:paraId="293C9E79" w14:textId="77777777" w:rsidR="006B030C" w:rsidRPr="00B415BF" w:rsidRDefault="006B030C" w:rsidP="006B030C">
      <w:pPr>
        <w:pStyle w:val="breakline"/>
        <w:rPr>
          <w:rFonts w:eastAsiaTheme="minorEastAsia"/>
          <w:color w:val="002060"/>
        </w:rPr>
      </w:pPr>
    </w:p>
    <w:p w14:paraId="15985390" w14:textId="77777777" w:rsidR="006B030C" w:rsidRPr="00B415BF" w:rsidRDefault="006B030C" w:rsidP="006B030C">
      <w:pPr>
        <w:pStyle w:val="breakline"/>
        <w:rPr>
          <w:color w:val="002060"/>
        </w:rPr>
      </w:pPr>
    </w:p>
    <w:p w14:paraId="0FCA795B" w14:textId="77777777" w:rsidR="006B030C" w:rsidRPr="00B415BF" w:rsidRDefault="006B030C" w:rsidP="006B030C">
      <w:pPr>
        <w:pStyle w:val="breakline"/>
        <w:rPr>
          <w:color w:val="002060"/>
        </w:rPr>
      </w:pPr>
    </w:p>
    <w:p w14:paraId="659E5AD1" w14:textId="77777777" w:rsidR="006B030C" w:rsidRPr="00B415BF" w:rsidRDefault="006B030C" w:rsidP="006B030C">
      <w:pPr>
        <w:pStyle w:val="sottotitolocampionato10"/>
        <w:rPr>
          <w:color w:val="002060"/>
        </w:rPr>
      </w:pPr>
      <w:r w:rsidRPr="00B415BF">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5"/>
        <w:gridCol w:w="385"/>
        <w:gridCol w:w="898"/>
        <w:gridCol w:w="1184"/>
        <w:gridCol w:w="1546"/>
        <w:gridCol w:w="1546"/>
      </w:tblGrid>
      <w:tr w:rsidR="006B030C" w:rsidRPr="00B415BF" w14:paraId="29FC1359"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EFE10"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56222"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2A6A4"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FB7D3"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BCFC1"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DD822"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972F6"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6CEB4E28"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7EF7DA" w14:textId="77777777" w:rsidR="006B030C" w:rsidRPr="00B415BF" w:rsidRDefault="006B030C" w:rsidP="00C9380E">
            <w:pPr>
              <w:pStyle w:val="rowtabella0"/>
              <w:rPr>
                <w:color w:val="002060"/>
              </w:rPr>
            </w:pPr>
            <w:r w:rsidRPr="00B415BF">
              <w:rPr>
                <w:color w:val="002060"/>
              </w:rPr>
              <w:t xml:space="preserve">AUDAX 1970 </w:t>
            </w:r>
            <w:proofErr w:type="gramStart"/>
            <w:r w:rsidRPr="00B415BF">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73AB8" w14:textId="77777777" w:rsidR="006B030C" w:rsidRPr="00B415BF" w:rsidRDefault="006B030C" w:rsidP="00C9380E">
            <w:pPr>
              <w:pStyle w:val="rowtabella0"/>
              <w:rPr>
                <w:color w:val="002060"/>
              </w:rPr>
            </w:pPr>
            <w:r w:rsidRPr="00B415BF">
              <w:rPr>
                <w:color w:val="002060"/>
              </w:rPr>
              <w:t>AMICI DEL CENTROSOCIOSQ.C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45420"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C1AB4" w14:textId="77777777" w:rsidR="006B030C" w:rsidRPr="00B415BF" w:rsidRDefault="006B030C" w:rsidP="00C9380E">
            <w:pPr>
              <w:pStyle w:val="rowtabella0"/>
              <w:rPr>
                <w:color w:val="002060"/>
              </w:rPr>
            </w:pPr>
            <w:r w:rsidRPr="00B415BF">
              <w:rPr>
                <w:color w:val="002060"/>
              </w:rPr>
              <w:t>01/02/2025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94562" w14:textId="77777777" w:rsidR="006B030C" w:rsidRPr="00B415BF" w:rsidRDefault="006B030C" w:rsidP="00C9380E">
            <w:pPr>
              <w:pStyle w:val="rowtabella0"/>
              <w:rPr>
                <w:color w:val="002060"/>
              </w:rPr>
            </w:pPr>
            <w:r w:rsidRPr="00B415B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779D9" w14:textId="77777777" w:rsidR="006B030C" w:rsidRPr="00B415BF" w:rsidRDefault="006B030C" w:rsidP="00C9380E">
            <w:pPr>
              <w:pStyle w:val="rowtabella0"/>
              <w:rPr>
                <w:color w:val="002060"/>
              </w:rPr>
            </w:pPr>
            <w:r w:rsidRPr="00B415B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A4AFA" w14:textId="77777777" w:rsidR="006B030C" w:rsidRPr="00B415BF" w:rsidRDefault="006B030C" w:rsidP="00C9380E">
            <w:pPr>
              <w:pStyle w:val="rowtabella0"/>
              <w:rPr>
                <w:color w:val="002060"/>
              </w:rPr>
            </w:pPr>
            <w:r w:rsidRPr="00B415BF">
              <w:rPr>
                <w:color w:val="002060"/>
              </w:rPr>
              <w:t>VIA ANTONIO ROSMINI 22/B</w:t>
            </w:r>
          </w:p>
        </w:tc>
      </w:tr>
      <w:tr w:rsidR="006B030C" w:rsidRPr="00B415BF" w14:paraId="5CB768AA"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223F9B" w14:textId="77777777" w:rsidR="006B030C" w:rsidRPr="00B415BF" w:rsidRDefault="006B030C" w:rsidP="00C9380E">
            <w:pPr>
              <w:pStyle w:val="rowtabella0"/>
              <w:rPr>
                <w:color w:val="002060"/>
              </w:rPr>
            </w:pPr>
            <w:r w:rsidRPr="00B415BF">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EEE684" w14:textId="77777777" w:rsidR="006B030C" w:rsidRPr="00B415BF" w:rsidRDefault="006B030C" w:rsidP="00C9380E">
            <w:pPr>
              <w:pStyle w:val="rowtabella0"/>
              <w:rPr>
                <w:color w:val="002060"/>
              </w:rPr>
            </w:pPr>
            <w:r w:rsidRPr="00B415BF">
              <w:rPr>
                <w:color w:val="002060"/>
              </w:rPr>
              <w:t>ITALSERVICE C5 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0E1B30"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35D3FC" w14:textId="77777777" w:rsidR="006B030C" w:rsidRPr="00B415BF" w:rsidRDefault="006B030C" w:rsidP="00C9380E">
            <w:pPr>
              <w:pStyle w:val="rowtabella0"/>
              <w:rPr>
                <w:color w:val="002060"/>
              </w:rPr>
            </w:pPr>
            <w:r w:rsidRPr="00B415BF">
              <w:rPr>
                <w:color w:val="002060"/>
              </w:rPr>
              <w:t>01/02/2025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123255" w14:textId="77777777" w:rsidR="006B030C" w:rsidRPr="00B415BF" w:rsidRDefault="006B030C" w:rsidP="00C9380E">
            <w:pPr>
              <w:pStyle w:val="rowtabella0"/>
              <w:rPr>
                <w:color w:val="002060"/>
              </w:rPr>
            </w:pPr>
            <w:r w:rsidRPr="00B415BF">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19ACD" w14:textId="77777777" w:rsidR="006B030C" w:rsidRPr="00B415BF" w:rsidRDefault="006B030C" w:rsidP="00C9380E">
            <w:pPr>
              <w:pStyle w:val="rowtabella0"/>
              <w:rPr>
                <w:color w:val="002060"/>
              </w:rPr>
            </w:pPr>
            <w:r w:rsidRPr="00B415BF">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CA5F5" w14:textId="77777777" w:rsidR="006B030C" w:rsidRPr="00B415BF" w:rsidRDefault="006B030C" w:rsidP="00C9380E">
            <w:pPr>
              <w:pStyle w:val="rowtabella0"/>
              <w:rPr>
                <w:color w:val="002060"/>
              </w:rPr>
            </w:pPr>
            <w:r w:rsidRPr="00B415BF">
              <w:rPr>
                <w:color w:val="002060"/>
              </w:rPr>
              <w:t>VIA VERDI</w:t>
            </w:r>
          </w:p>
        </w:tc>
      </w:tr>
      <w:tr w:rsidR="006B030C" w:rsidRPr="00B415BF" w14:paraId="516D801C"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373899" w14:textId="77777777" w:rsidR="006B030C" w:rsidRPr="00B415BF" w:rsidRDefault="006B030C" w:rsidP="00C9380E">
            <w:pPr>
              <w:pStyle w:val="rowtabella0"/>
              <w:rPr>
                <w:color w:val="002060"/>
              </w:rPr>
            </w:pPr>
            <w:r w:rsidRPr="00B415BF">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82FC34" w14:textId="77777777" w:rsidR="006B030C" w:rsidRPr="00B415BF" w:rsidRDefault="006B030C" w:rsidP="00C9380E">
            <w:pPr>
              <w:pStyle w:val="rowtabella0"/>
              <w:rPr>
                <w:color w:val="002060"/>
              </w:rPr>
            </w:pPr>
            <w:r w:rsidRPr="00B415BF">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1240B1"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48A2FC" w14:textId="77777777" w:rsidR="006B030C" w:rsidRPr="00B415BF" w:rsidRDefault="006B030C" w:rsidP="00C9380E">
            <w:pPr>
              <w:pStyle w:val="rowtabella0"/>
              <w:rPr>
                <w:color w:val="002060"/>
              </w:rPr>
            </w:pPr>
            <w:r w:rsidRPr="00B415BF">
              <w:rPr>
                <w:color w:val="002060"/>
              </w:rPr>
              <w:t>01/02/2025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A191D7" w14:textId="77777777" w:rsidR="006B030C" w:rsidRPr="00B415BF" w:rsidRDefault="006B030C" w:rsidP="00C9380E">
            <w:pPr>
              <w:pStyle w:val="rowtabella0"/>
              <w:rPr>
                <w:color w:val="002060"/>
              </w:rPr>
            </w:pPr>
            <w:r w:rsidRPr="00B415BF">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6494FC" w14:textId="77777777" w:rsidR="006B030C" w:rsidRPr="00B415BF" w:rsidRDefault="006B030C" w:rsidP="00C9380E">
            <w:pPr>
              <w:pStyle w:val="rowtabella0"/>
              <w:rPr>
                <w:color w:val="002060"/>
              </w:rPr>
            </w:pPr>
            <w:r w:rsidRPr="00B415B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46403" w14:textId="77777777" w:rsidR="006B030C" w:rsidRPr="00B415BF" w:rsidRDefault="006B030C" w:rsidP="00C9380E">
            <w:pPr>
              <w:pStyle w:val="rowtabella0"/>
              <w:rPr>
                <w:color w:val="002060"/>
              </w:rPr>
            </w:pPr>
            <w:r w:rsidRPr="00B415BF">
              <w:rPr>
                <w:color w:val="002060"/>
              </w:rPr>
              <w:t>VIA BRUNO BUOZZI</w:t>
            </w:r>
          </w:p>
        </w:tc>
      </w:tr>
      <w:tr w:rsidR="006B030C" w:rsidRPr="00B415BF" w14:paraId="01F8E191"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D894C6" w14:textId="77777777" w:rsidR="006B030C" w:rsidRPr="00B415BF" w:rsidRDefault="006B030C" w:rsidP="00C9380E">
            <w:pPr>
              <w:pStyle w:val="rowtabella0"/>
              <w:rPr>
                <w:color w:val="002060"/>
              </w:rPr>
            </w:pPr>
            <w:r w:rsidRPr="00B415BF">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D071A2" w14:textId="77777777" w:rsidR="006B030C" w:rsidRPr="00B415BF" w:rsidRDefault="006B030C" w:rsidP="00C9380E">
            <w:pPr>
              <w:pStyle w:val="rowtabella0"/>
              <w:rPr>
                <w:color w:val="002060"/>
              </w:rPr>
            </w:pPr>
            <w:r w:rsidRPr="00B415BF">
              <w:rPr>
                <w:color w:val="002060"/>
              </w:rPr>
              <w:t xml:space="preserve">CALCIO A 5 CORINALDO </w:t>
            </w:r>
            <w:proofErr w:type="gramStart"/>
            <w:r w:rsidRPr="00B415BF">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A41783"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26D741" w14:textId="77777777" w:rsidR="006B030C" w:rsidRPr="00B415BF" w:rsidRDefault="006B030C" w:rsidP="00C9380E">
            <w:pPr>
              <w:pStyle w:val="rowtabella0"/>
              <w:rPr>
                <w:color w:val="002060"/>
              </w:rPr>
            </w:pPr>
            <w:r w:rsidRPr="00B415BF">
              <w:rPr>
                <w:color w:val="002060"/>
              </w:rPr>
              <w:t>02/02/2025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1CAA36" w14:textId="77777777" w:rsidR="006B030C" w:rsidRPr="00B415BF" w:rsidRDefault="006B030C" w:rsidP="00C9380E">
            <w:pPr>
              <w:pStyle w:val="rowtabella0"/>
              <w:rPr>
                <w:color w:val="002060"/>
              </w:rPr>
            </w:pPr>
            <w:r w:rsidRPr="00B415BF">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AAC09" w14:textId="77777777" w:rsidR="006B030C" w:rsidRPr="00B415BF" w:rsidRDefault="006B030C" w:rsidP="00C9380E">
            <w:pPr>
              <w:pStyle w:val="rowtabella0"/>
              <w:rPr>
                <w:color w:val="002060"/>
              </w:rPr>
            </w:pPr>
            <w:r w:rsidRPr="00B415B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66CDFC" w14:textId="77777777" w:rsidR="006B030C" w:rsidRPr="00B415BF" w:rsidRDefault="006B030C" w:rsidP="00C9380E">
            <w:pPr>
              <w:pStyle w:val="rowtabella0"/>
              <w:rPr>
                <w:color w:val="002060"/>
              </w:rPr>
            </w:pPr>
            <w:r w:rsidRPr="00B415BF">
              <w:rPr>
                <w:color w:val="002060"/>
              </w:rPr>
              <w:t>VIA GROTTE DI POSATORA 19/A</w:t>
            </w:r>
          </w:p>
        </w:tc>
      </w:tr>
      <w:tr w:rsidR="006B030C" w:rsidRPr="00B415BF" w14:paraId="48607F96"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F220D0" w14:textId="77777777" w:rsidR="006B030C" w:rsidRPr="00B415BF" w:rsidRDefault="006B030C" w:rsidP="00C9380E">
            <w:pPr>
              <w:pStyle w:val="rowtabella0"/>
              <w:rPr>
                <w:color w:val="002060"/>
              </w:rPr>
            </w:pPr>
            <w:r w:rsidRPr="00B415BF">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19AB1" w14:textId="77777777" w:rsidR="006B030C" w:rsidRPr="00B415BF" w:rsidRDefault="006B030C" w:rsidP="00C9380E">
            <w:pPr>
              <w:pStyle w:val="rowtabella0"/>
              <w:rPr>
                <w:color w:val="002060"/>
              </w:rPr>
            </w:pPr>
            <w:r w:rsidRPr="00B415BF">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83B95"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2C7AC" w14:textId="77777777" w:rsidR="006B030C" w:rsidRPr="00B415BF" w:rsidRDefault="006B030C" w:rsidP="00C9380E">
            <w:pPr>
              <w:pStyle w:val="rowtabella0"/>
              <w:rPr>
                <w:color w:val="002060"/>
              </w:rPr>
            </w:pPr>
            <w:r w:rsidRPr="00B415BF">
              <w:rPr>
                <w:color w:val="002060"/>
              </w:rPr>
              <w:t>02/02/2025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31E20" w14:textId="77777777" w:rsidR="006B030C" w:rsidRPr="00B415BF" w:rsidRDefault="006B030C" w:rsidP="00C9380E">
            <w:pPr>
              <w:pStyle w:val="rowtabella0"/>
              <w:rPr>
                <w:color w:val="002060"/>
              </w:rPr>
            </w:pPr>
            <w:r w:rsidRPr="00B415BF">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78937" w14:textId="77777777" w:rsidR="006B030C" w:rsidRPr="00B415BF" w:rsidRDefault="006B030C" w:rsidP="00C9380E">
            <w:pPr>
              <w:pStyle w:val="rowtabella0"/>
              <w:rPr>
                <w:color w:val="002060"/>
              </w:rPr>
            </w:pPr>
            <w:r w:rsidRPr="00B415BF">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7E9C9" w14:textId="77777777" w:rsidR="006B030C" w:rsidRPr="00B415BF" w:rsidRDefault="006B030C" w:rsidP="00C9380E">
            <w:pPr>
              <w:pStyle w:val="rowtabella0"/>
              <w:rPr>
                <w:color w:val="002060"/>
              </w:rPr>
            </w:pPr>
            <w:r w:rsidRPr="00B415BF">
              <w:rPr>
                <w:color w:val="002060"/>
              </w:rPr>
              <w:t>VIA VESCOVARA, 7</w:t>
            </w:r>
          </w:p>
        </w:tc>
      </w:tr>
    </w:tbl>
    <w:p w14:paraId="390B86D8" w14:textId="77777777" w:rsidR="006B030C" w:rsidRPr="00B415BF" w:rsidRDefault="006B030C" w:rsidP="006B030C">
      <w:pPr>
        <w:pStyle w:val="breakline"/>
        <w:rPr>
          <w:rFonts w:eastAsiaTheme="minorEastAsia"/>
          <w:color w:val="002060"/>
        </w:rPr>
      </w:pPr>
    </w:p>
    <w:p w14:paraId="0A40CEC9" w14:textId="77777777" w:rsidR="006B030C" w:rsidRPr="00B415BF" w:rsidRDefault="006B030C" w:rsidP="006B030C">
      <w:pPr>
        <w:pStyle w:val="breakline"/>
        <w:rPr>
          <w:color w:val="002060"/>
        </w:rPr>
      </w:pPr>
    </w:p>
    <w:p w14:paraId="73499EFA" w14:textId="77777777" w:rsidR="006B030C" w:rsidRPr="00B415BF" w:rsidRDefault="006B030C" w:rsidP="006B030C">
      <w:pPr>
        <w:pStyle w:val="breakline"/>
        <w:rPr>
          <w:color w:val="002060"/>
        </w:rPr>
      </w:pPr>
    </w:p>
    <w:p w14:paraId="6A64D23B" w14:textId="77777777" w:rsidR="006B030C" w:rsidRPr="00B415BF" w:rsidRDefault="006B030C" w:rsidP="006B030C">
      <w:pPr>
        <w:pStyle w:val="sottotitolocampionato10"/>
        <w:rPr>
          <w:color w:val="002060"/>
        </w:rPr>
      </w:pPr>
      <w:r w:rsidRPr="00B415BF">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6B030C" w:rsidRPr="00B415BF" w14:paraId="19DB3F3C" w14:textId="77777777" w:rsidTr="00C9380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2138D" w14:textId="77777777" w:rsidR="006B030C" w:rsidRPr="00B415BF" w:rsidRDefault="006B030C" w:rsidP="00C9380E">
            <w:pPr>
              <w:pStyle w:val="headertabella0"/>
              <w:rPr>
                <w:color w:val="002060"/>
              </w:rPr>
            </w:pPr>
            <w:r w:rsidRPr="00B415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4D433" w14:textId="77777777" w:rsidR="006B030C" w:rsidRPr="00B415BF" w:rsidRDefault="006B030C" w:rsidP="00C9380E">
            <w:pPr>
              <w:pStyle w:val="headertabella0"/>
              <w:rPr>
                <w:color w:val="002060"/>
              </w:rPr>
            </w:pPr>
            <w:r w:rsidRPr="00B415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D8969" w14:textId="77777777" w:rsidR="006B030C" w:rsidRPr="00B415BF" w:rsidRDefault="006B030C" w:rsidP="00C9380E">
            <w:pPr>
              <w:pStyle w:val="headertabella0"/>
              <w:rPr>
                <w:color w:val="002060"/>
              </w:rPr>
            </w:pPr>
            <w:r w:rsidRPr="00B415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D55AB" w14:textId="77777777" w:rsidR="006B030C" w:rsidRPr="00B415BF" w:rsidRDefault="006B030C" w:rsidP="00C9380E">
            <w:pPr>
              <w:pStyle w:val="headertabella0"/>
              <w:rPr>
                <w:color w:val="002060"/>
              </w:rPr>
            </w:pPr>
            <w:r w:rsidRPr="00B415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C3066" w14:textId="77777777" w:rsidR="006B030C" w:rsidRPr="00B415BF" w:rsidRDefault="006B030C" w:rsidP="00C9380E">
            <w:pPr>
              <w:pStyle w:val="headertabella0"/>
              <w:rPr>
                <w:color w:val="002060"/>
              </w:rPr>
            </w:pPr>
            <w:r w:rsidRPr="00B415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9AA7F" w14:textId="77777777" w:rsidR="006B030C" w:rsidRPr="00B415BF" w:rsidRDefault="006B030C" w:rsidP="00C9380E">
            <w:pPr>
              <w:pStyle w:val="headertabella0"/>
              <w:rPr>
                <w:color w:val="002060"/>
              </w:rPr>
            </w:pPr>
            <w:proofErr w:type="spellStart"/>
            <w:r w:rsidRPr="00B415BF">
              <w:rPr>
                <w:color w:val="002060"/>
              </w:rPr>
              <w:t>Localita'</w:t>
            </w:r>
            <w:proofErr w:type="spellEnd"/>
            <w:r w:rsidRPr="00B415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EA41F" w14:textId="77777777" w:rsidR="006B030C" w:rsidRPr="00B415BF" w:rsidRDefault="006B030C" w:rsidP="00C9380E">
            <w:pPr>
              <w:pStyle w:val="headertabella0"/>
              <w:rPr>
                <w:color w:val="002060"/>
              </w:rPr>
            </w:pPr>
            <w:r w:rsidRPr="00B415BF">
              <w:rPr>
                <w:color w:val="002060"/>
              </w:rPr>
              <w:t>Indirizzo Impianto</w:t>
            </w:r>
          </w:p>
        </w:tc>
      </w:tr>
      <w:tr w:rsidR="006B030C" w:rsidRPr="00B415BF" w14:paraId="626E3AE9" w14:textId="77777777" w:rsidTr="00C9380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15B1F3" w14:textId="77777777" w:rsidR="006B030C" w:rsidRPr="00B415BF" w:rsidRDefault="006B030C" w:rsidP="00C9380E">
            <w:pPr>
              <w:pStyle w:val="rowtabella0"/>
              <w:rPr>
                <w:color w:val="002060"/>
              </w:rPr>
            </w:pPr>
            <w:r w:rsidRPr="00B415BF">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85FE3" w14:textId="77777777" w:rsidR="006B030C" w:rsidRPr="00B415BF" w:rsidRDefault="006B030C" w:rsidP="00C9380E">
            <w:pPr>
              <w:pStyle w:val="rowtabella0"/>
              <w:rPr>
                <w:color w:val="002060"/>
              </w:rPr>
            </w:pPr>
            <w:r w:rsidRPr="00B415BF">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3728A" w14:textId="77777777" w:rsidR="006B030C" w:rsidRPr="00B415BF" w:rsidRDefault="006B030C" w:rsidP="00C9380E">
            <w:pPr>
              <w:pStyle w:val="rowtabella0"/>
              <w:jc w:val="center"/>
              <w:rPr>
                <w:color w:val="002060"/>
              </w:rPr>
            </w:pPr>
            <w:r w:rsidRPr="00B415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DE144" w14:textId="77777777" w:rsidR="006B030C" w:rsidRPr="00B415BF" w:rsidRDefault="006B030C" w:rsidP="00C9380E">
            <w:pPr>
              <w:pStyle w:val="rowtabella0"/>
              <w:rPr>
                <w:color w:val="002060"/>
              </w:rPr>
            </w:pPr>
            <w:r w:rsidRPr="00B415BF">
              <w:rPr>
                <w:color w:val="002060"/>
              </w:rPr>
              <w:t>01/02/2025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7ABF8" w14:textId="77777777" w:rsidR="006B030C" w:rsidRPr="00B415BF" w:rsidRDefault="006B030C" w:rsidP="00C9380E">
            <w:pPr>
              <w:pStyle w:val="rowtabella0"/>
              <w:rPr>
                <w:color w:val="002060"/>
              </w:rPr>
            </w:pPr>
            <w:r w:rsidRPr="00B415BF">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D20C4" w14:textId="77777777" w:rsidR="006B030C" w:rsidRPr="00B415BF" w:rsidRDefault="006B030C" w:rsidP="00C9380E">
            <w:pPr>
              <w:pStyle w:val="rowtabella0"/>
              <w:rPr>
                <w:color w:val="002060"/>
              </w:rPr>
            </w:pPr>
            <w:r w:rsidRPr="00B415BF">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EABB5" w14:textId="77777777" w:rsidR="006B030C" w:rsidRPr="00B415BF" w:rsidRDefault="006B030C" w:rsidP="00C9380E">
            <w:pPr>
              <w:pStyle w:val="rowtabella0"/>
              <w:rPr>
                <w:color w:val="002060"/>
              </w:rPr>
            </w:pPr>
            <w:r w:rsidRPr="00B415BF">
              <w:rPr>
                <w:color w:val="002060"/>
              </w:rPr>
              <w:t xml:space="preserve">LOC.MONTEROCCO VIA </w:t>
            </w:r>
            <w:proofErr w:type="gramStart"/>
            <w:r w:rsidRPr="00B415BF">
              <w:rPr>
                <w:color w:val="002060"/>
              </w:rPr>
              <w:t>A.MANCINI</w:t>
            </w:r>
            <w:proofErr w:type="gramEnd"/>
          </w:p>
        </w:tc>
      </w:tr>
      <w:tr w:rsidR="006B030C" w:rsidRPr="00B415BF" w14:paraId="015B2666"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D6D5BC" w14:textId="77777777" w:rsidR="006B030C" w:rsidRPr="00B415BF" w:rsidRDefault="006B030C" w:rsidP="00C9380E">
            <w:pPr>
              <w:pStyle w:val="rowtabella0"/>
              <w:rPr>
                <w:color w:val="002060"/>
              </w:rPr>
            </w:pPr>
            <w:r w:rsidRPr="00B415BF">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D26604" w14:textId="77777777" w:rsidR="006B030C" w:rsidRPr="00B415BF" w:rsidRDefault="006B030C" w:rsidP="00C9380E">
            <w:pPr>
              <w:pStyle w:val="rowtabella0"/>
              <w:rPr>
                <w:color w:val="002060"/>
              </w:rPr>
            </w:pPr>
            <w:r w:rsidRPr="00B415BF">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A05D53"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929FF" w14:textId="77777777" w:rsidR="006B030C" w:rsidRPr="00B415BF" w:rsidRDefault="006B030C" w:rsidP="00C9380E">
            <w:pPr>
              <w:pStyle w:val="rowtabella0"/>
              <w:rPr>
                <w:color w:val="002060"/>
              </w:rPr>
            </w:pPr>
            <w:r w:rsidRPr="00B415BF">
              <w:rPr>
                <w:color w:val="002060"/>
              </w:rPr>
              <w:t>01/02/2025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3CFB2C" w14:textId="77777777" w:rsidR="006B030C" w:rsidRPr="00B415BF" w:rsidRDefault="006B030C" w:rsidP="00C9380E">
            <w:pPr>
              <w:pStyle w:val="rowtabella0"/>
              <w:rPr>
                <w:color w:val="002060"/>
              </w:rPr>
            </w:pPr>
            <w:r w:rsidRPr="00B415BF">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C912A" w14:textId="77777777" w:rsidR="006B030C" w:rsidRPr="00B415BF" w:rsidRDefault="006B030C" w:rsidP="00C9380E">
            <w:pPr>
              <w:pStyle w:val="rowtabella0"/>
              <w:rPr>
                <w:color w:val="002060"/>
              </w:rPr>
            </w:pPr>
            <w:r w:rsidRPr="00B415BF">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9CB5B" w14:textId="77777777" w:rsidR="006B030C" w:rsidRPr="00B415BF" w:rsidRDefault="006B030C" w:rsidP="00C9380E">
            <w:pPr>
              <w:pStyle w:val="rowtabella0"/>
              <w:rPr>
                <w:color w:val="002060"/>
              </w:rPr>
            </w:pPr>
            <w:r w:rsidRPr="00B415BF">
              <w:rPr>
                <w:color w:val="002060"/>
              </w:rPr>
              <w:t>VIA DELLA REPUBBLICA</w:t>
            </w:r>
          </w:p>
        </w:tc>
      </w:tr>
      <w:tr w:rsidR="006B030C" w:rsidRPr="00B415BF" w14:paraId="0C6769EC"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DCBD58" w14:textId="77777777" w:rsidR="006B030C" w:rsidRPr="00B415BF" w:rsidRDefault="006B030C" w:rsidP="00C9380E">
            <w:pPr>
              <w:pStyle w:val="rowtabella0"/>
              <w:rPr>
                <w:color w:val="002060"/>
              </w:rPr>
            </w:pPr>
            <w:r w:rsidRPr="00B415BF">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58ABD7" w14:textId="77777777" w:rsidR="006B030C" w:rsidRPr="00B415BF" w:rsidRDefault="006B030C" w:rsidP="00C9380E">
            <w:pPr>
              <w:pStyle w:val="rowtabella0"/>
              <w:rPr>
                <w:color w:val="002060"/>
              </w:rPr>
            </w:pPr>
            <w:r w:rsidRPr="00B415BF">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C53867"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1188C2" w14:textId="77777777" w:rsidR="006B030C" w:rsidRPr="00B415BF" w:rsidRDefault="006B030C" w:rsidP="00C9380E">
            <w:pPr>
              <w:pStyle w:val="rowtabella0"/>
              <w:rPr>
                <w:color w:val="002060"/>
              </w:rPr>
            </w:pPr>
            <w:r w:rsidRPr="00B415BF">
              <w:rPr>
                <w:color w:val="002060"/>
              </w:rPr>
              <w:t>01/02/2025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B83CF0" w14:textId="77777777" w:rsidR="006B030C" w:rsidRPr="00B415BF" w:rsidRDefault="006B030C" w:rsidP="00C9380E">
            <w:pPr>
              <w:pStyle w:val="rowtabella0"/>
              <w:rPr>
                <w:color w:val="002060"/>
              </w:rPr>
            </w:pPr>
            <w:r w:rsidRPr="00B415BF">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6A172" w14:textId="77777777" w:rsidR="006B030C" w:rsidRPr="00B415BF" w:rsidRDefault="006B030C" w:rsidP="00C9380E">
            <w:pPr>
              <w:pStyle w:val="rowtabella0"/>
              <w:rPr>
                <w:color w:val="002060"/>
              </w:rPr>
            </w:pPr>
            <w:r w:rsidRPr="00B415BF">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C7F95" w14:textId="77777777" w:rsidR="006B030C" w:rsidRPr="00B415BF" w:rsidRDefault="006B030C" w:rsidP="00C9380E">
            <w:pPr>
              <w:pStyle w:val="rowtabella0"/>
              <w:rPr>
                <w:color w:val="002060"/>
              </w:rPr>
            </w:pPr>
            <w:r w:rsidRPr="00B415BF">
              <w:rPr>
                <w:color w:val="002060"/>
              </w:rPr>
              <w:t>VIA ALDO MORO</w:t>
            </w:r>
          </w:p>
        </w:tc>
      </w:tr>
      <w:tr w:rsidR="006B030C" w:rsidRPr="00B415BF" w14:paraId="4664DB12" w14:textId="77777777" w:rsidTr="00C9380E">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5740B2" w14:textId="77777777" w:rsidR="006B030C" w:rsidRPr="00B415BF" w:rsidRDefault="006B030C" w:rsidP="00C9380E">
            <w:pPr>
              <w:pStyle w:val="rowtabella0"/>
              <w:rPr>
                <w:color w:val="002060"/>
              </w:rPr>
            </w:pPr>
            <w:r w:rsidRPr="00B415BF">
              <w:rPr>
                <w:color w:val="002060"/>
              </w:rPr>
              <w:lastRenderedPageBreak/>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59F530" w14:textId="77777777" w:rsidR="006B030C" w:rsidRPr="00B415BF" w:rsidRDefault="006B030C" w:rsidP="00C9380E">
            <w:pPr>
              <w:pStyle w:val="rowtabella0"/>
              <w:rPr>
                <w:color w:val="002060"/>
              </w:rPr>
            </w:pPr>
            <w:r w:rsidRPr="00B415BF">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1FE3F6"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79570B" w14:textId="77777777" w:rsidR="006B030C" w:rsidRPr="00B415BF" w:rsidRDefault="006B030C" w:rsidP="00C9380E">
            <w:pPr>
              <w:pStyle w:val="rowtabella0"/>
              <w:rPr>
                <w:color w:val="002060"/>
              </w:rPr>
            </w:pPr>
            <w:r w:rsidRPr="00B415BF">
              <w:rPr>
                <w:color w:val="002060"/>
              </w:rPr>
              <w:t>02/02/2025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0D1271" w14:textId="77777777" w:rsidR="006B030C" w:rsidRPr="00B415BF" w:rsidRDefault="006B030C" w:rsidP="00C9380E">
            <w:pPr>
              <w:pStyle w:val="rowtabella0"/>
              <w:rPr>
                <w:color w:val="002060"/>
              </w:rPr>
            </w:pPr>
            <w:r w:rsidRPr="00B415BF">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963E7" w14:textId="77777777" w:rsidR="006B030C" w:rsidRPr="00B415BF" w:rsidRDefault="006B030C" w:rsidP="00C9380E">
            <w:pPr>
              <w:pStyle w:val="rowtabella0"/>
              <w:rPr>
                <w:color w:val="002060"/>
              </w:rPr>
            </w:pPr>
            <w:r w:rsidRPr="00B415BF">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A4925" w14:textId="77777777" w:rsidR="006B030C" w:rsidRPr="00B415BF" w:rsidRDefault="006B030C" w:rsidP="00C9380E">
            <w:pPr>
              <w:pStyle w:val="rowtabella0"/>
              <w:rPr>
                <w:color w:val="002060"/>
              </w:rPr>
            </w:pPr>
            <w:r w:rsidRPr="00B415BF">
              <w:rPr>
                <w:color w:val="002060"/>
              </w:rPr>
              <w:t>VIA LUDOVICO SCARFIOTTI</w:t>
            </w:r>
          </w:p>
        </w:tc>
      </w:tr>
      <w:tr w:rsidR="006B030C" w:rsidRPr="00B415BF" w14:paraId="328CA2BF" w14:textId="77777777" w:rsidTr="00C9380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51815" w14:textId="77777777" w:rsidR="006B030C" w:rsidRPr="00B415BF" w:rsidRDefault="006B030C" w:rsidP="00C9380E">
            <w:pPr>
              <w:pStyle w:val="rowtabella0"/>
              <w:rPr>
                <w:color w:val="002060"/>
              </w:rPr>
            </w:pPr>
            <w:r w:rsidRPr="00B415BF">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9AF99" w14:textId="77777777" w:rsidR="006B030C" w:rsidRPr="00B415BF" w:rsidRDefault="006B030C" w:rsidP="00C9380E">
            <w:pPr>
              <w:pStyle w:val="rowtabella0"/>
              <w:rPr>
                <w:color w:val="002060"/>
              </w:rPr>
            </w:pPr>
            <w:r w:rsidRPr="00B415BF">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275D8" w14:textId="77777777" w:rsidR="006B030C" w:rsidRPr="00B415BF" w:rsidRDefault="006B030C" w:rsidP="00C9380E">
            <w:pPr>
              <w:pStyle w:val="rowtabella0"/>
              <w:jc w:val="center"/>
              <w:rPr>
                <w:color w:val="002060"/>
              </w:rPr>
            </w:pPr>
            <w:r w:rsidRPr="00B415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FC393" w14:textId="77777777" w:rsidR="006B030C" w:rsidRPr="00B415BF" w:rsidRDefault="006B030C" w:rsidP="00C9380E">
            <w:pPr>
              <w:pStyle w:val="rowtabella0"/>
              <w:rPr>
                <w:color w:val="002060"/>
              </w:rPr>
            </w:pPr>
            <w:r w:rsidRPr="00B415BF">
              <w:rPr>
                <w:color w:val="002060"/>
              </w:rPr>
              <w:t>02/02/2025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EABA7" w14:textId="77777777" w:rsidR="006B030C" w:rsidRPr="00B415BF" w:rsidRDefault="006B030C" w:rsidP="00C9380E">
            <w:pPr>
              <w:pStyle w:val="rowtabella0"/>
              <w:rPr>
                <w:color w:val="002060"/>
              </w:rPr>
            </w:pPr>
            <w:r w:rsidRPr="00B415BF">
              <w:rPr>
                <w:color w:val="002060"/>
              </w:rPr>
              <w:t>5303 CAMPO C5 "GIANLUCA CAROTTI"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C09ED" w14:textId="77777777" w:rsidR="006B030C" w:rsidRPr="00B415BF" w:rsidRDefault="006B030C" w:rsidP="00C9380E">
            <w:pPr>
              <w:pStyle w:val="rowtabella0"/>
              <w:rPr>
                <w:color w:val="002060"/>
              </w:rPr>
            </w:pPr>
            <w:r w:rsidRPr="00B415BF">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57DEB" w14:textId="77777777" w:rsidR="006B030C" w:rsidRPr="00B415BF" w:rsidRDefault="006B030C" w:rsidP="00C9380E">
            <w:pPr>
              <w:pStyle w:val="rowtabella0"/>
              <w:rPr>
                <w:color w:val="002060"/>
              </w:rPr>
            </w:pPr>
            <w:r w:rsidRPr="00B415BF">
              <w:rPr>
                <w:color w:val="002060"/>
              </w:rPr>
              <w:t>VILLA MUSONE VIA TURATI</w:t>
            </w:r>
          </w:p>
        </w:tc>
      </w:tr>
    </w:tbl>
    <w:p w14:paraId="13E63D93" w14:textId="77777777" w:rsidR="00E148BA" w:rsidRDefault="00E148BA" w:rsidP="0099748E">
      <w:pPr>
        <w:pStyle w:val="breakline"/>
        <w:rPr>
          <w:rFonts w:eastAsiaTheme="minorEastAsia"/>
          <w:color w:val="002060"/>
        </w:rPr>
      </w:pPr>
    </w:p>
    <w:p w14:paraId="74A1F26D" w14:textId="77777777" w:rsidR="00BD6DAB" w:rsidRPr="00130690" w:rsidRDefault="00BD6DAB" w:rsidP="00130690">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693EB1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05F2">
        <w:rPr>
          <w:rFonts w:ascii="Arial" w:hAnsi="Arial" w:cs="Arial"/>
          <w:b/>
          <w:bCs/>
          <w:color w:val="002060"/>
        </w:rPr>
        <w:t>10</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7151F99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D4D74">
        <w:rPr>
          <w:b/>
          <w:color w:val="002060"/>
          <w:u w:val="single"/>
        </w:rPr>
        <w:t>2</w:t>
      </w:r>
      <w:r w:rsidR="003005F2">
        <w:rPr>
          <w:b/>
          <w:color w:val="002060"/>
          <w:u w:val="single"/>
        </w:rPr>
        <w:t>9</w:t>
      </w:r>
      <w:r w:rsidR="003D6BA1">
        <w:rPr>
          <w:b/>
          <w:color w:val="002060"/>
          <w:u w:val="single"/>
        </w:rPr>
        <w:t>/</w:t>
      </w:r>
      <w:r w:rsidR="00FE3D87">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EB030" w14:textId="77777777" w:rsidR="00BB4200" w:rsidRDefault="00BB4200">
      <w:r>
        <w:separator/>
      </w:r>
    </w:p>
  </w:endnote>
  <w:endnote w:type="continuationSeparator" w:id="0">
    <w:p w14:paraId="1EC57F39" w14:textId="77777777" w:rsidR="00BB4200" w:rsidRDefault="00BB4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F4E37D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56FC">
      <w:rPr>
        <w:rStyle w:val="Numeropagina"/>
        <w:rFonts w:ascii="Arial" w:hAnsi="Arial" w:cs="Arial"/>
        <w:color w:val="002060"/>
      </w:rPr>
      <w:t>7</w:t>
    </w:r>
    <w:r w:rsidR="003005F2">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BC66F" w14:textId="77777777" w:rsidR="00BB4200" w:rsidRDefault="00BB4200">
      <w:r>
        <w:separator/>
      </w:r>
    </w:p>
  </w:footnote>
  <w:footnote w:type="continuationSeparator" w:id="0">
    <w:p w14:paraId="087E3C6B" w14:textId="77777777" w:rsidR="00BB4200" w:rsidRDefault="00BB4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27A3EFB"/>
    <w:multiLevelType w:val="hybridMultilevel"/>
    <w:tmpl w:val="1CAEC222"/>
    <w:lvl w:ilvl="0" w:tplc="FD962F82">
      <w:start w:val="21"/>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Times New Roman"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Times New Roman"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Times New Roman" w:hint="default"/>
      </w:rPr>
    </w:lvl>
    <w:lvl w:ilvl="8" w:tplc="04100005">
      <w:start w:val="1"/>
      <w:numFmt w:val="bullet"/>
      <w:lvlText w:val=""/>
      <w:lvlJc w:val="left"/>
      <w:pPr>
        <w:ind w:left="6120" w:hanging="360"/>
      </w:pPr>
      <w:rPr>
        <w:rFonts w:ascii="Wingdings" w:hAnsi="Wingdings" w:hint="default"/>
      </w:rPr>
    </w:lvl>
  </w:abstractNum>
  <w:abstractNum w:abstractNumId="21"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3"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4" w15:restartNumberingAfterBreak="0">
    <w:nsid w:val="35D5680A"/>
    <w:multiLevelType w:val="hybridMultilevel"/>
    <w:tmpl w:val="3FCCDB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7"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9"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30"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8"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0"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4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2"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9" w15:restartNumberingAfterBreak="0">
    <w:nsid w:val="769465BD"/>
    <w:multiLevelType w:val="hybridMultilevel"/>
    <w:tmpl w:val="8FDC7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4"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3"/>
  </w:num>
  <w:num w:numId="3" w16cid:durableId="57946484">
    <w:abstractNumId w:val="11"/>
  </w:num>
  <w:num w:numId="4" w16cid:durableId="564266614">
    <w:abstractNumId w:val="54"/>
  </w:num>
  <w:num w:numId="5" w16cid:durableId="1249315646">
    <w:abstractNumId w:val="47"/>
  </w:num>
  <w:num w:numId="6" w16cid:durableId="934754267">
    <w:abstractNumId w:val="13"/>
  </w:num>
  <w:num w:numId="7" w16cid:durableId="768085777">
    <w:abstractNumId w:val="49"/>
  </w:num>
  <w:num w:numId="8" w16cid:durableId="1077243527">
    <w:abstractNumId w:val="33"/>
  </w:num>
  <w:num w:numId="9" w16cid:durableId="1125348853">
    <w:abstractNumId w:val="19"/>
  </w:num>
  <w:num w:numId="10" w16cid:durableId="312417951">
    <w:abstractNumId w:val="55"/>
  </w:num>
  <w:num w:numId="11" w16cid:durableId="745029327">
    <w:abstractNumId w:val="48"/>
  </w:num>
  <w:num w:numId="12" w16cid:durableId="1339044210">
    <w:abstractNumId w:val="46"/>
  </w:num>
  <w:num w:numId="13" w16cid:durableId="171771817">
    <w:abstractNumId w:val="7"/>
  </w:num>
  <w:num w:numId="14" w16cid:durableId="1732926487">
    <w:abstractNumId w:val="2"/>
  </w:num>
  <w:num w:numId="15" w16cid:durableId="915169373">
    <w:abstractNumId w:val="12"/>
  </w:num>
  <w:num w:numId="16" w16cid:durableId="1296596829">
    <w:abstractNumId w:val="60"/>
  </w:num>
  <w:num w:numId="17" w16cid:durableId="1765223722">
    <w:abstractNumId w:val="62"/>
  </w:num>
  <w:num w:numId="18" w16cid:durableId="1617785738">
    <w:abstractNumId w:val="38"/>
  </w:num>
  <w:num w:numId="19" w16cid:durableId="1197428540">
    <w:abstractNumId w:val="37"/>
  </w:num>
  <w:num w:numId="20" w16cid:durableId="815953687">
    <w:abstractNumId w:val="6"/>
  </w:num>
  <w:num w:numId="21" w16cid:durableId="797530386">
    <w:abstractNumId w:val="51"/>
  </w:num>
  <w:num w:numId="22" w16cid:durableId="1651130942">
    <w:abstractNumId w:val="34"/>
  </w:num>
  <w:num w:numId="23" w16cid:durableId="1052272926">
    <w:abstractNumId w:val="44"/>
  </w:num>
  <w:num w:numId="24" w16cid:durableId="1674992774">
    <w:abstractNumId w:val="8"/>
  </w:num>
  <w:num w:numId="25" w16cid:durableId="497775291">
    <w:abstractNumId w:val="3"/>
  </w:num>
  <w:num w:numId="26" w16cid:durableId="372845332">
    <w:abstractNumId w:val="39"/>
  </w:num>
  <w:num w:numId="27" w16cid:durableId="156044630">
    <w:abstractNumId w:val="41"/>
  </w:num>
  <w:num w:numId="28" w16cid:durableId="1617522025">
    <w:abstractNumId w:val="4"/>
  </w:num>
  <w:num w:numId="29" w16cid:durableId="568853433">
    <w:abstractNumId w:val="53"/>
  </w:num>
  <w:num w:numId="30" w16cid:durableId="1295060317">
    <w:abstractNumId w:val="45"/>
  </w:num>
  <w:num w:numId="31" w16cid:durableId="913512189">
    <w:abstractNumId w:val="16"/>
  </w:num>
  <w:num w:numId="32" w16cid:durableId="594871711">
    <w:abstractNumId w:val="15"/>
  </w:num>
  <w:num w:numId="33" w16cid:durableId="1460103116">
    <w:abstractNumId w:val="14"/>
  </w:num>
  <w:num w:numId="34" w16cid:durableId="1353799016">
    <w:abstractNumId w:val="61"/>
  </w:num>
  <w:num w:numId="35" w16cid:durableId="317685637">
    <w:abstractNumId w:val="57"/>
  </w:num>
  <w:num w:numId="36" w16cid:durableId="790368833">
    <w:abstractNumId w:val="23"/>
  </w:num>
  <w:num w:numId="37" w16cid:durableId="36589981">
    <w:abstractNumId w:val="31"/>
  </w:num>
  <w:num w:numId="38" w16cid:durableId="2015456579">
    <w:abstractNumId w:val="9"/>
  </w:num>
  <w:num w:numId="39" w16cid:durableId="2009869095">
    <w:abstractNumId w:val="27"/>
  </w:num>
  <w:num w:numId="40" w16cid:durableId="1418357517">
    <w:abstractNumId w:val="17"/>
  </w:num>
  <w:num w:numId="41" w16cid:durableId="473330605">
    <w:abstractNumId w:val="32"/>
  </w:num>
  <w:num w:numId="42" w16cid:durableId="1696810908">
    <w:abstractNumId w:val="36"/>
  </w:num>
  <w:num w:numId="43" w16cid:durableId="209272168">
    <w:abstractNumId w:val="64"/>
  </w:num>
  <w:num w:numId="44" w16cid:durableId="2037921123">
    <w:abstractNumId w:val="42"/>
  </w:num>
  <w:num w:numId="45" w16cid:durableId="295646404">
    <w:abstractNumId w:val="25"/>
  </w:num>
  <w:num w:numId="46" w16cid:durableId="713849579">
    <w:abstractNumId w:val="43"/>
  </w:num>
  <w:num w:numId="47" w16cid:durableId="1134493780">
    <w:abstractNumId w:val="10"/>
  </w:num>
  <w:num w:numId="48" w16cid:durableId="314719927">
    <w:abstractNumId w:val="29"/>
  </w:num>
  <w:num w:numId="49" w16cid:durableId="1023825443">
    <w:abstractNumId w:val="30"/>
  </w:num>
  <w:num w:numId="50" w16cid:durableId="248193500">
    <w:abstractNumId w:val="52"/>
  </w:num>
  <w:num w:numId="51" w16cid:durableId="592782417">
    <w:abstractNumId w:val="28"/>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50"/>
  </w:num>
  <w:num w:numId="55" w16cid:durableId="1722903553">
    <w:abstractNumId w:val="58"/>
  </w:num>
  <w:num w:numId="56" w16cid:durableId="1842819011">
    <w:abstractNumId w:val="26"/>
  </w:num>
  <w:num w:numId="57" w16cid:durableId="1710841696">
    <w:abstractNumId w:val="35"/>
  </w:num>
  <w:num w:numId="58" w16cid:durableId="2125147242">
    <w:abstractNumId w:val="22"/>
  </w:num>
  <w:num w:numId="59" w16cid:durableId="1511602150">
    <w:abstractNumId w:val="0"/>
  </w:num>
  <w:num w:numId="60" w16cid:durableId="865828243">
    <w:abstractNumId w:val="40"/>
  </w:num>
  <w:num w:numId="61" w16cid:durableId="602420111">
    <w:abstractNumId w:val="56"/>
  </w:num>
  <w:num w:numId="62" w16cid:durableId="1146816721">
    <w:abstractNumId w:val="21"/>
  </w:num>
  <w:num w:numId="63" w16cid:durableId="455367313">
    <w:abstractNumId w:val="20"/>
  </w:num>
  <w:num w:numId="64" w16cid:durableId="670445609">
    <w:abstractNumId w:val="1"/>
  </w:num>
  <w:num w:numId="65" w16cid:durableId="1986084215">
    <w:abstractNumId w:val="24"/>
  </w:num>
  <w:num w:numId="66" w16cid:durableId="1980063139">
    <w:abstractNumId w:val="5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D25"/>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3B9"/>
    <w:rsid w:val="00262019"/>
    <w:rsid w:val="002622E0"/>
    <w:rsid w:val="002626AF"/>
    <w:rsid w:val="0026318E"/>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935"/>
    <w:rsid w:val="00411BD4"/>
    <w:rsid w:val="004125DB"/>
    <w:rsid w:val="0041299D"/>
    <w:rsid w:val="00413356"/>
    <w:rsid w:val="00413F9E"/>
    <w:rsid w:val="00414A01"/>
    <w:rsid w:val="00414B88"/>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858"/>
    <w:rsid w:val="00423F1F"/>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34E7"/>
    <w:rsid w:val="0069466F"/>
    <w:rsid w:val="00694C34"/>
    <w:rsid w:val="0069524B"/>
    <w:rsid w:val="00695B79"/>
    <w:rsid w:val="00695C63"/>
    <w:rsid w:val="00695EB7"/>
    <w:rsid w:val="00695EE6"/>
    <w:rsid w:val="00696510"/>
    <w:rsid w:val="00696D00"/>
    <w:rsid w:val="00697CB9"/>
    <w:rsid w:val="006A04C8"/>
    <w:rsid w:val="006A1950"/>
    <w:rsid w:val="006A2569"/>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A68"/>
    <w:rsid w:val="00B73F70"/>
    <w:rsid w:val="00B741D1"/>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32</Pages>
  <Words>10631</Words>
  <Characters>60602</Characters>
  <Application>Microsoft Office Word</Application>
  <DocSecurity>0</DocSecurity>
  <Lines>505</Lines>
  <Paragraphs>142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71091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2025-01-29T16:13:00Z</cp:lastPrinted>
  <dcterms:created xsi:type="dcterms:W3CDTF">2025-01-29T16:13:00Z</dcterms:created>
  <dcterms:modified xsi:type="dcterms:W3CDTF">2025-01-29T16:13:00Z</dcterms:modified>
</cp:coreProperties>
</file>