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952B26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35167B">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5167B">
              <w:rPr>
                <w:rFonts w:ascii="Arial" w:hAnsi="Arial" w:cs="Arial"/>
                <w:color w:val="002060"/>
                <w:sz w:val="40"/>
                <w:szCs w:val="40"/>
              </w:rPr>
              <w:t>05</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60363A7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F4AFA">
          <w:rPr>
            <w:noProof/>
            <w:webHidden/>
          </w:rPr>
          <w:t>2</w:t>
        </w:r>
        <w:r w:rsidR="00AC19D9" w:rsidRPr="00DE1EF7">
          <w:rPr>
            <w:noProof/>
            <w:webHidden/>
          </w:rPr>
          <w:fldChar w:fldCharType="end"/>
        </w:r>
      </w:hyperlink>
    </w:p>
    <w:p w14:paraId="112EDB38" w14:textId="1E20D9BC"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F4AFA">
          <w:rPr>
            <w:noProof/>
            <w:webHidden/>
          </w:rPr>
          <w:t>2</w:t>
        </w:r>
        <w:r w:rsidRPr="00DE1EF7">
          <w:rPr>
            <w:noProof/>
            <w:webHidden/>
          </w:rPr>
          <w:fldChar w:fldCharType="end"/>
        </w:r>
      </w:hyperlink>
    </w:p>
    <w:p w14:paraId="4D9CAD43" w14:textId="5DCB8BA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F4AFA">
          <w:rPr>
            <w:noProof/>
            <w:webHidden/>
          </w:rPr>
          <w:t>2</w:t>
        </w:r>
        <w:r w:rsidRPr="00DE1EF7">
          <w:rPr>
            <w:noProof/>
            <w:webHidden/>
          </w:rPr>
          <w:fldChar w:fldCharType="end"/>
        </w:r>
      </w:hyperlink>
    </w:p>
    <w:p w14:paraId="0EAFCCD8" w14:textId="546FF7E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F4AFA">
          <w:rPr>
            <w:noProof/>
            <w:webHidden/>
          </w:rPr>
          <w:t>2</w:t>
        </w:r>
        <w:r w:rsidRPr="00DE1EF7">
          <w:rPr>
            <w:noProof/>
            <w:webHidden/>
          </w:rPr>
          <w:fldChar w:fldCharType="end"/>
        </w:r>
      </w:hyperlink>
    </w:p>
    <w:p w14:paraId="0952245B" w14:textId="3581048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F4AFA">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67CD876" w14:textId="77777777" w:rsidR="009D371B" w:rsidRPr="009D371B" w:rsidRDefault="009D371B" w:rsidP="009D371B">
      <w:pPr>
        <w:pStyle w:val="LndNormale1"/>
        <w:rPr>
          <w:b/>
          <w:color w:val="002060"/>
          <w:sz w:val="28"/>
          <w:szCs w:val="28"/>
        </w:rPr>
      </w:pPr>
      <w:r w:rsidRPr="009D371B">
        <w:rPr>
          <w:b/>
          <w:color w:val="002060"/>
          <w:sz w:val="28"/>
          <w:szCs w:val="28"/>
        </w:rPr>
        <w:t>CU n. 314 del 31.01.2025 LND</w:t>
      </w:r>
    </w:p>
    <w:p w14:paraId="7E88ED72" w14:textId="77777777" w:rsidR="009D371B" w:rsidRPr="009740EE" w:rsidRDefault="009D371B" w:rsidP="009D371B">
      <w:pPr>
        <w:pStyle w:val="LndNormale1"/>
        <w:rPr>
          <w:color w:val="002060"/>
        </w:rPr>
      </w:pPr>
    </w:p>
    <w:p w14:paraId="660A32A9" w14:textId="77777777" w:rsidR="009D371B" w:rsidRPr="009740EE" w:rsidRDefault="009D371B" w:rsidP="009D371B">
      <w:pPr>
        <w:pStyle w:val="LndNormale1"/>
        <w:rPr>
          <w:rFonts w:cs="Arial"/>
          <w:color w:val="002060"/>
        </w:rPr>
      </w:pPr>
      <w:r w:rsidRPr="009740EE">
        <w:rPr>
          <w:color w:val="002060"/>
        </w:rPr>
        <w:t xml:space="preserve">Si trasmette, in allegato, il C.U.n. 160/A della F.I.G.C. inerente il “Regolamento di funzionamento della Commissione Federale Responsabile delle Politiche di Safeguarding” </w:t>
      </w:r>
    </w:p>
    <w:p w14:paraId="30466E2A" w14:textId="77777777" w:rsidR="009D371B" w:rsidRPr="009740EE" w:rsidRDefault="009D371B" w:rsidP="009D371B">
      <w:pPr>
        <w:autoSpaceDE w:val="0"/>
        <w:autoSpaceDN w:val="0"/>
        <w:adjustRightInd w:val="0"/>
        <w:jc w:val="left"/>
        <w:rPr>
          <w:rFonts w:ascii="Arial" w:hAnsi="Arial" w:cs="Arial"/>
          <w:color w:val="002060"/>
          <w:sz w:val="24"/>
          <w:szCs w:val="24"/>
        </w:rPr>
      </w:pPr>
    </w:p>
    <w:p w14:paraId="037DA703" w14:textId="77777777" w:rsidR="009D371B" w:rsidRDefault="009D371B" w:rsidP="00F336CC">
      <w:pPr>
        <w:rPr>
          <w:rFonts w:ascii="Arial" w:hAnsi="Arial" w:cs="Arial"/>
          <w:color w:val="002060"/>
          <w:sz w:val="22"/>
          <w:szCs w:val="22"/>
        </w:rPr>
      </w:pPr>
    </w:p>
    <w:p w14:paraId="17128530" w14:textId="4F668459" w:rsidR="00317282" w:rsidRPr="00317282" w:rsidRDefault="00317282" w:rsidP="00317282">
      <w:pPr>
        <w:pStyle w:val="LndNormale1"/>
        <w:rPr>
          <w:b/>
          <w:color w:val="002060"/>
          <w:sz w:val="28"/>
          <w:szCs w:val="28"/>
        </w:rPr>
      </w:pPr>
      <w:bookmarkStart w:id="3" w:name="_Hlk184828709"/>
      <w:r w:rsidRPr="00317282">
        <w:rPr>
          <w:b/>
          <w:color w:val="002060"/>
          <w:sz w:val="28"/>
          <w:szCs w:val="28"/>
        </w:rPr>
        <w:t>CU n. 316</w:t>
      </w:r>
      <w:r w:rsidRPr="00317282">
        <w:rPr>
          <w:b/>
          <w:color w:val="002060"/>
          <w:sz w:val="28"/>
          <w:szCs w:val="28"/>
        </w:rPr>
        <w:t xml:space="preserve"> </w:t>
      </w:r>
      <w:r w:rsidRPr="00317282">
        <w:rPr>
          <w:b/>
          <w:color w:val="002060"/>
          <w:sz w:val="28"/>
          <w:szCs w:val="28"/>
        </w:rPr>
        <w:t>del 03.02.2025 LND</w:t>
      </w:r>
    </w:p>
    <w:p w14:paraId="58BFA821" w14:textId="77777777" w:rsidR="00317282" w:rsidRPr="00317282" w:rsidRDefault="00317282" w:rsidP="00317282">
      <w:pPr>
        <w:pStyle w:val="LndNormale1"/>
        <w:rPr>
          <w:color w:val="002060"/>
        </w:rPr>
      </w:pPr>
    </w:p>
    <w:p w14:paraId="3C8C4EF1" w14:textId="2AF01E1A" w:rsidR="00317282" w:rsidRPr="00317282" w:rsidRDefault="00317282" w:rsidP="00317282">
      <w:pPr>
        <w:pStyle w:val="LndNormale1"/>
        <w:rPr>
          <w:rFonts w:cs="Arial"/>
          <w:color w:val="002060"/>
        </w:rPr>
      </w:pPr>
      <w:r w:rsidRPr="00317282">
        <w:rPr>
          <w:color w:val="002060"/>
        </w:rPr>
        <w:t>Si trasmette, in allegato, il C.U.</w:t>
      </w:r>
      <w:bookmarkEnd w:id="3"/>
      <w:r w:rsidRPr="00317282">
        <w:rPr>
          <w:color w:val="002060"/>
        </w:rPr>
        <w:t>n. 162/A delle FIGC inerente le risultanze dell’Assemblea Federale Elettiva del 3 febbraio 2025</w:t>
      </w:r>
    </w:p>
    <w:p w14:paraId="6D19EFD4" w14:textId="77777777" w:rsidR="00317282" w:rsidRDefault="00317282" w:rsidP="00F336CC">
      <w:pPr>
        <w:rPr>
          <w:rFonts w:ascii="Arial" w:hAnsi="Arial" w:cs="Arial"/>
          <w:color w:val="002060"/>
          <w:sz w:val="22"/>
          <w:szCs w:val="22"/>
        </w:rPr>
      </w:pPr>
    </w:p>
    <w:p w14:paraId="34A01C2B" w14:textId="77777777" w:rsidR="00317282" w:rsidRPr="00317282" w:rsidRDefault="0031728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DE1EF7">
        <w:rPr>
          <w:color w:val="FFFFFF" w:themeColor="background1"/>
        </w:rPr>
        <w:t>COMUNICAZIONI DELLA DIVISIONE CALCIO A CINQUE</w:t>
      </w:r>
      <w:bookmarkEnd w:id="4"/>
      <w:bookmarkEnd w:id="5"/>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DE1EF7">
        <w:rPr>
          <w:color w:val="FFFFFF" w:themeColor="background1"/>
        </w:rPr>
        <w:t>COMUNICAZIONI DEL COMITATO REGIONALE MARCHE</w:t>
      </w:r>
      <w:bookmarkEnd w:id="6"/>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w:t>
      </w:r>
      <w:r>
        <w:rPr>
          <w:color w:val="002060"/>
          <w:szCs w:val="22"/>
        </w:rPr>
        <w:lastRenderedPageBreak/>
        <w:t xml:space="preserve">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lastRenderedPageBreak/>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234090B6" w14:textId="77777777" w:rsidR="00D433BF" w:rsidRDefault="00D433BF" w:rsidP="0047674B">
      <w:pPr>
        <w:pStyle w:val="LndNormale1"/>
        <w:rPr>
          <w:color w:val="002060"/>
        </w:rPr>
      </w:pPr>
    </w:p>
    <w:p w14:paraId="4494CD35" w14:textId="77777777" w:rsidR="00FF1E15" w:rsidRDefault="00FF1E15" w:rsidP="0047674B">
      <w:pPr>
        <w:pStyle w:val="LndNormale1"/>
        <w:rPr>
          <w:color w:val="002060"/>
        </w:rPr>
      </w:pPr>
    </w:p>
    <w:p w14:paraId="07AC4BFA" w14:textId="77777777" w:rsidR="00FF1E15" w:rsidRPr="00FF1E15" w:rsidRDefault="00FF1E15" w:rsidP="00FF1E15">
      <w:pPr>
        <w:pStyle w:val="LndNormale1"/>
        <w:rPr>
          <w:b/>
          <w:color w:val="002060"/>
          <w:sz w:val="28"/>
          <w:szCs w:val="28"/>
        </w:rPr>
      </w:pPr>
      <w:r w:rsidRPr="00FF1E15">
        <w:rPr>
          <w:b/>
          <w:color w:val="002060"/>
          <w:sz w:val="28"/>
          <w:szCs w:val="28"/>
        </w:rPr>
        <w:t>ANNULLAMENTO TESSERAMENTI ANNUALI</w:t>
      </w:r>
    </w:p>
    <w:p w14:paraId="77EB6D44" w14:textId="77777777" w:rsidR="00FF1E15" w:rsidRPr="00FF1E15" w:rsidRDefault="00FF1E15" w:rsidP="00FF1E15">
      <w:pPr>
        <w:pStyle w:val="LndNormale1"/>
        <w:rPr>
          <w:color w:val="002060"/>
        </w:rPr>
      </w:pPr>
    </w:p>
    <w:p w14:paraId="1DCBB36E" w14:textId="77777777" w:rsidR="00FF1E15" w:rsidRPr="00FF1E15" w:rsidRDefault="00FF1E15" w:rsidP="00FF1E15">
      <w:pPr>
        <w:pStyle w:val="LndNormale1"/>
        <w:rPr>
          <w:color w:val="002060"/>
        </w:rPr>
      </w:pPr>
      <w:r w:rsidRPr="00FF1E15">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2AAF41D4" w14:textId="77777777" w:rsidR="00FF1E15" w:rsidRPr="00FF1E15" w:rsidRDefault="00FF1E15" w:rsidP="00FF1E15">
      <w:pPr>
        <w:pStyle w:val="LndNormale1"/>
        <w:rPr>
          <w:b/>
          <w:color w:val="002060"/>
        </w:rPr>
      </w:pPr>
      <w:r w:rsidRPr="00FF1E15">
        <w:rPr>
          <w:b/>
          <w:color w:val="002060"/>
        </w:rPr>
        <w:t>ANGELONI ACHILLE</w:t>
      </w:r>
      <w:r w:rsidRPr="00FF1E15">
        <w:rPr>
          <w:b/>
          <w:color w:val="002060"/>
        </w:rPr>
        <w:tab/>
        <w:t>nato 15.08.2014</w:t>
      </w:r>
      <w:r w:rsidRPr="00FF1E15">
        <w:rPr>
          <w:b/>
          <w:color w:val="002060"/>
        </w:rPr>
        <w:tab/>
        <w:t xml:space="preserve">920.713 U.S.D. OSIMANA  </w:t>
      </w:r>
    </w:p>
    <w:p w14:paraId="207D24B4" w14:textId="77777777" w:rsidR="00FF1E15" w:rsidRPr="00FF1E15" w:rsidRDefault="00FF1E15" w:rsidP="00FF1E15">
      <w:pPr>
        <w:pStyle w:val="LndNormale1"/>
        <w:rPr>
          <w:b/>
          <w:color w:val="002060"/>
        </w:rPr>
      </w:pPr>
      <w:r w:rsidRPr="00FF1E15">
        <w:rPr>
          <w:b/>
          <w:color w:val="002060"/>
        </w:rPr>
        <w:t>CALDON NICCOLO</w:t>
      </w:r>
      <w:r w:rsidRPr="00FF1E15">
        <w:rPr>
          <w:b/>
          <w:color w:val="002060"/>
        </w:rPr>
        <w:tab/>
      </w:r>
      <w:r w:rsidRPr="00FF1E15">
        <w:rPr>
          <w:b/>
          <w:color w:val="002060"/>
        </w:rPr>
        <w:tab/>
        <w:t>nato 02.10.2009</w:t>
      </w:r>
      <w:r w:rsidRPr="00FF1E15">
        <w:rPr>
          <w:b/>
          <w:color w:val="002060"/>
        </w:rPr>
        <w:tab/>
        <w:t xml:space="preserve">  75.969 U.S.D. SANGIORGESE M.RUBBIANESE</w:t>
      </w:r>
    </w:p>
    <w:p w14:paraId="7BF5DA30" w14:textId="77777777" w:rsidR="00FF1E15" w:rsidRPr="00FF1E15" w:rsidRDefault="00FF1E15" w:rsidP="00FF1E15">
      <w:pPr>
        <w:pStyle w:val="LndNormale1"/>
        <w:rPr>
          <w:b/>
          <w:color w:val="002060"/>
        </w:rPr>
      </w:pPr>
    </w:p>
    <w:p w14:paraId="21C06A9C" w14:textId="77777777" w:rsidR="00FF1E15" w:rsidRPr="00FF1E15" w:rsidRDefault="00FF1E15" w:rsidP="00FF1E15">
      <w:pPr>
        <w:pStyle w:val="LndNormale1"/>
        <w:rPr>
          <w:b/>
          <w:color w:val="002060"/>
        </w:rPr>
      </w:pPr>
    </w:p>
    <w:p w14:paraId="6DC6B038" w14:textId="77777777" w:rsidR="00FF1E15" w:rsidRPr="00FF1E15" w:rsidRDefault="00FF1E15" w:rsidP="00FF1E15">
      <w:pPr>
        <w:pStyle w:val="LndNormale1"/>
        <w:rPr>
          <w:color w:val="002060"/>
          <w:sz w:val="28"/>
          <w:szCs w:val="28"/>
        </w:rPr>
      </w:pPr>
      <w:r w:rsidRPr="00FF1E15">
        <w:rPr>
          <w:b/>
          <w:color w:val="002060"/>
          <w:sz w:val="28"/>
          <w:szCs w:val="28"/>
        </w:rPr>
        <w:t>AUTORIZZAZIONE EX ART. 34/3 N.O.I.F.</w:t>
      </w:r>
    </w:p>
    <w:p w14:paraId="7A635478" w14:textId="77777777" w:rsidR="00FF1E15" w:rsidRPr="00FF1E15" w:rsidRDefault="00FF1E15" w:rsidP="00FF1E15">
      <w:pPr>
        <w:pStyle w:val="LndNormale1"/>
        <w:rPr>
          <w:color w:val="002060"/>
        </w:rPr>
      </w:pPr>
    </w:p>
    <w:p w14:paraId="4FAC70A9" w14:textId="77777777" w:rsidR="00FF1E15" w:rsidRPr="00FF1E15" w:rsidRDefault="00FF1E15" w:rsidP="00FF1E15">
      <w:pPr>
        <w:pStyle w:val="LndNormale1"/>
        <w:rPr>
          <w:color w:val="002060"/>
        </w:rPr>
      </w:pPr>
      <w:r w:rsidRPr="00FF1E15">
        <w:rPr>
          <w:color w:val="002060"/>
        </w:rPr>
        <w:t>Viista la certificazione presentata in conformità all’art. 34/3 delle N.O.I.F. si concede l’autorizzazione, prevista al compimento del 14° anno di età per le calciatrici e al 15° anno di età per i calciatori, alI seguentI calciatori/calciatrici:</w:t>
      </w:r>
    </w:p>
    <w:p w14:paraId="256AE0FB" w14:textId="77777777" w:rsidR="00FF1E15" w:rsidRPr="00FF1E15" w:rsidRDefault="00FF1E15" w:rsidP="00FF1E15">
      <w:pPr>
        <w:pStyle w:val="LndNormale1"/>
        <w:rPr>
          <w:b/>
          <w:color w:val="002060"/>
        </w:rPr>
      </w:pPr>
      <w:r w:rsidRPr="00FF1E15">
        <w:rPr>
          <w:b/>
          <w:color w:val="002060"/>
        </w:rPr>
        <w:t>QUARANTINI LORENZO</w:t>
      </w:r>
      <w:r w:rsidRPr="00FF1E15">
        <w:rPr>
          <w:b/>
          <w:color w:val="002060"/>
        </w:rPr>
        <w:tab/>
        <w:t>nato 22.12.2009</w:t>
      </w:r>
      <w:r w:rsidRPr="00FF1E15">
        <w:rPr>
          <w:b/>
          <w:color w:val="002060"/>
        </w:rPr>
        <w:tab/>
        <w:t>700.092  C.U.S. ANCONA.</w:t>
      </w:r>
    </w:p>
    <w:p w14:paraId="308C0BC5" w14:textId="77777777" w:rsidR="00FF1E15" w:rsidRPr="00FF1E15" w:rsidRDefault="00FF1E15"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608315D" w14:textId="77777777" w:rsidR="009455DC" w:rsidRDefault="009455DC" w:rsidP="00B77171">
      <w:pPr>
        <w:pStyle w:val="LndNormale1"/>
        <w:tabs>
          <w:tab w:val="left" w:pos="4395"/>
        </w:tabs>
        <w:rPr>
          <w:color w:val="002060"/>
          <w:sz w:val="12"/>
          <w:szCs w:val="12"/>
        </w:rPr>
      </w:pPr>
    </w:p>
    <w:p w14:paraId="1BD97192" w14:textId="77777777" w:rsidR="00681E6B" w:rsidRDefault="00681E6B" w:rsidP="00681E6B">
      <w:pPr>
        <w:pStyle w:val="breakline"/>
        <w:rPr>
          <w:color w:val="002060"/>
        </w:rPr>
      </w:pPr>
    </w:p>
    <w:p w14:paraId="66368B26" w14:textId="77777777" w:rsidR="00A330C9" w:rsidRPr="000A6F9A" w:rsidRDefault="00A330C9" w:rsidP="00A330C9">
      <w:pPr>
        <w:pStyle w:val="titolocampionato0"/>
        <w:shd w:val="clear" w:color="auto" w:fill="CCCCCC"/>
        <w:spacing w:before="80" w:after="40"/>
        <w:rPr>
          <w:color w:val="002060"/>
        </w:rPr>
      </w:pPr>
      <w:r w:rsidRPr="000A6F9A">
        <w:rPr>
          <w:color w:val="002060"/>
        </w:rPr>
        <w:t>CALCIO A CINQUE SERIE C1</w:t>
      </w:r>
    </w:p>
    <w:p w14:paraId="0F5AE78F" w14:textId="77777777" w:rsidR="00A330C9" w:rsidRPr="000A6F9A" w:rsidRDefault="00A330C9" w:rsidP="00A330C9">
      <w:pPr>
        <w:pStyle w:val="titoloprinc0"/>
        <w:rPr>
          <w:color w:val="002060"/>
        </w:rPr>
      </w:pPr>
      <w:r w:rsidRPr="000A6F9A">
        <w:rPr>
          <w:color w:val="002060"/>
        </w:rPr>
        <w:t>RISULTATI</w:t>
      </w:r>
    </w:p>
    <w:p w14:paraId="2D7222AE" w14:textId="77777777" w:rsidR="00A330C9" w:rsidRPr="000A6F9A" w:rsidRDefault="00A330C9" w:rsidP="00A330C9">
      <w:pPr>
        <w:pStyle w:val="breakline"/>
        <w:rPr>
          <w:color w:val="002060"/>
        </w:rPr>
      </w:pPr>
    </w:p>
    <w:p w14:paraId="0EA93CDD" w14:textId="77777777" w:rsidR="00A330C9" w:rsidRPr="000A6F9A" w:rsidRDefault="00A330C9" w:rsidP="00A330C9">
      <w:pPr>
        <w:pStyle w:val="sottotitolocampionato10"/>
        <w:rPr>
          <w:color w:val="002060"/>
        </w:rPr>
      </w:pPr>
      <w:r w:rsidRPr="000A6F9A">
        <w:rPr>
          <w:color w:val="002060"/>
        </w:rPr>
        <w:t>RISULTATI UFFICIALI GARE DEL 31/01/2025</w:t>
      </w:r>
    </w:p>
    <w:p w14:paraId="0D90A0FC" w14:textId="77777777" w:rsidR="00A330C9" w:rsidRPr="00090B6D" w:rsidRDefault="00A330C9"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007CADF4"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0C9" w:rsidRPr="000A6F9A" w14:paraId="5520579C"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4ECB2121"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A2B47" w14:textId="77777777" w:rsidR="00A330C9" w:rsidRPr="000A6F9A" w:rsidRDefault="00A330C9" w:rsidP="004239F6">
                  <w:pPr>
                    <w:pStyle w:val="headertabella0"/>
                    <w:rPr>
                      <w:color w:val="002060"/>
                    </w:rPr>
                  </w:pPr>
                  <w:r w:rsidRPr="000A6F9A">
                    <w:rPr>
                      <w:color w:val="002060"/>
                    </w:rPr>
                    <w:t>GIRONE A - 4 Giornata - R</w:t>
                  </w:r>
                </w:p>
              </w:tc>
            </w:tr>
            <w:tr w:rsidR="00A330C9" w:rsidRPr="000A6F9A" w14:paraId="7EA0D4D2"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C2C83A" w14:textId="77777777" w:rsidR="00A330C9" w:rsidRPr="000A6F9A" w:rsidRDefault="00A330C9" w:rsidP="004239F6">
                  <w:pPr>
                    <w:pStyle w:val="rowtabella0"/>
                    <w:rPr>
                      <w:color w:val="002060"/>
                    </w:rPr>
                  </w:pPr>
                  <w:r w:rsidRPr="000A6F9A">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83FBA" w14:textId="77777777" w:rsidR="00A330C9" w:rsidRPr="000A6F9A" w:rsidRDefault="00A330C9" w:rsidP="004239F6">
                  <w:pPr>
                    <w:pStyle w:val="rowtabella0"/>
                    <w:rPr>
                      <w:color w:val="002060"/>
                    </w:rPr>
                  </w:pPr>
                  <w:r w:rsidRPr="000A6F9A">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17033" w14:textId="77777777" w:rsidR="00A330C9" w:rsidRPr="000A6F9A" w:rsidRDefault="00A330C9" w:rsidP="004239F6">
                  <w:pPr>
                    <w:pStyle w:val="rowtabella0"/>
                    <w:jc w:val="center"/>
                    <w:rPr>
                      <w:color w:val="002060"/>
                    </w:rPr>
                  </w:pPr>
                  <w:r w:rsidRPr="000A6F9A">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A461E" w14:textId="77777777" w:rsidR="00A330C9" w:rsidRPr="000A6F9A" w:rsidRDefault="00A330C9" w:rsidP="004239F6">
                  <w:pPr>
                    <w:pStyle w:val="rowtabella0"/>
                    <w:jc w:val="center"/>
                    <w:rPr>
                      <w:color w:val="002060"/>
                    </w:rPr>
                  </w:pPr>
                  <w:r w:rsidRPr="000A6F9A">
                    <w:rPr>
                      <w:color w:val="002060"/>
                    </w:rPr>
                    <w:t> </w:t>
                  </w:r>
                </w:p>
              </w:tc>
            </w:tr>
            <w:tr w:rsidR="00A330C9" w:rsidRPr="000A6F9A" w14:paraId="54FC4A4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117A04" w14:textId="77777777" w:rsidR="00A330C9" w:rsidRPr="000A6F9A" w:rsidRDefault="00A330C9" w:rsidP="004239F6">
                  <w:pPr>
                    <w:pStyle w:val="rowtabella0"/>
                    <w:rPr>
                      <w:color w:val="002060"/>
                    </w:rPr>
                  </w:pPr>
                  <w:r w:rsidRPr="000A6F9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2E3B6" w14:textId="77777777" w:rsidR="00A330C9" w:rsidRPr="000A6F9A" w:rsidRDefault="00A330C9" w:rsidP="004239F6">
                  <w:pPr>
                    <w:pStyle w:val="rowtabella0"/>
                    <w:rPr>
                      <w:color w:val="002060"/>
                    </w:rPr>
                  </w:pPr>
                  <w:r w:rsidRPr="000A6F9A">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6AB7E" w14:textId="77777777" w:rsidR="00A330C9" w:rsidRPr="000A6F9A" w:rsidRDefault="00A330C9" w:rsidP="004239F6">
                  <w:pPr>
                    <w:pStyle w:val="rowtabella0"/>
                    <w:jc w:val="center"/>
                    <w:rPr>
                      <w:color w:val="002060"/>
                    </w:rPr>
                  </w:pPr>
                  <w:r w:rsidRPr="000A6F9A">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DA33D" w14:textId="77777777" w:rsidR="00A330C9" w:rsidRPr="000A6F9A" w:rsidRDefault="00A330C9" w:rsidP="004239F6">
                  <w:pPr>
                    <w:pStyle w:val="rowtabella0"/>
                    <w:jc w:val="center"/>
                    <w:rPr>
                      <w:color w:val="002060"/>
                    </w:rPr>
                  </w:pPr>
                  <w:r w:rsidRPr="000A6F9A">
                    <w:rPr>
                      <w:color w:val="002060"/>
                    </w:rPr>
                    <w:t> </w:t>
                  </w:r>
                </w:p>
              </w:tc>
            </w:tr>
            <w:tr w:rsidR="00A330C9" w:rsidRPr="000A6F9A" w14:paraId="0B37EEEA"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BA7C41" w14:textId="77777777" w:rsidR="00A330C9" w:rsidRPr="000A6F9A" w:rsidRDefault="00A330C9" w:rsidP="004239F6">
                  <w:pPr>
                    <w:pStyle w:val="rowtabella0"/>
                    <w:rPr>
                      <w:color w:val="002060"/>
                    </w:rPr>
                  </w:pPr>
                  <w:r w:rsidRPr="000A6F9A">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3DAA1F" w14:textId="77777777" w:rsidR="00A330C9" w:rsidRPr="000A6F9A" w:rsidRDefault="00A330C9" w:rsidP="004239F6">
                  <w:pPr>
                    <w:pStyle w:val="rowtabella0"/>
                    <w:rPr>
                      <w:color w:val="002060"/>
                    </w:rPr>
                  </w:pPr>
                  <w:r w:rsidRPr="000A6F9A">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B43F4E" w14:textId="77777777" w:rsidR="00A330C9" w:rsidRPr="000A6F9A" w:rsidRDefault="00A330C9" w:rsidP="004239F6">
                  <w:pPr>
                    <w:pStyle w:val="rowtabella0"/>
                    <w:jc w:val="center"/>
                    <w:rPr>
                      <w:color w:val="002060"/>
                    </w:rPr>
                  </w:pPr>
                  <w:r w:rsidRPr="000A6F9A">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ED5738" w14:textId="77777777" w:rsidR="00A330C9" w:rsidRPr="000A6F9A" w:rsidRDefault="00A330C9" w:rsidP="004239F6">
                  <w:pPr>
                    <w:pStyle w:val="rowtabella0"/>
                    <w:jc w:val="center"/>
                    <w:rPr>
                      <w:color w:val="002060"/>
                    </w:rPr>
                  </w:pPr>
                  <w:r w:rsidRPr="000A6F9A">
                    <w:rPr>
                      <w:color w:val="002060"/>
                    </w:rPr>
                    <w:t> </w:t>
                  </w:r>
                </w:p>
              </w:tc>
            </w:tr>
            <w:tr w:rsidR="00A330C9" w:rsidRPr="000A6F9A" w14:paraId="5AF92BC0"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D54C50" w14:textId="77777777" w:rsidR="00A330C9" w:rsidRPr="000A6F9A" w:rsidRDefault="00A330C9" w:rsidP="004239F6">
                  <w:pPr>
                    <w:pStyle w:val="rowtabella0"/>
                    <w:rPr>
                      <w:color w:val="002060"/>
                    </w:rPr>
                  </w:pPr>
                  <w:r w:rsidRPr="000A6F9A">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DD99F0" w14:textId="77777777" w:rsidR="00A330C9" w:rsidRPr="000A6F9A" w:rsidRDefault="00A330C9" w:rsidP="004239F6">
                  <w:pPr>
                    <w:pStyle w:val="rowtabella0"/>
                    <w:rPr>
                      <w:color w:val="002060"/>
                    </w:rPr>
                  </w:pPr>
                  <w:r w:rsidRPr="000A6F9A">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677637" w14:textId="77777777" w:rsidR="00A330C9" w:rsidRPr="000A6F9A" w:rsidRDefault="00A330C9" w:rsidP="004239F6">
                  <w:pPr>
                    <w:pStyle w:val="rowtabella0"/>
                    <w:jc w:val="center"/>
                    <w:rPr>
                      <w:color w:val="002060"/>
                    </w:rPr>
                  </w:pPr>
                  <w:r w:rsidRPr="000A6F9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2ED047" w14:textId="77777777" w:rsidR="00A330C9" w:rsidRPr="000A6F9A" w:rsidRDefault="00A330C9" w:rsidP="004239F6">
                  <w:pPr>
                    <w:pStyle w:val="rowtabella0"/>
                    <w:jc w:val="center"/>
                    <w:rPr>
                      <w:color w:val="002060"/>
                    </w:rPr>
                  </w:pPr>
                  <w:r w:rsidRPr="000A6F9A">
                    <w:rPr>
                      <w:color w:val="002060"/>
                    </w:rPr>
                    <w:t> </w:t>
                  </w:r>
                </w:p>
              </w:tc>
            </w:tr>
            <w:tr w:rsidR="00A330C9" w:rsidRPr="000A6F9A" w14:paraId="194273BE"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105D9D" w14:textId="77777777" w:rsidR="00A330C9" w:rsidRPr="000A6F9A" w:rsidRDefault="00A330C9" w:rsidP="004239F6">
                  <w:pPr>
                    <w:pStyle w:val="rowtabella0"/>
                    <w:rPr>
                      <w:color w:val="002060"/>
                    </w:rPr>
                  </w:pPr>
                  <w:r w:rsidRPr="000A6F9A">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402FD" w14:textId="77777777" w:rsidR="00A330C9" w:rsidRPr="000A6F9A" w:rsidRDefault="00A330C9" w:rsidP="004239F6">
                  <w:pPr>
                    <w:pStyle w:val="rowtabella0"/>
                    <w:rPr>
                      <w:color w:val="002060"/>
                    </w:rPr>
                  </w:pPr>
                  <w:r w:rsidRPr="000A6F9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536B2B" w14:textId="77777777" w:rsidR="00A330C9" w:rsidRPr="000A6F9A" w:rsidRDefault="00A330C9" w:rsidP="004239F6">
                  <w:pPr>
                    <w:pStyle w:val="rowtabella0"/>
                    <w:jc w:val="center"/>
                    <w:rPr>
                      <w:color w:val="002060"/>
                    </w:rPr>
                  </w:pPr>
                  <w:r w:rsidRPr="000A6F9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43207F" w14:textId="77777777" w:rsidR="00A330C9" w:rsidRPr="000A6F9A" w:rsidRDefault="00A330C9" w:rsidP="004239F6">
                  <w:pPr>
                    <w:pStyle w:val="rowtabella0"/>
                    <w:jc w:val="center"/>
                    <w:rPr>
                      <w:color w:val="002060"/>
                    </w:rPr>
                  </w:pPr>
                  <w:r w:rsidRPr="000A6F9A">
                    <w:rPr>
                      <w:color w:val="002060"/>
                    </w:rPr>
                    <w:t> </w:t>
                  </w:r>
                </w:p>
              </w:tc>
            </w:tr>
            <w:tr w:rsidR="00A330C9" w:rsidRPr="000A6F9A" w14:paraId="2D68393A"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EFE11" w14:textId="77777777" w:rsidR="00A330C9" w:rsidRPr="000A6F9A" w:rsidRDefault="00A330C9" w:rsidP="004239F6">
                  <w:pPr>
                    <w:pStyle w:val="rowtabella0"/>
                    <w:rPr>
                      <w:color w:val="002060"/>
                    </w:rPr>
                  </w:pPr>
                  <w:r w:rsidRPr="000A6F9A">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4594F0" w14:textId="77777777" w:rsidR="00A330C9" w:rsidRPr="000A6F9A" w:rsidRDefault="00A330C9" w:rsidP="004239F6">
                  <w:pPr>
                    <w:pStyle w:val="rowtabella0"/>
                    <w:rPr>
                      <w:color w:val="002060"/>
                    </w:rPr>
                  </w:pPr>
                  <w:r w:rsidRPr="000A6F9A">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6F8EF5" w14:textId="77777777" w:rsidR="00A330C9" w:rsidRPr="000A6F9A" w:rsidRDefault="00A330C9" w:rsidP="004239F6">
                  <w:pPr>
                    <w:pStyle w:val="rowtabella0"/>
                    <w:jc w:val="center"/>
                    <w:rPr>
                      <w:color w:val="002060"/>
                    </w:rPr>
                  </w:pPr>
                  <w:r w:rsidRPr="000A6F9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CC29B1" w14:textId="77777777" w:rsidR="00A330C9" w:rsidRPr="000A6F9A" w:rsidRDefault="00A330C9" w:rsidP="004239F6">
                  <w:pPr>
                    <w:pStyle w:val="rowtabella0"/>
                    <w:jc w:val="center"/>
                    <w:rPr>
                      <w:color w:val="002060"/>
                    </w:rPr>
                  </w:pPr>
                  <w:r w:rsidRPr="000A6F9A">
                    <w:rPr>
                      <w:color w:val="002060"/>
                    </w:rPr>
                    <w:t> </w:t>
                  </w:r>
                </w:p>
              </w:tc>
            </w:tr>
            <w:tr w:rsidR="00A330C9" w:rsidRPr="000A6F9A" w14:paraId="249ED936"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683C51" w14:textId="77777777" w:rsidR="00A330C9" w:rsidRPr="000A6F9A" w:rsidRDefault="00A330C9" w:rsidP="004239F6">
                  <w:pPr>
                    <w:pStyle w:val="rowtabella0"/>
                    <w:rPr>
                      <w:color w:val="002060"/>
                    </w:rPr>
                  </w:pPr>
                  <w:r w:rsidRPr="000A6F9A">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EA586" w14:textId="77777777" w:rsidR="00A330C9" w:rsidRPr="000A6F9A" w:rsidRDefault="00A330C9" w:rsidP="004239F6">
                  <w:pPr>
                    <w:pStyle w:val="rowtabella0"/>
                    <w:rPr>
                      <w:color w:val="002060"/>
                    </w:rPr>
                  </w:pPr>
                  <w:r w:rsidRPr="000A6F9A">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0E510" w14:textId="77777777" w:rsidR="00A330C9" w:rsidRPr="000A6F9A" w:rsidRDefault="00A330C9" w:rsidP="004239F6">
                  <w:pPr>
                    <w:pStyle w:val="rowtabella0"/>
                    <w:jc w:val="center"/>
                    <w:rPr>
                      <w:color w:val="002060"/>
                    </w:rPr>
                  </w:pPr>
                  <w:r w:rsidRPr="000A6F9A">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0796C" w14:textId="77777777" w:rsidR="00A330C9" w:rsidRPr="000A6F9A" w:rsidRDefault="00A330C9" w:rsidP="004239F6">
                  <w:pPr>
                    <w:pStyle w:val="rowtabella0"/>
                    <w:jc w:val="center"/>
                    <w:rPr>
                      <w:color w:val="002060"/>
                    </w:rPr>
                  </w:pPr>
                  <w:r w:rsidRPr="000A6F9A">
                    <w:rPr>
                      <w:color w:val="002060"/>
                    </w:rPr>
                    <w:t> </w:t>
                  </w:r>
                </w:p>
              </w:tc>
            </w:tr>
            <w:tr w:rsidR="00A330C9" w:rsidRPr="000A6F9A" w14:paraId="78178E95"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7CFFB033" w14:textId="77777777" w:rsidR="00A330C9" w:rsidRPr="000A6F9A" w:rsidRDefault="00A330C9" w:rsidP="004239F6">
                  <w:pPr>
                    <w:pStyle w:val="rowtabella0"/>
                    <w:rPr>
                      <w:color w:val="002060"/>
                    </w:rPr>
                  </w:pPr>
                  <w:r w:rsidRPr="000A6F9A">
                    <w:rPr>
                      <w:color w:val="002060"/>
                    </w:rPr>
                    <w:t>(1) - disputata il 01/02/2025</w:t>
                  </w:r>
                </w:p>
              </w:tc>
            </w:tr>
          </w:tbl>
          <w:p w14:paraId="3AC5E649" w14:textId="77777777" w:rsidR="00A330C9" w:rsidRPr="000A6F9A" w:rsidRDefault="00A330C9" w:rsidP="004239F6">
            <w:pPr>
              <w:rPr>
                <w:color w:val="002060"/>
              </w:rPr>
            </w:pPr>
          </w:p>
        </w:tc>
      </w:tr>
    </w:tbl>
    <w:p w14:paraId="54CDD463" w14:textId="77777777" w:rsidR="00A330C9" w:rsidRPr="000A6F9A" w:rsidRDefault="00A330C9" w:rsidP="00A330C9">
      <w:pPr>
        <w:pStyle w:val="breakline"/>
        <w:rPr>
          <w:rFonts w:eastAsiaTheme="minorEastAsia"/>
          <w:color w:val="002060"/>
        </w:rPr>
      </w:pPr>
    </w:p>
    <w:p w14:paraId="7759B633" w14:textId="77777777" w:rsidR="00A330C9" w:rsidRPr="000A6F9A" w:rsidRDefault="00A330C9" w:rsidP="00A330C9">
      <w:pPr>
        <w:pStyle w:val="breakline"/>
        <w:rPr>
          <w:color w:val="002060"/>
        </w:rPr>
      </w:pPr>
    </w:p>
    <w:p w14:paraId="47AFB35F" w14:textId="77777777" w:rsidR="00A330C9" w:rsidRPr="000A6F9A" w:rsidRDefault="00A330C9" w:rsidP="00A330C9">
      <w:pPr>
        <w:pStyle w:val="titoloprinc0"/>
        <w:rPr>
          <w:color w:val="002060"/>
        </w:rPr>
      </w:pPr>
      <w:r w:rsidRPr="000A6F9A">
        <w:rPr>
          <w:color w:val="002060"/>
        </w:rPr>
        <w:t>GIUDICE SPORTIVO</w:t>
      </w:r>
    </w:p>
    <w:p w14:paraId="3A810C1E"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03BAB51E" w14:textId="77777777" w:rsidR="00A330C9" w:rsidRPr="000A6F9A" w:rsidRDefault="00A330C9" w:rsidP="00A330C9">
      <w:pPr>
        <w:pStyle w:val="titolo10"/>
        <w:rPr>
          <w:color w:val="002060"/>
        </w:rPr>
      </w:pPr>
      <w:r w:rsidRPr="000A6F9A">
        <w:rPr>
          <w:color w:val="002060"/>
        </w:rPr>
        <w:t xml:space="preserve">GARE DEL 31/ 1/2025 </w:t>
      </w:r>
    </w:p>
    <w:p w14:paraId="2CC2E7B0" w14:textId="77777777" w:rsidR="00A330C9" w:rsidRPr="000A6F9A" w:rsidRDefault="00A330C9" w:rsidP="00A330C9">
      <w:pPr>
        <w:pStyle w:val="titolo7a"/>
        <w:rPr>
          <w:color w:val="002060"/>
        </w:rPr>
      </w:pPr>
      <w:r w:rsidRPr="000A6F9A">
        <w:rPr>
          <w:color w:val="002060"/>
        </w:rPr>
        <w:t xml:space="preserve">PROVVEDIMENTI DISCIPLINARI </w:t>
      </w:r>
    </w:p>
    <w:p w14:paraId="4C3F0FB9"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2A4AFC4F" w14:textId="77777777" w:rsidR="00A330C9" w:rsidRPr="000A6F9A" w:rsidRDefault="00A330C9" w:rsidP="00A330C9">
      <w:pPr>
        <w:pStyle w:val="titolo30"/>
        <w:rPr>
          <w:color w:val="002060"/>
        </w:rPr>
      </w:pPr>
      <w:r w:rsidRPr="000A6F9A">
        <w:rPr>
          <w:color w:val="002060"/>
        </w:rPr>
        <w:t xml:space="preserve">SOCIETA' </w:t>
      </w:r>
    </w:p>
    <w:p w14:paraId="19BE1CD9" w14:textId="77777777" w:rsidR="00A330C9" w:rsidRPr="000A6F9A" w:rsidRDefault="00A330C9" w:rsidP="00A330C9">
      <w:pPr>
        <w:pStyle w:val="titolo20"/>
        <w:rPr>
          <w:color w:val="002060"/>
        </w:rPr>
      </w:pPr>
      <w:r w:rsidRPr="000A6F9A">
        <w:rPr>
          <w:color w:val="002060"/>
        </w:rPr>
        <w:t xml:space="preserve">AMMENDA </w:t>
      </w:r>
    </w:p>
    <w:p w14:paraId="2D656283" w14:textId="77777777" w:rsidR="00A330C9" w:rsidRPr="000A6F9A" w:rsidRDefault="00A330C9" w:rsidP="00A330C9">
      <w:pPr>
        <w:pStyle w:val="diffida"/>
        <w:spacing w:before="80" w:beforeAutospacing="0" w:after="40" w:afterAutospacing="0"/>
        <w:jc w:val="left"/>
        <w:rPr>
          <w:color w:val="002060"/>
        </w:rPr>
      </w:pPr>
      <w:r w:rsidRPr="000A6F9A">
        <w:rPr>
          <w:color w:val="002060"/>
        </w:rPr>
        <w:lastRenderedPageBreak/>
        <w:t xml:space="preserve">Euro 80,00 GAGLIOLE CALCIO A 5 </w:t>
      </w:r>
      <w:r w:rsidRPr="000A6F9A">
        <w:rPr>
          <w:color w:val="002060"/>
        </w:rPr>
        <w:br/>
        <w:t xml:space="preserve">Per comportamento offensivo del proprio pubblico nei confronti del secondo arbitro. </w:t>
      </w:r>
    </w:p>
    <w:p w14:paraId="2580FF7A" w14:textId="77777777" w:rsidR="00A330C9" w:rsidRPr="000A6F9A" w:rsidRDefault="00A330C9" w:rsidP="00A330C9">
      <w:pPr>
        <w:pStyle w:val="titolo30"/>
        <w:rPr>
          <w:color w:val="002060"/>
        </w:rPr>
      </w:pPr>
      <w:r w:rsidRPr="000A6F9A">
        <w:rPr>
          <w:color w:val="002060"/>
        </w:rPr>
        <w:t xml:space="preserve">DIRIGENTI </w:t>
      </w:r>
    </w:p>
    <w:p w14:paraId="60D5B486" w14:textId="77777777" w:rsidR="00A330C9" w:rsidRPr="000A6F9A" w:rsidRDefault="00A330C9" w:rsidP="00A330C9">
      <w:pPr>
        <w:pStyle w:val="titolo20"/>
        <w:rPr>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58EAA21" w14:textId="77777777" w:rsidTr="004239F6">
        <w:tc>
          <w:tcPr>
            <w:tcW w:w="2200" w:type="dxa"/>
            <w:tcMar>
              <w:top w:w="20" w:type="dxa"/>
              <w:left w:w="20" w:type="dxa"/>
              <w:bottom w:w="20" w:type="dxa"/>
              <w:right w:w="20" w:type="dxa"/>
            </w:tcMar>
            <w:vAlign w:val="center"/>
            <w:hideMark/>
          </w:tcPr>
          <w:p w14:paraId="017B6448" w14:textId="77777777" w:rsidR="00A330C9" w:rsidRPr="000A6F9A" w:rsidRDefault="00A330C9" w:rsidP="004239F6">
            <w:pPr>
              <w:pStyle w:val="movimento"/>
              <w:rPr>
                <w:color w:val="002060"/>
              </w:rPr>
            </w:pPr>
            <w:r w:rsidRPr="000A6F9A">
              <w:rPr>
                <w:color w:val="002060"/>
              </w:rPr>
              <w:t>CUDINI MILO</w:t>
            </w:r>
          </w:p>
        </w:tc>
        <w:tc>
          <w:tcPr>
            <w:tcW w:w="2200" w:type="dxa"/>
            <w:tcMar>
              <w:top w:w="20" w:type="dxa"/>
              <w:left w:w="20" w:type="dxa"/>
              <w:bottom w:w="20" w:type="dxa"/>
              <w:right w:w="20" w:type="dxa"/>
            </w:tcMar>
            <w:vAlign w:val="center"/>
            <w:hideMark/>
          </w:tcPr>
          <w:p w14:paraId="75C2CB56" w14:textId="77777777" w:rsidR="00A330C9" w:rsidRPr="000A6F9A" w:rsidRDefault="00A330C9" w:rsidP="004239F6">
            <w:pPr>
              <w:pStyle w:val="movimento2"/>
              <w:rPr>
                <w:color w:val="002060"/>
              </w:rPr>
            </w:pPr>
            <w:r w:rsidRPr="000A6F9A">
              <w:rPr>
                <w:color w:val="002060"/>
              </w:rPr>
              <w:t xml:space="preserve">(FERMANA FUTSAL 2022) </w:t>
            </w:r>
          </w:p>
        </w:tc>
        <w:tc>
          <w:tcPr>
            <w:tcW w:w="800" w:type="dxa"/>
            <w:tcMar>
              <w:top w:w="20" w:type="dxa"/>
              <w:left w:w="20" w:type="dxa"/>
              <w:bottom w:w="20" w:type="dxa"/>
              <w:right w:w="20" w:type="dxa"/>
            </w:tcMar>
            <w:vAlign w:val="center"/>
            <w:hideMark/>
          </w:tcPr>
          <w:p w14:paraId="4CFF906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3530BC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3F83ED1" w14:textId="77777777" w:rsidR="00A330C9" w:rsidRPr="000A6F9A" w:rsidRDefault="00A330C9" w:rsidP="004239F6">
            <w:pPr>
              <w:pStyle w:val="movimento2"/>
              <w:rPr>
                <w:color w:val="002060"/>
              </w:rPr>
            </w:pPr>
            <w:r w:rsidRPr="000A6F9A">
              <w:rPr>
                <w:color w:val="002060"/>
              </w:rPr>
              <w:t> </w:t>
            </w:r>
          </w:p>
        </w:tc>
      </w:tr>
    </w:tbl>
    <w:p w14:paraId="4D216212" w14:textId="77777777" w:rsidR="00A330C9" w:rsidRPr="000A6F9A" w:rsidRDefault="00A330C9" w:rsidP="00A330C9">
      <w:pPr>
        <w:pStyle w:val="titolo30"/>
        <w:rPr>
          <w:rFonts w:eastAsiaTheme="minorEastAsia"/>
          <w:color w:val="002060"/>
        </w:rPr>
      </w:pPr>
      <w:r w:rsidRPr="000A6F9A">
        <w:rPr>
          <w:color w:val="002060"/>
        </w:rPr>
        <w:t xml:space="preserve">ALLENATORI </w:t>
      </w:r>
    </w:p>
    <w:p w14:paraId="14BC1B37" w14:textId="77777777" w:rsidR="00A330C9" w:rsidRPr="000A6F9A" w:rsidRDefault="00A330C9" w:rsidP="00A330C9">
      <w:pPr>
        <w:pStyle w:val="titolo20"/>
        <w:rPr>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AB2C0C8" w14:textId="77777777" w:rsidTr="004239F6">
        <w:tc>
          <w:tcPr>
            <w:tcW w:w="2200" w:type="dxa"/>
            <w:tcMar>
              <w:top w:w="20" w:type="dxa"/>
              <w:left w:w="20" w:type="dxa"/>
              <w:bottom w:w="20" w:type="dxa"/>
              <w:right w:w="20" w:type="dxa"/>
            </w:tcMar>
            <w:vAlign w:val="center"/>
            <w:hideMark/>
          </w:tcPr>
          <w:p w14:paraId="0F6CDC2F" w14:textId="77777777" w:rsidR="00A330C9" w:rsidRPr="000A6F9A" w:rsidRDefault="00A330C9" w:rsidP="004239F6">
            <w:pPr>
              <w:pStyle w:val="movimento"/>
              <w:rPr>
                <w:color w:val="002060"/>
              </w:rPr>
            </w:pPr>
            <w:r w:rsidRPr="000A6F9A">
              <w:rPr>
                <w:color w:val="002060"/>
              </w:rPr>
              <w:t>GURINI DAVIDE</w:t>
            </w:r>
          </w:p>
        </w:tc>
        <w:tc>
          <w:tcPr>
            <w:tcW w:w="2200" w:type="dxa"/>
            <w:tcMar>
              <w:top w:w="20" w:type="dxa"/>
              <w:left w:w="20" w:type="dxa"/>
              <w:bottom w:w="20" w:type="dxa"/>
              <w:right w:w="20" w:type="dxa"/>
            </w:tcMar>
            <w:vAlign w:val="center"/>
            <w:hideMark/>
          </w:tcPr>
          <w:p w14:paraId="5E47AA53" w14:textId="77777777" w:rsidR="00A330C9" w:rsidRPr="000A6F9A" w:rsidRDefault="00A330C9" w:rsidP="004239F6">
            <w:pPr>
              <w:pStyle w:val="movimento2"/>
              <w:rPr>
                <w:color w:val="002060"/>
              </w:rPr>
            </w:pPr>
            <w:r w:rsidRPr="000A6F9A">
              <w:rPr>
                <w:color w:val="002060"/>
              </w:rPr>
              <w:t xml:space="preserve">(PIANACCIO) </w:t>
            </w:r>
          </w:p>
        </w:tc>
        <w:tc>
          <w:tcPr>
            <w:tcW w:w="800" w:type="dxa"/>
            <w:tcMar>
              <w:top w:w="20" w:type="dxa"/>
              <w:left w:w="20" w:type="dxa"/>
              <w:bottom w:w="20" w:type="dxa"/>
              <w:right w:w="20" w:type="dxa"/>
            </w:tcMar>
            <w:vAlign w:val="center"/>
            <w:hideMark/>
          </w:tcPr>
          <w:p w14:paraId="7E5E154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A6350E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F23C7BF" w14:textId="77777777" w:rsidR="00A330C9" w:rsidRPr="000A6F9A" w:rsidRDefault="00A330C9" w:rsidP="004239F6">
            <w:pPr>
              <w:pStyle w:val="movimento2"/>
              <w:rPr>
                <w:color w:val="002060"/>
              </w:rPr>
            </w:pPr>
            <w:r w:rsidRPr="000A6F9A">
              <w:rPr>
                <w:color w:val="002060"/>
              </w:rPr>
              <w:t> </w:t>
            </w:r>
          </w:p>
        </w:tc>
      </w:tr>
    </w:tbl>
    <w:p w14:paraId="269A7CB1"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F5719B3" w14:textId="77777777" w:rsidTr="004239F6">
        <w:tc>
          <w:tcPr>
            <w:tcW w:w="2200" w:type="dxa"/>
            <w:tcMar>
              <w:top w:w="20" w:type="dxa"/>
              <w:left w:w="20" w:type="dxa"/>
              <w:bottom w:w="20" w:type="dxa"/>
              <w:right w:w="20" w:type="dxa"/>
            </w:tcMar>
            <w:vAlign w:val="center"/>
            <w:hideMark/>
          </w:tcPr>
          <w:p w14:paraId="0FAE6972" w14:textId="77777777" w:rsidR="00A330C9" w:rsidRPr="000A6F9A" w:rsidRDefault="00A330C9" w:rsidP="004239F6">
            <w:pPr>
              <w:pStyle w:val="movimento"/>
              <w:rPr>
                <w:color w:val="002060"/>
              </w:rPr>
            </w:pPr>
            <w:r w:rsidRPr="000A6F9A">
              <w:rPr>
                <w:color w:val="002060"/>
              </w:rPr>
              <w:t>SALVI EMANUELE</w:t>
            </w:r>
          </w:p>
        </w:tc>
        <w:tc>
          <w:tcPr>
            <w:tcW w:w="2200" w:type="dxa"/>
            <w:tcMar>
              <w:top w:w="20" w:type="dxa"/>
              <w:left w:w="20" w:type="dxa"/>
              <w:bottom w:w="20" w:type="dxa"/>
              <w:right w:w="20" w:type="dxa"/>
            </w:tcMar>
            <w:vAlign w:val="center"/>
            <w:hideMark/>
          </w:tcPr>
          <w:p w14:paraId="310FF768" w14:textId="77777777" w:rsidR="00A330C9" w:rsidRPr="000A6F9A" w:rsidRDefault="00A330C9" w:rsidP="004239F6">
            <w:pPr>
              <w:pStyle w:val="movimento2"/>
              <w:rPr>
                <w:color w:val="002060"/>
              </w:rPr>
            </w:pPr>
            <w:r w:rsidRPr="000A6F9A">
              <w:rPr>
                <w:color w:val="002060"/>
              </w:rPr>
              <w:t xml:space="preserve">(BAYER CAPPUCCINI) </w:t>
            </w:r>
          </w:p>
        </w:tc>
        <w:tc>
          <w:tcPr>
            <w:tcW w:w="800" w:type="dxa"/>
            <w:tcMar>
              <w:top w:w="20" w:type="dxa"/>
              <w:left w:w="20" w:type="dxa"/>
              <w:bottom w:w="20" w:type="dxa"/>
              <w:right w:w="20" w:type="dxa"/>
            </w:tcMar>
            <w:vAlign w:val="center"/>
            <w:hideMark/>
          </w:tcPr>
          <w:p w14:paraId="4C93251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402310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31ECACF" w14:textId="77777777" w:rsidR="00A330C9" w:rsidRPr="000A6F9A" w:rsidRDefault="00A330C9" w:rsidP="004239F6">
            <w:pPr>
              <w:pStyle w:val="movimento2"/>
              <w:rPr>
                <w:color w:val="002060"/>
              </w:rPr>
            </w:pPr>
            <w:r w:rsidRPr="000A6F9A">
              <w:rPr>
                <w:color w:val="002060"/>
              </w:rPr>
              <w:t> </w:t>
            </w:r>
          </w:p>
        </w:tc>
      </w:tr>
    </w:tbl>
    <w:p w14:paraId="7B81D233" w14:textId="77777777" w:rsidR="00A330C9" w:rsidRPr="000A6F9A" w:rsidRDefault="00A330C9" w:rsidP="00A330C9">
      <w:pPr>
        <w:pStyle w:val="titolo30"/>
        <w:rPr>
          <w:rFonts w:eastAsiaTheme="minorEastAsia"/>
          <w:color w:val="002060"/>
        </w:rPr>
      </w:pPr>
      <w:r w:rsidRPr="000A6F9A">
        <w:rPr>
          <w:color w:val="002060"/>
        </w:rPr>
        <w:t xml:space="preserve">CALCIATORI ESPULSI </w:t>
      </w:r>
    </w:p>
    <w:p w14:paraId="3E69D734" w14:textId="77777777" w:rsidR="00A330C9" w:rsidRPr="000A6F9A" w:rsidRDefault="00A330C9" w:rsidP="00A330C9">
      <w:pPr>
        <w:pStyle w:val="titolo20"/>
        <w:rPr>
          <w:color w:val="002060"/>
        </w:rPr>
      </w:pPr>
      <w:r w:rsidRPr="000A6F9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23CDAEA" w14:textId="77777777" w:rsidTr="004239F6">
        <w:tc>
          <w:tcPr>
            <w:tcW w:w="2200" w:type="dxa"/>
            <w:tcMar>
              <w:top w:w="20" w:type="dxa"/>
              <w:left w:w="20" w:type="dxa"/>
              <w:bottom w:w="20" w:type="dxa"/>
              <w:right w:w="20" w:type="dxa"/>
            </w:tcMar>
            <w:vAlign w:val="center"/>
            <w:hideMark/>
          </w:tcPr>
          <w:p w14:paraId="7D71B649" w14:textId="77777777" w:rsidR="00A330C9" w:rsidRPr="000A6F9A" w:rsidRDefault="00A330C9" w:rsidP="004239F6">
            <w:pPr>
              <w:pStyle w:val="movimento"/>
              <w:rPr>
                <w:color w:val="002060"/>
              </w:rPr>
            </w:pPr>
            <w:r w:rsidRPr="000A6F9A">
              <w:rPr>
                <w:color w:val="002060"/>
              </w:rPr>
              <w:t>GHETTI FRANCESCO</w:t>
            </w:r>
          </w:p>
        </w:tc>
        <w:tc>
          <w:tcPr>
            <w:tcW w:w="2200" w:type="dxa"/>
            <w:tcMar>
              <w:top w:w="20" w:type="dxa"/>
              <w:left w:w="20" w:type="dxa"/>
              <w:bottom w:w="20" w:type="dxa"/>
              <w:right w:w="20" w:type="dxa"/>
            </w:tcMar>
            <w:vAlign w:val="center"/>
            <w:hideMark/>
          </w:tcPr>
          <w:p w14:paraId="0E6B0AE7" w14:textId="77777777" w:rsidR="00A330C9" w:rsidRPr="000A6F9A" w:rsidRDefault="00A330C9" w:rsidP="004239F6">
            <w:pPr>
              <w:pStyle w:val="movimento2"/>
              <w:rPr>
                <w:color w:val="002060"/>
              </w:rPr>
            </w:pPr>
            <w:r w:rsidRPr="000A6F9A">
              <w:rPr>
                <w:color w:val="002060"/>
              </w:rPr>
              <w:t xml:space="preserve">(PIANACCIO) </w:t>
            </w:r>
          </w:p>
        </w:tc>
        <w:tc>
          <w:tcPr>
            <w:tcW w:w="800" w:type="dxa"/>
            <w:tcMar>
              <w:top w:w="20" w:type="dxa"/>
              <w:left w:w="20" w:type="dxa"/>
              <w:bottom w:w="20" w:type="dxa"/>
              <w:right w:w="20" w:type="dxa"/>
            </w:tcMar>
            <w:vAlign w:val="center"/>
            <w:hideMark/>
          </w:tcPr>
          <w:p w14:paraId="3B8E077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2C198B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80C12DF" w14:textId="77777777" w:rsidR="00A330C9" w:rsidRPr="000A6F9A" w:rsidRDefault="00A330C9" w:rsidP="004239F6">
            <w:pPr>
              <w:pStyle w:val="movimento2"/>
              <w:rPr>
                <w:color w:val="002060"/>
              </w:rPr>
            </w:pPr>
            <w:r w:rsidRPr="000A6F9A">
              <w:rPr>
                <w:color w:val="002060"/>
              </w:rPr>
              <w:t> </w:t>
            </w:r>
          </w:p>
        </w:tc>
      </w:tr>
    </w:tbl>
    <w:p w14:paraId="63A71E0B" w14:textId="77777777" w:rsidR="00A330C9" w:rsidRPr="000A6F9A" w:rsidRDefault="00A330C9" w:rsidP="00A330C9">
      <w:pPr>
        <w:pStyle w:val="titolo20"/>
        <w:rPr>
          <w:rFonts w:eastAsiaTheme="minorEastAsia"/>
          <w:color w:val="002060"/>
        </w:rPr>
      </w:pPr>
      <w:r w:rsidRPr="000A6F9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8A10BC8" w14:textId="77777777" w:rsidTr="004239F6">
        <w:tc>
          <w:tcPr>
            <w:tcW w:w="2200" w:type="dxa"/>
            <w:tcMar>
              <w:top w:w="20" w:type="dxa"/>
              <w:left w:w="20" w:type="dxa"/>
              <w:bottom w:w="20" w:type="dxa"/>
              <w:right w:w="20" w:type="dxa"/>
            </w:tcMar>
            <w:vAlign w:val="center"/>
            <w:hideMark/>
          </w:tcPr>
          <w:p w14:paraId="1D388070" w14:textId="77777777" w:rsidR="00A330C9" w:rsidRPr="000A6F9A" w:rsidRDefault="00A330C9" w:rsidP="004239F6">
            <w:pPr>
              <w:pStyle w:val="movimento"/>
              <w:rPr>
                <w:color w:val="002060"/>
              </w:rPr>
            </w:pPr>
            <w:r w:rsidRPr="000A6F9A">
              <w:rPr>
                <w:color w:val="002060"/>
              </w:rPr>
              <w:t>MATTIOLI CRISTIAN</w:t>
            </w:r>
          </w:p>
        </w:tc>
        <w:tc>
          <w:tcPr>
            <w:tcW w:w="2200" w:type="dxa"/>
            <w:tcMar>
              <w:top w:w="20" w:type="dxa"/>
              <w:left w:w="20" w:type="dxa"/>
              <w:bottom w:w="20" w:type="dxa"/>
              <w:right w:w="20" w:type="dxa"/>
            </w:tcMar>
            <w:vAlign w:val="center"/>
            <w:hideMark/>
          </w:tcPr>
          <w:p w14:paraId="1BA40682" w14:textId="77777777" w:rsidR="00A330C9" w:rsidRPr="000A6F9A" w:rsidRDefault="00A330C9" w:rsidP="004239F6">
            <w:pPr>
              <w:pStyle w:val="movimento2"/>
              <w:rPr>
                <w:color w:val="002060"/>
              </w:rPr>
            </w:pPr>
            <w:r w:rsidRPr="000A6F9A">
              <w:rPr>
                <w:color w:val="002060"/>
              </w:rPr>
              <w:t xml:space="preserve">(PIANACCIO) </w:t>
            </w:r>
          </w:p>
        </w:tc>
        <w:tc>
          <w:tcPr>
            <w:tcW w:w="800" w:type="dxa"/>
            <w:tcMar>
              <w:top w:w="20" w:type="dxa"/>
              <w:left w:w="20" w:type="dxa"/>
              <w:bottom w:w="20" w:type="dxa"/>
              <w:right w:w="20" w:type="dxa"/>
            </w:tcMar>
            <w:vAlign w:val="center"/>
            <w:hideMark/>
          </w:tcPr>
          <w:p w14:paraId="7E9A571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20BA0C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323347B" w14:textId="77777777" w:rsidR="00A330C9" w:rsidRPr="000A6F9A" w:rsidRDefault="00A330C9" w:rsidP="004239F6">
            <w:pPr>
              <w:pStyle w:val="movimento2"/>
              <w:rPr>
                <w:color w:val="002060"/>
              </w:rPr>
            </w:pPr>
            <w:r w:rsidRPr="000A6F9A">
              <w:rPr>
                <w:color w:val="002060"/>
              </w:rPr>
              <w:t> </w:t>
            </w:r>
          </w:p>
        </w:tc>
      </w:tr>
    </w:tbl>
    <w:p w14:paraId="654DD1DE"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75792629" w14:textId="77777777" w:rsidR="00A330C9" w:rsidRPr="000A6F9A" w:rsidRDefault="00A330C9" w:rsidP="00A330C9">
      <w:pPr>
        <w:pStyle w:val="titolo20"/>
        <w:rPr>
          <w:color w:val="002060"/>
        </w:rPr>
      </w:pPr>
      <w:r w:rsidRPr="000A6F9A">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AC6EE71" w14:textId="77777777" w:rsidTr="004239F6">
        <w:tc>
          <w:tcPr>
            <w:tcW w:w="2200" w:type="dxa"/>
            <w:tcMar>
              <w:top w:w="20" w:type="dxa"/>
              <w:left w:w="20" w:type="dxa"/>
              <w:bottom w:w="20" w:type="dxa"/>
              <w:right w:w="20" w:type="dxa"/>
            </w:tcMar>
            <w:vAlign w:val="center"/>
            <w:hideMark/>
          </w:tcPr>
          <w:p w14:paraId="43B9DE0B" w14:textId="77777777" w:rsidR="00A330C9" w:rsidRPr="000A6F9A" w:rsidRDefault="00A330C9" w:rsidP="004239F6">
            <w:pPr>
              <w:pStyle w:val="movimento"/>
              <w:rPr>
                <w:color w:val="002060"/>
              </w:rPr>
            </w:pPr>
            <w:r w:rsidRPr="000A6F9A">
              <w:rPr>
                <w:color w:val="002060"/>
              </w:rPr>
              <w:t>DISARNO EMILIANO</w:t>
            </w:r>
          </w:p>
        </w:tc>
        <w:tc>
          <w:tcPr>
            <w:tcW w:w="2200" w:type="dxa"/>
            <w:tcMar>
              <w:top w:w="20" w:type="dxa"/>
              <w:left w:w="20" w:type="dxa"/>
              <w:bottom w:w="20" w:type="dxa"/>
              <w:right w:w="20" w:type="dxa"/>
            </w:tcMar>
            <w:vAlign w:val="center"/>
            <w:hideMark/>
          </w:tcPr>
          <w:p w14:paraId="4C881C18" w14:textId="77777777" w:rsidR="00A330C9" w:rsidRPr="000A6F9A" w:rsidRDefault="00A330C9" w:rsidP="004239F6">
            <w:pPr>
              <w:pStyle w:val="movimento2"/>
              <w:rPr>
                <w:color w:val="002060"/>
              </w:rPr>
            </w:pPr>
            <w:r w:rsidRPr="000A6F9A">
              <w:rPr>
                <w:color w:val="002060"/>
              </w:rPr>
              <w:t xml:space="preserve">(U.S. FORTUNA FANO) </w:t>
            </w:r>
          </w:p>
        </w:tc>
        <w:tc>
          <w:tcPr>
            <w:tcW w:w="800" w:type="dxa"/>
            <w:tcMar>
              <w:top w:w="20" w:type="dxa"/>
              <w:left w:w="20" w:type="dxa"/>
              <w:bottom w:w="20" w:type="dxa"/>
              <w:right w:w="20" w:type="dxa"/>
            </w:tcMar>
            <w:vAlign w:val="center"/>
            <w:hideMark/>
          </w:tcPr>
          <w:p w14:paraId="1CAAA53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917A1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D066E6C" w14:textId="77777777" w:rsidR="00A330C9" w:rsidRPr="000A6F9A" w:rsidRDefault="00A330C9" w:rsidP="004239F6">
            <w:pPr>
              <w:pStyle w:val="movimento2"/>
              <w:rPr>
                <w:color w:val="002060"/>
              </w:rPr>
            </w:pPr>
            <w:r w:rsidRPr="000A6F9A">
              <w:rPr>
                <w:color w:val="002060"/>
              </w:rPr>
              <w:t> </w:t>
            </w:r>
          </w:p>
        </w:tc>
      </w:tr>
    </w:tbl>
    <w:p w14:paraId="7CB62A48" w14:textId="77777777" w:rsidR="00A330C9" w:rsidRPr="000A6F9A" w:rsidRDefault="00A330C9" w:rsidP="00A330C9">
      <w:pPr>
        <w:pStyle w:val="titolo20"/>
        <w:rPr>
          <w:rFonts w:eastAsiaTheme="minorEastAsia"/>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BCF299C" w14:textId="77777777" w:rsidTr="004239F6">
        <w:tc>
          <w:tcPr>
            <w:tcW w:w="2200" w:type="dxa"/>
            <w:tcMar>
              <w:top w:w="20" w:type="dxa"/>
              <w:left w:w="20" w:type="dxa"/>
              <w:bottom w:w="20" w:type="dxa"/>
              <w:right w:w="20" w:type="dxa"/>
            </w:tcMar>
            <w:vAlign w:val="center"/>
            <w:hideMark/>
          </w:tcPr>
          <w:p w14:paraId="73810610" w14:textId="77777777" w:rsidR="00A330C9" w:rsidRPr="000A6F9A" w:rsidRDefault="00A330C9" w:rsidP="004239F6">
            <w:pPr>
              <w:pStyle w:val="movimento"/>
              <w:rPr>
                <w:color w:val="002060"/>
              </w:rPr>
            </w:pPr>
            <w:r w:rsidRPr="000A6F9A">
              <w:rPr>
                <w:color w:val="002060"/>
              </w:rPr>
              <w:t>MOCHI MASSIMO</w:t>
            </w:r>
          </w:p>
        </w:tc>
        <w:tc>
          <w:tcPr>
            <w:tcW w:w="2200" w:type="dxa"/>
            <w:tcMar>
              <w:top w:w="20" w:type="dxa"/>
              <w:left w:w="20" w:type="dxa"/>
              <w:bottom w:w="20" w:type="dxa"/>
              <w:right w:w="20" w:type="dxa"/>
            </w:tcMar>
            <w:vAlign w:val="center"/>
            <w:hideMark/>
          </w:tcPr>
          <w:p w14:paraId="37D28208" w14:textId="77777777" w:rsidR="00A330C9" w:rsidRPr="000A6F9A" w:rsidRDefault="00A330C9" w:rsidP="004239F6">
            <w:pPr>
              <w:pStyle w:val="movimento2"/>
              <w:rPr>
                <w:color w:val="002060"/>
              </w:rPr>
            </w:pPr>
            <w:r w:rsidRPr="000A6F9A">
              <w:rPr>
                <w:color w:val="002060"/>
              </w:rPr>
              <w:t xml:space="preserve">(POL.CAGLI SPORT ASSOCIATI) </w:t>
            </w:r>
          </w:p>
        </w:tc>
        <w:tc>
          <w:tcPr>
            <w:tcW w:w="800" w:type="dxa"/>
            <w:tcMar>
              <w:top w:w="20" w:type="dxa"/>
              <w:left w:w="20" w:type="dxa"/>
              <w:bottom w:w="20" w:type="dxa"/>
              <w:right w:w="20" w:type="dxa"/>
            </w:tcMar>
            <w:vAlign w:val="center"/>
            <w:hideMark/>
          </w:tcPr>
          <w:p w14:paraId="21D34E3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26D5220" w14:textId="77777777" w:rsidR="00A330C9" w:rsidRPr="000A6F9A" w:rsidRDefault="00A330C9" w:rsidP="004239F6">
            <w:pPr>
              <w:pStyle w:val="movimento"/>
              <w:rPr>
                <w:color w:val="002060"/>
              </w:rPr>
            </w:pPr>
            <w:r w:rsidRPr="000A6F9A">
              <w:rPr>
                <w:color w:val="002060"/>
              </w:rPr>
              <w:t>PIERI DAVIDE</w:t>
            </w:r>
          </w:p>
        </w:tc>
        <w:tc>
          <w:tcPr>
            <w:tcW w:w="2200" w:type="dxa"/>
            <w:tcMar>
              <w:top w:w="20" w:type="dxa"/>
              <w:left w:w="20" w:type="dxa"/>
              <w:bottom w:w="20" w:type="dxa"/>
              <w:right w:w="20" w:type="dxa"/>
            </w:tcMar>
            <w:vAlign w:val="center"/>
            <w:hideMark/>
          </w:tcPr>
          <w:p w14:paraId="76F478E7" w14:textId="77777777" w:rsidR="00A330C9" w:rsidRPr="000A6F9A" w:rsidRDefault="00A330C9" w:rsidP="004239F6">
            <w:pPr>
              <w:pStyle w:val="movimento2"/>
              <w:rPr>
                <w:color w:val="002060"/>
              </w:rPr>
            </w:pPr>
            <w:r w:rsidRPr="000A6F9A">
              <w:rPr>
                <w:color w:val="002060"/>
              </w:rPr>
              <w:t xml:space="preserve">(POL.CAGLI SPORT ASSOCIATI) </w:t>
            </w:r>
          </w:p>
        </w:tc>
      </w:tr>
    </w:tbl>
    <w:p w14:paraId="757C0A87" w14:textId="77777777" w:rsidR="00A330C9" w:rsidRPr="000A6F9A" w:rsidRDefault="00A330C9" w:rsidP="00A330C9">
      <w:pPr>
        <w:pStyle w:val="titolo20"/>
        <w:rPr>
          <w:rFonts w:eastAsiaTheme="minorEastAsia"/>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2E960CB" w14:textId="77777777" w:rsidTr="004239F6">
        <w:tc>
          <w:tcPr>
            <w:tcW w:w="2200" w:type="dxa"/>
            <w:tcMar>
              <w:top w:w="20" w:type="dxa"/>
              <w:left w:w="20" w:type="dxa"/>
              <w:bottom w:w="20" w:type="dxa"/>
              <w:right w:w="20" w:type="dxa"/>
            </w:tcMar>
            <w:vAlign w:val="center"/>
            <w:hideMark/>
          </w:tcPr>
          <w:p w14:paraId="32ACDA79" w14:textId="77777777" w:rsidR="00A330C9" w:rsidRPr="000A6F9A" w:rsidRDefault="00A330C9" w:rsidP="004239F6">
            <w:pPr>
              <w:pStyle w:val="movimento"/>
              <w:rPr>
                <w:color w:val="002060"/>
              </w:rPr>
            </w:pPr>
            <w:r w:rsidRPr="000A6F9A">
              <w:rPr>
                <w:color w:val="002060"/>
              </w:rPr>
              <w:t>MATTIOLI GIULIO</w:t>
            </w:r>
          </w:p>
        </w:tc>
        <w:tc>
          <w:tcPr>
            <w:tcW w:w="2200" w:type="dxa"/>
            <w:tcMar>
              <w:top w:w="20" w:type="dxa"/>
              <w:left w:w="20" w:type="dxa"/>
              <w:bottom w:w="20" w:type="dxa"/>
              <w:right w:w="20" w:type="dxa"/>
            </w:tcMar>
            <w:vAlign w:val="center"/>
            <w:hideMark/>
          </w:tcPr>
          <w:p w14:paraId="2C463058" w14:textId="77777777" w:rsidR="00A330C9" w:rsidRPr="000A6F9A" w:rsidRDefault="00A330C9" w:rsidP="004239F6">
            <w:pPr>
              <w:pStyle w:val="movimento2"/>
              <w:rPr>
                <w:color w:val="002060"/>
              </w:rPr>
            </w:pPr>
            <w:r w:rsidRPr="000A6F9A">
              <w:rPr>
                <w:color w:val="002060"/>
              </w:rPr>
              <w:t xml:space="preserve">(PIANACCIO) </w:t>
            </w:r>
          </w:p>
        </w:tc>
        <w:tc>
          <w:tcPr>
            <w:tcW w:w="800" w:type="dxa"/>
            <w:tcMar>
              <w:top w:w="20" w:type="dxa"/>
              <w:left w:w="20" w:type="dxa"/>
              <w:bottom w:w="20" w:type="dxa"/>
              <w:right w:w="20" w:type="dxa"/>
            </w:tcMar>
            <w:vAlign w:val="center"/>
            <w:hideMark/>
          </w:tcPr>
          <w:p w14:paraId="1BB9786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54C2E54" w14:textId="77777777" w:rsidR="00A330C9" w:rsidRPr="000A6F9A" w:rsidRDefault="00A330C9" w:rsidP="004239F6">
            <w:pPr>
              <w:pStyle w:val="movimento"/>
              <w:rPr>
                <w:color w:val="002060"/>
              </w:rPr>
            </w:pPr>
            <w:r w:rsidRPr="000A6F9A">
              <w:rPr>
                <w:color w:val="002060"/>
              </w:rPr>
              <w:t>BUCCI ENRICO</w:t>
            </w:r>
          </w:p>
        </w:tc>
        <w:tc>
          <w:tcPr>
            <w:tcW w:w="2200" w:type="dxa"/>
            <w:tcMar>
              <w:top w:w="20" w:type="dxa"/>
              <w:left w:w="20" w:type="dxa"/>
              <w:bottom w:w="20" w:type="dxa"/>
              <w:right w:w="20" w:type="dxa"/>
            </w:tcMar>
            <w:vAlign w:val="center"/>
            <w:hideMark/>
          </w:tcPr>
          <w:p w14:paraId="469A277A" w14:textId="77777777" w:rsidR="00A330C9" w:rsidRPr="000A6F9A" w:rsidRDefault="00A330C9" w:rsidP="004239F6">
            <w:pPr>
              <w:pStyle w:val="movimento2"/>
              <w:rPr>
                <w:color w:val="002060"/>
              </w:rPr>
            </w:pPr>
            <w:r w:rsidRPr="000A6F9A">
              <w:rPr>
                <w:color w:val="002060"/>
              </w:rPr>
              <w:t xml:space="preserve">(POL.CAGLI SPORT ASSOCIATI) </w:t>
            </w:r>
          </w:p>
        </w:tc>
      </w:tr>
      <w:tr w:rsidR="00A330C9" w:rsidRPr="000A6F9A" w14:paraId="6022D9EB" w14:textId="77777777" w:rsidTr="004239F6">
        <w:tc>
          <w:tcPr>
            <w:tcW w:w="2200" w:type="dxa"/>
            <w:tcMar>
              <w:top w:w="20" w:type="dxa"/>
              <w:left w:w="20" w:type="dxa"/>
              <w:bottom w:w="20" w:type="dxa"/>
              <w:right w:w="20" w:type="dxa"/>
            </w:tcMar>
            <w:vAlign w:val="center"/>
            <w:hideMark/>
          </w:tcPr>
          <w:p w14:paraId="6E330DAE" w14:textId="77777777" w:rsidR="00A330C9" w:rsidRPr="000A6F9A" w:rsidRDefault="00A330C9" w:rsidP="004239F6">
            <w:pPr>
              <w:pStyle w:val="movimento"/>
              <w:rPr>
                <w:color w:val="002060"/>
              </w:rPr>
            </w:pPr>
            <w:r w:rsidRPr="000A6F9A">
              <w:rPr>
                <w:color w:val="002060"/>
              </w:rPr>
              <w:t>PELIZZARI LUCAS JOSE</w:t>
            </w:r>
          </w:p>
        </w:tc>
        <w:tc>
          <w:tcPr>
            <w:tcW w:w="2200" w:type="dxa"/>
            <w:tcMar>
              <w:top w:w="20" w:type="dxa"/>
              <w:left w:w="20" w:type="dxa"/>
              <w:bottom w:w="20" w:type="dxa"/>
              <w:right w:w="20" w:type="dxa"/>
            </w:tcMar>
            <w:vAlign w:val="center"/>
            <w:hideMark/>
          </w:tcPr>
          <w:p w14:paraId="37A0C66B" w14:textId="77777777" w:rsidR="00A330C9" w:rsidRPr="000A6F9A" w:rsidRDefault="00A330C9" w:rsidP="004239F6">
            <w:pPr>
              <w:pStyle w:val="movimento2"/>
              <w:rPr>
                <w:color w:val="002060"/>
              </w:rPr>
            </w:pPr>
            <w:r w:rsidRPr="000A6F9A">
              <w:rPr>
                <w:color w:val="002060"/>
              </w:rPr>
              <w:t xml:space="preserve">(TRE TORRI A.S.D.) </w:t>
            </w:r>
          </w:p>
        </w:tc>
        <w:tc>
          <w:tcPr>
            <w:tcW w:w="800" w:type="dxa"/>
            <w:tcMar>
              <w:top w:w="20" w:type="dxa"/>
              <w:left w:w="20" w:type="dxa"/>
              <w:bottom w:w="20" w:type="dxa"/>
              <w:right w:w="20" w:type="dxa"/>
            </w:tcMar>
            <w:vAlign w:val="center"/>
            <w:hideMark/>
          </w:tcPr>
          <w:p w14:paraId="2DE8DA9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1716B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5CF6356" w14:textId="77777777" w:rsidR="00A330C9" w:rsidRPr="000A6F9A" w:rsidRDefault="00A330C9" w:rsidP="004239F6">
            <w:pPr>
              <w:pStyle w:val="movimento2"/>
              <w:rPr>
                <w:color w:val="002060"/>
              </w:rPr>
            </w:pPr>
            <w:r w:rsidRPr="000A6F9A">
              <w:rPr>
                <w:color w:val="002060"/>
              </w:rPr>
              <w:t> </w:t>
            </w:r>
          </w:p>
        </w:tc>
      </w:tr>
    </w:tbl>
    <w:p w14:paraId="340EF9FE" w14:textId="77777777" w:rsidR="00A330C9" w:rsidRPr="000A6F9A" w:rsidRDefault="00A330C9" w:rsidP="00A330C9">
      <w:pPr>
        <w:pStyle w:val="titolo20"/>
        <w:rPr>
          <w:rFonts w:eastAsiaTheme="minorEastAsia"/>
          <w:color w:val="002060"/>
        </w:rPr>
      </w:pPr>
      <w:r w:rsidRPr="000A6F9A">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BC78C4B" w14:textId="77777777" w:rsidTr="004239F6">
        <w:tc>
          <w:tcPr>
            <w:tcW w:w="2200" w:type="dxa"/>
            <w:tcMar>
              <w:top w:w="20" w:type="dxa"/>
              <w:left w:w="20" w:type="dxa"/>
              <w:bottom w:w="20" w:type="dxa"/>
              <w:right w:w="20" w:type="dxa"/>
            </w:tcMar>
            <w:vAlign w:val="center"/>
            <w:hideMark/>
          </w:tcPr>
          <w:p w14:paraId="3D995526" w14:textId="77777777" w:rsidR="00A330C9" w:rsidRPr="000A6F9A" w:rsidRDefault="00A330C9" w:rsidP="004239F6">
            <w:pPr>
              <w:pStyle w:val="movimento"/>
              <w:rPr>
                <w:color w:val="002060"/>
              </w:rPr>
            </w:pPr>
            <w:r w:rsidRPr="000A6F9A">
              <w:rPr>
                <w:color w:val="002060"/>
              </w:rPr>
              <w:t>DI GIOACCHINO GIACOMO</w:t>
            </w:r>
          </w:p>
        </w:tc>
        <w:tc>
          <w:tcPr>
            <w:tcW w:w="2200" w:type="dxa"/>
            <w:tcMar>
              <w:top w:w="20" w:type="dxa"/>
              <w:left w:w="20" w:type="dxa"/>
              <w:bottom w:w="20" w:type="dxa"/>
              <w:right w:w="20" w:type="dxa"/>
            </w:tcMar>
            <w:vAlign w:val="center"/>
            <w:hideMark/>
          </w:tcPr>
          <w:p w14:paraId="3E645E68" w14:textId="77777777" w:rsidR="00A330C9" w:rsidRPr="000A6F9A" w:rsidRDefault="00A330C9" w:rsidP="004239F6">
            <w:pPr>
              <w:pStyle w:val="movimento2"/>
              <w:rPr>
                <w:color w:val="002060"/>
              </w:rPr>
            </w:pPr>
            <w:r w:rsidRPr="000A6F9A">
              <w:rPr>
                <w:color w:val="002060"/>
              </w:rPr>
              <w:t xml:space="preserve">(MONTELUPONE CALCIO A 5) </w:t>
            </w:r>
          </w:p>
        </w:tc>
        <w:tc>
          <w:tcPr>
            <w:tcW w:w="800" w:type="dxa"/>
            <w:tcMar>
              <w:top w:w="20" w:type="dxa"/>
              <w:left w:w="20" w:type="dxa"/>
              <w:bottom w:w="20" w:type="dxa"/>
              <w:right w:w="20" w:type="dxa"/>
            </w:tcMar>
            <w:vAlign w:val="center"/>
            <w:hideMark/>
          </w:tcPr>
          <w:p w14:paraId="2B86A03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6BC1432" w14:textId="77777777" w:rsidR="00A330C9" w:rsidRPr="000A6F9A" w:rsidRDefault="00A330C9" w:rsidP="004239F6">
            <w:pPr>
              <w:pStyle w:val="movimento"/>
              <w:rPr>
                <w:color w:val="002060"/>
              </w:rPr>
            </w:pPr>
            <w:r w:rsidRPr="000A6F9A">
              <w:rPr>
                <w:color w:val="002060"/>
              </w:rPr>
              <w:t>GASPARRONI DANILO</w:t>
            </w:r>
          </w:p>
        </w:tc>
        <w:tc>
          <w:tcPr>
            <w:tcW w:w="2200" w:type="dxa"/>
            <w:tcMar>
              <w:top w:w="20" w:type="dxa"/>
              <w:left w:w="20" w:type="dxa"/>
              <w:bottom w:w="20" w:type="dxa"/>
              <w:right w:w="20" w:type="dxa"/>
            </w:tcMar>
            <w:vAlign w:val="center"/>
            <w:hideMark/>
          </w:tcPr>
          <w:p w14:paraId="585FBC4C" w14:textId="77777777" w:rsidR="00A330C9" w:rsidRPr="000A6F9A" w:rsidRDefault="00A330C9" w:rsidP="004239F6">
            <w:pPr>
              <w:pStyle w:val="movimento2"/>
              <w:rPr>
                <w:color w:val="002060"/>
              </w:rPr>
            </w:pPr>
            <w:r w:rsidRPr="000A6F9A">
              <w:rPr>
                <w:color w:val="002060"/>
              </w:rPr>
              <w:t xml:space="preserve">(PIETRALACROCE 73) </w:t>
            </w:r>
          </w:p>
        </w:tc>
      </w:tr>
    </w:tbl>
    <w:p w14:paraId="615E0D88" w14:textId="77777777" w:rsidR="00A330C9" w:rsidRPr="000A6F9A" w:rsidRDefault="00A330C9" w:rsidP="00A330C9">
      <w:pPr>
        <w:pStyle w:val="titolo20"/>
        <w:rPr>
          <w:rFonts w:eastAsiaTheme="minorEastAsia"/>
          <w:color w:val="002060"/>
        </w:rPr>
      </w:pPr>
      <w:r w:rsidRPr="000A6F9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BD305CE" w14:textId="77777777" w:rsidTr="004239F6">
        <w:tc>
          <w:tcPr>
            <w:tcW w:w="2200" w:type="dxa"/>
            <w:tcMar>
              <w:top w:w="20" w:type="dxa"/>
              <w:left w:w="20" w:type="dxa"/>
              <w:bottom w:w="20" w:type="dxa"/>
              <w:right w:w="20" w:type="dxa"/>
            </w:tcMar>
            <w:vAlign w:val="center"/>
            <w:hideMark/>
          </w:tcPr>
          <w:p w14:paraId="703A1702" w14:textId="77777777" w:rsidR="00A330C9" w:rsidRPr="000A6F9A" w:rsidRDefault="00A330C9" w:rsidP="004239F6">
            <w:pPr>
              <w:pStyle w:val="movimento"/>
              <w:rPr>
                <w:color w:val="002060"/>
              </w:rPr>
            </w:pPr>
            <w:r w:rsidRPr="000A6F9A">
              <w:rPr>
                <w:color w:val="002060"/>
              </w:rPr>
              <w:t>RENKI NAZARENO THOMAS</w:t>
            </w:r>
          </w:p>
        </w:tc>
        <w:tc>
          <w:tcPr>
            <w:tcW w:w="2200" w:type="dxa"/>
            <w:tcMar>
              <w:top w:w="20" w:type="dxa"/>
              <w:left w:w="20" w:type="dxa"/>
              <w:bottom w:w="20" w:type="dxa"/>
              <w:right w:w="20" w:type="dxa"/>
            </w:tcMar>
            <w:vAlign w:val="center"/>
            <w:hideMark/>
          </w:tcPr>
          <w:p w14:paraId="7F91AA8C" w14:textId="77777777" w:rsidR="00A330C9" w:rsidRPr="000A6F9A" w:rsidRDefault="00A330C9" w:rsidP="004239F6">
            <w:pPr>
              <w:pStyle w:val="movimento2"/>
              <w:rPr>
                <w:color w:val="002060"/>
              </w:rPr>
            </w:pPr>
            <w:r w:rsidRPr="000A6F9A">
              <w:rPr>
                <w:color w:val="002060"/>
              </w:rPr>
              <w:t xml:space="preserve">(BAYER CAPPUCCINI) </w:t>
            </w:r>
          </w:p>
        </w:tc>
        <w:tc>
          <w:tcPr>
            <w:tcW w:w="800" w:type="dxa"/>
            <w:tcMar>
              <w:top w:w="20" w:type="dxa"/>
              <w:left w:w="20" w:type="dxa"/>
              <w:bottom w:w="20" w:type="dxa"/>
              <w:right w:w="20" w:type="dxa"/>
            </w:tcMar>
            <w:vAlign w:val="center"/>
            <w:hideMark/>
          </w:tcPr>
          <w:p w14:paraId="1248C29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C5E96FE" w14:textId="77777777" w:rsidR="00A330C9" w:rsidRPr="000A6F9A" w:rsidRDefault="00A330C9" w:rsidP="004239F6">
            <w:pPr>
              <w:pStyle w:val="movimento"/>
              <w:rPr>
                <w:color w:val="002060"/>
              </w:rPr>
            </w:pPr>
            <w:r w:rsidRPr="000A6F9A">
              <w:rPr>
                <w:color w:val="002060"/>
              </w:rPr>
              <w:t>LOMBARDI MICHELE</w:t>
            </w:r>
          </w:p>
        </w:tc>
        <w:tc>
          <w:tcPr>
            <w:tcW w:w="2200" w:type="dxa"/>
            <w:tcMar>
              <w:top w:w="20" w:type="dxa"/>
              <w:left w:w="20" w:type="dxa"/>
              <w:bottom w:w="20" w:type="dxa"/>
              <w:right w:w="20" w:type="dxa"/>
            </w:tcMar>
            <w:vAlign w:val="center"/>
            <w:hideMark/>
          </w:tcPr>
          <w:p w14:paraId="23D34A38" w14:textId="77777777" w:rsidR="00A330C9" w:rsidRPr="000A6F9A" w:rsidRDefault="00A330C9" w:rsidP="004239F6">
            <w:pPr>
              <w:pStyle w:val="movimento2"/>
              <w:rPr>
                <w:color w:val="002060"/>
              </w:rPr>
            </w:pPr>
            <w:r w:rsidRPr="000A6F9A">
              <w:rPr>
                <w:color w:val="002060"/>
              </w:rPr>
              <w:t xml:space="preserve">(PIETRALACROCE 73) </w:t>
            </w:r>
          </w:p>
        </w:tc>
      </w:tr>
      <w:tr w:rsidR="00A330C9" w:rsidRPr="000A6F9A" w14:paraId="3D7A2678" w14:textId="77777777" w:rsidTr="004239F6">
        <w:tc>
          <w:tcPr>
            <w:tcW w:w="2200" w:type="dxa"/>
            <w:tcMar>
              <w:top w:w="20" w:type="dxa"/>
              <w:left w:w="20" w:type="dxa"/>
              <w:bottom w:w="20" w:type="dxa"/>
              <w:right w:w="20" w:type="dxa"/>
            </w:tcMar>
            <w:vAlign w:val="center"/>
            <w:hideMark/>
          </w:tcPr>
          <w:p w14:paraId="6992AA44" w14:textId="77777777" w:rsidR="00A330C9" w:rsidRPr="000A6F9A" w:rsidRDefault="00A330C9" w:rsidP="004239F6">
            <w:pPr>
              <w:pStyle w:val="movimento"/>
              <w:rPr>
                <w:color w:val="002060"/>
              </w:rPr>
            </w:pPr>
            <w:r w:rsidRPr="000A6F9A">
              <w:rPr>
                <w:color w:val="002060"/>
              </w:rPr>
              <w:t>LATINI DIEGO</w:t>
            </w:r>
          </w:p>
        </w:tc>
        <w:tc>
          <w:tcPr>
            <w:tcW w:w="2200" w:type="dxa"/>
            <w:tcMar>
              <w:top w:w="20" w:type="dxa"/>
              <w:left w:w="20" w:type="dxa"/>
              <w:bottom w:w="20" w:type="dxa"/>
              <w:right w:w="20" w:type="dxa"/>
            </w:tcMar>
            <w:vAlign w:val="center"/>
            <w:hideMark/>
          </w:tcPr>
          <w:p w14:paraId="3A9AEB43" w14:textId="77777777" w:rsidR="00A330C9" w:rsidRPr="000A6F9A" w:rsidRDefault="00A330C9" w:rsidP="004239F6">
            <w:pPr>
              <w:pStyle w:val="movimento2"/>
              <w:rPr>
                <w:color w:val="002060"/>
              </w:rPr>
            </w:pPr>
            <w:r w:rsidRPr="000A6F9A">
              <w:rPr>
                <w:color w:val="002060"/>
              </w:rPr>
              <w:t xml:space="preserve">(TRE TORRI A.S.D.) </w:t>
            </w:r>
          </w:p>
        </w:tc>
        <w:tc>
          <w:tcPr>
            <w:tcW w:w="800" w:type="dxa"/>
            <w:tcMar>
              <w:top w:w="20" w:type="dxa"/>
              <w:left w:w="20" w:type="dxa"/>
              <w:bottom w:w="20" w:type="dxa"/>
              <w:right w:w="20" w:type="dxa"/>
            </w:tcMar>
            <w:vAlign w:val="center"/>
            <w:hideMark/>
          </w:tcPr>
          <w:p w14:paraId="64404D2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1DC5C3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DC94573" w14:textId="77777777" w:rsidR="00A330C9" w:rsidRPr="000A6F9A" w:rsidRDefault="00A330C9" w:rsidP="004239F6">
            <w:pPr>
              <w:pStyle w:val="movimento2"/>
              <w:rPr>
                <w:color w:val="002060"/>
              </w:rPr>
            </w:pPr>
            <w:r w:rsidRPr="000A6F9A">
              <w:rPr>
                <w:color w:val="002060"/>
              </w:rPr>
              <w:t> </w:t>
            </w:r>
          </w:p>
        </w:tc>
      </w:tr>
    </w:tbl>
    <w:p w14:paraId="12228D55"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DC0C086" w14:textId="77777777" w:rsidTr="004239F6">
        <w:tc>
          <w:tcPr>
            <w:tcW w:w="2200" w:type="dxa"/>
            <w:tcMar>
              <w:top w:w="20" w:type="dxa"/>
              <w:left w:w="20" w:type="dxa"/>
              <w:bottom w:w="20" w:type="dxa"/>
              <w:right w:w="20" w:type="dxa"/>
            </w:tcMar>
            <w:vAlign w:val="center"/>
            <w:hideMark/>
          </w:tcPr>
          <w:p w14:paraId="5294B125" w14:textId="77777777" w:rsidR="00A330C9" w:rsidRPr="000A6F9A" w:rsidRDefault="00A330C9" w:rsidP="004239F6">
            <w:pPr>
              <w:pStyle w:val="movimento"/>
              <w:rPr>
                <w:color w:val="002060"/>
              </w:rPr>
            </w:pPr>
            <w:r w:rsidRPr="000A6F9A">
              <w:rPr>
                <w:color w:val="002060"/>
              </w:rPr>
              <w:t>BARBADORO MATTEO</w:t>
            </w:r>
          </w:p>
        </w:tc>
        <w:tc>
          <w:tcPr>
            <w:tcW w:w="2200" w:type="dxa"/>
            <w:tcMar>
              <w:top w:w="20" w:type="dxa"/>
              <w:left w:w="20" w:type="dxa"/>
              <w:bottom w:w="20" w:type="dxa"/>
              <w:right w:w="20" w:type="dxa"/>
            </w:tcMar>
            <w:vAlign w:val="center"/>
            <w:hideMark/>
          </w:tcPr>
          <w:p w14:paraId="2D5CCC48" w14:textId="77777777" w:rsidR="00A330C9" w:rsidRPr="000A6F9A" w:rsidRDefault="00A330C9" w:rsidP="004239F6">
            <w:pPr>
              <w:pStyle w:val="movimento2"/>
              <w:rPr>
                <w:color w:val="002060"/>
              </w:rPr>
            </w:pPr>
            <w:r w:rsidRPr="000A6F9A">
              <w:rPr>
                <w:color w:val="002060"/>
              </w:rPr>
              <w:t xml:space="preserve">(PIANACCIO) </w:t>
            </w:r>
          </w:p>
        </w:tc>
        <w:tc>
          <w:tcPr>
            <w:tcW w:w="800" w:type="dxa"/>
            <w:tcMar>
              <w:top w:w="20" w:type="dxa"/>
              <w:left w:w="20" w:type="dxa"/>
              <w:bottom w:w="20" w:type="dxa"/>
              <w:right w:w="20" w:type="dxa"/>
            </w:tcMar>
            <w:vAlign w:val="center"/>
            <w:hideMark/>
          </w:tcPr>
          <w:p w14:paraId="5C15B8F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8653777" w14:textId="77777777" w:rsidR="00A330C9" w:rsidRPr="000A6F9A" w:rsidRDefault="00A330C9" w:rsidP="004239F6">
            <w:pPr>
              <w:pStyle w:val="movimento"/>
              <w:rPr>
                <w:color w:val="002060"/>
              </w:rPr>
            </w:pPr>
            <w:r w:rsidRPr="000A6F9A">
              <w:rPr>
                <w:color w:val="002060"/>
              </w:rPr>
              <w:t>BRACCI GIACOMO</w:t>
            </w:r>
          </w:p>
        </w:tc>
        <w:tc>
          <w:tcPr>
            <w:tcW w:w="2200" w:type="dxa"/>
            <w:tcMar>
              <w:top w:w="20" w:type="dxa"/>
              <w:left w:w="20" w:type="dxa"/>
              <w:bottom w:w="20" w:type="dxa"/>
              <w:right w:w="20" w:type="dxa"/>
            </w:tcMar>
            <w:vAlign w:val="center"/>
            <w:hideMark/>
          </w:tcPr>
          <w:p w14:paraId="6E0DAD5D" w14:textId="77777777" w:rsidR="00A330C9" w:rsidRPr="000A6F9A" w:rsidRDefault="00A330C9" w:rsidP="004239F6">
            <w:pPr>
              <w:pStyle w:val="movimento2"/>
              <w:rPr>
                <w:color w:val="002060"/>
              </w:rPr>
            </w:pPr>
            <w:r w:rsidRPr="000A6F9A">
              <w:rPr>
                <w:color w:val="002060"/>
              </w:rPr>
              <w:t xml:space="preserve">(PIANACCIO) </w:t>
            </w:r>
          </w:p>
        </w:tc>
      </w:tr>
      <w:tr w:rsidR="00A330C9" w:rsidRPr="000A6F9A" w14:paraId="6A3C677F" w14:textId="77777777" w:rsidTr="004239F6">
        <w:tc>
          <w:tcPr>
            <w:tcW w:w="2200" w:type="dxa"/>
            <w:tcMar>
              <w:top w:w="20" w:type="dxa"/>
              <w:left w:w="20" w:type="dxa"/>
              <w:bottom w:w="20" w:type="dxa"/>
              <w:right w:w="20" w:type="dxa"/>
            </w:tcMar>
            <w:vAlign w:val="center"/>
            <w:hideMark/>
          </w:tcPr>
          <w:p w14:paraId="06A69233" w14:textId="77777777" w:rsidR="00A330C9" w:rsidRPr="000A6F9A" w:rsidRDefault="00A330C9" w:rsidP="004239F6">
            <w:pPr>
              <w:pStyle w:val="movimento"/>
              <w:rPr>
                <w:color w:val="002060"/>
              </w:rPr>
            </w:pPr>
            <w:r w:rsidRPr="000A6F9A">
              <w:rPr>
                <w:color w:val="002060"/>
              </w:rPr>
              <w:t>NESPOLA PAOLO</w:t>
            </w:r>
          </w:p>
        </w:tc>
        <w:tc>
          <w:tcPr>
            <w:tcW w:w="2200" w:type="dxa"/>
            <w:tcMar>
              <w:top w:w="20" w:type="dxa"/>
              <w:left w:w="20" w:type="dxa"/>
              <w:bottom w:w="20" w:type="dxa"/>
              <w:right w:w="20" w:type="dxa"/>
            </w:tcMar>
            <w:vAlign w:val="center"/>
            <w:hideMark/>
          </w:tcPr>
          <w:p w14:paraId="3F4366E0" w14:textId="77777777" w:rsidR="00A330C9" w:rsidRPr="000A6F9A" w:rsidRDefault="00A330C9" w:rsidP="004239F6">
            <w:pPr>
              <w:pStyle w:val="movimento2"/>
              <w:rPr>
                <w:color w:val="002060"/>
              </w:rPr>
            </w:pPr>
            <w:r w:rsidRPr="000A6F9A">
              <w:rPr>
                <w:color w:val="002060"/>
              </w:rPr>
              <w:t xml:space="preserve">(U.S. FORTUNA FANO) </w:t>
            </w:r>
          </w:p>
        </w:tc>
        <w:tc>
          <w:tcPr>
            <w:tcW w:w="800" w:type="dxa"/>
            <w:tcMar>
              <w:top w:w="20" w:type="dxa"/>
              <w:left w:w="20" w:type="dxa"/>
              <w:bottom w:w="20" w:type="dxa"/>
              <w:right w:w="20" w:type="dxa"/>
            </w:tcMar>
            <w:vAlign w:val="center"/>
            <w:hideMark/>
          </w:tcPr>
          <w:p w14:paraId="17CE69A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4B71F8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0424ACC" w14:textId="77777777" w:rsidR="00A330C9" w:rsidRPr="000A6F9A" w:rsidRDefault="00A330C9" w:rsidP="004239F6">
            <w:pPr>
              <w:pStyle w:val="movimento2"/>
              <w:rPr>
                <w:color w:val="002060"/>
              </w:rPr>
            </w:pPr>
            <w:r w:rsidRPr="000A6F9A">
              <w:rPr>
                <w:color w:val="002060"/>
              </w:rPr>
              <w:t> </w:t>
            </w:r>
          </w:p>
        </w:tc>
      </w:tr>
    </w:tbl>
    <w:p w14:paraId="2A5B68DA"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D54C5FE" w14:textId="77777777" w:rsidTr="004239F6">
        <w:tc>
          <w:tcPr>
            <w:tcW w:w="2200" w:type="dxa"/>
            <w:tcMar>
              <w:top w:w="20" w:type="dxa"/>
              <w:left w:w="20" w:type="dxa"/>
              <w:bottom w:w="20" w:type="dxa"/>
              <w:right w:w="20" w:type="dxa"/>
            </w:tcMar>
            <w:vAlign w:val="center"/>
            <w:hideMark/>
          </w:tcPr>
          <w:p w14:paraId="0FD23463" w14:textId="77777777" w:rsidR="00A330C9" w:rsidRPr="000A6F9A" w:rsidRDefault="00A330C9" w:rsidP="004239F6">
            <w:pPr>
              <w:pStyle w:val="movimento"/>
              <w:rPr>
                <w:color w:val="002060"/>
              </w:rPr>
            </w:pPr>
            <w:r w:rsidRPr="000A6F9A">
              <w:rPr>
                <w:color w:val="002060"/>
              </w:rPr>
              <w:t>IESARI MATTEO</w:t>
            </w:r>
          </w:p>
        </w:tc>
        <w:tc>
          <w:tcPr>
            <w:tcW w:w="2200" w:type="dxa"/>
            <w:tcMar>
              <w:top w:w="20" w:type="dxa"/>
              <w:left w:w="20" w:type="dxa"/>
              <w:bottom w:w="20" w:type="dxa"/>
              <w:right w:w="20" w:type="dxa"/>
            </w:tcMar>
            <w:vAlign w:val="center"/>
            <w:hideMark/>
          </w:tcPr>
          <w:p w14:paraId="0E306E7E" w14:textId="77777777" w:rsidR="00A330C9" w:rsidRPr="000A6F9A" w:rsidRDefault="00A330C9" w:rsidP="004239F6">
            <w:pPr>
              <w:pStyle w:val="movimento2"/>
              <w:rPr>
                <w:color w:val="002060"/>
              </w:rPr>
            </w:pPr>
            <w:r w:rsidRPr="000A6F9A">
              <w:rPr>
                <w:color w:val="002060"/>
              </w:rPr>
              <w:t xml:space="preserve">(BAYER CAPPUCCINI) </w:t>
            </w:r>
          </w:p>
        </w:tc>
        <w:tc>
          <w:tcPr>
            <w:tcW w:w="800" w:type="dxa"/>
            <w:tcMar>
              <w:top w:w="20" w:type="dxa"/>
              <w:left w:w="20" w:type="dxa"/>
              <w:bottom w:w="20" w:type="dxa"/>
              <w:right w:w="20" w:type="dxa"/>
            </w:tcMar>
            <w:vAlign w:val="center"/>
            <w:hideMark/>
          </w:tcPr>
          <w:p w14:paraId="730B97E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ECFB211" w14:textId="77777777" w:rsidR="00A330C9" w:rsidRPr="000A6F9A" w:rsidRDefault="00A330C9" w:rsidP="004239F6">
            <w:pPr>
              <w:pStyle w:val="movimento"/>
              <w:rPr>
                <w:color w:val="002060"/>
              </w:rPr>
            </w:pPr>
            <w:r w:rsidRPr="000A6F9A">
              <w:rPr>
                <w:color w:val="002060"/>
              </w:rPr>
              <w:t>PROCACCINI MARCO</w:t>
            </w:r>
          </w:p>
        </w:tc>
        <w:tc>
          <w:tcPr>
            <w:tcW w:w="2200" w:type="dxa"/>
            <w:tcMar>
              <w:top w:w="20" w:type="dxa"/>
              <w:left w:w="20" w:type="dxa"/>
              <w:bottom w:w="20" w:type="dxa"/>
              <w:right w:w="20" w:type="dxa"/>
            </w:tcMar>
            <w:vAlign w:val="center"/>
            <w:hideMark/>
          </w:tcPr>
          <w:p w14:paraId="20EF09B9" w14:textId="77777777" w:rsidR="00A330C9" w:rsidRPr="000A6F9A" w:rsidRDefault="00A330C9" w:rsidP="004239F6">
            <w:pPr>
              <w:pStyle w:val="movimento2"/>
              <w:rPr>
                <w:color w:val="002060"/>
              </w:rPr>
            </w:pPr>
            <w:r w:rsidRPr="000A6F9A">
              <w:rPr>
                <w:color w:val="002060"/>
              </w:rPr>
              <w:t xml:space="preserve">(TRE TORRI A.S.D.) </w:t>
            </w:r>
          </w:p>
        </w:tc>
      </w:tr>
    </w:tbl>
    <w:p w14:paraId="083C5534" w14:textId="77777777" w:rsidR="00A330C9" w:rsidRPr="000A6F9A" w:rsidRDefault="00A330C9" w:rsidP="00A330C9">
      <w:pPr>
        <w:pStyle w:val="titolo20"/>
        <w:rPr>
          <w:rFonts w:eastAsiaTheme="minorEastAsia"/>
          <w:color w:val="002060"/>
        </w:rPr>
      </w:pPr>
      <w:r w:rsidRPr="000A6F9A">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8CFCFEC" w14:textId="77777777" w:rsidTr="004239F6">
        <w:tc>
          <w:tcPr>
            <w:tcW w:w="2200" w:type="dxa"/>
            <w:tcMar>
              <w:top w:w="20" w:type="dxa"/>
              <w:left w:w="20" w:type="dxa"/>
              <w:bottom w:w="20" w:type="dxa"/>
              <w:right w:w="20" w:type="dxa"/>
            </w:tcMar>
            <w:vAlign w:val="center"/>
            <w:hideMark/>
          </w:tcPr>
          <w:p w14:paraId="0D9D5AA6" w14:textId="77777777" w:rsidR="00A330C9" w:rsidRPr="000A6F9A" w:rsidRDefault="00A330C9" w:rsidP="004239F6">
            <w:pPr>
              <w:pStyle w:val="movimento"/>
              <w:rPr>
                <w:color w:val="002060"/>
              </w:rPr>
            </w:pPr>
            <w:r w:rsidRPr="000A6F9A">
              <w:rPr>
                <w:color w:val="002060"/>
              </w:rPr>
              <w:t>PALAZZESI MARIO</w:t>
            </w:r>
          </w:p>
        </w:tc>
        <w:tc>
          <w:tcPr>
            <w:tcW w:w="2200" w:type="dxa"/>
            <w:tcMar>
              <w:top w:w="20" w:type="dxa"/>
              <w:left w:w="20" w:type="dxa"/>
              <w:bottom w:w="20" w:type="dxa"/>
              <w:right w:w="20" w:type="dxa"/>
            </w:tcMar>
            <w:vAlign w:val="center"/>
            <w:hideMark/>
          </w:tcPr>
          <w:p w14:paraId="68AB52F7" w14:textId="77777777" w:rsidR="00A330C9" w:rsidRPr="000A6F9A" w:rsidRDefault="00A330C9" w:rsidP="004239F6">
            <w:pPr>
              <w:pStyle w:val="movimento2"/>
              <w:rPr>
                <w:color w:val="002060"/>
              </w:rPr>
            </w:pPr>
            <w:r w:rsidRPr="000A6F9A">
              <w:rPr>
                <w:color w:val="002060"/>
              </w:rPr>
              <w:t xml:space="preserve">(BAYER CAPPUCCINI) </w:t>
            </w:r>
          </w:p>
        </w:tc>
        <w:tc>
          <w:tcPr>
            <w:tcW w:w="800" w:type="dxa"/>
            <w:tcMar>
              <w:top w:w="20" w:type="dxa"/>
              <w:left w:w="20" w:type="dxa"/>
              <w:bottom w:w="20" w:type="dxa"/>
              <w:right w:w="20" w:type="dxa"/>
            </w:tcMar>
            <w:vAlign w:val="center"/>
            <w:hideMark/>
          </w:tcPr>
          <w:p w14:paraId="0F9AC49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F73CBA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858FC31" w14:textId="77777777" w:rsidR="00A330C9" w:rsidRPr="000A6F9A" w:rsidRDefault="00A330C9" w:rsidP="004239F6">
            <w:pPr>
              <w:pStyle w:val="movimento2"/>
              <w:rPr>
                <w:color w:val="002060"/>
              </w:rPr>
            </w:pPr>
            <w:r w:rsidRPr="000A6F9A">
              <w:rPr>
                <w:color w:val="002060"/>
              </w:rPr>
              <w:t> </w:t>
            </w:r>
          </w:p>
        </w:tc>
      </w:tr>
    </w:tbl>
    <w:p w14:paraId="07686EB3" w14:textId="77777777" w:rsidR="00A330C9" w:rsidRPr="000A6F9A" w:rsidRDefault="00A330C9" w:rsidP="00A330C9">
      <w:pPr>
        <w:pStyle w:val="titolo10"/>
        <w:rPr>
          <w:rFonts w:eastAsiaTheme="minorEastAsia"/>
          <w:color w:val="002060"/>
        </w:rPr>
      </w:pPr>
      <w:r w:rsidRPr="000A6F9A">
        <w:rPr>
          <w:color w:val="002060"/>
        </w:rPr>
        <w:t xml:space="preserve">GARE DEL 1/ 2/2025 </w:t>
      </w:r>
    </w:p>
    <w:p w14:paraId="4C6B73F6" w14:textId="77777777" w:rsidR="00A330C9" w:rsidRPr="000A6F9A" w:rsidRDefault="00A330C9" w:rsidP="00A330C9">
      <w:pPr>
        <w:pStyle w:val="titolo7a"/>
        <w:rPr>
          <w:color w:val="002060"/>
        </w:rPr>
      </w:pPr>
      <w:r w:rsidRPr="000A6F9A">
        <w:rPr>
          <w:color w:val="002060"/>
        </w:rPr>
        <w:t xml:space="preserve">PROVVEDIMENTI DISCIPLINARI </w:t>
      </w:r>
    </w:p>
    <w:p w14:paraId="514C8147"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7F08639F" w14:textId="77777777" w:rsidR="00A330C9" w:rsidRPr="000A6F9A" w:rsidRDefault="00A330C9" w:rsidP="00A330C9">
      <w:pPr>
        <w:pStyle w:val="titolo30"/>
        <w:rPr>
          <w:color w:val="002060"/>
        </w:rPr>
      </w:pPr>
      <w:r w:rsidRPr="000A6F9A">
        <w:rPr>
          <w:color w:val="002060"/>
        </w:rPr>
        <w:t xml:space="preserve">DIRIGENTI </w:t>
      </w:r>
    </w:p>
    <w:p w14:paraId="7FE2BB00" w14:textId="77777777" w:rsidR="00A330C9" w:rsidRPr="000A6F9A" w:rsidRDefault="00A330C9" w:rsidP="00A330C9">
      <w:pPr>
        <w:pStyle w:val="titolo20"/>
        <w:rPr>
          <w:color w:val="002060"/>
        </w:rPr>
      </w:pPr>
      <w:r w:rsidRPr="000A6F9A">
        <w:rPr>
          <w:color w:val="002060"/>
        </w:rPr>
        <w:t xml:space="preserve">INIBIZIONE A TEMPO OPPURE SQUALIFICA A GARE: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29180D6" w14:textId="77777777" w:rsidTr="004239F6">
        <w:tc>
          <w:tcPr>
            <w:tcW w:w="2200" w:type="dxa"/>
            <w:tcMar>
              <w:top w:w="20" w:type="dxa"/>
              <w:left w:w="20" w:type="dxa"/>
              <w:bottom w:w="20" w:type="dxa"/>
              <w:right w:w="20" w:type="dxa"/>
            </w:tcMar>
            <w:vAlign w:val="center"/>
            <w:hideMark/>
          </w:tcPr>
          <w:p w14:paraId="382CF2F3" w14:textId="77777777" w:rsidR="00A330C9" w:rsidRPr="000A6F9A" w:rsidRDefault="00A330C9" w:rsidP="004239F6">
            <w:pPr>
              <w:pStyle w:val="movimento"/>
              <w:rPr>
                <w:color w:val="002060"/>
              </w:rPr>
            </w:pPr>
            <w:r w:rsidRPr="000A6F9A">
              <w:rPr>
                <w:color w:val="002060"/>
              </w:rPr>
              <w:t>STAZI GABRIELE</w:t>
            </w:r>
          </w:p>
        </w:tc>
        <w:tc>
          <w:tcPr>
            <w:tcW w:w="2200" w:type="dxa"/>
            <w:tcMar>
              <w:top w:w="20" w:type="dxa"/>
              <w:left w:w="20" w:type="dxa"/>
              <w:bottom w:w="20" w:type="dxa"/>
              <w:right w:w="20" w:type="dxa"/>
            </w:tcMar>
            <w:vAlign w:val="center"/>
            <w:hideMark/>
          </w:tcPr>
          <w:p w14:paraId="2F71292C" w14:textId="77777777" w:rsidR="00A330C9" w:rsidRPr="000A6F9A" w:rsidRDefault="00A330C9" w:rsidP="004239F6">
            <w:pPr>
              <w:pStyle w:val="movimento2"/>
              <w:rPr>
                <w:color w:val="002060"/>
              </w:rPr>
            </w:pPr>
            <w:r w:rsidRPr="000A6F9A">
              <w:rPr>
                <w:color w:val="002060"/>
              </w:rPr>
              <w:t xml:space="preserve">(CERRETO D ESI C5 A.S.D.) </w:t>
            </w:r>
          </w:p>
        </w:tc>
        <w:tc>
          <w:tcPr>
            <w:tcW w:w="800" w:type="dxa"/>
            <w:tcMar>
              <w:top w:w="20" w:type="dxa"/>
              <w:left w:w="20" w:type="dxa"/>
              <w:bottom w:w="20" w:type="dxa"/>
              <w:right w:w="20" w:type="dxa"/>
            </w:tcMar>
            <w:vAlign w:val="center"/>
            <w:hideMark/>
          </w:tcPr>
          <w:p w14:paraId="23454F1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4F89BA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077E4CE" w14:textId="77777777" w:rsidR="00A330C9" w:rsidRPr="000A6F9A" w:rsidRDefault="00A330C9" w:rsidP="004239F6">
            <w:pPr>
              <w:pStyle w:val="movimento2"/>
              <w:rPr>
                <w:color w:val="002060"/>
              </w:rPr>
            </w:pPr>
            <w:r w:rsidRPr="000A6F9A">
              <w:rPr>
                <w:color w:val="002060"/>
              </w:rPr>
              <w:t> </w:t>
            </w:r>
          </w:p>
        </w:tc>
      </w:tr>
    </w:tbl>
    <w:p w14:paraId="33086EF4"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proteste nei confronti dell'arbitro. Allontanato. </w:t>
      </w:r>
    </w:p>
    <w:p w14:paraId="65955EFB" w14:textId="77777777" w:rsidR="00A330C9" w:rsidRPr="000A6F9A" w:rsidRDefault="00A330C9" w:rsidP="00A330C9">
      <w:pPr>
        <w:pStyle w:val="titolo30"/>
        <w:rPr>
          <w:color w:val="002060"/>
        </w:rPr>
      </w:pPr>
      <w:r w:rsidRPr="000A6F9A">
        <w:rPr>
          <w:color w:val="002060"/>
        </w:rPr>
        <w:t xml:space="preserve">CALCIATORI NON ESPULSI </w:t>
      </w:r>
    </w:p>
    <w:p w14:paraId="2E69A2F1"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B3D8A08" w14:textId="77777777" w:rsidTr="004239F6">
        <w:tc>
          <w:tcPr>
            <w:tcW w:w="2200" w:type="dxa"/>
            <w:tcMar>
              <w:top w:w="20" w:type="dxa"/>
              <w:left w:w="20" w:type="dxa"/>
              <w:bottom w:w="20" w:type="dxa"/>
              <w:right w:w="20" w:type="dxa"/>
            </w:tcMar>
            <w:vAlign w:val="center"/>
            <w:hideMark/>
          </w:tcPr>
          <w:p w14:paraId="259CD6A3" w14:textId="77777777" w:rsidR="00A330C9" w:rsidRPr="000A6F9A" w:rsidRDefault="00A330C9" w:rsidP="004239F6">
            <w:pPr>
              <w:pStyle w:val="movimento"/>
              <w:rPr>
                <w:color w:val="002060"/>
              </w:rPr>
            </w:pPr>
            <w:r w:rsidRPr="000A6F9A">
              <w:rPr>
                <w:color w:val="002060"/>
              </w:rPr>
              <w:t>PERONI LEONARDO</w:t>
            </w:r>
          </w:p>
        </w:tc>
        <w:tc>
          <w:tcPr>
            <w:tcW w:w="2200" w:type="dxa"/>
            <w:tcMar>
              <w:top w:w="20" w:type="dxa"/>
              <w:left w:w="20" w:type="dxa"/>
              <w:bottom w:w="20" w:type="dxa"/>
              <w:right w:w="20" w:type="dxa"/>
            </w:tcMar>
            <w:vAlign w:val="center"/>
            <w:hideMark/>
          </w:tcPr>
          <w:p w14:paraId="0CE2F1F3" w14:textId="77777777" w:rsidR="00A330C9" w:rsidRPr="000A6F9A" w:rsidRDefault="00A330C9" w:rsidP="004239F6">
            <w:pPr>
              <w:pStyle w:val="movimento2"/>
              <w:rPr>
                <w:color w:val="002060"/>
              </w:rPr>
            </w:pPr>
            <w:r w:rsidRPr="000A6F9A">
              <w:rPr>
                <w:color w:val="002060"/>
              </w:rPr>
              <w:t xml:space="preserve">(SAMBENEDETTESE C5 SSDARL) </w:t>
            </w:r>
          </w:p>
        </w:tc>
        <w:tc>
          <w:tcPr>
            <w:tcW w:w="800" w:type="dxa"/>
            <w:tcMar>
              <w:top w:w="20" w:type="dxa"/>
              <w:left w:w="20" w:type="dxa"/>
              <w:bottom w:w="20" w:type="dxa"/>
              <w:right w:w="20" w:type="dxa"/>
            </w:tcMar>
            <w:vAlign w:val="center"/>
            <w:hideMark/>
          </w:tcPr>
          <w:p w14:paraId="7968BCB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21D60B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C15612A" w14:textId="77777777" w:rsidR="00A330C9" w:rsidRPr="000A6F9A" w:rsidRDefault="00A330C9" w:rsidP="004239F6">
            <w:pPr>
              <w:pStyle w:val="movimento2"/>
              <w:rPr>
                <w:color w:val="002060"/>
              </w:rPr>
            </w:pPr>
            <w:r w:rsidRPr="000A6F9A">
              <w:rPr>
                <w:color w:val="002060"/>
              </w:rPr>
              <w:t> </w:t>
            </w:r>
          </w:p>
        </w:tc>
      </w:tr>
    </w:tbl>
    <w:p w14:paraId="62E545D2"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C61F879" w14:textId="77777777" w:rsidTr="004239F6">
        <w:tc>
          <w:tcPr>
            <w:tcW w:w="2200" w:type="dxa"/>
            <w:tcMar>
              <w:top w:w="20" w:type="dxa"/>
              <w:left w:w="20" w:type="dxa"/>
              <w:bottom w:w="20" w:type="dxa"/>
              <w:right w:w="20" w:type="dxa"/>
            </w:tcMar>
            <w:vAlign w:val="center"/>
            <w:hideMark/>
          </w:tcPr>
          <w:p w14:paraId="10B47F3B" w14:textId="77777777" w:rsidR="00A330C9" w:rsidRPr="000A6F9A" w:rsidRDefault="00A330C9" w:rsidP="004239F6">
            <w:pPr>
              <w:pStyle w:val="movimento"/>
              <w:rPr>
                <w:color w:val="002060"/>
              </w:rPr>
            </w:pPr>
            <w:r w:rsidRPr="000A6F9A">
              <w:rPr>
                <w:color w:val="002060"/>
              </w:rPr>
              <w:t>BASSO COBO ALEXANDRE</w:t>
            </w:r>
          </w:p>
        </w:tc>
        <w:tc>
          <w:tcPr>
            <w:tcW w:w="2200" w:type="dxa"/>
            <w:tcMar>
              <w:top w:w="20" w:type="dxa"/>
              <w:left w:w="20" w:type="dxa"/>
              <w:bottom w:w="20" w:type="dxa"/>
              <w:right w:w="20" w:type="dxa"/>
            </w:tcMar>
            <w:vAlign w:val="center"/>
            <w:hideMark/>
          </w:tcPr>
          <w:p w14:paraId="7781AA29" w14:textId="77777777" w:rsidR="00A330C9" w:rsidRPr="000A6F9A" w:rsidRDefault="00A330C9" w:rsidP="004239F6">
            <w:pPr>
              <w:pStyle w:val="movimento2"/>
              <w:rPr>
                <w:color w:val="002060"/>
              </w:rPr>
            </w:pPr>
            <w:r w:rsidRPr="000A6F9A">
              <w:rPr>
                <w:color w:val="002060"/>
              </w:rPr>
              <w:t xml:space="preserve">(CERRETO D ESI C5 A.S.D.) </w:t>
            </w:r>
          </w:p>
        </w:tc>
        <w:tc>
          <w:tcPr>
            <w:tcW w:w="800" w:type="dxa"/>
            <w:tcMar>
              <w:top w:w="20" w:type="dxa"/>
              <w:left w:w="20" w:type="dxa"/>
              <w:bottom w:w="20" w:type="dxa"/>
              <w:right w:w="20" w:type="dxa"/>
            </w:tcMar>
            <w:vAlign w:val="center"/>
            <w:hideMark/>
          </w:tcPr>
          <w:p w14:paraId="4469DBC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C216F49" w14:textId="77777777" w:rsidR="00A330C9" w:rsidRPr="000A6F9A" w:rsidRDefault="00A330C9" w:rsidP="004239F6">
            <w:pPr>
              <w:pStyle w:val="movimento"/>
              <w:rPr>
                <w:color w:val="002060"/>
              </w:rPr>
            </w:pPr>
            <w:r w:rsidRPr="000A6F9A">
              <w:rPr>
                <w:color w:val="002060"/>
              </w:rPr>
              <w:t>LIPPERA NICOLA</w:t>
            </w:r>
          </w:p>
        </w:tc>
        <w:tc>
          <w:tcPr>
            <w:tcW w:w="2200" w:type="dxa"/>
            <w:tcMar>
              <w:top w:w="20" w:type="dxa"/>
              <w:left w:w="20" w:type="dxa"/>
              <w:bottom w:w="20" w:type="dxa"/>
              <w:right w:w="20" w:type="dxa"/>
            </w:tcMar>
            <w:vAlign w:val="center"/>
            <w:hideMark/>
          </w:tcPr>
          <w:p w14:paraId="19B6FF04" w14:textId="77777777" w:rsidR="00A330C9" w:rsidRPr="000A6F9A" w:rsidRDefault="00A330C9" w:rsidP="004239F6">
            <w:pPr>
              <w:pStyle w:val="movimento2"/>
              <w:rPr>
                <w:color w:val="002060"/>
              </w:rPr>
            </w:pPr>
            <w:r w:rsidRPr="000A6F9A">
              <w:rPr>
                <w:color w:val="002060"/>
              </w:rPr>
              <w:t xml:space="preserve">(CERRETO D ESI C5 A.S.D.) </w:t>
            </w:r>
          </w:p>
        </w:tc>
      </w:tr>
    </w:tbl>
    <w:p w14:paraId="75860063" w14:textId="77777777" w:rsidR="00A330C9" w:rsidRDefault="00A330C9" w:rsidP="00A330C9">
      <w:pPr>
        <w:pStyle w:val="breakline"/>
        <w:rPr>
          <w:color w:val="002060"/>
        </w:rPr>
      </w:pPr>
    </w:p>
    <w:p w14:paraId="30C9CC47"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8AE9270"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6C34B9F0" w14:textId="77777777" w:rsidR="00A330C9" w:rsidRPr="000A6F9A" w:rsidRDefault="00A330C9" w:rsidP="00A330C9">
      <w:pPr>
        <w:pStyle w:val="breakline"/>
        <w:rPr>
          <w:rFonts w:eastAsiaTheme="minorEastAsia"/>
          <w:color w:val="002060"/>
        </w:rPr>
      </w:pPr>
    </w:p>
    <w:p w14:paraId="3DCE1191" w14:textId="77777777" w:rsidR="00A330C9" w:rsidRPr="000A6F9A" w:rsidRDefault="00A330C9" w:rsidP="00A330C9">
      <w:pPr>
        <w:pStyle w:val="titoloprinc0"/>
        <w:rPr>
          <w:color w:val="002060"/>
        </w:rPr>
      </w:pPr>
      <w:r w:rsidRPr="000A6F9A">
        <w:rPr>
          <w:color w:val="002060"/>
        </w:rPr>
        <w:t>CLASSIFICA</w:t>
      </w:r>
    </w:p>
    <w:p w14:paraId="2584B860" w14:textId="77777777" w:rsidR="00A330C9" w:rsidRPr="000A6F9A" w:rsidRDefault="00A330C9" w:rsidP="00A330C9">
      <w:pPr>
        <w:pStyle w:val="breakline"/>
        <w:rPr>
          <w:color w:val="002060"/>
        </w:rPr>
      </w:pPr>
    </w:p>
    <w:p w14:paraId="6FA20666" w14:textId="77777777" w:rsidR="00A330C9" w:rsidRPr="000A6F9A" w:rsidRDefault="00A330C9" w:rsidP="00A330C9">
      <w:pPr>
        <w:pStyle w:val="breakline"/>
        <w:rPr>
          <w:color w:val="002060"/>
        </w:rPr>
      </w:pPr>
    </w:p>
    <w:p w14:paraId="35DC7ADB"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29ACBE67"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1EA83"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EA451"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29384"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EB7F"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437FD"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49802"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88049"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E383A"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FDC63"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6C192" w14:textId="77777777" w:rsidR="00A330C9" w:rsidRPr="000A6F9A" w:rsidRDefault="00A330C9" w:rsidP="004239F6">
            <w:pPr>
              <w:pStyle w:val="headertabella0"/>
              <w:rPr>
                <w:color w:val="002060"/>
              </w:rPr>
            </w:pPr>
            <w:r w:rsidRPr="000A6F9A">
              <w:rPr>
                <w:color w:val="002060"/>
              </w:rPr>
              <w:t>PE</w:t>
            </w:r>
          </w:p>
        </w:tc>
      </w:tr>
      <w:tr w:rsidR="00A330C9" w:rsidRPr="000A6F9A" w14:paraId="762AA9FF"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115061" w14:textId="77777777" w:rsidR="00A330C9" w:rsidRPr="000A6F9A" w:rsidRDefault="00A330C9" w:rsidP="004239F6">
            <w:pPr>
              <w:pStyle w:val="rowtabella0"/>
              <w:rPr>
                <w:color w:val="002060"/>
              </w:rPr>
            </w:pPr>
            <w:r w:rsidRPr="000A6F9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586B6"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DB60E"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E0AEE"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301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B8B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AA801" w14:textId="77777777" w:rsidR="00A330C9" w:rsidRPr="000A6F9A" w:rsidRDefault="00A330C9" w:rsidP="004239F6">
            <w:pPr>
              <w:pStyle w:val="rowtabella0"/>
              <w:jc w:val="center"/>
              <w:rPr>
                <w:color w:val="002060"/>
              </w:rPr>
            </w:pPr>
            <w:r w:rsidRPr="000A6F9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2DAA"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C3E6"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3308" w14:textId="77777777" w:rsidR="00A330C9" w:rsidRPr="000A6F9A" w:rsidRDefault="00A330C9" w:rsidP="004239F6">
            <w:pPr>
              <w:pStyle w:val="rowtabella0"/>
              <w:jc w:val="center"/>
              <w:rPr>
                <w:color w:val="002060"/>
              </w:rPr>
            </w:pPr>
            <w:r w:rsidRPr="000A6F9A">
              <w:rPr>
                <w:color w:val="002060"/>
              </w:rPr>
              <w:t>2</w:t>
            </w:r>
          </w:p>
        </w:tc>
      </w:tr>
      <w:tr w:rsidR="00A330C9" w:rsidRPr="000A6F9A" w14:paraId="442C6EA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891A6" w14:textId="77777777" w:rsidR="00A330C9" w:rsidRPr="000A6F9A" w:rsidRDefault="00A330C9" w:rsidP="004239F6">
            <w:pPr>
              <w:pStyle w:val="rowtabella0"/>
              <w:rPr>
                <w:color w:val="002060"/>
              </w:rPr>
            </w:pPr>
            <w:r w:rsidRPr="000A6F9A">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6A70"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426B"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90D1E"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8F051"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84B0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8808" w14:textId="77777777" w:rsidR="00A330C9" w:rsidRPr="000A6F9A" w:rsidRDefault="00A330C9" w:rsidP="004239F6">
            <w:pPr>
              <w:pStyle w:val="rowtabella0"/>
              <w:jc w:val="center"/>
              <w:rPr>
                <w:color w:val="002060"/>
              </w:rPr>
            </w:pPr>
            <w:r w:rsidRPr="000A6F9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81DB"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9E6D"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9CC7" w14:textId="77777777" w:rsidR="00A330C9" w:rsidRPr="000A6F9A" w:rsidRDefault="00A330C9" w:rsidP="004239F6">
            <w:pPr>
              <w:pStyle w:val="rowtabella0"/>
              <w:jc w:val="center"/>
              <w:rPr>
                <w:color w:val="002060"/>
              </w:rPr>
            </w:pPr>
            <w:r w:rsidRPr="000A6F9A">
              <w:rPr>
                <w:color w:val="002060"/>
              </w:rPr>
              <w:t>0</w:t>
            </w:r>
          </w:p>
        </w:tc>
      </w:tr>
      <w:tr w:rsidR="00A330C9" w:rsidRPr="000A6F9A" w14:paraId="666022F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F1B18" w14:textId="77777777" w:rsidR="00A330C9" w:rsidRPr="000A6F9A" w:rsidRDefault="00A330C9" w:rsidP="004239F6">
            <w:pPr>
              <w:pStyle w:val="rowtabella0"/>
              <w:rPr>
                <w:color w:val="002060"/>
                <w:lang w:val="en-US"/>
              </w:rPr>
            </w:pPr>
            <w:r w:rsidRPr="000A6F9A">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5AA9"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D14B"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2A86"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2F52"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320E"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380C" w14:textId="77777777" w:rsidR="00A330C9" w:rsidRPr="000A6F9A" w:rsidRDefault="00A330C9" w:rsidP="004239F6">
            <w:pPr>
              <w:pStyle w:val="rowtabella0"/>
              <w:jc w:val="center"/>
              <w:rPr>
                <w:color w:val="002060"/>
              </w:rPr>
            </w:pPr>
            <w:r w:rsidRPr="000A6F9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1308"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D83F"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C786" w14:textId="77777777" w:rsidR="00A330C9" w:rsidRPr="000A6F9A" w:rsidRDefault="00A330C9" w:rsidP="004239F6">
            <w:pPr>
              <w:pStyle w:val="rowtabella0"/>
              <w:jc w:val="center"/>
              <w:rPr>
                <w:color w:val="002060"/>
              </w:rPr>
            </w:pPr>
            <w:r w:rsidRPr="000A6F9A">
              <w:rPr>
                <w:color w:val="002060"/>
              </w:rPr>
              <w:t>0</w:t>
            </w:r>
          </w:p>
        </w:tc>
      </w:tr>
      <w:tr w:rsidR="00A330C9" w:rsidRPr="000A6F9A" w14:paraId="201B1F5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A3BEB" w14:textId="77777777" w:rsidR="00A330C9" w:rsidRPr="000A6F9A" w:rsidRDefault="00A330C9" w:rsidP="004239F6">
            <w:pPr>
              <w:pStyle w:val="rowtabella0"/>
              <w:rPr>
                <w:color w:val="002060"/>
              </w:rPr>
            </w:pPr>
            <w:r w:rsidRPr="000A6F9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6636"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F62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A8D37"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364C"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7C7BF"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9E76" w14:textId="77777777" w:rsidR="00A330C9" w:rsidRPr="000A6F9A" w:rsidRDefault="00A330C9" w:rsidP="004239F6">
            <w:pPr>
              <w:pStyle w:val="rowtabella0"/>
              <w:jc w:val="center"/>
              <w:rPr>
                <w:color w:val="002060"/>
              </w:rPr>
            </w:pPr>
            <w:r w:rsidRPr="000A6F9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F7EC"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02FB"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46C0" w14:textId="77777777" w:rsidR="00A330C9" w:rsidRPr="000A6F9A" w:rsidRDefault="00A330C9" w:rsidP="004239F6">
            <w:pPr>
              <w:pStyle w:val="rowtabella0"/>
              <w:jc w:val="center"/>
              <w:rPr>
                <w:color w:val="002060"/>
              </w:rPr>
            </w:pPr>
            <w:r w:rsidRPr="000A6F9A">
              <w:rPr>
                <w:color w:val="002060"/>
              </w:rPr>
              <w:t>0</w:t>
            </w:r>
          </w:p>
        </w:tc>
      </w:tr>
      <w:tr w:rsidR="00A330C9" w:rsidRPr="000A6F9A" w14:paraId="7D8C5DA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E6CE0" w14:textId="77777777" w:rsidR="00A330C9" w:rsidRPr="000A6F9A" w:rsidRDefault="00A330C9" w:rsidP="004239F6">
            <w:pPr>
              <w:pStyle w:val="rowtabella0"/>
              <w:rPr>
                <w:color w:val="002060"/>
              </w:rPr>
            </w:pPr>
            <w:r w:rsidRPr="000A6F9A">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BB85"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B79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8A6E"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5EA1"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F09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1192"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7EEC6"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E88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C779" w14:textId="77777777" w:rsidR="00A330C9" w:rsidRPr="000A6F9A" w:rsidRDefault="00A330C9" w:rsidP="004239F6">
            <w:pPr>
              <w:pStyle w:val="rowtabella0"/>
              <w:jc w:val="center"/>
              <w:rPr>
                <w:color w:val="002060"/>
              </w:rPr>
            </w:pPr>
            <w:r w:rsidRPr="000A6F9A">
              <w:rPr>
                <w:color w:val="002060"/>
              </w:rPr>
              <w:t>0</w:t>
            </w:r>
          </w:p>
        </w:tc>
      </w:tr>
      <w:tr w:rsidR="00A330C9" w:rsidRPr="000A6F9A" w14:paraId="1343611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18A57" w14:textId="77777777" w:rsidR="00A330C9" w:rsidRPr="000A6F9A" w:rsidRDefault="00A330C9" w:rsidP="004239F6">
            <w:pPr>
              <w:pStyle w:val="rowtabella0"/>
              <w:rPr>
                <w:color w:val="002060"/>
              </w:rPr>
            </w:pPr>
            <w:r w:rsidRPr="000A6F9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E7C6"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6B4D"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30AE"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5688"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78A5"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3898"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F337"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5035"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E92E" w14:textId="77777777" w:rsidR="00A330C9" w:rsidRPr="000A6F9A" w:rsidRDefault="00A330C9" w:rsidP="004239F6">
            <w:pPr>
              <w:pStyle w:val="rowtabella0"/>
              <w:jc w:val="center"/>
              <w:rPr>
                <w:color w:val="002060"/>
              </w:rPr>
            </w:pPr>
            <w:r w:rsidRPr="000A6F9A">
              <w:rPr>
                <w:color w:val="002060"/>
              </w:rPr>
              <w:t>0</w:t>
            </w:r>
          </w:p>
        </w:tc>
      </w:tr>
      <w:tr w:rsidR="00A330C9" w:rsidRPr="000A6F9A" w14:paraId="7FE0022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00E2A" w14:textId="77777777" w:rsidR="00A330C9" w:rsidRPr="000A6F9A" w:rsidRDefault="00A330C9" w:rsidP="004239F6">
            <w:pPr>
              <w:pStyle w:val="rowtabella0"/>
              <w:rPr>
                <w:color w:val="002060"/>
              </w:rPr>
            </w:pPr>
            <w:r w:rsidRPr="000A6F9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C2931"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FEA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A8CA3"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20AA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8BEC"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A9082"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B8C5"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B4CD6"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7D8B" w14:textId="77777777" w:rsidR="00A330C9" w:rsidRPr="000A6F9A" w:rsidRDefault="00A330C9" w:rsidP="004239F6">
            <w:pPr>
              <w:pStyle w:val="rowtabella0"/>
              <w:jc w:val="center"/>
              <w:rPr>
                <w:color w:val="002060"/>
              </w:rPr>
            </w:pPr>
            <w:r w:rsidRPr="000A6F9A">
              <w:rPr>
                <w:color w:val="002060"/>
              </w:rPr>
              <w:t>0</w:t>
            </w:r>
          </w:p>
        </w:tc>
      </w:tr>
      <w:tr w:rsidR="00A330C9" w:rsidRPr="000A6F9A" w14:paraId="1A7D3F4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E9483" w14:textId="77777777" w:rsidR="00A330C9" w:rsidRPr="000A6F9A" w:rsidRDefault="00A330C9" w:rsidP="004239F6">
            <w:pPr>
              <w:pStyle w:val="rowtabella0"/>
              <w:rPr>
                <w:color w:val="002060"/>
              </w:rPr>
            </w:pPr>
            <w:r w:rsidRPr="000A6F9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4E6A"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16C5"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4A5F"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114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9B4D"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BB34" w14:textId="77777777" w:rsidR="00A330C9" w:rsidRPr="000A6F9A" w:rsidRDefault="00A330C9" w:rsidP="004239F6">
            <w:pPr>
              <w:pStyle w:val="rowtabella0"/>
              <w:jc w:val="center"/>
              <w:rPr>
                <w:color w:val="002060"/>
              </w:rPr>
            </w:pPr>
            <w:r w:rsidRPr="000A6F9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598C1"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1D5F0"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5060" w14:textId="77777777" w:rsidR="00A330C9" w:rsidRPr="000A6F9A" w:rsidRDefault="00A330C9" w:rsidP="004239F6">
            <w:pPr>
              <w:pStyle w:val="rowtabella0"/>
              <w:jc w:val="center"/>
              <w:rPr>
                <w:color w:val="002060"/>
              </w:rPr>
            </w:pPr>
            <w:r w:rsidRPr="000A6F9A">
              <w:rPr>
                <w:color w:val="002060"/>
              </w:rPr>
              <w:t>0</w:t>
            </w:r>
          </w:p>
        </w:tc>
      </w:tr>
      <w:tr w:rsidR="00A330C9" w:rsidRPr="000A6F9A" w14:paraId="1DCE730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2514D" w14:textId="77777777" w:rsidR="00A330C9" w:rsidRPr="000A6F9A" w:rsidRDefault="00A330C9" w:rsidP="004239F6">
            <w:pPr>
              <w:pStyle w:val="rowtabella0"/>
              <w:rPr>
                <w:color w:val="002060"/>
              </w:rPr>
            </w:pPr>
            <w:r w:rsidRPr="000A6F9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D921"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9EE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FA0D"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962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DA78"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082E"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BDB5"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678F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3ACC" w14:textId="77777777" w:rsidR="00A330C9" w:rsidRPr="000A6F9A" w:rsidRDefault="00A330C9" w:rsidP="004239F6">
            <w:pPr>
              <w:pStyle w:val="rowtabella0"/>
              <w:jc w:val="center"/>
              <w:rPr>
                <w:color w:val="002060"/>
              </w:rPr>
            </w:pPr>
            <w:r w:rsidRPr="000A6F9A">
              <w:rPr>
                <w:color w:val="002060"/>
              </w:rPr>
              <w:t>0</w:t>
            </w:r>
          </w:p>
        </w:tc>
      </w:tr>
      <w:tr w:rsidR="00A330C9" w:rsidRPr="000A6F9A" w14:paraId="42486F9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1EF7D5" w14:textId="77777777" w:rsidR="00A330C9" w:rsidRPr="000A6F9A" w:rsidRDefault="00A330C9" w:rsidP="004239F6">
            <w:pPr>
              <w:pStyle w:val="rowtabella0"/>
              <w:rPr>
                <w:color w:val="002060"/>
              </w:rPr>
            </w:pPr>
            <w:r w:rsidRPr="000A6F9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73A2"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ECBB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B133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F1A2"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EA6B9"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EDD00"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2204"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C53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415E3" w14:textId="77777777" w:rsidR="00A330C9" w:rsidRPr="000A6F9A" w:rsidRDefault="00A330C9" w:rsidP="004239F6">
            <w:pPr>
              <w:pStyle w:val="rowtabella0"/>
              <w:jc w:val="center"/>
              <w:rPr>
                <w:color w:val="002060"/>
              </w:rPr>
            </w:pPr>
            <w:r w:rsidRPr="000A6F9A">
              <w:rPr>
                <w:color w:val="002060"/>
              </w:rPr>
              <w:t>0</w:t>
            </w:r>
          </w:p>
        </w:tc>
      </w:tr>
      <w:tr w:rsidR="00A330C9" w:rsidRPr="000A6F9A" w14:paraId="3B5A81B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D002A" w14:textId="77777777" w:rsidR="00A330C9" w:rsidRPr="000A6F9A" w:rsidRDefault="00A330C9" w:rsidP="004239F6">
            <w:pPr>
              <w:pStyle w:val="rowtabella0"/>
              <w:rPr>
                <w:color w:val="002060"/>
              </w:rPr>
            </w:pPr>
            <w:r w:rsidRPr="000A6F9A">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3A13"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DD9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D3D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7FA0"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F085"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FE86"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D3D36"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14F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F59E" w14:textId="77777777" w:rsidR="00A330C9" w:rsidRPr="000A6F9A" w:rsidRDefault="00A330C9" w:rsidP="004239F6">
            <w:pPr>
              <w:pStyle w:val="rowtabella0"/>
              <w:jc w:val="center"/>
              <w:rPr>
                <w:color w:val="002060"/>
              </w:rPr>
            </w:pPr>
            <w:r w:rsidRPr="000A6F9A">
              <w:rPr>
                <w:color w:val="002060"/>
              </w:rPr>
              <w:t>0</w:t>
            </w:r>
          </w:p>
        </w:tc>
      </w:tr>
      <w:tr w:rsidR="00A330C9" w:rsidRPr="000A6F9A" w14:paraId="1C46D891" w14:textId="77777777" w:rsidTr="004239F6">
        <w:trPr>
          <w:trHeight w:val="65"/>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F4916" w14:textId="77777777" w:rsidR="00A330C9" w:rsidRPr="000A6F9A" w:rsidRDefault="00A330C9" w:rsidP="004239F6">
            <w:pPr>
              <w:pStyle w:val="rowtabella0"/>
              <w:rPr>
                <w:color w:val="002060"/>
              </w:rPr>
            </w:pPr>
            <w:r w:rsidRPr="000A6F9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9148"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4B27"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E26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249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98C5"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691A" w14:textId="77777777" w:rsidR="00A330C9" w:rsidRPr="000A6F9A" w:rsidRDefault="00A330C9" w:rsidP="004239F6">
            <w:pPr>
              <w:pStyle w:val="rowtabella0"/>
              <w:jc w:val="center"/>
              <w:rPr>
                <w:color w:val="002060"/>
              </w:rPr>
            </w:pPr>
            <w:r w:rsidRPr="000A6F9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0D261"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9519"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BD352" w14:textId="77777777" w:rsidR="00A330C9" w:rsidRPr="000A6F9A" w:rsidRDefault="00A330C9" w:rsidP="004239F6">
            <w:pPr>
              <w:pStyle w:val="rowtabella0"/>
              <w:jc w:val="center"/>
              <w:rPr>
                <w:color w:val="002060"/>
              </w:rPr>
            </w:pPr>
            <w:r w:rsidRPr="000A6F9A">
              <w:rPr>
                <w:color w:val="002060"/>
              </w:rPr>
              <w:t>0</w:t>
            </w:r>
          </w:p>
        </w:tc>
      </w:tr>
      <w:tr w:rsidR="00A330C9" w:rsidRPr="000A6F9A" w14:paraId="6D0394A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tcPr>
          <w:p w14:paraId="64EEFC1B" w14:textId="77777777" w:rsidR="00A330C9" w:rsidRPr="000A6F9A" w:rsidRDefault="00A330C9" w:rsidP="004239F6">
            <w:pPr>
              <w:pStyle w:val="rowtabella0"/>
              <w:rPr>
                <w:color w:val="002060"/>
              </w:rPr>
            </w:pPr>
            <w:r w:rsidRPr="000A6F9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4A71F3"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23E7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22FDC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6E64A7"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183EB2"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2A1F50"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000214" w14:textId="77777777" w:rsidR="00A330C9" w:rsidRPr="000A6F9A" w:rsidRDefault="00A330C9" w:rsidP="004239F6">
            <w:pPr>
              <w:pStyle w:val="rowtabella0"/>
              <w:jc w:val="center"/>
              <w:rPr>
                <w:color w:val="002060"/>
              </w:rPr>
            </w:pPr>
            <w:r w:rsidRPr="000A6F9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5C6DB8"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9E505" w14:textId="77777777" w:rsidR="00A330C9" w:rsidRPr="000A6F9A" w:rsidRDefault="00A330C9" w:rsidP="004239F6">
            <w:pPr>
              <w:pStyle w:val="rowtabella0"/>
              <w:jc w:val="center"/>
              <w:rPr>
                <w:color w:val="002060"/>
              </w:rPr>
            </w:pPr>
            <w:r w:rsidRPr="000A6F9A">
              <w:rPr>
                <w:color w:val="002060"/>
              </w:rPr>
              <w:t>0</w:t>
            </w:r>
          </w:p>
        </w:tc>
      </w:tr>
      <w:tr w:rsidR="00A330C9" w:rsidRPr="000A6F9A" w14:paraId="3D0C9C5B"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D69DDF3" w14:textId="77777777" w:rsidR="00A330C9" w:rsidRPr="000A6F9A" w:rsidRDefault="00A330C9" w:rsidP="004239F6">
            <w:pPr>
              <w:pStyle w:val="rowtabella0"/>
              <w:rPr>
                <w:color w:val="002060"/>
              </w:rPr>
            </w:pPr>
            <w:r w:rsidRPr="000A6F9A">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477B0"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206E9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3E32B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2BD33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1FAA8"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9E28A"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448400"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8D2DD"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E1A1D" w14:textId="77777777" w:rsidR="00A330C9" w:rsidRPr="000A6F9A" w:rsidRDefault="00A330C9" w:rsidP="004239F6">
            <w:pPr>
              <w:pStyle w:val="rowtabella0"/>
              <w:jc w:val="center"/>
              <w:rPr>
                <w:color w:val="002060"/>
              </w:rPr>
            </w:pPr>
            <w:r w:rsidRPr="000A6F9A">
              <w:rPr>
                <w:color w:val="002060"/>
              </w:rPr>
              <w:t>0</w:t>
            </w:r>
          </w:p>
        </w:tc>
      </w:tr>
    </w:tbl>
    <w:p w14:paraId="27D73663" w14:textId="77777777" w:rsidR="00A330C9" w:rsidRPr="000A6F9A" w:rsidRDefault="00A330C9" w:rsidP="00A330C9">
      <w:pPr>
        <w:pStyle w:val="breakline"/>
        <w:rPr>
          <w:color w:val="002060"/>
        </w:rPr>
      </w:pPr>
    </w:p>
    <w:p w14:paraId="064E39F4" w14:textId="77777777" w:rsidR="00A330C9" w:rsidRPr="000A6F9A" w:rsidRDefault="00A330C9" w:rsidP="00A330C9">
      <w:pPr>
        <w:pStyle w:val="titoloprinc0"/>
        <w:rPr>
          <w:color w:val="002060"/>
        </w:rPr>
      </w:pPr>
      <w:r w:rsidRPr="000A6F9A">
        <w:rPr>
          <w:color w:val="002060"/>
        </w:rPr>
        <w:t>PROGRAMMA GARE</w:t>
      </w:r>
    </w:p>
    <w:p w14:paraId="0211EBC9" w14:textId="77777777" w:rsidR="00A330C9" w:rsidRPr="000A6F9A" w:rsidRDefault="00A330C9" w:rsidP="00A330C9">
      <w:pPr>
        <w:pStyle w:val="breakline"/>
        <w:rPr>
          <w:color w:val="002060"/>
        </w:rPr>
      </w:pPr>
    </w:p>
    <w:p w14:paraId="048F1C98" w14:textId="77777777" w:rsidR="00A330C9" w:rsidRPr="000A6F9A" w:rsidRDefault="00A330C9" w:rsidP="00A330C9">
      <w:pPr>
        <w:pStyle w:val="sottotitolocampionato10"/>
        <w:rPr>
          <w:color w:val="002060"/>
        </w:rPr>
      </w:pPr>
      <w:r w:rsidRPr="000A6F9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0"/>
        <w:gridCol w:w="1544"/>
        <w:gridCol w:w="1551"/>
      </w:tblGrid>
      <w:tr w:rsidR="00A330C9" w:rsidRPr="000A6F9A" w14:paraId="42D0EFB6"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8AAE6"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0DC17"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84CD0"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7B9C1"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DF40F"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8C036"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2AC83"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54B992CC"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88F5F4" w14:textId="77777777" w:rsidR="00A330C9" w:rsidRPr="000A6F9A" w:rsidRDefault="00A330C9" w:rsidP="004239F6">
            <w:pPr>
              <w:pStyle w:val="rowtabella0"/>
              <w:rPr>
                <w:color w:val="002060"/>
              </w:rPr>
            </w:pPr>
            <w:r w:rsidRPr="000A6F9A">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506D80" w14:textId="77777777" w:rsidR="00A330C9" w:rsidRPr="000A6F9A" w:rsidRDefault="00A330C9" w:rsidP="004239F6">
            <w:pPr>
              <w:pStyle w:val="rowtabella0"/>
              <w:rPr>
                <w:color w:val="002060"/>
              </w:rPr>
            </w:pPr>
            <w:r w:rsidRPr="000A6F9A">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5BBD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4EA93" w14:textId="77777777" w:rsidR="00A330C9" w:rsidRPr="000A6F9A" w:rsidRDefault="00A330C9" w:rsidP="004239F6">
            <w:pPr>
              <w:pStyle w:val="rowtabella0"/>
              <w:rPr>
                <w:color w:val="002060"/>
              </w:rPr>
            </w:pPr>
            <w:r w:rsidRPr="000A6F9A">
              <w:rPr>
                <w:color w:val="002060"/>
              </w:rPr>
              <w:t>07/02/2025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27C25A" w14:textId="77777777" w:rsidR="00A330C9" w:rsidRPr="000A6F9A" w:rsidRDefault="00A330C9" w:rsidP="004239F6">
            <w:pPr>
              <w:pStyle w:val="rowtabella0"/>
              <w:rPr>
                <w:color w:val="002060"/>
              </w:rPr>
            </w:pPr>
            <w:r w:rsidRPr="000A6F9A">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7ABF9" w14:textId="77777777" w:rsidR="00A330C9" w:rsidRPr="000A6F9A" w:rsidRDefault="00A330C9" w:rsidP="004239F6">
            <w:pPr>
              <w:pStyle w:val="rowtabella0"/>
              <w:rPr>
                <w:color w:val="002060"/>
              </w:rPr>
            </w:pPr>
            <w:r w:rsidRPr="000A6F9A">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288D" w14:textId="77777777" w:rsidR="00A330C9" w:rsidRPr="000A6F9A" w:rsidRDefault="00A330C9" w:rsidP="004239F6">
            <w:pPr>
              <w:pStyle w:val="rowtabella0"/>
              <w:rPr>
                <w:color w:val="002060"/>
              </w:rPr>
            </w:pPr>
            <w:r w:rsidRPr="000A6F9A">
              <w:rPr>
                <w:color w:val="002060"/>
              </w:rPr>
              <w:t>VIA OLIMPIADI</w:t>
            </w:r>
          </w:p>
        </w:tc>
      </w:tr>
      <w:tr w:rsidR="00A330C9" w:rsidRPr="000A6F9A" w14:paraId="051FDFF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417366" w14:textId="77777777" w:rsidR="00A330C9" w:rsidRPr="000A6F9A" w:rsidRDefault="00A330C9" w:rsidP="004239F6">
            <w:pPr>
              <w:pStyle w:val="rowtabella0"/>
              <w:rPr>
                <w:color w:val="002060"/>
              </w:rPr>
            </w:pPr>
            <w:r w:rsidRPr="000A6F9A">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F50158" w14:textId="77777777" w:rsidR="00A330C9" w:rsidRPr="000A6F9A" w:rsidRDefault="00A330C9" w:rsidP="004239F6">
            <w:pPr>
              <w:pStyle w:val="rowtabella0"/>
              <w:rPr>
                <w:color w:val="002060"/>
              </w:rPr>
            </w:pPr>
            <w:r w:rsidRPr="000A6F9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17F6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0BA74" w14:textId="77777777" w:rsidR="00A330C9" w:rsidRPr="000A6F9A" w:rsidRDefault="00A330C9" w:rsidP="004239F6">
            <w:pPr>
              <w:pStyle w:val="rowtabella0"/>
              <w:rPr>
                <w:color w:val="002060"/>
              </w:rPr>
            </w:pPr>
            <w:r w:rsidRPr="000A6F9A">
              <w:rPr>
                <w:color w:val="002060"/>
              </w:rPr>
              <w:t>07/02/2025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BDC48B" w14:textId="77777777" w:rsidR="00A330C9" w:rsidRPr="000A6F9A" w:rsidRDefault="00A330C9" w:rsidP="004239F6">
            <w:pPr>
              <w:pStyle w:val="rowtabella0"/>
              <w:rPr>
                <w:color w:val="002060"/>
              </w:rPr>
            </w:pPr>
            <w:r w:rsidRPr="000A6F9A">
              <w:rPr>
                <w:color w:val="002060"/>
              </w:rPr>
              <w:t xml:space="preserve">5429 PAL.COM. </w:t>
            </w:r>
            <w:proofErr w:type="gramStart"/>
            <w:r w:rsidRPr="000A6F9A">
              <w:rPr>
                <w:color w:val="002060"/>
              </w:rPr>
              <w:t>S.MICHELE</w:t>
            </w:r>
            <w:proofErr w:type="gramEnd"/>
            <w:r w:rsidRPr="000A6F9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29B827" w14:textId="77777777" w:rsidR="00A330C9" w:rsidRPr="000A6F9A" w:rsidRDefault="00A330C9" w:rsidP="004239F6">
            <w:pPr>
              <w:pStyle w:val="rowtabella0"/>
              <w:rPr>
                <w:color w:val="002060"/>
              </w:rPr>
            </w:pPr>
            <w:r w:rsidRPr="000A6F9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A77BA" w14:textId="77777777" w:rsidR="00A330C9" w:rsidRPr="000A6F9A" w:rsidRDefault="00A330C9" w:rsidP="004239F6">
            <w:pPr>
              <w:pStyle w:val="rowtabella0"/>
              <w:rPr>
                <w:color w:val="002060"/>
              </w:rPr>
            </w:pPr>
            <w:r w:rsidRPr="000A6F9A">
              <w:rPr>
                <w:color w:val="002060"/>
              </w:rPr>
              <w:t>VIA LORETO</w:t>
            </w:r>
          </w:p>
        </w:tc>
      </w:tr>
      <w:tr w:rsidR="00A330C9" w:rsidRPr="000A6F9A" w14:paraId="51CC03A7"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DF7520" w14:textId="77777777" w:rsidR="00A330C9" w:rsidRPr="000A6F9A" w:rsidRDefault="00A330C9" w:rsidP="004239F6">
            <w:pPr>
              <w:pStyle w:val="rowtabella0"/>
              <w:rPr>
                <w:color w:val="002060"/>
              </w:rPr>
            </w:pPr>
            <w:r w:rsidRPr="000A6F9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9D0C2A" w14:textId="77777777" w:rsidR="00A330C9" w:rsidRPr="000A6F9A" w:rsidRDefault="00A330C9" w:rsidP="004239F6">
            <w:pPr>
              <w:pStyle w:val="rowtabella0"/>
              <w:rPr>
                <w:color w:val="002060"/>
              </w:rPr>
            </w:pPr>
            <w:r w:rsidRPr="000A6F9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E8824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DB6BB0"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BEFCC1" w14:textId="77777777" w:rsidR="00A330C9" w:rsidRPr="000A6F9A" w:rsidRDefault="00A330C9" w:rsidP="004239F6">
            <w:pPr>
              <w:pStyle w:val="rowtabella0"/>
              <w:rPr>
                <w:color w:val="002060"/>
              </w:rPr>
            </w:pPr>
            <w:r w:rsidRPr="000A6F9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34C56"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C43904" w14:textId="77777777" w:rsidR="00A330C9" w:rsidRPr="000A6F9A" w:rsidRDefault="00A330C9" w:rsidP="004239F6">
            <w:pPr>
              <w:pStyle w:val="rowtabella0"/>
              <w:rPr>
                <w:color w:val="002060"/>
              </w:rPr>
            </w:pPr>
            <w:r w:rsidRPr="000A6F9A">
              <w:rPr>
                <w:color w:val="002060"/>
              </w:rPr>
              <w:t>VIA MONTEPELAGO</w:t>
            </w:r>
          </w:p>
        </w:tc>
      </w:tr>
      <w:tr w:rsidR="00A330C9" w:rsidRPr="000A6F9A" w14:paraId="2F0F707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4F629" w14:textId="77777777" w:rsidR="00A330C9" w:rsidRPr="000A6F9A" w:rsidRDefault="00A330C9" w:rsidP="004239F6">
            <w:pPr>
              <w:pStyle w:val="rowtabella0"/>
              <w:rPr>
                <w:color w:val="002060"/>
              </w:rPr>
            </w:pPr>
            <w:r w:rsidRPr="000A6F9A">
              <w:rPr>
                <w:color w:val="002060"/>
              </w:rPr>
              <w:lastRenderedPageBreak/>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44A3A" w14:textId="77777777" w:rsidR="00A330C9" w:rsidRPr="000A6F9A" w:rsidRDefault="00A330C9" w:rsidP="004239F6">
            <w:pPr>
              <w:pStyle w:val="rowtabella0"/>
              <w:rPr>
                <w:color w:val="002060"/>
              </w:rPr>
            </w:pPr>
            <w:r w:rsidRPr="000A6F9A">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B069E9"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BFD7E"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988931" w14:textId="77777777" w:rsidR="00A330C9" w:rsidRPr="000A6F9A" w:rsidRDefault="00A330C9" w:rsidP="004239F6">
            <w:pPr>
              <w:pStyle w:val="rowtabella0"/>
              <w:rPr>
                <w:color w:val="002060"/>
              </w:rPr>
            </w:pPr>
            <w:r w:rsidRPr="000A6F9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3DC0B" w14:textId="77777777" w:rsidR="00A330C9" w:rsidRPr="000A6F9A" w:rsidRDefault="00A330C9" w:rsidP="004239F6">
            <w:pPr>
              <w:pStyle w:val="rowtabella0"/>
              <w:rPr>
                <w:color w:val="002060"/>
              </w:rPr>
            </w:pPr>
            <w:r w:rsidRPr="000A6F9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D5129" w14:textId="77777777" w:rsidR="00A330C9" w:rsidRPr="000A6F9A" w:rsidRDefault="00A330C9" w:rsidP="004239F6">
            <w:pPr>
              <w:pStyle w:val="rowtabella0"/>
              <w:rPr>
                <w:color w:val="002060"/>
              </w:rPr>
            </w:pPr>
            <w:r w:rsidRPr="000A6F9A">
              <w:rPr>
                <w:color w:val="002060"/>
              </w:rPr>
              <w:t>VIA BRAMANTE</w:t>
            </w:r>
          </w:p>
        </w:tc>
      </w:tr>
      <w:tr w:rsidR="00A330C9" w:rsidRPr="000A6F9A" w14:paraId="40DCB2EC"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59F4D1" w14:textId="77777777" w:rsidR="00A330C9" w:rsidRPr="000A6F9A" w:rsidRDefault="00A330C9" w:rsidP="004239F6">
            <w:pPr>
              <w:pStyle w:val="rowtabella0"/>
              <w:rPr>
                <w:color w:val="002060"/>
              </w:rPr>
            </w:pPr>
            <w:r w:rsidRPr="000A6F9A">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11FE98" w14:textId="77777777" w:rsidR="00A330C9" w:rsidRPr="000A6F9A" w:rsidRDefault="00A330C9" w:rsidP="004239F6">
            <w:pPr>
              <w:pStyle w:val="rowtabella0"/>
              <w:rPr>
                <w:color w:val="002060"/>
              </w:rPr>
            </w:pPr>
            <w:r w:rsidRPr="000A6F9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60F30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58E76E"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B33929" w14:textId="77777777" w:rsidR="00A330C9" w:rsidRPr="000A6F9A" w:rsidRDefault="00A330C9" w:rsidP="004239F6">
            <w:pPr>
              <w:pStyle w:val="rowtabella0"/>
              <w:rPr>
                <w:color w:val="002060"/>
              </w:rPr>
            </w:pPr>
            <w:r w:rsidRPr="000A6F9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49756" w14:textId="77777777" w:rsidR="00A330C9" w:rsidRPr="000A6F9A" w:rsidRDefault="00A330C9" w:rsidP="004239F6">
            <w:pPr>
              <w:pStyle w:val="rowtabella0"/>
              <w:rPr>
                <w:color w:val="002060"/>
              </w:rPr>
            </w:pPr>
            <w:r w:rsidRPr="000A6F9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E95FB" w14:textId="77777777" w:rsidR="00A330C9" w:rsidRPr="000A6F9A" w:rsidRDefault="00A330C9" w:rsidP="004239F6">
            <w:pPr>
              <w:pStyle w:val="rowtabella0"/>
              <w:rPr>
                <w:color w:val="002060"/>
              </w:rPr>
            </w:pPr>
            <w:r w:rsidRPr="000A6F9A">
              <w:rPr>
                <w:color w:val="002060"/>
              </w:rPr>
              <w:t>VIA DELLO SPORT</w:t>
            </w:r>
          </w:p>
        </w:tc>
      </w:tr>
      <w:tr w:rsidR="00A330C9" w:rsidRPr="000A6F9A" w14:paraId="1767B19F"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C8E16C" w14:textId="77777777" w:rsidR="00A330C9" w:rsidRPr="000A6F9A" w:rsidRDefault="00A330C9" w:rsidP="004239F6">
            <w:pPr>
              <w:pStyle w:val="rowtabella0"/>
              <w:rPr>
                <w:color w:val="002060"/>
              </w:rPr>
            </w:pPr>
            <w:r w:rsidRPr="000A6F9A">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7CD655" w14:textId="77777777" w:rsidR="00A330C9" w:rsidRPr="000A6F9A" w:rsidRDefault="00A330C9" w:rsidP="004239F6">
            <w:pPr>
              <w:pStyle w:val="rowtabella0"/>
              <w:rPr>
                <w:color w:val="002060"/>
              </w:rPr>
            </w:pPr>
            <w:r w:rsidRPr="000A6F9A">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375C83"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E4DB11"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4EDF9" w14:textId="77777777" w:rsidR="00A330C9" w:rsidRPr="000A6F9A" w:rsidRDefault="00A330C9" w:rsidP="004239F6">
            <w:pPr>
              <w:pStyle w:val="rowtabella0"/>
              <w:rPr>
                <w:color w:val="002060"/>
              </w:rPr>
            </w:pPr>
            <w:r w:rsidRPr="000A6F9A">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1A3849" w14:textId="77777777" w:rsidR="00A330C9" w:rsidRPr="000A6F9A" w:rsidRDefault="00A330C9" w:rsidP="004239F6">
            <w:pPr>
              <w:pStyle w:val="rowtabella0"/>
              <w:rPr>
                <w:color w:val="002060"/>
              </w:rPr>
            </w:pPr>
            <w:r w:rsidRPr="000A6F9A">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DFF4A" w14:textId="77777777" w:rsidR="00A330C9" w:rsidRPr="000A6F9A" w:rsidRDefault="00A330C9" w:rsidP="004239F6">
            <w:pPr>
              <w:pStyle w:val="rowtabella0"/>
              <w:rPr>
                <w:color w:val="002060"/>
              </w:rPr>
            </w:pPr>
            <w:r w:rsidRPr="000A6F9A">
              <w:rPr>
                <w:color w:val="002060"/>
              </w:rPr>
              <w:t>VIA LUDOVICO SCARFIOTTI</w:t>
            </w:r>
          </w:p>
        </w:tc>
      </w:tr>
      <w:tr w:rsidR="00A330C9" w:rsidRPr="000A6F9A" w14:paraId="7C470A42"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5DE48" w14:textId="77777777" w:rsidR="00A330C9" w:rsidRPr="000A6F9A" w:rsidRDefault="00A330C9" w:rsidP="004239F6">
            <w:pPr>
              <w:pStyle w:val="rowtabella0"/>
              <w:rPr>
                <w:color w:val="002060"/>
              </w:rPr>
            </w:pPr>
            <w:r w:rsidRPr="000A6F9A">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D2880" w14:textId="77777777" w:rsidR="00A330C9" w:rsidRPr="000A6F9A" w:rsidRDefault="00A330C9" w:rsidP="004239F6">
            <w:pPr>
              <w:pStyle w:val="rowtabella0"/>
              <w:rPr>
                <w:color w:val="002060"/>
              </w:rPr>
            </w:pPr>
            <w:r w:rsidRPr="000A6F9A">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7A71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A3119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70368" w14:textId="77777777" w:rsidR="00A330C9" w:rsidRPr="000A6F9A" w:rsidRDefault="00A330C9" w:rsidP="004239F6">
            <w:pPr>
              <w:pStyle w:val="rowtabella0"/>
              <w:rPr>
                <w:color w:val="002060"/>
              </w:rPr>
            </w:pPr>
            <w:r w:rsidRPr="000A6F9A">
              <w:rPr>
                <w:color w:val="002060"/>
              </w:rPr>
              <w:t xml:space="preserve">5454 </w:t>
            </w:r>
            <w:proofErr w:type="gramStart"/>
            <w:r w:rsidRPr="000A6F9A">
              <w:rPr>
                <w:color w:val="002060"/>
              </w:rPr>
              <w:t>C.COPERTO</w:t>
            </w:r>
            <w:proofErr w:type="gramEnd"/>
            <w:r w:rsidRPr="000A6F9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A8B0C" w14:textId="77777777" w:rsidR="00A330C9" w:rsidRPr="000A6F9A" w:rsidRDefault="00A330C9" w:rsidP="004239F6">
            <w:pPr>
              <w:pStyle w:val="rowtabella0"/>
              <w:rPr>
                <w:color w:val="002060"/>
              </w:rPr>
            </w:pPr>
            <w:r w:rsidRPr="000A6F9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4EBCE" w14:textId="77777777" w:rsidR="00A330C9" w:rsidRPr="000A6F9A" w:rsidRDefault="00A330C9" w:rsidP="004239F6">
            <w:pPr>
              <w:pStyle w:val="rowtabella0"/>
              <w:rPr>
                <w:color w:val="002060"/>
              </w:rPr>
            </w:pPr>
            <w:r w:rsidRPr="000A6F9A">
              <w:rPr>
                <w:color w:val="002060"/>
              </w:rPr>
              <w:t>VIA VILLA TOMBARI</w:t>
            </w:r>
          </w:p>
        </w:tc>
      </w:tr>
    </w:tbl>
    <w:p w14:paraId="4C6190AB" w14:textId="77777777" w:rsidR="00A330C9" w:rsidRPr="000A6F9A" w:rsidRDefault="00A330C9" w:rsidP="00A330C9">
      <w:pPr>
        <w:pStyle w:val="breakline"/>
        <w:rPr>
          <w:rFonts w:eastAsiaTheme="minorEastAsia"/>
          <w:color w:val="002060"/>
        </w:rPr>
      </w:pPr>
    </w:p>
    <w:p w14:paraId="55F7D25A" w14:textId="77777777" w:rsidR="00A330C9" w:rsidRPr="000A6F9A" w:rsidRDefault="00A330C9" w:rsidP="00A330C9">
      <w:pPr>
        <w:pStyle w:val="breakline"/>
        <w:rPr>
          <w:color w:val="002060"/>
        </w:rPr>
      </w:pPr>
    </w:p>
    <w:p w14:paraId="2AD17213" w14:textId="7D6574E9" w:rsidR="00A330C9" w:rsidRPr="000A6F9A" w:rsidRDefault="00A330C9" w:rsidP="00317282">
      <w:pPr>
        <w:pStyle w:val="titolocampionato0"/>
        <w:shd w:val="clear" w:color="auto" w:fill="CCCCCC"/>
        <w:spacing w:before="80" w:after="40"/>
        <w:rPr>
          <w:color w:val="002060"/>
        </w:rPr>
      </w:pPr>
      <w:r w:rsidRPr="000A6F9A">
        <w:rPr>
          <w:color w:val="002060"/>
        </w:rPr>
        <w:t>CALCIO A CINQUE SERIE C2</w:t>
      </w:r>
    </w:p>
    <w:p w14:paraId="40121879" w14:textId="77777777" w:rsidR="00A330C9" w:rsidRPr="000A6F9A" w:rsidRDefault="00A330C9" w:rsidP="00A330C9">
      <w:pPr>
        <w:pStyle w:val="titoloprinc0"/>
        <w:rPr>
          <w:color w:val="002060"/>
        </w:rPr>
      </w:pPr>
      <w:r w:rsidRPr="000A6F9A">
        <w:rPr>
          <w:color w:val="002060"/>
        </w:rPr>
        <w:t>RISULTATI</w:t>
      </w:r>
    </w:p>
    <w:p w14:paraId="11419E12" w14:textId="77777777" w:rsidR="00A330C9" w:rsidRPr="000A6F9A" w:rsidRDefault="00A330C9" w:rsidP="00A330C9">
      <w:pPr>
        <w:pStyle w:val="breakline"/>
        <w:rPr>
          <w:color w:val="002060"/>
        </w:rPr>
      </w:pPr>
    </w:p>
    <w:p w14:paraId="1D59D04A" w14:textId="77777777" w:rsidR="00A330C9" w:rsidRPr="000A6F9A" w:rsidRDefault="00A330C9" w:rsidP="00A330C9">
      <w:pPr>
        <w:pStyle w:val="sottotitolocampionato10"/>
        <w:rPr>
          <w:color w:val="002060"/>
        </w:rPr>
      </w:pPr>
      <w:r w:rsidRPr="000A6F9A">
        <w:rPr>
          <w:color w:val="002060"/>
        </w:rPr>
        <w:t>RISULTATI UFFICIALI GARE DEL 31/01/2025</w:t>
      </w:r>
    </w:p>
    <w:p w14:paraId="072B70CE"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059E43C9"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397095EA"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14096E00"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B333D" w14:textId="77777777" w:rsidR="00A330C9" w:rsidRPr="000A6F9A" w:rsidRDefault="00A330C9" w:rsidP="004239F6">
                  <w:pPr>
                    <w:pStyle w:val="headertabella0"/>
                    <w:rPr>
                      <w:color w:val="002060"/>
                    </w:rPr>
                  </w:pPr>
                  <w:r w:rsidRPr="000A6F9A">
                    <w:rPr>
                      <w:color w:val="002060"/>
                    </w:rPr>
                    <w:t>GIRONE A - 4 Giornata - R</w:t>
                  </w:r>
                </w:p>
              </w:tc>
            </w:tr>
            <w:tr w:rsidR="00A330C9" w:rsidRPr="000A6F9A" w14:paraId="7B35D9B9"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DAA60" w14:textId="77777777" w:rsidR="00A330C9" w:rsidRPr="000A6F9A" w:rsidRDefault="00A330C9" w:rsidP="004239F6">
                  <w:pPr>
                    <w:pStyle w:val="rowtabella0"/>
                    <w:rPr>
                      <w:color w:val="002060"/>
                    </w:rPr>
                  </w:pPr>
                  <w:r w:rsidRPr="000A6F9A">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DFD71" w14:textId="77777777" w:rsidR="00A330C9" w:rsidRPr="000A6F9A" w:rsidRDefault="00A330C9" w:rsidP="004239F6">
                  <w:pPr>
                    <w:pStyle w:val="rowtabella0"/>
                    <w:rPr>
                      <w:color w:val="002060"/>
                    </w:rPr>
                  </w:pPr>
                  <w:r w:rsidRPr="000A6F9A">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0A65A" w14:textId="77777777" w:rsidR="00A330C9" w:rsidRPr="000A6F9A" w:rsidRDefault="00A330C9" w:rsidP="004239F6">
                  <w:pPr>
                    <w:pStyle w:val="rowtabella0"/>
                    <w:jc w:val="center"/>
                    <w:rPr>
                      <w:color w:val="002060"/>
                    </w:rPr>
                  </w:pPr>
                  <w:r w:rsidRPr="000A6F9A">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A9D6A" w14:textId="77777777" w:rsidR="00A330C9" w:rsidRPr="000A6F9A" w:rsidRDefault="00A330C9" w:rsidP="004239F6">
                  <w:pPr>
                    <w:pStyle w:val="rowtabella0"/>
                    <w:jc w:val="center"/>
                    <w:rPr>
                      <w:color w:val="002060"/>
                    </w:rPr>
                  </w:pPr>
                  <w:r w:rsidRPr="000A6F9A">
                    <w:rPr>
                      <w:color w:val="002060"/>
                    </w:rPr>
                    <w:t> </w:t>
                  </w:r>
                </w:p>
              </w:tc>
            </w:tr>
            <w:tr w:rsidR="00A330C9" w:rsidRPr="000A6F9A" w14:paraId="1D234286"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EE95E7" w14:textId="77777777" w:rsidR="00A330C9" w:rsidRPr="000A6F9A" w:rsidRDefault="00A330C9" w:rsidP="004239F6">
                  <w:pPr>
                    <w:pStyle w:val="rowtabella0"/>
                    <w:rPr>
                      <w:color w:val="002060"/>
                    </w:rPr>
                  </w:pPr>
                  <w:r w:rsidRPr="000A6F9A">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F996F5" w14:textId="77777777" w:rsidR="00A330C9" w:rsidRPr="000A6F9A" w:rsidRDefault="00A330C9" w:rsidP="004239F6">
                  <w:pPr>
                    <w:pStyle w:val="rowtabella0"/>
                    <w:rPr>
                      <w:color w:val="002060"/>
                    </w:rPr>
                  </w:pPr>
                  <w:r w:rsidRPr="000A6F9A">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211F42" w14:textId="77777777" w:rsidR="00A330C9" w:rsidRPr="000A6F9A" w:rsidRDefault="00A330C9" w:rsidP="004239F6">
                  <w:pPr>
                    <w:pStyle w:val="rowtabella0"/>
                    <w:jc w:val="center"/>
                    <w:rPr>
                      <w:color w:val="002060"/>
                    </w:rPr>
                  </w:pPr>
                  <w:r w:rsidRPr="000A6F9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B8C9D2" w14:textId="77777777" w:rsidR="00A330C9" w:rsidRPr="000A6F9A" w:rsidRDefault="00A330C9" w:rsidP="004239F6">
                  <w:pPr>
                    <w:pStyle w:val="rowtabella0"/>
                    <w:jc w:val="center"/>
                    <w:rPr>
                      <w:color w:val="002060"/>
                    </w:rPr>
                  </w:pPr>
                  <w:r w:rsidRPr="000A6F9A">
                    <w:rPr>
                      <w:color w:val="002060"/>
                    </w:rPr>
                    <w:t> </w:t>
                  </w:r>
                </w:p>
              </w:tc>
            </w:tr>
            <w:tr w:rsidR="00A330C9" w:rsidRPr="000A6F9A" w14:paraId="1EA6DB2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BBE239" w14:textId="77777777" w:rsidR="00A330C9" w:rsidRPr="000A6F9A" w:rsidRDefault="00A330C9" w:rsidP="004239F6">
                  <w:pPr>
                    <w:pStyle w:val="rowtabella0"/>
                    <w:rPr>
                      <w:color w:val="002060"/>
                    </w:rPr>
                  </w:pPr>
                  <w:r w:rsidRPr="000A6F9A">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E292D9" w14:textId="77777777" w:rsidR="00A330C9" w:rsidRPr="000A6F9A" w:rsidRDefault="00A330C9" w:rsidP="004239F6">
                  <w:pPr>
                    <w:pStyle w:val="rowtabella0"/>
                    <w:rPr>
                      <w:color w:val="002060"/>
                    </w:rPr>
                  </w:pPr>
                  <w:r w:rsidRPr="000A6F9A">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288F7C" w14:textId="77777777" w:rsidR="00A330C9" w:rsidRPr="000A6F9A" w:rsidRDefault="00A330C9" w:rsidP="004239F6">
                  <w:pPr>
                    <w:pStyle w:val="rowtabella0"/>
                    <w:jc w:val="center"/>
                    <w:rPr>
                      <w:color w:val="002060"/>
                    </w:rPr>
                  </w:pPr>
                  <w:r w:rsidRPr="000A6F9A">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155D3E" w14:textId="77777777" w:rsidR="00A330C9" w:rsidRPr="000A6F9A" w:rsidRDefault="00A330C9" w:rsidP="004239F6">
                  <w:pPr>
                    <w:pStyle w:val="rowtabella0"/>
                    <w:jc w:val="center"/>
                    <w:rPr>
                      <w:color w:val="002060"/>
                    </w:rPr>
                  </w:pPr>
                  <w:r w:rsidRPr="000A6F9A">
                    <w:rPr>
                      <w:color w:val="002060"/>
                    </w:rPr>
                    <w:t> </w:t>
                  </w:r>
                </w:p>
              </w:tc>
            </w:tr>
            <w:tr w:rsidR="00A330C9" w:rsidRPr="000A6F9A" w14:paraId="10CCF623"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3259E3" w14:textId="77777777" w:rsidR="00A330C9" w:rsidRPr="000A6F9A" w:rsidRDefault="00A330C9" w:rsidP="004239F6">
                  <w:pPr>
                    <w:pStyle w:val="rowtabella0"/>
                    <w:rPr>
                      <w:color w:val="002060"/>
                    </w:rPr>
                  </w:pPr>
                  <w:proofErr w:type="gramStart"/>
                  <w:r w:rsidRPr="000A6F9A">
                    <w:rPr>
                      <w:color w:val="002060"/>
                    </w:rPr>
                    <w:t>CITTA</w:t>
                  </w:r>
                  <w:proofErr w:type="gramEnd"/>
                  <w:r w:rsidRPr="000A6F9A">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F1076" w14:textId="77777777" w:rsidR="00A330C9" w:rsidRPr="000A6F9A" w:rsidRDefault="00A330C9" w:rsidP="004239F6">
                  <w:pPr>
                    <w:pStyle w:val="rowtabella0"/>
                    <w:rPr>
                      <w:color w:val="002060"/>
                    </w:rPr>
                  </w:pPr>
                  <w:r w:rsidRPr="000A6F9A">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176526" w14:textId="77777777" w:rsidR="00A330C9" w:rsidRPr="000A6F9A" w:rsidRDefault="00A330C9" w:rsidP="004239F6">
                  <w:pPr>
                    <w:pStyle w:val="rowtabella0"/>
                    <w:jc w:val="center"/>
                    <w:rPr>
                      <w:color w:val="002060"/>
                    </w:rPr>
                  </w:pPr>
                  <w:r w:rsidRPr="000A6F9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902AF7" w14:textId="77777777" w:rsidR="00A330C9" w:rsidRPr="000A6F9A" w:rsidRDefault="00A330C9" w:rsidP="004239F6">
                  <w:pPr>
                    <w:pStyle w:val="rowtabella0"/>
                    <w:jc w:val="center"/>
                    <w:rPr>
                      <w:color w:val="002060"/>
                    </w:rPr>
                  </w:pPr>
                  <w:r w:rsidRPr="000A6F9A">
                    <w:rPr>
                      <w:color w:val="002060"/>
                    </w:rPr>
                    <w:t> </w:t>
                  </w:r>
                </w:p>
              </w:tc>
            </w:tr>
            <w:tr w:rsidR="00A330C9" w:rsidRPr="000A6F9A" w14:paraId="30C6DFE9"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0B5D3B" w14:textId="77777777" w:rsidR="00A330C9" w:rsidRPr="000A6F9A" w:rsidRDefault="00A330C9" w:rsidP="004239F6">
                  <w:pPr>
                    <w:pStyle w:val="rowtabella0"/>
                    <w:rPr>
                      <w:color w:val="002060"/>
                    </w:rPr>
                  </w:pPr>
                  <w:r w:rsidRPr="000A6F9A">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0462F9" w14:textId="77777777" w:rsidR="00A330C9" w:rsidRPr="000A6F9A" w:rsidRDefault="00A330C9" w:rsidP="004239F6">
                  <w:pPr>
                    <w:pStyle w:val="rowtabella0"/>
                    <w:rPr>
                      <w:color w:val="002060"/>
                    </w:rPr>
                  </w:pPr>
                  <w:r w:rsidRPr="000A6F9A">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55A953" w14:textId="77777777" w:rsidR="00A330C9" w:rsidRPr="000A6F9A" w:rsidRDefault="00A330C9" w:rsidP="004239F6">
                  <w:pPr>
                    <w:pStyle w:val="rowtabella0"/>
                    <w:jc w:val="center"/>
                    <w:rPr>
                      <w:color w:val="002060"/>
                    </w:rPr>
                  </w:pPr>
                  <w:r w:rsidRPr="000A6F9A">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4D97D6" w14:textId="77777777" w:rsidR="00A330C9" w:rsidRPr="000A6F9A" w:rsidRDefault="00A330C9" w:rsidP="004239F6">
                  <w:pPr>
                    <w:pStyle w:val="rowtabella0"/>
                    <w:jc w:val="center"/>
                    <w:rPr>
                      <w:color w:val="002060"/>
                    </w:rPr>
                  </w:pPr>
                  <w:r w:rsidRPr="000A6F9A">
                    <w:rPr>
                      <w:color w:val="002060"/>
                    </w:rPr>
                    <w:t> </w:t>
                  </w:r>
                </w:p>
              </w:tc>
            </w:tr>
            <w:tr w:rsidR="00A330C9" w:rsidRPr="000A6F9A" w14:paraId="6B2266B1"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8A82A" w14:textId="77777777" w:rsidR="00A330C9" w:rsidRPr="000A6F9A" w:rsidRDefault="00A330C9" w:rsidP="004239F6">
                  <w:pPr>
                    <w:pStyle w:val="rowtabella0"/>
                    <w:rPr>
                      <w:color w:val="002060"/>
                    </w:rPr>
                  </w:pPr>
                  <w:r w:rsidRPr="000A6F9A">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827C8" w14:textId="77777777" w:rsidR="00A330C9" w:rsidRPr="000A6F9A" w:rsidRDefault="00A330C9" w:rsidP="004239F6">
                  <w:pPr>
                    <w:pStyle w:val="rowtabella0"/>
                    <w:rPr>
                      <w:color w:val="002060"/>
                    </w:rPr>
                  </w:pPr>
                  <w:r w:rsidRPr="000A6F9A">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AD2F1" w14:textId="77777777" w:rsidR="00A330C9" w:rsidRPr="000A6F9A" w:rsidRDefault="00A330C9" w:rsidP="004239F6">
                  <w:pPr>
                    <w:pStyle w:val="rowtabella0"/>
                    <w:jc w:val="center"/>
                    <w:rPr>
                      <w:color w:val="002060"/>
                    </w:rPr>
                  </w:pPr>
                  <w:r w:rsidRPr="000A6F9A">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B0C44" w14:textId="77777777" w:rsidR="00A330C9" w:rsidRPr="000A6F9A" w:rsidRDefault="00A330C9" w:rsidP="004239F6">
                  <w:pPr>
                    <w:pStyle w:val="rowtabella0"/>
                    <w:jc w:val="center"/>
                    <w:rPr>
                      <w:color w:val="002060"/>
                    </w:rPr>
                  </w:pPr>
                  <w:r w:rsidRPr="000A6F9A">
                    <w:rPr>
                      <w:color w:val="002060"/>
                    </w:rPr>
                    <w:t> </w:t>
                  </w:r>
                </w:p>
              </w:tc>
            </w:tr>
          </w:tbl>
          <w:p w14:paraId="21CA73E9"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5D1F74B8"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D82CA" w14:textId="77777777" w:rsidR="00A330C9" w:rsidRPr="000A6F9A" w:rsidRDefault="00A330C9" w:rsidP="004239F6">
                  <w:pPr>
                    <w:pStyle w:val="headertabella0"/>
                    <w:rPr>
                      <w:color w:val="002060"/>
                    </w:rPr>
                  </w:pPr>
                  <w:r w:rsidRPr="000A6F9A">
                    <w:rPr>
                      <w:color w:val="002060"/>
                    </w:rPr>
                    <w:t>GIRONE B - 4 Giornata - R</w:t>
                  </w:r>
                </w:p>
              </w:tc>
            </w:tr>
            <w:tr w:rsidR="00A330C9" w:rsidRPr="000A6F9A" w14:paraId="013F5571"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CDA1EB" w14:textId="77777777" w:rsidR="00A330C9" w:rsidRPr="000A6F9A" w:rsidRDefault="00A330C9" w:rsidP="004239F6">
                  <w:pPr>
                    <w:pStyle w:val="rowtabella0"/>
                    <w:rPr>
                      <w:color w:val="002060"/>
                    </w:rPr>
                  </w:pPr>
                  <w:r w:rsidRPr="000A6F9A">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97D80" w14:textId="77777777" w:rsidR="00A330C9" w:rsidRPr="000A6F9A" w:rsidRDefault="00A330C9" w:rsidP="004239F6">
                  <w:pPr>
                    <w:pStyle w:val="rowtabella0"/>
                    <w:rPr>
                      <w:color w:val="002060"/>
                    </w:rPr>
                  </w:pPr>
                  <w:r w:rsidRPr="000A6F9A">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07C22" w14:textId="77777777" w:rsidR="00A330C9" w:rsidRPr="000A6F9A" w:rsidRDefault="00A330C9" w:rsidP="004239F6">
                  <w:pPr>
                    <w:pStyle w:val="rowtabella0"/>
                    <w:jc w:val="center"/>
                    <w:rPr>
                      <w:color w:val="002060"/>
                    </w:rPr>
                  </w:pPr>
                  <w:r w:rsidRPr="000A6F9A">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06D5A7" w14:textId="77777777" w:rsidR="00A330C9" w:rsidRPr="000A6F9A" w:rsidRDefault="00A330C9" w:rsidP="004239F6">
                  <w:pPr>
                    <w:pStyle w:val="rowtabella0"/>
                    <w:jc w:val="center"/>
                    <w:rPr>
                      <w:color w:val="002060"/>
                    </w:rPr>
                  </w:pPr>
                  <w:r w:rsidRPr="000A6F9A">
                    <w:rPr>
                      <w:color w:val="002060"/>
                    </w:rPr>
                    <w:t> </w:t>
                  </w:r>
                </w:p>
              </w:tc>
            </w:tr>
            <w:tr w:rsidR="00A330C9" w:rsidRPr="000A6F9A" w14:paraId="23B9F7BF"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BD877F" w14:textId="77777777" w:rsidR="00A330C9" w:rsidRPr="000A6F9A" w:rsidRDefault="00A330C9" w:rsidP="004239F6">
                  <w:pPr>
                    <w:pStyle w:val="rowtabella0"/>
                    <w:rPr>
                      <w:color w:val="002060"/>
                    </w:rPr>
                  </w:pPr>
                  <w:r w:rsidRPr="000A6F9A">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3FCDE" w14:textId="77777777" w:rsidR="00A330C9" w:rsidRPr="000A6F9A" w:rsidRDefault="00A330C9" w:rsidP="004239F6">
                  <w:pPr>
                    <w:pStyle w:val="rowtabella0"/>
                    <w:rPr>
                      <w:color w:val="002060"/>
                    </w:rPr>
                  </w:pPr>
                  <w:r w:rsidRPr="000A6F9A">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08748A" w14:textId="77777777" w:rsidR="00A330C9" w:rsidRPr="000A6F9A" w:rsidRDefault="00A330C9" w:rsidP="004239F6">
                  <w:pPr>
                    <w:pStyle w:val="rowtabella0"/>
                    <w:jc w:val="center"/>
                    <w:rPr>
                      <w:color w:val="002060"/>
                    </w:rPr>
                  </w:pPr>
                  <w:r w:rsidRPr="000A6F9A">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6BAC34" w14:textId="77777777" w:rsidR="00A330C9" w:rsidRPr="000A6F9A" w:rsidRDefault="00A330C9" w:rsidP="004239F6">
                  <w:pPr>
                    <w:pStyle w:val="rowtabella0"/>
                    <w:jc w:val="center"/>
                    <w:rPr>
                      <w:color w:val="002060"/>
                    </w:rPr>
                  </w:pPr>
                  <w:r w:rsidRPr="000A6F9A">
                    <w:rPr>
                      <w:color w:val="002060"/>
                    </w:rPr>
                    <w:t> </w:t>
                  </w:r>
                </w:p>
              </w:tc>
            </w:tr>
            <w:tr w:rsidR="00A330C9" w:rsidRPr="000A6F9A" w14:paraId="284EA04E"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621E59" w14:textId="77777777" w:rsidR="00A330C9" w:rsidRPr="000A6F9A" w:rsidRDefault="00A330C9" w:rsidP="004239F6">
                  <w:pPr>
                    <w:pStyle w:val="rowtabella0"/>
                    <w:rPr>
                      <w:color w:val="002060"/>
                    </w:rPr>
                  </w:pPr>
                  <w:r w:rsidRPr="000A6F9A">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330C81" w14:textId="77777777" w:rsidR="00A330C9" w:rsidRPr="000A6F9A" w:rsidRDefault="00A330C9" w:rsidP="004239F6">
                  <w:pPr>
                    <w:pStyle w:val="rowtabella0"/>
                    <w:rPr>
                      <w:color w:val="002060"/>
                    </w:rPr>
                  </w:pPr>
                  <w:r w:rsidRPr="000A6F9A">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39857" w14:textId="77777777" w:rsidR="00A330C9" w:rsidRPr="000A6F9A" w:rsidRDefault="00A330C9" w:rsidP="004239F6">
                  <w:pPr>
                    <w:pStyle w:val="rowtabella0"/>
                    <w:jc w:val="center"/>
                    <w:rPr>
                      <w:color w:val="002060"/>
                    </w:rPr>
                  </w:pPr>
                  <w:r w:rsidRPr="000A6F9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A81587" w14:textId="77777777" w:rsidR="00A330C9" w:rsidRPr="000A6F9A" w:rsidRDefault="00A330C9" w:rsidP="004239F6">
                  <w:pPr>
                    <w:pStyle w:val="rowtabella0"/>
                    <w:jc w:val="center"/>
                    <w:rPr>
                      <w:color w:val="002060"/>
                    </w:rPr>
                  </w:pPr>
                  <w:r w:rsidRPr="000A6F9A">
                    <w:rPr>
                      <w:color w:val="002060"/>
                    </w:rPr>
                    <w:t> </w:t>
                  </w:r>
                </w:p>
              </w:tc>
            </w:tr>
            <w:tr w:rsidR="00A330C9" w:rsidRPr="000A6F9A" w14:paraId="0D7BEC5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689605" w14:textId="77777777" w:rsidR="00A330C9" w:rsidRPr="000A6F9A" w:rsidRDefault="00A330C9" w:rsidP="004239F6">
                  <w:pPr>
                    <w:pStyle w:val="rowtabella0"/>
                    <w:rPr>
                      <w:color w:val="002060"/>
                    </w:rPr>
                  </w:pPr>
                  <w:r w:rsidRPr="000A6F9A">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502050" w14:textId="77777777" w:rsidR="00A330C9" w:rsidRPr="000A6F9A" w:rsidRDefault="00A330C9" w:rsidP="004239F6">
                  <w:pPr>
                    <w:pStyle w:val="rowtabella0"/>
                    <w:rPr>
                      <w:color w:val="002060"/>
                    </w:rPr>
                  </w:pPr>
                  <w:r w:rsidRPr="000A6F9A">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F45ABA" w14:textId="77777777" w:rsidR="00A330C9" w:rsidRPr="000A6F9A" w:rsidRDefault="00A330C9" w:rsidP="004239F6">
                  <w:pPr>
                    <w:pStyle w:val="rowtabella0"/>
                    <w:jc w:val="center"/>
                    <w:rPr>
                      <w:color w:val="002060"/>
                    </w:rPr>
                  </w:pPr>
                  <w:r w:rsidRPr="000A6F9A">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497E38" w14:textId="77777777" w:rsidR="00A330C9" w:rsidRPr="000A6F9A" w:rsidRDefault="00A330C9" w:rsidP="004239F6">
                  <w:pPr>
                    <w:pStyle w:val="rowtabella0"/>
                    <w:jc w:val="center"/>
                    <w:rPr>
                      <w:color w:val="002060"/>
                    </w:rPr>
                  </w:pPr>
                  <w:r w:rsidRPr="000A6F9A">
                    <w:rPr>
                      <w:color w:val="002060"/>
                    </w:rPr>
                    <w:t> </w:t>
                  </w:r>
                </w:p>
              </w:tc>
            </w:tr>
            <w:tr w:rsidR="00A330C9" w:rsidRPr="000A6F9A" w14:paraId="44293C45"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2739DF" w14:textId="77777777" w:rsidR="00A330C9" w:rsidRPr="000A6F9A" w:rsidRDefault="00A330C9" w:rsidP="004239F6">
                  <w:pPr>
                    <w:pStyle w:val="rowtabella0"/>
                    <w:rPr>
                      <w:color w:val="002060"/>
                    </w:rPr>
                  </w:pPr>
                  <w:r w:rsidRPr="000A6F9A">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E3FF8D" w14:textId="77777777" w:rsidR="00A330C9" w:rsidRPr="000A6F9A" w:rsidRDefault="00A330C9" w:rsidP="004239F6">
                  <w:pPr>
                    <w:pStyle w:val="rowtabella0"/>
                    <w:rPr>
                      <w:color w:val="002060"/>
                    </w:rPr>
                  </w:pPr>
                  <w:r w:rsidRPr="000A6F9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CF680B" w14:textId="77777777" w:rsidR="00A330C9" w:rsidRPr="000A6F9A" w:rsidRDefault="00A330C9" w:rsidP="004239F6">
                  <w:pPr>
                    <w:pStyle w:val="rowtabella0"/>
                    <w:jc w:val="center"/>
                    <w:rPr>
                      <w:color w:val="002060"/>
                    </w:rPr>
                  </w:pPr>
                  <w:r w:rsidRPr="000A6F9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D71ABA" w14:textId="77777777" w:rsidR="00A330C9" w:rsidRPr="000A6F9A" w:rsidRDefault="00A330C9" w:rsidP="004239F6">
                  <w:pPr>
                    <w:pStyle w:val="rowtabella0"/>
                    <w:jc w:val="center"/>
                    <w:rPr>
                      <w:color w:val="002060"/>
                    </w:rPr>
                  </w:pPr>
                  <w:r w:rsidRPr="000A6F9A">
                    <w:rPr>
                      <w:color w:val="002060"/>
                    </w:rPr>
                    <w:t> </w:t>
                  </w:r>
                </w:p>
              </w:tc>
            </w:tr>
            <w:tr w:rsidR="00A330C9" w:rsidRPr="000A6F9A" w14:paraId="7F990F28"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F9EFB7" w14:textId="77777777" w:rsidR="00A330C9" w:rsidRPr="000A6F9A" w:rsidRDefault="00A330C9" w:rsidP="004239F6">
                  <w:pPr>
                    <w:pStyle w:val="rowtabella0"/>
                    <w:rPr>
                      <w:color w:val="002060"/>
                    </w:rPr>
                  </w:pPr>
                  <w:r w:rsidRPr="000A6F9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E38B8" w14:textId="77777777" w:rsidR="00A330C9" w:rsidRPr="000A6F9A" w:rsidRDefault="00A330C9" w:rsidP="004239F6">
                  <w:pPr>
                    <w:pStyle w:val="rowtabella0"/>
                    <w:rPr>
                      <w:color w:val="002060"/>
                    </w:rPr>
                  </w:pPr>
                  <w:r w:rsidRPr="000A6F9A">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29A45" w14:textId="77777777" w:rsidR="00A330C9" w:rsidRPr="000A6F9A" w:rsidRDefault="00A330C9" w:rsidP="004239F6">
                  <w:pPr>
                    <w:pStyle w:val="rowtabella0"/>
                    <w:jc w:val="center"/>
                    <w:rPr>
                      <w:color w:val="002060"/>
                    </w:rPr>
                  </w:pPr>
                  <w:r w:rsidRPr="000A6F9A">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654872" w14:textId="77777777" w:rsidR="00A330C9" w:rsidRPr="000A6F9A" w:rsidRDefault="00A330C9" w:rsidP="004239F6">
                  <w:pPr>
                    <w:pStyle w:val="rowtabella0"/>
                    <w:jc w:val="center"/>
                    <w:rPr>
                      <w:color w:val="002060"/>
                    </w:rPr>
                  </w:pPr>
                  <w:r w:rsidRPr="000A6F9A">
                    <w:rPr>
                      <w:color w:val="002060"/>
                    </w:rPr>
                    <w:t> </w:t>
                  </w:r>
                </w:p>
              </w:tc>
            </w:tr>
            <w:tr w:rsidR="00A330C9" w:rsidRPr="000A6F9A" w14:paraId="23FD1FB8"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2DE77841" w14:textId="77777777" w:rsidR="00A330C9" w:rsidRPr="000A6F9A" w:rsidRDefault="00A330C9" w:rsidP="004239F6">
                  <w:pPr>
                    <w:pStyle w:val="rowtabella0"/>
                    <w:rPr>
                      <w:color w:val="002060"/>
                    </w:rPr>
                  </w:pPr>
                  <w:r w:rsidRPr="000A6F9A">
                    <w:rPr>
                      <w:color w:val="002060"/>
                    </w:rPr>
                    <w:t>(1) - disputata il 01/02/2025</w:t>
                  </w:r>
                </w:p>
              </w:tc>
            </w:tr>
          </w:tbl>
          <w:p w14:paraId="40B6A1F9" w14:textId="77777777" w:rsidR="00A330C9" w:rsidRPr="000A6F9A" w:rsidRDefault="00A330C9" w:rsidP="004239F6">
            <w:pPr>
              <w:rPr>
                <w:color w:val="002060"/>
              </w:rPr>
            </w:pPr>
          </w:p>
        </w:tc>
      </w:tr>
    </w:tbl>
    <w:p w14:paraId="2F33FE49" w14:textId="77777777" w:rsidR="00A330C9" w:rsidRPr="000A6F9A" w:rsidRDefault="00A330C9" w:rsidP="00A330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0C9" w:rsidRPr="000A6F9A" w14:paraId="02FB2FF9"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6E8F310A"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F0CE9" w14:textId="77777777" w:rsidR="00A330C9" w:rsidRPr="000A6F9A" w:rsidRDefault="00A330C9" w:rsidP="004239F6">
                  <w:pPr>
                    <w:pStyle w:val="headertabella0"/>
                    <w:rPr>
                      <w:color w:val="002060"/>
                    </w:rPr>
                  </w:pPr>
                  <w:r w:rsidRPr="000A6F9A">
                    <w:rPr>
                      <w:color w:val="002060"/>
                    </w:rPr>
                    <w:t>GIRONE C - 4 Giornata - R</w:t>
                  </w:r>
                </w:p>
              </w:tc>
            </w:tr>
            <w:tr w:rsidR="00A330C9" w:rsidRPr="000A6F9A" w14:paraId="67942A53"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594A24" w14:textId="77777777" w:rsidR="00A330C9" w:rsidRPr="000A6F9A" w:rsidRDefault="00A330C9" w:rsidP="004239F6">
                  <w:pPr>
                    <w:pStyle w:val="rowtabella0"/>
                    <w:rPr>
                      <w:color w:val="002060"/>
                    </w:rPr>
                  </w:pPr>
                  <w:r w:rsidRPr="000A6F9A">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E0425" w14:textId="77777777" w:rsidR="00A330C9" w:rsidRPr="000A6F9A" w:rsidRDefault="00A330C9" w:rsidP="004239F6">
                  <w:pPr>
                    <w:pStyle w:val="rowtabella0"/>
                    <w:rPr>
                      <w:color w:val="002060"/>
                    </w:rPr>
                  </w:pPr>
                  <w:r w:rsidRPr="000A6F9A">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1DAB4" w14:textId="77777777" w:rsidR="00A330C9" w:rsidRPr="000A6F9A" w:rsidRDefault="00A330C9" w:rsidP="004239F6">
                  <w:pPr>
                    <w:pStyle w:val="rowtabella0"/>
                    <w:jc w:val="center"/>
                    <w:rPr>
                      <w:color w:val="002060"/>
                    </w:rPr>
                  </w:pPr>
                  <w:r w:rsidRPr="000A6F9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00E60" w14:textId="77777777" w:rsidR="00A330C9" w:rsidRPr="000A6F9A" w:rsidRDefault="00A330C9" w:rsidP="004239F6">
                  <w:pPr>
                    <w:pStyle w:val="rowtabella0"/>
                    <w:jc w:val="center"/>
                    <w:rPr>
                      <w:color w:val="002060"/>
                    </w:rPr>
                  </w:pPr>
                  <w:r w:rsidRPr="000A6F9A">
                    <w:rPr>
                      <w:color w:val="002060"/>
                    </w:rPr>
                    <w:t> </w:t>
                  </w:r>
                </w:p>
              </w:tc>
            </w:tr>
            <w:tr w:rsidR="00A330C9" w:rsidRPr="000A6F9A" w14:paraId="6E7E0DD9"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A28ADDC" w14:textId="77777777" w:rsidR="00A330C9" w:rsidRPr="000A6F9A" w:rsidRDefault="00A330C9" w:rsidP="004239F6">
                  <w:pPr>
                    <w:pStyle w:val="rowtabella0"/>
                    <w:rPr>
                      <w:color w:val="002060"/>
                    </w:rPr>
                  </w:pPr>
                  <w:r w:rsidRPr="000A6F9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A2A67D" w14:textId="77777777" w:rsidR="00A330C9" w:rsidRPr="000A6F9A" w:rsidRDefault="00A330C9" w:rsidP="004239F6">
                  <w:pPr>
                    <w:pStyle w:val="rowtabella0"/>
                    <w:rPr>
                      <w:color w:val="002060"/>
                    </w:rPr>
                  </w:pPr>
                  <w:r w:rsidRPr="000A6F9A">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D9F3E3" w14:textId="77777777" w:rsidR="00A330C9" w:rsidRPr="000A6F9A" w:rsidRDefault="00A330C9" w:rsidP="004239F6">
                  <w:pPr>
                    <w:pStyle w:val="rowtabella0"/>
                    <w:jc w:val="center"/>
                    <w:rPr>
                      <w:color w:val="002060"/>
                    </w:rPr>
                  </w:pPr>
                  <w:r w:rsidRPr="000A6F9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6E0336" w14:textId="77777777" w:rsidR="00A330C9" w:rsidRPr="000A6F9A" w:rsidRDefault="00A330C9" w:rsidP="004239F6">
                  <w:pPr>
                    <w:pStyle w:val="rowtabella0"/>
                    <w:jc w:val="center"/>
                    <w:rPr>
                      <w:color w:val="002060"/>
                    </w:rPr>
                  </w:pPr>
                  <w:r w:rsidRPr="000A6F9A">
                    <w:rPr>
                      <w:color w:val="002060"/>
                    </w:rPr>
                    <w:t> </w:t>
                  </w:r>
                </w:p>
              </w:tc>
            </w:tr>
            <w:tr w:rsidR="00A330C9" w:rsidRPr="000A6F9A" w14:paraId="75CEF079"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E638DD" w14:textId="77777777" w:rsidR="00A330C9" w:rsidRPr="000A6F9A" w:rsidRDefault="00A330C9" w:rsidP="004239F6">
                  <w:pPr>
                    <w:pStyle w:val="rowtabella0"/>
                    <w:rPr>
                      <w:color w:val="002060"/>
                    </w:rPr>
                  </w:pPr>
                  <w:r w:rsidRPr="000A6F9A">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2059DE" w14:textId="77777777" w:rsidR="00A330C9" w:rsidRPr="000A6F9A" w:rsidRDefault="00A330C9" w:rsidP="004239F6">
                  <w:pPr>
                    <w:pStyle w:val="rowtabella0"/>
                    <w:rPr>
                      <w:color w:val="002060"/>
                    </w:rPr>
                  </w:pPr>
                  <w:r w:rsidRPr="000A6F9A">
                    <w:rPr>
                      <w:color w:val="002060"/>
                    </w:rPr>
                    <w:t xml:space="preserve">- </w:t>
                  </w:r>
                  <w:proofErr w:type="gramStart"/>
                  <w:r w:rsidRPr="000A6F9A">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245C8F" w14:textId="77777777" w:rsidR="00A330C9" w:rsidRPr="000A6F9A" w:rsidRDefault="00A330C9" w:rsidP="004239F6">
                  <w:pPr>
                    <w:pStyle w:val="rowtabella0"/>
                    <w:jc w:val="center"/>
                    <w:rPr>
                      <w:color w:val="002060"/>
                    </w:rPr>
                  </w:pPr>
                  <w:r w:rsidRPr="000A6F9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FFBBA8" w14:textId="77777777" w:rsidR="00A330C9" w:rsidRPr="000A6F9A" w:rsidRDefault="00A330C9" w:rsidP="004239F6">
                  <w:pPr>
                    <w:pStyle w:val="rowtabella0"/>
                    <w:jc w:val="center"/>
                    <w:rPr>
                      <w:color w:val="002060"/>
                    </w:rPr>
                  </w:pPr>
                  <w:r w:rsidRPr="000A6F9A">
                    <w:rPr>
                      <w:color w:val="002060"/>
                    </w:rPr>
                    <w:t> </w:t>
                  </w:r>
                </w:p>
              </w:tc>
            </w:tr>
            <w:tr w:rsidR="00A330C9" w:rsidRPr="000A6F9A" w14:paraId="4A548731"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EC46FF" w14:textId="77777777" w:rsidR="00A330C9" w:rsidRPr="000A6F9A" w:rsidRDefault="00A330C9" w:rsidP="004239F6">
                  <w:pPr>
                    <w:pStyle w:val="rowtabella0"/>
                    <w:rPr>
                      <w:color w:val="002060"/>
                    </w:rPr>
                  </w:pPr>
                  <w:r w:rsidRPr="000A6F9A">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6C73D5" w14:textId="77777777" w:rsidR="00A330C9" w:rsidRPr="000A6F9A" w:rsidRDefault="00A330C9" w:rsidP="004239F6">
                  <w:pPr>
                    <w:pStyle w:val="rowtabella0"/>
                    <w:rPr>
                      <w:color w:val="002060"/>
                    </w:rPr>
                  </w:pPr>
                  <w:r w:rsidRPr="000A6F9A">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4B25C" w14:textId="77777777" w:rsidR="00A330C9" w:rsidRPr="000A6F9A" w:rsidRDefault="00A330C9" w:rsidP="004239F6">
                  <w:pPr>
                    <w:pStyle w:val="rowtabella0"/>
                    <w:jc w:val="center"/>
                    <w:rPr>
                      <w:color w:val="002060"/>
                    </w:rPr>
                  </w:pPr>
                  <w:r w:rsidRPr="000A6F9A">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5B3030" w14:textId="77777777" w:rsidR="00A330C9" w:rsidRPr="000A6F9A" w:rsidRDefault="00A330C9" w:rsidP="004239F6">
                  <w:pPr>
                    <w:pStyle w:val="rowtabella0"/>
                    <w:jc w:val="center"/>
                    <w:rPr>
                      <w:color w:val="002060"/>
                    </w:rPr>
                  </w:pPr>
                  <w:r w:rsidRPr="000A6F9A">
                    <w:rPr>
                      <w:color w:val="002060"/>
                    </w:rPr>
                    <w:t> </w:t>
                  </w:r>
                </w:p>
              </w:tc>
            </w:tr>
            <w:tr w:rsidR="00A330C9" w:rsidRPr="000A6F9A" w14:paraId="77007F50"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D33B5E" w14:textId="77777777" w:rsidR="00A330C9" w:rsidRPr="000A6F9A" w:rsidRDefault="00A330C9" w:rsidP="004239F6">
                  <w:pPr>
                    <w:pStyle w:val="rowtabella0"/>
                    <w:rPr>
                      <w:color w:val="002060"/>
                    </w:rPr>
                  </w:pPr>
                  <w:r w:rsidRPr="000A6F9A">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995372" w14:textId="77777777" w:rsidR="00A330C9" w:rsidRPr="000A6F9A" w:rsidRDefault="00A330C9" w:rsidP="004239F6">
                  <w:pPr>
                    <w:pStyle w:val="rowtabella0"/>
                    <w:rPr>
                      <w:color w:val="002060"/>
                    </w:rPr>
                  </w:pPr>
                  <w:r w:rsidRPr="000A6F9A">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233580" w14:textId="77777777" w:rsidR="00A330C9" w:rsidRPr="000A6F9A" w:rsidRDefault="00A330C9" w:rsidP="004239F6">
                  <w:pPr>
                    <w:pStyle w:val="rowtabella0"/>
                    <w:jc w:val="center"/>
                    <w:rPr>
                      <w:color w:val="002060"/>
                    </w:rPr>
                  </w:pPr>
                  <w:r w:rsidRPr="000A6F9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C8375C" w14:textId="77777777" w:rsidR="00A330C9" w:rsidRPr="000A6F9A" w:rsidRDefault="00A330C9" w:rsidP="004239F6">
                  <w:pPr>
                    <w:pStyle w:val="rowtabella0"/>
                    <w:jc w:val="center"/>
                    <w:rPr>
                      <w:color w:val="002060"/>
                    </w:rPr>
                  </w:pPr>
                  <w:r w:rsidRPr="000A6F9A">
                    <w:rPr>
                      <w:color w:val="002060"/>
                    </w:rPr>
                    <w:t> </w:t>
                  </w:r>
                </w:p>
              </w:tc>
            </w:tr>
            <w:tr w:rsidR="00A330C9" w:rsidRPr="000A6F9A" w14:paraId="48040CE0"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21176C" w14:textId="77777777" w:rsidR="00A330C9" w:rsidRPr="000A6F9A" w:rsidRDefault="00A330C9" w:rsidP="004239F6">
                  <w:pPr>
                    <w:pStyle w:val="rowtabella0"/>
                    <w:rPr>
                      <w:color w:val="002060"/>
                    </w:rPr>
                  </w:pPr>
                  <w:r w:rsidRPr="000A6F9A">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C71B6" w14:textId="77777777" w:rsidR="00A330C9" w:rsidRPr="000A6F9A" w:rsidRDefault="00A330C9" w:rsidP="004239F6">
                  <w:pPr>
                    <w:pStyle w:val="rowtabella0"/>
                    <w:rPr>
                      <w:color w:val="002060"/>
                    </w:rPr>
                  </w:pPr>
                  <w:r w:rsidRPr="000A6F9A">
                    <w:rPr>
                      <w:color w:val="002060"/>
                    </w:rPr>
                    <w:t>- REAL ANCARIA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32709" w14:textId="77777777" w:rsidR="00A330C9" w:rsidRPr="000A6F9A" w:rsidRDefault="00A330C9" w:rsidP="004239F6">
                  <w:pPr>
                    <w:pStyle w:val="rowtabella0"/>
                    <w:jc w:val="center"/>
                    <w:rPr>
                      <w:color w:val="002060"/>
                    </w:rPr>
                  </w:pPr>
                  <w:r w:rsidRPr="000A6F9A">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D6EE4" w14:textId="77777777" w:rsidR="00A330C9" w:rsidRPr="000A6F9A" w:rsidRDefault="00A330C9" w:rsidP="004239F6">
                  <w:pPr>
                    <w:pStyle w:val="rowtabella0"/>
                    <w:jc w:val="center"/>
                    <w:rPr>
                      <w:color w:val="002060"/>
                    </w:rPr>
                  </w:pPr>
                  <w:r w:rsidRPr="000A6F9A">
                    <w:rPr>
                      <w:color w:val="002060"/>
                    </w:rPr>
                    <w:t> </w:t>
                  </w:r>
                </w:p>
              </w:tc>
            </w:tr>
            <w:tr w:rsidR="00A330C9" w:rsidRPr="000A6F9A" w14:paraId="5A701F91"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E6EC45D" w14:textId="77777777" w:rsidR="00A330C9" w:rsidRPr="000A6F9A" w:rsidRDefault="00A330C9" w:rsidP="004239F6">
                  <w:pPr>
                    <w:pStyle w:val="rowtabella0"/>
                    <w:rPr>
                      <w:color w:val="002060"/>
                    </w:rPr>
                  </w:pPr>
                  <w:r w:rsidRPr="000A6F9A">
                    <w:rPr>
                      <w:color w:val="002060"/>
                    </w:rPr>
                    <w:t>(1) - disputata il 01/02/2025</w:t>
                  </w:r>
                </w:p>
              </w:tc>
            </w:tr>
          </w:tbl>
          <w:p w14:paraId="1A77DA37" w14:textId="77777777" w:rsidR="00A330C9" w:rsidRPr="000A6F9A" w:rsidRDefault="00A330C9" w:rsidP="004239F6">
            <w:pPr>
              <w:rPr>
                <w:color w:val="002060"/>
              </w:rPr>
            </w:pPr>
          </w:p>
        </w:tc>
      </w:tr>
    </w:tbl>
    <w:p w14:paraId="796C1B93" w14:textId="77777777" w:rsidR="00A330C9" w:rsidRPr="000A6F9A" w:rsidRDefault="00A330C9" w:rsidP="00A330C9">
      <w:pPr>
        <w:pStyle w:val="breakline"/>
        <w:rPr>
          <w:rFonts w:eastAsiaTheme="minorEastAsia"/>
          <w:color w:val="002060"/>
        </w:rPr>
      </w:pPr>
    </w:p>
    <w:p w14:paraId="436AD87B" w14:textId="77777777" w:rsidR="00A330C9" w:rsidRPr="000A6F9A" w:rsidRDefault="00A330C9" w:rsidP="00A330C9">
      <w:pPr>
        <w:pStyle w:val="breakline"/>
        <w:rPr>
          <w:color w:val="002060"/>
        </w:rPr>
      </w:pPr>
    </w:p>
    <w:p w14:paraId="74FFBDAC" w14:textId="77777777" w:rsidR="00A330C9" w:rsidRPr="000A6F9A" w:rsidRDefault="00A330C9" w:rsidP="00A330C9">
      <w:pPr>
        <w:pStyle w:val="titoloprinc0"/>
        <w:rPr>
          <w:color w:val="002060"/>
        </w:rPr>
      </w:pPr>
      <w:r w:rsidRPr="000A6F9A">
        <w:rPr>
          <w:color w:val="002060"/>
        </w:rPr>
        <w:t>GIUDICE SPORTIVO</w:t>
      </w:r>
    </w:p>
    <w:p w14:paraId="121C6B45"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674BEC3D" w14:textId="77777777" w:rsidR="00A330C9" w:rsidRPr="000A6F9A" w:rsidRDefault="00A330C9" w:rsidP="00A330C9">
      <w:pPr>
        <w:pStyle w:val="titolo10"/>
        <w:rPr>
          <w:color w:val="002060"/>
        </w:rPr>
      </w:pPr>
      <w:r w:rsidRPr="000A6F9A">
        <w:rPr>
          <w:color w:val="002060"/>
        </w:rPr>
        <w:t xml:space="preserve">GARE DEL 31/ 1/2025 </w:t>
      </w:r>
    </w:p>
    <w:p w14:paraId="66B2C683" w14:textId="77777777" w:rsidR="00A330C9" w:rsidRPr="000A6F9A" w:rsidRDefault="00A330C9" w:rsidP="00A330C9">
      <w:pPr>
        <w:pStyle w:val="titolo7a"/>
        <w:rPr>
          <w:color w:val="002060"/>
        </w:rPr>
      </w:pPr>
      <w:r w:rsidRPr="000A6F9A">
        <w:rPr>
          <w:color w:val="002060"/>
        </w:rPr>
        <w:t xml:space="preserve">PROVVEDIMENTI DISCIPLINARI </w:t>
      </w:r>
    </w:p>
    <w:p w14:paraId="73766E12"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2169AA9E" w14:textId="77777777" w:rsidR="00A330C9" w:rsidRPr="000A6F9A" w:rsidRDefault="00A330C9" w:rsidP="00A330C9">
      <w:pPr>
        <w:pStyle w:val="titolo30"/>
        <w:rPr>
          <w:color w:val="002060"/>
        </w:rPr>
      </w:pPr>
      <w:r w:rsidRPr="000A6F9A">
        <w:rPr>
          <w:color w:val="002060"/>
        </w:rPr>
        <w:t xml:space="preserve">SOCIETA' </w:t>
      </w:r>
    </w:p>
    <w:p w14:paraId="6DC32F76" w14:textId="77777777" w:rsidR="00A330C9" w:rsidRPr="000A6F9A" w:rsidRDefault="00A330C9" w:rsidP="00A330C9">
      <w:pPr>
        <w:pStyle w:val="titolo20"/>
        <w:rPr>
          <w:color w:val="002060"/>
        </w:rPr>
      </w:pPr>
      <w:r w:rsidRPr="000A6F9A">
        <w:rPr>
          <w:color w:val="002060"/>
        </w:rPr>
        <w:t xml:space="preserve">AMMENDA </w:t>
      </w:r>
    </w:p>
    <w:p w14:paraId="7400A751" w14:textId="77777777" w:rsidR="00A330C9" w:rsidRPr="000A6F9A" w:rsidRDefault="00A330C9" w:rsidP="00A330C9">
      <w:pPr>
        <w:pStyle w:val="diffida"/>
        <w:spacing w:before="80" w:beforeAutospacing="0" w:after="40" w:afterAutospacing="0"/>
        <w:jc w:val="left"/>
        <w:rPr>
          <w:color w:val="002060"/>
        </w:rPr>
      </w:pPr>
      <w:r w:rsidRPr="000A6F9A">
        <w:rPr>
          <w:color w:val="002060"/>
        </w:rPr>
        <w:t xml:space="preserve">Euro 150,00 LUCREZIA CALCIO A 5 </w:t>
      </w:r>
      <w:r w:rsidRPr="000A6F9A">
        <w:rPr>
          <w:color w:val="002060"/>
        </w:rPr>
        <w:br/>
        <w:t xml:space="preserve">Per comportamento offensivo e minaccioso del proprio pubblico verso l'arbitro al termine della gara. </w:t>
      </w:r>
    </w:p>
    <w:p w14:paraId="581FCC61" w14:textId="77777777" w:rsidR="00A330C9" w:rsidRPr="000A6F9A" w:rsidRDefault="00A330C9" w:rsidP="00A330C9">
      <w:pPr>
        <w:pStyle w:val="titolo30"/>
        <w:rPr>
          <w:color w:val="002060"/>
        </w:rPr>
      </w:pPr>
      <w:r w:rsidRPr="000A6F9A">
        <w:rPr>
          <w:color w:val="002060"/>
        </w:rPr>
        <w:t xml:space="preserve">DIRIGENTI </w:t>
      </w:r>
    </w:p>
    <w:p w14:paraId="56F08C1D" w14:textId="77777777" w:rsidR="00A330C9" w:rsidRPr="000A6F9A" w:rsidRDefault="00A330C9" w:rsidP="00A330C9">
      <w:pPr>
        <w:pStyle w:val="titolo20"/>
        <w:rPr>
          <w:color w:val="002060"/>
        </w:rPr>
      </w:pPr>
      <w:r w:rsidRPr="000A6F9A">
        <w:rPr>
          <w:color w:val="002060"/>
        </w:rPr>
        <w:t xml:space="preserve">INIBIZIONE A TEMPO OPPURE SQUALIFICA A GARE: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E0E4C13" w14:textId="77777777" w:rsidTr="004239F6">
        <w:tc>
          <w:tcPr>
            <w:tcW w:w="2200" w:type="dxa"/>
            <w:tcMar>
              <w:top w:w="20" w:type="dxa"/>
              <w:left w:w="20" w:type="dxa"/>
              <w:bottom w:w="20" w:type="dxa"/>
              <w:right w:w="20" w:type="dxa"/>
            </w:tcMar>
            <w:vAlign w:val="center"/>
            <w:hideMark/>
          </w:tcPr>
          <w:p w14:paraId="653C1D6F" w14:textId="77777777" w:rsidR="00A330C9" w:rsidRPr="000A6F9A" w:rsidRDefault="00A330C9" w:rsidP="004239F6">
            <w:pPr>
              <w:pStyle w:val="movimento"/>
              <w:rPr>
                <w:color w:val="002060"/>
              </w:rPr>
            </w:pPr>
            <w:r w:rsidRPr="000A6F9A">
              <w:rPr>
                <w:color w:val="002060"/>
              </w:rPr>
              <w:t>CALUSSI LORENZO</w:t>
            </w:r>
          </w:p>
        </w:tc>
        <w:tc>
          <w:tcPr>
            <w:tcW w:w="2200" w:type="dxa"/>
            <w:tcMar>
              <w:top w:w="20" w:type="dxa"/>
              <w:left w:w="20" w:type="dxa"/>
              <w:bottom w:w="20" w:type="dxa"/>
              <w:right w:w="20" w:type="dxa"/>
            </w:tcMar>
            <w:vAlign w:val="center"/>
            <w:hideMark/>
          </w:tcPr>
          <w:p w14:paraId="4E42108D" w14:textId="77777777" w:rsidR="00A330C9" w:rsidRPr="000A6F9A" w:rsidRDefault="00A330C9" w:rsidP="004239F6">
            <w:pPr>
              <w:pStyle w:val="movimento2"/>
              <w:rPr>
                <w:color w:val="002060"/>
              </w:rPr>
            </w:pPr>
            <w:r w:rsidRPr="000A6F9A">
              <w:rPr>
                <w:color w:val="002060"/>
              </w:rPr>
              <w:t xml:space="preserve">(REAL FABRIANO) </w:t>
            </w:r>
          </w:p>
        </w:tc>
        <w:tc>
          <w:tcPr>
            <w:tcW w:w="800" w:type="dxa"/>
            <w:tcMar>
              <w:top w:w="20" w:type="dxa"/>
              <w:left w:w="20" w:type="dxa"/>
              <w:bottom w:w="20" w:type="dxa"/>
              <w:right w:w="20" w:type="dxa"/>
            </w:tcMar>
            <w:vAlign w:val="center"/>
            <w:hideMark/>
          </w:tcPr>
          <w:p w14:paraId="5781DA4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B9F7C3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06DC43E" w14:textId="77777777" w:rsidR="00A330C9" w:rsidRPr="000A6F9A" w:rsidRDefault="00A330C9" w:rsidP="004239F6">
            <w:pPr>
              <w:pStyle w:val="movimento2"/>
              <w:rPr>
                <w:color w:val="002060"/>
              </w:rPr>
            </w:pPr>
            <w:r w:rsidRPr="000A6F9A">
              <w:rPr>
                <w:color w:val="002060"/>
              </w:rPr>
              <w:t> </w:t>
            </w:r>
          </w:p>
        </w:tc>
      </w:tr>
    </w:tbl>
    <w:p w14:paraId="75894EAA"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Espulso per somma di ammonizioni, alla notifica del provvedimento disciplinare inveiva contro l'arbitro. </w:t>
      </w:r>
    </w:p>
    <w:p w14:paraId="2F9BC0D3" w14:textId="77777777" w:rsidR="00A330C9" w:rsidRPr="000A6F9A" w:rsidRDefault="00A330C9" w:rsidP="00A330C9">
      <w:pPr>
        <w:pStyle w:val="titolo20"/>
        <w:rPr>
          <w:color w:val="002060"/>
        </w:rPr>
      </w:pPr>
      <w:r w:rsidRPr="000A6F9A">
        <w:rPr>
          <w:color w:val="002060"/>
        </w:rPr>
        <w:lastRenderedPageBreak/>
        <w:t xml:space="preserve">INIBIZIONE A TEMPO OPPURE SQUALIFICA A GARE: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7D6DAFA" w14:textId="77777777" w:rsidTr="004239F6">
        <w:tc>
          <w:tcPr>
            <w:tcW w:w="2200" w:type="dxa"/>
            <w:tcMar>
              <w:top w:w="20" w:type="dxa"/>
              <w:left w:w="20" w:type="dxa"/>
              <w:bottom w:w="20" w:type="dxa"/>
              <w:right w:w="20" w:type="dxa"/>
            </w:tcMar>
            <w:vAlign w:val="center"/>
            <w:hideMark/>
          </w:tcPr>
          <w:p w14:paraId="05413C3E" w14:textId="77777777" w:rsidR="00A330C9" w:rsidRPr="000A6F9A" w:rsidRDefault="00A330C9" w:rsidP="004239F6">
            <w:pPr>
              <w:pStyle w:val="movimento"/>
              <w:rPr>
                <w:color w:val="002060"/>
              </w:rPr>
            </w:pPr>
            <w:r w:rsidRPr="000A6F9A">
              <w:rPr>
                <w:color w:val="002060"/>
              </w:rPr>
              <w:t>TONTINI ANDREA</w:t>
            </w:r>
          </w:p>
        </w:tc>
        <w:tc>
          <w:tcPr>
            <w:tcW w:w="2200" w:type="dxa"/>
            <w:tcMar>
              <w:top w:w="20" w:type="dxa"/>
              <w:left w:w="20" w:type="dxa"/>
              <w:bottom w:w="20" w:type="dxa"/>
              <w:right w:w="20" w:type="dxa"/>
            </w:tcMar>
            <w:vAlign w:val="center"/>
            <w:hideMark/>
          </w:tcPr>
          <w:p w14:paraId="32B0C4FB" w14:textId="77777777" w:rsidR="00A330C9" w:rsidRPr="000A6F9A" w:rsidRDefault="00A330C9" w:rsidP="004239F6">
            <w:pPr>
              <w:pStyle w:val="movimento2"/>
              <w:rPr>
                <w:color w:val="002060"/>
              </w:rPr>
            </w:pPr>
            <w:r w:rsidRPr="000A6F9A">
              <w:rPr>
                <w:color w:val="002060"/>
              </w:rPr>
              <w:t xml:space="preserve">(GIOVANI SANT IPPOLITO) </w:t>
            </w:r>
          </w:p>
        </w:tc>
        <w:tc>
          <w:tcPr>
            <w:tcW w:w="800" w:type="dxa"/>
            <w:tcMar>
              <w:top w:w="20" w:type="dxa"/>
              <w:left w:w="20" w:type="dxa"/>
              <w:bottom w:w="20" w:type="dxa"/>
              <w:right w:w="20" w:type="dxa"/>
            </w:tcMar>
            <w:vAlign w:val="center"/>
            <w:hideMark/>
          </w:tcPr>
          <w:p w14:paraId="42819C5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157703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2783005" w14:textId="77777777" w:rsidR="00A330C9" w:rsidRPr="000A6F9A" w:rsidRDefault="00A330C9" w:rsidP="004239F6">
            <w:pPr>
              <w:pStyle w:val="movimento2"/>
              <w:rPr>
                <w:color w:val="002060"/>
              </w:rPr>
            </w:pPr>
            <w:r w:rsidRPr="000A6F9A">
              <w:rPr>
                <w:color w:val="002060"/>
              </w:rPr>
              <w:t> </w:t>
            </w:r>
          </w:p>
        </w:tc>
      </w:tr>
    </w:tbl>
    <w:p w14:paraId="789B7FC5"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comportamento irriguardoso verso i dirigenti e i calciatori </w:t>
      </w:r>
      <w:proofErr w:type="spellStart"/>
      <w:r w:rsidRPr="000A6F9A">
        <w:rPr>
          <w:color w:val="002060"/>
        </w:rPr>
        <w:t>av-versari</w:t>
      </w:r>
      <w:proofErr w:type="spellEnd"/>
      <w:r w:rsidRPr="000A6F9A">
        <w:rPr>
          <w:color w:val="002060"/>
        </w:rPr>
        <w:t xml:space="preser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AE31EBD" w14:textId="77777777" w:rsidTr="004239F6">
        <w:tc>
          <w:tcPr>
            <w:tcW w:w="2200" w:type="dxa"/>
            <w:tcMar>
              <w:top w:w="20" w:type="dxa"/>
              <w:left w:w="20" w:type="dxa"/>
              <w:bottom w:w="20" w:type="dxa"/>
              <w:right w:w="20" w:type="dxa"/>
            </w:tcMar>
            <w:vAlign w:val="center"/>
            <w:hideMark/>
          </w:tcPr>
          <w:p w14:paraId="0081B40D" w14:textId="77777777" w:rsidR="00A330C9" w:rsidRPr="000A6F9A" w:rsidRDefault="00A330C9" w:rsidP="004239F6">
            <w:pPr>
              <w:pStyle w:val="movimento"/>
              <w:rPr>
                <w:color w:val="002060"/>
              </w:rPr>
            </w:pPr>
            <w:r w:rsidRPr="000A6F9A">
              <w:rPr>
                <w:color w:val="002060"/>
              </w:rPr>
              <w:t>BUCCHINI NICOLA</w:t>
            </w:r>
          </w:p>
        </w:tc>
        <w:tc>
          <w:tcPr>
            <w:tcW w:w="2200" w:type="dxa"/>
            <w:tcMar>
              <w:top w:w="20" w:type="dxa"/>
              <w:left w:w="20" w:type="dxa"/>
              <w:bottom w:w="20" w:type="dxa"/>
              <w:right w:w="20" w:type="dxa"/>
            </w:tcMar>
            <w:vAlign w:val="center"/>
            <w:hideMark/>
          </w:tcPr>
          <w:p w14:paraId="0AE4FBD1" w14:textId="77777777" w:rsidR="00A330C9" w:rsidRPr="000A6F9A" w:rsidRDefault="00A330C9" w:rsidP="004239F6">
            <w:pPr>
              <w:pStyle w:val="movimento2"/>
              <w:rPr>
                <w:color w:val="002060"/>
              </w:rPr>
            </w:pPr>
            <w:r w:rsidRPr="000A6F9A">
              <w:rPr>
                <w:color w:val="002060"/>
              </w:rPr>
              <w:t xml:space="preserve">(LUCREZIA CALCIO A 5) </w:t>
            </w:r>
          </w:p>
        </w:tc>
        <w:tc>
          <w:tcPr>
            <w:tcW w:w="800" w:type="dxa"/>
            <w:tcMar>
              <w:top w:w="20" w:type="dxa"/>
              <w:left w:w="20" w:type="dxa"/>
              <w:bottom w:w="20" w:type="dxa"/>
              <w:right w:w="20" w:type="dxa"/>
            </w:tcMar>
            <w:vAlign w:val="center"/>
            <w:hideMark/>
          </w:tcPr>
          <w:p w14:paraId="0D9D310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26ED66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1245BD0" w14:textId="77777777" w:rsidR="00A330C9" w:rsidRPr="000A6F9A" w:rsidRDefault="00A330C9" w:rsidP="004239F6">
            <w:pPr>
              <w:pStyle w:val="movimento2"/>
              <w:rPr>
                <w:color w:val="002060"/>
              </w:rPr>
            </w:pPr>
            <w:r w:rsidRPr="000A6F9A">
              <w:rPr>
                <w:color w:val="002060"/>
              </w:rPr>
              <w:t> </w:t>
            </w:r>
          </w:p>
        </w:tc>
      </w:tr>
    </w:tbl>
    <w:p w14:paraId="761F333D"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Espulso per </w:t>
      </w:r>
      <w:proofErr w:type="spellStart"/>
      <w:r w:rsidRPr="000A6F9A">
        <w:rPr>
          <w:color w:val="002060"/>
        </w:rPr>
        <w:t>sommma</w:t>
      </w:r>
      <w:proofErr w:type="spellEnd"/>
      <w:r w:rsidRPr="000A6F9A">
        <w:rPr>
          <w:color w:val="002060"/>
        </w:rPr>
        <w:t xml:space="preserve"> di ammonizioni, alla notifica del provvedimento disciplinare continuava a inveire contro l'arbitro e si rifiutava di uscire dal </w:t>
      </w:r>
      <w:proofErr w:type="spellStart"/>
      <w:r w:rsidRPr="000A6F9A">
        <w:rPr>
          <w:color w:val="002060"/>
        </w:rPr>
        <w:t>camporitardando</w:t>
      </w:r>
      <w:proofErr w:type="spellEnd"/>
      <w:r w:rsidRPr="000A6F9A">
        <w:rPr>
          <w:color w:val="002060"/>
        </w:rPr>
        <w:t xml:space="preserve"> così la ripresa di gioco. </w:t>
      </w:r>
    </w:p>
    <w:p w14:paraId="25FDB1A9"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B5AA435" w14:textId="77777777" w:rsidTr="004239F6">
        <w:tc>
          <w:tcPr>
            <w:tcW w:w="2200" w:type="dxa"/>
            <w:tcMar>
              <w:top w:w="20" w:type="dxa"/>
              <w:left w:w="20" w:type="dxa"/>
              <w:bottom w:w="20" w:type="dxa"/>
              <w:right w:w="20" w:type="dxa"/>
            </w:tcMar>
            <w:vAlign w:val="center"/>
            <w:hideMark/>
          </w:tcPr>
          <w:p w14:paraId="109555AC" w14:textId="77777777" w:rsidR="00A330C9" w:rsidRPr="000A6F9A" w:rsidRDefault="00A330C9" w:rsidP="004239F6">
            <w:pPr>
              <w:pStyle w:val="movimento"/>
              <w:rPr>
                <w:color w:val="002060"/>
              </w:rPr>
            </w:pPr>
            <w:r w:rsidRPr="000A6F9A">
              <w:rPr>
                <w:color w:val="002060"/>
              </w:rPr>
              <w:t>MARCHETTI STEFANO</w:t>
            </w:r>
          </w:p>
        </w:tc>
        <w:tc>
          <w:tcPr>
            <w:tcW w:w="2200" w:type="dxa"/>
            <w:tcMar>
              <w:top w:w="20" w:type="dxa"/>
              <w:left w:w="20" w:type="dxa"/>
              <w:bottom w:w="20" w:type="dxa"/>
              <w:right w:w="20" w:type="dxa"/>
            </w:tcMar>
            <w:vAlign w:val="center"/>
            <w:hideMark/>
          </w:tcPr>
          <w:p w14:paraId="4C046094" w14:textId="77777777" w:rsidR="00A330C9" w:rsidRPr="000A6F9A" w:rsidRDefault="00A330C9" w:rsidP="004239F6">
            <w:pPr>
              <w:pStyle w:val="movimento2"/>
              <w:rPr>
                <w:color w:val="002060"/>
              </w:rPr>
            </w:pPr>
            <w:r w:rsidRPr="000A6F9A">
              <w:rPr>
                <w:color w:val="002060"/>
              </w:rPr>
              <w:t xml:space="preserve">(PIEVE D ICO CALCIO A 5) </w:t>
            </w:r>
          </w:p>
        </w:tc>
        <w:tc>
          <w:tcPr>
            <w:tcW w:w="800" w:type="dxa"/>
            <w:tcMar>
              <w:top w:w="20" w:type="dxa"/>
              <w:left w:w="20" w:type="dxa"/>
              <w:bottom w:w="20" w:type="dxa"/>
              <w:right w:w="20" w:type="dxa"/>
            </w:tcMar>
            <w:vAlign w:val="center"/>
            <w:hideMark/>
          </w:tcPr>
          <w:p w14:paraId="5EF9F75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6929BD3" w14:textId="77777777" w:rsidR="00A330C9" w:rsidRPr="000A6F9A" w:rsidRDefault="00A330C9" w:rsidP="004239F6">
            <w:pPr>
              <w:pStyle w:val="movimento"/>
              <w:rPr>
                <w:color w:val="002060"/>
              </w:rPr>
            </w:pPr>
            <w:r w:rsidRPr="000A6F9A">
              <w:rPr>
                <w:color w:val="002060"/>
              </w:rPr>
              <w:t>EGIDI ROBERTO</w:t>
            </w:r>
          </w:p>
        </w:tc>
        <w:tc>
          <w:tcPr>
            <w:tcW w:w="2200" w:type="dxa"/>
            <w:tcMar>
              <w:top w:w="20" w:type="dxa"/>
              <w:left w:w="20" w:type="dxa"/>
              <w:bottom w:w="20" w:type="dxa"/>
              <w:right w:w="20" w:type="dxa"/>
            </w:tcMar>
            <w:vAlign w:val="center"/>
            <w:hideMark/>
          </w:tcPr>
          <w:p w14:paraId="3170B19D" w14:textId="77777777" w:rsidR="00A330C9" w:rsidRPr="000A6F9A" w:rsidRDefault="00A330C9" w:rsidP="004239F6">
            <w:pPr>
              <w:pStyle w:val="movimento2"/>
              <w:rPr>
                <w:color w:val="002060"/>
              </w:rPr>
            </w:pPr>
            <w:r w:rsidRPr="000A6F9A">
              <w:rPr>
                <w:color w:val="002060"/>
              </w:rPr>
              <w:t xml:space="preserve">(ROCCAFLUVIONE) </w:t>
            </w:r>
          </w:p>
        </w:tc>
      </w:tr>
      <w:tr w:rsidR="00A330C9" w:rsidRPr="000A6F9A" w14:paraId="73259915" w14:textId="77777777" w:rsidTr="004239F6">
        <w:tc>
          <w:tcPr>
            <w:tcW w:w="2200" w:type="dxa"/>
            <w:tcMar>
              <w:top w:w="20" w:type="dxa"/>
              <w:left w:w="20" w:type="dxa"/>
              <w:bottom w:w="20" w:type="dxa"/>
              <w:right w:w="20" w:type="dxa"/>
            </w:tcMar>
            <w:vAlign w:val="center"/>
            <w:hideMark/>
          </w:tcPr>
          <w:p w14:paraId="6F5A6CBA" w14:textId="77777777" w:rsidR="00A330C9" w:rsidRPr="000A6F9A" w:rsidRDefault="00A330C9" w:rsidP="004239F6">
            <w:pPr>
              <w:pStyle w:val="movimento"/>
              <w:rPr>
                <w:color w:val="002060"/>
              </w:rPr>
            </w:pPr>
            <w:r w:rsidRPr="000A6F9A">
              <w:rPr>
                <w:color w:val="002060"/>
              </w:rPr>
              <w:t>TIRABASSI LUCA</w:t>
            </w:r>
          </w:p>
        </w:tc>
        <w:tc>
          <w:tcPr>
            <w:tcW w:w="2200" w:type="dxa"/>
            <w:tcMar>
              <w:top w:w="20" w:type="dxa"/>
              <w:left w:w="20" w:type="dxa"/>
              <w:bottom w:w="20" w:type="dxa"/>
              <w:right w:w="20" w:type="dxa"/>
            </w:tcMar>
            <w:vAlign w:val="center"/>
            <w:hideMark/>
          </w:tcPr>
          <w:p w14:paraId="7B0A15DA" w14:textId="77777777" w:rsidR="00A330C9" w:rsidRPr="000A6F9A" w:rsidRDefault="00A330C9" w:rsidP="004239F6">
            <w:pPr>
              <w:pStyle w:val="movimento2"/>
              <w:rPr>
                <w:color w:val="002060"/>
              </w:rPr>
            </w:pPr>
            <w:r w:rsidRPr="000A6F9A">
              <w:rPr>
                <w:color w:val="002060"/>
              </w:rPr>
              <w:t xml:space="preserve">(SPORTING GROTTAMMARE) </w:t>
            </w:r>
          </w:p>
        </w:tc>
        <w:tc>
          <w:tcPr>
            <w:tcW w:w="800" w:type="dxa"/>
            <w:tcMar>
              <w:top w:w="20" w:type="dxa"/>
              <w:left w:w="20" w:type="dxa"/>
              <w:bottom w:w="20" w:type="dxa"/>
              <w:right w:w="20" w:type="dxa"/>
            </w:tcMar>
            <w:vAlign w:val="center"/>
            <w:hideMark/>
          </w:tcPr>
          <w:p w14:paraId="4CF536D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644DC0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ABA9652" w14:textId="77777777" w:rsidR="00A330C9" w:rsidRPr="000A6F9A" w:rsidRDefault="00A330C9" w:rsidP="004239F6">
            <w:pPr>
              <w:pStyle w:val="movimento2"/>
              <w:rPr>
                <w:color w:val="002060"/>
              </w:rPr>
            </w:pPr>
            <w:r w:rsidRPr="000A6F9A">
              <w:rPr>
                <w:color w:val="002060"/>
              </w:rPr>
              <w:t> </w:t>
            </w:r>
          </w:p>
        </w:tc>
      </w:tr>
    </w:tbl>
    <w:p w14:paraId="046EBDE8"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56C1D62" w14:textId="77777777" w:rsidTr="004239F6">
        <w:tc>
          <w:tcPr>
            <w:tcW w:w="2200" w:type="dxa"/>
            <w:tcMar>
              <w:top w:w="20" w:type="dxa"/>
              <w:left w:w="20" w:type="dxa"/>
              <w:bottom w:w="20" w:type="dxa"/>
              <w:right w:w="20" w:type="dxa"/>
            </w:tcMar>
            <w:vAlign w:val="center"/>
            <w:hideMark/>
          </w:tcPr>
          <w:p w14:paraId="277829C0" w14:textId="77777777" w:rsidR="00A330C9" w:rsidRPr="000A6F9A" w:rsidRDefault="00A330C9" w:rsidP="004239F6">
            <w:pPr>
              <w:pStyle w:val="movimento"/>
              <w:rPr>
                <w:color w:val="002060"/>
              </w:rPr>
            </w:pPr>
            <w:r w:rsidRPr="000A6F9A">
              <w:rPr>
                <w:color w:val="002060"/>
              </w:rPr>
              <w:t>SERAFINI FABIO</w:t>
            </w:r>
          </w:p>
        </w:tc>
        <w:tc>
          <w:tcPr>
            <w:tcW w:w="2200" w:type="dxa"/>
            <w:tcMar>
              <w:top w:w="20" w:type="dxa"/>
              <w:left w:w="20" w:type="dxa"/>
              <w:bottom w:w="20" w:type="dxa"/>
              <w:right w:w="20" w:type="dxa"/>
            </w:tcMar>
            <w:vAlign w:val="center"/>
            <w:hideMark/>
          </w:tcPr>
          <w:p w14:paraId="47E674A1" w14:textId="77777777" w:rsidR="00A330C9" w:rsidRPr="000A6F9A" w:rsidRDefault="00A330C9" w:rsidP="004239F6">
            <w:pPr>
              <w:pStyle w:val="movimento2"/>
              <w:rPr>
                <w:color w:val="002060"/>
              </w:rPr>
            </w:pPr>
            <w:r w:rsidRPr="000A6F9A">
              <w:rPr>
                <w:color w:val="002060"/>
              </w:rPr>
              <w:t xml:space="preserve">(LUCREZIA CALCIO A 5) </w:t>
            </w:r>
          </w:p>
        </w:tc>
        <w:tc>
          <w:tcPr>
            <w:tcW w:w="800" w:type="dxa"/>
            <w:tcMar>
              <w:top w:w="20" w:type="dxa"/>
              <w:left w:w="20" w:type="dxa"/>
              <w:bottom w:w="20" w:type="dxa"/>
              <w:right w:w="20" w:type="dxa"/>
            </w:tcMar>
            <w:vAlign w:val="center"/>
            <w:hideMark/>
          </w:tcPr>
          <w:p w14:paraId="6F15221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8C907B9" w14:textId="77777777" w:rsidR="00A330C9" w:rsidRPr="000A6F9A" w:rsidRDefault="00A330C9" w:rsidP="004239F6">
            <w:pPr>
              <w:pStyle w:val="movimento"/>
              <w:rPr>
                <w:color w:val="002060"/>
              </w:rPr>
            </w:pPr>
            <w:r w:rsidRPr="000A6F9A">
              <w:rPr>
                <w:color w:val="002060"/>
              </w:rPr>
              <w:t>CARDELLA LUCA</w:t>
            </w:r>
          </w:p>
        </w:tc>
        <w:tc>
          <w:tcPr>
            <w:tcW w:w="2200" w:type="dxa"/>
            <w:tcMar>
              <w:top w:w="20" w:type="dxa"/>
              <w:left w:w="20" w:type="dxa"/>
              <w:bottom w:w="20" w:type="dxa"/>
              <w:right w:w="20" w:type="dxa"/>
            </w:tcMar>
            <w:vAlign w:val="center"/>
            <w:hideMark/>
          </w:tcPr>
          <w:p w14:paraId="733A0F5B" w14:textId="77777777" w:rsidR="00A330C9" w:rsidRPr="000A6F9A" w:rsidRDefault="00A330C9" w:rsidP="004239F6">
            <w:pPr>
              <w:pStyle w:val="movimento2"/>
              <w:rPr>
                <w:color w:val="002060"/>
              </w:rPr>
            </w:pPr>
            <w:r w:rsidRPr="000A6F9A">
              <w:rPr>
                <w:color w:val="002060"/>
              </w:rPr>
              <w:t xml:space="preserve">(OSIMO FIVE) </w:t>
            </w:r>
          </w:p>
        </w:tc>
      </w:tr>
      <w:tr w:rsidR="00A330C9" w:rsidRPr="000A6F9A" w14:paraId="36F9F376" w14:textId="77777777" w:rsidTr="004239F6">
        <w:tc>
          <w:tcPr>
            <w:tcW w:w="2200" w:type="dxa"/>
            <w:tcMar>
              <w:top w:w="20" w:type="dxa"/>
              <w:left w:w="20" w:type="dxa"/>
              <w:bottom w:w="20" w:type="dxa"/>
              <w:right w:w="20" w:type="dxa"/>
            </w:tcMar>
            <w:vAlign w:val="center"/>
            <w:hideMark/>
          </w:tcPr>
          <w:p w14:paraId="6FAFEDB9" w14:textId="77777777" w:rsidR="00A330C9" w:rsidRPr="000A6F9A" w:rsidRDefault="00A330C9" w:rsidP="004239F6">
            <w:pPr>
              <w:pStyle w:val="movimento"/>
              <w:rPr>
                <w:color w:val="002060"/>
              </w:rPr>
            </w:pPr>
            <w:r w:rsidRPr="000A6F9A">
              <w:rPr>
                <w:color w:val="002060"/>
              </w:rPr>
              <w:t>RICCIO FULVIO</w:t>
            </w:r>
          </w:p>
        </w:tc>
        <w:tc>
          <w:tcPr>
            <w:tcW w:w="2200" w:type="dxa"/>
            <w:tcMar>
              <w:top w:w="20" w:type="dxa"/>
              <w:left w:w="20" w:type="dxa"/>
              <w:bottom w:w="20" w:type="dxa"/>
              <w:right w:w="20" w:type="dxa"/>
            </w:tcMar>
            <w:vAlign w:val="center"/>
            <w:hideMark/>
          </w:tcPr>
          <w:p w14:paraId="4B3FCA18" w14:textId="77777777" w:rsidR="00A330C9" w:rsidRPr="000A6F9A" w:rsidRDefault="00A330C9" w:rsidP="004239F6">
            <w:pPr>
              <w:pStyle w:val="movimento2"/>
              <w:rPr>
                <w:color w:val="002060"/>
              </w:rPr>
            </w:pPr>
            <w:r w:rsidRPr="000A6F9A">
              <w:rPr>
                <w:color w:val="002060"/>
              </w:rPr>
              <w:t xml:space="preserve">(SERRALTA) </w:t>
            </w:r>
          </w:p>
        </w:tc>
        <w:tc>
          <w:tcPr>
            <w:tcW w:w="800" w:type="dxa"/>
            <w:tcMar>
              <w:top w:w="20" w:type="dxa"/>
              <w:left w:w="20" w:type="dxa"/>
              <w:bottom w:w="20" w:type="dxa"/>
              <w:right w:w="20" w:type="dxa"/>
            </w:tcMar>
            <w:vAlign w:val="center"/>
            <w:hideMark/>
          </w:tcPr>
          <w:p w14:paraId="6938C62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2175C7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5429926" w14:textId="77777777" w:rsidR="00A330C9" w:rsidRPr="000A6F9A" w:rsidRDefault="00A330C9" w:rsidP="004239F6">
            <w:pPr>
              <w:pStyle w:val="movimento2"/>
              <w:rPr>
                <w:color w:val="002060"/>
              </w:rPr>
            </w:pPr>
            <w:r w:rsidRPr="000A6F9A">
              <w:rPr>
                <w:color w:val="002060"/>
              </w:rPr>
              <w:t> </w:t>
            </w:r>
          </w:p>
        </w:tc>
      </w:tr>
    </w:tbl>
    <w:p w14:paraId="2DFDD999" w14:textId="77777777" w:rsidR="00A330C9" w:rsidRPr="000A6F9A" w:rsidRDefault="00A330C9" w:rsidP="00A330C9">
      <w:pPr>
        <w:pStyle w:val="titolo30"/>
        <w:rPr>
          <w:rFonts w:eastAsiaTheme="minorEastAsia"/>
          <w:color w:val="002060"/>
        </w:rPr>
      </w:pPr>
      <w:r w:rsidRPr="000A6F9A">
        <w:rPr>
          <w:color w:val="002060"/>
        </w:rPr>
        <w:t xml:space="preserve">ALLENATORI </w:t>
      </w:r>
    </w:p>
    <w:p w14:paraId="7E91935A" w14:textId="77777777" w:rsidR="00A330C9" w:rsidRPr="000A6F9A" w:rsidRDefault="00A330C9" w:rsidP="00A330C9">
      <w:pPr>
        <w:pStyle w:val="titolo20"/>
        <w:rPr>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513F359" w14:textId="77777777" w:rsidTr="004239F6">
        <w:tc>
          <w:tcPr>
            <w:tcW w:w="2200" w:type="dxa"/>
            <w:tcMar>
              <w:top w:w="20" w:type="dxa"/>
              <w:left w:w="20" w:type="dxa"/>
              <w:bottom w:w="20" w:type="dxa"/>
              <w:right w:w="20" w:type="dxa"/>
            </w:tcMar>
            <w:vAlign w:val="center"/>
            <w:hideMark/>
          </w:tcPr>
          <w:p w14:paraId="31CEDC8E" w14:textId="77777777" w:rsidR="00A330C9" w:rsidRPr="000A6F9A" w:rsidRDefault="00A330C9" w:rsidP="004239F6">
            <w:pPr>
              <w:pStyle w:val="movimento"/>
              <w:rPr>
                <w:color w:val="002060"/>
              </w:rPr>
            </w:pPr>
            <w:r w:rsidRPr="000A6F9A">
              <w:rPr>
                <w:color w:val="002060"/>
              </w:rPr>
              <w:t>VECCHIOLA FEDERICO</w:t>
            </w:r>
          </w:p>
        </w:tc>
        <w:tc>
          <w:tcPr>
            <w:tcW w:w="2200" w:type="dxa"/>
            <w:tcMar>
              <w:top w:w="20" w:type="dxa"/>
              <w:left w:w="20" w:type="dxa"/>
              <w:bottom w:w="20" w:type="dxa"/>
              <w:right w:w="20" w:type="dxa"/>
            </w:tcMar>
            <w:vAlign w:val="center"/>
            <w:hideMark/>
          </w:tcPr>
          <w:p w14:paraId="67F00CF9" w14:textId="77777777" w:rsidR="00A330C9" w:rsidRPr="000A6F9A" w:rsidRDefault="00A330C9" w:rsidP="004239F6">
            <w:pPr>
              <w:pStyle w:val="movimento2"/>
              <w:rPr>
                <w:color w:val="002060"/>
              </w:rPr>
            </w:pPr>
            <w:r w:rsidRPr="000A6F9A">
              <w:rPr>
                <w:color w:val="002060"/>
              </w:rPr>
              <w:t xml:space="preserve">(REAL SAN GIORGIO) </w:t>
            </w:r>
          </w:p>
        </w:tc>
        <w:tc>
          <w:tcPr>
            <w:tcW w:w="800" w:type="dxa"/>
            <w:tcMar>
              <w:top w:w="20" w:type="dxa"/>
              <w:left w:w="20" w:type="dxa"/>
              <w:bottom w:w="20" w:type="dxa"/>
              <w:right w:w="20" w:type="dxa"/>
            </w:tcMar>
            <w:vAlign w:val="center"/>
            <w:hideMark/>
          </w:tcPr>
          <w:p w14:paraId="7F2EA10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AE5151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167C597" w14:textId="77777777" w:rsidR="00A330C9" w:rsidRPr="000A6F9A" w:rsidRDefault="00A330C9" w:rsidP="004239F6">
            <w:pPr>
              <w:pStyle w:val="movimento2"/>
              <w:rPr>
                <w:color w:val="002060"/>
              </w:rPr>
            </w:pPr>
            <w:r w:rsidRPr="000A6F9A">
              <w:rPr>
                <w:color w:val="002060"/>
              </w:rPr>
              <w:t> </w:t>
            </w:r>
          </w:p>
        </w:tc>
      </w:tr>
    </w:tbl>
    <w:p w14:paraId="696B475E"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0EC12D2" w14:textId="77777777" w:rsidTr="004239F6">
        <w:tc>
          <w:tcPr>
            <w:tcW w:w="2200" w:type="dxa"/>
            <w:tcMar>
              <w:top w:w="20" w:type="dxa"/>
              <w:left w:w="20" w:type="dxa"/>
              <w:bottom w:w="20" w:type="dxa"/>
              <w:right w:w="20" w:type="dxa"/>
            </w:tcMar>
            <w:vAlign w:val="center"/>
            <w:hideMark/>
          </w:tcPr>
          <w:p w14:paraId="539DC2AB" w14:textId="77777777" w:rsidR="00A330C9" w:rsidRPr="000A6F9A" w:rsidRDefault="00A330C9" w:rsidP="004239F6">
            <w:pPr>
              <w:pStyle w:val="movimento"/>
              <w:rPr>
                <w:color w:val="002060"/>
              </w:rPr>
            </w:pPr>
            <w:r w:rsidRPr="000A6F9A">
              <w:rPr>
                <w:color w:val="002060"/>
              </w:rPr>
              <w:t>GIOVAGNOLI LUCA</w:t>
            </w:r>
          </w:p>
        </w:tc>
        <w:tc>
          <w:tcPr>
            <w:tcW w:w="2200" w:type="dxa"/>
            <w:tcMar>
              <w:top w:w="20" w:type="dxa"/>
              <w:left w:w="20" w:type="dxa"/>
              <w:bottom w:w="20" w:type="dxa"/>
              <w:right w:w="20" w:type="dxa"/>
            </w:tcMar>
            <w:vAlign w:val="center"/>
            <w:hideMark/>
          </w:tcPr>
          <w:p w14:paraId="6641F05D" w14:textId="77777777" w:rsidR="00A330C9" w:rsidRPr="000A6F9A" w:rsidRDefault="00A330C9" w:rsidP="004239F6">
            <w:pPr>
              <w:pStyle w:val="movimento2"/>
              <w:rPr>
                <w:color w:val="002060"/>
              </w:rPr>
            </w:pPr>
            <w:r w:rsidRPr="000A6F9A">
              <w:rPr>
                <w:color w:val="002060"/>
              </w:rPr>
              <w:t xml:space="preserve">(OSIMO FIVE) </w:t>
            </w:r>
          </w:p>
        </w:tc>
        <w:tc>
          <w:tcPr>
            <w:tcW w:w="800" w:type="dxa"/>
            <w:tcMar>
              <w:top w:w="20" w:type="dxa"/>
              <w:left w:w="20" w:type="dxa"/>
              <w:bottom w:w="20" w:type="dxa"/>
              <w:right w:w="20" w:type="dxa"/>
            </w:tcMar>
            <w:vAlign w:val="center"/>
            <w:hideMark/>
          </w:tcPr>
          <w:p w14:paraId="0AAEFC4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60FDC4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8225AC" w14:textId="77777777" w:rsidR="00A330C9" w:rsidRPr="000A6F9A" w:rsidRDefault="00A330C9" w:rsidP="004239F6">
            <w:pPr>
              <w:pStyle w:val="movimento2"/>
              <w:rPr>
                <w:color w:val="002060"/>
              </w:rPr>
            </w:pPr>
            <w:r w:rsidRPr="000A6F9A">
              <w:rPr>
                <w:color w:val="002060"/>
              </w:rPr>
              <w:t> </w:t>
            </w:r>
          </w:p>
        </w:tc>
      </w:tr>
    </w:tbl>
    <w:p w14:paraId="2B9AEC3D"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85FB8AD" w14:textId="77777777" w:rsidTr="004239F6">
        <w:tc>
          <w:tcPr>
            <w:tcW w:w="2200" w:type="dxa"/>
            <w:tcMar>
              <w:top w:w="20" w:type="dxa"/>
              <w:left w:w="20" w:type="dxa"/>
              <w:bottom w:w="20" w:type="dxa"/>
              <w:right w:w="20" w:type="dxa"/>
            </w:tcMar>
            <w:vAlign w:val="center"/>
            <w:hideMark/>
          </w:tcPr>
          <w:p w14:paraId="7165B3DA" w14:textId="77777777" w:rsidR="00A330C9" w:rsidRPr="000A6F9A" w:rsidRDefault="00A330C9" w:rsidP="004239F6">
            <w:pPr>
              <w:pStyle w:val="movimento"/>
              <w:rPr>
                <w:color w:val="002060"/>
              </w:rPr>
            </w:pPr>
            <w:r w:rsidRPr="000A6F9A">
              <w:rPr>
                <w:color w:val="002060"/>
              </w:rPr>
              <w:t>RANZUGLIA ANDREA</w:t>
            </w:r>
          </w:p>
        </w:tc>
        <w:tc>
          <w:tcPr>
            <w:tcW w:w="2200" w:type="dxa"/>
            <w:tcMar>
              <w:top w:w="20" w:type="dxa"/>
              <w:left w:w="20" w:type="dxa"/>
              <w:bottom w:w="20" w:type="dxa"/>
              <w:right w:w="20" w:type="dxa"/>
            </w:tcMar>
            <w:vAlign w:val="center"/>
            <w:hideMark/>
          </w:tcPr>
          <w:p w14:paraId="65B1AE46" w14:textId="77777777" w:rsidR="00A330C9" w:rsidRPr="000A6F9A" w:rsidRDefault="00A330C9" w:rsidP="004239F6">
            <w:pPr>
              <w:pStyle w:val="movimento2"/>
              <w:rPr>
                <w:color w:val="002060"/>
              </w:rPr>
            </w:pPr>
            <w:r w:rsidRPr="000A6F9A">
              <w:rPr>
                <w:color w:val="002060"/>
              </w:rPr>
              <w:t xml:space="preserve">(BORGOROSSO TOLENTINO) </w:t>
            </w:r>
          </w:p>
        </w:tc>
        <w:tc>
          <w:tcPr>
            <w:tcW w:w="800" w:type="dxa"/>
            <w:tcMar>
              <w:top w:w="20" w:type="dxa"/>
              <w:left w:w="20" w:type="dxa"/>
              <w:bottom w:w="20" w:type="dxa"/>
              <w:right w:w="20" w:type="dxa"/>
            </w:tcMar>
            <w:vAlign w:val="center"/>
            <w:hideMark/>
          </w:tcPr>
          <w:p w14:paraId="6C77ABD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6082CF9" w14:textId="77777777" w:rsidR="00A330C9" w:rsidRPr="000A6F9A" w:rsidRDefault="00A330C9" w:rsidP="004239F6">
            <w:pPr>
              <w:pStyle w:val="movimento"/>
              <w:rPr>
                <w:color w:val="002060"/>
              </w:rPr>
            </w:pPr>
            <w:r w:rsidRPr="000A6F9A">
              <w:rPr>
                <w:color w:val="002060"/>
              </w:rPr>
              <w:t>MAGGIORI LUCA</w:t>
            </w:r>
          </w:p>
        </w:tc>
        <w:tc>
          <w:tcPr>
            <w:tcW w:w="2200" w:type="dxa"/>
            <w:tcMar>
              <w:top w:w="20" w:type="dxa"/>
              <w:left w:w="20" w:type="dxa"/>
              <w:bottom w:w="20" w:type="dxa"/>
              <w:right w:w="20" w:type="dxa"/>
            </w:tcMar>
            <w:vAlign w:val="center"/>
            <w:hideMark/>
          </w:tcPr>
          <w:p w14:paraId="42B22C71" w14:textId="77777777" w:rsidR="00A330C9" w:rsidRPr="000A6F9A" w:rsidRDefault="00A330C9" w:rsidP="004239F6">
            <w:pPr>
              <w:pStyle w:val="movimento2"/>
              <w:rPr>
                <w:color w:val="002060"/>
              </w:rPr>
            </w:pPr>
            <w:r w:rsidRPr="000A6F9A">
              <w:rPr>
                <w:color w:val="002060"/>
              </w:rPr>
              <w:t xml:space="preserve">(CASTELBELLINO CALCIO A 5) </w:t>
            </w:r>
          </w:p>
        </w:tc>
      </w:tr>
      <w:tr w:rsidR="00A330C9" w:rsidRPr="000A6F9A" w14:paraId="2B1ED57F" w14:textId="77777777" w:rsidTr="004239F6">
        <w:tc>
          <w:tcPr>
            <w:tcW w:w="2200" w:type="dxa"/>
            <w:tcMar>
              <w:top w:w="20" w:type="dxa"/>
              <w:left w:w="20" w:type="dxa"/>
              <w:bottom w:w="20" w:type="dxa"/>
              <w:right w:w="20" w:type="dxa"/>
            </w:tcMar>
            <w:vAlign w:val="center"/>
            <w:hideMark/>
          </w:tcPr>
          <w:p w14:paraId="1B3CA595" w14:textId="77777777" w:rsidR="00A330C9" w:rsidRPr="000A6F9A" w:rsidRDefault="00A330C9" w:rsidP="004239F6">
            <w:pPr>
              <w:pStyle w:val="movimento"/>
              <w:rPr>
                <w:color w:val="002060"/>
              </w:rPr>
            </w:pPr>
            <w:r w:rsidRPr="000A6F9A">
              <w:rPr>
                <w:color w:val="002060"/>
              </w:rPr>
              <w:t>CROCI ANGELO</w:t>
            </w:r>
          </w:p>
        </w:tc>
        <w:tc>
          <w:tcPr>
            <w:tcW w:w="2200" w:type="dxa"/>
            <w:tcMar>
              <w:top w:w="20" w:type="dxa"/>
              <w:left w:w="20" w:type="dxa"/>
              <w:bottom w:w="20" w:type="dxa"/>
              <w:right w:w="20" w:type="dxa"/>
            </w:tcMar>
            <w:vAlign w:val="center"/>
            <w:hideMark/>
          </w:tcPr>
          <w:p w14:paraId="00A90BB7" w14:textId="77777777" w:rsidR="00A330C9" w:rsidRPr="000A6F9A" w:rsidRDefault="00A330C9" w:rsidP="004239F6">
            <w:pPr>
              <w:pStyle w:val="movimento2"/>
              <w:rPr>
                <w:color w:val="002060"/>
              </w:rPr>
            </w:pPr>
            <w:r w:rsidRPr="000A6F9A">
              <w:rPr>
                <w:color w:val="002060"/>
              </w:rPr>
              <w:t xml:space="preserve">(CSI STELLA A.S.D.) </w:t>
            </w:r>
          </w:p>
        </w:tc>
        <w:tc>
          <w:tcPr>
            <w:tcW w:w="800" w:type="dxa"/>
            <w:tcMar>
              <w:top w:w="20" w:type="dxa"/>
              <w:left w:w="20" w:type="dxa"/>
              <w:bottom w:w="20" w:type="dxa"/>
              <w:right w:w="20" w:type="dxa"/>
            </w:tcMar>
            <w:vAlign w:val="center"/>
            <w:hideMark/>
          </w:tcPr>
          <w:p w14:paraId="7033230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4D2A7B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0781DDF" w14:textId="77777777" w:rsidR="00A330C9" w:rsidRPr="000A6F9A" w:rsidRDefault="00A330C9" w:rsidP="004239F6">
            <w:pPr>
              <w:pStyle w:val="movimento2"/>
              <w:rPr>
                <w:color w:val="002060"/>
              </w:rPr>
            </w:pPr>
            <w:r w:rsidRPr="000A6F9A">
              <w:rPr>
                <w:color w:val="002060"/>
              </w:rPr>
              <w:t> </w:t>
            </w:r>
          </w:p>
        </w:tc>
      </w:tr>
    </w:tbl>
    <w:p w14:paraId="58F128AD" w14:textId="77777777" w:rsidR="00A330C9" w:rsidRPr="000A6F9A" w:rsidRDefault="00A330C9" w:rsidP="00A330C9">
      <w:pPr>
        <w:pStyle w:val="titolo30"/>
        <w:rPr>
          <w:rFonts w:eastAsiaTheme="minorEastAsia"/>
          <w:color w:val="002060"/>
        </w:rPr>
      </w:pPr>
      <w:r w:rsidRPr="000A6F9A">
        <w:rPr>
          <w:color w:val="002060"/>
        </w:rPr>
        <w:t xml:space="preserve">CALCIATORI ESPULSI </w:t>
      </w:r>
    </w:p>
    <w:p w14:paraId="36B24FE3" w14:textId="77777777" w:rsidR="00A330C9" w:rsidRPr="000A6F9A" w:rsidRDefault="00A330C9" w:rsidP="00A330C9">
      <w:pPr>
        <w:pStyle w:val="titolo20"/>
        <w:rPr>
          <w:color w:val="002060"/>
        </w:rPr>
      </w:pPr>
      <w:r w:rsidRPr="000A6F9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77A7400" w14:textId="77777777" w:rsidTr="004239F6">
        <w:tc>
          <w:tcPr>
            <w:tcW w:w="2200" w:type="dxa"/>
            <w:tcMar>
              <w:top w:w="20" w:type="dxa"/>
              <w:left w:w="20" w:type="dxa"/>
              <w:bottom w:w="20" w:type="dxa"/>
              <w:right w:w="20" w:type="dxa"/>
            </w:tcMar>
            <w:vAlign w:val="center"/>
            <w:hideMark/>
          </w:tcPr>
          <w:p w14:paraId="71AF858A" w14:textId="77777777" w:rsidR="00A330C9" w:rsidRPr="000A6F9A" w:rsidRDefault="00A330C9" w:rsidP="004239F6">
            <w:pPr>
              <w:pStyle w:val="movimento"/>
              <w:rPr>
                <w:color w:val="002060"/>
              </w:rPr>
            </w:pPr>
            <w:r w:rsidRPr="000A6F9A">
              <w:rPr>
                <w:color w:val="002060"/>
              </w:rPr>
              <w:t>PACETTI DANIEL</w:t>
            </w:r>
          </w:p>
        </w:tc>
        <w:tc>
          <w:tcPr>
            <w:tcW w:w="2200" w:type="dxa"/>
            <w:tcMar>
              <w:top w:w="20" w:type="dxa"/>
              <w:left w:w="20" w:type="dxa"/>
              <w:bottom w:w="20" w:type="dxa"/>
              <w:right w:w="20" w:type="dxa"/>
            </w:tcMar>
            <w:vAlign w:val="center"/>
            <w:hideMark/>
          </w:tcPr>
          <w:p w14:paraId="75A2E34F" w14:textId="77777777" w:rsidR="00A330C9" w:rsidRPr="000A6F9A" w:rsidRDefault="00A330C9" w:rsidP="004239F6">
            <w:pPr>
              <w:pStyle w:val="movimento2"/>
              <w:rPr>
                <w:color w:val="002060"/>
              </w:rPr>
            </w:pPr>
            <w:r w:rsidRPr="000A6F9A">
              <w:rPr>
                <w:color w:val="002060"/>
              </w:rPr>
              <w:t xml:space="preserve">(AURORA TREIA) </w:t>
            </w:r>
          </w:p>
        </w:tc>
        <w:tc>
          <w:tcPr>
            <w:tcW w:w="800" w:type="dxa"/>
            <w:tcMar>
              <w:top w:w="20" w:type="dxa"/>
              <w:left w:w="20" w:type="dxa"/>
              <w:bottom w:w="20" w:type="dxa"/>
              <w:right w:w="20" w:type="dxa"/>
            </w:tcMar>
            <w:vAlign w:val="center"/>
            <w:hideMark/>
          </w:tcPr>
          <w:p w14:paraId="04F7485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D9FB23D" w14:textId="77777777" w:rsidR="00A330C9" w:rsidRPr="000A6F9A" w:rsidRDefault="00A330C9" w:rsidP="004239F6">
            <w:pPr>
              <w:pStyle w:val="movimento"/>
              <w:rPr>
                <w:color w:val="002060"/>
              </w:rPr>
            </w:pPr>
            <w:r w:rsidRPr="000A6F9A">
              <w:rPr>
                <w:color w:val="002060"/>
              </w:rPr>
              <w:t>WOOD MICHAEL VITTORI</w:t>
            </w:r>
          </w:p>
        </w:tc>
        <w:tc>
          <w:tcPr>
            <w:tcW w:w="2200" w:type="dxa"/>
            <w:tcMar>
              <w:top w:w="20" w:type="dxa"/>
              <w:left w:w="20" w:type="dxa"/>
              <w:bottom w:w="20" w:type="dxa"/>
              <w:right w:w="20" w:type="dxa"/>
            </w:tcMar>
            <w:vAlign w:val="center"/>
            <w:hideMark/>
          </w:tcPr>
          <w:p w14:paraId="12858636" w14:textId="77777777" w:rsidR="00A330C9" w:rsidRPr="000A6F9A" w:rsidRDefault="00A330C9" w:rsidP="004239F6">
            <w:pPr>
              <w:pStyle w:val="movimento2"/>
              <w:rPr>
                <w:color w:val="002060"/>
              </w:rPr>
            </w:pPr>
            <w:r w:rsidRPr="000A6F9A">
              <w:rPr>
                <w:color w:val="002060"/>
              </w:rPr>
              <w:t xml:space="preserve">(AVIS ARCEVIA 1964) </w:t>
            </w:r>
          </w:p>
        </w:tc>
      </w:tr>
      <w:tr w:rsidR="00A330C9" w:rsidRPr="000A6F9A" w14:paraId="61215116" w14:textId="77777777" w:rsidTr="004239F6">
        <w:tc>
          <w:tcPr>
            <w:tcW w:w="2200" w:type="dxa"/>
            <w:tcMar>
              <w:top w:w="20" w:type="dxa"/>
              <w:left w:w="20" w:type="dxa"/>
              <w:bottom w:w="20" w:type="dxa"/>
              <w:right w:w="20" w:type="dxa"/>
            </w:tcMar>
            <w:vAlign w:val="center"/>
            <w:hideMark/>
          </w:tcPr>
          <w:p w14:paraId="1FC0E830" w14:textId="77777777" w:rsidR="00A330C9" w:rsidRPr="000A6F9A" w:rsidRDefault="00A330C9" w:rsidP="004239F6">
            <w:pPr>
              <w:pStyle w:val="movimento"/>
              <w:rPr>
                <w:color w:val="002060"/>
              </w:rPr>
            </w:pPr>
            <w:r w:rsidRPr="000A6F9A">
              <w:rPr>
                <w:color w:val="002060"/>
              </w:rPr>
              <w:t>EVANGELISTI FRANCESCO</w:t>
            </w:r>
          </w:p>
        </w:tc>
        <w:tc>
          <w:tcPr>
            <w:tcW w:w="2200" w:type="dxa"/>
            <w:tcMar>
              <w:top w:w="20" w:type="dxa"/>
              <w:left w:w="20" w:type="dxa"/>
              <w:bottom w:w="20" w:type="dxa"/>
              <w:right w:w="20" w:type="dxa"/>
            </w:tcMar>
            <w:vAlign w:val="center"/>
            <w:hideMark/>
          </w:tcPr>
          <w:p w14:paraId="46983827" w14:textId="77777777" w:rsidR="00A330C9" w:rsidRPr="000A6F9A" w:rsidRDefault="00A330C9" w:rsidP="004239F6">
            <w:pPr>
              <w:pStyle w:val="movimento2"/>
              <w:rPr>
                <w:color w:val="002060"/>
              </w:rPr>
            </w:pPr>
            <w:r w:rsidRPr="000A6F9A">
              <w:rPr>
                <w:color w:val="002060"/>
              </w:rPr>
              <w:t xml:space="preserve">(LUCREZIA CALCIO A 5) </w:t>
            </w:r>
          </w:p>
        </w:tc>
        <w:tc>
          <w:tcPr>
            <w:tcW w:w="800" w:type="dxa"/>
            <w:tcMar>
              <w:top w:w="20" w:type="dxa"/>
              <w:left w:w="20" w:type="dxa"/>
              <w:bottom w:w="20" w:type="dxa"/>
              <w:right w:w="20" w:type="dxa"/>
            </w:tcMar>
            <w:vAlign w:val="center"/>
            <w:hideMark/>
          </w:tcPr>
          <w:p w14:paraId="58AF0B4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E509E3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5D1EA97" w14:textId="77777777" w:rsidR="00A330C9" w:rsidRPr="000A6F9A" w:rsidRDefault="00A330C9" w:rsidP="004239F6">
            <w:pPr>
              <w:pStyle w:val="movimento2"/>
              <w:rPr>
                <w:color w:val="002060"/>
              </w:rPr>
            </w:pPr>
            <w:r w:rsidRPr="000A6F9A">
              <w:rPr>
                <w:color w:val="002060"/>
              </w:rPr>
              <w:t> </w:t>
            </w:r>
          </w:p>
        </w:tc>
      </w:tr>
    </w:tbl>
    <w:p w14:paraId="5630959A"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20E82245" w14:textId="77777777" w:rsidR="00A330C9" w:rsidRPr="000A6F9A" w:rsidRDefault="00A330C9" w:rsidP="00A330C9">
      <w:pPr>
        <w:pStyle w:val="titolo20"/>
        <w:rPr>
          <w:color w:val="002060"/>
        </w:rPr>
      </w:pPr>
      <w:r w:rsidRPr="000A6F9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9FFF208" w14:textId="77777777" w:rsidTr="004239F6">
        <w:tc>
          <w:tcPr>
            <w:tcW w:w="2200" w:type="dxa"/>
            <w:tcMar>
              <w:top w:w="20" w:type="dxa"/>
              <w:left w:w="20" w:type="dxa"/>
              <w:bottom w:w="20" w:type="dxa"/>
              <w:right w:w="20" w:type="dxa"/>
            </w:tcMar>
            <w:vAlign w:val="center"/>
            <w:hideMark/>
          </w:tcPr>
          <w:p w14:paraId="04776512" w14:textId="77777777" w:rsidR="00A330C9" w:rsidRPr="000A6F9A" w:rsidRDefault="00A330C9" w:rsidP="004239F6">
            <w:pPr>
              <w:pStyle w:val="movimento"/>
              <w:rPr>
                <w:color w:val="002060"/>
              </w:rPr>
            </w:pPr>
            <w:r w:rsidRPr="000A6F9A">
              <w:rPr>
                <w:color w:val="002060"/>
              </w:rPr>
              <w:t>AMORINO ALESSIO</w:t>
            </w:r>
          </w:p>
        </w:tc>
        <w:tc>
          <w:tcPr>
            <w:tcW w:w="2200" w:type="dxa"/>
            <w:tcMar>
              <w:top w:w="20" w:type="dxa"/>
              <w:left w:w="20" w:type="dxa"/>
              <w:bottom w:w="20" w:type="dxa"/>
              <w:right w:w="20" w:type="dxa"/>
            </w:tcMar>
            <w:vAlign w:val="center"/>
            <w:hideMark/>
          </w:tcPr>
          <w:p w14:paraId="736D1943" w14:textId="77777777" w:rsidR="00A330C9" w:rsidRPr="000A6F9A" w:rsidRDefault="00A330C9" w:rsidP="004239F6">
            <w:pPr>
              <w:pStyle w:val="movimento2"/>
              <w:rPr>
                <w:color w:val="002060"/>
              </w:rPr>
            </w:pPr>
            <w:r w:rsidRPr="000A6F9A">
              <w:rPr>
                <w:color w:val="002060"/>
              </w:rPr>
              <w:t xml:space="preserve">(LUCREZIA CALCIO A 5) </w:t>
            </w:r>
          </w:p>
        </w:tc>
        <w:tc>
          <w:tcPr>
            <w:tcW w:w="800" w:type="dxa"/>
            <w:tcMar>
              <w:top w:w="20" w:type="dxa"/>
              <w:left w:w="20" w:type="dxa"/>
              <w:bottom w:w="20" w:type="dxa"/>
              <w:right w:w="20" w:type="dxa"/>
            </w:tcMar>
            <w:vAlign w:val="center"/>
            <w:hideMark/>
          </w:tcPr>
          <w:p w14:paraId="3B6F023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CB5FBB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C8734C3" w14:textId="77777777" w:rsidR="00A330C9" w:rsidRPr="000A6F9A" w:rsidRDefault="00A330C9" w:rsidP="004239F6">
            <w:pPr>
              <w:pStyle w:val="movimento2"/>
              <w:rPr>
                <w:color w:val="002060"/>
              </w:rPr>
            </w:pPr>
            <w:r w:rsidRPr="000A6F9A">
              <w:rPr>
                <w:color w:val="002060"/>
              </w:rPr>
              <w:t> </w:t>
            </w:r>
          </w:p>
        </w:tc>
      </w:tr>
    </w:tbl>
    <w:p w14:paraId="7AF50AE6"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aver rifiutato di effettuare il rituale saluto del fair play al termine della gara. </w:t>
      </w:r>
    </w:p>
    <w:p w14:paraId="25B00C46"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68C534C" w14:textId="77777777" w:rsidTr="004239F6">
        <w:tc>
          <w:tcPr>
            <w:tcW w:w="2200" w:type="dxa"/>
            <w:tcMar>
              <w:top w:w="20" w:type="dxa"/>
              <w:left w:w="20" w:type="dxa"/>
              <w:bottom w:w="20" w:type="dxa"/>
              <w:right w:w="20" w:type="dxa"/>
            </w:tcMar>
            <w:vAlign w:val="center"/>
            <w:hideMark/>
          </w:tcPr>
          <w:p w14:paraId="6DD39080" w14:textId="77777777" w:rsidR="00A330C9" w:rsidRPr="000A6F9A" w:rsidRDefault="00A330C9" w:rsidP="004239F6">
            <w:pPr>
              <w:pStyle w:val="movimento"/>
              <w:rPr>
                <w:color w:val="002060"/>
              </w:rPr>
            </w:pPr>
            <w:r w:rsidRPr="000A6F9A">
              <w:rPr>
                <w:color w:val="002060"/>
              </w:rPr>
              <w:t>BARTOLUCCI DIEGO</w:t>
            </w:r>
          </w:p>
        </w:tc>
        <w:tc>
          <w:tcPr>
            <w:tcW w:w="2200" w:type="dxa"/>
            <w:tcMar>
              <w:top w:w="20" w:type="dxa"/>
              <w:left w:w="20" w:type="dxa"/>
              <w:bottom w:w="20" w:type="dxa"/>
              <w:right w:w="20" w:type="dxa"/>
            </w:tcMar>
            <w:vAlign w:val="center"/>
            <w:hideMark/>
          </w:tcPr>
          <w:p w14:paraId="685B6BBE" w14:textId="77777777" w:rsidR="00A330C9" w:rsidRPr="000A6F9A" w:rsidRDefault="00A330C9" w:rsidP="004239F6">
            <w:pPr>
              <w:pStyle w:val="movimento2"/>
              <w:rPr>
                <w:color w:val="002060"/>
              </w:rPr>
            </w:pPr>
            <w:r w:rsidRPr="000A6F9A">
              <w:rPr>
                <w:color w:val="002060"/>
              </w:rPr>
              <w:t xml:space="preserve">(CASTELBELLINO CALCIO A 5) </w:t>
            </w:r>
          </w:p>
        </w:tc>
        <w:tc>
          <w:tcPr>
            <w:tcW w:w="800" w:type="dxa"/>
            <w:tcMar>
              <w:top w:w="20" w:type="dxa"/>
              <w:left w:w="20" w:type="dxa"/>
              <w:bottom w:w="20" w:type="dxa"/>
              <w:right w:w="20" w:type="dxa"/>
            </w:tcMar>
            <w:vAlign w:val="center"/>
            <w:hideMark/>
          </w:tcPr>
          <w:p w14:paraId="164151C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2EB45DD" w14:textId="77777777" w:rsidR="00A330C9" w:rsidRPr="000A6F9A" w:rsidRDefault="00A330C9" w:rsidP="004239F6">
            <w:pPr>
              <w:pStyle w:val="movimento"/>
              <w:rPr>
                <w:color w:val="002060"/>
              </w:rPr>
            </w:pPr>
            <w:r w:rsidRPr="000A6F9A">
              <w:rPr>
                <w:color w:val="002060"/>
              </w:rPr>
              <w:t>CAO GIANLUCA</w:t>
            </w:r>
          </w:p>
        </w:tc>
        <w:tc>
          <w:tcPr>
            <w:tcW w:w="2200" w:type="dxa"/>
            <w:tcMar>
              <w:top w:w="20" w:type="dxa"/>
              <w:left w:w="20" w:type="dxa"/>
              <w:bottom w:w="20" w:type="dxa"/>
              <w:right w:w="20" w:type="dxa"/>
            </w:tcMar>
            <w:vAlign w:val="center"/>
            <w:hideMark/>
          </w:tcPr>
          <w:p w14:paraId="76E411D0" w14:textId="77777777" w:rsidR="00A330C9" w:rsidRPr="000A6F9A" w:rsidRDefault="00A330C9" w:rsidP="004239F6">
            <w:pPr>
              <w:pStyle w:val="movimento2"/>
              <w:rPr>
                <w:color w:val="002060"/>
              </w:rPr>
            </w:pPr>
            <w:r w:rsidRPr="000A6F9A">
              <w:rPr>
                <w:color w:val="002060"/>
              </w:rPr>
              <w:t xml:space="preserve">(FUTSAL VIRE GEOSISTEM ASD) </w:t>
            </w:r>
          </w:p>
        </w:tc>
      </w:tr>
      <w:tr w:rsidR="00A330C9" w:rsidRPr="000A6F9A" w14:paraId="2C90281D" w14:textId="77777777" w:rsidTr="004239F6">
        <w:tc>
          <w:tcPr>
            <w:tcW w:w="2200" w:type="dxa"/>
            <w:tcMar>
              <w:top w:w="20" w:type="dxa"/>
              <w:left w:w="20" w:type="dxa"/>
              <w:bottom w:w="20" w:type="dxa"/>
              <w:right w:w="20" w:type="dxa"/>
            </w:tcMar>
            <w:vAlign w:val="center"/>
            <w:hideMark/>
          </w:tcPr>
          <w:p w14:paraId="70645250" w14:textId="77777777" w:rsidR="00A330C9" w:rsidRPr="000A6F9A" w:rsidRDefault="00A330C9" w:rsidP="004239F6">
            <w:pPr>
              <w:pStyle w:val="movimento"/>
              <w:rPr>
                <w:color w:val="002060"/>
              </w:rPr>
            </w:pPr>
            <w:r w:rsidRPr="000A6F9A">
              <w:rPr>
                <w:color w:val="002060"/>
              </w:rPr>
              <w:t>CRESCIMBENI LEONARDO</w:t>
            </w:r>
          </w:p>
        </w:tc>
        <w:tc>
          <w:tcPr>
            <w:tcW w:w="2200" w:type="dxa"/>
            <w:tcMar>
              <w:top w:w="20" w:type="dxa"/>
              <w:left w:w="20" w:type="dxa"/>
              <w:bottom w:w="20" w:type="dxa"/>
              <w:right w:w="20" w:type="dxa"/>
            </w:tcMar>
            <w:vAlign w:val="center"/>
            <w:hideMark/>
          </w:tcPr>
          <w:p w14:paraId="53B6C0BF" w14:textId="77777777" w:rsidR="00A330C9" w:rsidRPr="000A6F9A" w:rsidRDefault="00A330C9" w:rsidP="004239F6">
            <w:pPr>
              <w:pStyle w:val="movimento2"/>
              <w:rPr>
                <w:color w:val="002060"/>
              </w:rPr>
            </w:pPr>
            <w:r w:rsidRPr="000A6F9A">
              <w:rPr>
                <w:color w:val="002060"/>
              </w:rPr>
              <w:t xml:space="preserve">(POLISPORTIVA VICTORIA) </w:t>
            </w:r>
          </w:p>
        </w:tc>
        <w:tc>
          <w:tcPr>
            <w:tcW w:w="800" w:type="dxa"/>
            <w:tcMar>
              <w:top w:w="20" w:type="dxa"/>
              <w:left w:w="20" w:type="dxa"/>
              <w:bottom w:w="20" w:type="dxa"/>
              <w:right w:w="20" w:type="dxa"/>
            </w:tcMar>
            <w:vAlign w:val="center"/>
            <w:hideMark/>
          </w:tcPr>
          <w:p w14:paraId="250D38A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74238C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288FE4A" w14:textId="77777777" w:rsidR="00A330C9" w:rsidRPr="000A6F9A" w:rsidRDefault="00A330C9" w:rsidP="004239F6">
            <w:pPr>
              <w:pStyle w:val="movimento2"/>
              <w:rPr>
                <w:color w:val="002060"/>
              </w:rPr>
            </w:pPr>
            <w:r w:rsidRPr="000A6F9A">
              <w:rPr>
                <w:color w:val="002060"/>
              </w:rPr>
              <w:t> </w:t>
            </w:r>
          </w:p>
        </w:tc>
      </w:tr>
    </w:tbl>
    <w:p w14:paraId="315FA219" w14:textId="77777777" w:rsidR="00A330C9" w:rsidRPr="000A6F9A" w:rsidRDefault="00A330C9" w:rsidP="00A330C9">
      <w:pPr>
        <w:pStyle w:val="titolo20"/>
        <w:rPr>
          <w:rFonts w:eastAsiaTheme="minorEastAsia"/>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3370993" w14:textId="77777777" w:rsidTr="004239F6">
        <w:tc>
          <w:tcPr>
            <w:tcW w:w="2200" w:type="dxa"/>
            <w:tcMar>
              <w:top w:w="20" w:type="dxa"/>
              <w:left w:w="20" w:type="dxa"/>
              <w:bottom w:w="20" w:type="dxa"/>
              <w:right w:w="20" w:type="dxa"/>
            </w:tcMar>
            <w:vAlign w:val="center"/>
            <w:hideMark/>
          </w:tcPr>
          <w:p w14:paraId="3CDA7073" w14:textId="77777777" w:rsidR="00A330C9" w:rsidRPr="000A6F9A" w:rsidRDefault="00A330C9" w:rsidP="004239F6">
            <w:pPr>
              <w:pStyle w:val="movimento"/>
              <w:rPr>
                <w:color w:val="002060"/>
              </w:rPr>
            </w:pPr>
            <w:r w:rsidRPr="000A6F9A">
              <w:rPr>
                <w:color w:val="002060"/>
              </w:rPr>
              <w:t>IACONI MIRKO</w:t>
            </w:r>
          </w:p>
        </w:tc>
        <w:tc>
          <w:tcPr>
            <w:tcW w:w="2200" w:type="dxa"/>
            <w:tcMar>
              <w:top w:w="20" w:type="dxa"/>
              <w:left w:w="20" w:type="dxa"/>
              <w:bottom w:w="20" w:type="dxa"/>
              <w:right w:w="20" w:type="dxa"/>
            </w:tcMar>
            <w:vAlign w:val="center"/>
            <w:hideMark/>
          </w:tcPr>
          <w:p w14:paraId="2318BDAD" w14:textId="77777777" w:rsidR="00A330C9" w:rsidRPr="000A6F9A" w:rsidRDefault="00A330C9" w:rsidP="004239F6">
            <w:pPr>
              <w:pStyle w:val="movimento2"/>
              <w:rPr>
                <w:color w:val="002060"/>
              </w:rPr>
            </w:pPr>
            <w:r w:rsidRPr="000A6F9A">
              <w:rPr>
                <w:color w:val="002060"/>
              </w:rPr>
              <w:t xml:space="preserve">(ASCOLI CALCIO A 5) </w:t>
            </w:r>
          </w:p>
        </w:tc>
        <w:tc>
          <w:tcPr>
            <w:tcW w:w="800" w:type="dxa"/>
            <w:tcMar>
              <w:top w:w="20" w:type="dxa"/>
              <w:left w:w="20" w:type="dxa"/>
              <w:bottom w:w="20" w:type="dxa"/>
              <w:right w:w="20" w:type="dxa"/>
            </w:tcMar>
            <w:vAlign w:val="center"/>
            <w:hideMark/>
          </w:tcPr>
          <w:p w14:paraId="07315DC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BE78386" w14:textId="77777777" w:rsidR="00A330C9" w:rsidRPr="000A6F9A" w:rsidRDefault="00A330C9" w:rsidP="004239F6">
            <w:pPr>
              <w:pStyle w:val="movimento"/>
              <w:rPr>
                <w:color w:val="002060"/>
              </w:rPr>
            </w:pPr>
            <w:r w:rsidRPr="000A6F9A">
              <w:rPr>
                <w:color w:val="002060"/>
              </w:rPr>
              <w:t>PASQUI GIACOMO</w:t>
            </w:r>
          </w:p>
        </w:tc>
        <w:tc>
          <w:tcPr>
            <w:tcW w:w="2200" w:type="dxa"/>
            <w:tcMar>
              <w:top w:w="20" w:type="dxa"/>
              <w:left w:w="20" w:type="dxa"/>
              <w:bottom w:w="20" w:type="dxa"/>
              <w:right w:w="20" w:type="dxa"/>
            </w:tcMar>
            <w:vAlign w:val="center"/>
            <w:hideMark/>
          </w:tcPr>
          <w:p w14:paraId="4BAD5231" w14:textId="77777777" w:rsidR="00A330C9" w:rsidRPr="000A6F9A" w:rsidRDefault="00A330C9" w:rsidP="004239F6">
            <w:pPr>
              <w:pStyle w:val="movimento2"/>
              <w:rPr>
                <w:color w:val="002060"/>
              </w:rPr>
            </w:pPr>
            <w:r w:rsidRPr="000A6F9A">
              <w:rPr>
                <w:color w:val="002060"/>
              </w:rPr>
              <w:t xml:space="preserve">(AVENALE) </w:t>
            </w:r>
          </w:p>
        </w:tc>
      </w:tr>
      <w:tr w:rsidR="00A330C9" w:rsidRPr="000A6F9A" w14:paraId="3A03C143" w14:textId="77777777" w:rsidTr="004239F6">
        <w:tc>
          <w:tcPr>
            <w:tcW w:w="2200" w:type="dxa"/>
            <w:tcMar>
              <w:top w:w="20" w:type="dxa"/>
              <w:left w:w="20" w:type="dxa"/>
              <w:bottom w:w="20" w:type="dxa"/>
              <w:right w:w="20" w:type="dxa"/>
            </w:tcMar>
            <w:vAlign w:val="center"/>
            <w:hideMark/>
          </w:tcPr>
          <w:p w14:paraId="01773C33" w14:textId="77777777" w:rsidR="00A330C9" w:rsidRPr="000A6F9A" w:rsidRDefault="00A330C9" w:rsidP="004239F6">
            <w:pPr>
              <w:pStyle w:val="movimento"/>
              <w:rPr>
                <w:color w:val="002060"/>
              </w:rPr>
            </w:pPr>
            <w:r w:rsidRPr="000A6F9A">
              <w:rPr>
                <w:color w:val="002060"/>
              </w:rPr>
              <w:t>DI GIROLAMO LORENZO</w:t>
            </w:r>
          </w:p>
        </w:tc>
        <w:tc>
          <w:tcPr>
            <w:tcW w:w="2200" w:type="dxa"/>
            <w:tcMar>
              <w:top w:w="20" w:type="dxa"/>
              <w:left w:w="20" w:type="dxa"/>
              <w:bottom w:w="20" w:type="dxa"/>
              <w:right w:w="20" w:type="dxa"/>
            </w:tcMar>
            <w:vAlign w:val="center"/>
            <w:hideMark/>
          </w:tcPr>
          <w:p w14:paraId="564D244D" w14:textId="77777777" w:rsidR="00A330C9" w:rsidRPr="000A6F9A" w:rsidRDefault="00A330C9" w:rsidP="004239F6">
            <w:pPr>
              <w:pStyle w:val="movimento2"/>
              <w:rPr>
                <w:color w:val="002060"/>
              </w:rPr>
            </w:pPr>
            <w:r w:rsidRPr="000A6F9A">
              <w:rPr>
                <w:color w:val="002060"/>
              </w:rPr>
              <w:t xml:space="preserve">(CSI STELLA A.S.D.) </w:t>
            </w:r>
          </w:p>
        </w:tc>
        <w:tc>
          <w:tcPr>
            <w:tcW w:w="800" w:type="dxa"/>
            <w:tcMar>
              <w:top w:w="20" w:type="dxa"/>
              <w:left w:w="20" w:type="dxa"/>
              <w:bottom w:w="20" w:type="dxa"/>
              <w:right w:w="20" w:type="dxa"/>
            </w:tcMar>
            <w:vAlign w:val="center"/>
            <w:hideMark/>
          </w:tcPr>
          <w:p w14:paraId="68768B8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6D341B0" w14:textId="77777777" w:rsidR="00A330C9" w:rsidRPr="000A6F9A" w:rsidRDefault="00A330C9" w:rsidP="004239F6">
            <w:pPr>
              <w:pStyle w:val="movimento"/>
              <w:rPr>
                <w:color w:val="002060"/>
              </w:rPr>
            </w:pPr>
            <w:r w:rsidRPr="000A6F9A">
              <w:rPr>
                <w:color w:val="002060"/>
              </w:rPr>
              <w:t>MARINGOLO DARIO</w:t>
            </w:r>
          </w:p>
        </w:tc>
        <w:tc>
          <w:tcPr>
            <w:tcW w:w="2200" w:type="dxa"/>
            <w:tcMar>
              <w:top w:w="20" w:type="dxa"/>
              <w:left w:w="20" w:type="dxa"/>
              <w:bottom w:w="20" w:type="dxa"/>
              <w:right w:w="20" w:type="dxa"/>
            </w:tcMar>
            <w:vAlign w:val="center"/>
            <w:hideMark/>
          </w:tcPr>
          <w:p w14:paraId="118BC4A6" w14:textId="77777777" w:rsidR="00A330C9" w:rsidRPr="000A6F9A" w:rsidRDefault="00A330C9" w:rsidP="004239F6">
            <w:pPr>
              <w:pStyle w:val="movimento2"/>
              <w:rPr>
                <w:color w:val="002060"/>
              </w:rPr>
            </w:pPr>
            <w:r w:rsidRPr="000A6F9A">
              <w:rPr>
                <w:color w:val="002060"/>
              </w:rPr>
              <w:t xml:space="preserve">(FUTSAL RECANATI) </w:t>
            </w:r>
          </w:p>
        </w:tc>
      </w:tr>
      <w:tr w:rsidR="00A330C9" w:rsidRPr="000A6F9A" w14:paraId="3F5EBD57" w14:textId="77777777" w:rsidTr="004239F6">
        <w:tc>
          <w:tcPr>
            <w:tcW w:w="2200" w:type="dxa"/>
            <w:tcMar>
              <w:top w:w="20" w:type="dxa"/>
              <w:left w:w="20" w:type="dxa"/>
              <w:bottom w:w="20" w:type="dxa"/>
              <w:right w:w="20" w:type="dxa"/>
            </w:tcMar>
            <w:vAlign w:val="center"/>
            <w:hideMark/>
          </w:tcPr>
          <w:p w14:paraId="3D1A0094" w14:textId="77777777" w:rsidR="00A330C9" w:rsidRPr="000A6F9A" w:rsidRDefault="00A330C9" w:rsidP="004239F6">
            <w:pPr>
              <w:pStyle w:val="movimento"/>
              <w:rPr>
                <w:color w:val="002060"/>
                <w:lang w:val="en-US"/>
              </w:rPr>
            </w:pPr>
            <w:r w:rsidRPr="000A6F9A">
              <w:rPr>
                <w:color w:val="002060"/>
                <w:lang w:val="en-US"/>
              </w:rPr>
              <w:t>DE SOUZA JUNIOR EDSON LUIZ</w:t>
            </w:r>
          </w:p>
        </w:tc>
        <w:tc>
          <w:tcPr>
            <w:tcW w:w="2200" w:type="dxa"/>
            <w:tcMar>
              <w:top w:w="20" w:type="dxa"/>
              <w:left w:w="20" w:type="dxa"/>
              <w:bottom w:w="20" w:type="dxa"/>
              <w:right w:w="20" w:type="dxa"/>
            </w:tcMar>
            <w:vAlign w:val="center"/>
            <w:hideMark/>
          </w:tcPr>
          <w:p w14:paraId="2995146B" w14:textId="77777777" w:rsidR="00A330C9" w:rsidRPr="000A6F9A" w:rsidRDefault="00A330C9" w:rsidP="004239F6">
            <w:pPr>
              <w:pStyle w:val="movimento2"/>
              <w:rPr>
                <w:color w:val="002060"/>
              </w:rPr>
            </w:pPr>
            <w:r w:rsidRPr="000A6F9A">
              <w:rPr>
                <w:color w:val="002060"/>
              </w:rPr>
              <w:t xml:space="preserve">(FUTSAL SAMBUCHETO) </w:t>
            </w:r>
          </w:p>
        </w:tc>
        <w:tc>
          <w:tcPr>
            <w:tcW w:w="800" w:type="dxa"/>
            <w:tcMar>
              <w:top w:w="20" w:type="dxa"/>
              <w:left w:w="20" w:type="dxa"/>
              <w:bottom w:w="20" w:type="dxa"/>
              <w:right w:w="20" w:type="dxa"/>
            </w:tcMar>
            <w:vAlign w:val="center"/>
            <w:hideMark/>
          </w:tcPr>
          <w:p w14:paraId="573D20D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F22AFE0" w14:textId="77777777" w:rsidR="00A330C9" w:rsidRPr="000A6F9A" w:rsidRDefault="00A330C9" w:rsidP="004239F6">
            <w:pPr>
              <w:pStyle w:val="movimento"/>
              <w:rPr>
                <w:color w:val="002060"/>
              </w:rPr>
            </w:pPr>
            <w:r w:rsidRPr="000A6F9A">
              <w:rPr>
                <w:color w:val="002060"/>
              </w:rPr>
              <w:t>PIERUCCI DIEGO</w:t>
            </w:r>
          </w:p>
        </w:tc>
        <w:tc>
          <w:tcPr>
            <w:tcW w:w="2200" w:type="dxa"/>
            <w:tcMar>
              <w:top w:w="20" w:type="dxa"/>
              <w:left w:w="20" w:type="dxa"/>
              <w:bottom w:w="20" w:type="dxa"/>
              <w:right w:w="20" w:type="dxa"/>
            </w:tcMar>
            <w:vAlign w:val="center"/>
            <w:hideMark/>
          </w:tcPr>
          <w:p w14:paraId="50C20C4D" w14:textId="77777777" w:rsidR="00A330C9" w:rsidRPr="000A6F9A" w:rsidRDefault="00A330C9" w:rsidP="004239F6">
            <w:pPr>
              <w:pStyle w:val="movimento2"/>
              <w:rPr>
                <w:color w:val="002060"/>
              </w:rPr>
            </w:pPr>
            <w:r w:rsidRPr="000A6F9A">
              <w:rPr>
                <w:color w:val="002060"/>
              </w:rPr>
              <w:t xml:space="preserve">(PIEVE D ICO CALCIO A 5) </w:t>
            </w:r>
          </w:p>
        </w:tc>
      </w:tr>
      <w:tr w:rsidR="00A330C9" w:rsidRPr="000A6F9A" w14:paraId="4F96685A" w14:textId="77777777" w:rsidTr="004239F6">
        <w:tc>
          <w:tcPr>
            <w:tcW w:w="2200" w:type="dxa"/>
            <w:tcMar>
              <w:top w:w="20" w:type="dxa"/>
              <w:left w:w="20" w:type="dxa"/>
              <w:bottom w:w="20" w:type="dxa"/>
              <w:right w:w="20" w:type="dxa"/>
            </w:tcMar>
            <w:vAlign w:val="center"/>
            <w:hideMark/>
          </w:tcPr>
          <w:p w14:paraId="30928481" w14:textId="77777777" w:rsidR="00A330C9" w:rsidRPr="000A6F9A" w:rsidRDefault="00A330C9" w:rsidP="004239F6">
            <w:pPr>
              <w:pStyle w:val="movimento"/>
              <w:rPr>
                <w:color w:val="002060"/>
              </w:rPr>
            </w:pPr>
            <w:r w:rsidRPr="000A6F9A">
              <w:rPr>
                <w:color w:val="002060"/>
              </w:rPr>
              <w:t>BANCHETTI JOELE</w:t>
            </w:r>
          </w:p>
        </w:tc>
        <w:tc>
          <w:tcPr>
            <w:tcW w:w="2200" w:type="dxa"/>
            <w:tcMar>
              <w:top w:w="20" w:type="dxa"/>
              <w:left w:w="20" w:type="dxa"/>
              <w:bottom w:w="20" w:type="dxa"/>
              <w:right w:w="20" w:type="dxa"/>
            </w:tcMar>
            <w:vAlign w:val="center"/>
            <w:hideMark/>
          </w:tcPr>
          <w:p w14:paraId="7FF210CA" w14:textId="77777777" w:rsidR="00A330C9" w:rsidRPr="000A6F9A" w:rsidRDefault="00A330C9" w:rsidP="004239F6">
            <w:pPr>
              <w:pStyle w:val="movimento2"/>
              <w:rPr>
                <w:color w:val="002060"/>
              </w:rPr>
            </w:pPr>
            <w:r w:rsidRPr="000A6F9A">
              <w:rPr>
                <w:color w:val="002060"/>
              </w:rPr>
              <w:t xml:space="preserve">(POLISPORTIVA VICTORIA) </w:t>
            </w:r>
          </w:p>
        </w:tc>
        <w:tc>
          <w:tcPr>
            <w:tcW w:w="800" w:type="dxa"/>
            <w:tcMar>
              <w:top w:w="20" w:type="dxa"/>
              <w:left w:w="20" w:type="dxa"/>
              <w:bottom w:w="20" w:type="dxa"/>
              <w:right w:w="20" w:type="dxa"/>
            </w:tcMar>
            <w:vAlign w:val="center"/>
            <w:hideMark/>
          </w:tcPr>
          <w:p w14:paraId="047B23F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31FD46A" w14:textId="77777777" w:rsidR="00A330C9" w:rsidRPr="000A6F9A" w:rsidRDefault="00A330C9" w:rsidP="004239F6">
            <w:pPr>
              <w:pStyle w:val="movimento"/>
              <w:rPr>
                <w:color w:val="002060"/>
              </w:rPr>
            </w:pPr>
            <w:r w:rsidRPr="000A6F9A">
              <w:rPr>
                <w:color w:val="002060"/>
              </w:rPr>
              <w:t>CATALDI ANDREA</w:t>
            </w:r>
          </w:p>
        </w:tc>
        <w:tc>
          <w:tcPr>
            <w:tcW w:w="2200" w:type="dxa"/>
            <w:tcMar>
              <w:top w:w="20" w:type="dxa"/>
              <w:left w:w="20" w:type="dxa"/>
              <w:bottom w:w="20" w:type="dxa"/>
              <w:right w:w="20" w:type="dxa"/>
            </w:tcMar>
            <w:vAlign w:val="center"/>
            <w:hideMark/>
          </w:tcPr>
          <w:p w14:paraId="77248886" w14:textId="77777777" w:rsidR="00A330C9" w:rsidRPr="000A6F9A" w:rsidRDefault="00A330C9" w:rsidP="004239F6">
            <w:pPr>
              <w:pStyle w:val="movimento2"/>
              <w:rPr>
                <w:color w:val="002060"/>
              </w:rPr>
            </w:pPr>
            <w:r w:rsidRPr="000A6F9A">
              <w:rPr>
                <w:color w:val="002060"/>
              </w:rPr>
              <w:t xml:space="preserve">(REAL ANCARIA) </w:t>
            </w:r>
          </w:p>
        </w:tc>
      </w:tr>
    </w:tbl>
    <w:p w14:paraId="582E3636" w14:textId="77777777" w:rsidR="00A330C9" w:rsidRPr="000A6F9A" w:rsidRDefault="00A330C9" w:rsidP="00A330C9">
      <w:pPr>
        <w:pStyle w:val="titolo20"/>
        <w:rPr>
          <w:rFonts w:eastAsiaTheme="minorEastAsia"/>
          <w:color w:val="002060"/>
        </w:rPr>
      </w:pPr>
      <w:r w:rsidRPr="000A6F9A">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B39D4A3" w14:textId="77777777" w:rsidTr="004239F6">
        <w:tc>
          <w:tcPr>
            <w:tcW w:w="2200" w:type="dxa"/>
            <w:tcMar>
              <w:top w:w="20" w:type="dxa"/>
              <w:left w:w="20" w:type="dxa"/>
              <w:bottom w:w="20" w:type="dxa"/>
              <w:right w:w="20" w:type="dxa"/>
            </w:tcMar>
            <w:vAlign w:val="center"/>
            <w:hideMark/>
          </w:tcPr>
          <w:p w14:paraId="7FE29692" w14:textId="77777777" w:rsidR="00A330C9" w:rsidRPr="000A6F9A" w:rsidRDefault="00A330C9" w:rsidP="004239F6">
            <w:pPr>
              <w:pStyle w:val="movimento"/>
              <w:rPr>
                <w:color w:val="002060"/>
              </w:rPr>
            </w:pPr>
            <w:r w:rsidRPr="000A6F9A">
              <w:rPr>
                <w:color w:val="002060"/>
              </w:rPr>
              <w:t>BECCACECE MATTEO</w:t>
            </w:r>
          </w:p>
        </w:tc>
        <w:tc>
          <w:tcPr>
            <w:tcW w:w="2200" w:type="dxa"/>
            <w:tcMar>
              <w:top w:w="20" w:type="dxa"/>
              <w:left w:w="20" w:type="dxa"/>
              <w:bottom w:w="20" w:type="dxa"/>
              <w:right w:w="20" w:type="dxa"/>
            </w:tcMar>
            <w:vAlign w:val="center"/>
            <w:hideMark/>
          </w:tcPr>
          <w:p w14:paraId="32B760E4" w14:textId="77777777" w:rsidR="00A330C9" w:rsidRPr="000A6F9A" w:rsidRDefault="00A330C9" w:rsidP="004239F6">
            <w:pPr>
              <w:pStyle w:val="movimento2"/>
              <w:rPr>
                <w:color w:val="002060"/>
              </w:rPr>
            </w:pPr>
            <w:r w:rsidRPr="000A6F9A">
              <w:rPr>
                <w:color w:val="002060"/>
              </w:rPr>
              <w:t xml:space="preserve">(AVENALE) </w:t>
            </w:r>
          </w:p>
        </w:tc>
        <w:tc>
          <w:tcPr>
            <w:tcW w:w="800" w:type="dxa"/>
            <w:tcMar>
              <w:top w:w="20" w:type="dxa"/>
              <w:left w:w="20" w:type="dxa"/>
              <w:bottom w:w="20" w:type="dxa"/>
              <w:right w:w="20" w:type="dxa"/>
            </w:tcMar>
            <w:vAlign w:val="center"/>
            <w:hideMark/>
          </w:tcPr>
          <w:p w14:paraId="400CDC6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8711405" w14:textId="77777777" w:rsidR="00A330C9" w:rsidRPr="000A6F9A" w:rsidRDefault="00A330C9" w:rsidP="004239F6">
            <w:pPr>
              <w:pStyle w:val="movimento"/>
              <w:rPr>
                <w:color w:val="002060"/>
              </w:rPr>
            </w:pPr>
            <w:r w:rsidRPr="000A6F9A">
              <w:rPr>
                <w:color w:val="002060"/>
              </w:rPr>
              <w:t>ARGALIA ALAN</w:t>
            </w:r>
          </w:p>
        </w:tc>
        <w:tc>
          <w:tcPr>
            <w:tcW w:w="2200" w:type="dxa"/>
            <w:tcMar>
              <w:top w:w="20" w:type="dxa"/>
              <w:left w:w="20" w:type="dxa"/>
              <w:bottom w:w="20" w:type="dxa"/>
              <w:right w:w="20" w:type="dxa"/>
            </w:tcMar>
            <w:vAlign w:val="center"/>
            <w:hideMark/>
          </w:tcPr>
          <w:p w14:paraId="3519D62A" w14:textId="77777777" w:rsidR="00A330C9" w:rsidRPr="000A6F9A" w:rsidRDefault="00A330C9" w:rsidP="004239F6">
            <w:pPr>
              <w:pStyle w:val="movimento2"/>
              <w:rPr>
                <w:color w:val="002060"/>
              </w:rPr>
            </w:pPr>
            <w:r w:rsidRPr="000A6F9A">
              <w:rPr>
                <w:color w:val="002060"/>
              </w:rPr>
              <w:t xml:space="preserve">(REAL FABRIANO) </w:t>
            </w:r>
          </w:p>
        </w:tc>
      </w:tr>
      <w:tr w:rsidR="00A330C9" w:rsidRPr="000A6F9A" w14:paraId="1A56A7E1" w14:textId="77777777" w:rsidTr="004239F6">
        <w:tc>
          <w:tcPr>
            <w:tcW w:w="2200" w:type="dxa"/>
            <w:tcMar>
              <w:top w:w="20" w:type="dxa"/>
              <w:left w:w="20" w:type="dxa"/>
              <w:bottom w:w="20" w:type="dxa"/>
              <w:right w:w="20" w:type="dxa"/>
            </w:tcMar>
            <w:vAlign w:val="center"/>
            <w:hideMark/>
          </w:tcPr>
          <w:p w14:paraId="349F40B7" w14:textId="77777777" w:rsidR="00A330C9" w:rsidRPr="000A6F9A" w:rsidRDefault="00A330C9" w:rsidP="004239F6">
            <w:pPr>
              <w:pStyle w:val="movimento"/>
              <w:rPr>
                <w:color w:val="002060"/>
              </w:rPr>
            </w:pPr>
            <w:r w:rsidRPr="000A6F9A">
              <w:rPr>
                <w:color w:val="002060"/>
              </w:rPr>
              <w:t>GIACOMETTI MATTEO</w:t>
            </w:r>
          </w:p>
        </w:tc>
        <w:tc>
          <w:tcPr>
            <w:tcW w:w="2200" w:type="dxa"/>
            <w:tcMar>
              <w:top w:w="20" w:type="dxa"/>
              <w:left w:w="20" w:type="dxa"/>
              <w:bottom w:w="20" w:type="dxa"/>
              <w:right w:w="20" w:type="dxa"/>
            </w:tcMar>
            <w:vAlign w:val="center"/>
            <w:hideMark/>
          </w:tcPr>
          <w:p w14:paraId="5C827B9A" w14:textId="77777777" w:rsidR="00A330C9" w:rsidRPr="000A6F9A" w:rsidRDefault="00A330C9" w:rsidP="004239F6">
            <w:pPr>
              <w:pStyle w:val="movimento2"/>
              <w:rPr>
                <w:color w:val="002060"/>
              </w:rPr>
            </w:pPr>
            <w:r w:rsidRPr="000A6F9A">
              <w:rPr>
                <w:color w:val="002060"/>
              </w:rPr>
              <w:t xml:space="preserve">(REAL FABRIANO) </w:t>
            </w:r>
          </w:p>
        </w:tc>
        <w:tc>
          <w:tcPr>
            <w:tcW w:w="800" w:type="dxa"/>
            <w:tcMar>
              <w:top w:w="20" w:type="dxa"/>
              <w:left w:w="20" w:type="dxa"/>
              <w:bottom w:w="20" w:type="dxa"/>
              <w:right w:w="20" w:type="dxa"/>
            </w:tcMar>
            <w:vAlign w:val="center"/>
            <w:hideMark/>
          </w:tcPr>
          <w:p w14:paraId="14CCBBF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D5366E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39F1E35" w14:textId="77777777" w:rsidR="00A330C9" w:rsidRPr="000A6F9A" w:rsidRDefault="00A330C9" w:rsidP="004239F6">
            <w:pPr>
              <w:pStyle w:val="movimento2"/>
              <w:rPr>
                <w:color w:val="002060"/>
              </w:rPr>
            </w:pPr>
            <w:r w:rsidRPr="000A6F9A">
              <w:rPr>
                <w:color w:val="002060"/>
              </w:rPr>
              <w:t> </w:t>
            </w:r>
          </w:p>
        </w:tc>
      </w:tr>
    </w:tbl>
    <w:p w14:paraId="0973274D" w14:textId="77777777" w:rsidR="00A330C9" w:rsidRPr="000A6F9A" w:rsidRDefault="00A330C9" w:rsidP="00A330C9">
      <w:pPr>
        <w:pStyle w:val="titolo20"/>
        <w:rPr>
          <w:rFonts w:eastAsiaTheme="minorEastAsia"/>
          <w:color w:val="002060"/>
        </w:rPr>
      </w:pPr>
      <w:r w:rsidRPr="000A6F9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72B06D6" w14:textId="77777777" w:rsidTr="004239F6">
        <w:tc>
          <w:tcPr>
            <w:tcW w:w="2200" w:type="dxa"/>
            <w:tcMar>
              <w:top w:w="20" w:type="dxa"/>
              <w:left w:w="20" w:type="dxa"/>
              <w:bottom w:w="20" w:type="dxa"/>
              <w:right w:w="20" w:type="dxa"/>
            </w:tcMar>
            <w:vAlign w:val="center"/>
            <w:hideMark/>
          </w:tcPr>
          <w:p w14:paraId="21B7702B" w14:textId="77777777" w:rsidR="00A330C9" w:rsidRPr="000A6F9A" w:rsidRDefault="00A330C9" w:rsidP="004239F6">
            <w:pPr>
              <w:pStyle w:val="movimento"/>
              <w:rPr>
                <w:color w:val="002060"/>
              </w:rPr>
            </w:pPr>
            <w:r w:rsidRPr="000A6F9A">
              <w:rPr>
                <w:color w:val="002060"/>
              </w:rPr>
              <w:t>FERRARESI DAVIDE</w:t>
            </w:r>
          </w:p>
        </w:tc>
        <w:tc>
          <w:tcPr>
            <w:tcW w:w="2200" w:type="dxa"/>
            <w:tcMar>
              <w:top w:w="20" w:type="dxa"/>
              <w:left w:w="20" w:type="dxa"/>
              <w:bottom w:w="20" w:type="dxa"/>
              <w:right w:w="20" w:type="dxa"/>
            </w:tcMar>
            <w:vAlign w:val="center"/>
            <w:hideMark/>
          </w:tcPr>
          <w:p w14:paraId="1556E822" w14:textId="77777777" w:rsidR="00A330C9" w:rsidRPr="000A6F9A" w:rsidRDefault="00A330C9" w:rsidP="004239F6">
            <w:pPr>
              <w:pStyle w:val="movimento2"/>
              <w:rPr>
                <w:color w:val="002060"/>
              </w:rPr>
            </w:pPr>
            <w:r w:rsidRPr="000A6F9A">
              <w:rPr>
                <w:color w:val="002060"/>
              </w:rPr>
              <w:t xml:space="preserve">(ACLI MANTOVANI CALCIO A 5) </w:t>
            </w:r>
          </w:p>
        </w:tc>
        <w:tc>
          <w:tcPr>
            <w:tcW w:w="800" w:type="dxa"/>
            <w:tcMar>
              <w:top w:w="20" w:type="dxa"/>
              <w:left w:w="20" w:type="dxa"/>
              <w:bottom w:w="20" w:type="dxa"/>
              <w:right w:w="20" w:type="dxa"/>
            </w:tcMar>
            <w:vAlign w:val="center"/>
            <w:hideMark/>
          </w:tcPr>
          <w:p w14:paraId="421410E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6D962BC" w14:textId="77777777" w:rsidR="00A330C9" w:rsidRPr="000A6F9A" w:rsidRDefault="00A330C9" w:rsidP="004239F6">
            <w:pPr>
              <w:pStyle w:val="movimento"/>
              <w:rPr>
                <w:color w:val="002060"/>
              </w:rPr>
            </w:pPr>
            <w:r w:rsidRPr="000A6F9A">
              <w:rPr>
                <w:color w:val="002060"/>
              </w:rPr>
              <w:t>MAGALHAES LONA MARCOS VINICIUS</w:t>
            </w:r>
          </w:p>
        </w:tc>
        <w:tc>
          <w:tcPr>
            <w:tcW w:w="2200" w:type="dxa"/>
            <w:tcMar>
              <w:top w:w="20" w:type="dxa"/>
              <w:left w:w="20" w:type="dxa"/>
              <w:bottom w:w="20" w:type="dxa"/>
              <w:right w:w="20" w:type="dxa"/>
            </w:tcMar>
            <w:vAlign w:val="center"/>
            <w:hideMark/>
          </w:tcPr>
          <w:p w14:paraId="2CAD8098" w14:textId="77777777" w:rsidR="00A330C9" w:rsidRPr="000A6F9A" w:rsidRDefault="00A330C9" w:rsidP="004239F6">
            <w:pPr>
              <w:pStyle w:val="movimento2"/>
              <w:rPr>
                <w:color w:val="002060"/>
              </w:rPr>
            </w:pPr>
            <w:r w:rsidRPr="000A6F9A">
              <w:rPr>
                <w:color w:val="002060"/>
              </w:rPr>
              <w:t xml:space="preserve">(REAL EAGLES VIRTUS PAGLIA) </w:t>
            </w:r>
          </w:p>
        </w:tc>
      </w:tr>
      <w:tr w:rsidR="00A330C9" w:rsidRPr="000A6F9A" w14:paraId="54549C85" w14:textId="77777777" w:rsidTr="004239F6">
        <w:tc>
          <w:tcPr>
            <w:tcW w:w="2200" w:type="dxa"/>
            <w:tcMar>
              <w:top w:w="20" w:type="dxa"/>
              <w:left w:w="20" w:type="dxa"/>
              <w:bottom w:w="20" w:type="dxa"/>
              <w:right w:w="20" w:type="dxa"/>
            </w:tcMar>
            <w:vAlign w:val="center"/>
            <w:hideMark/>
          </w:tcPr>
          <w:p w14:paraId="68B1FB62" w14:textId="77777777" w:rsidR="00A330C9" w:rsidRPr="000A6F9A" w:rsidRDefault="00A330C9" w:rsidP="004239F6">
            <w:pPr>
              <w:pStyle w:val="movimento"/>
              <w:rPr>
                <w:color w:val="002060"/>
              </w:rPr>
            </w:pPr>
            <w:r w:rsidRPr="000A6F9A">
              <w:rPr>
                <w:color w:val="002060"/>
              </w:rPr>
              <w:t>CURZI LUCA</w:t>
            </w:r>
          </w:p>
        </w:tc>
        <w:tc>
          <w:tcPr>
            <w:tcW w:w="2200" w:type="dxa"/>
            <w:tcMar>
              <w:top w:w="20" w:type="dxa"/>
              <w:left w:w="20" w:type="dxa"/>
              <w:bottom w:w="20" w:type="dxa"/>
              <w:right w:w="20" w:type="dxa"/>
            </w:tcMar>
            <w:vAlign w:val="center"/>
            <w:hideMark/>
          </w:tcPr>
          <w:p w14:paraId="0F05CEEC" w14:textId="77777777" w:rsidR="00A330C9" w:rsidRPr="000A6F9A" w:rsidRDefault="00A330C9" w:rsidP="004239F6">
            <w:pPr>
              <w:pStyle w:val="movimento2"/>
              <w:rPr>
                <w:color w:val="002060"/>
              </w:rPr>
            </w:pPr>
            <w:r w:rsidRPr="000A6F9A">
              <w:rPr>
                <w:color w:val="002060"/>
              </w:rPr>
              <w:t xml:space="preserve">(REAL SAN GIORGIO) </w:t>
            </w:r>
          </w:p>
        </w:tc>
        <w:tc>
          <w:tcPr>
            <w:tcW w:w="800" w:type="dxa"/>
            <w:tcMar>
              <w:top w:w="20" w:type="dxa"/>
              <w:left w:w="20" w:type="dxa"/>
              <w:bottom w:w="20" w:type="dxa"/>
              <w:right w:w="20" w:type="dxa"/>
            </w:tcMar>
            <w:vAlign w:val="center"/>
            <w:hideMark/>
          </w:tcPr>
          <w:p w14:paraId="6CDFF1E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650E1CB" w14:textId="77777777" w:rsidR="00A330C9" w:rsidRPr="000A6F9A" w:rsidRDefault="00A330C9" w:rsidP="004239F6">
            <w:pPr>
              <w:pStyle w:val="movimento"/>
              <w:rPr>
                <w:color w:val="002060"/>
              </w:rPr>
            </w:pPr>
            <w:r w:rsidRPr="000A6F9A">
              <w:rPr>
                <w:color w:val="002060"/>
              </w:rPr>
              <w:t>SABBATINI DIEGO</w:t>
            </w:r>
          </w:p>
        </w:tc>
        <w:tc>
          <w:tcPr>
            <w:tcW w:w="2200" w:type="dxa"/>
            <w:tcMar>
              <w:top w:w="20" w:type="dxa"/>
              <w:left w:w="20" w:type="dxa"/>
              <w:bottom w:w="20" w:type="dxa"/>
              <w:right w:w="20" w:type="dxa"/>
            </w:tcMar>
            <w:vAlign w:val="center"/>
            <w:hideMark/>
          </w:tcPr>
          <w:p w14:paraId="47F31AB6" w14:textId="77777777" w:rsidR="00A330C9" w:rsidRPr="000A6F9A" w:rsidRDefault="00A330C9" w:rsidP="004239F6">
            <w:pPr>
              <w:pStyle w:val="movimento2"/>
              <w:rPr>
                <w:color w:val="002060"/>
              </w:rPr>
            </w:pPr>
            <w:r w:rsidRPr="000A6F9A">
              <w:rPr>
                <w:color w:val="002060"/>
              </w:rPr>
              <w:t xml:space="preserve">(VILLA CECCOLINI CALCIO) </w:t>
            </w:r>
          </w:p>
        </w:tc>
      </w:tr>
    </w:tbl>
    <w:p w14:paraId="4D058371"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D0CFFA9" w14:textId="77777777" w:rsidTr="004239F6">
        <w:tc>
          <w:tcPr>
            <w:tcW w:w="2200" w:type="dxa"/>
            <w:tcMar>
              <w:top w:w="20" w:type="dxa"/>
              <w:left w:w="20" w:type="dxa"/>
              <w:bottom w:w="20" w:type="dxa"/>
              <w:right w:w="20" w:type="dxa"/>
            </w:tcMar>
            <w:vAlign w:val="center"/>
            <w:hideMark/>
          </w:tcPr>
          <w:p w14:paraId="679059D2" w14:textId="77777777" w:rsidR="00A330C9" w:rsidRPr="000A6F9A" w:rsidRDefault="00A330C9" w:rsidP="004239F6">
            <w:pPr>
              <w:pStyle w:val="movimento"/>
              <w:rPr>
                <w:color w:val="002060"/>
              </w:rPr>
            </w:pPr>
            <w:r w:rsidRPr="000A6F9A">
              <w:rPr>
                <w:color w:val="002060"/>
              </w:rPr>
              <w:t>WOOD MICHAEL VITTORI</w:t>
            </w:r>
          </w:p>
        </w:tc>
        <w:tc>
          <w:tcPr>
            <w:tcW w:w="2200" w:type="dxa"/>
            <w:tcMar>
              <w:top w:w="20" w:type="dxa"/>
              <w:left w:w="20" w:type="dxa"/>
              <w:bottom w:w="20" w:type="dxa"/>
              <w:right w:w="20" w:type="dxa"/>
            </w:tcMar>
            <w:vAlign w:val="center"/>
            <w:hideMark/>
          </w:tcPr>
          <w:p w14:paraId="27D2A9FA" w14:textId="77777777" w:rsidR="00A330C9" w:rsidRPr="000A6F9A" w:rsidRDefault="00A330C9" w:rsidP="004239F6">
            <w:pPr>
              <w:pStyle w:val="movimento2"/>
              <w:rPr>
                <w:color w:val="002060"/>
              </w:rPr>
            </w:pPr>
            <w:r w:rsidRPr="000A6F9A">
              <w:rPr>
                <w:color w:val="002060"/>
              </w:rPr>
              <w:t xml:space="preserve">(AVIS ARCEVIA 1964) </w:t>
            </w:r>
          </w:p>
        </w:tc>
        <w:tc>
          <w:tcPr>
            <w:tcW w:w="800" w:type="dxa"/>
            <w:tcMar>
              <w:top w:w="20" w:type="dxa"/>
              <w:left w:w="20" w:type="dxa"/>
              <w:bottom w:w="20" w:type="dxa"/>
              <w:right w:w="20" w:type="dxa"/>
            </w:tcMar>
            <w:vAlign w:val="center"/>
            <w:hideMark/>
          </w:tcPr>
          <w:p w14:paraId="57CFA9B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4AFDAA1" w14:textId="77777777" w:rsidR="00A330C9" w:rsidRPr="000A6F9A" w:rsidRDefault="00A330C9" w:rsidP="004239F6">
            <w:pPr>
              <w:pStyle w:val="movimento"/>
              <w:rPr>
                <w:color w:val="002060"/>
              </w:rPr>
            </w:pPr>
            <w:r w:rsidRPr="000A6F9A">
              <w:rPr>
                <w:color w:val="002060"/>
              </w:rPr>
              <w:t>TRAVAGLINI LORENZO</w:t>
            </w:r>
          </w:p>
        </w:tc>
        <w:tc>
          <w:tcPr>
            <w:tcW w:w="2200" w:type="dxa"/>
            <w:tcMar>
              <w:top w:w="20" w:type="dxa"/>
              <w:left w:w="20" w:type="dxa"/>
              <w:bottom w:w="20" w:type="dxa"/>
              <w:right w:w="20" w:type="dxa"/>
            </w:tcMar>
            <w:vAlign w:val="center"/>
            <w:hideMark/>
          </w:tcPr>
          <w:p w14:paraId="79632EF2" w14:textId="77777777" w:rsidR="00A330C9" w:rsidRPr="000A6F9A" w:rsidRDefault="00A330C9" w:rsidP="004239F6">
            <w:pPr>
              <w:pStyle w:val="movimento2"/>
              <w:rPr>
                <w:color w:val="002060"/>
              </w:rPr>
            </w:pPr>
            <w:r w:rsidRPr="000A6F9A">
              <w:rPr>
                <w:color w:val="002060"/>
              </w:rPr>
              <w:t xml:space="preserve">(CSI STELLA A.S.D.) </w:t>
            </w:r>
          </w:p>
        </w:tc>
      </w:tr>
      <w:tr w:rsidR="00A330C9" w:rsidRPr="000A6F9A" w14:paraId="19EC7AE2" w14:textId="77777777" w:rsidTr="004239F6">
        <w:tc>
          <w:tcPr>
            <w:tcW w:w="2200" w:type="dxa"/>
            <w:tcMar>
              <w:top w:w="20" w:type="dxa"/>
              <w:left w:w="20" w:type="dxa"/>
              <w:bottom w:w="20" w:type="dxa"/>
              <w:right w:w="20" w:type="dxa"/>
            </w:tcMar>
            <w:vAlign w:val="center"/>
            <w:hideMark/>
          </w:tcPr>
          <w:p w14:paraId="26B8D914" w14:textId="77777777" w:rsidR="00A330C9" w:rsidRPr="000A6F9A" w:rsidRDefault="00A330C9" w:rsidP="004239F6">
            <w:pPr>
              <w:pStyle w:val="movimento"/>
              <w:rPr>
                <w:color w:val="002060"/>
              </w:rPr>
            </w:pPr>
            <w:r w:rsidRPr="000A6F9A">
              <w:rPr>
                <w:color w:val="002060"/>
              </w:rPr>
              <w:t>PERSICHINI DANIELE</w:t>
            </w:r>
          </w:p>
        </w:tc>
        <w:tc>
          <w:tcPr>
            <w:tcW w:w="2200" w:type="dxa"/>
            <w:tcMar>
              <w:top w:w="20" w:type="dxa"/>
              <w:left w:w="20" w:type="dxa"/>
              <w:bottom w:w="20" w:type="dxa"/>
              <w:right w:w="20" w:type="dxa"/>
            </w:tcMar>
            <w:vAlign w:val="center"/>
            <w:hideMark/>
          </w:tcPr>
          <w:p w14:paraId="1C6C9049" w14:textId="77777777" w:rsidR="00A330C9" w:rsidRPr="000A6F9A" w:rsidRDefault="00A330C9" w:rsidP="004239F6">
            <w:pPr>
              <w:pStyle w:val="movimento2"/>
              <w:rPr>
                <w:color w:val="002060"/>
              </w:rPr>
            </w:pPr>
            <w:r w:rsidRPr="000A6F9A">
              <w:rPr>
                <w:color w:val="002060"/>
              </w:rPr>
              <w:t xml:space="preserve">(FIGHT BULLS CORRIDONIA) </w:t>
            </w:r>
          </w:p>
        </w:tc>
        <w:tc>
          <w:tcPr>
            <w:tcW w:w="800" w:type="dxa"/>
            <w:tcMar>
              <w:top w:w="20" w:type="dxa"/>
              <w:left w:w="20" w:type="dxa"/>
              <w:bottom w:w="20" w:type="dxa"/>
              <w:right w:w="20" w:type="dxa"/>
            </w:tcMar>
            <w:vAlign w:val="center"/>
            <w:hideMark/>
          </w:tcPr>
          <w:p w14:paraId="0BE806F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F5F8E96" w14:textId="77777777" w:rsidR="00A330C9" w:rsidRPr="000A6F9A" w:rsidRDefault="00A330C9" w:rsidP="004239F6">
            <w:pPr>
              <w:pStyle w:val="movimento"/>
              <w:rPr>
                <w:color w:val="002060"/>
              </w:rPr>
            </w:pPr>
            <w:r w:rsidRPr="000A6F9A">
              <w:rPr>
                <w:color w:val="002060"/>
              </w:rPr>
              <w:t>SARAGA ANDREA</w:t>
            </w:r>
          </w:p>
        </w:tc>
        <w:tc>
          <w:tcPr>
            <w:tcW w:w="2200" w:type="dxa"/>
            <w:tcMar>
              <w:top w:w="20" w:type="dxa"/>
              <w:left w:w="20" w:type="dxa"/>
              <w:bottom w:w="20" w:type="dxa"/>
              <w:right w:w="20" w:type="dxa"/>
            </w:tcMar>
            <w:vAlign w:val="center"/>
            <w:hideMark/>
          </w:tcPr>
          <w:p w14:paraId="6FEE096D" w14:textId="77777777" w:rsidR="00A330C9" w:rsidRPr="000A6F9A" w:rsidRDefault="00A330C9" w:rsidP="004239F6">
            <w:pPr>
              <w:pStyle w:val="movimento2"/>
              <w:rPr>
                <w:color w:val="002060"/>
              </w:rPr>
            </w:pPr>
            <w:r w:rsidRPr="000A6F9A">
              <w:rPr>
                <w:color w:val="002060"/>
              </w:rPr>
              <w:t xml:space="preserve">(GIOVANI SANT IPPOLITO) </w:t>
            </w:r>
          </w:p>
        </w:tc>
      </w:tr>
      <w:tr w:rsidR="00A330C9" w:rsidRPr="000A6F9A" w14:paraId="32143773" w14:textId="77777777" w:rsidTr="004239F6">
        <w:tc>
          <w:tcPr>
            <w:tcW w:w="2200" w:type="dxa"/>
            <w:tcMar>
              <w:top w:w="20" w:type="dxa"/>
              <w:left w:w="20" w:type="dxa"/>
              <w:bottom w:w="20" w:type="dxa"/>
              <w:right w:w="20" w:type="dxa"/>
            </w:tcMar>
            <w:vAlign w:val="center"/>
            <w:hideMark/>
          </w:tcPr>
          <w:p w14:paraId="2032F351" w14:textId="77777777" w:rsidR="00A330C9" w:rsidRPr="000A6F9A" w:rsidRDefault="00A330C9" w:rsidP="004239F6">
            <w:pPr>
              <w:pStyle w:val="movimento"/>
              <w:rPr>
                <w:color w:val="002060"/>
              </w:rPr>
            </w:pPr>
            <w:r w:rsidRPr="000A6F9A">
              <w:rPr>
                <w:color w:val="002060"/>
              </w:rPr>
              <w:t>PISCOPO EDOARDO</w:t>
            </w:r>
          </w:p>
        </w:tc>
        <w:tc>
          <w:tcPr>
            <w:tcW w:w="2200" w:type="dxa"/>
            <w:tcMar>
              <w:top w:w="20" w:type="dxa"/>
              <w:left w:w="20" w:type="dxa"/>
              <w:bottom w:w="20" w:type="dxa"/>
              <w:right w:w="20" w:type="dxa"/>
            </w:tcMar>
            <w:vAlign w:val="center"/>
            <w:hideMark/>
          </w:tcPr>
          <w:p w14:paraId="5DAD1B47" w14:textId="77777777" w:rsidR="00A330C9" w:rsidRPr="000A6F9A" w:rsidRDefault="00A330C9" w:rsidP="004239F6">
            <w:pPr>
              <w:pStyle w:val="movimento2"/>
              <w:rPr>
                <w:color w:val="002060"/>
              </w:rPr>
            </w:pPr>
            <w:r w:rsidRPr="000A6F9A">
              <w:rPr>
                <w:color w:val="002060"/>
              </w:rPr>
              <w:t xml:space="preserve">(OSIMO FIVE) </w:t>
            </w:r>
          </w:p>
        </w:tc>
        <w:tc>
          <w:tcPr>
            <w:tcW w:w="800" w:type="dxa"/>
            <w:tcMar>
              <w:top w:w="20" w:type="dxa"/>
              <w:left w:w="20" w:type="dxa"/>
              <w:bottom w:w="20" w:type="dxa"/>
              <w:right w:w="20" w:type="dxa"/>
            </w:tcMar>
            <w:vAlign w:val="center"/>
            <w:hideMark/>
          </w:tcPr>
          <w:p w14:paraId="54FC5D1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08D1812" w14:textId="77777777" w:rsidR="00A330C9" w:rsidRPr="000A6F9A" w:rsidRDefault="00A330C9" w:rsidP="004239F6">
            <w:pPr>
              <w:pStyle w:val="movimento"/>
              <w:rPr>
                <w:color w:val="002060"/>
              </w:rPr>
            </w:pPr>
            <w:r w:rsidRPr="000A6F9A">
              <w:rPr>
                <w:color w:val="002060"/>
              </w:rPr>
              <w:t>BONCI ETTORE</w:t>
            </w:r>
          </w:p>
        </w:tc>
        <w:tc>
          <w:tcPr>
            <w:tcW w:w="2200" w:type="dxa"/>
            <w:tcMar>
              <w:top w:w="20" w:type="dxa"/>
              <w:left w:w="20" w:type="dxa"/>
              <w:bottom w:w="20" w:type="dxa"/>
              <w:right w:w="20" w:type="dxa"/>
            </w:tcMar>
            <w:vAlign w:val="center"/>
            <w:hideMark/>
          </w:tcPr>
          <w:p w14:paraId="6FE15203" w14:textId="77777777" w:rsidR="00A330C9" w:rsidRPr="000A6F9A" w:rsidRDefault="00A330C9" w:rsidP="004239F6">
            <w:pPr>
              <w:pStyle w:val="movimento2"/>
              <w:rPr>
                <w:color w:val="002060"/>
              </w:rPr>
            </w:pPr>
            <w:r w:rsidRPr="000A6F9A">
              <w:rPr>
                <w:color w:val="002060"/>
              </w:rPr>
              <w:t xml:space="preserve">(PIEVE D ICO CALCIO A 5) </w:t>
            </w:r>
          </w:p>
        </w:tc>
      </w:tr>
      <w:tr w:rsidR="00A330C9" w:rsidRPr="000A6F9A" w14:paraId="65A4AB80" w14:textId="77777777" w:rsidTr="004239F6">
        <w:tc>
          <w:tcPr>
            <w:tcW w:w="2200" w:type="dxa"/>
            <w:tcMar>
              <w:top w:w="20" w:type="dxa"/>
              <w:left w:w="20" w:type="dxa"/>
              <w:bottom w:w="20" w:type="dxa"/>
              <w:right w:w="20" w:type="dxa"/>
            </w:tcMar>
            <w:vAlign w:val="center"/>
            <w:hideMark/>
          </w:tcPr>
          <w:p w14:paraId="4CA00214" w14:textId="77777777" w:rsidR="00A330C9" w:rsidRPr="000A6F9A" w:rsidRDefault="00A330C9" w:rsidP="004239F6">
            <w:pPr>
              <w:pStyle w:val="movimento"/>
              <w:rPr>
                <w:color w:val="002060"/>
              </w:rPr>
            </w:pPr>
            <w:r w:rsidRPr="000A6F9A">
              <w:rPr>
                <w:color w:val="002060"/>
              </w:rPr>
              <w:t>BEVILACQUA MARCO</w:t>
            </w:r>
          </w:p>
        </w:tc>
        <w:tc>
          <w:tcPr>
            <w:tcW w:w="2200" w:type="dxa"/>
            <w:tcMar>
              <w:top w:w="20" w:type="dxa"/>
              <w:left w:w="20" w:type="dxa"/>
              <w:bottom w:w="20" w:type="dxa"/>
              <w:right w:w="20" w:type="dxa"/>
            </w:tcMar>
            <w:vAlign w:val="center"/>
            <w:hideMark/>
          </w:tcPr>
          <w:p w14:paraId="317CA829" w14:textId="77777777" w:rsidR="00A330C9" w:rsidRPr="000A6F9A" w:rsidRDefault="00A330C9" w:rsidP="004239F6">
            <w:pPr>
              <w:pStyle w:val="movimento2"/>
              <w:rPr>
                <w:color w:val="002060"/>
              </w:rPr>
            </w:pPr>
            <w:r w:rsidRPr="000A6F9A">
              <w:rPr>
                <w:color w:val="002060"/>
              </w:rPr>
              <w:t xml:space="preserve">(REAL ANCARIA) </w:t>
            </w:r>
          </w:p>
        </w:tc>
        <w:tc>
          <w:tcPr>
            <w:tcW w:w="800" w:type="dxa"/>
            <w:tcMar>
              <w:top w:w="20" w:type="dxa"/>
              <w:left w:w="20" w:type="dxa"/>
              <w:bottom w:w="20" w:type="dxa"/>
              <w:right w:w="20" w:type="dxa"/>
            </w:tcMar>
            <w:vAlign w:val="center"/>
            <w:hideMark/>
          </w:tcPr>
          <w:p w14:paraId="164C002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CAE3759" w14:textId="77777777" w:rsidR="00A330C9" w:rsidRPr="000A6F9A" w:rsidRDefault="00A330C9" w:rsidP="004239F6">
            <w:pPr>
              <w:pStyle w:val="movimento"/>
              <w:rPr>
                <w:color w:val="002060"/>
              </w:rPr>
            </w:pPr>
            <w:r w:rsidRPr="000A6F9A">
              <w:rPr>
                <w:color w:val="002060"/>
              </w:rPr>
              <w:t>DE CARLONIS NICOLO</w:t>
            </w:r>
          </w:p>
        </w:tc>
        <w:tc>
          <w:tcPr>
            <w:tcW w:w="2200" w:type="dxa"/>
            <w:tcMar>
              <w:top w:w="20" w:type="dxa"/>
              <w:left w:w="20" w:type="dxa"/>
              <w:bottom w:w="20" w:type="dxa"/>
              <w:right w:w="20" w:type="dxa"/>
            </w:tcMar>
            <w:vAlign w:val="center"/>
            <w:hideMark/>
          </w:tcPr>
          <w:p w14:paraId="428E3C1B" w14:textId="77777777" w:rsidR="00A330C9" w:rsidRPr="000A6F9A" w:rsidRDefault="00A330C9" w:rsidP="004239F6">
            <w:pPr>
              <w:pStyle w:val="movimento2"/>
              <w:rPr>
                <w:color w:val="002060"/>
              </w:rPr>
            </w:pPr>
            <w:r w:rsidRPr="000A6F9A">
              <w:rPr>
                <w:color w:val="002060"/>
              </w:rPr>
              <w:t xml:space="preserve">(REAL SAN GIORGIO) </w:t>
            </w:r>
          </w:p>
        </w:tc>
      </w:tr>
      <w:tr w:rsidR="00A330C9" w:rsidRPr="000A6F9A" w14:paraId="132404FF" w14:textId="77777777" w:rsidTr="004239F6">
        <w:tc>
          <w:tcPr>
            <w:tcW w:w="2200" w:type="dxa"/>
            <w:tcMar>
              <w:top w:w="20" w:type="dxa"/>
              <w:left w:w="20" w:type="dxa"/>
              <w:bottom w:w="20" w:type="dxa"/>
              <w:right w:w="20" w:type="dxa"/>
            </w:tcMar>
            <w:vAlign w:val="center"/>
            <w:hideMark/>
          </w:tcPr>
          <w:p w14:paraId="79544994" w14:textId="77777777" w:rsidR="00A330C9" w:rsidRPr="000A6F9A" w:rsidRDefault="00A330C9" w:rsidP="004239F6">
            <w:pPr>
              <w:pStyle w:val="movimento"/>
              <w:rPr>
                <w:color w:val="002060"/>
              </w:rPr>
            </w:pPr>
            <w:r w:rsidRPr="000A6F9A">
              <w:rPr>
                <w:color w:val="002060"/>
              </w:rPr>
              <w:t>PAOLINI TOMMASO</w:t>
            </w:r>
          </w:p>
        </w:tc>
        <w:tc>
          <w:tcPr>
            <w:tcW w:w="2200" w:type="dxa"/>
            <w:tcMar>
              <w:top w:w="20" w:type="dxa"/>
              <w:left w:w="20" w:type="dxa"/>
              <w:bottom w:w="20" w:type="dxa"/>
              <w:right w:w="20" w:type="dxa"/>
            </w:tcMar>
            <w:vAlign w:val="center"/>
            <w:hideMark/>
          </w:tcPr>
          <w:p w14:paraId="3197AB2D" w14:textId="77777777" w:rsidR="00A330C9" w:rsidRPr="000A6F9A" w:rsidRDefault="00A330C9" w:rsidP="004239F6">
            <w:pPr>
              <w:pStyle w:val="movimento2"/>
              <w:rPr>
                <w:color w:val="002060"/>
              </w:rPr>
            </w:pPr>
            <w:r w:rsidRPr="000A6F9A">
              <w:rPr>
                <w:color w:val="002060"/>
              </w:rPr>
              <w:t xml:space="preserve">(VILLA CECCOLINI CALCIO) </w:t>
            </w:r>
          </w:p>
        </w:tc>
        <w:tc>
          <w:tcPr>
            <w:tcW w:w="800" w:type="dxa"/>
            <w:tcMar>
              <w:top w:w="20" w:type="dxa"/>
              <w:left w:w="20" w:type="dxa"/>
              <w:bottom w:w="20" w:type="dxa"/>
              <w:right w:w="20" w:type="dxa"/>
            </w:tcMar>
            <w:vAlign w:val="center"/>
            <w:hideMark/>
          </w:tcPr>
          <w:p w14:paraId="228EB34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78104D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BA34F40" w14:textId="77777777" w:rsidR="00A330C9" w:rsidRPr="000A6F9A" w:rsidRDefault="00A330C9" w:rsidP="004239F6">
            <w:pPr>
              <w:pStyle w:val="movimento2"/>
              <w:rPr>
                <w:color w:val="002060"/>
              </w:rPr>
            </w:pPr>
            <w:r w:rsidRPr="000A6F9A">
              <w:rPr>
                <w:color w:val="002060"/>
              </w:rPr>
              <w:t> </w:t>
            </w:r>
          </w:p>
        </w:tc>
      </w:tr>
    </w:tbl>
    <w:p w14:paraId="67E06DB2"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F20E935" w14:textId="77777777" w:rsidTr="004239F6">
        <w:tc>
          <w:tcPr>
            <w:tcW w:w="2200" w:type="dxa"/>
            <w:tcMar>
              <w:top w:w="20" w:type="dxa"/>
              <w:left w:w="20" w:type="dxa"/>
              <w:bottom w:w="20" w:type="dxa"/>
              <w:right w:w="20" w:type="dxa"/>
            </w:tcMar>
            <w:vAlign w:val="center"/>
            <w:hideMark/>
          </w:tcPr>
          <w:p w14:paraId="27DD354F" w14:textId="77777777" w:rsidR="00A330C9" w:rsidRPr="000A6F9A" w:rsidRDefault="00A330C9" w:rsidP="004239F6">
            <w:pPr>
              <w:pStyle w:val="movimento"/>
              <w:rPr>
                <w:color w:val="002060"/>
              </w:rPr>
            </w:pPr>
            <w:r w:rsidRPr="000A6F9A">
              <w:rPr>
                <w:color w:val="002060"/>
              </w:rPr>
              <w:t>FINI DANIELE</w:t>
            </w:r>
          </w:p>
        </w:tc>
        <w:tc>
          <w:tcPr>
            <w:tcW w:w="2200" w:type="dxa"/>
            <w:tcMar>
              <w:top w:w="20" w:type="dxa"/>
              <w:left w:w="20" w:type="dxa"/>
              <w:bottom w:w="20" w:type="dxa"/>
              <w:right w:w="20" w:type="dxa"/>
            </w:tcMar>
            <w:vAlign w:val="center"/>
            <w:hideMark/>
          </w:tcPr>
          <w:p w14:paraId="6C52E3E6" w14:textId="77777777" w:rsidR="00A330C9" w:rsidRPr="000A6F9A" w:rsidRDefault="00A330C9" w:rsidP="004239F6">
            <w:pPr>
              <w:pStyle w:val="movimento2"/>
              <w:rPr>
                <w:color w:val="002060"/>
              </w:rPr>
            </w:pPr>
            <w:r w:rsidRPr="000A6F9A">
              <w:rPr>
                <w:color w:val="002060"/>
              </w:rPr>
              <w:t xml:space="preserve">(ACQUALAGNA CALCIO C 5) </w:t>
            </w:r>
          </w:p>
        </w:tc>
        <w:tc>
          <w:tcPr>
            <w:tcW w:w="800" w:type="dxa"/>
            <w:tcMar>
              <w:top w:w="20" w:type="dxa"/>
              <w:left w:w="20" w:type="dxa"/>
              <w:bottom w:w="20" w:type="dxa"/>
              <w:right w:w="20" w:type="dxa"/>
            </w:tcMar>
            <w:vAlign w:val="center"/>
            <w:hideMark/>
          </w:tcPr>
          <w:p w14:paraId="42FDE45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12DCC20" w14:textId="77777777" w:rsidR="00A330C9" w:rsidRPr="000A6F9A" w:rsidRDefault="00A330C9" w:rsidP="004239F6">
            <w:pPr>
              <w:pStyle w:val="movimento"/>
              <w:rPr>
                <w:color w:val="002060"/>
              </w:rPr>
            </w:pPr>
            <w:r w:rsidRPr="000A6F9A">
              <w:rPr>
                <w:color w:val="002060"/>
              </w:rPr>
              <w:t>BRACCIANI MATTEO</w:t>
            </w:r>
          </w:p>
        </w:tc>
        <w:tc>
          <w:tcPr>
            <w:tcW w:w="2200" w:type="dxa"/>
            <w:tcMar>
              <w:top w:w="20" w:type="dxa"/>
              <w:left w:w="20" w:type="dxa"/>
              <w:bottom w:w="20" w:type="dxa"/>
              <w:right w:w="20" w:type="dxa"/>
            </w:tcMar>
            <w:vAlign w:val="center"/>
            <w:hideMark/>
          </w:tcPr>
          <w:p w14:paraId="74FCBE64" w14:textId="77777777" w:rsidR="00A330C9" w:rsidRPr="000A6F9A" w:rsidRDefault="00A330C9" w:rsidP="004239F6">
            <w:pPr>
              <w:pStyle w:val="movimento2"/>
              <w:rPr>
                <w:color w:val="002060"/>
              </w:rPr>
            </w:pPr>
            <w:r w:rsidRPr="000A6F9A">
              <w:rPr>
                <w:color w:val="002060"/>
              </w:rPr>
              <w:t xml:space="preserve">(ASCOLI CALCIO A 5) </w:t>
            </w:r>
          </w:p>
        </w:tc>
      </w:tr>
      <w:tr w:rsidR="00A330C9" w:rsidRPr="000A6F9A" w14:paraId="7FC35639" w14:textId="77777777" w:rsidTr="004239F6">
        <w:tc>
          <w:tcPr>
            <w:tcW w:w="2200" w:type="dxa"/>
            <w:tcMar>
              <w:top w:w="20" w:type="dxa"/>
              <w:left w:w="20" w:type="dxa"/>
              <w:bottom w:w="20" w:type="dxa"/>
              <w:right w:w="20" w:type="dxa"/>
            </w:tcMar>
            <w:vAlign w:val="center"/>
            <w:hideMark/>
          </w:tcPr>
          <w:p w14:paraId="4C9F58DD" w14:textId="77777777" w:rsidR="00A330C9" w:rsidRPr="000A6F9A" w:rsidRDefault="00A330C9" w:rsidP="004239F6">
            <w:pPr>
              <w:pStyle w:val="movimento"/>
              <w:rPr>
                <w:color w:val="002060"/>
              </w:rPr>
            </w:pPr>
            <w:r w:rsidRPr="000A6F9A">
              <w:rPr>
                <w:color w:val="002060"/>
              </w:rPr>
              <w:t>DI ROCCO MICHAEL</w:t>
            </w:r>
          </w:p>
        </w:tc>
        <w:tc>
          <w:tcPr>
            <w:tcW w:w="2200" w:type="dxa"/>
            <w:tcMar>
              <w:top w:w="20" w:type="dxa"/>
              <w:left w:w="20" w:type="dxa"/>
              <w:bottom w:w="20" w:type="dxa"/>
              <w:right w:w="20" w:type="dxa"/>
            </w:tcMar>
            <w:vAlign w:val="center"/>
            <w:hideMark/>
          </w:tcPr>
          <w:p w14:paraId="1821027C" w14:textId="77777777" w:rsidR="00A330C9" w:rsidRPr="000A6F9A" w:rsidRDefault="00A330C9" w:rsidP="004239F6">
            <w:pPr>
              <w:pStyle w:val="movimento2"/>
              <w:rPr>
                <w:color w:val="002060"/>
              </w:rPr>
            </w:pPr>
            <w:r w:rsidRPr="000A6F9A">
              <w:rPr>
                <w:color w:val="002060"/>
              </w:rPr>
              <w:t xml:space="preserve">(CASTELBELLINO CALCIO A 5) </w:t>
            </w:r>
          </w:p>
        </w:tc>
        <w:tc>
          <w:tcPr>
            <w:tcW w:w="800" w:type="dxa"/>
            <w:tcMar>
              <w:top w:w="20" w:type="dxa"/>
              <w:left w:w="20" w:type="dxa"/>
              <w:bottom w:w="20" w:type="dxa"/>
              <w:right w:w="20" w:type="dxa"/>
            </w:tcMar>
            <w:vAlign w:val="center"/>
            <w:hideMark/>
          </w:tcPr>
          <w:p w14:paraId="45690D9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A3C0D36" w14:textId="77777777" w:rsidR="00A330C9" w:rsidRPr="000A6F9A" w:rsidRDefault="00A330C9" w:rsidP="004239F6">
            <w:pPr>
              <w:pStyle w:val="movimento"/>
              <w:rPr>
                <w:color w:val="002060"/>
              </w:rPr>
            </w:pPr>
            <w:r w:rsidRPr="000A6F9A">
              <w:rPr>
                <w:color w:val="002060"/>
              </w:rPr>
              <w:t>PETTINARI EMANUELE</w:t>
            </w:r>
          </w:p>
        </w:tc>
        <w:tc>
          <w:tcPr>
            <w:tcW w:w="2200" w:type="dxa"/>
            <w:tcMar>
              <w:top w:w="20" w:type="dxa"/>
              <w:left w:w="20" w:type="dxa"/>
              <w:bottom w:w="20" w:type="dxa"/>
              <w:right w:w="20" w:type="dxa"/>
            </w:tcMar>
            <w:vAlign w:val="center"/>
            <w:hideMark/>
          </w:tcPr>
          <w:p w14:paraId="1CD3ADE8" w14:textId="77777777" w:rsidR="00A330C9" w:rsidRPr="000A6F9A" w:rsidRDefault="00A330C9" w:rsidP="004239F6">
            <w:pPr>
              <w:pStyle w:val="movimento2"/>
              <w:rPr>
                <w:color w:val="002060"/>
              </w:rPr>
            </w:pPr>
            <w:r w:rsidRPr="000A6F9A">
              <w:rPr>
                <w:color w:val="002060"/>
              </w:rPr>
              <w:t>(</w:t>
            </w:r>
            <w:proofErr w:type="gramStart"/>
            <w:r w:rsidRPr="000A6F9A">
              <w:rPr>
                <w:color w:val="002060"/>
              </w:rPr>
              <w:t>CITTA</w:t>
            </w:r>
            <w:proofErr w:type="gramEnd"/>
            <w:r w:rsidRPr="000A6F9A">
              <w:rPr>
                <w:color w:val="002060"/>
              </w:rPr>
              <w:t xml:space="preserve"> DI OSTRA) </w:t>
            </w:r>
          </w:p>
        </w:tc>
      </w:tr>
      <w:tr w:rsidR="00A330C9" w:rsidRPr="000A6F9A" w14:paraId="03D92DD7" w14:textId="77777777" w:rsidTr="004239F6">
        <w:tc>
          <w:tcPr>
            <w:tcW w:w="2200" w:type="dxa"/>
            <w:tcMar>
              <w:top w:w="20" w:type="dxa"/>
              <w:left w:w="20" w:type="dxa"/>
              <w:bottom w:w="20" w:type="dxa"/>
              <w:right w:w="20" w:type="dxa"/>
            </w:tcMar>
            <w:vAlign w:val="center"/>
            <w:hideMark/>
          </w:tcPr>
          <w:p w14:paraId="03CFCAB6" w14:textId="77777777" w:rsidR="00A330C9" w:rsidRPr="000A6F9A" w:rsidRDefault="00A330C9" w:rsidP="004239F6">
            <w:pPr>
              <w:pStyle w:val="movimento"/>
              <w:rPr>
                <w:color w:val="002060"/>
              </w:rPr>
            </w:pPr>
            <w:r w:rsidRPr="000A6F9A">
              <w:rPr>
                <w:color w:val="002060"/>
              </w:rPr>
              <w:t>TONTI FRANCESCO</w:t>
            </w:r>
          </w:p>
        </w:tc>
        <w:tc>
          <w:tcPr>
            <w:tcW w:w="2200" w:type="dxa"/>
            <w:tcMar>
              <w:top w:w="20" w:type="dxa"/>
              <w:left w:w="20" w:type="dxa"/>
              <w:bottom w:w="20" w:type="dxa"/>
              <w:right w:w="20" w:type="dxa"/>
            </w:tcMar>
            <w:vAlign w:val="center"/>
            <w:hideMark/>
          </w:tcPr>
          <w:p w14:paraId="55A06149" w14:textId="77777777" w:rsidR="00A330C9" w:rsidRPr="000A6F9A" w:rsidRDefault="00A330C9" w:rsidP="004239F6">
            <w:pPr>
              <w:pStyle w:val="movimento2"/>
              <w:rPr>
                <w:color w:val="002060"/>
              </w:rPr>
            </w:pPr>
            <w:r w:rsidRPr="000A6F9A">
              <w:rPr>
                <w:color w:val="002060"/>
              </w:rPr>
              <w:t xml:space="preserve">(DINAMIS 1990) </w:t>
            </w:r>
          </w:p>
        </w:tc>
        <w:tc>
          <w:tcPr>
            <w:tcW w:w="800" w:type="dxa"/>
            <w:tcMar>
              <w:top w:w="20" w:type="dxa"/>
              <w:left w:w="20" w:type="dxa"/>
              <w:bottom w:w="20" w:type="dxa"/>
              <w:right w:w="20" w:type="dxa"/>
            </w:tcMar>
            <w:vAlign w:val="center"/>
            <w:hideMark/>
          </w:tcPr>
          <w:p w14:paraId="04C11E1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FAB1EE8" w14:textId="77777777" w:rsidR="00A330C9" w:rsidRPr="000A6F9A" w:rsidRDefault="00A330C9" w:rsidP="004239F6">
            <w:pPr>
              <w:pStyle w:val="movimento"/>
              <w:rPr>
                <w:color w:val="002060"/>
              </w:rPr>
            </w:pPr>
            <w:r w:rsidRPr="000A6F9A">
              <w:rPr>
                <w:color w:val="002060"/>
              </w:rPr>
              <w:t>CAPRITA IONEL VASILE</w:t>
            </w:r>
          </w:p>
        </w:tc>
        <w:tc>
          <w:tcPr>
            <w:tcW w:w="2200" w:type="dxa"/>
            <w:tcMar>
              <w:top w:w="20" w:type="dxa"/>
              <w:left w:w="20" w:type="dxa"/>
              <w:bottom w:w="20" w:type="dxa"/>
              <w:right w:w="20" w:type="dxa"/>
            </w:tcMar>
            <w:vAlign w:val="center"/>
            <w:hideMark/>
          </w:tcPr>
          <w:p w14:paraId="62CD94FA" w14:textId="77777777" w:rsidR="00A330C9" w:rsidRPr="000A6F9A" w:rsidRDefault="00A330C9" w:rsidP="004239F6">
            <w:pPr>
              <w:pStyle w:val="movimento2"/>
              <w:rPr>
                <w:color w:val="002060"/>
              </w:rPr>
            </w:pPr>
            <w:r w:rsidRPr="000A6F9A">
              <w:rPr>
                <w:color w:val="002060"/>
              </w:rPr>
              <w:t xml:space="preserve">(FIGHT BULLS CORRIDONIA) </w:t>
            </w:r>
          </w:p>
        </w:tc>
      </w:tr>
      <w:tr w:rsidR="00A330C9" w:rsidRPr="000A6F9A" w14:paraId="5FD890A5" w14:textId="77777777" w:rsidTr="004239F6">
        <w:tc>
          <w:tcPr>
            <w:tcW w:w="2200" w:type="dxa"/>
            <w:tcMar>
              <w:top w:w="20" w:type="dxa"/>
              <w:left w:w="20" w:type="dxa"/>
              <w:bottom w:w="20" w:type="dxa"/>
              <w:right w:w="20" w:type="dxa"/>
            </w:tcMar>
            <w:vAlign w:val="center"/>
            <w:hideMark/>
          </w:tcPr>
          <w:p w14:paraId="3DC03D9D" w14:textId="77777777" w:rsidR="00A330C9" w:rsidRPr="000A6F9A" w:rsidRDefault="00A330C9" w:rsidP="004239F6">
            <w:pPr>
              <w:pStyle w:val="movimento"/>
              <w:rPr>
                <w:color w:val="002060"/>
              </w:rPr>
            </w:pPr>
            <w:r w:rsidRPr="000A6F9A">
              <w:rPr>
                <w:color w:val="002060"/>
              </w:rPr>
              <w:t>COPPARONI NICOLO</w:t>
            </w:r>
          </w:p>
        </w:tc>
        <w:tc>
          <w:tcPr>
            <w:tcW w:w="2200" w:type="dxa"/>
            <w:tcMar>
              <w:top w:w="20" w:type="dxa"/>
              <w:left w:w="20" w:type="dxa"/>
              <w:bottom w:w="20" w:type="dxa"/>
              <w:right w:w="20" w:type="dxa"/>
            </w:tcMar>
            <w:vAlign w:val="center"/>
            <w:hideMark/>
          </w:tcPr>
          <w:p w14:paraId="130885D5" w14:textId="77777777" w:rsidR="00A330C9" w:rsidRPr="000A6F9A" w:rsidRDefault="00A330C9" w:rsidP="004239F6">
            <w:pPr>
              <w:pStyle w:val="movimento2"/>
              <w:rPr>
                <w:color w:val="002060"/>
              </w:rPr>
            </w:pPr>
            <w:r w:rsidRPr="000A6F9A">
              <w:rPr>
                <w:color w:val="002060"/>
              </w:rPr>
              <w:t xml:space="preserve">(GIOVANI SANT IPPOLITO) </w:t>
            </w:r>
          </w:p>
        </w:tc>
        <w:tc>
          <w:tcPr>
            <w:tcW w:w="800" w:type="dxa"/>
            <w:tcMar>
              <w:top w:w="20" w:type="dxa"/>
              <w:left w:w="20" w:type="dxa"/>
              <w:bottom w:w="20" w:type="dxa"/>
              <w:right w:w="20" w:type="dxa"/>
            </w:tcMar>
            <w:vAlign w:val="center"/>
            <w:hideMark/>
          </w:tcPr>
          <w:p w14:paraId="4902EF0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098D7A8" w14:textId="77777777" w:rsidR="00A330C9" w:rsidRPr="000A6F9A" w:rsidRDefault="00A330C9" w:rsidP="004239F6">
            <w:pPr>
              <w:pStyle w:val="movimento"/>
              <w:rPr>
                <w:color w:val="002060"/>
              </w:rPr>
            </w:pPr>
            <w:r w:rsidRPr="000A6F9A">
              <w:rPr>
                <w:color w:val="002060"/>
              </w:rPr>
              <w:t>MONTANARI FEDERICO</w:t>
            </w:r>
          </w:p>
        </w:tc>
        <w:tc>
          <w:tcPr>
            <w:tcW w:w="2200" w:type="dxa"/>
            <w:tcMar>
              <w:top w:w="20" w:type="dxa"/>
              <w:left w:w="20" w:type="dxa"/>
              <w:bottom w:w="20" w:type="dxa"/>
              <w:right w:w="20" w:type="dxa"/>
            </w:tcMar>
            <w:vAlign w:val="center"/>
            <w:hideMark/>
          </w:tcPr>
          <w:p w14:paraId="52960206" w14:textId="77777777" w:rsidR="00A330C9" w:rsidRPr="000A6F9A" w:rsidRDefault="00A330C9" w:rsidP="004239F6">
            <w:pPr>
              <w:pStyle w:val="movimento2"/>
              <w:rPr>
                <w:color w:val="002060"/>
              </w:rPr>
            </w:pPr>
            <w:r w:rsidRPr="000A6F9A">
              <w:rPr>
                <w:color w:val="002060"/>
              </w:rPr>
              <w:t xml:space="preserve">(LUCREZIA CALCIO A 5) </w:t>
            </w:r>
          </w:p>
        </w:tc>
      </w:tr>
      <w:tr w:rsidR="00A330C9" w:rsidRPr="000A6F9A" w14:paraId="7E2EB160" w14:textId="77777777" w:rsidTr="004239F6">
        <w:tc>
          <w:tcPr>
            <w:tcW w:w="2200" w:type="dxa"/>
            <w:tcMar>
              <w:top w:w="20" w:type="dxa"/>
              <w:left w:w="20" w:type="dxa"/>
              <w:bottom w:w="20" w:type="dxa"/>
              <w:right w:w="20" w:type="dxa"/>
            </w:tcMar>
            <w:vAlign w:val="center"/>
            <w:hideMark/>
          </w:tcPr>
          <w:p w14:paraId="1231FC6F" w14:textId="77777777" w:rsidR="00A330C9" w:rsidRPr="000A6F9A" w:rsidRDefault="00A330C9" w:rsidP="004239F6">
            <w:pPr>
              <w:pStyle w:val="movimento"/>
              <w:rPr>
                <w:color w:val="002060"/>
              </w:rPr>
            </w:pPr>
            <w:r w:rsidRPr="000A6F9A">
              <w:rPr>
                <w:color w:val="002060"/>
              </w:rPr>
              <w:t>CARANCINI GIULIO</w:t>
            </w:r>
          </w:p>
        </w:tc>
        <w:tc>
          <w:tcPr>
            <w:tcW w:w="2200" w:type="dxa"/>
            <w:tcMar>
              <w:top w:w="20" w:type="dxa"/>
              <w:left w:w="20" w:type="dxa"/>
              <w:bottom w:w="20" w:type="dxa"/>
              <w:right w:w="20" w:type="dxa"/>
            </w:tcMar>
            <w:vAlign w:val="center"/>
            <w:hideMark/>
          </w:tcPr>
          <w:p w14:paraId="22ADF6C8" w14:textId="77777777" w:rsidR="00A330C9" w:rsidRPr="000A6F9A" w:rsidRDefault="00A330C9" w:rsidP="004239F6">
            <w:pPr>
              <w:pStyle w:val="movimento2"/>
              <w:rPr>
                <w:color w:val="002060"/>
              </w:rPr>
            </w:pPr>
            <w:r w:rsidRPr="000A6F9A">
              <w:rPr>
                <w:color w:val="002060"/>
              </w:rPr>
              <w:t xml:space="preserve">(OSIMO FIVE) </w:t>
            </w:r>
          </w:p>
        </w:tc>
        <w:tc>
          <w:tcPr>
            <w:tcW w:w="800" w:type="dxa"/>
            <w:tcMar>
              <w:top w:w="20" w:type="dxa"/>
              <w:left w:w="20" w:type="dxa"/>
              <w:bottom w:w="20" w:type="dxa"/>
              <w:right w:w="20" w:type="dxa"/>
            </w:tcMar>
            <w:vAlign w:val="center"/>
            <w:hideMark/>
          </w:tcPr>
          <w:p w14:paraId="06E122F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6060138" w14:textId="77777777" w:rsidR="00A330C9" w:rsidRPr="000A6F9A" w:rsidRDefault="00A330C9" w:rsidP="004239F6">
            <w:pPr>
              <w:pStyle w:val="movimento"/>
              <w:rPr>
                <w:color w:val="002060"/>
              </w:rPr>
            </w:pPr>
            <w:r w:rsidRPr="000A6F9A">
              <w:rPr>
                <w:color w:val="002060"/>
              </w:rPr>
              <w:t>SALTARELLI IVAN</w:t>
            </w:r>
          </w:p>
        </w:tc>
        <w:tc>
          <w:tcPr>
            <w:tcW w:w="2200" w:type="dxa"/>
            <w:tcMar>
              <w:top w:w="20" w:type="dxa"/>
              <w:left w:w="20" w:type="dxa"/>
              <w:bottom w:w="20" w:type="dxa"/>
              <w:right w:w="20" w:type="dxa"/>
            </w:tcMar>
            <w:vAlign w:val="center"/>
            <w:hideMark/>
          </w:tcPr>
          <w:p w14:paraId="2F698561" w14:textId="77777777" w:rsidR="00A330C9" w:rsidRPr="000A6F9A" w:rsidRDefault="00A330C9" w:rsidP="004239F6">
            <w:pPr>
              <w:pStyle w:val="movimento2"/>
              <w:rPr>
                <w:color w:val="002060"/>
              </w:rPr>
            </w:pPr>
            <w:r w:rsidRPr="000A6F9A">
              <w:rPr>
                <w:color w:val="002060"/>
              </w:rPr>
              <w:t xml:space="preserve">(PIEVE D ICO CALCIO A 5) </w:t>
            </w:r>
          </w:p>
        </w:tc>
      </w:tr>
      <w:tr w:rsidR="00A330C9" w:rsidRPr="000A6F9A" w14:paraId="202BD8A4" w14:textId="77777777" w:rsidTr="004239F6">
        <w:tc>
          <w:tcPr>
            <w:tcW w:w="2200" w:type="dxa"/>
            <w:tcMar>
              <w:top w:w="20" w:type="dxa"/>
              <w:left w:w="20" w:type="dxa"/>
              <w:bottom w:w="20" w:type="dxa"/>
              <w:right w:w="20" w:type="dxa"/>
            </w:tcMar>
            <w:vAlign w:val="center"/>
            <w:hideMark/>
          </w:tcPr>
          <w:p w14:paraId="6057B997" w14:textId="77777777" w:rsidR="00A330C9" w:rsidRPr="000A6F9A" w:rsidRDefault="00A330C9" w:rsidP="004239F6">
            <w:pPr>
              <w:pStyle w:val="movimento"/>
              <w:rPr>
                <w:color w:val="002060"/>
              </w:rPr>
            </w:pPr>
            <w:r w:rsidRPr="000A6F9A">
              <w:rPr>
                <w:color w:val="002060"/>
              </w:rPr>
              <w:t>PERUCCI ALESSANDRO</w:t>
            </w:r>
          </w:p>
        </w:tc>
        <w:tc>
          <w:tcPr>
            <w:tcW w:w="2200" w:type="dxa"/>
            <w:tcMar>
              <w:top w:w="20" w:type="dxa"/>
              <w:left w:w="20" w:type="dxa"/>
              <w:bottom w:w="20" w:type="dxa"/>
              <w:right w:w="20" w:type="dxa"/>
            </w:tcMar>
            <w:vAlign w:val="center"/>
            <w:hideMark/>
          </w:tcPr>
          <w:p w14:paraId="2077D084" w14:textId="77777777" w:rsidR="00A330C9" w:rsidRPr="000A6F9A" w:rsidRDefault="00A330C9" w:rsidP="004239F6">
            <w:pPr>
              <w:pStyle w:val="movimento2"/>
              <w:rPr>
                <w:color w:val="002060"/>
              </w:rPr>
            </w:pPr>
            <w:r w:rsidRPr="000A6F9A">
              <w:rPr>
                <w:color w:val="002060"/>
              </w:rPr>
              <w:t xml:space="preserve">(VERBENA C5 ANCONA) </w:t>
            </w:r>
          </w:p>
        </w:tc>
        <w:tc>
          <w:tcPr>
            <w:tcW w:w="800" w:type="dxa"/>
            <w:tcMar>
              <w:top w:w="20" w:type="dxa"/>
              <w:left w:w="20" w:type="dxa"/>
              <w:bottom w:w="20" w:type="dxa"/>
              <w:right w:w="20" w:type="dxa"/>
            </w:tcMar>
            <w:vAlign w:val="center"/>
            <w:hideMark/>
          </w:tcPr>
          <w:p w14:paraId="2F8718B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CCB15B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60DF2E3" w14:textId="77777777" w:rsidR="00A330C9" w:rsidRPr="000A6F9A" w:rsidRDefault="00A330C9" w:rsidP="004239F6">
            <w:pPr>
              <w:pStyle w:val="movimento2"/>
              <w:rPr>
                <w:color w:val="002060"/>
              </w:rPr>
            </w:pPr>
            <w:r w:rsidRPr="000A6F9A">
              <w:rPr>
                <w:color w:val="002060"/>
              </w:rPr>
              <w:t> </w:t>
            </w:r>
          </w:p>
        </w:tc>
      </w:tr>
    </w:tbl>
    <w:p w14:paraId="4D22CDD0"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0B0EF0B" w14:textId="77777777" w:rsidTr="004239F6">
        <w:tc>
          <w:tcPr>
            <w:tcW w:w="2200" w:type="dxa"/>
            <w:tcMar>
              <w:top w:w="20" w:type="dxa"/>
              <w:left w:w="20" w:type="dxa"/>
              <w:bottom w:w="20" w:type="dxa"/>
              <w:right w:w="20" w:type="dxa"/>
            </w:tcMar>
            <w:vAlign w:val="center"/>
            <w:hideMark/>
          </w:tcPr>
          <w:p w14:paraId="4B3E9448" w14:textId="77777777" w:rsidR="00A330C9" w:rsidRPr="000A6F9A" w:rsidRDefault="00A330C9" w:rsidP="004239F6">
            <w:pPr>
              <w:pStyle w:val="movimento"/>
              <w:rPr>
                <w:color w:val="002060"/>
              </w:rPr>
            </w:pPr>
            <w:r w:rsidRPr="000A6F9A">
              <w:rPr>
                <w:color w:val="002060"/>
              </w:rPr>
              <w:t>SULLER NICOLAS</w:t>
            </w:r>
          </w:p>
        </w:tc>
        <w:tc>
          <w:tcPr>
            <w:tcW w:w="2200" w:type="dxa"/>
            <w:tcMar>
              <w:top w:w="20" w:type="dxa"/>
              <w:left w:w="20" w:type="dxa"/>
              <w:bottom w:w="20" w:type="dxa"/>
              <w:right w:w="20" w:type="dxa"/>
            </w:tcMar>
            <w:vAlign w:val="center"/>
            <w:hideMark/>
          </w:tcPr>
          <w:p w14:paraId="3ACB6154" w14:textId="77777777" w:rsidR="00A330C9" w:rsidRPr="000A6F9A" w:rsidRDefault="00A330C9" w:rsidP="004239F6">
            <w:pPr>
              <w:pStyle w:val="movimento2"/>
              <w:rPr>
                <w:color w:val="002060"/>
              </w:rPr>
            </w:pPr>
            <w:r w:rsidRPr="000A6F9A">
              <w:rPr>
                <w:color w:val="002060"/>
              </w:rPr>
              <w:t xml:space="preserve">(ACLI VILLA MUSONE) </w:t>
            </w:r>
          </w:p>
        </w:tc>
        <w:tc>
          <w:tcPr>
            <w:tcW w:w="800" w:type="dxa"/>
            <w:tcMar>
              <w:top w:w="20" w:type="dxa"/>
              <w:left w:w="20" w:type="dxa"/>
              <w:bottom w:w="20" w:type="dxa"/>
              <w:right w:w="20" w:type="dxa"/>
            </w:tcMar>
            <w:vAlign w:val="center"/>
            <w:hideMark/>
          </w:tcPr>
          <w:p w14:paraId="27619ED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716A6D1" w14:textId="77777777" w:rsidR="00A330C9" w:rsidRPr="000A6F9A" w:rsidRDefault="00A330C9" w:rsidP="004239F6">
            <w:pPr>
              <w:pStyle w:val="movimento"/>
              <w:rPr>
                <w:color w:val="002060"/>
              </w:rPr>
            </w:pPr>
            <w:r w:rsidRPr="000A6F9A">
              <w:rPr>
                <w:color w:val="002060"/>
              </w:rPr>
              <w:t>BELLUZZO KLEBER</w:t>
            </w:r>
          </w:p>
        </w:tc>
        <w:tc>
          <w:tcPr>
            <w:tcW w:w="2200" w:type="dxa"/>
            <w:tcMar>
              <w:top w:w="20" w:type="dxa"/>
              <w:left w:w="20" w:type="dxa"/>
              <w:bottom w:w="20" w:type="dxa"/>
              <w:right w:w="20" w:type="dxa"/>
            </w:tcMar>
            <w:vAlign w:val="center"/>
            <w:hideMark/>
          </w:tcPr>
          <w:p w14:paraId="6B0A9988" w14:textId="77777777" w:rsidR="00A330C9" w:rsidRPr="000A6F9A" w:rsidRDefault="00A330C9" w:rsidP="004239F6">
            <w:pPr>
              <w:pStyle w:val="movimento2"/>
              <w:rPr>
                <w:color w:val="002060"/>
              </w:rPr>
            </w:pPr>
            <w:r w:rsidRPr="000A6F9A">
              <w:rPr>
                <w:color w:val="002060"/>
              </w:rPr>
              <w:t xml:space="preserve">(ASCOLI CALCIO A 5) </w:t>
            </w:r>
          </w:p>
        </w:tc>
      </w:tr>
      <w:tr w:rsidR="00A330C9" w:rsidRPr="000A6F9A" w14:paraId="75560DE0" w14:textId="77777777" w:rsidTr="004239F6">
        <w:tc>
          <w:tcPr>
            <w:tcW w:w="2200" w:type="dxa"/>
            <w:tcMar>
              <w:top w:w="20" w:type="dxa"/>
              <w:left w:w="20" w:type="dxa"/>
              <w:bottom w:w="20" w:type="dxa"/>
              <w:right w:w="20" w:type="dxa"/>
            </w:tcMar>
            <w:vAlign w:val="center"/>
            <w:hideMark/>
          </w:tcPr>
          <w:p w14:paraId="6ECF3D67" w14:textId="77777777" w:rsidR="00A330C9" w:rsidRPr="000A6F9A" w:rsidRDefault="00A330C9" w:rsidP="004239F6">
            <w:pPr>
              <w:pStyle w:val="movimento"/>
              <w:rPr>
                <w:color w:val="002060"/>
              </w:rPr>
            </w:pPr>
            <w:r w:rsidRPr="000A6F9A">
              <w:rPr>
                <w:color w:val="002060"/>
              </w:rPr>
              <w:t>NOCELLI ALESSANDRO</w:t>
            </w:r>
          </w:p>
        </w:tc>
        <w:tc>
          <w:tcPr>
            <w:tcW w:w="2200" w:type="dxa"/>
            <w:tcMar>
              <w:top w:w="20" w:type="dxa"/>
              <w:left w:w="20" w:type="dxa"/>
              <w:bottom w:w="20" w:type="dxa"/>
              <w:right w:w="20" w:type="dxa"/>
            </w:tcMar>
            <w:vAlign w:val="center"/>
            <w:hideMark/>
          </w:tcPr>
          <w:p w14:paraId="1F739267" w14:textId="77777777" w:rsidR="00A330C9" w:rsidRPr="000A6F9A" w:rsidRDefault="00A330C9" w:rsidP="004239F6">
            <w:pPr>
              <w:pStyle w:val="movimento2"/>
              <w:rPr>
                <w:color w:val="002060"/>
              </w:rPr>
            </w:pPr>
            <w:r w:rsidRPr="000A6F9A">
              <w:rPr>
                <w:color w:val="002060"/>
              </w:rPr>
              <w:t xml:space="preserve">(AURORA TREIA) </w:t>
            </w:r>
          </w:p>
        </w:tc>
        <w:tc>
          <w:tcPr>
            <w:tcW w:w="800" w:type="dxa"/>
            <w:tcMar>
              <w:top w:w="20" w:type="dxa"/>
              <w:left w:w="20" w:type="dxa"/>
              <w:bottom w:w="20" w:type="dxa"/>
              <w:right w:w="20" w:type="dxa"/>
            </w:tcMar>
            <w:vAlign w:val="center"/>
            <w:hideMark/>
          </w:tcPr>
          <w:p w14:paraId="2FC4482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8116FCB" w14:textId="77777777" w:rsidR="00A330C9" w:rsidRPr="000A6F9A" w:rsidRDefault="00A330C9" w:rsidP="004239F6">
            <w:pPr>
              <w:pStyle w:val="movimento"/>
              <w:rPr>
                <w:color w:val="002060"/>
              </w:rPr>
            </w:pPr>
            <w:r w:rsidRPr="000A6F9A">
              <w:rPr>
                <w:color w:val="002060"/>
              </w:rPr>
              <w:t>TRABUCCO RICCARDO</w:t>
            </w:r>
          </w:p>
        </w:tc>
        <w:tc>
          <w:tcPr>
            <w:tcW w:w="2200" w:type="dxa"/>
            <w:tcMar>
              <w:top w:w="20" w:type="dxa"/>
              <w:left w:w="20" w:type="dxa"/>
              <w:bottom w:w="20" w:type="dxa"/>
              <w:right w:w="20" w:type="dxa"/>
            </w:tcMar>
            <w:vAlign w:val="center"/>
            <w:hideMark/>
          </w:tcPr>
          <w:p w14:paraId="6FFA6DE0" w14:textId="77777777" w:rsidR="00A330C9" w:rsidRPr="000A6F9A" w:rsidRDefault="00A330C9" w:rsidP="004239F6">
            <w:pPr>
              <w:pStyle w:val="movimento2"/>
              <w:rPr>
                <w:color w:val="002060"/>
              </w:rPr>
            </w:pPr>
            <w:r w:rsidRPr="000A6F9A">
              <w:rPr>
                <w:color w:val="002060"/>
              </w:rPr>
              <w:t xml:space="preserve">(CASTELBELLINO CALCIO A 5) </w:t>
            </w:r>
          </w:p>
        </w:tc>
      </w:tr>
      <w:tr w:rsidR="00A330C9" w:rsidRPr="000A6F9A" w14:paraId="7D64162E" w14:textId="77777777" w:rsidTr="004239F6">
        <w:tc>
          <w:tcPr>
            <w:tcW w:w="2200" w:type="dxa"/>
            <w:tcMar>
              <w:top w:w="20" w:type="dxa"/>
              <w:left w:w="20" w:type="dxa"/>
              <w:bottom w:w="20" w:type="dxa"/>
              <w:right w:w="20" w:type="dxa"/>
            </w:tcMar>
            <w:vAlign w:val="center"/>
            <w:hideMark/>
          </w:tcPr>
          <w:p w14:paraId="015F52F9" w14:textId="77777777" w:rsidR="00A330C9" w:rsidRPr="000A6F9A" w:rsidRDefault="00A330C9" w:rsidP="004239F6">
            <w:pPr>
              <w:pStyle w:val="movimento"/>
              <w:rPr>
                <w:color w:val="002060"/>
              </w:rPr>
            </w:pPr>
            <w:r w:rsidRPr="000A6F9A">
              <w:rPr>
                <w:color w:val="002060"/>
              </w:rPr>
              <w:t>CARDELLINI MATTIA</w:t>
            </w:r>
          </w:p>
        </w:tc>
        <w:tc>
          <w:tcPr>
            <w:tcW w:w="2200" w:type="dxa"/>
            <w:tcMar>
              <w:top w:w="20" w:type="dxa"/>
              <w:left w:w="20" w:type="dxa"/>
              <w:bottom w:w="20" w:type="dxa"/>
              <w:right w:w="20" w:type="dxa"/>
            </w:tcMar>
            <w:vAlign w:val="center"/>
            <w:hideMark/>
          </w:tcPr>
          <w:p w14:paraId="40FED307" w14:textId="77777777" w:rsidR="00A330C9" w:rsidRPr="000A6F9A" w:rsidRDefault="00A330C9" w:rsidP="004239F6">
            <w:pPr>
              <w:pStyle w:val="movimento2"/>
              <w:rPr>
                <w:color w:val="002060"/>
              </w:rPr>
            </w:pPr>
            <w:r w:rsidRPr="000A6F9A">
              <w:rPr>
                <w:color w:val="002060"/>
              </w:rPr>
              <w:t xml:space="preserve">(DINAMIS 1990) </w:t>
            </w:r>
          </w:p>
        </w:tc>
        <w:tc>
          <w:tcPr>
            <w:tcW w:w="800" w:type="dxa"/>
            <w:tcMar>
              <w:top w:w="20" w:type="dxa"/>
              <w:left w:w="20" w:type="dxa"/>
              <w:bottom w:w="20" w:type="dxa"/>
              <w:right w:w="20" w:type="dxa"/>
            </w:tcMar>
            <w:vAlign w:val="center"/>
            <w:hideMark/>
          </w:tcPr>
          <w:p w14:paraId="0AF292B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6F2DC8F" w14:textId="77777777" w:rsidR="00A330C9" w:rsidRPr="000A6F9A" w:rsidRDefault="00A330C9" w:rsidP="004239F6">
            <w:pPr>
              <w:pStyle w:val="movimento"/>
              <w:rPr>
                <w:color w:val="002060"/>
              </w:rPr>
            </w:pPr>
            <w:r w:rsidRPr="000A6F9A">
              <w:rPr>
                <w:color w:val="002060"/>
              </w:rPr>
              <w:t>PANTALONE STEFANO</w:t>
            </w:r>
          </w:p>
        </w:tc>
        <w:tc>
          <w:tcPr>
            <w:tcW w:w="2200" w:type="dxa"/>
            <w:tcMar>
              <w:top w:w="20" w:type="dxa"/>
              <w:left w:w="20" w:type="dxa"/>
              <w:bottom w:w="20" w:type="dxa"/>
              <w:right w:w="20" w:type="dxa"/>
            </w:tcMar>
            <w:vAlign w:val="center"/>
            <w:hideMark/>
          </w:tcPr>
          <w:p w14:paraId="7E041344" w14:textId="77777777" w:rsidR="00A330C9" w:rsidRPr="000A6F9A" w:rsidRDefault="00A330C9" w:rsidP="004239F6">
            <w:pPr>
              <w:pStyle w:val="movimento2"/>
              <w:rPr>
                <w:color w:val="002060"/>
              </w:rPr>
            </w:pPr>
            <w:r w:rsidRPr="000A6F9A">
              <w:rPr>
                <w:color w:val="002060"/>
              </w:rPr>
              <w:t xml:space="preserve">(FUTSAL CASTELFIDARDO) </w:t>
            </w:r>
          </w:p>
        </w:tc>
      </w:tr>
      <w:tr w:rsidR="00A330C9" w:rsidRPr="000A6F9A" w14:paraId="015171B9" w14:textId="77777777" w:rsidTr="004239F6">
        <w:tc>
          <w:tcPr>
            <w:tcW w:w="2200" w:type="dxa"/>
            <w:tcMar>
              <w:top w:w="20" w:type="dxa"/>
              <w:left w:w="20" w:type="dxa"/>
              <w:bottom w:w="20" w:type="dxa"/>
              <w:right w:w="20" w:type="dxa"/>
            </w:tcMar>
            <w:vAlign w:val="center"/>
            <w:hideMark/>
          </w:tcPr>
          <w:p w14:paraId="03B3D3EE" w14:textId="77777777" w:rsidR="00A330C9" w:rsidRPr="000A6F9A" w:rsidRDefault="00A330C9" w:rsidP="004239F6">
            <w:pPr>
              <w:pStyle w:val="movimento"/>
              <w:rPr>
                <w:color w:val="002060"/>
              </w:rPr>
            </w:pPr>
            <w:r w:rsidRPr="000A6F9A">
              <w:rPr>
                <w:color w:val="002060"/>
              </w:rPr>
              <w:t>CHESI LUCA</w:t>
            </w:r>
          </w:p>
        </w:tc>
        <w:tc>
          <w:tcPr>
            <w:tcW w:w="2200" w:type="dxa"/>
            <w:tcMar>
              <w:top w:w="20" w:type="dxa"/>
              <w:left w:w="20" w:type="dxa"/>
              <w:bottom w:w="20" w:type="dxa"/>
              <w:right w:w="20" w:type="dxa"/>
            </w:tcMar>
            <w:vAlign w:val="center"/>
            <w:hideMark/>
          </w:tcPr>
          <w:p w14:paraId="24D6169F" w14:textId="77777777" w:rsidR="00A330C9" w:rsidRPr="000A6F9A" w:rsidRDefault="00A330C9" w:rsidP="004239F6">
            <w:pPr>
              <w:pStyle w:val="movimento2"/>
              <w:rPr>
                <w:color w:val="002060"/>
              </w:rPr>
            </w:pPr>
            <w:r w:rsidRPr="000A6F9A">
              <w:rPr>
                <w:color w:val="002060"/>
              </w:rPr>
              <w:t xml:space="preserve">(FUTSAL VIRE GEOSISTEM ASD) </w:t>
            </w:r>
          </w:p>
        </w:tc>
        <w:tc>
          <w:tcPr>
            <w:tcW w:w="800" w:type="dxa"/>
            <w:tcMar>
              <w:top w:w="20" w:type="dxa"/>
              <w:left w:w="20" w:type="dxa"/>
              <w:bottom w:w="20" w:type="dxa"/>
              <w:right w:w="20" w:type="dxa"/>
            </w:tcMar>
            <w:vAlign w:val="center"/>
            <w:hideMark/>
          </w:tcPr>
          <w:p w14:paraId="442E9E5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B7D3B82" w14:textId="77777777" w:rsidR="00A330C9" w:rsidRPr="000A6F9A" w:rsidRDefault="00A330C9" w:rsidP="004239F6">
            <w:pPr>
              <w:pStyle w:val="movimento"/>
              <w:rPr>
                <w:color w:val="002060"/>
              </w:rPr>
            </w:pPr>
            <w:r w:rsidRPr="000A6F9A">
              <w:rPr>
                <w:color w:val="002060"/>
              </w:rPr>
              <w:t>ONORI DAVIDE</w:t>
            </w:r>
          </w:p>
        </w:tc>
        <w:tc>
          <w:tcPr>
            <w:tcW w:w="2200" w:type="dxa"/>
            <w:tcMar>
              <w:top w:w="20" w:type="dxa"/>
              <w:left w:w="20" w:type="dxa"/>
              <w:bottom w:w="20" w:type="dxa"/>
              <w:right w:w="20" w:type="dxa"/>
            </w:tcMar>
            <w:vAlign w:val="center"/>
            <w:hideMark/>
          </w:tcPr>
          <w:p w14:paraId="1E60C425" w14:textId="77777777" w:rsidR="00A330C9" w:rsidRPr="000A6F9A" w:rsidRDefault="00A330C9" w:rsidP="004239F6">
            <w:pPr>
              <w:pStyle w:val="movimento2"/>
              <w:rPr>
                <w:color w:val="002060"/>
              </w:rPr>
            </w:pPr>
            <w:r w:rsidRPr="000A6F9A">
              <w:rPr>
                <w:color w:val="002060"/>
              </w:rPr>
              <w:t xml:space="preserve">(FUTSAL VIRE GEOSISTEM ASD) </w:t>
            </w:r>
          </w:p>
        </w:tc>
      </w:tr>
      <w:tr w:rsidR="00A330C9" w:rsidRPr="000A6F9A" w14:paraId="32567ACB" w14:textId="77777777" w:rsidTr="004239F6">
        <w:tc>
          <w:tcPr>
            <w:tcW w:w="2200" w:type="dxa"/>
            <w:tcMar>
              <w:top w:w="20" w:type="dxa"/>
              <w:left w:w="20" w:type="dxa"/>
              <w:bottom w:w="20" w:type="dxa"/>
              <w:right w:w="20" w:type="dxa"/>
            </w:tcMar>
            <w:vAlign w:val="center"/>
            <w:hideMark/>
          </w:tcPr>
          <w:p w14:paraId="2C84751D" w14:textId="77777777" w:rsidR="00A330C9" w:rsidRPr="000A6F9A" w:rsidRDefault="00A330C9" w:rsidP="004239F6">
            <w:pPr>
              <w:pStyle w:val="movimento"/>
              <w:rPr>
                <w:color w:val="002060"/>
              </w:rPr>
            </w:pPr>
            <w:r w:rsidRPr="000A6F9A">
              <w:rPr>
                <w:color w:val="002060"/>
              </w:rPr>
              <w:t>ZANATTA CAIO</w:t>
            </w:r>
          </w:p>
        </w:tc>
        <w:tc>
          <w:tcPr>
            <w:tcW w:w="2200" w:type="dxa"/>
            <w:tcMar>
              <w:top w:w="20" w:type="dxa"/>
              <w:left w:w="20" w:type="dxa"/>
              <w:bottom w:w="20" w:type="dxa"/>
              <w:right w:w="20" w:type="dxa"/>
            </w:tcMar>
            <w:vAlign w:val="center"/>
            <w:hideMark/>
          </w:tcPr>
          <w:p w14:paraId="708DA822" w14:textId="77777777" w:rsidR="00A330C9" w:rsidRPr="000A6F9A" w:rsidRDefault="00A330C9" w:rsidP="004239F6">
            <w:pPr>
              <w:pStyle w:val="movimento2"/>
              <w:rPr>
                <w:color w:val="002060"/>
              </w:rPr>
            </w:pPr>
            <w:r w:rsidRPr="000A6F9A">
              <w:rPr>
                <w:color w:val="002060"/>
              </w:rPr>
              <w:t xml:space="preserve">(FUTSAL VIRE GEOSISTEM ASD) </w:t>
            </w:r>
          </w:p>
        </w:tc>
        <w:tc>
          <w:tcPr>
            <w:tcW w:w="800" w:type="dxa"/>
            <w:tcMar>
              <w:top w:w="20" w:type="dxa"/>
              <w:left w:w="20" w:type="dxa"/>
              <w:bottom w:w="20" w:type="dxa"/>
              <w:right w:w="20" w:type="dxa"/>
            </w:tcMar>
            <w:vAlign w:val="center"/>
            <w:hideMark/>
          </w:tcPr>
          <w:p w14:paraId="05781A7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B9B73D5" w14:textId="77777777" w:rsidR="00A330C9" w:rsidRPr="000A6F9A" w:rsidRDefault="00A330C9" w:rsidP="004239F6">
            <w:pPr>
              <w:pStyle w:val="movimento"/>
              <w:rPr>
                <w:color w:val="002060"/>
              </w:rPr>
            </w:pPr>
            <w:r w:rsidRPr="000A6F9A">
              <w:rPr>
                <w:color w:val="002060"/>
              </w:rPr>
              <w:t>AMATO MARCO</w:t>
            </w:r>
          </w:p>
        </w:tc>
        <w:tc>
          <w:tcPr>
            <w:tcW w:w="2200" w:type="dxa"/>
            <w:tcMar>
              <w:top w:w="20" w:type="dxa"/>
              <w:left w:w="20" w:type="dxa"/>
              <w:bottom w:w="20" w:type="dxa"/>
              <w:right w:w="20" w:type="dxa"/>
            </w:tcMar>
            <w:vAlign w:val="center"/>
            <w:hideMark/>
          </w:tcPr>
          <w:p w14:paraId="45B7AC36" w14:textId="77777777" w:rsidR="00A330C9" w:rsidRPr="000A6F9A" w:rsidRDefault="00A330C9" w:rsidP="004239F6">
            <w:pPr>
              <w:pStyle w:val="movimento2"/>
              <w:rPr>
                <w:color w:val="002060"/>
              </w:rPr>
            </w:pPr>
            <w:r w:rsidRPr="000A6F9A">
              <w:rPr>
                <w:color w:val="002060"/>
              </w:rPr>
              <w:t xml:space="preserve">(PIEVE D ICO CALCIO A 5) </w:t>
            </w:r>
          </w:p>
        </w:tc>
      </w:tr>
      <w:tr w:rsidR="00A330C9" w:rsidRPr="000A6F9A" w14:paraId="7D696429" w14:textId="77777777" w:rsidTr="004239F6">
        <w:tc>
          <w:tcPr>
            <w:tcW w:w="2200" w:type="dxa"/>
            <w:tcMar>
              <w:top w:w="20" w:type="dxa"/>
              <w:left w:w="20" w:type="dxa"/>
              <w:bottom w:w="20" w:type="dxa"/>
              <w:right w:w="20" w:type="dxa"/>
            </w:tcMar>
            <w:vAlign w:val="center"/>
            <w:hideMark/>
          </w:tcPr>
          <w:p w14:paraId="3AB19C28" w14:textId="77777777" w:rsidR="00A330C9" w:rsidRPr="000A6F9A" w:rsidRDefault="00A330C9" w:rsidP="004239F6">
            <w:pPr>
              <w:pStyle w:val="movimento"/>
              <w:rPr>
                <w:color w:val="002060"/>
              </w:rPr>
            </w:pPr>
            <w:r w:rsidRPr="000A6F9A">
              <w:rPr>
                <w:color w:val="002060"/>
              </w:rPr>
              <w:t>DI MARCO ALESSANDRO</w:t>
            </w:r>
          </w:p>
        </w:tc>
        <w:tc>
          <w:tcPr>
            <w:tcW w:w="2200" w:type="dxa"/>
            <w:tcMar>
              <w:top w:w="20" w:type="dxa"/>
              <w:left w:w="20" w:type="dxa"/>
              <w:bottom w:w="20" w:type="dxa"/>
              <w:right w:w="20" w:type="dxa"/>
            </w:tcMar>
            <w:vAlign w:val="center"/>
            <w:hideMark/>
          </w:tcPr>
          <w:p w14:paraId="4AC07F46" w14:textId="77777777" w:rsidR="00A330C9" w:rsidRPr="000A6F9A" w:rsidRDefault="00A330C9" w:rsidP="004239F6">
            <w:pPr>
              <w:pStyle w:val="movimento2"/>
              <w:rPr>
                <w:color w:val="002060"/>
              </w:rPr>
            </w:pPr>
            <w:r w:rsidRPr="000A6F9A">
              <w:rPr>
                <w:color w:val="002060"/>
              </w:rPr>
              <w:t xml:space="preserve">(SPORTING GROTTAMMARE) </w:t>
            </w:r>
          </w:p>
        </w:tc>
        <w:tc>
          <w:tcPr>
            <w:tcW w:w="800" w:type="dxa"/>
            <w:tcMar>
              <w:top w:w="20" w:type="dxa"/>
              <w:left w:w="20" w:type="dxa"/>
              <w:bottom w:w="20" w:type="dxa"/>
              <w:right w:w="20" w:type="dxa"/>
            </w:tcMar>
            <w:vAlign w:val="center"/>
            <w:hideMark/>
          </w:tcPr>
          <w:p w14:paraId="55DF8AF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BE37DE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161BBAA" w14:textId="77777777" w:rsidR="00A330C9" w:rsidRPr="000A6F9A" w:rsidRDefault="00A330C9" w:rsidP="004239F6">
            <w:pPr>
              <w:pStyle w:val="movimento2"/>
              <w:rPr>
                <w:color w:val="002060"/>
              </w:rPr>
            </w:pPr>
            <w:r w:rsidRPr="000A6F9A">
              <w:rPr>
                <w:color w:val="002060"/>
              </w:rPr>
              <w:t> </w:t>
            </w:r>
          </w:p>
        </w:tc>
      </w:tr>
    </w:tbl>
    <w:p w14:paraId="4F347F51" w14:textId="77777777" w:rsidR="00A330C9" w:rsidRPr="000A6F9A" w:rsidRDefault="00A330C9" w:rsidP="00A330C9">
      <w:pPr>
        <w:pStyle w:val="titolo10"/>
        <w:rPr>
          <w:rFonts w:eastAsiaTheme="minorEastAsia"/>
          <w:color w:val="002060"/>
        </w:rPr>
      </w:pPr>
      <w:r w:rsidRPr="000A6F9A">
        <w:rPr>
          <w:color w:val="002060"/>
        </w:rPr>
        <w:t xml:space="preserve">GARE DEL 1/ 2/2025 </w:t>
      </w:r>
    </w:p>
    <w:p w14:paraId="2C051B05" w14:textId="77777777" w:rsidR="00A330C9" w:rsidRPr="000A6F9A" w:rsidRDefault="00A330C9" w:rsidP="00A330C9">
      <w:pPr>
        <w:pStyle w:val="titolo7a"/>
        <w:rPr>
          <w:color w:val="002060"/>
        </w:rPr>
      </w:pPr>
      <w:r w:rsidRPr="000A6F9A">
        <w:rPr>
          <w:color w:val="002060"/>
        </w:rPr>
        <w:t xml:space="preserve">PROVVEDIMENTI DISCIPLINARI </w:t>
      </w:r>
    </w:p>
    <w:p w14:paraId="5AEA6B6D"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6E2821EA" w14:textId="77777777" w:rsidR="00A330C9" w:rsidRPr="000A6F9A" w:rsidRDefault="00A330C9" w:rsidP="00A330C9">
      <w:pPr>
        <w:pStyle w:val="titolo30"/>
        <w:rPr>
          <w:color w:val="002060"/>
        </w:rPr>
      </w:pPr>
      <w:r w:rsidRPr="000A6F9A">
        <w:rPr>
          <w:color w:val="002060"/>
        </w:rPr>
        <w:t xml:space="preserve">CALCIATORI NON ESPULSI </w:t>
      </w:r>
    </w:p>
    <w:p w14:paraId="14AA0EBD"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3998C9A" w14:textId="77777777" w:rsidTr="004239F6">
        <w:tc>
          <w:tcPr>
            <w:tcW w:w="2200" w:type="dxa"/>
            <w:tcMar>
              <w:top w:w="20" w:type="dxa"/>
              <w:left w:w="20" w:type="dxa"/>
              <w:bottom w:w="20" w:type="dxa"/>
              <w:right w:w="20" w:type="dxa"/>
            </w:tcMar>
            <w:vAlign w:val="center"/>
            <w:hideMark/>
          </w:tcPr>
          <w:p w14:paraId="5B041E62" w14:textId="77777777" w:rsidR="00A330C9" w:rsidRPr="000A6F9A" w:rsidRDefault="00A330C9" w:rsidP="004239F6">
            <w:pPr>
              <w:pStyle w:val="movimento"/>
              <w:rPr>
                <w:color w:val="002060"/>
              </w:rPr>
            </w:pPr>
            <w:r w:rsidRPr="000A6F9A">
              <w:rPr>
                <w:color w:val="002060"/>
              </w:rPr>
              <w:t>CONTI DANIELE</w:t>
            </w:r>
          </w:p>
        </w:tc>
        <w:tc>
          <w:tcPr>
            <w:tcW w:w="2200" w:type="dxa"/>
            <w:tcMar>
              <w:top w:w="20" w:type="dxa"/>
              <w:left w:w="20" w:type="dxa"/>
              <w:bottom w:w="20" w:type="dxa"/>
              <w:right w:w="20" w:type="dxa"/>
            </w:tcMar>
            <w:vAlign w:val="center"/>
            <w:hideMark/>
          </w:tcPr>
          <w:p w14:paraId="480E7882" w14:textId="77777777" w:rsidR="00A330C9" w:rsidRPr="000A6F9A" w:rsidRDefault="00A330C9" w:rsidP="004239F6">
            <w:pPr>
              <w:pStyle w:val="movimento2"/>
              <w:rPr>
                <w:color w:val="002060"/>
              </w:rPr>
            </w:pPr>
            <w:r w:rsidRPr="000A6F9A">
              <w:rPr>
                <w:color w:val="002060"/>
              </w:rPr>
              <w:t xml:space="preserve">(POLISPORTIVA UROBORO) </w:t>
            </w:r>
          </w:p>
        </w:tc>
        <w:tc>
          <w:tcPr>
            <w:tcW w:w="800" w:type="dxa"/>
            <w:tcMar>
              <w:top w:w="20" w:type="dxa"/>
              <w:left w:w="20" w:type="dxa"/>
              <w:bottom w:w="20" w:type="dxa"/>
              <w:right w:w="20" w:type="dxa"/>
            </w:tcMar>
            <w:vAlign w:val="center"/>
            <w:hideMark/>
          </w:tcPr>
          <w:p w14:paraId="6E31E41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B07865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ABA9958" w14:textId="77777777" w:rsidR="00A330C9" w:rsidRPr="000A6F9A" w:rsidRDefault="00A330C9" w:rsidP="004239F6">
            <w:pPr>
              <w:pStyle w:val="movimento2"/>
              <w:rPr>
                <w:color w:val="002060"/>
              </w:rPr>
            </w:pPr>
            <w:r w:rsidRPr="000A6F9A">
              <w:rPr>
                <w:color w:val="002060"/>
              </w:rPr>
              <w:t> </w:t>
            </w:r>
          </w:p>
        </w:tc>
      </w:tr>
    </w:tbl>
    <w:p w14:paraId="54B3BC4C"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C2AF112" w14:textId="77777777" w:rsidTr="004239F6">
        <w:tc>
          <w:tcPr>
            <w:tcW w:w="2200" w:type="dxa"/>
            <w:tcMar>
              <w:top w:w="20" w:type="dxa"/>
              <w:left w:w="20" w:type="dxa"/>
              <w:bottom w:w="20" w:type="dxa"/>
              <w:right w:w="20" w:type="dxa"/>
            </w:tcMar>
            <w:vAlign w:val="center"/>
            <w:hideMark/>
          </w:tcPr>
          <w:p w14:paraId="0E4B8CF9" w14:textId="77777777" w:rsidR="00A330C9" w:rsidRPr="000A6F9A" w:rsidRDefault="00A330C9" w:rsidP="004239F6">
            <w:pPr>
              <w:pStyle w:val="movimento"/>
              <w:rPr>
                <w:color w:val="002060"/>
              </w:rPr>
            </w:pPr>
            <w:r w:rsidRPr="000A6F9A">
              <w:rPr>
                <w:color w:val="002060"/>
              </w:rPr>
              <w:t>VENTURELLI DENNIS</w:t>
            </w:r>
          </w:p>
        </w:tc>
        <w:tc>
          <w:tcPr>
            <w:tcW w:w="2200" w:type="dxa"/>
            <w:tcMar>
              <w:top w:w="20" w:type="dxa"/>
              <w:left w:w="20" w:type="dxa"/>
              <w:bottom w:w="20" w:type="dxa"/>
              <w:right w:w="20" w:type="dxa"/>
            </w:tcMar>
            <w:vAlign w:val="center"/>
            <w:hideMark/>
          </w:tcPr>
          <w:p w14:paraId="036BEC60" w14:textId="77777777" w:rsidR="00A330C9" w:rsidRPr="000A6F9A" w:rsidRDefault="00A330C9" w:rsidP="004239F6">
            <w:pPr>
              <w:pStyle w:val="movimento2"/>
              <w:rPr>
                <w:color w:val="002060"/>
              </w:rPr>
            </w:pPr>
            <w:r w:rsidRPr="000A6F9A">
              <w:rPr>
                <w:color w:val="002060"/>
              </w:rPr>
              <w:t xml:space="preserve">(POLISPORTIVA UROBORO) </w:t>
            </w:r>
          </w:p>
        </w:tc>
        <w:tc>
          <w:tcPr>
            <w:tcW w:w="800" w:type="dxa"/>
            <w:tcMar>
              <w:top w:w="20" w:type="dxa"/>
              <w:left w:w="20" w:type="dxa"/>
              <w:bottom w:w="20" w:type="dxa"/>
              <w:right w:w="20" w:type="dxa"/>
            </w:tcMar>
            <w:vAlign w:val="center"/>
            <w:hideMark/>
          </w:tcPr>
          <w:p w14:paraId="5E57D00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9D47C6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7B454EE" w14:textId="77777777" w:rsidR="00A330C9" w:rsidRPr="000A6F9A" w:rsidRDefault="00A330C9" w:rsidP="004239F6">
            <w:pPr>
              <w:pStyle w:val="movimento2"/>
              <w:rPr>
                <w:color w:val="002060"/>
              </w:rPr>
            </w:pPr>
            <w:r w:rsidRPr="000A6F9A">
              <w:rPr>
                <w:color w:val="002060"/>
              </w:rPr>
              <w:t> </w:t>
            </w:r>
          </w:p>
        </w:tc>
      </w:tr>
    </w:tbl>
    <w:p w14:paraId="166F2BBD"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78C38A2" w14:textId="77777777" w:rsidTr="004239F6">
        <w:tc>
          <w:tcPr>
            <w:tcW w:w="2200" w:type="dxa"/>
            <w:tcMar>
              <w:top w:w="20" w:type="dxa"/>
              <w:left w:w="20" w:type="dxa"/>
              <w:bottom w:w="20" w:type="dxa"/>
              <w:right w:w="20" w:type="dxa"/>
            </w:tcMar>
            <w:vAlign w:val="center"/>
            <w:hideMark/>
          </w:tcPr>
          <w:p w14:paraId="41EDB03A" w14:textId="77777777" w:rsidR="00A330C9" w:rsidRPr="000A6F9A" w:rsidRDefault="00A330C9" w:rsidP="004239F6">
            <w:pPr>
              <w:pStyle w:val="movimento"/>
              <w:rPr>
                <w:color w:val="002060"/>
              </w:rPr>
            </w:pPr>
            <w:r w:rsidRPr="000A6F9A">
              <w:rPr>
                <w:color w:val="002060"/>
              </w:rPr>
              <w:t>BARTOLINI ALESSIO</w:t>
            </w:r>
          </w:p>
        </w:tc>
        <w:tc>
          <w:tcPr>
            <w:tcW w:w="2200" w:type="dxa"/>
            <w:tcMar>
              <w:top w:w="20" w:type="dxa"/>
              <w:left w:w="20" w:type="dxa"/>
              <w:bottom w:w="20" w:type="dxa"/>
              <w:right w:w="20" w:type="dxa"/>
            </w:tcMar>
            <w:vAlign w:val="center"/>
            <w:hideMark/>
          </w:tcPr>
          <w:p w14:paraId="568E6E3F" w14:textId="77777777" w:rsidR="00A330C9" w:rsidRPr="000A6F9A" w:rsidRDefault="00A330C9" w:rsidP="004239F6">
            <w:pPr>
              <w:pStyle w:val="movimento2"/>
              <w:rPr>
                <w:color w:val="002060"/>
              </w:rPr>
            </w:pPr>
            <w:r w:rsidRPr="000A6F9A">
              <w:rPr>
                <w:color w:val="002060"/>
              </w:rPr>
              <w:t xml:space="preserve">(CASTRUM LAURI) </w:t>
            </w:r>
          </w:p>
        </w:tc>
        <w:tc>
          <w:tcPr>
            <w:tcW w:w="800" w:type="dxa"/>
            <w:tcMar>
              <w:top w:w="20" w:type="dxa"/>
              <w:left w:w="20" w:type="dxa"/>
              <w:bottom w:w="20" w:type="dxa"/>
              <w:right w:w="20" w:type="dxa"/>
            </w:tcMar>
            <w:vAlign w:val="center"/>
            <w:hideMark/>
          </w:tcPr>
          <w:p w14:paraId="3128442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0CC2B4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3A5B7E2" w14:textId="77777777" w:rsidR="00A330C9" w:rsidRPr="000A6F9A" w:rsidRDefault="00A330C9" w:rsidP="004239F6">
            <w:pPr>
              <w:pStyle w:val="movimento2"/>
              <w:rPr>
                <w:color w:val="002060"/>
              </w:rPr>
            </w:pPr>
            <w:r w:rsidRPr="000A6F9A">
              <w:rPr>
                <w:color w:val="002060"/>
              </w:rPr>
              <w:t> </w:t>
            </w:r>
          </w:p>
        </w:tc>
      </w:tr>
    </w:tbl>
    <w:p w14:paraId="09658F66"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6501067" w14:textId="77777777" w:rsidTr="004239F6">
        <w:tc>
          <w:tcPr>
            <w:tcW w:w="2200" w:type="dxa"/>
            <w:tcMar>
              <w:top w:w="20" w:type="dxa"/>
              <w:left w:w="20" w:type="dxa"/>
              <w:bottom w:w="20" w:type="dxa"/>
              <w:right w:w="20" w:type="dxa"/>
            </w:tcMar>
            <w:vAlign w:val="center"/>
            <w:hideMark/>
          </w:tcPr>
          <w:p w14:paraId="183AE8CA" w14:textId="77777777" w:rsidR="00A330C9" w:rsidRPr="000A6F9A" w:rsidRDefault="00A330C9" w:rsidP="004239F6">
            <w:pPr>
              <w:pStyle w:val="movimento"/>
              <w:rPr>
                <w:color w:val="002060"/>
              </w:rPr>
            </w:pPr>
            <w:r w:rsidRPr="000A6F9A">
              <w:rPr>
                <w:color w:val="002060"/>
              </w:rPr>
              <w:lastRenderedPageBreak/>
              <w:t>CASTELLUCCI ALESSANDRO</w:t>
            </w:r>
          </w:p>
        </w:tc>
        <w:tc>
          <w:tcPr>
            <w:tcW w:w="2200" w:type="dxa"/>
            <w:tcMar>
              <w:top w:w="20" w:type="dxa"/>
              <w:left w:w="20" w:type="dxa"/>
              <w:bottom w:w="20" w:type="dxa"/>
              <w:right w:w="20" w:type="dxa"/>
            </w:tcMar>
            <w:vAlign w:val="center"/>
            <w:hideMark/>
          </w:tcPr>
          <w:p w14:paraId="270151B8" w14:textId="77777777" w:rsidR="00A330C9" w:rsidRPr="000A6F9A" w:rsidRDefault="00A330C9" w:rsidP="004239F6">
            <w:pPr>
              <w:pStyle w:val="movimento2"/>
              <w:rPr>
                <w:color w:val="002060"/>
              </w:rPr>
            </w:pPr>
            <w:r w:rsidRPr="000A6F9A">
              <w:rPr>
                <w:color w:val="002060"/>
              </w:rPr>
              <w:t xml:space="preserve">(CASTELRAIMONDO CALCIO A 5) </w:t>
            </w:r>
          </w:p>
        </w:tc>
        <w:tc>
          <w:tcPr>
            <w:tcW w:w="800" w:type="dxa"/>
            <w:tcMar>
              <w:top w:w="20" w:type="dxa"/>
              <w:left w:w="20" w:type="dxa"/>
              <w:bottom w:w="20" w:type="dxa"/>
              <w:right w:w="20" w:type="dxa"/>
            </w:tcMar>
            <w:vAlign w:val="center"/>
            <w:hideMark/>
          </w:tcPr>
          <w:p w14:paraId="78A8CC7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EB9F701" w14:textId="77777777" w:rsidR="00A330C9" w:rsidRPr="000A6F9A" w:rsidRDefault="00A330C9" w:rsidP="004239F6">
            <w:pPr>
              <w:pStyle w:val="movimento"/>
              <w:rPr>
                <w:color w:val="002060"/>
              </w:rPr>
            </w:pPr>
            <w:r w:rsidRPr="000A6F9A">
              <w:rPr>
                <w:color w:val="002060"/>
              </w:rPr>
              <w:t>PROCACCINI FIORENZO</w:t>
            </w:r>
          </w:p>
        </w:tc>
        <w:tc>
          <w:tcPr>
            <w:tcW w:w="2200" w:type="dxa"/>
            <w:tcMar>
              <w:top w:w="20" w:type="dxa"/>
              <w:left w:w="20" w:type="dxa"/>
              <w:bottom w:w="20" w:type="dxa"/>
              <w:right w:w="20" w:type="dxa"/>
            </w:tcMar>
            <w:vAlign w:val="center"/>
            <w:hideMark/>
          </w:tcPr>
          <w:p w14:paraId="3F45DD85" w14:textId="77777777" w:rsidR="00A330C9" w:rsidRPr="000A6F9A" w:rsidRDefault="00A330C9" w:rsidP="004239F6">
            <w:pPr>
              <w:pStyle w:val="movimento2"/>
              <w:rPr>
                <w:color w:val="002060"/>
              </w:rPr>
            </w:pPr>
            <w:r w:rsidRPr="000A6F9A">
              <w:rPr>
                <w:color w:val="002060"/>
              </w:rPr>
              <w:t xml:space="preserve">(CASTELRAIMONDO CALCIO A 5) </w:t>
            </w:r>
          </w:p>
        </w:tc>
      </w:tr>
      <w:tr w:rsidR="00A330C9" w:rsidRPr="000A6F9A" w14:paraId="45DA03CF" w14:textId="77777777" w:rsidTr="004239F6">
        <w:tc>
          <w:tcPr>
            <w:tcW w:w="2200" w:type="dxa"/>
            <w:tcMar>
              <w:top w:w="20" w:type="dxa"/>
              <w:left w:w="20" w:type="dxa"/>
              <w:bottom w:w="20" w:type="dxa"/>
              <w:right w:w="20" w:type="dxa"/>
            </w:tcMar>
            <w:vAlign w:val="center"/>
            <w:hideMark/>
          </w:tcPr>
          <w:p w14:paraId="78923E7E" w14:textId="77777777" w:rsidR="00A330C9" w:rsidRPr="000A6F9A" w:rsidRDefault="00A330C9" w:rsidP="004239F6">
            <w:pPr>
              <w:pStyle w:val="movimento"/>
              <w:rPr>
                <w:color w:val="002060"/>
              </w:rPr>
            </w:pPr>
            <w:r w:rsidRPr="000A6F9A">
              <w:rPr>
                <w:color w:val="002060"/>
              </w:rPr>
              <w:t>GIRONACCI DIEGO</w:t>
            </w:r>
          </w:p>
        </w:tc>
        <w:tc>
          <w:tcPr>
            <w:tcW w:w="2200" w:type="dxa"/>
            <w:tcMar>
              <w:top w:w="20" w:type="dxa"/>
              <w:left w:w="20" w:type="dxa"/>
              <w:bottom w:w="20" w:type="dxa"/>
              <w:right w:w="20" w:type="dxa"/>
            </w:tcMar>
            <w:vAlign w:val="center"/>
            <w:hideMark/>
          </w:tcPr>
          <w:p w14:paraId="1D746A60" w14:textId="77777777" w:rsidR="00A330C9" w:rsidRPr="000A6F9A" w:rsidRDefault="00A330C9" w:rsidP="004239F6">
            <w:pPr>
              <w:pStyle w:val="movimento2"/>
              <w:rPr>
                <w:color w:val="002060"/>
              </w:rPr>
            </w:pPr>
            <w:r w:rsidRPr="000A6F9A">
              <w:rPr>
                <w:color w:val="002060"/>
              </w:rPr>
              <w:t>(</w:t>
            </w:r>
            <w:proofErr w:type="gramStart"/>
            <w:r w:rsidRPr="000A6F9A">
              <w:rPr>
                <w:color w:val="002060"/>
              </w:rPr>
              <w:t>U.MANDOLESI</w:t>
            </w:r>
            <w:proofErr w:type="gramEnd"/>
            <w:r w:rsidRPr="000A6F9A">
              <w:rPr>
                <w:color w:val="002060"/>
              </w:rPr>
              <w:t xml:space="preserve">) </w:t>
            </w:r>
          </w:p>
        </w:tc>
        <w:tc>
          <w:tcPr>
            <w:tcW w:w="800" w:type="dxa"/>
            <w:tcMar>
              <w:top w:w="20" w:type="dxa"/>
              <w:left w:w="20" w:type="dxa"/>
              <w:bottom w:w="20" w:type="dxa"/>
              <w:right w:w="20" w:type="dxa"/>
            </w:tcMar>
            <w:vAlign w:val="center"/>
            <w:hideMark/>
          </w:tcPr>
          <w:p w14:paraId="1621AF6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553DE89" w14:textId="77777777" w:rsidR="00A330C9" w:rsidRPr="000A6F9A" w:rsidRDefault="00A330C9" w:rsidP="004239F6">
            <w:pPr>
              <w:pStyle w:val="movimento"/>
              <w:rPr>
                <w:color w:val="002060"/>
              </w:rPr>
            </w:pPr>
            <w:r w:rsidRPr="000A6F9A">
              <w:rPr>
                <w:color w:val="002060"/>
              </w:rPr>
              <w:t>LOUAD MEHDI</w:t>
            </w:r>
          </w:p>
        </w:tc>
        <w:tc>
          <w:tcPr>
            <w:tcW w:w="2200" w:type="dxa"/>
            <w:tcMar>
              <w:top w:w="20" w:type="dxa"/>
              <w:left w:w="20" w:type="dxa"/>
              <w:bottom w:w="20" w:type="dxa"/>
              <w:right w:w="20" w:type="dxa"/>
            </w:tcMar>
            <w:vAlign w:val="center"/>
            <w:hideMark/>
          </w:tcPr>
          <w:p w14:paraId="1D8D03DD" w14:textId="77777777" w:rsidR="00A330C9" w:rsidRPr="000A6F9A" w:rsidRDefault="00A330C9" w:rsidP="004239F6">
            <w:pPr>
              <w:pStyle w:val="movimento2"/>
              <w:rPr>
                <w:color w:val="002060"/>
              </w:rPr>
            </w:pPr>
            <w:r w:rsidRPr="000A6F9A">
              <w:rPr>
                <w:color w:val="002060"/>
              </w:rPr>
              <w:t>(</w:t>
            </w:r>
            <w:proofErr w:type="gramStart"/>
            <w:r w:rsidRPr="000A6F9A">
              <w:rPr>
                <w:color w:val="002060"/>
              </w:rPr>
              <w:t>U.MANDOLESI</w:t>
            </w:r>
            <w:proofErr w:type="gramEnd"/>
            <w:r w:rsidRPr="000A6F9A">
              <w:rPr>
                <w:color w:val="002060"/>
              </w:rPr>
              <w:t xml:space="preserve">) </w:t>
            </w:r>
          </w:p>
        </w:tc>
      </w:tr>
      <w:tr w:rsidR="00A330C9" w:rsidRPr="000A6F9A" w14:paraId="6CCB2B1F" w14:textId="77777777" w:rsidTr="004239F6">
        <w:tc>
          <w:tcPr>
            <w:tcW w:w="2200" w:type="dxa"/>
            <w:tcMar>
              <w:top w:w="20" w:type="dxa"/>
              <w:left w:w="20" w:type="dxa"/>
              <w:bottom w:w="20" w:type="dxa"/>
              <w:right w:w="20" w:type="dxa"/>
            </w:tcMar>
            <w:vAlign w:val="center"/>
            <w:hideMark/>
          </w:tcPr>
          <w:p w14:paraId="57D103D3" w14:textId="77777777" w:rsidR="00A330C9" w:rsidRPr="000A6F9A" w:rsidRDefault="00A330C9" w:rsidP="004239F6">
            <w:pPr>
              <w:pStyle w:val="movimento"/>
              <w:rPr>
                <w:color w:val="002060"/>
              </w:rPr>
            </w:pPr>
            <w:r w:rsidRPr="000A6F9A">
              <w:rPr>
                <w:color w:val="002060"/>
              </w:rPr>
              <w:t>MECOZZI EDOARDO</w:t>
            </w:r>
          </w:p>
        </w:tc>
        <w:tc>
          <w:tcPr>
            <w:tcW w:w="2200" w:type="dxa"/>
            <w:tcMar>
              <w:top w:w="20" w:type="dxa"/>
              <w:left w:w="20" w:type="dxa"/>
              <w:bottom w:w="20" w:type="dxa"/>
              <w:right w:w="20" w:type="dxa"/>
            </w:tcMar>
            <w:vAlign w:val="center"/>
            <w:hideMark/>
          </w:tcPr>
          <w:p w14:paraId="088C9783" w14:textId="77777777" w:rsidR="00A330C9" w:rsidRPr="000A6F9A" w:rsidRDefault="00A330C9" w:rsidP="004239F6">
            <w:pPr>
              <w:pStyle w:val="movimento2"/>
              <w:rPr>
                <w:color w:val="002060"/>
              </w:rPr>
            </w:pPr>
            <w:r w:rsidRPr="000A6F9A">
              <w:rPr>
                <w:color w:val="002060"/>
              </w:rPr>
              <w:t>(</w:t>
            </w:r>
            <w:proofErr w:type="gramStart"/>
            <w:r w:rsidRPr="000A6F9A">
              <w:rPr>
                <w:color w:val="002060"/>
              </w:rPr>
              <w:t>U.MANDOLESI</w:t>
            </w:r>
            <w:proofErr w:type="gramEnd"/>
            <w:r w:rsidRPr="000A6F9A">
              <w:rPr>
                <w:color w:val="002060"/>
              </w:rPr>
              <w:t xml:space="preserve">) </w:t>
            </w:r>
          </w:p>
        </w:tc>
        <w:tc>
          <w:tcPr>
            <w:tcW w:w="800" w:type="dxa"/>
            <w:tcMar>
              <w:top w:w="20" w:type="dxa"/>
              <w:left w:w="20" w:type="dxa"/>
              <w:bottom w:w="20" w:type="dxa"/>
              <w:right w:w="20" w:type="dxa"/>
            </w:tcMar>
            <w:vAlign w:val="center"/>
            <w:hideMark/>
          </w:tcPr>
          <w:p w14:paraId="149D389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E917F1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EC5FEC1" w14:textId="77777777" w:rsidR="00A330C9" w:rsidRPr="000A6F9A" w:rsidRDefault="00A330C9" w:rsidP="004239F6">
            <w:pPr>
              <w:pStyle w:val="movimento2"/>
              <w:rPr>
                <w:color w:val="002060"/>
              </w:rPr>
            </w:pPr>
            <w:r w:rsidRPr="000A6F9A">
              <w:rPr>
                <w:color w:val="002060"/>
              </w:rPr>
              <w:t> </w:t>
            </w:r>
          </w:p>
        </w:tc>
      </w:tr>
    </w:tbl>
    <w:p w14:paraId="49422B83" w14:textId="77777777" w:rsidR="00A330C9" w:rsidRDefault="00A330C9" w:rsidP="00A330C9">
      <w:pPr>
        <w:pStyle w:val="breakline"/>
        <w:rPr>
          <w:color w:val="002060"/>
        </w:rPr>
      </w:pPr>
    </w:p>
    <w:p w14:paraId="0A8C25F9"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3D996BB8"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41C63667" w14:textId="77777777" w:rsidR="00A330C9" w:rsidRPr="000A6F9A" w:rsidRDefault="00A330C9" w:rsidP="00A330C9">
      <w:pPr>
        <w:pStyle w:val="breakline"/>
        <w:rPr>
          <w:rFonts w:eastAsiaTheme="minorEastAsia"/>
          <w:color w:val="002060"/>
        </w:rPr>
      </w:pPr>
    </w:p>
    <w:p w14:paraId="6C21EEF9" w14:textId="77777777" w:rsidR="00A330C9" w:rsidRPr="000A6F9A" w:rsidRDefault="00A330C9" w:rsidP="00A330C9">
      <w:pPr>
        <w:pStyle w:val="titoloprinc0"/>
        <w:rPr>
          <w:color w:val="002060"/>
        </w:rPr>
      </w:pPr>
      <w:r w:rsidRPr="000A6F9A">
        <w:rPr>
          <w:color w:val="002060"/>
        </w:rPr>
        <w:t>CLASSIFICA</w:t>
      </w:r>
    </w:p>
    <w:p w14:paraId="6CD9B353" w14:textId="77777777" w:rsidR="00A330C9" w:rsidRPr="000A6F9A" w:rsidRDefault="00A330C9" w:rsidP="00A330C9">
      <w:pPr>
        <w:pStyle w:val="breakline"/>
        <w:rPr>
          <w:color w:val="002060"/>
        </w:rPr>
      </w:pPr>
    </w:p>
    <w:p w14:paraId="76C17481" w14:textId="77777777" w:rsidR="00A330C9" w:rsidRPr="000A6F9A" w:rsidRDefault="00A330C9" w:rsidP="00A330C9">
      <w:pPr>
        <w:pStyle w:val="breakline"/>
        <w:rPr>
          <w:color w:val="002060"/>
        </w:rPr>
      </w:pPr>
    </w:p>
    <w:p w14:paraId="769F74B7"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0A42FB2B"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D9A6C"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A0A82"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1FEF0"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DEB44"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84BF"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C533A"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41A89E"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E995A"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DF75F"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7E402" w14:textId="77777777" w:rsidR="00A330C9" w:rsidRPr="000A6F9A" w:rsidRDefault="00A330C9" w:rsidP="004239F6">
            <w:pPr>
              <w:pStyle w:val="headertabella0"/>
              <w:rPr>
                <w:color w:val="002060"/>
              </w:rPr>
            </w:pPr>
            <w:r w:rsidRPr="000A6F9A">
              <w:rPr>
                <w:color w:val="002060"/>
              </w:rPr>
              <w:t>PE</w:t>
            </w:r>
          </w:p>
        </w:tc>
      </w:tr>
      <w:tr w:rsidR="00A330C9" w:rsidRPr="000A6F9A" w14:paraId="30781F37"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A5D50" w14:textId="77777777" w:rsidR="00A330C9" w:rsidRPr="000A6F9A" w:rsidRDefault="00A330C9" w:rsidP="004239F6">
            <w:pPr>
              <w:pStyle w:val="rowtabella0"/>
              <w:rPr>
                <w:color w:val="002060"/>
              </w:rPr>
            </w:pPr>
            <w:r w:rsidRPr="000A6F9A">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AA4DA"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EA0E"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F107"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0807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E51A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E1C3"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BFDE"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8932B"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2CB8F" w14:textId="77777777" w:rsidR="00A330C9" w:rsidRPr="000A6F9A" w:rsidRDefault="00A330C9" w:rsidP="004239F6">
            <w:pPr>
              <w:pStyle w:val="rowtabella0"/>
              <w:jc w:val="center"/>
              <w:rPr>
                <w:color w:val="002060"/>
              </w:rPr>
            </w:pPr>
            <w:r w:rsidRPr="000A6F9A">
              <w:rPr>
                <w:color w:val="002060"/>
              </w:rPr>
              <w:t>0</w:t>
            </w:r>
          </w:p>
        </w:tc>
      </w:tr>
      <w:tr w:rsidR="00A330C9" w:rsidRPr="000A6F9A" w14:paraId="6624115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25AE6" w14:textId="77777777" w:rsidR="00A330C9" w:rsidRPr="000A6F9A" w:rsidRDefault="00A330C9" w:rsidP="004239F6">
            <w:pPr>
              <w:pStyle w:val="rowtabella0"/>
              <w:rPr>
                <w:color w:val="002060"/>
              </w:rPr>
            </w:pPr>
            <w:r w:rsidRPr="000A6F9A">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DBD4"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4FA6"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61E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C982"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8454"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46FC"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FB6E"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C6230"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79E6" w14:textId="77777777" w:rsidR="00A330C9" w:rsidRPr="000A6F9A" w:rsidRDefault="00A330C9" w:rsidP="004239F6">
            <w:pPr>
              <w:pStyle w:val="rowtabella0"/>
              <w:jc w:val="center"/>
              <w:rPr>
                <w:color w:val="002060"/>
              </w:rPr>
            </w:pPr>
            <w:r w:rsidRPr="000A6F9A">
              <w:rPr>
                <w:color w:val="002060"/>
              </w:rPr>
              <w:t>0</w:t>
            </w:r>
          </w:p>
        </w:tc>
      </w:tr>
      <w:tr w:rsidR="00A330C9" w:rsidRPr="000A6F9A" w14:paraId="0B004A5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A3DEE" w14:textId="77777777" w:rsidR="00A330C9" w:rsidRPr="000A6F9A" w:rsidRDefault="00A330C9" w:rsidP="004239F6">
            <w:pPr>
              <w:pStyle w:val="rowtabella0"/>
              <w:rPr>
                <w:color w:val="002060"/>
              </w:rPr>
            </w:pPr>
            <w:r w:rsidRPr="000A6F9A">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8896"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B403"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C8E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42B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58AC1"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8E123"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1B915"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2B67"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E0EA" w14:textId="77777777" w:rsidR="00A330C9" w:rsidRPr="000A6F9A" w:rsidRDefault="00A330C9" w:rsidP="004239F6">
            <w:pPr>
              <w:pStyle w:val="rowtabella0"/>
              <w:jc w:val="center"/>
              <w:rPr>
                <w:color w:val="002060"/>
              </w:rPr>
            </w:pPr>
            <w:r w:rsidRPr="000A6F9A">
              <w:rPr>
                <w:color w:val="002060"/>
              </w:rPr>
              <w:t>0</w:t>
            </w:r>
          </w:p>
        </w:tc>
      </w:tr>
      <w:tr w:rsidR="00A330C9" w:rsidRPr="000A6F9A" w14:paraId="7FCBF09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01969" w14:textId="77777777" w:rsidR="00A330C9" w:rsidRPr="000A6F9A" w:rsidRDefault="00A330C9" w:rsidP="004239F6">
            <w:pPr>
              <w:pStyle w:val="rowtabella0"/>
              <w:rPr>
                <w:color w:val="002060"/>
              </w:rPr>
            </w:pPr>
            <w:r w:rsidRPr="000A6F9A">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BA105"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D086C"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8D547"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C78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665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8DBE" w14:textId="77777777" w:rsidR="00A330C9" w:rsidRPr="000A6F9A" w:rsidRDefault="00A330C9" w:rsidP="004239F6">
            <w:pPr>
              <w:pStyle w:val="rowtabella0"/>
              <w:jc w:val="center"/>
              <w:rPr>
                <w:color w:val="002060"/>
              </w:rPr>
            </w:pPr>
            <w:r w:rsidRPr="000A6F9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A663"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0140"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7D390" w14:textId="77777777" w:rsidR="00A330C9" w:rsidRPr="000A6F9A" w:rsidRDefault="00A330C9" w:rsidP="004239F6">
            <w:pPr>
              <w:pStyle w:val="rowtabella0"/>
              <w:jc w:val="center"/>
              <w:rPr>
                <w:color w:val="002060"/>
              </w:rPr>
            </w:pPr>
            <w:r w:rsidRPr="000A6F9A">
              <w:rPr>
                <w:color w:val="002060"/>
              </w:rPr>
              <w:t>0</w:t>
            </w:r>
          </w:p>
        </w:tc>
      </w:tr>
      <w:tr w:rsidR="00A330C9" w:rsidRPr="000A6F9A" w14:paraId="14FA542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989F3" w14:textId="77777777" w:rsidR="00A330C9" w:rsidRPr="000A6F9A" w:rsidRDefault="00A330C9" w:rsidP="004239F6">
            <w:pPr>
              <w:pStyle w:val="rowtabella0"/>
              <w:rPr>
                <w:color w:val="002060"/>
              </w:rPr>
            </w:pPr>
            <w:r w:rsidRPr="000A6F9A">
              <w:rPr>
                <w:color w:val="002060"/>
              </w:rPr>
              <w:t xml:space="preserve">A.S.D. </w:t>
            </w:r>
            <w:proofErr w:type="gramStart"/>
            <w:r w:rsidRPr="000A6F9A">
              <w:rPr>
                <w:color w:val="002060"/>
              </w:rPr>
              <w:t>CITTA</w:t>
            </w:r>
            <w:proofErr w:type="gramEnd"/>
            <w:r w:rsidRPr="000A6F9A">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18DA"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C3A6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B878"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A3C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7DA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5022" w14:textId="77777777" w:rsidR="00A330C9" w:rsidRPr="000A6F9A" w:rsidRDefault="00A330C9" w:rsidP="004239F6">
            <w:pPr>
              <w:pStyle w:val="rowtabella0"/>
              <w:jc w:val="center"/>
              <w:rPr>
                <w:color w:val="002060"/>
              </w:rPr>
            </w:pPr>
            <w:r w:rsidRPr="000A6F9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5EC9D"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08B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51D6" w14:textId="77777777" w:rsidR="00A330C9" w:rsidRPr="000A6F9A" w:rsidRDefault="00A330C9" w:rsidP="004239F6">
            <w:pPr>
              <w:pStyle w:val="rowtabella0"/>
              <w:jc w:val="center"/>
              <w:rPr>
                <w:color w:val="002060"/>
              </w:rPr>
            </w:pPr>
            <w:r w:rsidRPr="000A6F9A">
              <w:rPr>
                <w:color w:val="002060"/>
              </w:rPr>
              <w:t>0</w:t>
            </w:r>
          </w:p>
        </w:tc>
      </w:tr>
      <w:tr w:rsidR="00A330C9" w:rsidRPr="000A6F9A" w14:paraId="053CE22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B856E" w14:textId="77777777" w:rsidR="00A330C9" w:rsidRPr="000A6F9A" w:rsidRDefault="00A330C9" w:rsidP="004239F6">
            <w:pPr>
              <w:pStyle w:val="rowtabella0"/>
              <w:rPr>
                <w:color w:val="002060"/>
              </w:rPr>
            </w:pPr>
            <w:r w:rsidRPr="000A6F9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AB350"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E28D"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8F092"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F776"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F75B0"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922B"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3C10"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2ED62"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98B97" w14:textId="77777777" w:rsidR="00A330C9" w:rsidRPr="000A6F9A" w:rsidRDefault="00A330C9" w:rsidP="004239F6">
            <w:pPr>
              <w:pStyle w:val="rowtabella0"/>
              <w:jc w:val="center"/>
              <w:rPr>
                <w:color w:val="002060"/>
              </w:rPr>
            </w:pPr>
            <w:r w:rsidRPr="000A6F9A">
              <w:rPr>
                <w:color w:val="002060"/>
              </w:rPr>
              <w:t>0</w:t>
            </w:r>
          </w:p>
        </w:tc>
      </w:tr>
      <w:tr w:rsidR="00A330C9" w:rsidRPr="000A6F9A" w14:paraId="1A37C27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D5BF3" w14:textId="77777777" w:rsidR="00A330C9" w:rsidRPr="000A6F9A" w:rsidRDefault="00A330C9" w:rsidP="004239F6">
            <w:pPr>
              <w:pStyle w:val="rowtabella0"/>
              <w:rPr>
                <w:color w:val="002060"/>
              </w:rPr>
            </w:pPr>
            <w:r w:rsidRPr="000A6F9A">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D21F6"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CC69"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A9D28"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C62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E5A2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7D27"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220DA"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32350"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7EEA" w14:textId="77777777" w:rsidR="00A330C9" w:rsidRPr="000A6F9A" w:rsidRDefault="00A330C9" w:rsidP="004239F6">
            <w:pPr>
              <w:pStyle w:val="rowtabella0"/>
              <w:jc w:val="center"/>
              <w:rPr>
                <w:color w:val="002060"/>
              </w:rPr>
            </w:pPr>
            <w:r w:rsidRPr="000A6F9A">
              <w:rPr>
                <w:color w:val="002060"/>
              </w:rPr>
              <w:t>0</w:t>
            </w:r>
          </w:p>
        </w:tc>
      </w:tr>
      <w:tr w:rsidR="00A330C9" w:rsidRPr="000A6F9A" w14:paraId="67F0003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BC81C" w14:textId="77777777" w:rsidR="00A330C9" w:rsidRPr="000A6F9A" w:rsidRDefault="00A330C9" w:rsidP="004239F6">
            <w:pPr>
              <w:pStyle w:val="rowtabella0"/>
              <w:rPr>
                <w:color w:val="002060"/>
              </w:rPr>
            </w:pPr>
            <w:r w:rsidRPr="000A6F9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D08E"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5D77D"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8B2A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A54C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6BA0"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B357"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0DEC2"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7D43"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84371" w14:textId="77777777" w:rsidR="00A330C9" w:rsidRPr="000A6F9A" w:rsidRDefault="00A330C9" w:rsidP="004239F6">
            <w:pPr>
              <w:pStyle w:val="rowtabella0"/>
              <w:jc w:val="center"/>
              <w:rPr>
                <w:color w:val="002060"/>
              </w:rPr>
            </w:pPr>
            <w:r w:rsidRPr="000A6F9A">
              <w:rPr>
                <w:color w:val="002060"/>
              </w:rPr>
              <w:t>0</w:t>
            </w:r>
          </w:p>
        </w:tc>
      </w:tr>
      <w:tr w:rsidR="00A330C9" w:rsidRPr="000A6F9A" w14:paraId="3062410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45634" w14:textId="77777777" w:rsidR="00A330C9" w:rsidRPr="000A6F9A" w:rsidRDefault="00A330C9" w:rsidP="004239F6">
            <w:pPr>
              <w:pStyle w:val="rowtabella0"/>
              <w:rPr>
                <w:color w:val="002060"/>
              </w:rPr>
            </w:pPr>
            <w:r w:rsidRPr="000A6F9A">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BF324"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7548"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36C0"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5DA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E440"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64C81"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E839"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BA1B"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9120" w14:textId="77777777" w:rsidR="00A330C9" w:rsidRPr="000A6F9A" w:rsidRDefault="00A330C9" w:rsidP="004239F6">
            <w:pPr>
              <w:pStyle w:val="rowtabella0"/>
              <w:jc w:val="center"/>
              <w:rPr>
                <w:color w:val="002060"/>
              </w:rPr>
            </w:pPr>
            <w:r w:rsidRPr="000A6F9A">
              <w:rPr>
                <w:color w:val="002060"/>
              </w:rPr>
              <w:t>0</w:t>
            </w:r>
          </w:p>
        </w:tc>
      </w:tr>
      <w:tr w:rsidR="00A330C9" w:rsidRPr="000A6F9A" w14:paraId="630930E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4AF09" w14:textId="77777777" w:rsidR="00A330C9" w:rsidRPr="000A6F9A" w:rsidRDefault="00A330C9" w:rsidP="004239F6">
            <w:pPr>
              <w:pStyle w:val="rowtabella0"/>
              <w:rPr>
                <w:color w:val="002060"/>
              </w:rPr>
            </w:pPr>
            <w:r w:rsidRPr="000A6F9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C6C8"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D0AF"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37DDF"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0CBF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E1E0"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4716"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E272"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A05E1"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7A1B" w14:textId="77777777" w:rsidR="00A330C9" w:rsidRPr="000A6F9A" w:rsidRDefault="00A330C9" w:rsidP="004239F6">
            <w:pPr>
              <w:pStyle w:val="rowtabella0"/>
              <w:jc w:val="center"/>
              <w:rPr>
                <w:color w:val="002060"/>
              </w:rPr>
            </w:pPr>
            <w:r w:rsidRPr="000A6F9A">
              <w:rPr>
                <w:color w:val="002060"/>
              </w:rPr>
              <w:t>0</w:t>
            </w:r>
          </w:p>
        </w:tc>
      </w:tr>
      <w:tr w:rsidR="00A330C9" w:rsidRPr="000A6F9A" w14:paraId="335A9F9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5F89D" w14:textId="77777777" w:rsidR="00A330C9" w:rsidRPr="000A6F9A" w:rsidRDefault="00A330C9" w:rsidP="004239F6">
            <w:pPr>
              <w:pStyle w:val="rowtabella0"/>
              <w:rPr>
                <w:color w:val="002060"/>
              </w:rPr>
            </w:pPr>
            <w:r w:rsidRPr="000A6F9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920C"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CFAA"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AFE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945F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19C2"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C0450"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4CED"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EE18"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124A" w14:textId="77777777" w:rsidR="00A330C9" w:rsidRPr="000A6F9A" w:rsidRDefault="00A330C9" w:rsidP="004239F6">
            <w:pPr>
              <w:pStyle w:val="rowtabella0"/>
              <w:jc w:val="center"/>
              <w:rPr>
                <w:color w:val="002060"/>
              </w:rPr>
            </w:pPr>
            <w:r w:rsidRPr="000A6F9A">
              <w:rPr>
                <w:color w:val="002060"/>
              </w:rPr>
              <w:t>0</w:t>
            </w:r>
          </w:p>
        </w:tc>
      </w:tr>
      <w:tr w:rsidR="00A330C9" w:rsidRPr="000A6F9A" w14:paraId="26A75C3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91D54" w14:textId="77777777" w:rsidR="00A330C9" w:rsidRPr="000A6F9A" w:rsidRDefault="00A330C9" w:rsidP="004239F6">
            <w:pPr>
              <w:pStyle w:val="rowtabella0"/>
              <w:rPr>
                <w:color w:val="002060"/>
                <w:lang w:val="en-US"/>
              </w:rPr>
            </w:pPr>
            <w:r w:rsidRPr="000A6F9A">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DF35"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DB6DE"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D287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DB9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E336"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06BE7"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5C3A"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F8B4"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1736" w14:textId="77777777" w:rsidR="00A330C9" w:rsidRPr="000A6F9A" w:rsidRDefault="00A330C9" w:rsidP="004239F6">
            <w:pPr>
              <w:pStyle w:val="rowtabella0"/>
              <w:jc w:val="center"/>
              <w:rPr>
                <w:color w:val="002060"/>
              </w:rPr>
            </w:pPr>
            <w:r w:rsidRPr="000A6F9A">
              <w:rPr>
                <w:color w:val="002060"/>
              </w:rPr>
              <w:t>0</w:t>
            </w:r>
          </w:p>
        </w:tc>
      </w:tr>
      <w:tr w:rsidR="00A330C9" w:rsidRPr="000A6F9A" w14:paraId="296423AB"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89B04" w14:textId="77777777" w:rsidR="00A330C9" w:rsidRPr="000A6F9A" w:rsidRDefault="00A330C9" w:rsidP="004239F6">
            <w:pPr>
              <w:pStyle w:val="rowtabella0"/>
              <w:rPr>
                <w:color w:val="002060"/>
              </w:rPr>
            </w:pPr>
            <w:r w:rsidRPr="000A6F9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FD2C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EC8C"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58A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5D571"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9F896"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7699"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A44D" w14:textId="77777777" w:rsidR="00A330C9" w:rsidRPr="000A6F9A" w:rsidRDefault="00A330C9" w:rsidP="004239F6">
            <w:pPr>
              <w:pStyle w:val="rowtabella0"/>
              <w:jc w:val="center"/>
              <w:rPr>
                <w:color w:val="002060"/>
              </w:rPr>
            </w:pPr>
            <w:r w:rsidRPr="000A6F9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7D3D9"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F64F" w14:textId="77777777" w:rsidR="00A330C9" w:rsidRPr="000A6F9A" w:rsidRDefault="00A330C9" w:rsidP="004239F6">
            <w:pPr>
              <w:pStyle w:val="rowtabella0"/>
              <w:jc w:val="center"/>
              <w:rPr>
                <w:color w:val="002060"/>
              </w:rPr>
            </w:pPr>
            <w:r w:rsidRPr="000A6F9A">
              <w:rPr>
                <w:color w:val="002060"/>
              </w:rPr>
              <w:t>0</w:t>
            </w:r>
          </w:p>
        </w:tc>
      </w:tr>
    </w:tbl>
    <w:p w14:paraId="01B93157" w14:textId="77777777" w:rsidR="00A330C9" w:rsidRPr="000A6F9A" w:rsidRDefault="00A330C9" w:rsidP="00A330C9">
      <w:pPr>
        <w:pStyle w:val="breakline"/>
        <w:rPr>
          <w:rFonts w:eastAsiaTheme="minorEastAsia"/>
          <w:color w:val="002060"/>
        </w:rPr>
      </w:pPr>
    </w:p>
    <w:p w14:paraId="38A67E65" w14:textId="77777777" w:rsidR="00A330C9" w:rsidRPr="000A6F9A" w:rsidRDefault="00A330C9" w:rsidP="00A330C9">
      <w:pPr>
        <w:pStyle w:val="breakline"/>
        <w:rPr>
          <w:color w:val="002060"/>
        </w:rPr>
      </w:pPr>
    </w:p>
    <w:p w14:paraId="664BAD7A" w14:textId="77777777" w:rsidR="00A330C9" w:rsidRPr="000A6F9A" w:rsidRDefault="00A330C9" w:rsidP="00A330C9">
      <w:pPr>
        <w:pStyle w:val="sottotitolocampionato10"/>
        <w:rPr>
          <w:color w:val="002060"/>
        </w:rPr>
      </w:pPr>
      <w:r w:rsidRPr="000A6F9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04074C59"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B086D"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EEEAD"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73BB6"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AADAE"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5A9A6"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A4369"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E198"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364E1"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1CB5A"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31DB4" w14:textId="77777777" w:rsidR="00A330C9" w:rsidRPr="000A6F9A" w:rsidRDefault="00A330C9" w:rsidP="004239F6">
            <w:pPr>
              <w:pStyle w:val="headertabella0"/>
              <w:rPr>
                <w:color w:val="002060"/>
              </w:rPr>
            </w:pPr>
            <w:r w:rsidRPr="000A6F9A">
              <w:rPr>
                <w:color w:val="002060"/>
              </w:rPr>
              <w:t>PE</w:t>
            </w:r>
          </w:p>
        </w:tc>
      </w:tr>
      <w:tr w:rsidR="00A330C9" w:rsidRPr="000A6F9A" w14:paraId="6629819D"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8B086" w14:textId="77777777" w:rsidR="00A330C9" w:rsidRPr="000A6F9A" w:rsidRDefault="00A330C9" w:rsidP="004239F6">
            <w:pPr>
              <w:pStyle w:val="rowtabella0"/>
              <w:rPr>
                <w:color w:val="002060"/>
                <w:lang w:val="en-US"/>
              </w:rPr>
            </w:pPr>
            <w:r w:rsidRPr="000A6F9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D561"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B5C4"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FDA4"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437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2D944"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5BF8C"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4064"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10B3"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6ABB" w14:textId="77777777" w:rsidR="00A330C9" w:rsidRPr="000A6F9A" w:rsidRDefault="00A330C9" w:rsidP="004239F6">
            <w:pPr>
              <w:pStyle w:val="rowtabella0"/>
              <w:jc w:val="center"/>
              <w:rPr>
                <w:color w:val="002060"/>
              </w:rPr>
            </w:pPr>
            <w:r w:rsidRPr="000A6F9A">
              <w:rPr>
                <w:color w:val="002060"/>
              </w:rPr>
              <w:t>0</w:t>
            </w:r>
          </w:p>
        </w:tc>
      </w:tr>
      <w:tr w:rsidR="00A330C9" w:rsidRPr="000A6F9A" w14:paraId="5B4E104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E63A3" w14:textId="77777777" w:rsidR="00A330C9" w:rsidRPr="000A6F9A" w:rsidRDefault="00A330C9" w:rsidP="004239F6">
            <w:pPr>
              <w:pStyle w:val="rowtabella0"/>
              <w:rPr>
                <w:color w:val="002060"/>
                <w:lang w:val="en-US"/>
              </w:rPr>
            </w:pPr>
            <w:r w:rsidRPr="000A6F9A">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4ADD"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FAA6"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573E"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4D46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5EB95"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7D62" w14:textId="77777777" w:rsidR="00A330C9" w:rsidRPr="000A6F9A" w:rsidRDefault="00A330C9" w:rsidP="004239F6">
            <w:pPr>
              <w:pStyle w:val="rowtabella0"/>
              <w:jc w:val="center"/>
              <w:rPr>
                <w:color w:val="002060"/>
              </w:rPr>
            </w:pPr>
            <w:r w:rsidRPr="000A6F9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F2AA"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B4A57"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9258" w14:textId="77777777" w:rsidR="00A330C9" w:rsidRPr="000A6F9A" w:rsidRDefault="00A330C9" w:rsidP="004239F6">
            <w:pPr>
              <w:pStyle w:val="rowtabella0"/>
              <w:jc w:val="center"/>
              <w:rPr>
                <w:color w:val="002060"/>
              </w:rPr>
            </w:pPr>
            <w:r w:rsidRPr="000A6F9A">
              <w:rPr>
                <w:color w:val="002060"/>
              </w:rPr>
              <w:t>0</w:t>
            </w:r>
          </w:p>
        </w:tc>
      </w:tr>
      <w:tr w:rsidR="00A330C9" w:rsidRPr="000A6F9A" w14:paraId="4F3F6F5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D3A3F3" w14:textId="77777777" w:rsidR="00A330C9" w:rsidRPr="000A6F9A" w:rsidRDefault="00A330C9" w:rsidP="004239F6">
            <w:pPr>
              <w:pStyle w:val="rowtabella0"/>
              <w:rPr>
                <w:color w:val="002060"/>
              </w:rPr>
            </w:pPr>
            <w:r w:rsidRPr="000A6F9A">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7C8A"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9D1E"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395A"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0709"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E03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EF00"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4B11C"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5E68"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19072" w14:textId="77777777" w:rsidR="00A330C9" w:rsidRPr="000A6F9A" w:rsidRDefault="00A330C9" w:rsidP="004239F6">
            <w:pPr>
              <w:pStyle w:val="rowtabella0"/>
              <w:jc w:val="center"/>
              <w:rPr>
                <w:color w:val="002060"/>
              </w:rPr>
            </w:pPr>
            <w:r w:rsidRPr="000A6F9A">
              <w:rPr>
                <w:color w:val="002060"/>
              </w:rPr>
              <w:t>0</w:t>
            </w:r>
          </w:p>
        </w:tc>
      </w:tr>
      <w:tr w:rsidR="00A330C9" w:rsidRPr="000A6F9A" w14:paraId="1D68817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FDF55" w14:textId="77777777" w:rsidR="00A330C9" w:rsidRPr="000A6F9A" w:rsidRDefault="00A330C9" w:rsidP="004239F6">
            <w:pPr>
              <w:pStyle w:val="rowtabella0"/>
              <w:rPr>
                <w:color w:val="002060"/>
              </w:rPr>
            </w:pPr>
            <w:r w:rsidRPr="000A6F9A">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A196"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CBF0"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284DE"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E17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2BA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D587"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5B6E"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7E6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F1EA" w14:textId="77777777" w:rsidR="00A330C9" w:rsidRPr="000A6F9A" w:rsidRDefault="00A330C9" w:rsidP="004239F6">
            <w:pPr>
              <w:pStyle w:val="rowtabella0"/>
              <w:jc w:val="center"/>
              <w:rPr>
                <w:color w:val="002060"/>
              </w:rPr>
            </w:pPr>
            <w:r w:rsidRPr="000A6F9A">
              <w:rPr>
                <w:color w:val="002060"/>
              </w:rPr>
              <w:t>0</w:t>
            </w:r>
          </w:p>
        </w:tc>
      </w:tr>
      <w:tr w:rsidR="00A330C9" w:rsidRPr="000A6F9A" w14:paraId="32A6595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A80F3" w14:textId="77777777" w:rsidR="00A330C9" w:rsidRPr="000A6F9A" w:rsidRDefault="00A330C9" w:rsidP="004239F6">
            <w:pPr>
              <w:pStyle w:val="rowtabella0"/>
              <w:rPr>
                <w:color w:val="002060"/>
              </w:rPr>
            </w:pPr>
            <w:r w:rsidRPr="000A6F9A">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CD42"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34CB"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2517"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B8ED"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2036"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6F5D"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2205"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2EE7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EEA0" w14:textId="77777777" w:rsidR="00A330C9" w:rsidRPr="000A6F9A" w:rsidRDefault="00A330C9" w:rsidP="004239F6">
            <w:pPr>
              <w:pStyle w:val="rowtabella0"/>
              <w:jc w:val="center"/>
              <w:rPr>
                <w:color w:val="002060"/>
              </w:rPr>
            </w:pPr>
            <w:r w:rsidRPr="000A6F9A">
              <w:rPr>
                <w:color w:val="002060"/>
              </w:rPr>
              <w:t>0</w:t>
            </w:r>
          </w:p>
        </w:tc>
      </w:tr>
      <w:tr w:rsidR="00A330C9" w:rsidRPr="000A6F9A" w14:paraId="798CC71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D9FE4" w14:textId="77777777" w:rsidR="00A330C9" w:rsidRPr="000A6F9A" w:rsidRDefault="00A330C9" w:rsidP="004239F6">
            <w:pPr>
              <w:pStyle w:val="rowtabella0"/>
              <w:rPr>
                <w:color w:val="002060"/>
              </w:rPr>
            </w:pPr>
            <w:r w:rsidRPr="000A6F9A">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BC665"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DEFD"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88FF"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667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D109"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4F0E7"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AB552"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D7BF"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35C67" w14:textId="77777777" w:rsidR="00A330C9" w:rsidRPr="000A6F9A" w:rsidRDefault="00A330C9" w:rsidP="004239F6">
            <w:pPr>
              <w:pStyle w:val="rowtabella0"/>
              <w:jc w:val="center"/>
              <w:rPr>
                <w:color w:val="002060"/>
              </w:rPr>
            </w:pPr>
            <w:r w:rsidRPr="000A6F9A">
              <w:rPr>
                <w:color w:val="002060"/>
              </w:rPr>
              <w:t>0</w:t>
            </w:r>
          </w:p>
        </w:tc>
      </w:tr>
      <w:tr w:rsidR="00A330C9" w:rsidRPr="000A6F9A" w14:paraId="515D493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EAEE0" w14:textId="77777777" w:rsidR="00A330C9" w:rsidRPr="000A6F9A" w:rsidRDefault="00A330C9" w:rsidP="004239F6">
            <w:pPr>
              <w:pStyle w:val="rowtabella0"/>
              <w:rPr>
                <w:color w:val="002060"/>
              </w:rPr>
            </w:pPr>
            <w:r w:rsidRPr="000A6F9A">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820B"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C273"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A98A"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056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0F40B"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29AF" w14:textId="77777777" w:rsidR="00A330C9" w:rsidRPr="000A6F9A" w:rsidRDefault="00A330C9" w:rsidP="004239F6">
            <w:pPr>
              <w:pStyle w:val="rowtabella0"/>
              <w:jc w:val="center"/>
              <w:rPr>
                <w:color w:val="002060"/>
              </w:rPr>
            </w:pPr>
            <w:r w:rsidRPr="000A6F9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D054"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F15E"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8E98" w14:textId="77777777" w:rsidR="00A330C9" w:rsidRPr="000A6F9A" w:rsidRDefault="00A330C9" w:rsidP="004239F6">
            <w:pPr>
              <w:pStyle w:val="rowtabella0"/>
              <w:jc w:val="center"/>
              <w:rPr>
                <w:color w:val="002060"/>
              </w:rPr>
            </w:pPr>
            <w:r w:rsidRPr="000A6F9A">
              <w:rPr>
                <w:color w:val="002060"/>
              </w:rPr>
              <w:t>0</w:t>
            </w:r>
          </w:p>
        </w:tc>
      </w:tr>
      <w:tr w:rsidR="00A330C9" w:rsidRPr="000A6F9A" w14:paraId="107A0CB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DACE7" w14:textId="77777777" w:rsidR="00A330C9" w:rsidRPr="000A6F9A" w:rsidRDefault="00A330C9" w:rsidP="004239F6">
            <w:pPr>
              <w:pStyle w:val="rowtabella0"/>
              <w:rPr>
                <w:color w:val="002060"/>
              </w:rPr>
            </w:pPr>
            <w:r w:rsidRPr="000A6F9A">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D410"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A41DB"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4973"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780EA"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7D6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B86F"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93B22"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8C21"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7C5E" w14:textId="77777777" w:rsidR="00A330C9" w:rsidRPr="000A6F9A" w:rsidRDefault="00A330C9" w:rsidP="004239F6">
            <w:pPr>
              <w:pStyle w:val="rowtabella0"/>
              <w:jc w:val="center"/>
              <w:rPr>
                <w:color w:val="002060"/>
              </w:rPr>
            </w:pPr>
            <w:r w:rsidRPr="000A6F9A">
              <w:rPr>
                <w:color w:val="002060"/>
              </w:rPr>
              <w:t>0</w:t>
            </w:r>
          </w:p>
        </w:tc>
      </w:tr>
      <w:tr w:rsidR="00A330C9" w:rsidRPr="000A6F9A" w14:paraId="37FBCBA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5EDBE" w14:textId="77777777" w:rsidR="00A330C9" w:rsidRPr="000A6F9A" w:rsidRDefault="00A330C9" w:rsidP="004239F6">
            <w:pPr>
              <w:pStyle w:val="rowtabella0"/>
              <w:rPr>
                <w:color w:val="002060"/>
              </w:rPr>
            </w:pPr>
            <w:r w:rsidRPr="000A6F9A">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6D23"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ACC2"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6E89"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2525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E9666"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8E03"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E374" w14:textId="77777777" w:rsidR="00A330C9" w:rsidRPr="000A6F9A" w:rsidRDefault="00A330C9" w:rsidP="004239F6">
            <w:pPr>
              <w:pStyle w:val="rowtabella0"/>
              <w:jc w:val="center"/>
              <w:rPr>
                <w:color w:val="002060"/>
              </w:rPr>
            </w:pPr>
            <w:r w:rsidRPr="000A6F9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B53B"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54FB" w14:textId="77777777" w:rsidR="00A330C9" w:rsidRPr="000A6F9A" w:rsidRDefault="00A330C9" w:rsidP="004239F6">
            <w:pPr>
              <w:pStyle w:val="rowtabella0"/>
              <w:jc w:val="center"/>
              <w:rPr>
                <w:color w:val="002060"/>
              </w:rPr>
            </w:pPr>
            <w:r w:rsidRPr="000A6F9A">
              <w:rPr>
                <w:color w:val="002060"/>
              </w:rPr>
              <w:t>0</w:t>
            </w:r>
          </w:p>
        </w:tc>
      </w:tr>
      <w:tr w:rsidR="00A330C9" w:rsidRPr="000A6F9A" w14:paraId="36046CC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13896" w14:textId="77777777" w:rsidR="00A330C9" w:rsidRPr="000A6F9A" w:rsidRDefault="00A330C9" w:rsidP="004239F6">
            <w:pPr>
              <w:pStyle w:val="rowtabella0"/>
              <w:rPr>
                <w:color w:val="002060"/>
              </w:rPr>
            </w:pPr>
            <w:r w:rsidRPr="000A6F9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A7A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D291"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7F76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94B1"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0A37"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FB77F"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62F9" w14:textId="77777777" w:rsidR="00A330C9" w:rsidRPr="000A6F9A" w:rsidRDefault="00A330C9" w:rsidP="004239F6">
            <w:pPr>
              <w:pStyle w:val="rowtabella0"/>
              <w:jc w:val="center"/>
              <w:rPr>
                <w:color w:val="002060"/>
              </w:rPr>
            </w:pPr>
            <w:r w:rsidRPr="000A6F9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AA25"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366B" w14:textId="77777777" w:rsidR="00A330C9" w:rsidRPr="000A6F9A" w:rsidRDefault="00A330C9" w:rsidP="004239F6">
            <w:pPr>
              <w:pStyle w:val="rowtabella0"/>
              <w:jc w:val="center"/>
              <w:rPr>
                <w:color w:val="002060"/>
              </w:rPr>
            </w:pPr>
            <w:r w:rsidRPr="000A6F9A">
              <w:rPr>
                <w:color w:val="002060"/>
              </w:rPr>
              <w:t>0</w:t>
            </w:r>
          </w:p>
        </w:tc>
      </w:tr>
      <w:tr w:rsidR="00A330C9" w:rsidRPr="000A6F9A" w14:paraId="5FF6914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CDFA30" w14:textId="77777777" w:rsidR="00A330C9" w:rsidRPr="000A6F9A" w:rsidRDefault="00A330C9" w:rsidP="004239F6">
            <w:pPr>
              <w:pStyle w:val="rowtabella0"/>
              <w:rPr>
                <w:color w:val="002060"/>
              </w:rPr>
            </w:pPr>
            <w:r w:rsidRPr="000A6F9A">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F2DC"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89939"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AD522"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406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D0F0"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D38CB"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80AA"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C716"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E5BDB" w14:textId="77777777" w:rsidR="00A330C9" w:rsidRPr="000A6F9A" w:rsidRDefault="00A330C9" w:rsidP="004239F6">
            <w:pPr>
              <w:pStyle w:val="rowtabella0"/>
              <w:jc w:val="center"/>
              <w:rPr>
                <w:color w:val="002060"/>
              </w:rPr>
            </w:pPr>
            <w:r w:rsidRPr="000A6F9A">
              <w:rPr>
                <w:color w:val="002060"/>
              </w:rPr>
              <w:t>0</w:t>
            </w:r>
          </w:p>
        </w:tc>
      </w:tr>
      <w:tr w:rsidR="00A330C9" w:rsidRPr="000A6F9A" w14:paraId="5A1652E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F93BB" w14:textId="77777777" w:rsidR="00A330C9" w:rsidRPr="000A6F9A" w:rsidRDefault="00A330C9" w:rsidP="004239F6">
            <w:pPr>
              <w:pStyle w:val="rowtabella0"/>
              <w:rPr>
                <w:color w:val="002060"/>
              </w:rPr>
            </w:pPr>
            <w:r w:rsidRPr="000A6F9A">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1EFC"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9046"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3A86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F1CD"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C0769"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51AFD"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93F90"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677B"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B04C" w14:textId="77777777" w:rsidR="00A330C9" w:rsidRPr="000A6F9A" w:rsidRDefault="00A330C9" w:rsidP="004239F6">
            <w:pPr>
              <w:pStyle w:val="rowtabella0"/>
              <w:jc w:val="center"/>
              <w:rPr>
                <w:color w:val="002060"/>
              </w:rPr>
            </w:pPr>
            <w:r w:rsidRPr="000A6F9A">
              <w:rPr>
                <w:color w:val="002060"/>
              </w:rPr>
              <w:t>0</w:t>
            </w:r>
          </w:p>
        </w:tc>
      </w:tr>
      <w:tr w:rsidR="00A330C9" w:rsidRPr="000A6F9A" w14:paraId="0630968A"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7A5DD" w14:textId="77777777" w:rsidR="00A330C9" w:rsidRPr="000A6F9A" w:rsidRDefault="00A330C9" w:rsidP="004239F6">
            <w:pPr>
              <w:pStyle w:val="rowtabella0"/>
              <w:rPr>
                <w:color w:val="002060"/>
              </w:rPr>
            </w:pPr>
            <w:r w:rsidRPr="000A6F9A">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D45E"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A061F"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9A35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E0E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E280"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32BF"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B8F4" w14:textId="77777777" w:rsidR="00A330C9" w:rsidRPr="000A6F9A" w:rsidRDefault="00A330C9" w:rsidP="004239F6">
            <w:pPr>
              <w:pStyle w:val="rowtabella0"/>
              <w:jc w:val="center"/>
              <w:rPr>
                <w:color w:val="002060"/>
              </w:rPr>
            </w:pPr>
            <w:r w:rsidRPr="000A6F9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543C"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7BB5" w14:textId="77777777" w:rsidR="00A330C9" w:rsidRPr="000A6F9A" w:rsidRDefault="00A330C9" w:rsidP="004239F6">
            <w:pPr>
              <w:pStyle w:val="rowtabella0"/>
              <w:jc w:val="center"/>
              <w:rPr>
                <w:color w:val="002060"/>
              </w:rPr>
            </w:pPr>
            <w:r w:rsidRPr="000A6F9A">
              <w:rPr>
                <w:color w:val="002060"/>
              </w:rPr>
              <w:t>0</w:t>
            </w:r>
          </w:p>
        </w:tc>
      </w:tr>
    </w:tbl>
    <w:p w14:paraId="110BE010" w14:textId="77777777" w:rsidR="00A330C9" w:rsidRPr="000A6F9A" w:rsidRDefault="00A330C9" w:rsidP="00A330C9">
      <w:pPr>
        <w:pStyle w:val="breakline"/>
        <w:rPr>
          <w:rFonts w:eastAsiaTheme="minorEastAsia"/>
          <w:color w:val="002060"/>
        </w:rPr>
      </w:pPr>
    </w:p>
    <w:p w14:paraId="0F9F7492" w14:textId="77777777" w:rsidR="00A330C9" w:rsidRPr="000A6F9A" w:rsidRDefault="00A330C9" w:rsidP="00A330C9">
      <w:pPr>
        <w:pStyle w:val="breakline"/>
        <w:rPr>
          <w:color w:val="002060"/>
        </w:rPr>
      </w:pPr>
    </w:p>
    <w:p w14:paraId="7347C5B3" w14:textId="77777777" w:rsidR="00A330C9" w:rsidRPr="000A6F9A" w:rsidRDefault="00A330C9" w:rsidP="00A330C9">
      <w:pPr>
        <w:pStyle w:val="sottotitolocampionato10"/>
        <w:rPr>
          <w:color w:val="002060"/>
        </w:rPr>
      </w:pPr>
      <w:r w:rsidRPr="000A6F9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42BEC9A3"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85ADE"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2AD45"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E19DE"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31F68"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8B6BD"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76852"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9EEC6"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0BBA"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0CAB1"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CC643" w14:textId="77777777" w:rsidR="00A330C9" w:rsidRPr="000A6F9A" w:rsidRDefault="00A330C9" w:rsidP="004239F6">
            <w:pPr>
              <w:pStyle w:val="headertabella0"/>
              <w:rPr>
                <w:color w:val="002060"/>
              </w:rPr>
            </w:pPr>
            <w:r w:rsidRPr="000A6F9A">
              <w:rPr>
                <w:color w:val="002060"/>
              </w:rPr>
              <w:t>PE</w:t>
            </w:r>
          </w:p>
        </w:tc>
      </w:tr>
      <w:tr w:rsidR="00A330C9" w:rsidRPr="000A6F9A" w14:paraId="7ED707D4"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4A4F21" w14:textId="77777777" w:rsidR="00A330C9" w:rsidRPr="000A6F9A" w:rsidRDefault="00A330C9" w:rsidP="004239F6">
            <w:pPr>
              <w:pStyle w:val="rowtabella0"/>
              <w:rPr>
                <w:color w:val="002060"/>
              </w:rPr>
            </w:pPr>
            <w:r w:rsidRPr="000A6F9A">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A6175"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8F63"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8030"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8864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5D21"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89BF2" w14:textId="77777777" w:rsidR="00A330C9" w:rsidRPr="000A6F9A" w:rsidRDefault="00A330C9" w:rsidP="004239F6">
            <w:pPr>
              <w:pStyle w:val="rowtabella0"/>
              <w:jc w:val="center"/>
              <w:rPr>
                <w:color w:val="002060"/>
              </w:rPr>
            </w:pPr>
            <w:r w:rsidRPr="000A6F9A">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36E67"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F36F2"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8702" w14:textId="77777777" w:rsidR="00A330C9" w:rsidRPr="000A6F9A" w:rsidRDefault="00A330C9" w:rsidP="004239F6">
            <w:pPr>
              <w:pStyle w:val="rowtabella0"/>
              <w:jc w:val="center"/>
              <w:rPr>
                <w:color w:val="002060"/>
              </w:rPr>
            </w:pPr>
            <w:r w:rsidRPr="000A6F9A">
              <w:rPr>
                <w:color w:val="002060"/>
              </w:rPr>
              <w:t>0</w:t>
            </w:r>
          </w:p>
        </w:tc>
      </w:tr>
      <w:tr w:rsidR="00A330C9" w:rsidRPr="000A6F9A" w14:paraId="79C0A95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45863" w14:textId="77777777" w:rsidR="00A330C9" w:rsidRPr="000A6F9A" w:rsidRDefault="00A330C9" w:rsidP="004239F6">
            <w:pPr>
              <w:pStyle w:val="rowtabella0"/>
              <w:rPr>
                <w:color w:val="002060"/>
              </w:rPr>
            </w:pPr>
            <w:r w:rsidRPr="000A6F9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97EC"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3F6ED"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4B2CB"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07A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DD5A7"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A2E8C"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AA9F"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64FA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AFB5" w14:textId="77777777" w:rsidR="00A330C9" w:rsidRPr="000A6F9A" w:rsidRDefault="00A330C9" w:rsidP="004239F6">
            <w:pPr>
              <w:pStyle w:val="rowtabella0"/>
              <w:jc w:val="center"/>
              <w:rPr>
                <w:color w:val="002060"/>
              </w:rPr>
            </w:pPr>
            <w:r w:rsidRPr="000A6F9A">
              <w:rPr>
                <w:color w:val="002060"/>
              </w:rPr>
              <w:t>0</w:t>
            </w:r>
          </w:p>
        </w:tc>
      </w:tr>
      <w:tr w:rsidR="00A330C9" w:rsidRPr="000A6F9A" w14:paraId="0BFF4A8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2E434D" w14:textId="77777777" w:rsidR="00A330C9" w:rsidRPr="000A6F9A" w:rsidRDefault="00A330C9" w:rsidP="004239F6">
            <w:pPr>
              <w:pStyle w:val="rowtabella0"/>
              <w:rPr>
                <w:color w:val="002060"/>
                <w:lang w:val="en-US"/>
              </w:rPr>
            </w:pPr>
            <w:r w:rsidRPr="000A6F9A">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DE2D"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05245"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E674"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AB4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E8E2"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DE647"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80E84"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C29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2A5CC" w14:textId="77777777" w:rsidR="00A330C9" w:rsidRPr="000A6F9A" w:rsidRDefault="00A330C9" w:rsidP="004239F6">
            <w:pPr>
              <w:pStyle w:val="rowtabella0"/>
              <w:jc w:val="center"/>
              <w:rPr>
                <w:color w:val="002060"/>
              </w:rPr>
            </w:pPr>
            <w:r w:rsidRPr="000A6F9A">
              <w:rPr>
                <w:color w:val="002060"/>
              </w:rPr>
              <w:t>0</w:t>
            </w:r>
          </w:p>
        </w:tc>
      </w:tr>
      <w:tr w:rsidR="00A330C9" w:rsidRPr="000A6F9A" w14:paraId="6F86776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A87C3" w14:textId="77777777" w:rsidR="00A330C9" w:rsidRPr="000A6F9A" w:rsidRDefault="00A330C9" w:rsidP="004239F6">
            <w:pPr>
              <w:pStyle w:val="rowtabella0"/>
              <w:rPr>
                <w:color w:val="002060"/>
              </w:rPr>
            </w:pPr>
            <w:r w:rsidRPr="000A6F9A">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2D90"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D277"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0150"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2AF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E5F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9F41"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76EFC"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8262"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B8BFE" w14:textId="77777777" w:rsidR="00A330C9" w:rsidRPr="000A6F9A" w:rsidRDefault="00A330C9" w:rsidP="004239F6">
            <w:pPr>
              <w:pStyle w:val="rowtabella0"/>
              <w:jc w:val="center"/>
              <w:rPr>
                <w:color w:val="002060"/>
              </w:rPr>
            </w:pPr>
            <w:r w:rsidRPr="000A6F9A">
              <w:rPr>
                <w:color w:val="002060"/>
              </w:rPr>
              <w:t>0</w:t>
            </w:r>
          </w:p>
        </w:tc>
      </w:tr>
      <w:tr w:rsidR="00A330C9" w:rsidRPr="000A6F9A" w14:paraId="3D8D53C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05682" w14:textId="77777777" w:rsidR="00A330C9" w:rsidRPr="000A6F9A" w:rsidRDefault="00A330C9" w:rsidP="004239F6">
            <w:pPr>
              <w:pStyle w:val="rowtabella0"/>
              <w:rPr>
                <w:color w:val="002060"/>
              </w:rPr>
            </w:pPr>
            <w:r w:rsidRPr="000A6F9A">
              <w:rPr>
                <w:color w:val="002060"/>
              </w:rPr>
              <w:t xml:space="preserve">A.S.D. </w:t>
            </w:r>
            <w:proofErr w:type="gramStart"/>
            <w:r w:rsidRPr="000A6F9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7ED5"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A7C3"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E3BF"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ACC4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AF0D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570E5"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DB68"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F2E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7F9B" w14:textId="77777777" w:rsidR="00A330C9" w:rsidRPr="000A6F9A" w:rsidRDefault="00A330C9" w:rsidP="004239F6">
            <w:pPr>
              <w:pStyle w:val="rowtabella0"/>
              <w:jc w:val="center"/>
              <w:rPr>
                <w:color w:val="002060"/>
              </w:rPr>
            </w:pPr>
            <w:r w:rsidRPr="000A6F9A">
              <w:rPr>
                <w:color w:val="002060"/>
              </w:rPr>
              <w:t>0</w:t>
            </w:r>
          </w:p>
        </w:tc>
      </w:tr>
      <w:tr w:rsidR="00A330C9" w:rsidRPr="000A6F9A" w14:paraId="42C76E0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38D25" w14:textId="77777777" w:rsidR="00A330C9" w:rsidRPr="000A6F9A" w:rsidRDefault="00A330C9" w:rsidP="004239F6">
            <w:pPr>
              <w:pStyle w:val="rowtabella0"/>
              <w:rPr>
                <w:color w:val="002060"/>
              </w:rPr>
            </w:pPr>
            <w:r w:rsidRPr="000A6F9A">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C9D0"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16B0"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4DE2"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498D0"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48DD"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364E"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71704"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D5A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2983F" w14:textId="77777777" w:rsidR="00A330C9" w:rsidRPr="000A6F9A" w:rsidRDefault="00A330C9" w:rsidP="004239F6">
            <w:pPr>
              <w:pStyle w:val="rowtabella0"/>
              <w:jc w:val="center"/>
              <w:rPr>
                <w:color w:val="002060"/>
              </w:rPr>
            </w:pPr>
            <w:r w:rsidRPr="000A6F9A">
              <w:rPr>
                <w:color w:val="002060"/>
              </w:rPr>
              <w:t>0</w:t>
            </w:r>
          </w:p>
        </w:tc>
      </w:tr>
      <w:tr w:rsidR="00A330C9" w:rsidRPr="000A6F9A" w14:paraId="77A9207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58EEF" w14:textId="77777777" w:rsidR="00A330C9" w:rsidRPr="000A6F9A" w:rsidRDefault="00A330C9" w:rsidP="004239F6">
            <w:pPr>
              <w:pStyle w:val="rowtabella0"/>
              <w:rPr>
                <w:color w:val="002060"/>
              </w:rPr>
            </w:pPr>
            <w:r w:rsidRPr="000A6F9A">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95917"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BA158"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8C93"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DAEA"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511FC"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B542"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96E1B"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E670"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2E5B" w14:textId="77777777" w:rsidR="00A330C9" w:rsidRPr="000A6F9A" w:rsidRDefault="00A330C9" w:rsidP="004239F6">
            <w:pPr>
              <w:pStyle w:val="rowtabella0"/>
              <w:jc w:val="center"/>
              <w:rPr>
                <w:color w:val="002060"/>
              </w:rPr>
            </w:pPr>
            <w:r w:rsidRPr="000A6F9A">
              <w:rPr>
                <w:color w:val="002060"/>
              </w:rPr>
              <w:t>0</w:t>
            </w:r>
          </w:p>
        </w:tc>
      </w:tr>
      <w:tr w:rsidR="00A330C9" w:rsidRPr="000A6F9A" w14:paraId="0C9EFCB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4F530B" w14:textId="77777777" w:rsidR="00A330C9" w:rsidRPr="000A6F9A" w:rsidRDefault="00A330C9" w:rsidP="004239F6">
            <w:pPr>
              <w:pStyle w:val="rowtabella0"/>
              <w:rPr>
                <w:color w:val="002060"/>
                <w:lang w:val="en-US"/>
              </w:rPr>
            </w:pPr>
            <w:r w:rsidRPr="000A6F9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1905C"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D836"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71B2"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B10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1A95"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9314"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35503"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1966"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3891" w14:textId="77777777" w:rsidR="00A330C9" w:rsidRPr="000A6F9A" w:rsidRDefault="00A330C9" w:rsidP="004239F6">
            <w:pPr>
              <w:pStyle w:val="rowtabella0"/>
              <w:jc w:val="center"/>
              <w:rPr>
                <w:color w:val="002060"/>
              </w:rPr>
            </w:pPr>
            <w:r w:rsidRPr="000A6F9A">
              <w:rPr>
                <w:color w:val="002060"/>
              </w:rPr>
              <w:t>0</w:t>
            </w:r>
          </w:p>
        </w:tc>
      </w:tr>
      <w:tr w:rsidR="00A330C9" w:rsidRPr="000A6F9A" w14:paraId="15F32AF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139B1" w14:textId="77777777" w:rsidR="00A330C9" w:rsidRPr="000A6F9A" w:rsidRDefault="00A330C9" w:rsidP="004239F6">
            <w:pPr>
              <w:pStyle w:val="rowtabella0"/>
              <w:rPr>
                <w:color w:val="002060"/>
              </w:rPr>
            </w:pPr>
            <w:r w:rsidRPr="000A6F9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0CE6"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A5F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3A2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4F00"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827F"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037A0"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2C7C6"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B7D1"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B24E" w14:textId="77777777" w:rsidR="00A330C9" w:rsidRPr="000A6F9A" w:rsidRDefault="00A330C9" w:rsidP="004239F6">
            <w:pPr>
              <w:pStyle w:val="rowtabella0"/>
              <w:jc w:val="center"/>
              <w:rPr>
                <w:color w:val="002060"/>
              </w:rPr>
            </w:pPr>
            <w:r w:rsidRPr="000A6F9A">
              <w:rPr>
                <w:color w:val="002060"/>
              </w:rPr>
              <w:t>0</w:t>
            </w:r>
          </w:p>
        </w:tc>
      </w:tr>
      <w:tr w:rsidR="00A330C9" w:rsidRPr="000A6F9A" w14:paraId="556929A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3E3EE" w14:textId="77777777" w:rsidR="00A330C9" w:rsidRPr="000A6F9A" w:rsidRDefault="00A330C9" w:rsidP="004239F6">
            <w:pPr>
              <w:pStyle w:val="rowtabella0"/>
              <w:rPr>
                <w:color w:val="002060"/>
              </w:rPr>
            </w:pPr>
            <w:r w:rsidRPr="000A6F9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DCA7"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DF8A"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882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B090B"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6C789"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92C1"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FAF6"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8B2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4491" w14:textId="77777777" w:rsidR="00A330C9" w:rsidRPr="000A6F9A" w:rsidRDefault="00A330C9" w:rsidP="004239F6">
            <w:pPr>
              <w:pStyle w:val="rowtabella0"/>
              <w:jc w:val="center"/>
              <w:rPr>
                <w:color w:val="002060"/>
              </w:rPr>
            </w:pPr>
            <w:r w:rsidRPr="000A6F9A">
              <w:rPr>
                <w:color w:val="002060"/>
              </w:rPr>
              <w:t>0</w:t>
            </w:r>
          </w:p>
        </w:tc>
      </w:tr>
      <w:tr w:rsidR="00A330C9" w:rsidRPr="000A6F9A" w14:paraId="725E2BC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F76E9" w14:textId="77777777" w:rsidR="00A330C9" w:rsidRPr="000A6F9A" w:rsidRDefault="00A330C9" w:rsidP="004239F6">
            <w:pPr>
              <w:pStyle w:val="rowtabella0"/>
              <w:rPr>
                <w:color w:val="002060"/>
              </w:rPr>
            </w:pPr>
            <w:r w:rsidRPr="000A6F9A">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9C9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2AEF"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FEDE"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8800"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63DB"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AC23"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A3E9"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322C0"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D206" w14:textId="77777777" w:rsidR="00A330C9" w:rsidRPr="000A6F9A" w:rsidRDefault="00A330C9" w:rsidP="004239F6">
            <w:pPr>
              <w:pStyle w:val="rowtabella0"/>
              <w:jc w:val="center"/>
              <w:rPr>
                <w:color w:val="002060"/>
              </w:rPr>
            </w:pPr>
            <w:r w:rsidRPr="000A6F9A">
              <w:rPr>
                <w:color w:val="002060"/>
              </w:rPr>
              <w:t>0</w:t>
            </w:r>
          </w:p>
        </w:tc>
      </w:tr>
      <w:tr w:rsidR="00A330C9" w:rsidRPr="000A6F9A" w14:paraId="5B7DFB0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3992A" w14:textId="77777777" w:rsidR="00A330C9" w:rsidRPr="000A6F9A" w:rsidRDefault="00A330C9" w:rsidP="004239F6">
            <w:pPr>
              <w:pStyle w:val="rowtabella0"/>
              <w:rPr>
                <w:color w:val="002060"/>
              </w:rPr>
            </w:pPr>
            <w:r w:rsidRPr="000A6F9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7A89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8104"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5517"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16A3"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6FC3"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2721F"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0C06A"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8257"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29A9" w14:textId="77777777" w:rsidR="00A330C9" w:rsidRPr="000A6F9A" w:rsidRDefault="00A330C9" w:rsidP="004239F6">
            <w:pPr>
              <w:pStyle w:val="rowtabella0"/>
              <w:jc w:val="center"/>
              <w:rPr>
                <w:color w:val="002060"/>
              </w:rPr>
            </w:pPr>
            <w:r w:rsidRPr="000A6F9A">
              <w:rPr>
                <w:color w:val="002060"/>
              </w:rPr>
              <w:t>0</w:t>
            </w:r>
          </w:p>
        </w:tc>
      </w:tr>
      <w:tr w:rsidR="00A330C9" w:rsidRPr="000A6F9A" w14:paraId="4F6BD1B2"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134190" w14:textId="77777777" w:rsidR="00A330C9" w:rsidRPr="000A6F9A" w:rsidRDefault="00A330C9" w:rsidP="004239F6">
            <w:pPr>
              <w:pStyle w:val="rowtabella0"/>
              <w:rPr>
                <w:color w:val="002060"/>
              </w:rPr>
            </w:pPr>
            <w:r w:rsidRPr="000A6F9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6EFE0"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57E9"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894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9E1A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C01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340F"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0E708" w14:textId="77777777" w:rsidR="00A330C9" w:rsidRPr="000A6F9A" w:rsidRDefault="00A330C9" w:rsidP="004239F6">
            <w:pPr>
              <w:pStyle w:val="rowtabella0"/>
              <w:jc w:val="center"/>
              <w:rPr>
                <w:color w:val="002060"/>
              </w:rPr>
            </w:pPr>
            <w:r w:rsidRPr="000A6F9A">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17F7"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3487" w14:textId="77777777" w:rsidR="00A330C9" w:rsidRPr="000A6F9A" w:rsidRDefault="00A330C9" w:rsidP="004239F6">
            <w:pPr>
              <w:pStyle w:val="rowtabella0"/>
              <w:jc w:val="center"/>
              <w:rPr>
                <w:color w:val="002060"/>
              </w:rPr>
            </w:pPr>
            <w:r w:rsidRPr="000A6F9A">
              <w:rPr>
                <w:color w:val="002060"/>
              </w:rPr>
              <w:t>0</w:t>
            </w:r>
          </w:p>
        </w:tc>
      </w:tr>
    </w:tbl>
    <w:p w14:paraId="76586B68" w14:textId="77777777" w:rsidR="00A330C9" w:rsidRPr="000A6F9A" w:rsidRDefault="00A330C9" w:rsidP="00A330C9">
      <w:pPr>
        <w:pStyle w:val="breakline"/>
        <w:rPr>
          <w:color w:val="002060"/>
        </w:rPr>
      </w:pPr>
    </w:p>
    <w:p w14:paraId="391D7B81" w14:textId="77777777" w:rsidR="00A330C9" w:rsidRPr="000A6F9A" w:rsidRDefault="00A330C9" w:rsidP="00A330C9">
      <w:pPr>
        <w:pStyle w:val="titoloprinc0"/>
        <w:rPr>
          <w:color w:val="002060"/>
        </w:rPr>
      </w:pPr>
      <w:r w:rsidRPr="000A6F9A">
        <w:rPr>
          <w:color w:val="002060"/>
        </w:rPr>
        <w:t>PROGRAMMA GARE</w:t>
      </w:r>
    </w:p>
    <w:p w14:paraId="3B17CDF8" w14:textId="77777777" w:rsidR="00A330C9" w:rsidRPr="000A6F9A" w:rsidRDefault="00A330C9" w:rsidP="00A330C9">
      <w:pPr>
        <w:pStyle w:val="breakline"/>
        <w:rPr>
          <w:color w:val="002060"/>
        </w:rPr>
      </w:pPr>
    </w:p>
    <w:p w14:paraId="1B456F39" w14:textId="77777777" w:rsidR="00A330C9" w:rsidRPr="000A6F9A" w:rsidRDefault="00A330C9" w:rsidP="00A330C9">
      <w:pPr>
        <w:pStyle w:val="sottotitolocampionato10"/>
        <w:rPr>
          <w:color w:val="002060"/>
        </w:rPr>
      </w:pPr>
      <w:r w:rsidRPr="000A6F9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3"/>
        <w:gridCol w:w="385"/>
        <w:gridCol w:w="898"/>
        <w:gridCol w:w="1183"/>
        <w:gridCol w:w="1553"/>
        <w:gridCol w:w="1548"/>
      </w:tblGrid>
      <w:tr w:rsidR="00A330C9" w:rsidRPr="000A6F9A" w14:paraId="2BD6B9BB"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8A629" w14:textId="77777777" w:rsidR="00A330C9" w:rsidRPr="000A6F9A" w:rsidRDefault="00A330C9" w:rsidP="004239F6">
            <w:pPr>
              <w:pStyle w:val="headertabella0"/>
              <w:rPr>
                <w:color w:val="002060"/>
              </w:rPr>
            </w:pPr>
            <w:r w:rsidRPr="000A6F9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B658A"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30F29"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9824C"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84E62"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40F52"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C9116"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68BD3C27"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A0125F" w14:textId="77777777" w:rsidR="00A330C9" w:rsidRPr="000A6F9A" w:rsidRDefault="00A330C9" w:rsidP="004239F6">
            <w:pPr>
              <w:pStyle w:val="rowtabella0"/>
              <w:rPr>
                <w:color w:val="002060"/>
              </w:rPr>
            </w:pPr>
            <w:r w:rsidRPr="000A6F9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DC5BE" w14:textId="77777777" w:rsidR="00A330C9" w:rsidRPr="000A6F9A" w:rsidRDefault="00A330C9" w:rsidP="004239F6">
            <w:pPr>
              <w:pStyle w:val="rowtabella0"/>
              <w:rPr>
                <w:color w:val="002060"/>
              </w:rPr>
            </w:pPr>
            <w:r w:rsidRPr="000A6F9A">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C7CDD5"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04CFB" w14:textId="77777777" w:rsidR="00A330C9" w:rsidRPr="000A6F9A" w:rsidRDefault="00A330C9" w:rsidP="004239F6">
            <w:pPr>
              <w:pStyle w:val="rowtabella0"/>
              <w:rPr>
                <w:color w:val="002060"/>
              </w:rPr>
            </w:pPr>
            <w:r w:rsidRPr="000A6F9A">
              <w:rPr>
                <w:color w:val="002060"/>
              </w:rPr>
              <w:t>07/02/2025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61977" w14:textId="77777777" w:rsidR="00A330C9" w:rsidRPr="000A6F9A" w:rsidRDefault="00A330C9" w:rsidP="004239F6">
            <w:pPr>
              <w:pStyle w:val="rowtabella0"/>
              <w:rPr>
                <w:color w:val="002060"/>
              </w:rPr>
            </w:pPr>
            <w:r w:rsidRPr="000A6F9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BD3BB" w14:textId="77777777" w:rsidR="00A330C9" w:rsidRPr="000A6F9A" w:rsidRDefault="00A330C9" w:rsidP="004239F6">
            <w:pPr>
              <w:pStyle w:val="rowtabella0"/>
              <w:rPr>
                <w:color w:val="002060"/>
              </w:rPr>
            </w:pPr>
            <w:r w:rsidRPr="000A6F9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67D2E" w14:textId="77777777" w:rsidR="00A330C9" w:rsidRPr="000A6F9A" w:rsidRDefault="00A330C9" w:rsidP="004239F6">
            <w:pPr>
              <w:pStyle w:val="rowtabella0"/>
              <w:rPr>
                <w:color w:val="002060"/>
              </w:rPr>
            </w:pPr>
            <w:r w:rsidRPr="000A6F9A">
              <w:rPr>
                <w:color w:val="002060"/>
              </w:rPr>
              <w:t>VIA MADRE TERESA DI CALCUTTA</w:t>
            </w:r>
          </w:p>
        </w:tc>
      </w:tr>
      <w:tr w:rsidR="00A330C9" w:rsidRPr="000A6F9A" w14:paraId="6BD04DDF"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99A55" w14:textId="77777777" w:rsidR="00A330C9" w:rsidRPr="000A6F9A" w:rsidRDefault="00A330C9" w:rsidP="004239F6">
            <w:pPr>
              <w:pStyle w:val="rowtabella0"/>
              <w:rPr>
                <w:color w:val="002060"/>
              </w:rPr>
            </w:pPr>
            <w:r w:rsidRPr="000A6F9A">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627383" w14:textId="77777777" w:rsidR="00A330C9" w:rsidRPr="000A6F9A" w:rsidRDefault="00A330C9" w:rsidP="004239F6">
            <w:pPr>
              <w:pStyle w:val="rowtabella0"/>
              <w:rPr>
                <w:color w:val="002060"/>
              </w:rPr>
            </w:pPr>
            <w:r w:rsidRPr="000A6F9A">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6511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2AE5C" w14:textId="77777777" w:rsidR="00A330C9" w:rsidRPr="000A6F9A" w:rsidRDefault="00A330C9" w:rsidP="004239F6">
            <w:pPr>
              <w:pStyle w:val="rowtabella0"/>
              <w:rPr>
                <w:color w:val="002060"/>
              </w:rPr>
            </w:pPr>
            <w:r w:rsidRPr="000A6F9A">
              <w:rPr>
                <w:color w:val="002060"/>
              </w:rPr>
              <w:t>07/02/2025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37DDAF" w14:textId="77777777" w:rsidR="00A330C9" w:rsidRPr="000A6F9A" w:rsidRDefault="00A330C9" w:rsidP="004239F6">
            <w:pPr>
              <w:pStyle w:val="rowtabella0"/>
              <w:rPr>
                <w:color w:val="002060"/>
              </w:rPr>
            </w:pPr>
            <w:r w:rsidRPr="000A6F9A">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404962" w14:textId="77777777" w:rsidR="00A330C9" w:rsidRPr="000A6F9A" w:rsidRDefault="00A330C9" w:rsidP="004239F6">
            <w:pPr>
              <w:pStyle w:val="rowtabella0"/>
              <w:rPr>
                <w:color w:val="002060"/>
              </w:rPr>
            </w:pPr>
            <w:r w:rsidRPr="000A6F9A">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4C0107" w14:textId="77777777" w:rsidR="00A330C9" w:rsidRPr="000A6F9A" w:rsidRDefault="00A330C9" w:rsidP="004239F6">
            <w:pPr>
              <w:pStyle w:val="rowtabella0"/>
              <w:rPr>
                <w:color w:val="002060"/>
              </w:rPr>
            </w:pPr>
            <w:r w:rsidRPr="000A6F9A">
              <w:rPr>
                <w:color w:val="002060"/>
              </w:rPr>
              <w:t>VIA ANTONIO ROSMINI 22/B</w:t>
            </w:r>
          </w:p>
        </w:tc>
      </w:tr>
      <w:tr w:rsidR="00A330C9" w:rsidRPr="000A6F9A" w14:paraId="12BF80C2"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48462B" w14:textId="77777777" w:rsidR="00A330C9" w:rsidRPr="000A6F9A" w:rsidRDefault="00A330C9" w:rsidP="004239F6">
            <w:pPr>
              <w:pStyle w:val="rowtabella0"/>
              <w:rPr>
                <w:color w:val="002060"/>
              </w:rPr>
            </w:pPr>
            <w:r w:rsidRPr="000A6F9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8B783" w14:textId="77777777" w:rsidR="00A330C9" w:rsidRPr="000A6F9A" w:rsidRDefault="00A330C9" w:rsidP="004239F6">
            <w:pPr>
              <w:pStyle w:val="rowtabella0"/>
              <w:rPr>
                <w:color w:val="002060"/>
              </w:rPr>
            </w:pPr>
            <w:proofErr w:type="gramStart"/>
            <w:r w:rsidRPr="000A6F9A">
              <w:rPr>
                <w:color w:val="002060"/>
              </w:rPr>
              <w:t>CITTA</w:t>
            </w:r>
            <w:proofErr w:type="gramEnd"/>
            <w:r w:rsidRPr="000A6F9A">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64F8E8"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AD875D"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2EE5A2" w14:textId="77777777" w:rsidR="00A330C9" w:rsidRPr="000A6F9A" w:rsidRDefault="00A330C9" w:rsidP="004239F6">
            <w:pPr>
              <w:pStyle w:val="rowtabella0"/>
              <w:rPr>
                <w:color w:val="002060"/>
              </w:rPr>
            </w:pPr>
            <w:r w:rsidRPr="000A6F9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C5270" w14:textId="77777777" w:rsidR="00A330C9" w:rsidRPr="000A6F9A" w:rsidRDefault="00A330C9" w:rsidP="004239F6">
            <w:pPr>
              <w:pStyle w:val="rowtabella0"/>
              <w:rPr>
                <w:color w:val="002060"/>
              </w:rPr>
            </w:pPr>
            <w:r w:rsidRPr="000A6F9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6383AD" w14:textId="77777777" w:rsidR="00A330C9" w:rsidRPr="000A6F9A" w:rsidRDefault="00A330C9" w:rsidP="004239F6">
            <w:pPr>
              <w:pStyle w:val="rowtabella0"/>
              <w:rPr>
                <w:color w:val="002060"/>
              </w:rPr>
            </w:pPr>
            <w:r w:rsidRPr="000A6F9A">
              <w:rPr>
                <w:color w:val="002060"/>
              </w:rPr>
              <w:t>VIA DELLO STADIO</w:t>
            </w:r>
          </w:p>
        </w:tc>
      </w:tr>
      <w:tr w:rsidR="00A330C9" w:rsidRPr="000A6F9A" w14:paraId="1B782972"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BB3E15" w14:textId="77777777" w:rsidR="00A330C9" w:rsidRPr="000A6F9A" w:rsidRDefault="00A330C9" w:rsidP="004239F6">
            <w:pPr>
              <w:pStyle w:val="rowtabella0"/>
              <w:rPr>
                <w:color w:val="002060"/>
              </w:rPr>
            </w:pPr>
            <w:r w:rsidRPr="000A6F9A">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49A0E4" w14:textId="77777777" w:rsidR="00A330C9" w:rsidRPr="000A6F9A" w:rsidRDefault="00A330C9" w:rsidP="004239F6">
            <w:pPr>
              <w:pStyle w:val="rowtabella0"/>
              <w:rPr>
                <w:color w:val="002060"/>
              </w:rPr>
            </w:pPr>
            <w:r w:rsidRPr="000A6F9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E2EE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B5414"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E54127" w14:textId="77777777" w:rsidR="00A330C9" w:rsidRPr="000A6F9A" w:rsidRDefault="00A330C9" w:rsidP="004239F6">
            <w:pPr>
              <w:pStyle w:val="rowtabella0"/>
              <w:rPr>
                <w:color w:val="002060"/>
              </w:rPr>
            </w:pPr>
            <w:r w:rsidRPr="000A6F9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176B7" w14:textId="77777777" w:rsidR="00A330C9" w:rsidRPr="000A6F9A" w:rsidRDefault="00A330C9" w:rsidP="004239F6">
            <w:pPr>
              <w:pStyle w:val="rowtabella0"/>
              <w:rPr>
                <w:color w:val="002060"/>
              </w:rPr>
            </w:pPr>
            <w:r w:rsidRPr="000A6F9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44CEF" w14:textId="77777777" w:rsidR="00A330C9" w:rsidRPr="000A6F9A" w:rsidRDefault="00A330C9" w:rsidP="004239F6">
            <w:pPr>
              <w:pStyle w:val="rowtabella0"/>
              <w:rPr>
                <w:color w:val="002060"/>
              </w:rPr>
            </w:pPr>
            <w:r w:rsidRPr="000A6F9A">
              <w:rPr>
                <w:color w:val="002060"/>
              </w:rPr>
              <w:t>VIA ROMA, SNC</w:t>
            </w:r>
          </w:p>
        </w:tc>
      </w:tr>
      <w:tr w:rsidR="00A330C9" w:rsidRPr="000A6F9A" w14:paraId="70921CDA"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DAABDD" w14:textId="77777777" w:rsidR="00A330C9" w:rsidRPr="000A6F9A" w:rsidRDefault="00A330C9" w:rsidP="004239F6">
            <w:pPr>
              <w:pStyle w:val="rowtabella0"/>
              <w:rPr>
                <w:color w:val="002060"/>
              </w:rPr>
            </w:pPr>
            <w:r w:rsidRPr="000A6F9A">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0038FE" w14:textId="77777777" w:rsidR="00A330C9" w:rsidRPr="000A6F9A" w:rsidRDefault="00A330C9" w:rsidP="004239F6">
            <w:pPr>
              <w:pStyle w:val="rowtabella0"/>
              <w:rPr>
                <w:color w:val="002060"/>
              </w:rPr>
            </w:pPr>
            <w:r w:rsidRPr="000A6F9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973DE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2F2B72"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A2B4C3" w14:textId="77777777" w:rsidR="00A330C9" w:rsidRPr="000A6F9A" w:rsidRDefault="00A330C9" w:rsidP="004239F6">
            <w:pPr>
              <w:pStyle w:val="rowtabella0"/>
              <w:rPr>
                <w:color w:val="002060"/>
              </w:rPr>
            </w:pPr>
            <w:r w:rsidRPr="000A6F9A">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FDA2E3" w14:textId="77777777" w:rsidR="00A330C9" w:rsidRPr="000A6F9A" w:rsidRDefault="00A330C9" w:rsidP="004239F6">
            <w:pPr>
              <w:pStyle w:val="rowtabella0"/>
              <w:rPr>
                <w:color w:val="002060"/>
              </w:rPr>
            </w:pPr>
            <w:r w:rsidRPr="000A6F9A">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5EB6A7" w14:textId="77777777" w:rsidR="00A330C9" w:rsidRPr="000A6F9A" w:rsidRDefault="00A330C9" w:rsidP="004239F6">
            <w:pPr>
              <w:pStyle w:val="rowtabella0"/>
              <w:rPr>
                <w:color w:val="002060"/>
              </w:rPr>
            </w:pPr>
            <w:r w:rsidRPr="000A6F9A">
              <w:rPr>
                <w:color w:val="002060"/>
              </w:rPr>
              <w:t>VIA NAZARIO SAURO</w:t>
            </w:r>
          </w:p>
        </w:tc>
      </w:tr>
      <w:tr w:rsidR="00A330C9" w:rsidRPr="000A6F9A" w14:paraId="27D7D075"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69BE86" w14:textId="77777777" w:rsidR="00A330C9" w:rsidRPr="000A6F9A" w:rsidRDefault="00A330C9" w:rsidP="004239F6">
            <w:pPr>
              <w:pStyle w:val="rowtabella0"/>
              <w:rPr>
                <w:color w:val="002060"/>
              </w:rPr>
            </w:pPr>
            <w:r w:rsidRPr="000A6F9A">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EE0BC" w14:textId="77777777" w:rsidR="00A330C9" w:rsidRPr="000A6F9A" w:rsidRDefault="00A330C9" w:rsidP="004239F6">
            <w:pPr>
              <w:pStyle w:val="rowtabella0"/>
              <w:rPr>
                <w:color w:val="002060"/>
              </w:rPr>
            </w:pPr>
            <w:r w:rsidRPr="000A6F9A">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0862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6872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DC34AB" w14:textId="77777777" w:rsidR="00A330C9" w:rsidRPr="000A6F9A" w:rsidRDefault="00A330C9" w:rsidP="004239F6">
            <w:pPr>
              <w:pStyle w:val="rowtabella0"/>
              <w:rPr>
                <w:color w:val="002060"/>
              </w:rPr>
            </w:pPr>
            <w:r w:rsidRPr="000A6F9A">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D58DD"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700D5" w14:textId="77777777" w:rsidR="00A330C9" w:rsidRPr="000A6F9A" w:rsidRDefault="00A330C9" w:rsidP="004239F6">
            <w:pPr>
              <w:pStyle w:val="rowtabella0"/>
              <w:rPr>
                <w:color w:val="002060"/>
              </w:rPr>
            </w:pPr>
            <w:r w:rsidRPr="000A6F9A">
              <w:rPr>
                <w:color w:val="002060"/>
              </w:rPr>
              <w:t>VIA PETRARCA</w:t>
            </w:r>
          </w:p>
        </w:tc>
      </w:tr>
    </w:tbl>
    <w:p w14:paraId="1D64F39F" w14:textId="77777777" w:rsidR="00A330C9" w:rsidRPr="000A6F9A" w:rsidRDefault="00A330C9" w:rsidP="00A330C9">
      <w:pPr>
        <w:pStyle w:val="breakline"/>
        <w:rPr>
          <w:rFonts w:eastAsiaTheme="minorEastAsia"/>
          <w:color w:val="002060"/>
        </w:rPr>
      </w:pPr>
    </w:p>
    <w:p w14:paraId="44E2C971" w14:textId="77777777" w:rsidR="00A330C9" w:rsidRPr="000A6F9A" w:rsidRDefault="00A330C9" w:rsidP="00A330C9">
      <w:pPr>
        <w:pStyle w:val="breakline"/>
        <w:rPr>
          <w:color w:val="002060"/>
        </w:rPr>
      </w:pPr>
    </w:p>
    <w:p w14:paraId="4B56D41C" w14:textId="77777777" w:rsidR="00A330C9" w:rsidRPr="000A6F9A" w:rsidRDefault="00A330C9" w:rsidP="00A330C9">
      <w:pPr>
        <w:pStyle w:val="breakline"/>
        <w:rPr>
          <w:color w:val="002060"/>
        </w:rPr>
      </w:pPr>
    </w:p>
    <w:p w14:paraId="5D140AC4" w14:textId="77777777" w:rsidR="00A330C9" w:rsidRPr="000A6F9A" w:rsidRDefault="00A330C9" w:rsidP="00A330C9">
      <w:pPr>
        <w:pStyle w:val="sottotitolocampionato10"/>
        <w:rPr>
          <w:color w:val="002060"/>
        </w:rPr>
      </w:pPr>
      <w:r w:rsidRPr="000A6F9A">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A330C9" w:rsidRPr="000A6F9A" w14:paraId="29CF8877"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DDDD0"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361E3"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EF577"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BB252"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4B055"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D7DBB"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D2209"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64E15B70"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B304DD" w14:textId="77777777" w:rsidR="00A330C9" w:rsidRPr="000A6F9A" w:rsidRDefault="00A330C9" w:rsidP="004239F6">
            <w:pPr>
              <w:pStyle w:val="rowtabella0"/>
              <w:rPr>
                <w:color w:val="002060"/>
              </w:rPr>
            </w:pPr>
            <w:r w:rsidRPr="000A6F9A">
              <w:rPr>
                <w:color w:val="002060"/>
              </w:rPr>
              <w:t>POLISPORTIVA UROBORO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E5EA4" w14:textId="77777777" w:rsidR="00A330C9" w:rsidRPr="000A6F9A" w:rsidRDefault="00A330C9" w:rsidP="004239F6">
            <w:pPr>
              <w:pStyle w:val="rowtabella0"/>
              <w:rPr>
                <w:color w:val="002060"/>
              </w:rPr>
            </w:pPr>
            <w:r w:rsidRPr="000A6F9A">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1709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89DAD" w14:textId="77777777" w:rsidR="00A330C9" w:rsidRPr="000A6F9A" w:rsidRDefault="00A330C9" w:rsidP="004239F6">
            <w:pPr>
              <w:pStyle w:val="rowtabella0"/>
              <w:rPr>
                <w:color w:val="002060"/>
              </w:rPr>
            </w:pPr>
            <w:r w:rsidRPr="000A6F9A">
              <w:rPr>
                <w:color w:val="002060"/>
              </w:rPr>
              <w:t>07/02/2025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5F3B9" w14:textId="77777777" w:rsidR="00A330C9" w:rsidRPr="000A6F9A" w:rsidRDefault="00A330C9" w:rsidP="004239F6">
            <w:pPr>
              <w:pStyle w:val="rowtabella0"/>
              <w:rPr>
                <w:color w:val="002060"/>
              </w:rPr>
            </w:pPr>
            <w:r w:rsidRPr="000A6F9A">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40668" w14:textId="77777777" w:rsidR="00A330C9" w:rsidRPr="000A6F9A" w:rsidRDefault="00A330C9" w:rsidP="004239F6">
            <w:pPr>
              <w:pStyle w:val="rowtabella0"/>
              <w:rPr>
                <w:color w:val="002060"/>
              </w:rPr>
            </w:pPr>
            <w:r w:rsidRPr="000A6F9A">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6838C"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B.BUOZZI</w:t>
            </w:r>
            <w:proofErr w:type="gramEnd"/>
          </w:p>
        </w:tc>
      </w:tr>
      <w:tr w:rsidR="00A330C9" w:rsidRPr="000A6F9A" w14:paraId="0A2ABDF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7DBFC4" w14:textId="77777777" w:rsidR="00A330C9" w:rsidRPr="000A6F9A" w:rsidRDefault="00A330C9" w:rsidP="004239F6">
            <w:pPr>
              <w:pStyle w:val="rowtabella0"/>
              <w:rPr>
                <w:color w:val="002060"/>
              </w:rPr>
            </w:pPr>
            <w:r w:rsidRPr="000A6F9A">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328124" w14:textId="77777777" w:rsidR="00A330C9" w:rsidRPr="000A6F9A" w:rsidRDefault="00A330C9" w:rsidP="004239F6">
            <w:pPr>
              <w:pStyle w:val="rowtabella0"/>
              <w:rPr>
                <w:color w:val="002060"/>
              </w:rPr>
            </w:pPr>
            <w:r w:rsidRPr="000A6F9A">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913219"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3BB1C4"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1F6706" w14:textId="77777777" w:rsidR="00A330C9" w:rsidRPr="000A6F9A" w:rsidRDefault="00A330C9" w:rsidP="004239F6">
            <w:pPr>
              <w:pStyle w:val="rowtabella0"/>
              <w:rPr>
                <w:color w:val="002060"/>
              </w:rPr>
            </w:pPr>
            <w:r w:rsidRPr="000A6F9A">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C01B35" w14:textId="77777777" w:rsidR="00A330C9" w:rsidRPr="000A6F9A" w:rsidRDefault="00A330C9" w:rsidP="004239F6">
            <w:pPr>
              <w:pStyle w:val="rowtabella0"/>
              <w:rPr>
                <w:color w:val="002060"/>
              </w:rPr>
            </w:pPr>
            <w:r w:rsidRPr="000A6F9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0ABC7" w14:textId="77777777" w:rsidR="00A330C9" w:rsidRPr="000A6F9A" w:rsidRDefault="00A330C9" w:rsidP="004239F6">
            <w:pPr>
              <w:pStyle w:val="rowtabella0"/>
              <w:rPr>
                <w:color w:val="002060"/>
              </w:rPr>
            </w:pPr>
            <w:r w:rsidRPr="000A6F9A">
              <w:rPr>
                <w:color w:val="002060"/>
              </w:rPr>
              <w:t>VIA CERQUATTI</w:t>
            </w:r>
          </w:p>
        </w:tc>
      </w:tr>
      <w:tr w:rsidR="00A330C9" w:rsidRPr="000A6F9A" w14:paraId="6B4D386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C5BFC9" w14:textId="77777777" w:rsidR="00A330C9" w:rsidRPr="000A6F9A" w:rsidRDefault="00A330C9" w:rsidP="004239F6">
            <w:pPr>
              <w:pStyle w:val="rowtabella0"/>
              <w:rPr>
                <w:color w:val="002060"/>
              </w:rPr>
            </w:pPr>
            <w:r w:rsidRPr="000A6F9A">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5B57D0" w14:textId="77777777" w:rsidR="00A330C9" w:rsidRPr="000A6F9A" w:rsidRDefault="00A330C9" w:rsidP="004239F6">
            <w:pPr>
              <w:pStyle w:val="rowtabella0"/>
              <w:rPr>
                <w:color w:val="002060"/>
              </w:rPr>
            </w:pPr>
            <w:r w:rsidRPr="000A6F9A">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449F9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AAC283"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4FBF3" w14:textId="77777777" w:rsidR="00A330C9" w:rsidRPr="000A6F9A" w:rsidRDefault="00A330C9" w:rsidP="004239F6">
            <w:pPr>
              <w:pStyle w:val="rowtabella0"/>
              <w:rPr>
                <w:color w:val="002060"/>
              </w:rPr>
            </w:pPr>
            <w:r w:rsidRPr="000A6F9A">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726361" w14:textId="77777777" w:rsidR="00A330C9" w:rsidRPr="000A6F9A" w:rsidRDefault="00A330C9" w:rsidP="004239F6">
            <w:pPr>
              <w:pStyle w:val="rowtabella0"/>
              <w:rPr>
                <w:color w:val="002060"/>
              </w:rPr>
            </w:pPr>
            <w:r w:rsidRPr="000A6F9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B72BA" w14:textId="77777777" w:rsidR="00A330C9" w:rsidRPr="000A6F9A" w:rsidRDefault="00A330C9" w:rsidP="004239F6">
            <w:pPr>
              <w:pStyle w:val="rowtabella0"/>
              <w:rPr>
                <w:color w:val="002060"/>
              </w:rPr>
            </w:pPr>
            <w:r w:rsidRPr="000A6F9A">
              <w:rPr>
                <w:color w:val="002060"/>
              </w:rPr>
              <w:t xml:space="preserve">VIA MANZONI FZ. </w:t>
            </w:r>
            <w:proofErr w:type="gramStart"/>
            <w:r w:rsidRPr="000A6F9A">
              <w:rPr>
                <w:color w:val="002060"/>
              </w:rPr>
              <w:t>S.BIAGIO</w:t>
            </w:r>
            <w:proofErr w:type="gramEnd"/>
          </w:p>
        </w:tc>
      </w:tr>
      <w:tr w:rsidR="00A330C9" w:rsidRPr="000A6F9A" w14:paraId="2B8AF8DA"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79209C" w14:textId="77777777" w:rsidR="00A330C9" w:rsidRPr="000A6F9A" w:rsidRDefault="00A330C9" w:rsidP="004239F6">
            <w:pPr>
              <w:pStyle w:val="rowtabella0"/>
              <w:rPr>
                <w:color w:val="002060"/>
              </w:rPr>
            </w:pPr>
            <w:r w:rsidRPr="000A6F9A">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E4B0B4" w14:textId="77777777" w:rsidR="00A330C9" w:rsidRPr="000A6F9A" w:rsidRDefault="00A330C9" w:rsidP="004239F6">
            <w:pPr>
              <w:pStyle w:val="rowtabella0"/>
              <w:rPr>
                <w:color w:val="002060"/>
              </w:rPr>
            </w:pPr>
            <w:r w:rsidRPr="000A6F9A">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5BAD6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1905BC" w14:textId="77777777" w:rsidR="00A330C9" w:rsidRPr="000A6F9A" w:rsidRDefault="00A330C9" w:rsidP="004239F6">
            <w:pPr>
              <w:pStyle w:val="rowtabella0"/>
              <w:rPr>
                <w:color w:val="002060"/>
              </w:rPr>
            </w:pPr>
            <w:r w:rsidRPr="000A6F9A">
              <w:rPr>
                <w:color w:val="002060"/>
              </w:rPr>
              <w:t>08/02/2025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E0704" w14:textId="77777777" w:rsidR="00A330C9" w:rsidRPr="000A6F9A" w:rsidRDefault="00A330C9" w:rsidP="004239F6">
            <w:pPr>
              <w:pStyle w:val="rowtabella0"/>
              <w:rPr>
                <w:color w:val="002060"/>
              </w:rPr>
            </w:pPr>
            <w:r w:rsidRPr="000A6F9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FF8C0" w14:textId="77777777" w:rsidR="00A330C9" w:rsidRPr="000A6F9A" w:rsidRDefault="00A330C9" w:rsidP="004239F6">
            <w:pPr>
              <w:pStyle w:val="rowtabella0"/>
              <w:rPr>
                <w:color w:val="002060"/>
              </w:rPr>
            </w:pPr>
            <w:r w:rsidRPr="000A6F9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69E7E" w14:textId="77777777" w:rsidR="00A330C9" w:rsidRPr="000A6F9A" w:rsidRDefault="00A330C9" w:rsidP="004239F6">
            <w:pPr>
              <w:pStyle w:val="rowtabella0"/>
              <w:rPr>
                <w:color w:val="002060"/>
              </w:rPr>
            </w:pPr>
            <w:r w:rsidRPr="000A6F9A">
              <w:rPr>
                <w:color w:val="002060"/>
              </w:rPr>
              <w:t>VIA DELLO SPORT</w:t>
            </w:r>
          </w:p>
        </w:tc>
      </w:tr>
      <w:tr w:rsidR="00A330C9" w:rsidRPr="000A6F9A" w14:paraId="25605E6C"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99C10" w14:textId="77777777" w:rsidR="00A330C9" w:rsidRPr="000A6F9A" w:rsidRDefault="00A330C9" w:rsidP="004239F6">
            <w:pPr>
              <w:pStyle w:val="rowtabella0"/>
              <w:rPr>
                <w:color w:val="002060"/>
              </w:rPr>
            </w:pPr>
            <w:r w:rsidRPr="000A6F9A">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64D5A0" w14:textId="77777777" w:rsidR="00A330C9" w:rsidRPr="000A6F9A" w:rsidRDefault="00A330C9" w:rsidP="004239F6">
            <w:pPr>
              <w:pStyle w:val="rowtabella0"/>
              <w:rPr>
                <w:color w:val="002060"/>
              </w:rPr>
            </w:pPr>
            <w:r w:rsidRPr="000A6F9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641D5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C74224"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13253" w14:textId="77777777" w:rsidR="00A330C9" w:rsidRPr="000A6F9A" w:rsidRDefault="00A330C9" w:rsidP="004239F6">
            <w:pPr>
              <w:pStyle w:val="rowtabella0"/>
              <w:rPr>
                <w:color w:val="002060"/>
              </w:rPr>
            </w:pPr>
            <w:r w:rsidRPr="000A6F9A">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46C6C" w14:textId="77777777" w:rsidR="00A330C9" w:rsidRPr="000A6F9A" w:rsidRDefault="00A330C9" w:rsidP="004239F6">
            <w:pPr>
              <w:pStyle w:val="rowtabella0"/>
              <w:rPr>
                <w:color w:val="002060"/>
              </w:rPr>
            </w:pPr>
            <w:r w:rsidRPr="000A6F9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05602" w14:textId="77777777" w:rsidR="00A330C9" w:rsidRPr="000A6F9A" w:rsidRDefault="00A330C9" w:rsidP="004239F6">
            <w:pPr>
              <w:pStyle w:val="rowtabella0"/>
              <w:rPr>
                <w:color w:val="002060"/>
              </w:rPr>
            </w:pPr>
            <w:r w:rsidRPr="000A6F9A">
              <w:rPr>
                <w:color w:val="002060"/>
              </w:rPr>
              <w:t>LOC. SAN LIBERATO</w:t>
            </w:r>
          </w:p>
        </w:tc>
      </w:tr>
      <w:tr w:rsidR="00A330C9" w:rsidRPr="000A6F9A" w14:paraId="2CA74C60"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132AF3" w14:textId="77777777" w:rsidR="00A330C9" w:rsidRPr="000A6F9A" w:rsidRDefault="00A330C9" w:rsidP="004239F6">
            <w:pPr>
              <w:pStyle w:val="rowtabella0"/>
              <w:rPr>
                <w:color w:val="002060"/>
              </w:rPr>
            </w:pPr>
            <w:r w:rsidRPr="000A6F9A">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3A4AF" w14:textId="77777777" w:rsidR="00A330C9" w:rsidRPr="000A6F9A" w:rsidRDefault="00A330C9" w:rsidP="004239F6">
            <w:pPr>
              <w:pStyle w:val="rowtabella0"/>
              <w:rPr>
                <w:color w:val="002060"/>
              </w:rPr>
            </w:pPr>
            <w:r w:rsidRPr="000A6F9A">
              <w:rPr>
                <w:color w:val="002060"/>
              </w:rPr>
              <w:t>AVENALE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1C9E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AA3B1" w14:textId="77777777" w:rsidR="00A330C9" w:rsidRPr="000A6F9A" w:rsidRDefault="00A330C9" w:rsidP="004239F6">
            <w:pPr>
              <w:pStyle w:val="rowtabella0"/>
              <w:rPr>
                <w:color w:val="002060"/>
              </w:rPr>
            </w:pPr>
            <w:r w:rsidRPr="000A6F9A">
              <w:rPr>
                <w:color w:val="002060"/>
              </w:rPr>
              <w:t>10/02/2025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686CF" w14:textId="77777777" w:rsidR="00A330C9" w:rsidRPr="000A6F9A" w:rsidRDefault="00A330C9" w:rsidP="004239F6">
            <w:pPr>
              <w:pStyle w:val="rowtabella0"/>
              <w:rPr>
                <w:color w:val="002060"/>
              </w:rPr>
            </w:pPr>
            <w:r w:rsidRPr="000A6F9A">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E7969" w14:textId="77777777" w:rsidR="00A330C9" w:rsidRPr="000A6F9A" w:rsidRDefault="00A330C9" w:rsidP="004239F6">
            <w:pPr>
              <w:pStyle w:val="rowtabella0"/>
              <w:rPr>
                <w:color w:val="002060"/>
              </w:rPr>
            </w:pPr>
            <w:r w:rsidRPr="000A6F9A">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46C31" w14:textId="77777777" w:rsidR="00A330C9" w:rsidRPr="000A6F9A" w:rsidRDefault="00A330C9" w:rsidP="004239F6">
            <w:pPr>
              <w:pStyle w:val="rowtabella0"/>
              <w:rPr>
                <w:color w:val="002060"/>
              </w:rPr>
            </w:pPr>
            <w:r w:rsidRPr="000A6F9A">
              <w:rPr>
                <w:color w:val="002060"/>
              </w:rPr>
              <w:t>VIALE MAZZINI</w:t>
            </w:r>
          </w:p>
        </w:tc>
      </w:tr>
    </w:tbl>
    <w:p w14:paraId="2929B7AC" w14:textId="77777777" w:rsidR="00A330C9" w:rsidRPr="000A6F9A" w:rsidRDefault="00A330C9" w:rsidP="00A330C9">
      <w:pPr>
        <w:pStyle w:val="breakline"/>
        <w:rPr>
          <w:rFonts w:eastAsiaTheme="minorEastAsia"/>
          <w:color w:val="002060"/>
        </w:rPr>
      </w:pPr>
    </w:p>
    <w:p w14:paraId="40780F2F" w14:textId="77777777" w:rsidR="00A330C9" w:rsidRPr="000A6F9A" w:rsidRDefault="00A330C9" w:rsidP="00A330C9">
      <w:pPr>
        <w:pStyle w:val="breakline"/>
        <w:rPr>
          <w:color w:val="002060"/>
        </w:rPr>
      </w:pPr>
    </w:p>
    <w:p w14:paraId="58EB65C6" w14:textId="77777777" w:rsidR="00A330C9" w:rsidRPr="000A6F9A" w:rsidRDefault="00A330C9" w:rsidP="00A330C9">
      <w:pPr>
        <w:pStyle w:val="breakline"/>
        <w:rPr>
          <w:color w:val="002060"/>
        </w:rPr>
      </w:pPr>
    </w:p>
    <w:p w14:paraId="59AC45C1" w14:textId="77777777" w:rsidR="00A330C9" w:rsidRPr="000A6F9A" w:rsidRDefault="00A330C9" w:rsidP="00A330C9">
      <w:pPr>
        <w:pStyle w:val="sottotitolocampionato10"/>
        <w:rPr>
          <w:color w:val="002060"/>
        </w:rPr>
      </w:pPr>
      <w:r w:rsidRPr="000A6F9A">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73"/>
        <w:gridCol w:w="1556"/>
        <w:gridCol w:w="1567"/>
      </w:tblGrid>
      <w:tr w:rsidR="00A330C9" w:rsidRPr="000A6F9A" w14:paraId="11593213"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CDB60"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8B8AF"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DE01"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E8A55"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D9AAC"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9060"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69AB0"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2EC94885"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E2B82E" w14:textId="77777777" w:rsidR="00A330C9" w:rsidRPr="000A6F9A" w:rsidRDefault="00A330C9" w:rsidP="004239F6">
            <w:pPr>
              <w:pStyle w:val="rowtabella0"/>
              <w:rPr>
                <w:color w:val="002060"/>
              </w:rPr>
            </w:pPr>
            <w:r w:rsidRPr="000A6F9A">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075CF" w14:textId="77777777" w:rsidR="00A330C9" w:rsidRPr="000A6F9A" w:rsidRDefault="00A330C9" w:rsidP="004239F6">
            <w:pPr>
              <w:pStyle w:val="rowtabella0"/>
              <w:rPr>
                <w:color w:val="002060"/>
              </w:rPr>
            </w:pPr>
            <w:r w:rsidRPr="000A6F9A">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44969"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1185C" w14:textId="77777777" w:rsidR="00A330C9" w:rsidRPr="000A6F9A" w:rsidRDefault="00A330C9" w:rsidP="004239F6">
            <w:pPr>
              <w:pStyle w:val="rowtabella0"/>
              <w:rPr>
                <w:color w:val="002060"/>
              </w:rPr>
            </w:pPr>
            <w:r w:rsidRPr="000A6F9A">
              <w:rPr>
                <w:color w:val="002060"/>
              </w:rPr>
              <w:t>07/02/2025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06BBE" w14:textId="77777777" w:rsidR="00A330C9" w:rsidRPr="000A6F9A" w:rsidRDefault="00A330C9" w:rsidP="004239F6">
            <w:pPr>
              <w:pStyle w:val="rowtabella0"/>
              <w:rPr>
                <w:color w:val="002060"/>
              </w:rPr>
            </w:pPr>
            <w:r w:rsidRPr="000A6F9A">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24E8F" w14:textId="77777777" w:rsidR="00A330C9" w:rsidRPr="000A6F9A" w:rsidRDefault="00A330C9" w:rsidP="004239F6">
            <w:pPr>
              <w:pStyle w:val="rowtabella0"/>
              <w:rPr>
                <w:color w:val="002060"/>
              </w:rPr>
            </w:pPr>
            <w:r w:rsidRPr="000A6F9A">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CAB6D" w14:textId="77777777" w:rsidR="00A330C9" w:rsidRPr="000A6F9A" w:rsidRDefault="00A330C9" w:rsidP="004239F6">
            <w:pPr>
              <w:pStyle w:val="rowtabella0"/>
              <w:rPr>
                <w:color w:val="002060"/>
              </w:rPr>
            </w:pPr>
            <w:r w:rsidRPr="000A6F9A">
              <w:rPr>
                <w:color w:val="002060"/>
              </w:rPr>
              <w:t>VIA CORRADI</w:t>
            </w:r>
          </w:p>
        </w:tc>
      </w:tr>
      <w:tr w:rsidR="00A330C9" w:rsidRPr="000A6F9A" w14:paraId="0518AED6"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EFDA93" w14:textId="77777777" w:rsidR="00A330C9" w:rsidRPr="000A6F9A" w:rsidRDefault="00A330C9" w:rsidP="004239F6">
            <w:pPr>
              <w:pStyle w:val="rowtabella0"/>
              <w:rPr>
                <w:color w:val="002060"/>
              </w:rPr>
            </w:pPr>
            <w:r w:rsidRPr="000A6F9A">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12573" w14:textId="77777777" w:rsidR="00A330C9" w:rsidRPr="000A6F9A" w:rsidRDefault="00A330C9" w:rsidP="004239F6">
            <w:pPr>
              <w:pStyle w:val="rowtabella0"/>
              <w:rPr>
                <w:color w:val="002060"/>
              </w:rPr>
            </w:pPr>
            <w:r w:rsidRPr="000A6F9A">
              <w:rPr>
                <w:color w:val="002060"/>
              </w:rPr>
              <w:t>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2683C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99F1FC"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52D15" w14:textId="77777777" w:rsidR="00A330C9" w:rsidRPr="000A6F9A" w:rsidRDefault="00A330C9" w:rsidP="004239F6">
            <w:pPr>
              <w:pStyle w:val="rowtabella0"/>
              <w:rPr>
                <w:color w:val="002060"/>
              </w:rPr>
            </w:pPr>
            <w:r w:rsidRPr="000A6F9A">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F64FB" w14:textId="77777777" w:rsidR="00A330C9" w:rsidRPr="000A6F9A" w:rsidRDefault="00A330C9" w:rsidP="004239F6">
            <w:pPr>
              <w:pStyle w:val="rowtabella0"/>
              <w:rPr>
                <w:color w:val="002060"/>
              </w:rPr>
            </w:pPr>
            <w:r w:rsidRPr="000A6F9A">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1CFAB"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C.ULPIANI</w:t>
            </w:r>
            <w:proofErr w:type="gramEnd"/>
          </w:p>
        </w:tc>
      </w:tr>
      <w:tr w:rsidR="00A330C9" w:rsidRPr="000A6F9A" w14:paraId="41178C1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F807CF" w14:textId="77777777" w:rsidR="00A330C9" w:rsidRPr="000A6F9A" w:rsidRDefault="00A330C9" w:rsidP="004239F6">
            <w:pPr>
              <w:pStyle w:val="rowtabella0"/>
              <w:rPr>
                <w:color w:val="002060"/>
              </w:rPr>
            </w:pPr>
            <w:r w:rsidRPr="000A6F9A">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504F4A" w14:textId="77777777" w:rsidR="00A330C9" w:rsidRPr="000A6F9A" w:rsidRDefault="00A330C9" w:rsidP="004239F6">
            <w:pPr>
              <w:pStyle w:val="rowtabella0"/>
              <w:rPr>
                <w:color w:val="002060"/>
              </w:rPr>
            </w:pPr>
            <w:r w:rsidRPr="000A6F9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FEA17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585C3" w14:textId="77777777" w:rsidR="00A330C9" w:rsidRPr="000A6F9A" w:rsidRDefault="00A330C9" w:rsidP="004239F6">
            <w:pPr>
              <w:pStyle w:val="rowtabella0"/>
              <w:rPr>
                <w:color w:val="002060"/>
              </w:rPr>
            </w:pPr>
            <w:r w:rsidRPr="000A6F9A">
              <w:rPr>
                <w:color w:val="002060"/>
              </w:rPr>
              <w:t>07/02/2025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694568" w14:textId="77777777" w:rsidR="00A330C9" w:rsidRPr="000A6F9A" w:rsidRDefault="00A330C9" w:rsidP="004239F6">
            <w:pPr>
              <w:pStyle w:val="rowtabella0"/>
              <w:rPr>
                <w:color w:val="002060"/>
              </w:rPr>
            </w:pPr>
            <w:r w:rsidRPr="000A6F9A">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89022" w14:textId="77777777" w:rsidR="00A330C9" w:rsidRPr="000A6F9A" w:rsidRDefault="00A330C9" w:rsidP="004239F6">
            <w:pPr>
              <w:pStyle w:val="rowtabella0"/>
              <w:rPr>
                <w:color w:val="002060"/>
              </w:rPr>
            </w:pPr>
            <w:r w:rsidRPr="000A6F9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E2AAA" w14:textId="77777777" w:rsidR="00A330C9" w:rsidRPr="000A6F9A" w:rsidRDefault="00A330C9" w:rsidP="004239F6">
            <w:pPr>
              <w:pStyle w:val="rowtabella0"/>
              <w:rPr>
                <w:color w:val="002060"/>
              </w:rPr>
            </w:pPr>
            <w:r w:rsidRPr="000A6F9A">
              <w:rPr>
                <w:color w:val="002060"/>
              </w:rPr>
              <w:t xml:space="preserve">LOC.MONTEROCCO VIA </w:t>
            </w:r>
            <w:proofErr w:type="gramStart"/>
            <w:r w:rsidRPr="000A6F9A">
              <w:rPr>
                <w:color w:val="002060"/>
              </w:rPr>
              <w:t>A.MANCINI</w:t>
            </w:r>
            <w:proofErr w:type="gramEnd"/>
          </w:p>
        </w:tc>
      </w:tr>
      <w:tr w:rsidR="00A330C9" w:rsidRPr="000A6F9A" w14:paraId="3733F15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65D0AE" w14:textId="77777777" w:rsidR="00A330C9" w:rsidRPr="000A6F9A" w:rsidRDefault="00A330C9" w:rsidP="004239F6">
            <w:pPr>
              <w:pStyle w:val="rowtabella0"/>
              <w:rPr>
                <w:color w:val="002060"/>
              </w:rPr>
            </w:pPr>
            <w:r w:rsidRPr="000A6F9A">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36EE4" w14:textId="77777777" w:rsidR="00A330C9" w:rsidRPr="000A6F9A" w:rsidRDefault="00A330C9" w:rsidP="004239F6">
            <w:pPr>
              <w:pStyle w:val="rowtabella0"/>
              <w:rPr>
                <w:color w:val="002060"/>
              </w:rPr>
            </w:pPr>
            <w:r w:rsidRPr="000A6F9A">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C1E5D6"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9B27BF" w14:textId="77777777" w:rsidR="00A330C9" w:rsidRPr="000A6F9A" w:rsidRDefault="00A330C9" w:rsidP="004239F6">
            <w:pPr>
              <w:pStyle w:val="rowtabella0"/>
              <w:rPr>
                <w:color w:val="002060"/>
              </w:rPr>
            </w:pPr>
            <w:r w:rsidRPr="000A6F9A">
              <w:rPr>
                <w:color w:val="002060"/>
              </w:rPr>
              <w:t>07/02/2025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09E89" w14:textId="77777777" w:rsidR="00A330C9" w:rsidRPr="000A6F9A" w:rsidRDefault="00A330C9" w:rsidP="004239F6">
            <w:pPr>
              <w:pStyle w:val="rowtabella0"/>
              <w:rPr>
                <w:color w:val="002060"/>
              </w:rPr>
            </w:pPr>
            <w:r w:rsidRPr="000A6F9A">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DEA092" w14:textId="77777777" w:rsidR="00A330C9" w:rsidRPr="000A6F9A" w:rsidRDefault="00A330C9" w:rsidP="004239F6">
            <w:pPr>
              <w:pStyle w:val="rowtabella0"/>
              <w:rPr>
                <w:color w:val="002060"/>
              </w:rPr>
            </w:pPr>
            <w:r w:rsidRPr="000A6F9A">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2E0BA" w14:textId="77777777" w:rsidR="00A330C9" w:rsidRPr="000A6F9A" w:rsidRDefault="00A330C9" w:rsidP="004239F6">
            <w:pPr>
              <w:pStyle w:val="rowtabella0"/>
              <w:rPr>
                <w:color w:val="002060"/>
              </w:rPr>
            </w:pPr>
            <w:r w:rsidRPr="000A6F9A">
              <w:rPr>
                <w:color w:val="002060"/>
              </w:rPr>
              <w:t>FRAZ.PAGLIARE VIA VECCHI</w:t>
            </w:r>
          </w:p>
        </w:tc>
      </w:tr>
      <w:tr w:rsidR="00A330C9" w:rsidRPr="000A6F9A" w14:paraId="3D9C199F"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BDC801" w14:textId="77777777" w:rsidR="00A330C9" w:rsidRPr="000A6F9A" w:rsidRDefault="00A330C9" w:rsidP="004239F6">
            <w:pPr>
              <w:pStyle w:val="rowtabella0"/>
              <w:rPr>
                <w:color w:val="002060"/>
              </w:rPr>
            </w:pPr>
            <w:r w:rsidRPr="000A6F9A">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EB9D0" w14:textId="77777777" w:rsidR="00A330C9" w:rsidRPr="000A6F9A" w:rsidRDefault="00A330C9" w:rsidP="004239F6">
            <w:pPr>
              <w:pStyle w:val="rowtabella0"/>
              <w:rPr>
                <w:color w:val="002060"/>
              </w:rPr>
            </w:pPr>
            <w:r w:rsidRPr="000A6F9A">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B262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43603" w14:textId="77777777" w:rsidR="00A330C9" w:rsidRPr="000A6F9A" w:rsidRDefault="00A330C9" w:rsidP="004239F6">
            <w:pPr>
              <w:pStyle w:val="rowtabella0"/>
              <w:rPr>
                <w:color w:val="002060"/>
              </w:rPr>
            </w:pPr>
            <w:r w:rsidRPr="000A6F9A">
              <w:rPr>
                <w:color w:val="002060"/>
              </w:rPr>
              <w:t>07/02/2025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E8C444" w14:textId="77777777" w:rsidR="00A330C9" w:rsidRPr="000A6F9A" w:rsidRDefault="00A330C9" w:rsidP="004239F6">
            <w:pPr>
              <w:pStyle w:val="rowtabella0"/>
              <w:rPr>
                <w:color w:val="002060"/>
              </w:rPr>
            </w:pPr>
            <w:r w:rsidRPr="000A6F9A">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E40DE" w14:textId="77777777" w:rsidR="00A330C9" w:rsidRPr="000A6F9A" w:rsidRDefault="00A330C9" w:rsidP="004239F6">
            <w:pPr>
              <w:pStyle w:val="rowtabella0"/>
              <w:rPr>
                <w:color w:val="002060"/>
              </w:rPr>
            </w:pPr>
            <w:r w:rsidRPr="000A6F9A">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B4829" w14:textId="77777777" w:rsidR="00A330C9" w:rsidRPr="000A6F9A" w:rsidRDefault="00A330C9" w:rsidP="004239F6">
            <w:pPr>
              <w:pStyle w:val="rowtabella0"/>
              <w:rPr>
                <w:color w:val="002060"/>
              </w:rPr>
            </w:pPr>
            <w:r w:rsidRPr="000A6F9A">
              <w:rPr>
                <w:color w:val="002060"/>
              </w:rPr>
              <w:t>VIA NENNI</w:t>
            </w:r>
          </w:p>
        </w:tc>
      </w:tr>
      <w:tr w:rsidR="00A330C9" w:rsidRPr="000A6F9A" w14:paraId="01C8AA0B"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8FC29A" w14:textId="77777777" w:rsidR="00A330C9" w:rsidRPr="000A6F9A" w:rsidRDefault="00A330C9" w:rsidP="004239F6">
            <w:pPr>
              <w:pStyle w:val="rowtabella0"/>
              <w:rPr>
                <w:color w:val="002060"/>
              </w:rPr>
            </w:pPr>
            <w:proofErr w:type="gramStart"/>
            <w:r w:rsidRPr="000A6F9A">
              <w:rPr>
                <w:color w:val="002060"/>
              </w:rPr>
              <w:t>U.MANDOLESI</w:t>
            </w:r>
            <w:proofErr w:type="gramEnd"/>
            <w:r w:rsidRPr="000A6F9A">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295F9E" w14:textId="77777777" w:rsidR="00A330C9" w:rsidRPr="000A6F9A" w:rsidRDefault="00A330C9" w:rsidP="004239F6">
            <w:pPr>
              <w:pStyle w:val="rowtabella0"/>
              <w:rPr>
                <w:color w:val="002060"/>
              </w:rPr>
            </w:pPr>
            <w:r w:rsidRPr="000A6F9A">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609CB"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2589D"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E246D" w14:textId="77777777" w:rsidR="00A330C9" w:rsidRPr="000A6F9A" w:rsidRDefault="00A330C9" w:rsidP="004239F6">
            <w:pPr>
              <w:pStyle w:val="rowtabella0"/>
              <w:rPr>
                <w:color w:val="002060"/>
              </w:rPr>
            </w:pPr>
            <w:r w:rsidRPr="000A6F9A">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83593" w14:textId="77777777" w:rsidR="00A330C9" w:rsidRPr="000A6F9A" w:rsidRDefault="00A330C9" w:rsidP="004239F6">
            <w:pPr>
              <w:pStyle w:val="rowtabella0"/>
              <w:rPr>
                <w:color w:val="002060"/>
              </w:rPr>
            </w:pPr>
            <w:r w:rsidRPr="000A6F9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C2949" w14:textId="77777777" w:rsidR="00A330C9" w:rsidRPr="000A6F9A" w:rsidRDefault="00A330C9" w:rsidP="004239F6">
            <w:pPr>
              <w:pStyle w:val="rowtabella0"/>
              <w:rPr>
                <w:color w:val="002060"/>
              </w:rPr>
            </w:pPr>
            <w:r w:rsidRPr="000A6F9A">
              <w:rPr>
                <w:color w:val="002060"/>
              </w:rPr>
              <w:t>VIA SALVO D'ACQUISTO</w:t>
            </w:r>
          </w:p>
        </w:tc>
      </w:tr>
    </w:tbl>
    <w:p w14:paraId="0A301748" w14:textId="77777777" w:rsidR="00A330C9" w:rsidRPr="000A6F9A" w:rsidRDefault="00A330C9" w:rsidP="00A330C9">
      <w:pPr>
        <w:pStyle w:val="breakline"/>
        <w:rPr>
          <w:rFonts w:eastAsiaTheme="minorEastAsia"/>
          <w:color w:val="002060"/>
        </w:rPr>
      </w:pPr>
    </w:p>
    <w:p w14:paraId="71F9C9DF" w14:textId="77777777" w:rsidR="00A330C9" w:rsidRPr="000A6F9A" w:rsidRDefault="00A330C9" w:rsidP="00A330C9">
      <w:pPr>
        <w:pStyle w:val="breakline"/>
        <w:rPr>
          <w:color w:val="002060"/>
        </w:rPr>
      </w:pPr>
    </w:p>
    <w:p w14:paraId="16C260FF" w14:textId="77777777" w:rsidR="00A330C9" w:rsidRPr="000A6F9A" w:rsidRDefault="00A330C9" w:rsidP="00A330C9">
      <w:pPr>
        <w:pStyle w:val="titolocampionato0"/>
        <w:shd w:val="clear" w:color="auto" w:fill="CCCCCC"/>
        <w:spacing w:before="80" w:after="40"/>
        <w:rPr>
          <w:color w:val="002060"/>
        </w:rPr>
      </w:pPr>
      <w:r w:rsidRPr="000A6F9A">
        <w:rPr>
          <w:color w:val="002060"/>
        </w:rPr>
        <w:t>CALCIO A CINQUE SERIE D</w:t>
      </w:r>
    </w:p>
    <w:p w14:paraId="3A0FDDE5" w14:textId="77777777" w:rsidR="00A330C9" w:rsidRPr="00FD14DB" w:rsidRDefault="00A330C9" w:rsidP="00A330C9">
      <w:pPr>
        <w:pStyle w:val="titoloprinc0"/>
        <w:rPr>
          <w:color w:val="002060"/>
        </w:rPr>
      </w:pPr>
      <w:r w:rsidRPr="00FD14DB">
        <w:rPr>
          <w:color w:val="002060"/>
        </w:rPr>
        <w:t>ANAGRAFICA/INDIRIZZARIO/VARIAZIONI CALENDARIO</w:t>
      </w:r>
    </w:p>
    <w:p w14:paraId="0DC06A11" w14:textId="77777777" w:rsidR="00A330C9" w:rsidRDefault="00A330C9" w:rsidP="00A330C9">
      <w:pPr>
        <w:pStyle w:val="titoloprinc0"/>
        <w:jc w:val="both"/>
        <w:rPr>
          <w:b w:val="0"/>
          <w:bCs w:val="0"/>
          <w:color w:val="002060"/>
          <w:sz w:val="22"/>
          <w:szCs w:val="22"/>
        </w:rPr>
      </w:pPr>
    </w:p>
    <w:p w14:paraId="29B1D9C8" w14:textId="77777777" w:rsidR="00A330C9" w:rsidRPr="00E156FC" w:rsidRDefault="00A330C9" w:rsidP="00A330C9">
      <w:pPr>
        <w:pStyle w:val="titoloprinc0"/>
        <w:jc w:val="both"/>
        <w:rPr>
          <w:color w:val="002060"/>
          <w:sz w:val="22"/>
          <w:szCs w:val="22"/>
        </w:rPr>
      </w:pPr>
      <w:r w:rsidRPr="00E156FC">
        <w:rPr>
          <w:color w:val="002060"/>
          <w:sz w:val="22"/>
          <w:szCs w:val="22"/>
        </w:rPr>
        <w:t>GIRONE “</w:t>
      </w:r>
      <w:r>
        <w:rPr>
          <w:color w:val="002060"/>
          <w:sz w:val="22"/>
          <w:szCs w:val="22"/>
        </w:rPr>
        <w:t>F</w:t>
      </w:r>
      <w:r w:rsidRPr="00E156FC">
        <w:rPr>
          <w:color w:val="002060"/>
          <w:sz w:val="22"/>
          <w:szCs w:val="22"/>
        </w:rPr>
        <w:t>”</w:t>
      </w:r>
    </w:p>
    <w:p w14:paraId="26FC8BB3" w14:textId="77777777" w:rsidR="00A330C9" w:rsidRPr="00E156FC" w:rsidRDefault="00A330C9" w:rsidP="00A330C9">
      <w:pPr>
        <w:pStyle w:val="titoloprinc0"/>
        <w:jc w:val="both"/>
        <w:rPr>
          <w:b w:val="0"/>
          <w:bCs w:val="0"/>
          <w:color w:val="002060"/>
          <w:sz w:val="22"/>
          <w:szCs w:val="22"/>
        </w:rPr>
      </w:pPr>
    </w:p>
    <w:p w14:paraId="418814CA" w14:textId="77777777" w:rsidR="00A330C9" w:rsidRDefault="00A330C9" w:rsidP="00A330C9">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RIPABERADA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sidRPr="00E156FC">
        <w:rPr>
          <w:color w:val="002060"/>
          <w:sz w:val="22"/>
          <w:szCs w:val="22"/>
        </w:rPr>
        <w:t xml:space="preserve">VENERDI’ </w:t>
      </w:r>
      <w:r w:rsidRPr="00E156FC">
        <w:rPr>
          <w:b w:val="0"/>
          <w:bCs w:val="0"/>
          <w:color w:val="002060"/>
          <w:sz w:val="22"/>
          <w:szCs w:val="22"/>
        </w:rPr>
        <w:t xml:space="preserve">alle </w:t>
      </w:r>
      <w:r w:rsidRPr="00E156FC">
        <w:rPr>
          <w:color w:val="002060"/>
          <w:sz w:val="22"/>
          <w:szCs w:val="22"/>
        </w:rPr>
        <w:t>ore 2</w:t>
      </w:r>
      <w:r>
        <w:rPr>
          <w:color w:val="002060"/>
          <w:sz w:val="22"/>
          <w:szCs w:val="22"/>
        </w:rPr>
        <w:t>1</w:t>
      </w:r>
      <w:r w:rsidRPr="00E156FC">
        <w:rPr>
          <w:color w:val="002060"/>
          <w:sz w:val="22"/>
          <w:szCs w:val="22"/>
        </w:rPr>
        <w:t>:</w:t>
      </w:r>
      <w:r>
        <w:rPr>
          <w:color w:val="002060"/>
          <w:sz w:val="22"/>
          <w:szCs w:val="22"/>
        </w:rPr>
        <w:t>0</w:t>
      </w:r>
      <w:r w:rsidRPr="00E156FC">
        <w:rPr>
          <w:color w:val="002060"/>
          <w:sz w:val="22"/>
          <w:szCs w:val="22"/>
        </w:rPr>
        <w:t>0</w:t>
      </w:r>
      <w:r w:rsidRPr="00E156FC">
        <w:rPr>
          <w:b w:val="0"/>
          <w:bCs w:val="0"/>
          <w:color w:val="002060"/>
          <w:sz w:val="22"/>
          <w:szCs w:val="22"/>
        </w:rPr>
        <w:t xml:space="preserve">, </w:t>
      </w:r>
      <w:r w:rsidRPr="001E2298">
        <w:rPr>
          <w:color w:val="002060"/>
          <w:sz w:val="22"/>
          <w:szCs w:val="22"/>
        </w:rPr>
        <w:t>“Palasport</w:t>
      </w:r>
      <w:r>
        <w:rPr>
          <w:b w:val="0"/>
          <w:bCs w:val="0"/>
          <w:color w:val="002060"/>
          <w:sz w:val="22"/>
          <w:szCs w:val="22"/>
        </w:rPr>
        <w:t xml:space="preserve"> </w:t>
      </w:r>
      <w:r w:rsidRPr="003560A6">
        <w:rPr>
          <w:color w:val="002060"/>
          <w:sz w:val="22"/>
          <w:szCs w:val="22"/>
        </w:rPr>
        <w:t>di Ripaberarda</w:t>
      </w:r>
      <w:r>
        <w:rPr>
          <w:b w:val="0"/>
          <w:bCs w:val="0"/>
          <w:color w:val="002060"/>
          <w:sz w:val="22"/>
          <w:szCs w:val="22"/>
        </w:rPr>
        <w:t xml:space="preserve"> via Don Giuseppe Marucci, 1 di </w:t>
      </w:r>
      <w:r>
        <w:rPr>
          <w:color w:val="002060"/>
          <w:sz w:val="22"/>
          <w:szCs w:val="22"/>
        </w:rPr>
        <w:t>RIPABERARDA di CASTIGNANO</w:t>
      </w:r>
      <w:r>
        <w:rPr>
          <w:b w:val="0"/>
          <w:bCs w:val="0"/>
          <w:color w:val="002060"/>
          <w:sz w:val="22"/>
          <w:szCs w:val="22"/>
        </w:rPr>
        <w:t>.</w:t>
      </w:r>
      <w:r w:rsidRPr="00E156FC">
        <w:rPr>
          <w:b w:val="0"/>
          <w:bCs w:val="0"/>
          <w:color w:val="002060"/>
          <w:sz w:val="22"/>
          <w:szCs w:val="22"/>
        </w:rPr>
        <w:t xml:space="preserve"> </w:t>
      </w:r>
    </w:p>
    <w:p w14:paraId="1C925D28" w14:textId="77777777" w:rsidR="00A330C9" w:rsidRDefault="00A330C9" w:rsidP="00A330C9">
      <w:pPr>
        <w:pStyle w:val="titoloprinc0"/>
        <w:jc w:val="both"/>
        <w:rPr>
          <w:b w:val="0"/>
          <w:bCs w:val="0"/>
          <w:color w:val="002060"/>
          <w:sz w:val="22"/>
          <w:szCs w:val="22"/>
        </w:rPr>
      </w:pPr>
    </w:p>
    <w:p w14:paraId="360C7DDB" w14:textId="77777777" w:rsidR="00A330C9" w:rsidRPr="000A6F9A" w:rsidRDefault="00A330C9" w:rsidP="00A330C9">
      <w:pPr>
        <w:pStyle w:val="titoloprinc0"/>
        <w:rPr>
          <w:color w:val="002060"/>
        </w:rPr>
      </w:pPr>
      <w:r w:rsidRPr="000A6F9A">
        <w:rPr>
          <w:color w:val="002060"/>
        </w:rPr>
        <w:t>VARIAZIONI AL PROGRAMMA GARE</w:t>
      </w:r>
    </w:p>
    <w:p w14:paraId="1845087D" w14:textId="77777777" w:rsidR="00A330C9" w:rsidRPr="000A6F9A" w:rsidRDefault="00A330C9" w:rsidP="00A330C9">
      <w:pPr>
        <w:pStyle w:val="breakline"/>
        <w:rPr>
          <w:color w:val="002060"/>
        </w:rPr>
      </w:pPr>
    </w:p>
    <w:p w14:paraId="2B63534A" w14:textId="77777777" w:rsidR="00A330C9" w:rsidRPr="000A6F9A" w:rsidRDefault="00A330C9" w:rsidP="00A330C9">
      <w:pPr>
        <w:pStyle w:val="breakline"/>
        <w:rPr>
          <w:color w:val="002060"/>
        </w:rPr>
      </w:pPr>
    </w:p>
    <w:p w14:paraId="01B1142E" w14:textId="77777777" w:rsidR="00A330C9" w:rsidRPr="000A6F9A" w:rsidRDefault="00A330C9" w:rsidP="00A330C9">
      <w:pPr>
        <w:pStyle w:val="sottotitolocampionato10"/>
        <w:rPr>
          <w:color w:val="002060"/>
        </w:rPr>
      </w:pPr>
      <w:r w:rsidRPr="000A6F9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A330C9" w:rsidRPr="000A6F9A" w14:paraId="05CDC266" w14:textId="77777777" w:rsidTr="00317282">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FCE41"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8472A"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05E5"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201A7"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626E1"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5CF4"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E6F6"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961E7" w14:textId="77777777" w:rsidR="00A330C9" w:rsidRPr="000A6F9A" w:rsidRDefault="00A330C9" w:rsidP="004239F6">
            <w:pPr>
              <w:pStyle w:val="headertabella0"/>
              <w:rPr>
                <w:color w:val="002060"/>
              </w:rPr>
            </w:pPr>
            <w:r w:rsidRPr="000A6F9A">
              <w:rPr>
                <w:color w:val="002060"/>
              </w:rPr>
              <w:t>Impianto</w:t>
            </w:r>
          </w:p>
        </w:tc>
      </w:tr>
      <w:tr w:rsidR="00A330C9" w:rsidRPr="000A6F9A" w14:paraId="15116F34" w14:textId="77777777" w:rsidTr="00317282">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7709C" w14:textId="7D61663C" w:rsidR="00A330C9" w:rsidRPr="00317282" w:rsidRDefault="00A330C9" w:rsidP="004239F6">
            <w:pPr>
              <w:pStyle w:val="rowtabella0"/>
              <w:rPr>
                <w:color w:val="002060"/>
                <w:highlight w:val="yellow"/>
              </w:rPr>
            </w:pPr>
            <w:r w:rsidRPr="00317282">
              <w:rPr>
                <w:color w:val="002060"/>
                <w:highlight w:val="yellow"/>
              </w:rPr>
              <w:t>0</w:t>
            </w:r>
            <w:r w:rsidR="00317282" w:rsidRPr="00317282">
              <w:rPr>
                <w:color w:val="002060"/>
                <w:highlight w:val="yellow"/>
              </w:rPr>
              <w:t>7</w:t>
            </w:r>
            <w:r w:rsidRPr="00317282">
              <w:rPr>
                <w:color w:val="002060"/>
                <w:highlight w:val="yellow"/>
              </w:rPr>
              <w:t>/02/2025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FB4B" w14:textId="77777777" w:rsidR="00A330C9" w:rsidRPr="00317282" w:rsidRDefault="00A330C9" w:rsidP="004239F6">
            <w:pPr>
              <w:pStyle w:val="rowtabella0"/>
              <w:jc w:val="center"/>
              <w:rPr>
                <w:color w:val="002060"/>
                <w:highlight w:val="yellow"/>
              </w:rPr>
            </w:pPr>
            <w:r w:rsidRPr="00317282">
              <w:rPr>
                <w:color w:val="002060"/>
                <w:highlight w:val="yellow"/>
              </w:rPr>
              <w:t>5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584C" w14:textId="07F6EE3A" w:rsidR="00A330C9" w:rsidRPr="00317282" w:rsidRDefault="00317282" w:rsidP="004239F6">
            <w:pPr>
              <w:pStyle w:val="rowtabella0"/>
              <w:rPr>
                <w:color w:val="002060"/>
                <w:highlight w:val="yellow"/>
              </w:rPr>
            </w:pPr>
            <w:r w:rsidRPr="00317282">
              <w:rPr>
                <w:color w:val="002060"/>
                <w:highlight w:val="yellow"/>
              </w:rPr>
              <w:t>SAMBENEDETTESE BEACH SOCC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0C3E" w14:textId="5EBB1660" w:rsidR="00A330C9" w:rsidRPr="00317282" w:rsidRDefault="00317282" w:rsidP="004239F6">
            <w:pPr>
              <w:pStyle w:val="rowtabella0"/>
              <w:rPr>
                <w:color w:val="002060"/>
                <w:highlight w:val="yellow"/>
              </w:rPr>
            </w:pPr>
            <w:r w:rsidRPr="00317282">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5594" w14:textId="6BC6513E" w:rsidR="00A330C9" w:rsidRPr="000A6F9A" w:rsidRDefault="00A330C9" w:rsidP="004239F6">
            <w:pPr>
              <w:pStyle w:val="rowtabella0"/>
              <w:rPr>
                <w:color w:val="002060"/>
              </w:rPr>
            </w:pPr>
            <w:r w:rsidRPr="000A6F9A">
              <w:rPr>
                <w:color w:val="002060"/>
              </w:rPr>
              <w:t>0</w:t>
            </w:r>
            <w:r w:rsidR="00317282">
              <w:rPr>
                <w:color w:val="002060"/>
              </w:rPr>
              <w:t>8</w:t>
            </w:r>
            <w:r w:rsidRPr="000A6F9A">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EB4D" w14:textId="4D43E80A" w:rsidR="00A330C9" w:rsidRPr="000A6F9A" w:rsidRDefault="00317282" w:rsidP="004239F6">
            <w:pPr>
              <w:pStyle w:val="rowtabella0"/>
              <w:jc w:val="center"/>
              <w:rPr>
                <w:color w:val="002060"/>
              </w:rPr>
            </w:pPr>
            <w:r w:rsidRPr="00317282">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DACB" w14:textId="6F5C2B0B" w:rsidR="00A330C9" w:rsidRPr="00317282" w:rsidRDefault="00317282" w:rsidP="00317282">
            <w:pPr>
              <w:jc w:val="center"/>
              <w:rPr>
                <w:rFonts w:ascii="Arial" w:hAnsi="Arial" w:cs="Arial"/>
                <w:color w:val="002060"/>
                <w:sz w:val="12"/>
                <w:szCs w:val="12"/>
              </w:rPr>
            </w:pPr>
            <w:r w:rsidRPr="00317282">
              <w:rPr>
                <w:rFonts w:ascii="Arial" w:hAnsi="Arial" w:cs="Arial"/>
                <w:color w:val="002060"/>
                <w:sz w:val="12"/>
                <w:szCs w:val="12"/>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4DD9" w14:textId="77777777" w:rsidR="00A330C9" w:rsidRPr="000A6F9A" w:rsidRDefault="00A330C9" w:rsidP="004239F6">
            <w:pPr>
              <w:rPr>
                <w:color w:val="002060"/>
              </w:rPr>
            </w:pPr>
          </w:p>
        </w:tc>
      </w:tr>
    </w:tbl>
    <w:p w14:paraId="0E13B051" w14:textId="77777777" w:rsidR="00A330C9" w:rsidRPr="000A6F9A" w:rsidRDefault="00A330C9" w:rsidP="00A330C9">
      <w:pPr>
        <w:pStyle w:val="breakline"/>
        <w:rPr>
          <w:rFonts w:eastAsiaTheme="minorEastAsia"/>
          <w:color w:val="002060"/>
        </w:rPr>
      </w:pPr>
    </w:p>
    <w:p w14:paraId="245FCC56" w14:textId="77777777" w:rsidR="00A330C9" w:rsidRPr="000A6F9A" w:rsidRDefault="00A330C9" w:rsidP="00A330C9">
      <w:pPr>
        <w:pStyle w:val="breakline"/>
        <w:rPr>
          <w:color w:val="002060"/>
        </w:rPr>
      </w:pPr>
    </w:p>
    <w:p w14:paraId="0A2EC438" w14:textId="77777777" w:rsidR="00A330C9" w:rsidRPr="000A6F9A" w:rsidRDefault="00A330C9" w:rsidP="00A330C9">
      <w:pPr>
        <w:pStyle w:val="titoloprinc0"/>
        <w:rPr>
          <w:color w:val="002060"/>
        </w:rPr>
      </w:pPr>
      <w:r w:rsidRPr="000A6F9A">
        <w:rPr>
          <w:color w:val="002060"/>
        </w:rPr>
        <w:t>RISULTATI</w:t>
      </w:r>
    </w:p>
    <w:p w14:paraId="3F2A4052" w14:textId="77777777" w:rsidR="00A330C9" w:rsidRPr="000A6F9A" w:rsidRDefault="00A330C9" w:rsidP="00A330C9">
      <w:pPr>
        <w:pStyle w:val="breakline"/>
        <w:rPr>
          <w:color w:val="002060"/>
        </w:rPr>
      </w:pPr>
    </w:p>
    <w:p w14:paraId="52F24CD0" w14:textId="77777777" w:rsidR="00A330C9" w:rsidRPr="000A6F9A" w:rsidRDefault="00A330C9" w:rsidP="00A330C9">
      <w:pPr>
        <w:pStyle w:val="sottotitolocampionato10"/>
        <w:rPr>
          <w:color w:val="002060"/>
        </w:rPr>
      </w:pPr>
      <w:r w:rsidRPr="000A6F9A">
        <w:rPr>
          <w:color w:val="002060"/>
        </w:rPr>
        <w:t>RISULTATI UFFICIALI GARE DEL 31/01/2025</w:t>
      </w:r>
    </w:p>
    <w:p w14:paraId="2893368D"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39121F83"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5A363F3F"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1A436862"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FC4F4" w14:textId="77777777" w:rsidR="00A330C9" w:rsidRPr="000A6F9A" w:rsidRDefault="00A330C9" w:rsidP="004239F6">
                  <w:pPr>
                    <w:pStyle w:val="headertabella0"/>
                    <w:rPr>
                      <w:color w:val="002060"/>
                    </w:rPr>
                  </w:pPr>
                  <w:r w:rsidRPr="000A6F9A">
                    <w:rPr>
                      <w:color w:val="002060"/>
                    </w:rPr>
                    <w:t>GIRONE A - 2 Giornata - R</w:t>
                  </w:r>
                </w:p>
              </w:tc>
            </w:tr>
            <w:tr w:rsidR="00A330C9" w:rsidRPr="000A6F9A" w14:paraId="1889656E"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843BB" w14:textId="77777777" w:rsidR="00A330C9" w:rsidRPr="000A6F9A" w:rsidRDefault="00A330C9" w:rsidP="004239F6">
                  <w:pPr>
                    <w:pStyle w:val="rowtabella0"/>
                    <w:rPr>
                      <w:color w:val="002060"/>
                    </w:rPr>
                  </w:pPr>
                  <w:r w:rsidRPr="000A6F9A">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1B2565" w14:textId="77777777" w:rsidR="00A330C9" w:rsidRPr="000A6F9A" w:rsidRDefault="00A330C9" w:rsidP="004239F6">
                  <w:pPr>
                    <w:pStyle w:val="rowtabella0"/>
                    <w:rPr>
                      <w:color w:val="002060"/>
                    </w:rPr>
                  </w:pPr>
                  <w:r w:rsidRPr="000A6F9A">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6399B" w14:textId="77777777" w:rsidR="00A330C9" w:rsidRPr="000A6F9A" w:rsidRDefault="00A330C9" w:rsidP="004239F6">
                  <w:pPr>
                    <w:pStyle w:val="rowtabella0"/>
                    <w:jc w:val="center"/>
                    <w:rPr>
                      <w:color w:val="002060"/>
                    </w:rPr>
                  </w:pPr>
                  <w:r w:rsidRPr="000A6F9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8CC5B4" w14:textId="77777777" w:rsidR="00A330C9" w:rsidRPr="000A6F9A" w:rsidRDefault="00A330C9" w:rsidP="004239F6">
                  <w:pPr>
                    <w:pStyle w:val="rowtabella0"/>
                    <w:jc w:val="center"/>
                    <w:rPr>
                      <w:color w:val="002060"/>
                    </w:rPr>
                  </w:pPr>
                  <w:r w:rsidRPr="000A6F9A">
                    <w:rPr>
                      <w:color w:val="002060"/>
                    </w:rPr>
                    <w:t> </w:t>
                  </w:r>
                </w:p>
              </w:tc>
            </w:tr>
            <w:tr w:rsidR="00A330C9" w:rsidRPr="000A6F9A" w14:paraId="1BA74222"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4FB09" w14:textId="77777777" w:rsidR="00A330C9" w:rsidRPr="000A6F9A" w:rsidRDefault="00A330C9" w:rsidP="004239F6">
                  <w:pPr>
                    <w:pStyle w:val="rowtabella0"/>
                    <w:rPr>
                      <w:color w:val="002060"/>
                    </w:rPr>
                  </w:pPr>
                  <w:r w:rsidRPr="000A6F9A">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1F6C73" w14:textId="77777777" w:rsidR="00A330C9" w:rsidRPr="000A6F9A" w:rsidRDefault="00A330C9" w:rsidP="004239F6">
                  <w:pPr>
                    <w:pStyle w:val="rowtabella0"/>
                    <w:rPr>
                      <w:color w:val="002060"/>
                    </w:rPr>
                  </w:pPr>
                  <w:r w:rsidRPr="000A6F9A">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904BFF" w14:textId="77777777" w:rsidR="00A330C9" w:rsidRPr="000A6F9A" w:rsidRDefault="00A330C9" w:rsidP="004239F6">
                  <w:pPr>
                    <w:pStyle w:val="rowtabella0"/>
                    <w:jc w:val="center"/>
                    <w:rPr>
                      <w:color w:val="002060"/>
                    </w:rPr>
                  </w:pPr>
                  <w:r w:rsidRPr="000A6F9A">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C055C6" w14:textId="77777777" w:rsidR="00A330C9" w:rsidRPr="000A6F9A" w:rsidRDefault="00A330C9" w:rsidP="004239F6">
                  <w:pPr>
                    <w:pStyle w:val="rowtabella0"/>
                    <w:jc w:val="center"/>
                    <w:rPr>
                      <w:color w:val="002060"/>
                    </w:rPr>
                  </w:pPr>
                  <w:r w:rsidRPr="000A6F9A">
                    <w:rPr>
                      <w:color w:val="002060"/>
                    </w:rPr>
                    <w:t> </w:t>
                  </w:r>
                </w:p>
              </w:tc>
            </w:tr>
            <w:tr w:rsidR="00A330C9" w:rsidRPr="000A6F9A" w14:paraId="7A5EF821"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A0C47A" w14:textId="77777777" w:rsidR="00A330C9" w:rsidRPr="000A6F9A" w:rsidRDefault="00A330C9" w:rsidP="004239F6">
                  <w:pPr>
                    <w:pStyle w:val="rowtabella0"/>
                    <w:rPr>
                      <w:color w:val="002060"/>
                    </w:rPr>
                  </w:pPr>
                  <w:r w:rsidRPr="000A6F9A">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9E6A05" w14:textId="77777777" w:rsidR="00A330C9" w:rsidRPr="000A6F9A" w:rsidRDefault="00A330C9" w:rsidP="004239F6">
                  <w:pPr>
                    <w:pStyle w:val="rowtabella0"/>
                    <w:rPr>
                      <w:color w:val="002060"/>
                    </w:rPr>
                  </w:pPr>
                  <w:r w:rsidRPr="000A6F9A">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55F24B" w14:textId="77777777" w:rsidR="00A330C9" w:rsidRPr="000A6F9A" w:rsidRDefault="00A330C9" w:rsidP="004239F6">
                  <w:pPr>
                    <w:pStyle w:val="rowtabella0"/>
                    <w:jc w:val="center"/>
                    <w:rPr>
                      <w:color w:val="002060"/>
                    </w:rPr>
                  </w:pPr>
                  <w:r w:rsidRPr="000A6F9A">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3D1518" w14:textId="77777777" w:rsidR="00A330C9" w:rsidRPr="000A6F9A" w:rsidRDefault="00A330C9" w:rsidP="004239F6">
                  <w:pPr>
                    <w:pStyle w:val="rowtabella0"/>
                    <w:jc w:val="center"/>
                    <w:rPr>
                      <w:color w:val="002060"/>
                    </w:rPr>
                  </w:pPr>
                  <w:r w:rsidRPr="000A6F9A">
                    <w:rPr>
                      <w:color w:val="002060"/>
                    </w:rPr>
                    <w:t> </w:t>
                  </w:r>
                </w:p>
              </w:tc>
            </w:tr>
            <w:tr w:rsidR="00A330C9" w:rsidRPr="000A6F9A" w14:paraId="11BC6CA3"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6215F5" w14:textId="77777777" w:rsidR="00A330C9" w:rsidRPr="000A6F9A" w:rsidRDefault="00A330C9" w:rsidP="004239F6">
                  <w:pPr>
                    <w:pStyle w:val="rowtabella0"/>
                    <w:rPr>
                      <w:color w:val="002060"/>
                    </w:rPr>
                  </w:pPr>
                  <w:r w:rsidRPr="000A6F9A">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F1172B" w14:textId="77777777" w:rsidR="00A330C9" w:rsidRPr="000A6F9A" w:rsidRDefault="00A330C9" w:rsidP="004239F6">
                  <w:pPr>
                    <w:pStyle w:val="rowtabella0"/>
                    <w:rPr>
                      <w:color w:val="002060"/>
                    </w:rPr>
                  </w:pPr>
                  <w:r w:rsidRPr="000A6F9A">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12AB2F" w14:textId="77777777" w:rsidR="00A330C9" w:rsidRPr="000A6F9A" w:rsidRDefault="00A330C9" w:rsidP="004239F6">
                  <w:pPr>
                    <w:pStyle w:val="rowtabella0"/>
                    <w:jc w:val="center"/>
                    <w:rPr>
                      <w:color w:val="002060"/>
                    </w:rPr>
                  </w:pPr>
                  <w:r w:rsidRPr="000A6F9A">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DE664" w14:textId="77777777" w:rsidR="00A330C9" w:rsidRPr="000A6F9A" w:rsidRDefault="00A330C9" w:rsidP="004239F6">
                  <w:pPr>
                    <w:pStyle w:val="rowtabella0"/>
                    <w:jc w:val="center"/>
                    <w:rPr>
                      <w:color w:val="002060"/>
                    </w:rPr>
                  </w:pPr>
                  <w:r w:rsidRPr="000A6F9A">
                    <w:rPr>
                      <w:color w:val="002060"/>
                    </w:rPr>
                    <w:t> </w:t>
                  </w:r>
                </w:p>
              </w:tc>
            </w:tr>
            <w:tr w:rsidR="00A330C9" w:rsidRPr="000A6F9A" w14:paraId="17B1CD3E"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A068AF" w14:textId="77777777" w:rsidR="00A330C9" w:rsidRPr="000A6F9A" w:rsidRDefault="00A330C9" w:rsidP="004239F6">
                  <w:pPr>
                    <w:pStyle w:val="rowtabella0"/>
                    <w:rPr>
                      <w:color w:val="002060"/>
                      <w:lang w:val="en-US"/>
                    </w:rPr>
                  </w:pPr>
                  <w:r w:rsidRPr="000A6F9A">
                    <w:rPr>
                      <w:color w:val="002060"/>
                      <w:lang w:val="en-US"/>
                    </w:rPr>
                    <w:t xml:space="preserve">(1) SPECIAL ONE SPORTING </w:t>
                  </w:r>
                  <w:proofErr w:type="gramStart"/>
                  <w:r w:rsidRPr="000A6F9A">
                    <w:rPr>
                      <w:color w:val="002060"/>
                      <w:lang w:val="en-US"/>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DCAF48" w14:textId="77777777" w:rsidR="00A330C9" w:rsidRPr="000A6F9A" w:rsidRDefault="00A330C9" w:rsidP="004239F6">
                  <w:pPr>
                    <w:pStyle w:val="rowtabella0"/>
                    <w:rPr>
                      <w:color w:val="002060"/>
                    </w:rPr>
                  </w:pPr>
                  <w:r w:rsidRPr="000A6F9A">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3D2F5A" w14:textId="77777777" w:rsidR="00A330C9" w:rsidRPr="000A6F9A" w:rsidRDefault="00A330C9" w:rsidP="004239F6">
                  <w:pPr>
                    <w:pStyle w:val="rowtabella0"/>
                    <w:jc w:val="center"/>
                    <w:rPr>
                      <w:color w:val="002060"/>
                    </w:rPr>
                  </w:pPr>
                  <w:r w:rsidRPr="000A6F9A">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4E737F" w14:textId="77777777" w:rsidR="00A330C9" w:rsidRPr="000A6F9A" w:rsidRDefault="00A330C9" w:rsidP="004239F6">
                  <w:pPr>
                    <w:pStyle w:val="rowtabella0"/>
                    <w:jc w:val="center"/>
                    <w:rPr>
                      <w:color w:val="002060"/>
                    </w:rPr>
                  </w:pPr>
                  <w:r w:rsidRPr="000A6F9A">
                    <w:rPr>
                      <w:color w:val="002060"/>
                    </w:rPr>
                    <w:t> </w:t>
                  </w:r>
                </w:p>
              </w:tc>
            </w:tr>
            <w:tr w:rsidR="00A330C9" w:rsidRPr="000A6F9A" w14:paraId="00D0528A"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1B91FA" w14:textId="77777777" w:rsidR="00A330C9" w:rsidRPr="000A6F9A" w:rsidRDefault="00A330C9" w:rsidP="004239F6">
                  <w:pPr>
                    <w:pStyle w:val="rowtabella0"/>
                    <w:rPr>
                      <w:color w:val="002060"/>
                    </w:rPr>
                  </w:pPr>
                  <w:r w:rsidRPr="000A6F9A">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BDE1E" w14:textId="77777777" w:rsidR="00A330C9" w:rsidRPr="000A6F9A" w:rsidRDefault="00A330C9" w:rsidP="004239F6">
                  <w:pPr>
                    <w:pStyle w:val="rowtabella0"/>
                    <w:rPr>
                      <w:color w:val="002060"/>
                    </w:rPr>
                  </w:pPr>
                  <w:r w:rsidRPr="000A6F9A">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44E483" w14:textId="77777777" w:rsidR="00A330C9" w:rsidRPr="000A6F9A" w:rsidRDefault="00A330C9" w:rsidP="004239F6">
                  <w:pPr>
                    <w:pStyle w:val="rowtabella0"/>
                    <w:jc w:val="center"/>
                    <w:rPr>
                      <w:color w:val="002060"/>
                    </w:rPr>
                  </w:pPr>
                  <w:r w:rsidRPr="000A6F9A">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F579A" w14:textId="77777777" w:rsidR="00A330C9" w:rsidRPr="000A6F9A" w:rsidRDefault="00A330C9" w:rsidP="004239F6">
                  <w:pPr>
                    <w:pStyle w:val="rowtabella0"/>
                    <w:jc w:val="center"/>
                    <w:rPr>
                      <w:color w:val="002060"/>
                    </w:rPr>
                  </w:pPr>
                  <w:r w:rsidRPr="000A6F9A">
                    <w:rPr>
                      <w:color w:val="002060"/>
                    </w:rPr>
                    <w:t> </w:t>
                  </w:r>
                </w:p>
              </w:tc>
            </w:tr>
            <w:tr w:rsidR="00A330C9" w:rsidRPr="000A6F9A" w14:paraId="0A5FDEDB"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2FB3653" w14:textId="77777777" w:rsidR="00A330C9" w:rsidRPr="000A6F9A" w:rsidRDefault="00A330C9" w:rsidP="004239F6">
                  <w:pPr>
                    <w:pStyle w:val="rowtabella0"/>
                    <w:rPr>
                      <w:color w:val="002060"/>
                    </w:rPr>
                  </w:pPr>
                  <w:r w:rsidRPr="000A6F9A">
                    <w:rPr>
                      <w:color w:val="002060"/>
                    </w:rPr>
                    <w:t>(1) - disputata il 01/02/2025</w:t>
                  </w:r>
                </w:p>
              </w:tc>
            </w:tr>
          </w:tbl>
          <w:p w14:paraId="1AF52831"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6B5C4418"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38EDB" w14:textId="77777777" w:rsidR="00A330C9" w:rsidRPr="000A6F9A" w:rsidRDefault="00A330C9" w:rsidP="004239F6">
                  <w:pPr>
                    <w:pStyle w:val="headertabella0"/>
                    <w:rPr>
                      <w:color w:val="002060"/>
                    </w:rPr>
                  </w:pPr>
                  <w:r w:rsidRPr="000A6F9A">
                    <w:rPr>
                      <w:color w:val="002060"/>
                    </w:rPr>
                    <w:t>GIRONE B - 2 Giornata - R</w:t>
                  </w:r>
                </w:p>
              </w:tc>
            </w:tr>
            <w:tr w:rsidR="00A330C9" w:rsidRPr="000A6F9A" w14:paraId="0980D112"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AD3312" w14:textId="77777777" w:rsidR="00A330C9" w:rsidRPr="000A6F9A" w:rsidRDefault="00A330C9" w:rsidP="004239F6">
                  <w:pPr>
                    <w:pStyle w:val="rowtabella0"/>
                    <w:rPr>
                      <w:color w:val="002060"/>
                    </w:rPr>
                  </w:pPr>
                  <w:r w:rsidRPr="000A6F9A">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D1807" w14:textId="77777777" w:rsidR="00A330C9" w:rsidRPr="000A6F9A" w:rsidRDefault="00A330C9" w:rsidP="004239F6">
                  <w:pPr>
                    <w:pStyle w:val="rowtabella0"/>
                    <w:rPr>
                      <w:color w:val="002060"/>
                    </w:rPr>
                  </w:pPr>
                  <w:r w:rsidRPr="000A6F9A">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F79E5" w14:textId="77777777" w:rsidR="00A330C9" w:rsidRPr="000A6F9A" w:rsidRDefault="00A330C9" w:rsidP="004239F6">
                  <w:pPr>
                    <w:pStyle w:val="rowtabella0"/>
                    <w:jc w:val="center"/>
                    <w:rPr>
                      <w:color w:val="002060"/>
                    </w:rPr>
                  </w:pPr>
                  <w:r w:rsidRPr="000A6F9A">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40641" w14:textId="77777777" w:rsidR="00A330C9" w:rsidRPr="000A6F9A" w:rsidRDefault="00A330C9" w:rsidP="004239F6">
                  <w:pPr>
                    <w:pStyle w:val="rowtabella0"/>
                    <w:jc w:val="center"/>
                    <w:rPr>
                      <w:color w:val="002060"/>
                    </w:rPr>
                  </w:pPr>
                  <w:r w:rsidRPr="000A6F9A">
                    <w:rPr>
                      <w:color w:val="002060"/>
                    </w:rPr>
                    <w:t> </w:t>
                  </w:r>
                </w:p>
              </w:tc>
            </w:tr>
            <w:tr w:rsidR="00A330C9" w:rsidRPr="000A6F9A" w14:paraId="395673E5"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E150C5" w14:textId="77777777" w:rsidR="00A330C9" w:rsidRPr="000A6F9A" w:rsidRDefault="00A330C9" w:rsidP="004239F6">
                  <w:pPr>
                    <w:pStyle w:val="rowtabella0"/>
                    <w:rPr>
                      <w:color w:val="002060"/>
                    </w:rPr>
                  </w:pPr>
                  <w:r w:rsidRPr="000A6F9A">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E45601" w14:textId="77777777" w:rsidR="00A330C9" w:rsidRPr="000A6F9A" w:rsidRDefault="00A330C9" w:rsidP="004239F6">
                  <w:pPr>
                    <w:pStyle w:val="rowtabella0"/>
                    <w:rPr>
                      <w:color w:val="002060"/>
                    </w:rPr>
                  </w:pPr>
                  <w:r w:rsidRPr="000A6F9A">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C4464B" w14:textId="77777777" w:rsidR="00A330C9" w:rsidRPr="000A6F9A" w:rsidRDefault="00A330C9" w:rsidP="004239F6">
                  <w:pPr>
                    <w:pStyle w:val="rowtabella0"/>
                    <w:jc w:val="center"/>
                    <w:rPr>
                      <w:color w:val="002060"/>
                    </w:rPr>
                  </w:pPr>
                  <w:r w:rsidRPr="000A6F9A">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99498" w14:textId="77777777" w:rsidR="00A330C9" w:rsidRPr="000A6F9A" w:rsidRDefault="00A330C9" w:rsidP="004239F6">
                  <w:pPr>
                    <w:pStyle w:val="rowtabella0"/>
                    <w:jc w:val="center"/>
                    <w:rPr>
                      <w:color w:val="002060"/>
                    </w:rPr>
                  </w:pPr>
                  <w:r w:rsidRPr="000A6F9A">
                    <w:rPr>
                      <w:color w:val="002060"/>
                    </w:rPr>
                    <w:t> </w:t>
                  </w:r>
                </w:p>
              </w:tc>
            </w:tr>
            <w:tr w:rsidR="00A330C9" w:rsidRPr="000A6F9A" w14:paraId="69791EB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A8E897" w14:textId="77777777" w:rsidR="00A330C9" w:rsidRPr="000A6F9A" w:rsidRDefault="00A330C9" w:rsidP="004239F6">
                  <w:pPr>
                    <w:pStyle w:val="rowtabella0"/>
                    <w:rPr>
                      <w:color w:val="002060"/>
                    </w:rPr>
                  </w:pPr>
                  <w:r w:rsidRPr="000A6F9A">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EFBEE0" w14:textId="77777777" w:rsidR="00A330C9" w:rsidRPr="000A6F9A" w:rsidRDefault="00A330C9" w:rsidP="004239F6">
                  <w:pPr>
                    <w:pStyle w:val="rowtabella0"/>
                    <w:rPr>
                      <w:color w:val="002060"/>
                    </w:rPr>
                  </w:pPr>
                  <w:r w:rsidRPr="000A6F9A">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7A5EEE" w14:textId="77777777" w:rsidR="00A330C9" w:rsidRPr="000A6F9A" w:rsidRDefault="00A330C9" w:rsidP="004239F6">
                  <w:pPr>
                    <w:pStyle w:val="rowtabella0"/>
                    <w:jc w:val="center"/>
                    <w:rPr>
                      <w:color w:val="002060"/>
                    </w:rPr>
                  </w:pPr>
                  <w:r w:rsidRPr="000A6F9A">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8BC35" w14:textId="77777777" w:rsidR="00A330C9" w:rsidRPr="000A6F9A" w:rsidRDefault="00A330C9" w:rsidP="004239F6">
                  <w:pPr>
                    <w:pStyle w:val="rowtabella0"/>
                    <w:jc w:val="center"/>
                    <w:rPr>
                      <w:color w:val="002060"/>
                    </w:rPr>
                  </w:pPr>
                  <w:r w:rsidRPr="000A6F9A">
                    <w:rPr>
                      <w:color w:val="002060"/>
                    </w:rPr>
                    <w:t> </w:t>
                  </w:r>
                </w:p>
              </w:tc>
            </w:tr>
            <w:tr w:rsidR="00A330C9" w:rsidRPr="000A6F9A" w14:paraId="127A9EC2"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CF833" w14:textId="77777777" w:rsidR="00A330C9" w:rsidRPr="000A6F9A" w:rsidRDefault="00A330C9" w:rsidP="004239F6">
                  <w:pPr>
                    <w:pStyle w:val="rowtabella0"/>
                    <w:rPr>
                      <w:color w:val="002060"/>
                    </w:rPr>
                  </w:pPr>
                  <w:r w:rsidRPr="000A6F9A">
                    <w:rPr>
                      <w:color w:val="002060"/>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EA9791" w14:textId="77777777" w:rsidR="00A330C9" w:rsidRPr="000A6F9A" w:rsidRDefault="00A330C9" w:rsidP="004239F6">
                  <w:pPr>
                    <w:pStyle w:val="rowtabella0"/>
                    <w:rPr>
                      <w:color w:val="002060"/>
                    </w:rPr>
                  </w:pPr>
                  <w:r w:rsidRPr="000A6F9A">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563BF" w14:textId="77777777" w:rsidR="00A330C9" w:rsidRPr="000A6F9A" w:rsidRDefault="00A330C9" w:rsidP="004239F6">
                  <w:pPr>
                    <w:pStyle w:val="rowtabella0"/>
                    <w:jc w:val="center"/>
                    <w:rPr>
                      <w:color w:val="002060"/>
                    </w:rPr>
                  </w:pPr>
                  <w:r w:rsidRPr="000A6F9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90A0EE" w14:textId="77777777" w:rsidR="00A330C9" w:rsidRPr="000A6F9A" w:rsidRDefault="00A330C9" w:rsidP="004239F6">
                  <w:pPr>
                    <w:pStyle w:val="rowtabella0"/>
                    <w:jc w:val="center"/>
                    <w:rPr>
                      <w:color w:val="002060"/>
                    </w:rPr>
                  </w:pPr>
                  <w:r w:rsidRPr="000A6F9A">
                    <w:rPr>
                      <w:color w:val="002060"/>
                    </w:rPr>
                    <w:t> </w:t>
                  </w:r>
                </w:p>
              </w:tc>
            </w:tr>
            <w:tr w:rsidR="00A330C9" w:rsidRPr="000A6F9A" w14:paraId="55554536"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293938" w14:textId="77777777" w:rsidR="00A330C9" w:rsidRPr="000A6F9A" w:rsidRDefault="00A330C9" w:rsidP="004239F6">
                  <w:pPr>
                    <w:pStyle w:val="rowtabella0"/>
                    <w:rPr>
                      <w:color w:val="002060"/>
                    </w:rPr>
                  </w:pPr>
                  <w:r w:rsidRPr="000A6F9A">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84CA6D" w14:textId="77777777" w:rsidR="00A330C9" w:rsidRPr="000A6F9A" w:rsidRDefault="00A330C9" w:rsidP="004239F6">
                  <w:pPr>
                    <w:pStyle w:val="rowtabella0"/>
                    <w:rPr>
                      <w:color w:val="002060"/>
                    </w:rPr>
                  </w:pPr>
                  <w:r w:rsidRPr="000A6F9A">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566A1A" w14:textId="77777777" w:rsidR="00A330C9" w:rsidRPr="000A6F9A" w:rsidRDefault="00A330C9" w:rsidP="004239F6">
                  <w:pPr>
                    <w:pStyle w:val="rowtabella0"/>
                    <w:jc w:val="center"/>
                    <w:rPr>
                      <w:color w:val="002060"/>
                    </w:rPr>
                  </w:pPr>
                  <w:r w:rsidRPr="000A6F9A">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312B42" w14:textId="77777777" w:rsidR="00A330C9" w:rsidRPr="000A6F9A" w:rsidRDefault="00A330C9" w:rsidP="004239F6">
                  <w:pPr>
                    <w:pStyle w:val="rowtabella0"/>
                    <w:jc w:val="center"/>
                    <w:rPr>
                      <w:color w:val="002060"/>
                    </w:rPr>
                  </w:pPr>
                  <w:r w:rsidRPr="000A6F9A">
                    <w:rPr>
                      <w:color w:val="002060"/>
                    </w:rPr>
                    <w:t> </w:t>
                  </w:r>
                </w:p>
              </w:tc>
            </w:tr>
            <w:tr w:rsidR="00A330C9" w:rsidRPr="000A6F9A" w14:paraId="1EC8EAE9"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4D1856" w14:textId="77777777" w:rsidR="00A330C9" w:rsidRPr="000A6F9A" w:rsidRDefault="00A330C9" w:rsidP="004239F6">
                  <w:pPr>
                    <w:pStyle w:val="rowtabella0"/>
                    <w:rPr>
                      <w:color w:val="002060"/>
                    </w:rPr>
                  </w:pPr>
                  <w:r w:rsidRPr="000A6F9A">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B6E69" w14:textId="77777777" w:rsidR="00A330C9" w:rsidRPr="000A6F9A" w:rsidRDefault="00A330C9" w:rsidP="004239F6">
                  <w:pPr>
                    <w:pStyle w:val="rowtabella0"/>
                    <w:rPr>
                      <w:color w:val="002060"/>
                    </w:rPr>
                  </w:pPr>
                  <w:r w:rsidRPr="000A6F9A">
                    <w:rPr>
                      <w:color w:val="002060"/>
                    </w:rPr>
                    <w:t>- ANGELI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7A3CF" w14:textId="77777777" w:rsidR="00A330C9" w:rsidRPr="000A6F9A" w:rsidRDefault="00A330C9" w:rsidP="004239F6">
                  <w:pPr>
                    <w:pStyle w:val="rowtabella0"/>
                    <w:jc w:val="center"/>
                    <w:rPr>
                      <w:color w:val="002060"/>
                    </w:rPr>
                  </w:pPr>
                  <w:r w:rsidRPr="000A6F9A">
                    <w:rPr>
                      <w:color w:val="002060"/>
                    </w:rPr>
                    <w:t>4 - 6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42B2C" w14:textId="77777777" w:rsidR="00A330C9" w:rsidRPr="000A6F9A" w:rsidRDefault="00A330C9" w:rsidP="004239F6">
                  <w:pPr>
                    <w:pStyle w:val="rowtabella0"/>
                    <w:jc w:val="center"/>
                    <w:rPr>
                      <w:color w:val="002060"/>
                    </w:rPr>
                  </w:pPr>
                  <w:r w:rsidRPr="000A6F9A">
                    <w:rPr>
                      <w:color w:val="002060"/>
                    </w:rPr>
                    <w:t> </w:t>
                  </w:r>
                </w:p>
              </w:tc>
            </w:tr>
            <w:tr w:rsidR="00A330C9" w:rsidRPr="000A6F9A" w14:paraId="285E3CDE"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1CE8C1C4" w14:textId="77777777" w:rsidR="00A330C9" w:rsidRPr="000A6F9A" w:rsidRDefault="00A330C9" w:rsidP="004239F6">
                  <w:pPr>
                    <w:pStyle w:val="rowtabella0"/>
                    <w:rPr>
                      <w:color w:val="002060"/>
                    </w:rPr>
                  </w:pPr>
                  <w:r w:rsidRPr="000A6F9A">
                    <w:rPr>
                      <w:color w:val="002060"/>
                    </w:rPr>
                    <w:t>(1) - disputata il 01/02/2025</w:t>
                  </w:r>
                </w:p>
              </w:tc>
            </w:tr>
          </w:tbl>
          <w:p w14:paraId="4251E11F" w14:textId="77777777" w:rsidR="00A330C9" w:rsidRPr="000A6F9A" w:rsidRDefault="00A330C9" w:rsidP="004239F6">
            <w:pPr>
              <w:rPr>
                <w:color w:val="002060"/>
              </w:rPr>
            </w:pPr>
          </w:p>
        </w:tc>
      </w:tr>
    </w:tbl>
    <w:p w14:paraId="6E253DAF" w14:textId="77777777" w:rsidR="00A330C9" w:rsidRPr="000A6F9A" w:rsidRDefault="00A330C9" w:rsidP="00A330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7F62D3FB"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4423E0B3"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4EB3" w14:textId="77777777" w:rsidR="00A330C9" w:rsidRPr="000A6F9A" w:rsidRDefault="00A330C9" w:rsidP="004239F6">
                  <w:pPr>
                    <w:pStyle w:val="headertabella0"/>
                    <w:rPr>
                      <w:color w:val="002060"/>
                    </w:rPr>
                  </w:pPr>
                  <w:r w:rsidRPr="000A6F9A">
                    <w:rPr>
                      <w:color w:val="002060"/>
                    </w:rPr>
                    <w:t>GIRONE C - 2 Giornata - R</w:t>
                  </w:r>
                </w:p>
              </w:tc>
            </w:tr>
            <w:tr w:rsidR="00A330C9" w:rsidRPr="000A6F9A" w14:paraId="3F8A7731"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00B4B" w14:textId="77777777" w:rsidR="00A330C9" w:rsidRPr="000A6F9A" w:rsidRDefault="00A330C9" w:rsidP="004239F6">
                  <w:pPr>
                    <w:pStyle w:val="rowtabella0"/>
                    <w:rPr>
                      <w:color w:val="002060"/>
                    </w:rPr>
                  </w:pPr>
                  <w:r w:rsidRPr="000A6F9A">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6E1508" w14:textId="77777777" w:rsidR="00A330C9" w:rsidRPr="000A6F9A" w:rsidRDefault="00A330C9" w:rsidP="004239F6">
                  <w:pPr>
                    <w:pStyle w:val="rowtabella0"/>
                    <w:rPr>
                      <w:color w:val="002060"/>
                    </w:rPr>
                  </w:pPr>
                  <w:r w:rsidRPr="000A6F9A">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9DD7A" w14:textId="77777777" w:rsidR="00A330C9" w:rsidRPr="000A6F9A" w:rsidRDefault="00A330C9" w:rsidP="004239F6">
                  <w:pPr>
                    <w:pStyle w:val="rowtabella0"/>
                    <w:jc w:val="center"/>
                    <w:rPr>
                      <w:color w:val="002060"/>
                    </w:rPr>
                  </w:pPr>
                  <w:r w:rsidRPr="000A6F9A">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257AE" w14:textId="77777777" w:rsidR="00A330C9" w:rsidRPr="000A6F9A" w:rsidRDefault="00A330C9" w:rsidP="004239F6">
                  <w:pPr>
                    <w:pStyle w:val="rowtabella0"/>
                    <w:jc w:val="center"/>
                    <w:rPr>
                      <w:color w:val="002060"/>
                    </w:rPr>
                  </w:pPr>
                  <w:r w:rsidRPr="000A6F9A">
                    <w:rPr>
                      <w:color w:val="002060"/>
                    </w:rPr>
                    <w:t> </w:t>
                  </w:r>
                </w:p>
              </w:tc>
            </w:tr>
            <w:tr w:rsidR="00A330C9" w:rsidRPr="000A6F9A" w14:paraId="107AA71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B697E" w14:textId="77777777" w:rsidR="00A330C9" w:rsidRPr="000A6F9A" w:rsidRDefault="00A330C9" w:rsidP="004239F6">
                  <w:pPr>
                    <w:pStyle w:val="rowtabella0"/>
                    <w:rPr>
                      <w:color w:val="002060"/>
                    </w:rPr>
                  </w:pPr>
                  <w:r w:rsidRPr="000A6F9A">
                    <w:rPr>
                      <w:color w:val="002060"/>
                    </w:rPr>
                    <w:t>(1) 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DAE6AE" w14:textId="77777777" w:rsidR="00A330C9" w:rsidRPr="000A6F9A" w:rsidRDefault="00A330C9" w:rsidP="004239F6">
                  <w:pPr>
                    <w:pStyle w:val="rowtabella0"/>
                    <w:rPr>
                      <w:color w:val="002060"/>
                    </w:rPr>
                  </w:pPr>
                  <w:r w:rsidRPr="000A6F9A">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D08E3C" w14:textId="77777777" w:rsidR="00A330C9" w:rsidRPr="000A6F9A" w:rsidRDefault="00A330C9" w:rsidP="004239F6">
                  <w:pPr>
                    <w:pStyle w:val="rowtabella0"/>
                    <w:jc w:val="center"/>
                    <w:rPr>
                      <w:color w:val="002060"/>
                    </w:rPr>
                  </w:pPr>
                  <w:r w:rsidRPr="000A6F9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D524A" w14:textId="77777777" w:rsidR="00A330C9" w:rsidRPr="000A6F9A" w:rsidRDefault="00A330C9" w:rsidP="004239F6">
                  <w:pPr>
                    <w:pStyle w:val="rowtabella0"/>
                    <w:jc w:val="center"/>
                    <w:rPr>
                      <w:color w:val="002060"/>
                    </w:rPr>
                  </w:pPr>
                  <w:r w:rsidRPr="000A6F9A">
                    <w:rPr>
                      <w:color w:val="002060"/>
                    </w:rPr>
                    <w:t> </w:t>
                  </w:r>
                </w:p>
              </w:tc>
            </w:tr>
            <w:tr w:rsidR="00A330C9" w:rsidRPr="000A6F9A" w14:paraId="0A3034CA"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68FEC3" w14:textId="77777777" w:rsidR="00A330C9" w:rsidRPr="000A6F9A" w:rsidRDefault="00A330C9" w:rsidP="004239F6">
                  <w:pPr>
                    <w:pStyle w:val="rowtabella0"/>
                    <w:rPr>
                      <w:color w:val="002060"/>
                    </w:rPr>
                  </w:pPr>
                  <w:r w:rsidRPr="000A6F9A">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025DC5" w14:textId="77777777" w:rsidR="00A330C9" w:rsidRPr="000A6F9A" w:rsidRDefault="00A330C9" w:rsidP="004239F6">
                  <w:pPr>
                    <w:pStyle w:val="rowtabella0"/>
                    <w:rPr>
                      <w:color w:val="002060"/>
                    </w:rPr>
                  </w:pPr>
                  <w:r w:rsidRPr="000A6F9A">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D45417" w14:textId="77777777" w:rsidR="00A330C9" w:rsidRPr="000A6F9A" w:rsidRDefault="00A330C9" w:rsidP="004239F6">
                  <w:pPr>
                    <w:pStyle w:val="rowtabella0"/>
                    <w:jc w:val="center"/>
                    <w:rPr>
                      <w:color w:val="002060"/>
                    </w:rPr>
                  </w:pPr>
                  <w:r w:rsidRPr="000A6F9A">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AC40F" w14:textId="77777777" w:rsidR="00A330C9" w:rsidRPr="000A6F9A" w:rsidRDefault="00A330C9" w:rsidP="004239F6">
                  <w:pPr>
                    <w:pStyle w:val="rowtabella0"/>
                    <w:jc w:val="center"/>
                    <w:rPr>
                      <w:color w:val="002060"/>
                    </w:rPr>
                  </w:pPr>
                  <w:r w:rsidRPr="000A6F9A">
                    <w:rPr>
                      <w:color w:val="002060"/>
                    </w:rPr>
                    <w:t> </w:t>
                  </w:r>
                </w:p>
              </w:tc>
            </w:tr>
            <w:tr w:rsidR="00A330C9" w:rsidRPr="000A6F9A" w14:paraId="1C82641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65EBD7" w14:textId="77777777" w:rsidR="00A330C9" w:rsidRPr="000A6F9A" w:rsidRDefault="00A330C9" w:rsidP="004239F6">
                  <w:pPr>
                    <w:pStyle w:val="rowtabella0"/>
                    <w:rPr>
                      <w:color w:val="002060"/>
                    </w:rPr>
                  </w:pPr>
                  <w:proofErr w:type="gramStart"/>
                  <w:r w:rsidRPr="000A6F9A">
                    <w:rPr>
                      <w:color w:val="002060"/>
                    </w:rPr>
                    <w:t>CITTA</w:t>
                  </w:r>
                  <w:proofErr w:type="gramEnd"/>
                  <w:r w:rsidRPr="000A6F9A">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159BBB" w14:textId="77777777" w:rsidR="00A330C9" w:rsidRPr="000A6F9A" w:rsidRDefault="00A330C9" w:rsidP="004239F6">
                  <w:pPr>
                    <w:pStyle w:val="rowtabella0"/>
                    <w:rPr>
                      <w:color w:val="002060"/>
                    </w:rPr>
                  </w:pPr>
                  <w:r w:rsidRPr="000A6F9A">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041BBE" w14:textId="77777777" w:rsidR="00A330C9" w:rsidRPr="000A6F9A" w:rsidRDefault="00A330C9" w:rsidP="004239F6">
                  <w:pPr>
                    <w:pStyle w:val="rowtabella0"/>
                    <w:jc w:val="center"/>
                    <w:rPr>
                      <w:color w:val="002060"/>
                    </w:rPr>
                  </w:pPr>
                  <w:r w:rsidRPr="000A6F9A">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A91474" w14:textId="77777777" w:rsidR="00A330C9" w:rsidRPr="000A6F9A" w:rsidRDefault="00A330C9" w:rsidP="004239F6">
                  <w:pPr>
                    <w:pStyle w:val="rowtabella0"/>
                    <w:jc w:val="center"/>
                    <w:rPr>
                      <w:color w:val="002060"/>
                    </w:rPr>
                  </w:pPr>
                  <w:r w:rsidRPr="000A6F9A">
                    <w:rPr>
                      <w:color w:val="002060"/>
                    </w:rPr>
                    <w:t> </w:t>
                  </w:r>
                </w:p>
              </w:tc>
            </w:tr>
            <w:tr w:rsidR="00A330C9" w:rsidRPr="000A6F9A" w14:paraId="1B298B2F"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4741F7" w14:textId="77777777" w:rsidR="00A330C9" w:rsidRPr="000A6F9A" w:rsidRDefault="00A330C9" w:rsidP="004239F6">
                  <w:pPr>
                    <w:pStyle w:val="rowtabella0"/>
                    <w:rPr>
                      <w:color w:val="002060"/>
                    </w:rPr>
                  </w:pPr>
                  <w:r w:rsidRPr="000A6F9A">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A789F" w14:textId="77777777" w:rsidR="00A330C9" w:rsidRPr="000A6F9A" w:rsidRDefault="00A330C9" w:rsidP="004239F6">
                  <w:pPr>
                    <w:pStyle w:val="rowtabella0"/>
                    <w:rPr>
                      <w:color w:val="002060"/>
                    </w:rPr>
                  </w:pPr>
                  <w:r w:rsidRPr="000A6F9A">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B24813" w14:textId="77777777" w:rsidR="00A330C9" w:rsidRPr="000A6F9A" w:rsidRDefault="00A330C9" w:rsidP="004239F6">
                  <w:pPr>
                    <w:pStyle w:val="rowtabella0"/>
                    <w:jc w:val="center"/>
                    <w:rPr>
                      <w:color w:val="002060"/>
                    </w:rPr>
                  </w:pPr>
                  <w:r w:rsidRPr="000A6F9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83D259" w14:textId="77777777" w:rsidR="00A330C9" w:rsidRPr="000A6F9A" w:rsidRDefault="00A330C9" w:rsidP="004239F6">
                  <w:pPr>
                    <w:pStyle w:val="rowtabella0"/>
                    <w:jc w:val="center"/>
                    <w:rPr>
                      <w:color w:val="002060"/>
                    </w:rPr>
                  </w:pPr>
                  <w:r w:rsidRPr="000A6F9A">
                    <w:rPr>
                      <w:color w:val="002060"/>
                    </w:rPr>
                    <w:t> </w:t>
                  </w:r>
                </w:p>
              </w:tc>
            </w:tr>
            <w:tr w:rsidR="00A330C9" w:rsidRPr="000A6F9A" w14:paraId="610FB380"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D3E4D" w14:textId="77777777" w:rsidR="00A330C9" w:rsidRPr="000A6F9A" w:rsidRDefault="00A330C9" w:rsidP="004239F6">
                  <w:pPr>
                    <w:pStyle w:val="rowtabella0"/>
                    <w:rPr>
                      <w:color w:val="002060"/>
                    </w:rPr>
                  </w:pPr>
                  <w:r w:rsidRPr="000A6F9A">
                    <w:rPr>
                      <w:color w:val="002060"/>
                    </w:rPr>
                    <w:t>(2) 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BDA9B" w14:textId="77777777" w:rsidR="00A330C9" w:rsidRPr="000A6F9A" w:rsidRDefault="00A330C9" w:rsidP="004239F6">
                  <w:pPr>
                    <w:pStyle w:val="rowtabella0"/>
                    <w:rPr>
                      <w:color w:val="002060"/>
                    </w:rPr>
                  </w:pPr>
                  <w:r w:rsidRPr="000A6F9A">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E1C7C" w14:textId="77777777" w:rsidR="00A330C9" w:rsidRPr="000A6F9A" w:rsidRDefault="00A330C9" w:rsidP="004239F6">
                  <w:pPr>
                    <w:pStyle w:val="rowtabella0"/>
                    <w:jc w:val="center"/>
                    <w:rPr>
                      <w:color w:val="002060"/>
                    </w:rPr>
                  </w:pPr>
                  <w:r w:rsidRPr="000A6F9A">
                    <w:rPr>
                      <w:color w:val="002060"/>
                    </w:rPr>
                    <w:t>4 - 11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7B961" w14:textId="77777777" w:rsidR="00A330C9" w:rsidRPr="000A6F9A" w:rsidRDefault="00A330C9" w:rsidP="004239F6">
                  <w:pPr>
                    <w:pStyle w:val="rowtabella0"/>
                    <w:jc w:val="center"/>
                    <w:rPr>
                      <w:color w:val="002060"/>
                    </w:rPr>
                  </w:pPr>
                  <w:r w:rsidRPr="000A6F9A">
                    <w:rPr>
                      <w:color w:val="002060"/>
                    </w:rPr>
                    <w:t> </w:t>
                  </w:r>
                </w:p>
              </w:tc>
            </w:tr>
            <w:tr w:rsidR="00A330C9" w:rsidRPr="000A6F9A" w14:paraId="11F11C90"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3266199B" w14:textId="77777777" w:rsidR="00A330C9" w:rsidRPr="000A6F9A" w:rsidRDefault="00A330C9" w:rsidP="004239F6">
                  <w:pPr>
                    <w:pStyle w:val="rowtabella0"/>
                    <w:rPr>
                      <w:color w:val="002060"/>
                    </w:rPr>
                  </w:pPr>
                  <w:r w:rsidRPr="000A6F9A">
                    <w:rPr>
                      <w:color w:val="002060"/>
                    </w:rPr>
                    <w:t>(1) - disputata il 01/02/2025</w:t>
                  </w:r>
                </w:p>
              </w:tc>
            </w:tr>
            <w:tr w:rsidR="00A330C9" w:rsidRPr="000A6F9A" w14:paraId="0AB36C15"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69E17E33" w14:textId="77777777" w:rsidR="00A330C9" w:rsidRPr="000A6F9A" w:rsidRDefault="00A330C9" w:rsidP="004239F6">
                  <w:pPr>
                    <w:pStyle w:val="rowtabella0"/>
                    <w:rPr>
                      <w:color w:val="002060"/>
                    </w:rPr>
                  </w:pPr>
                  <w:r w:rsidRPr="000A6F9A">
                    <w:rPr>
                      <w:color w:val="002060"/>
                    </w:rPr>
                    <w:t>(2) - disputata il 03/02/2025</w:t>
                  </w:r>
                </w:p>
              </w:tc>
            </w:tr>
          </w:tbl>
          <w:p w14:paraId="20461748"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2E8F0CE7"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7DABB" w14:textId="77777777" w:rsidR="00A330C9" w:rsidRPr="000A6F9A" w:rsidRDefault="00A330C9" w:rsidP="004239F6">
                  <w:pPr>
                    <w:pStyle w:val="headertabella0"/>
                    <w:rPr>
                      <w:color w:val="002060"/>
                    </w:rPr>
                  </w:pPr>
                  <w:r w:rsidRPr="000A6F9A">
                    <w:rPr>
                      <w:color w:val="002060"/>
                    </w:rPr>
                    <w:t>GIRONE D - 2 Giornata - R</w:t>
                  </w:r>
                </w:p>
              </w:tc>
            </w:tr>
            <w:tr w:rsidR="00A330C9" w:rsidRPr="000A6F9A" w14:paraId="0179D465"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EED302" w14:textId="77777777" w:rsidR="00A330C9" w:rsidRPr="000A6F9A" w:rsidRDefault="00A330C9" w:rsidP="004239F6">
                  <w:pPr>
                    <w:pStyle w:val="rowtabella0"/>
                    <w:rPr>
                      <w:color w:val="002060"/>
                    </w:rPr>
                  </w:pPr>
                  <w:r w:rsidRPr="000A6F9A">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21CC72" w14:textId="77777777" w:rsidR="00A330C9" w:rsidRPr="000A6F9A" w:rsidRDefault="00A330C9" w:rsidP="004239F6">
                  <w:pPr>
                    <w:pStyle w:val="rowtabella0"/>
                    <w:rPr>
                      <w:color w:val="002060"/>
                    </w:rPr>
                  </w:pPr>
                  <w:r w:rsidRPr="000A6F9A">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CE74A" w14:textId="77777777" w:rsidR="00A330C9" w:rsidRPr="000A6F9A" w:rsidRDefault="00A330C9" w:rsidP="004239F6">
                  <w:pPr>
                    <w:pStyle w:val="rowtabella0"/>
                    <w:jc w:val="center"/>
                    <w:rPr>
                      <w:color w:val="002060"/>
                    </w:rPr>
                  </w:pPr>
                  <w:r w:rsidRPr="000A6F9A">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31CC5D" w14:textId="77777777" w:rsidR="00A330C9" w:rsidRPr="000A6F9A" w:rsidRDefault="00A330C9" w:rsidP="004239F6">
                  <w:pPr>
                    <w:pStyle w:val="rowtabella0"/>
                    <w:jc w:val="center"/>
                    <w:rPr>
                      <w:color w:val="002060"/>
                    </w:rPr>
                  </w:pPr>
                  <w:r w:rsidRPr="000A6F9A">
                    <w:rPr>
                      <w:color w:val="002060"/>
                    </w:rPr>
                    <w:t> </w:t>
                  </w:r>
                </w:p>
              </w:tc>
            </w:tr>
            <w:tr w:rsidR="00A330C9" w:rsidRPr="000A6F9A" w14:paraId="4ECC36E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D5DA8B" w14:textId="77777777" w:rsidR="00A330C9" w:rsidRPr="000A6F9A" w:rsidRDefault="00A330C9" w:rsidP="004239F6">
                  <w:pPr>
                    <w:pStyle w:val="rowtabella0"/>
                    <w:rPr>
                      <w:color w:val="002060"/>
                    </w:rPr>
                  </w:pPr>
                  <w:r w:rsidRPr="000A6F9A">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2DD4A5" w14:textId="77777777" w:rsidR="00A330C9" w:rsidRPr="000A6F9A" w:rsidRDefault="00A330C9" w:rsidP="004239F6">
                  <w:pPr>
                    <w:pStyle w:val="rowtabella0"/>
                    <w:rPr>
                      <w:color w:val="002060"/>
                    </w:rPr>
                  </w:pPr>
                  <w:r w:rsidRPr="000A6F9A">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43B48D" w14:textId="77777777" w:rsidR="00A330C9" w:rsidRPr="000A6F9A" w:rsidRDefault="00A330C9" w:rsidP="004239F6">
                  <w:pPr>
                    <w:pStyle w:val="rowtabella0"/>
                    <w:jc w:val="center"/>
                    <w:rPr>
                      <w:color w:val="002060"/>
                    </w:rPr>
                  </w:pPr>
                  <w:r w:rsidRPr="000A6F9A">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7273AA" w14:textId="77777777" w:rsidR="00A330C9" w:rsidRPr="000A6F9A" w:rsidRDefault="00A330C9" w:rsidP="004239F6">
                  <w:pPr>
                    <w:pStyle w:val="rowtabella0"/>
                    <w:jc w:val="center"/>
                    <w:rPr>
                      <w:color w:val="002060"/>
                    </w:rPr>
                  </w:pPr>
                  <w:r w:rsidRPr="000A6F9A">
                    <w:rPr>
                      <w:color w:val="002060"/>
                    </w:rPr>
                    <w:t> </w:t>
                  </w:r>
                </w:p>
              </w:tc>
            </w:tr>
            <w:tr w:rsidR="00A330C9" w:rsidRPr="000A6F9A" w14:paraId="0E7692A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63C072" w14:textId="77777777" w:rsidR="00A330C9" w:rsidRPr="000A6F9A" w:rsidRDefault="00A330C9" w:rsidP="004239F6">
                  <w:pPr>
                    <w:pStyle w:val="rowtabella0"/>
                    <w:rPr>
                      <w:color w:val="002060"/>
                    </w:rPr>
                  </w:pPr>
                  <w:r w:rsidRPr="000A6F9A">
                    <w:rPr>
                      <w:color w:val="002060"/>
                    </w:rPr>
                    <w:t>(1) 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DA9E8C" w14:textId="77777777" w:rsidR="00A330C9" w:rsidRPr="000A6F9A" w:rsidRDefault="00A330C9" w:rsidP="004239F6">
                  <w:pPr>
                    <w:pStyle w:val="rowtabella0"/>
                    <w:rPr>
                      <w:color w:val="002060"/>
                    </w:rPr>
                  </w:pPr>
                  <w:r w:rsidRPr="000A6F9A">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011F20" w14:textId="77777777" w:rsidR="00A330C9" w:rsidRPr="000A6F9A" w:rsidRDefault="00A330C9" w:rsidP="004239F6">
                  <w:pPr>
                    <w:pStyle w:val="rowtabella0"/>
                    <w:jc w:val="center"/>
                    <w:rPr>
                      <w:color w:val="002060"/>
                    </w:rPr>
                  </w:pPr>
                  <w:r w:rsidRPr="000A6F9A">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13E64A" w14:textId="77777777" w:rsidR="00A330C9" w:rsidRPr="000A6F9A" w:rsidRDefault="00A330C9" w:rsidP="004239F6">
                  <w:pPr>
                    <w:pStyle w:val="rowtabella0"/>
                    <w:jc w:val="center"/>
                    <w:rPr>
                      <w:color w:val="002060"/>
                    </w:rPr>
                  </w:pPr>
                  <w:r w:rsidRPr="000A6F9A">
                    <w:rPr>
                      <w:color w:val="002060"/>
                    </w:rPr>
                    <w:t> </w:t>
                  </w:r>
                </w:p>
              </w:tc>
            </w:tr>
            <w:tr w:rsidR="00A330C9" w:rsidRPr="000A6F9A" w14:paraId="0965114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E4EE7A" w14:textId="77777777" w:rsidR="00A330C9" w:rsidRPr="000A6F9A" w:rsidRDefault="00A330C9" w:rsidP="004239F6">
                  <w:pPr>
                    <w:pStyle w:val="rowtabella0"/>
                    <w:rPr>
                      <w:color w:val="002060"/>
                    </w:rPr>
                  </w:pPr>
                  <w:r w:rsidRPr="000A6F9A">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9DA80B" w14:textId="77777777" w:rsidR="00A330C9" w:rsidRPr="000A6F9A" w:rsidRDefault="00A330C9" w:rsidP="004239F6">
                  <w:pPr>
                    <w:pStyle w:val="rowtabella0"/>
                    <w:rPr>
                      <w:color w:val="002060"/>
                    </w:rPr>
                  </w:pPr>
                  <w:r w:rsidRPr="000A6F9A">
                    <w:rPr>
                      <w:color w:val="002060"/>
                    </w:rPr>
                    <w:t xml:space="preserve">- REAL FABRIANO </w:t>
                  </w:r>
                  <w:proofErr w:type="gramStart"/>
                  <w:r w:rsidRPr="000A6F9A">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44933A" w14:textId="77777777" w:rsidR="00A330C9" w:rsidRPr="000A6F9A" w:rsidRDefault="00A330C9" w:rsidP="004239F6">
                  <w:pPr>
                    <w:pStyle w:val="rowtabella0"/>
                    <w:jc w:val="center"/>
                    <w:rPr>
                      <w:color w:val="002060"/>
                    </w:rPr>
                  </w:pPr>
                  <w:r w:rsidRPr="000A6F9A">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D0DAC3" w14:textId="77777777" w:rsidR="00A330C9" w:rsidRPr="000A6F9A" w:rsidRDefault="00A330C9" w:rsidP="004239F6">
                  <w:pPr>
                    <w:pStyle w:val="rowtabella0"/>
                    <w:jc w:val="center"/>
                    <w:rPr>
                      <w:color w:val="002060"/>
                    </w:rPr>
                  </w:pPr>
                  <w:r w:rsidRPr="000A6F9A">
                    <w:rPr>
                      <w:color w:val="002060"/>
                    </w:rPr>
                    <w:t> </w:t>
                  </w:r>
                </w:p>
              </w:tc>
            </w:tr>
            <w:tr w:rsidR="00A330C9" w:rsidRPr="000A6F9A" w14:paraId="48C90846"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4B19B" w14:textId="77777777" w:rsidR="00A330C9" w:rsidRPr="000A6F9A" w:rsidRDefault="00A330C9" w:rsidP="004239F6">
                  <w:pPr>
                    <w:pStyle w:val="rowtabella0"/>
                    <w:rPr>
                      <w:color w:val="002060"/>
                    </w:rPr>
                  </w:pPr>
                  <w:r w:rsidRPr="000A6F9A">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2E2E80" w14:textId="77777777" w:rsidR="00A330C9" w:rsidRPr="000A6F9A" w:rsidRDefault="00A330C9" w:rsidP="004239F6">
                  <w:pPr>
                    <w:pStyle w:val="rowtabella0"/>
                    <w:rPr>
                      <w:color w:val="002060"/>
                    </w:rPr>
                  </w:pPr>
                  <w:r w:rsidRPr="000A6F9A">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BA97E7" w14:textId="77777777" w:rsidR="00A330C9" w:rsidRPr="000A6F9A" w:rsidRDefault="00A330C9" w:rsidP="004239F6">
                  <w:pPr>
                    <w:pStyle w:val="rowtabella0"/>
                    <w:jc w:val="center"/>
                    <w:rPr>
                      <w:color w:val="002060"/>
                    </w:rPr>
                  </w:pPr>
                  <w:r w:rsidRPr="000A6F9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6243A0" w14:textId="77777777" w:rsidR="00A330C9" w:rsidRPr="000A6F9A" w:rsidRDefault="00A330C9" w:rsidP="004239F6">
                  <w:pPr>
                    <w:pStyle w:val="rowtabella0"/>
                    <w:jc w:val="center"/>
                    <w:rPr>
                      <w:color w:val="002060"/>
                    </w:rPr>
                  </w:pPr>
                  <w:r w:rsidRPr="000A6F9A">
                    <w:rPr>
                      <w:color w:val="002060"/>
                    </w:rPr>
                    <w:t> </w:t>
                  </w:r>
                </w:p>
              </w:tc>
            </w:tr>
            <w:tr w:rsidR="00A330C9" w:rsidRPr="000A6F9A" w14:paraId="7517FDEF"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4F3347" w14:textId="77777777" w:rsidR="00A330C9" w:rsidRPr="000A6F9A" w:rsidRDefault="00A330C9" w:rsidP="004239F6">
                  <w:pPr>
                    <w:pStyle w:val="rowtabella0"/>
                    <w:rPr>
                      <w:color w:val="002060"/>
                    </w:rPr>
                  </w:pPr>
                  <w:r w:rsidRPr="000A6F9A">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F206E" w14:textId="77777777" w:rsidR="00A330C9" w:rsidRPr="000A6F9A" w:rsidRDefault="00A330C9" w:rsidP="004239F6">
                  <w:pPr>
                    <w:pStyle w:val="rowtabella0"/>
                    <w:rPr>
                      <w:color w:val="002060"/>
                    </w:rPr>
                  </w:pPr>
                  <w:r w:rsidRPr="000A6F9A">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BFC8A" w14:textId="77777777" w:rsidR="00A330C9" w:rsidRPr="000A6F9A" w:rsidRDefault="00A330C9" w:rsidP="004239F6">
                  <w:pPr>
                    <w:pStyle w:val="rowtabella0"/>
                    <w:jc w:val="center"/>
                    <w:rPr>
                      <w:color w:val="002060"/>
                    </w:rPr>
                  </w:pPr>
                  <w:r w:rsidRPr="000A6F9A">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43F96" w14:textId="77777777" w:rsidR="00A330C9" w:rsidRPr="000A6F9A" w:rsidRDefault="00A330C9" w:rsidP="004239F6">
                  <w:pPr>
                    <w:pStyle w:val="rowtabella0"/>
                    <w:jc w:val="center"/>
                    <w:rPr>
                      <w:color w:val="002060"/>
                    </w:rPr>
                  </w:pPr>
                  <w:r w:rsidRPr="000A6F9A">
                    <w:rPr>
                      <w:color w:val="002060"/>
                    </w:rPr>
                    <w:t> </w:t>
                  </w:r>
                </w:p>
              </w:tc>
            </w:tr>
            <w:tr w:rsidR="00A330C9" w:rsidRPr="000A6F9A" w14:paraId="216BFE4B"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3475AC9E" w14:textId="77777777" w:rsidR="00A330C9" w:rsidRPr="000A6F9A" w:rsidRDefault="00A330C9" w:rsidP="004239F6">
                  <w:pPr>
                    <w:pStyle w:val="rowtabella0"/>
                    <w:rPr>
                      <w:color w:val="002060"/>
                    </w:rPr>
                  </w:pPr>
                  <w:r w:rsidRPr="000A6F9A">
                    <w:rPr>
                      <w:color w:val="002060"/>
                    </w:rPr>
                    <w:t>(1) - disputata il 01/02/2025</w:t>
                  </w:r>
                </w:p>
              </w:tc>
            </w:tr>
          </w:tbl>
          <w:p w14:paraId="4707555E" w14:textId="77777777" w:rsidR="00A330C9" w:rsidRPr="000A6F9A" w:rsidRDefault="00A330C9" w:rsidP="004239F6">
            <w:pPr>
              <w:rPr>
                <w:color w:val="002060"/>
              </w:rPr>
            </w:pPr>
          </w:p>
        </w:tc>
      </w:tr>
    </w:tbl>
    <w:p w14:paraId="0D6B466A" w14:textId="77777777" w:rsidR="00A330C9" w:rsidRPr="000A6F9A" w:rsidRDefault="00A330C9" w:rsidP="00A330C9">
      <w:pPr>
        <w:pStyle w:val="breakline"/>
        <w:rPr>
          <w:rFonts w:eastAsiaTheme="minorEastAsia"/>
          <w:color w:val="002060"/>
        </w:rPr>
      </w:pPr>
    </w:p>
    <w:p w14:paraId="6778F825" w14:textId="77777777" w:rsidR="00A330C9" w:rsidRPr="000A6F9A" w:rsidRDefault="00A330C9" w:rsidP="00A330C9">
      <w:pPr>
        <w:pStyle w:val="breakline"/>
        <w:rPr>
          <w:color w:val="002060"/>
        </w:rPr>
      </w:pPr>
    </w:p>
    <w:p w14:paraId="26D480A7" w14:textId="77777777" w:rsidR="00A330C9" w:rsidRPr="000A6F9A" w:rsidRDefault="00A330C9" w:rsidP="00A330C9">
      <w:pPr>
        <w:pStyle w:val="sottotitolocampionato10"/>
        <w:rPr>
          <w:color w:val="002060"/>
        </w:rPr>
      </w:pPr>
      <w:r w:rsidRPr="000A6F9A">
        <w:rPr>
          <w:color w:val="002060"/>
        </w:rPr>
        <w:t>RISULTATI UFFICIALI GARE DEL 31/01/2025</w:t>
      </w:r>
    </w:p>
    <w:p w14:paraId="32A07D0A"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7641AF7B"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08035281"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097C6A2A"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60721" w14:textId="77777777" w:rsidR="00A330C9" w:rsidRPr="000A6F9A" w:rsidRDefault="00A330C9" w:rsidP="004239F6">
                  <w:pPr>
                    <w:pStyle w:val="headertabella0"/>
                    <w:rPr>
                      <w:color w:val="002060"/>
                    </w:rPr>
                  </w:pPr>
                  <w:r w:rsidRPr="000A6F9A">
                    <w:rPr>
                      <w:color w:val="002060"/>
                    </w:rPr>
                    <w:t>GIRONE E - 4 Giornata - R</w:t>
                  </w:r>
                </w:p>
              </w:tc>
            </w:tr>
            <w:tr w:rsidR="00A330C9" w:rsidRPr="000A6F9A" w14:paraId="44637535"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017353" w14:textId="77777777" w:rsidR="00A330C9" w:rsidRPr="000A6F9A" w:rsidRDefault="00A330C9" w:rsidP="004239F6">
                  <w:pPr>
                    <w:pStyle w:val="rowtabella0"/>
                    <w:rPr>
                      <w:color w:val="002060"/>
                    </w:rPr>
                  </w:pPr>
                  <w:r w:rsidRPr="000A6F9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1F51F" w14:textId="77777777" w:rsidR="00A330C9" w:rsidRPr="000A6F9A" w:rsidRDefault="00A330C9" w:rsidP="004239F6">
                  <w:pPr>
                    <w:pStyle w:val="rowtabella0"/>
                    <w:rPr>
                      <w:color w:val="002060"/>
                    </w:rPr>
                  </w:pPr>
                  <w:r w:rsidRPr="000A6F9A">
                    <w:rPr>
                      <w:color w:val="002060"/>
                    </w:rPr>
                    <w:t>- CSI MONTEFIORE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5620D" w14:textId="77777777" w:rsidR="00A330C9" w:rsidRPr="000A6F9A" w:rsidRDefault="00A330C9" w:rsidP="004239F6">
                  <w:pPr>
                    <w:pStyle w:val="rowtabella0"/>
                    <w:jc w:val="center"/>
                    <w:rPr>
                      <w:color w:val="002060"/>
                    </w:rPr>
                  </w:pPr>
                  <w:r w:rsidRPr="000A6F9A">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F8AFA" w14:textId="77777777" w:rsidR="00A330C9" w:rsidRPr="000A6F9A" w:rsidRDefault="00A330C9" w:rsidP="004239F6">
                  <w:pPr>
                    <w:pStyle w:val="rowtabella0"/>
                    <w:jc w:val="center"/>
                    <w:rPr>
                      <w:color w:val="002060"/>
                    </w:rPr>
                  </w:pPr>
                  <w:r w:rsidRPr="000A6F9A">
                    <w:rPr>
                      <w:color w:val="002060"/>
                    </w:rPr>
                    <w:t> </w:t>
                  </w:r>
                </w:p>
              </w:tc>
            </w:tr>
            <w:tr w:rsidR="00A330C9" w:rsidRPr="000A6F9A" w14:paraId="2B141A4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944AAC" w14:textId="77777777" w:rsidR="00A330C9" w:rsidRPr="000A6F9A" w:rsidRDefault="00A330C9" w:rsidP="004239F6">
                  <w:pPr>
                    <w:pStyle w:val="rowtabella0"/>
                    <w:rPr>
                      <w:color w:val="002060"/>
                    </w:rPr>
                  </w:pPr>
                  <w:r w:rsidRPr="000A6F9A">
                    <w:rPr>
                      <w:color w:val="002060"/>
                    </w:rPr>
                    <w:t xml:space="preserve">CALCIO </w:t>
                  </w:r>
                  <w:proofErr w:type="gramStart"/>
                  <w:r w:rsidRPr="000A6F9A">
                    <w:rPr>
                      <w:color w:val="002060"/>
                    </w:rPr>
                    <w:t>S.ELPIDIO</w:t>
                  </w:r>
                  <w:proofErr w:type="gramEnd"/>
                  <w:r w:rsidRPr="000A6F9A">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0168D8" w14:textId="77777777" w:rsidR="00A330C9" w:rsidRPr="000A6F9A" w:rsidRDefault="00A330C9" w:rsidP="004239F6">
                  <w:pPr>
                    <w:pStyle w:val="rowtabella0"/>
                    <w:rPr>
                      <w:color w:val="002060"/>
                    </w:rPr>
                  </w:pPr>
                  <w:r w:rsidRPr="000A6F9A">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2027CC" w14:textId="77777777" w:rsidR="00A330C9" w:rsidRPr="000A6F9A" w:rsidRDefault="00A330C9" w:rsidP="004239F6">
                  <w:pPr>
                    <w:pStyle w:val="rowtabella0"/>
                    <w:jc w:val="center"/>
                    <w:rPr>
                      <w:color w:val="002060"/>
                    </w:rPr>
                  </w:pPr>
                  <w:r w:rsidRPr="000A6F9A">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A38437" w14:textId="77777777" w:rsidR="00A330C9" w:rsidRPr="000A6F9A" w:rsidRDefault="00A330C9" w:rsidP="004239F6">
                  <w:pPr>
                    <w:pStyle w:val="rowtabella0"/>
                    <w:jc w:val="center"/>
                    <w:rPr>
                      <w:color w:val="002060"/>
                    </w:rPr>
                  </w:pPr>
                  <w:r w:rsidRPr="000A6F9A">
                    <w:rPr>
                      <w:color w:val="002060"/>
                    </w:rPr>
                    <w:t> </w:t>
                  </w:r>
                </w:p>
              </w:tc>
            </w:tr>
            <w:tr w:rsidR="00A330C9" w:rsidRPr="000A6F9A" w14:paraId="676D8F5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411000" w14:textId="77777777" w:rsidR="00A330C9" w:rsidRPr="000A6F9A" w:rsidRDefault="00A330C9" w:rsidP="004239F6">
                  <w:pPr>
                    <w:pStyle w:val="rowtabella0"/>
                    <w:rPr>
                      <w:color w:val="002060"/>
                    </w:rPr>
                  </w:pPr>
                  <w:r w:rsidRPr="000A6F9A">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0FB3A9" w14:textId="77777777" w:rsidR="00A330C9" w:rsidRPr="000A6F9A" w:rsidRDefault="00A330C9" w:rsidP="004239F6">
                  <w:pPr>
                    <w:pStyle w:val="rowtabella0"/>
                    <w:rPr>
                      <w:color w:val="002060"/>
                    </w:rPr>
                  </w:pPr>
                  <w:r w:rsidRPr="000A6F9A">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BFDD5" w14:textId="77777777" w:rsidR="00A330C9" w:rsidRPr="000A6F9A" w:rsidRDefault="00A330C9" w:rsidP="004239F6">
                  <w:pPr>
                    <w:pStyle w:val="rowtabella0"/>
                    <w:jc w:val="center"/>
                    <w:rPr>
                      <w:color w:val="002060"/>
                    </w:rPr>
                  </w:pPr>
                  <w:r w:rsidRPr="000A6F9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F5D15B" w14:textId="77777777" w:rsidR="00A330C9" w:rsidRPr="000A6F9A" w:rsidRDefault="00A330C9" w:rsidP="004239F6">
                  <w:pPr>
                    <w:pStyle w:val="rowtabella0"/>
                    <w:jc w:val="center"/>
                    <w:rPr>
                      <w:color w:val="002060"/>
                    </w:rPr>
                  </w:pPr>
                  <w:r w:rsidRPr="000A6F9A">
                    <w:rPr>
                      <w:color w:val="002060"/>
                    </w:rPr>
                    <w:t> </w:t>
                  </w:r>
                </w:p>
              </w:tc>
            </w:tr>
            <w:tr w:rsidR="00A330C9" w:rsidRPr="000A6F9A" w14:paraId="461B6B86"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21ADA3" w14:textId="77777777" w:rsidR="00A330C9" w:rsidRPr="000A6F9A" w:rsidRDefault="00A330C9" w:rsidP="004239F6">
                  <w:pPr>
                    <w:pStyle w:val="rowtabella0"/>
                    <w:rPr>
                      <w:color w:val="002060"/>
                    </w:rPr>
                  </w:pPr>
                  <w:r w:rsidRPr="000A6F9A">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F31AA" w14:textId="77777777" w:rsidR="00A330C9" w:rsidRPr="000A6F9A" w:rsidRDefault="00A330C9" w:rsidP="004239F6">
                  <w:pPr>
                    <w:pStyle w:val="rowtabella0"/>
                    <w:rPr>
                      <w:color w:val="002060"/>
                    </w:rPr>
                  </w:pPr>
                  <w:r w:rsidRPr="000A6F9A">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F10C5E" w14:textId="77777777" w:rsidR="00A330C9" w:rsidRPr="000A6F9A" w:rsidRDefault="00A330C9" w:rsidP="004239F6">
                  <w:pPr>
                    <w:pStyle w:val="rowtabella0"/>
                    <w:jc w:val="center"/>
                    <w:rPr>
                      <w:color w:val="002060"/>
                    </w:rPr>
                  </w:pPr>
                  <w:r w:rsidRPr="000A6F9A">
                    <w:rPr>
                      <w:color w:val="002060"/>
                    </w:rPr>
                    <w:t>13 - 3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74422C" w14:textId="77777777" w:rsidR="00A330C9" w:rsidRPr="000A6F9A" w:rsidRDefault="00A330C9" w:rsidP="004239F6">
                  <w:pPr>
                    <w:pStyle w:val="rowtabella0"/>
                    <w:jc w:val="center"/>
                    <w:rPr>
                      <w:color w:val="002060"/>
                    </w:rPr>
                  </w:pPr>
                  <w:r w:rsidRPr="000A6F9A">
                    <w:rPr>
                      <w:color w:val="002060"/>
                    </w:rPr>
                    <w:t> </w:t>
                  </w:r>
                </w:p>
              </w:tc>
            </w:tr>
            <w:tr w:rsidR="00A330C9" w:rsidRPr="000A6F9A" w14:paraId="22BEAFB9"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F8CFD8" w14:textId="77777777" w:rsidR="00A330C9" w:rsidRPr="000A6F9A" w:rsidRDefault="00A330C9" w:rsidP="004239F6">
                  <w:pPr>
                    <w:pStyle w:val="rowtabella0"/>
                    <w:rPr>
                      <w:color w:val="002060"/>
                    </w:rPr>
                  </w:pPr>
                  <w:r w:rsidRPr="000A6F9A">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4A54FA" w14:textId="77777777" w:rsidR="00A330C9" w:rsidRPr="000A6F9A" w:rsidRDefault="00A330C9" w:rsidP="004239F6">
                  <w:pPr>
                    <w:pStyle w:val="rowtabella0"/>
                    <w:rPr>
                      <w:color w:val="002060"/>
                    </w:rPr>
                  </w:pPr>
                  <w:r w:rsidRPr="000A6F9A">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AAEDE9" w14:textId="77777777" w:rsidR="00A330C9" w:rsidRPr="000A6F9A" w:rsidRDefault="00A330C9" w:rsidP="004239F6">
                  <w:pPr>
                    <w:pStyle w:val="rowtabella0"/>
                    <w:jc w:val="center"/>
                    <w:rPr>
                      <w:color w:val="002060"/>
                    </w:rPr>
                  </w:pPr>
                  <w:r w:rsidRPr="000A6F9A">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75DD7B" w14:textId="77777777" w:rsidR="00A330C9" w:rsidRPr="000A6F9A" w:rsidRDefault="00A330C9" w:rsidP="004239F6">
                  <w:pPr>
                    <w:pStyle w:val="rowtabella0"/>
                    <w:jc w:val="center"/>
                    <w:rPr>
                      <w:color w:val="002060"/>
                    </w:rPr>
                  </w:pPr>
                  <w:r w:rsidRPr="000A6F9A">
                    <w:rPr>
                      <w:color w:val="002060"/>
                    </w:rPr>
                    <w:t> </w:t>
                  </w:r>
                </w:p>
              </w:tc>
            </w:tr>
            <w:tr w:rsidR="00A330C9" w:rsidRPr="000A6F9A" w14:paraId="62B6695A"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67FF3D" w14:textId="77777777" w:rsidR="00A330C9" w:rsidRPr="000A6F9A" w:rsidRDefault="00A330C9" w:rsidP="004239F6">
                  <w:pPr>
                    <w:pStyle w:val="rowtabella0"/>
                    <w:rPr>
                      <w:color w:val="002060"/>
                    </w:rPr>
                  </w:pPr>
                  <w:r w:rsidRPr="000A6F9A">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B76F06" w14:textId="77777777" w:rsidR="00A330C9" w:rsidRPr="000A6F9A" w:rsidRDefault="00A330C9" w:rsidP="004239F6">
                  <w:pPr>
                    <w:pStyle w:val="rowtabella0"/>
                    <w:rPr>
                      <w:color w:val="002060"/>
                    </w:rPr>
                  </w:pPr>
                  <w:r w:rsidRPr="000A6F9A">
                    <w:rPr>
                      <w:color w:val="002060"/>
                    </w:rPr>
                    <w:t>- FROG S CLUB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B04EE" w14:textId="77777777" w:rsidR="00A330C9" w:rsidRPr="000A6F9A" w:rsidRDefault="00A330C9" w:rsidP="004239F6">
                  <w:pPr>
                    <w:pStyle w:val="rowtabella0"/>
                    <w:jc w:val="center"/>
                    <w:rPr>
                      <w:color w:val="002060"/>
                    </w:rPr>
                  </w:pPr>
                  <w:r w:rsidRPr="000A6F9A">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910CE" w14:textId="77777777" w:rsidR="00A330C9" w:rsidRPr="000A6F9A" w:rsidRDefault="00A330C9" w:rsidP="004239F6">
                  <w:pPr>
                    <w:pStyle w:val="rowtabella0"/>
                    <w:jc w:val="center"/>
                    <w:rPr>
                      <w:color w:val="002060"/>
                    </w:rPr>
                  </w:pPr>
                  <w:r w:rsidRPr="000A6F9A">
                    <w:rPr>
                      <w:color w:val="002060"/>
                    </w:rPr>
                    <w:t> </w:t>
                  </w:r>
                </w:p>
              </w:tc>
            </w:tr>
            <w:tr w:rsidR="00A330C9" w:rsidRPr="000A6F9A" w14:paraId="6527AF68"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0AF49C95" w14:textId="77777777" w:rsidR="00A330C9" w:rsidRPr="000A6F9A" w:rsidRDefault="00A330C9" w:rsidP="004239F6">
                  <w:pPr>
                    <w:pStyle w:val="rowtabella0"/>
                    <w:rPr>
                      <w:color w:val="002060"/>
                    </w:rPr>
                  </w:pPr>
                  <w:r w:rsidRPr="000A6F9A">
                    <w:rPr>
                      <w:color w:val="002060"/>
                    </w:rPr>
                    <w:t>(1) - disputata il 03/02/2025</w:t>
                  </w:r>
                </w:p>
              </w:tc>
            </w:tr>
            <w:tr w:rsidR="00A330C9" w:rsidRPr="000A6F9A" w14:paraId="79D7D6B1"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3E811A39" w14:textId="77777777" w:rsidR="00A330C9" w:rsidRPr="000A6F9A" w:rsidRDefault="00A330C9" w:rsidP="004239F6">
                  <w:pPr>
                    <w:pStyle w:val="rowtabella0"/>
                    <w:rPr>
                      <w:color w:val="002060"/>
                    </w:rPr>
                  </w:pPr>
                  <w:r w:rsidRPr="000A6F9A">
                    <w:rPr>
                      <w:color w:val="002060"/>
                    </w:rPr>
                    <w:t>(2) - disputata il 02/02/2025</w:t>
                  </w:r>
                </w:p>
              </w:tc>
            </w:tr>
          </w:tbl>
          <w:p w14:paraId="68544A45"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42FE6CBD"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23095" w14:textId="77777777" w:rsidR="00A330C9" w:rsidRPr="000A6F9A" w:rsidRDefault="00A330C9" w:rsidP="004239F6">
                  <w:pPr>
                    <w:pStyle w:val="headertabella0"/>
                    <w:rPr>
                      <w:color w:val="002060"/>
                    </w:rPr>
                  </w:pPr>
                  <w:r w:rsidRPr="000A6F9A">
                    <w:rPr>
                      <w:color w:val="002060"/>
                    </w:rPr>
                    <w:t>GIRONE F - 4 Giornata - R</w:t>
                  </w:r>
                </w:p>
              </w:tc>
            </w:tr>
            <w:tr w:rsidR="00A330C9" w:rsidRPr="000A6F9A" w14:paraId="67349E11"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E79BC" w14:textId="77777777" w:rsidR="00A330C9" w:rsidRPr="000A6F9A" w:rsidRDefault="00A330C9" w:rsidP="004239F6">
                  <w:pPr>
                    <w:pStyle w:val="rowtabella0"/>
                    <w:rPr>
                      <w:color w:val="002060"/>
                    </w:rPr>
                  </w:pPr>
                  <w:r w:rsidRPr="000A6F9A">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0EA6E" w14:textId="77777777" w:rsidR="00A330C9" w:rsidRPr="000A6F9A" w:rsidRDefault="00A330C9" w:rsidP="004239F6">
                  <w:pPr>
                    <w:pStyle w:val="rowtabella0"/>
                    <w:rPr>
                      <w:color w:val="002060"/>
                    </w:rPr>
                  </w:pPr>
                  <w:r w:rsidRPr="000A6F9A">
                    <w:rPr>
                      <w:color w:val="002060"/>
                    </w:rPr>
                    <w:t>- ACCUMOLI GANG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E3C39" w14:textId="77777777" w:rsidR="00A330C9" w:rsidRPr="000A6F9A" w:rsidRDefault="00A330C9" w:rsidP="004239F6">
                  <w:pPr>
                    <w:pStyle w:val="rowtabella0"/>
                    <w:jc w:val="center"/>
                    <w:rPr>
                      <w:color w:val="002060"/>
                    </w:rPr>
                  </w:pPr>
                  <w:r w:rsidRPr="000A6F9A">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954BD" w14:textId="77777777" w:rsidR="00A330C9" w:rsidRPr="000A6F9A" w:rsidRDefault="00A330C9" w:rsidP="004239F6">
                  <w:pPr>
                    <w:pStyle w:val="rowtabella0"/>
                    <w:jc w:val="center"/>
                    <w:rPr>
                      <w:color w:val="002060"/>
                    </w:rPr>
                  </w:pPr>
                  <w:r w:rsidRPr="000A6F9A">
                    <w:rPr>
                      <w:color w:val="002060"/>
                    </w:rPr>
                    <w:t> </w:t>
                  </w:r>
                </w:p>
              </w:tc>
            </w:tr>
            <w:tr w:rsidR="00A330C9" w:rsidRPr="000A6F9A" w14:paraId="7F7D1084"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A0CFFC" w14:textId="77777777" w:rsidR="00A330C9" w:rsidRPr="000A6F9A" w:rsidRDefault="00A330C9" w:rsidP="004239F6">
                  <w:pPr>
                    <w:pStyle w:val="rowtabella0"/>
                    <w:rPr>
                      <w:color w:val="002060"/>
                    </w:rPr>
                  </w:pPr>
                  <w:r w:rsidRPr="000A6F9A">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57E044" w14:textId="77777777" w:rsidR="00A330C9" w:rsidRPr="000A6F9A" w:rsidRDefault="00A330C9" w:rsidP="004239F6">
                  <w:pPr>
                    <w:pStyle w:val="rowtabella0"/>
                    <w:rPr>
                      <w:color w:val="002060"/>
                    </w:rPr>
                  </w:pPr>
                  <w:r w:rsidRPr="000A6F9A">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439C38" w14:textId="77777777" w:rsidR="00A330C9" w:rsidRPr="000A6F9A" w:rsidRDefault="00A330C9" w:rsidP="004239F6">
                  <w:pPr>
                    <w:pStyle w:val="rowtabella0"/>
                    <w:jc w:val="center"/>
                    <w:rPr>
                      <w:color w:val="002060"/>
                    </w:rPr>
                  </w:pPr>
                  <w:r w:rsidRPr="000A6F9A">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CCF26E" w14:textId="77777777" w:rsidR="00A330C9" w:rsidRPr="000A6F9A" w:rsidRDefault="00A330C9" w:rsidP="004239F6">
                  <w:pPr>
                    <w:pStyle w:val="rowtabella0"/>
                    <w:jc w:val="center"/>
                    <w:rPr>
                      <w:color w:val="002060"/>
                    </w:rPr>
                  </w:pPr>
                  <w:r w:rsidRPr="000A6F9A">
                    <w:rPr>
                      <w:color w:val="002060"/>
                    </w:rPr>
                    <w:t> </w:t>
                  </w:r>
                </w:p>
              </w:tc>
            </w:tr>
            <w:tr w:rsidR="00A330C9" w:rsidRPr="000A6F9A" w14:paraId="470461E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EF9EBF" w14:textId="77777777" w:rsidR="00A330C9" w:rsidRPr="000A6F9A" w:rsidRDefault="00A330C9" w:rsidP="004239F6">
                  <w:pPr>
                    <w:pStyle w:val="rowtabella0"/>
                    <w:rPr>
                      <w:color w:val="002060"/>
                    </w:rPr>
                  </w:pPr>
                  <w:r w:rsidRPr="000A6F9A">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A9FCE6" w14:textId="77777777" w:rsidR="00A330C9" w:rsidRPr="000A6F9A" w:rsidRDefault="00A330C9" w:rsidP="004239F6">
                  <w:pPr>
                    <w:pStyle w:val="rowtabella0"/>
                    <w:rPr>
                      <w:color w:val="002060"/>
                    </w:rPr>
                  </w:pPr>
                  <w:r w:rsidRPr="000A6F9A">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57D29B" w14:textId="77777777" w:rsidR="00A330C9" w:rsidRPr="000A6F9A" w:rsidRDefault="00A330C9" w:rsidP="004239F6">
                  <w:pPr>
                    <w:pStyle w:val="rowtabella0"/>
                    <w:jc w:val="center"/>
                    <w:rPr>
                      <w:color w:val="002060"/>
                    </w:rPr>
                  </w:pPr>
                  <w:r w:rsidRPr="000A6F9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374FFC" w14:textId="77777777" w:rsidR="00A330C9" w:rsidRPr="000A6F9A" w:rsidRDefault="00A330C9" w:rsidP="004239F6">
                  <w:pPr>
                    <w:pStyle w:val="rowtabella0"/>
                    <w:jc w:val="center"/>
                    <w:rPr>
                      <w:color w:val="002060"/>
                    </w:rPr>
                  </w:pPr>
                  <w:r w:rsidRPr="000A6F9A">
                    <w:rPr>
                      <w:color w:val="002060"/>
                    </w:rPr>
                    <w:t> </w:t>
                  </w:r>
                </w:p>
              </w:tc>
            </w:tr>
            <w:tr w:rsidR="00A330C9" w:rsidRPr="000A6F9A" w14:paraId="3B263CC4"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2D5961" w14:textId="77777777" w:rsidR="00A330C9" w:rsidRPr="000A6F9A" w:rsidRDefault="00A330C9" w:rsidP="004239F6">
                  <w:pPr>
                    <w:pStyle w:val="rowtabella0"/>
                    <w:rPr>
                      <w:color w:val="002060"/>
                    </w:rPr>
                  </w:pPr>
                  <w:r w:rsidRPr="000A6F9A">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A8C04" w14:textId="77777777" w:rsidR="00A330C9" w:rsidRPr="000A6F9A" w:rsidRDefault="00A330C9" w:rsidP="004239F6">
                  <w:pPr>
                    <w:pStyle w:val="rowtabella0"/>
                    <w:rPr>
                      <w:color w:val="002060"/>
                    </w:rPr>
                  </w:pPr>
                  <w:r w:rsidRPr="000A6F9A">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6A74FC" w14:textId="77777777" w:rsidR="00A330C9" w:rsidRPr="000A6F9A" w:rsidRDefault="00A330C9" w:rsidP="004239F6">
                  <w:pPr>
                    <w:pStyle w:val="rowtabella0"/>
                    <w:jc w:val="center"/>
                    <w:rPr>
                      <w:color w:val="002060"/>
                    </w:rPr>
                  </w:pPr>
                  <w:r w:rsidRPr="000A6F9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16A0DD" w14:textId="77777777" w:rsidR="00A330C9" w:rsidRPr="000A6F9A" w:rsidRDefault="00A330C9" w:rsidP="004239F6">
                  <w:pPr>
                    <w:pStyle w:val="rowtabella0"/>
                    <w:jc w:val="center"/>
                    <w:rPr>
                      <w:color w:val="002060"/>
                    </w:rPr>
                  </w:pPr>
                  <w:r w:rsidRPr="000A6F9A">
                    <w:rPr>
                      <w:color w:val="002060"/>
                    </w:rPr>
                    <w:t> </w:t>
                  </w:r>
                </w:p>
              </w:tc>
            </w:tr>
            <w:tr w:rsidR="00A330C9" w:rsidRPr="000A6F9A" w14:paraId="672F26B4"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60198" w14:textId="77777777" w:rsidR="00A330C9" w:rsidRPr="000A6F9A" w:rsidRDefault="00A330C9" w:rsidP="004239F6">
                  <w:pPr>
                    <w:pStyle w:val="rowtabella0"/>
                    <w:rPr>
                      <w:color w:val="002060"/>
                    </w:rPr>
                  </w:pPr>
                  <w:r w:rsidRPr="000A6F9A">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A80E9E" w14:textId="77777777" w:rsidR="00A330C9" w:rsidRPr="000A6F9A" w:rsidRDefault="00A330C9" w:rsidP="004239F6">
                  <w:pPr>
                    <w:pStyle w:val="rowtabella0"/>
                    <w:rPr>
                      <w:color w:val="002060"/>
                    </w:rPr>
                  </w:pPr>
                  <w:r w:rsidRPr="000A6F9A">
                    <w:rPr>
                      <w:color w:val="002060"/>
                    </w:rPr>
                    <w:t>- SAMBENEDETTESE BEACH SOCC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59A8A" w14:textId="77777777" w:rsidR="00A330C9" w:rsidRPr="000A6F9A" w:rsidRDefault="00A330C9" w:rsidP="004239F6">
                  <w:pPr>
                    <w:pStyle w:val="rowtabella0"/>
                    <w:jc w:val="center"/>
                    <w:rPr>
                      <w:color w:val="002060"/>
                    </w:rPr>
                  </w:pPr>
                  <w:r w:rsidRPr="000A6F9A">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46837C" w14:textId="77777777" w:rsidR="00A330C9" w:rsidRPr="000A6F9A" w:rsidRDefault="00A330C9" w:rsidP="004239F6">
                  <w:pPr>
                    <w:pStyle w:val="rowtabella0"/>
                    <w:jc w:val="center"/>
                    <w:rPr>
                      <w:color w:val="002060"/>
                    </w:rPr>
                  </w:pPr>
                  <w:r w:rsidRPr="000A6F9A">
                    <w:rPr>
                      <w:color w:val="002060"/>
                    </w:rPr>
                    <w:t> </w:t>
                  </w:r>
                </w:p>
              </w:tc>
            </w:tr>
            <w:tr w:rsidR="00A330C9" w:rsidRPr="000A6F9A" w14:paraId="75186C8B"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ECAE92" w14:textId="77777777" w:rsidR="00A330C9" w:rsidRPr="000A6F9A" w:rsidRDefault="00A330C9" w:rsidP="004239F6">
                  <w:pPr>
                    <w:pStyle w:val="rowtabella0"/>
                    <w:rPr>
                      <w:color w:val="002060"/>
                    </w:rPr>
                  </w:pPr>
                  <w:r w:rsidRPr="000A6F9A">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1CF17" w14:textId="77777777" w:rsidR="00A330C9" w:rsidRPr="000A6F9A" w:rsidRDefault="00A330C9" w:rsidP="004239F6">
                  <w:pPr>
                    <w:pStyle w:val="rowtabella0"/>
                    <w:rPr>
                      <w:color w:val="002060"/>
                    </w:rPr>
                  </w:pPr>
                  <w:r w:rsidRPr="000A6F9A">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A253BD" w14:textId="77777777" w:rsidR="00A330C9" w:rsidRPr="000A6F9A" w:rsidRDefault="00A330C9" w:rsidP="004239F6">
                  <w:pPr>
                    <w:pStyle w:val="rowtabella0"/>
                    <w:jc w:val="center"/>
                    <w:rPr>
                      <w:color w:val="002060"/>
                    </w:rPr>
                  </w:pPr>
                  <w:r w:rsidRPr="000A6F9A">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33DD9" w14:textId="77777777" w:rsidR="00A330C9" w:rsidRPr="000A6F9A" w:rsidRDefault="00A330C9" w:rsidP="004239F6">
                  <w:pPr>
                    <w:pStyle w:val="rowtabella0"/>
                    <w:jc w:val="center"/>
                    <w:rPr>
                      <w:color w:val="002060"/>
                    </w:rPr>
                  </w:pPr>
                  <w:r w:rsidRPr="000A6F9A">
                    <w:rPr>
                      <w:color w:val="002060"/>
                    </w:rPr>
                    <w:t> </w:t>
                  </w:r>
                </w:p>
              </w:tc>
            </w:tr>
          </w:tbl>
          <w:p w14:paraId="450911F9" w14:textId="77777777" w:rsidR="00A330C9" w:rsidRPr="000A6F9A" w:rsidRDefault="00A330C9" w:rsidP="004239F6">
            <w:pPr>
              <w:rPr>
                <w:color w:val="002060"/>
              </w:rPr>
            </w:pPr>
          </w:p>
        </w:tc>
      </w:tr>
    </w:tbl>
    <w:p w14:paraId="0280D890" w14:textId="77777777" w:rsidR="00A330C9" w:rsidRPr="000A6F9A" w:rsidRDefault="00A330C9" w:rsidP="00A330C9">
      <w:pPr>
        <w:pStyle w:val="breakline"/>
        <w:rPr>
          <w:rFonts w:eastAsiaTheme="minorEastAsia"/>
          <w:color w:val="002060"/>
        </w:rPr>
      </w:pPr>
    </w:p>
    <w:p w14:paraId="2400BA8C" w14:textId="77777777" w:rsidR="00A330C9" w:rsidRPr="000A6F9A" w:rsidRDefault="00A330C9" w:rsidP="00A330C9">
      <w:pPr>
        <w:pStyle w:val="breakline"/>
        <w:rPr>
          <w:color w:val="002060"/>
        </w:rPr>
      </w:pPr>
    </w:p>
    <w:p w14:paraId="4B01431C" w14:textId="77777777" w:rsidR="00A330C9" w:rsidRPr="000A6F9A" w:rsidRDefault="00A330C9" w:rsidP="00A330C9">
      <w:pPr>
        <w:pStyle w:val="titoloprinc0"/>
        <w:rPr>
          <w:color w:val="002060"/>
        </w:rPr>
      </w:pPr>
      <w:r w:rsidRPr="000A6F9A">
        <w:rPr>
          <w:color w:val="002060"/>
        </w:rPr>
        <w:t>GIUDICE SPORTIVO</w:t>
      </w:r>
    </w:p>
    <w:p w14:paraId="0A786723"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481954A6" w14:textId="77777777" w:rsidR="00A330C9" w:rsidRPr="000A6F9A" w:rsidRDefault="00A330C9" w:rsidP="00A330C9">
      <w:pPr>
        <w:pStyle w:val="titolo10"/>
        <w:rPr>
          <w:color w:val="002060"/>
        </w:rPr>
      </w:pPr>
      <w:r w:rsidRPr="000A6F9A">
        <w:rPr>
          <w:color w:val="002060"/>
        </w:rPr>
        <w:t xml:space="preserve">GARE DEL 3/ 2/2025 </w:t>
      </w:r>
    </w:p>
    <w:p w14:paraId="0ED14138" w14:textId="77777777" w:rsidR="00A330C9" w:rsidRPr="000A6F9A" w:rsidRDefault="00A330C9" w:rsidP="00A330C9">
      <w:pPr>
        <w:pStyle w:val="titolo60"/>
        <w:rPr>
          <w:color w:val="002060"/>
        </w:rPr>
      </w:pPr>
      <w:r w:rsidRPr="000A6F9A">
        <w:rPr>
          <w:color w:val="002060"/>
        </w:rPr>
        <w:t xml:space="preserve">DECISIONI DEL GIUDICE SPORTIVO </w:t>
      </w:r>
    </w:p>
    <w:p w14:paraId="79F379D5" w14:textId="77777777" w:rsidR="00317282" w:rsidRDefault="00A330C9" w:rsidP="00A330C9">
      <w:pPr>
        <w:pStyle w:val="diffida"/>
        <w:spacing w:before="80" w:beforeAutospacing="0" w:after="40" w:afterAutospacing="0"/>
        <w:jc w:val="left"/>
        <w:rPr>
          <w:color w:val="002060"/>
        </w:rPr>
      </w:pPr>
      <w:r w:rsidRPr="000A6F9A">
        <w:rPr>
          <w:color w:val="002060"/>
        </w:rPr>
        <w:t xml:space="preserve">gara del 3/ 2/2025 ACLI AUDAX MONTECOSARO C5 - CSI MONTEFIORE </w:t>
      </w:r>
      <w:r w:rsidRPr="000A6F9A">
        <w:rPr>
          <w:color w:val="002060"/>
        </w:rPr>
        <w:br/>
        <w:t xml:space="preserve">Il Giudice Sportivo, </w:t>
      </w:r>
    </w:p>
    <w:p w14:paraId="7BBBDD85" w14:textId="77777777" w:rsidR="00317282" w:rsidRDefault="00A330C9" w:rsidP="00317282">
      <w:pPr>
        <w:pStyle w:val="diffida"/>
        <w:spacing w:before="80" w:beforeAutospacing="0" w:after="40" w:afterAutospacing="0"/>
        <w:jc w:val="left"/>
        <w:rPr>
          <w:color w:val="002060"/>
        </w:rPr>
      </w:pPr>
      <w:r w:rsidRPr="000A6F9A">
        <w:rPr>
          <w:color w:val="002060"/>
        </w:rPr>
        <w:t xml:space="preserve">dopo aver esaminato il referto arbitrale relativo alla gara in oggetto nel quale era presente un provvedimento disciplinare di ammonizione nei confronti del giocatore n. 16 Sig. Giacomelli Andrea della Società Acli Audax </w:t>
      </w:r>
      <w:r w:rsidRPr="000A6F9A">
        <w:rPr>
          <w:color w:val="002060"/>
        </w:rPr>
        <w:lastRenderedPageBreak/>
        <w:t xml:space="preserve">Montecosaro e, avendo riscontrato, da un controllo del sistema informatico nonché dalle successive verifiche presso l'Ufficio tesseramenti, che il suddetto calciatore non risulta tesserato per la </w:t>
      </w:r>
      <w:proofErr w:type="gramStart"/>
      <w:r w:rsidRPr="000A6F9A">
        <w:rPr>
          <w:color w:val="002060"/>
        </w:rPr>
        <w:t>predetta</w:t>
      </w:r>
      <w:proofErr w:type="gramEnd"/>
      <w:r w:rsidRPr="000A6F9A">
        <w:rPr>
          <w:color w:val="002060"/>
        </w:rPr>
        <w:t xml:space="preserve"> Società sportiva, </w:t>
      </w:r>
    </w:p>
    <w:p w14:paraId="708AB7DE" w14:textId="557EC797" w:rsidR="00317282" w:rsidRDefault="00A330C9" w:rsidP="00317282">
      <w:pPr>
        <w:pStyle w:val="diffida"/>
        <w:spacing w:before="80" w:beforeAutospacing="0" w:after="40" w:afterAutospacing="0"/>
        <w:jc w:val="center"/>
        <w:rPr>
          <w:color w:val="002060"/>
        </w:rPr>
      </w:pPr>
      <w:r w:rsidRPr="000A6F9A">
        <w:rPr>
          <w:color w:val="002060"/>
        </w:rPr>
        <w:t>DELIBERA</w:t>
      </w:r>
    </w:p>
    <w:p w14:paraId="596C657B" w14:textId="77777777" w:rsidR="00317282" w:rsidRDefault="00A330C9" w:rsidP="00A330C9">
      <w:pPr>
        <w:pStyle w:val="diffida"/>
        <w:spacing w:before="80" w:beforeAutospacing="0" w:after="40" w:afterAutospacing="0"/>
        <w:jc w:val="left"/>
        <w:rPr>
          <w:color w:val="002060"/>
        </w:rPr>
      </w:pPr>
      <w:r w:rsidRPr="000A6F9A">
        <w:rPr>
          <w:color w:val="002060"/>
        </w:rPr>
        <w:t xml:space="preserve">- di assegnare la gara persa alla società Acli Audax Montecosaro omologando il seguente risultato: Acli Audax Montecosaro 0 - </w:t>
      </w:r>
      <w:proofErr w:type="spellStart"/>
      <w:r w:rsidRPr="000A6F9A">
        <w:rPr>
          <w:color w:val="002060"/>
        </w:rPr>
        <w:t>Csi</w:t>
      </w:r>
      <w:proofErr w:type="spellEnd"/>
      <w:r w:rsidRPr="000A6F9A">
        <w:rPr>
          <w:color w:val="002060"/>
        </w:rPr>
        <w:t xml:space="preserve"> Montefiore 6; </w:t>
      </w:r>
    </w:p>
    <w:p w14:paraId="32E19E71" w14:textId="2E7E0643" w:rsidR="00A330C9" w:rsidRPr="000A6F9A" w:rsidRDefault="00A330C9" w:rsidP="00A330C9">
      <w:pPr>
        <w:pStyle w:val="diffida"/>
        <w:spacing w:before="80" w:beforeAutospacing="0" w:after="40" w:afterAutospacing="0"/>
        <w:jc w:val="left"/>
        <w:rPr>
          <w:color w:val="002060"/>
        </w:rPr>
      </w:pPr>
      <w:r w:rsidRPr="000A6F9A">
        <w:rPr>
          <w:color w:val="002060"/>
        </w:rPr>
        <w:t xml:space="preserve">- di inibire fino al 19/02/2025 il dirigente accompagnatore Sig. Sagripanti Marco. </w:t>
      </w:r>
    </w:p>
    <w:p w14:paraId="148832A4" w14:textId="77777777" w:rsidR="00A330C9" w:rsidRPr="000A6F9A" w:rsidRDefault="00A330C9" w:rsidP="00A330C9">
      <w:pPr>
        <w:pStyle w:val="titolo10"/>
        <w:rPr>
          <w:color w:val="002060"/>
        </w:rPr>
      </w:pPr>
      <w:r w:rsidRPr="000A6F9A">
        <w:rPr>
          <w:color w:val="002060"/>
        </w:rPr>
        <w:t xml:space="preserve">GARE DEL 31/ 1/2025 </w:t>
      </w:r>
    </w:p>
    <w:p w14:paraId="480B6C09" w14:textId="77777777" w:rsidR="00A330C9" w:rsidRPr="000A6F9A" w:rsidRDefault="00A330C9" w:rsidP="00A330C9">
      <w:pPr>
        <w:pStyle w:val="titolo7a"/>
        <w:rPr>
          <w:color w:val="002060"/>
        </w:rPr>
      </w:pPr>
      <w:r w:rsidRPr="000A6F9A">
        <w:rPr>
          <w:color w:val="002060"/>
        </w:rPr>
        <w:t xml:space="preserve">PROVVEDIMENTI DISCIPLINARI </w:t>
      </w:r>
    </w:p>
    <w:p w14:paraId="793C606B"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1C4BF032" w14:textId="77777777" w:rsidR="00A330C9" w:rsidRPr="000A6F9A" w:rsidRDefault="00A330C9" w:rsidP="00A330C9">
      <w:pPr>
        <w:pStyle w:val="titolo30"/>
        <w:rPr>
          <w:color w:val="002060"/>
        </w:rPr>
      </w:pPr>
      <w:r w:rsidRPr="000A6F9A">
        <w:rPr>
          <w:color w:val="002060"/>
        </w:rPr>
        <w:t xml:space="preserve">SOCIETA' </w:t>
      </w:r>
    </w:p>
    <w:p w14:paraId="284A634A" w14:textId="77777777" w:rsidR="00A330C9" w:rsidRPr="000A6F9A" w:rsidRDefault="00A330C9" w:rsidP="00A330C9">
      <w:pPr>
        <w:pStyle w:val="titolo20"/>
        <w:rPr>
          <w:color w:val="002060"/>
        </w:rPr>
      </w:pPr>
      <w:r w:rsidRPr="000A6F9A">
        <w:rPr>
          <w:color w:val="002060"/>
        </w:rPr>
        <w:t xml:space="preserve">AMMENDA </w:t>
      </w:r>
    </w:p>
    <w:p w14:paraId="48CFDF68" w14:textId="33C3055E" w:rsidR="00A330C9" w:rsidRPr="000A6F9A" w:rsidRDefault="00A330C9" w:rsidP="00A330C9">
      <w:pPr>
        <w:pStyle w:val="diffida"/>
        <w:spacing w:before="80" w:beforeAutospacing="0" w:after="40" w:afterAutospacing="0"/>
        <w:jc w:val="left"/>
        <w:rPr>
          <w:color w:val="002060"/>
        </w:rPr>
      </w:pPr>
      <w:r w:rsidRPr="000A6F9A">
        <w:rPr>
          <w:color w:val="002060"/>
        </w:rPr>
        <w:t xml:space="preserve">Euro 150,00 AMATORI STESE 2007 SRL </w:t>
      </w:r>
      <w:r w:rsidRPr="000A6F9A">
        <w:rPr>
          <w:color w:val="002060"/>
        </w:rPr>
        <w:br/>
        <w:t xml:space="preserve">Per comportamento offensivo del proprio pubblico nei confronti dell'arbitro per tutta la durata della gara e per aver un proprio tifoso insultato e minacciato il direttore di gara nel II tempo. </w:t>
      </w:r>
    </w:p>
    <w:p w14:paraId="69BA643B" w14:textId="77777777" w:rsidR="00A330C9" w:rsidRPr="000A6F9A" w:rsidRDefault="00A330C9" w:rsidP="00A330C9">
      <w:pPr>
        <w:pStyle w:val="titolo30"/>
        <w:rPr>
          <w:color w:val="002060"/>
        </w:rPr>
      </w:pPr>
      <w:r w:rsidRPr="000A6F9A">
        <w:rPr>
          <w:color w:val="002060"/>
        </w:rPr>
        <w:t xml:space="preserve">DIRIGENTI </w:t>
      </w:r>
    </w:p>
    <w:p w14:paraId="2EA42844" w14:textId="77777777" w:rsidR="00A330C9" w:rsidRPr="000A6F9A" w:rsidRDefault="00A330C9" w:rsidP="00A330C9">
      <w:pPr>
        <w:pStyle w:val="titolo20"/>
        <w:rPr>
          <w:color w:val="002060"/>
        </w:rPr>
      </w:pPr>
      <w:r w:rsidRPr="000A6F9A">
        <w:rPr>
          <w:color w:val="002060"/>
        </w:rPr>
        <w:t xml:space="preserve">INIBIZIONE A TEMPO OPPURE SQUALIFICA A GARE: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A58F437" w14:textId="77777777" w:rsidTr="004239F6">
        <w:tc>
          <w:tcPr>
            <w:tcW w:w="2200" w:type="dxa"/>
            <w:tcMar>
              <w:top w:w="20" w:type="dxa"/>
              <w:left w:w="20" w:type="dxa"/>
              <w:bottom w:w="20" w:type="dxa"/>
              <w:right w:w="20" w:type="dxa"/>
            </w:tcMar>
            <w:vAlign w:val="center"/>
            <w:hideMark/>
          </w:tcPr>
          <w:p w14:paraId="6AA983B4" w14:textId="77777777" w:rsidR="00A330C9" w:rsidRPr="000A6F9A" w:rsidRDefault="00A330C9" w:rsidP="004239F6">
            <w:pPr>
              <w:pStyle w:val="movimento"/>
              <w:rPr>
                <w:color w:val="002060"/>
              </w:rPr>
            </w:pPr>
            <w:r w:rsidRPr="000A6F9A">
              <w:rPr>
                <w:color w:val="002060"/>
              </w:rPr>
              <w:t>PIERALISI MARIO</w:t>
            </w:r>
          </w:p>
        </w:tc>
        <w:tc>
          <w:tcPr>
            <w:tcW w:w="2200" w:type="dxa"/>
            <w:tcMar>
              <w:top w:w="20" w:type="dxa"/>
              <w:left w:w="20" w:type="dxa"/>
              <w:bottom w:w="20" w:type="dxa"/>
              <w:right w:w="20" w:type="dxa"/>
            </w:tcMar>
            <w:vAlign w:val="center"/>
            <w:hideMark/>
          </w:tcPr>
          <w:p w14:paraId="042E89C7" w14:textId="77777777" w:rsidR="00A330C9" w:rsidRPr="000A6F9A" w:rsidRDefault="00A330C9" w:rsidP="004239F6">
            <w:pPr>
              <w:pStyle w:val="movimento2"/>
              <w:rPr>
                <w:color w:val="002060"/>
              </w:rPr>
            </w:pPr>
            <w:r w:rsidRPr="000A6F9A">
              <w:rPr>
                <w:color w:val="002060"/>
              </w:rPr>
              <w:t xml:space="preserve">(ATLETICO CHIARAVALLE) </w:t>
            </w:r>
          </w:p>
        </w:tc>
        <w:tc>
          <w:tcPr>
            <w:tcW w:w="800" w:type="dxa"/>
            <w:tcMar>
              <w:top w:w="20" w:type="dxa"/>
              <w:left w:w="20" w:type="dxa"/>
              <w:bottom w:w="20" w:type="dxa"/>
              <w:right w:w="20" w:type="dxa"/>
            </w:tcMar>
            <w:vAlign w:val="center"/>
            <w:hideMark/>
          </w:tcPr>
          <w:p w14:paraId="086854A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584A82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D344C1D" w14:textId="77777777" w:rsidR="00A330C9" w:rsidRPr="000A6F9A" w:rsidRDefault="00A330C9" w:rsidP="004239F6">
            <w:pPr>
              <w:pStyle w:val="movimento2"/>
              <w:rPr>
                <w:color w:val="002060"/>
              </w:rPr>
            </w:pPr>
            <w:r w:rsidRPr="000A6F9A">
              <w:rPr>
                <w:color w:val="002060"/>
              </w:rPr>
              <w:t> </w:t>
            </w:r>
          </w:p>
        </w:tc>
      </w:tr>
    </w:tbl>
    <w:p w14:paraId="119DA93E"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Espulso per somma di ammonizioni.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CD4D973" w14:textId="77777777" w:rsidTr="004239F6">
        <w:tc>
          <w:tcPr>
            <w:tcW w:w="2200" w:type="dxa"/>
            <w:tcMar>
              <w:top w:w="20" w:type="dxa"/>
              <w:left w:w="20" w:type="dxa"/>
              <w:bottom w:w="20" w:type="dxa"/>
              <w:right w:w="20" w:type="dxa"/>
            </w:tcMar>
            <w:vAlign w:val="center"/>
            <w:hideMark/>
          </w:tcPr>
          <w:p w14:paraId="68725908" w14:textId="77777777" w:rsidR="00A330C9" w:rsidRPr="000A6F9A" w:rsidRDefault="00A330C9" w:rsidP="004239F6">
            <w:pPr>
              <w:pStyle w:val="movimento"/>
              <w:rPr>
                <w:color w:val="002060"/>
              </w:rPr>
            </w:pPr>
            <w:r w:rsidRPr="000A6F9A">
              <w:rPr>
                <w:color w:val="002060"/>
              </w:rPr>
              <w:t>PELUCCHINI MASSIMO</w:t>
            </w:r>
          </w:p>
        </w:tc>
        <w:tc>
          <w:tcPr>
            <w:tcW w:w="2200" w:type="dxa"/>
            <w:tcMar>
              <w:top w:w="20" w:type="dxa"/>
              <w:left w:w="20" w:type="dxa"/>
              <w:bottom w:w="20" w:type="dxa"/>
              <w:right w:w="20" w:type="dxa"/>
            </w:tcMar>
            <w:vAlign w:val="center"/>
            <w:hideMark/>
          </w:tcPr>
          <w:p w14:paraId="05CE79E0" w14:textId="77777777" w:rsidR="00A330C9" w:rsidRPr="000A6F9A" w:rsidRDefault="00A330C9" w:rsidP="004239F6">
            <w:pPr>
              <w:pStyle w:val="movimento2"/>
              <w:rPr>
                <w:color w:val="002060"/>
              </w:rPr>
            </w:pPr>
            <w:r w:rsidRPr="000A6F9A">
              <w:rPr>
                <w:color w:val="002060"/>
              </w:rPr>
              <w:t xml:space="preserve">(EUROPE TT) </w:t>
            </w:r>
          </w:p>
        </w:tc>
        <w:tc>
          <w:tcPr>
            <w:tcW w:w="800" w:type="dxa"/>
            <w:tcMar>
              <w:top w:w="20" w:type="dxa"/>
              <w:left w:w="20" w:type="dxa"/>
              <w:bottom w:w="20" w:type="dxa"/>
              <w:right w:w="20" w:type="dxa"/>
            </w:tcMar>
            <w:vAlign w:val="center"/>
            <w:hideMark/>
          </w:tcPr>
          <w:p w14:paraId="5D26446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01B7FA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FC3D9F" w14:textId="77777777" w:rsidR="00A330C9" w:rsidRPr="000A6F9A" w:rsidRDefault="00A330C9" w:rsidP="004239F6">
            <w:pPr>
              <w:pStyle w:val="movimento2"/>
              <w:rPr>
                <w:color w:val="002060"/>
              </w:rPr>
            </w:pPr>
            <w:r w:rsidRPr="000A6F9A">
              <w:rPr>
                <w:color w:val="002060"/>
              </w:rPr>
              <w:t> </w:t>
            </w:r>
          </w:p>
        </w:tc>
      </w:tr>
    </w:tbl>
    <w:p w14:paraId="4CA6DEB4"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0F2F91E" w14:textId="77777777" w:rsidTr="004239F6">
        <w:tc>
          <w:tcPr>
            <w:tcW w:w="2200" w:type="dxa"/>
            <w:tcMar>
              <w:top w:w="20" w:type="dxa"/>
              <w:left w:w="20" w:type="dxa"/>
              <w:bottom w:w="20" w:type="dxa"/>
              <w:right w:w="20" w:type="dxa"/>
            </w:tcMar>
            <w:vAlign w:val="center"/>
            <w:hideMark/>
          </w:tcPr>
          <w:p w14:paraId="38BA75A2" w14:textId="77777777" w:rsidR="00A330C9" w:rsidRPr="000A6F9A" w:rsidRDefault="00A330C9" w:rsidP="004239F6">
            <w:pPr>
              <w:pStyle w:val="movimento"/>
              <w:rPr>
                <w:color w:val="002060"/>
              </w:rPr>
            </w:pPr>
            <w:r w:rsidRPr="000A6F9A">
              <w:rPr>
                <w:color w:val="002060"/>
              </w:rPr>
              <w:t>GABRIELLI GIANLUCA</w:t>
            </w:r>
          </w:p>
        </w:tc>
        <w:tc>
          <w:tcPr>
            <w:tcW w:w="2200" w:type="dxa"/>
            <w:tcMar>
              <w:top w:w="20" w:type="dxa"/>
              <w:left w:w="20" w:type="dxa"/>
              <w:bottom w:w="20" w:type="dxa"/>
              <w:right w:w="20" w:type="dxa"/>
            </w:tcMar>
            <w:vAlign w:val="center"/>
            <w:hideMark/>
          </w:tcPr>
          <w:p w14:paraId="643FA450" w14:textId="77777777" w:rsidR="00A330C9" w:rsidRPr="000A6F9A" w:rsidRDefault="00A330C9" w:rsidP="004239F6">
            <w:pPr>
              <w:pStyle w:val="movimento2"/>
              <w:rPr>
                <w:color w:val="002060"/>
              </w:rPr>
            </w:pPr>
            <w:r w:rsidRPr="000A6F9A">
              <w:rPr>
                <w:color w:val="002060"/>
              </w:rPr>
              <w:t xml:space="preserve">(PICENO UNITED MMX A R.L.) </w:t>
            </w:r>
          </w:p>
        </w:tc>
        <w:tc>
          <w:tcPr>
            <w:tcW w:w="800" w:type="dxa"/>
            <w:tcMar>
              <w:top w:w="20" w:type="dxa"/>
              <w:left w:w="20" w:type="dxa"/>
              <w:bottom w:w="20" w:type="dxa"/>
              <w:right w:w="20" w:type="dxa"/>
            </w:tcMar>
            <w:vAlign w:val="center"/>
            <w:hideMark/>
          </w:tcPr>
          <w:p w14:paraId="788F707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1D9A80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60FA328" w14:textId="77777777" w:rsidR="00A330C9" w:rsidRPr="000A6F9A" w:rsidRDefault="00A330C9" w:rsidP="004239F6">
            <w:pPr>
              <w:pStyle w:val="movimento2"/>
              <w:rPr>
                <w:color w:val="002060"/>
              </w:rPr>
            </w:pPr>
            <w:r w:rsidRPr="000A6F9A">
              <w:rPr>
                <w:color w:val="002060"/>
              </w:rPr>
              <w:t> </w:t>
            </w:r>
          </w:p>
        </w:tc>
      </w:tr>
    </w:tbl>
    <w:p w14:paraId="244BC798"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Espulso per somma di ammonizioni. Allontanato. </w:t>
      </w:r>
    </w:p>
    <w:p w14:paraId="0A34E7F1" w14:textId="77777777" w:rsidR="00A330C9" w:rsidRPr="000A6F9A" w:rsidRDefault="00A330C9" w:rsidP="00A330C9">
      <w:pPr>
        <w:pStyle w:val="titolo20"/>
        <w:rPr>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11FFD37" w14:textId="77777777" w:rsidTr="004239F6">
        <w:tc>
          <w:tcPr>
            <w:tcW w:w="2200" w:type="dxa"/>
            <w:tcMar>
              <w:top w:w="20" w:type="dxa"/>
              <w:left w:w="20" w:type="dxa"/>
              <w:bottom w:w="20" w:type="dxa"/>
              <w:right w:w="20" w:type="dxa"/>
            </w:tcMar>
            <w:vAlign w:val="center"/>
            <w:hideMark/>
          </w:tcPr>
          <w:p w14:paraId="2AB2B43C" w14:textId="77777777" w:rsidR="00A330C9" w:rsidRPr="000A6F9A" w:rsidRDefault="00A330C9" w:rsidP="004239F6">
            <w:pPr>
              <w:pStyle w:val="movimento"/>
              <w:rPr>
                <w:color w:val="002060"/>
              </w:rPr>
            </w:pPr>
            <w:r w:rsidRPr="000A6F9A">
              <w:rPr>
                <w:color w:val="002060"/>
              </w:rPr>
              <w:t>SALZANO GIUSEPPE</w:t>
            </w:r>
          </w:p>
        </w:tc>
        <w:tc>
          <w:tcPr>
            <w:tcW w:w="2200" w:type="dxa"/>
            <w:tcMar>
              <w:top w:w="20" w:type="dxa"/>
              <w:left w:w="20" w:type="dxa"/>
              <w:bottom w:w="20" w:type="dxa"/>
              <w:right w:w="20" w:type="dxa"/>
            </w:tcMar>
            <w:vAlign w:val="center"/>
            <w:hideMark/>
          </w:tcPr>
          <w:p w14:paraId="24B937AB" w14:textId="77777777" w:rsidR="00A330C9" w:rsidRPr="000A6F9A" w:rsidRDefault="00A330C9" w:rsidP="004239F6">
            <w:pPr>
              <w:pStyle w:val="movimento2"/>
              <w:rPr>
                <w:color w:val="002060"/>
              </w:rPr>
            </w:pPr>
            <w:r w:rsidRPr="000A6F9A">
              <w:rPr>
                <w:color w:val="002060"/>
              </w:rPr>
              <w:t xml:space="preserve">(ACADEMY CIVITANOVESE) </w:t>
            </w:r>
          </w:p>
        </w:tc>
        <w:tc>
          <w:tcPr>
            <w:tcW w:w="800" w:type="dxa"/>
            <w:tcMar>
              <w:top w:w="20" w:type="dxa"/>
              <w:left w:w="20" w:type="dxa"/>
              <w:bottom w:w="20" w:type="dxa"/>
              <w:right w:w="20" w:type="dxa"/>
            </w:tcMar>
            <w:vAlign w:val="center"/>
            <w:hideMark/>
          </w:tcPr>
          <w:p w14:paraId="709954B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554CAA6" w14:textId="77777777" w:rsidR="00A330C9" w:rsidRPr="000A6F9A" w:rsidRDefault="00A330C9" w:rsidP="004239F6">
            <w:pPr>
              <w:pStyle w:val="movimento"/>
              <w:rPr>
                <w:color w:val="002060"/>
              </w:rPr>
            </w:pPr>
            <w:r w:rsidRPr="000A6F9A">
              <w:rPr>
                <w:color w:val="002060"/>
              </w:rPr>
              <w:t>SASSAROLI LUCA</w:t>
            </w:r>
          </w:p>
        </w:tc>
        <w:tc>
          <w:tcPr>
            <w:tcW w:w="2200" w:type="dxa"/>
            <w:tcMar>
              <w:top w:w="20" w:type="dxa"/>
              <w:left w:w="20" w:type="dxa"/>
              <w:bottom w:w="20" w:type="dxa"/>
              <w:right w:w="20" w:type="dxa"/>
            </w:tcMar>
            <w:vAlign w:val="center"/>
            <w:hideMark/>
          </w:tcPr>
          <w:p w14:paraId="60EF2309" w14:textId="77777777" w:rsidR="00A330C9" w:rsidRPr="000A6F9A" w:rsidRDefault="00A330C9" w:rsidP="004239F6">
            <w:pPr>
              <w:pStyle w:val="movimento2"/>
              <w:rPr>
                <w:color w:val="002060"/>
              </w:rPr>
            </w:pPr>
            <w:r w:rsidRPr="000A6F9A">
              <w:rPr>
                <w:color w:val="002060"/>
              </w:rPr>
              <w:t xml:space="preserve">(FRASASSI C5) </w:t>
            </w:r>
          </w:p>
        </w:tc>
      </w:tr>
    </w:tbl>
    <w:p w14:paraId="534204DD" w14:textId="77777777" w:rsidR="00A330C9" w:rsidRPr="000A6F9A" w:rsidRDefault="00A330C9" w:rsidP="00A330C9">
      <w:pPr>
        <w:pStyle w:val="titolo30"/>
        <w:rPr>
          <w:rFonts w:eastAsiaTheme="minorEastAsia"/>
          <w:color w:val="002060"/>
        </w:rPr>
      </w:pPr>
      <w:r w:rsidRPr="000A6F9A">
        <w:rPr>
          <w:color w:val="002060"/>
        </w:rPr>
        <w:t xml:space="preserve">CALCIATORI ESPULSI </w:t>
      </w:r>
    </w:p>
    <w:p w14:paraId="26C182FB" w14:textId="77777777" w:rsidR="00A330C9" w:rsidRPr="000A6F9A" w:rsidRDefault="00A330C9" w:rsidP="00A330C9">
      <w:pPr>
        <w:pStyle w:val="titolo20"/>
        <w:rPr>
          <w:color w:val="002060"/>
        </w:rPr>
      </w:pPr>
      <w:r w:rsidRPr="000A6F9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CE9867A" w14:textId="77777777" w:rsidTr="004239F6">
        <w:tc>
          <w:tcPr>
            <w:tcW w:w="2200" w:type="dxa"/>
            <w:tcMar>
              <w:top w:w="20" w:type="dxa"/>
              <w:left w:w="20" w:type="dxa"/>
              <w:bottom w:w="20" w:type="dxa"/>
              <w:right w:w="20" w:type="dxa"/>
            </w:tcMar>
            <w:vAlign w:val="center"/>
            <w:hideMark/>
          </w:tcPr>
          <w:p w14:paraId="68CA91DA" w14:textId="77777777" w:rsidR="00A330C9" w:rsidRPr="000A6F9A" w:rsidRDefault="00A330C9" w:rsidP="004239F6">
            <w:pPr>
              <w:pStyle w:val="movimento"/>
              <w:rPr>
                <w:color w:val="002060"/>
              </w:rPr>
            </w:pPr>
            <w:r w:rsidRPr="000A6F9A">
              <w:rPr>
                <w:color w:val="002060"/>
              </w:rPr>
              <w:t>PAOLI GIOVANNI</w:t>
            </w:r>
          </w:p>
        </w:tc>
        <w:tc>
          <w:tcPr>
            <w:tcW w:w="2200" w:type="dxa"/>
            <w:tcMar>
              <w:top w:w="20" w:type="dxa"/>
              <w:left w:w="20" w:type="dxa"/>
              <w:bottom w:w="20" w:type="dxa"/>
              <w:right w:w="20" w:type="dxa"/>
            </w:tcMar>
            <w:vAlign w:val="center"/>
            <w:hideMark/>
          </w:tcPr>
          <w:p w14:paraId="3E4A3AA7" w14:textId="77777777" w:rsidR="00A330C9" w:rsidRPr="000A6F9A" w:rsidRDefault="00A330C9" w:rsidP="004239F6">
            <w:pPr>
              <w:pStyle w:val="movimento2"/>
              <w:rPr>
                <w:color w:val="002060"/>
              </w:rPr>
            </w:pPr>
            <w:r w:rsidRPr="000A6F9A">
              <w:rPr>
                <w:color w:val="002060"/>
              </w:rPr>
              <w:t xml:space="preserve">(DURANTINA SANTA CECILIA) </w:t>
            </w:r>
          </w:p>
        </w:tc>
        <w:tc>
          <w:tcPr>
            <w:tcW w:w="800" w:type="dxa"/>
            <w:tcMar>
              <w:top w:w="20" w:type="dxa"/>
              <w:left w:w="20" w:type="dxa"/>
              <w:bottom w:w="20" w:type="dxa"/>
              <w:right w:w="20" w:type="dxa"/>
            </w:tcMar>
            <w:vAlign w:val="center"/>
            <w:hideMark/>
          </w:tcPr>
          <w:p w14:paraId="40B8E61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05F0C5F" w14:textId="77777777" w:rsidR="00A330C9" w:rsidRPr="000A6F9A" w:rsidRDefault="00A330C9" w:rsidP="004239F6">
            <w:pPr>
              <w:pStyle w:val="movimento"/>
              <w:rPr>
                <w:color w:val="002060"/>
              </w:rPr>
            </w:pPr>
            <w:r w:rsidRPr="000A6F9A">
              <w:rPr>
                <w:color w:val="002060"/>
              </w:rPr>
              <w:t>LISCIANI DANIELE</w:t>
            </w:r>
          </w:p>
        </w:tc>
        <w:tc>
          <w:tcPr>
            <w:tcW w:w="2200" w:type="dxa"/>
            <w:tcMar>
              <w:top w:w="20" w:type="dxa"/>
              <w:left w:w="20" w:type="dxa"/>
              <w:bottom w:w="20" w:type="dxa"/>
              <w:right w:w="20" w:type="dxa"/>
            </w:tcMar>
            <w:vAlign w:val="center"/>
            <w:hideMark/>
          </w:tcPr>
          <w:p w14:paraId="296A4519" w14:textId="77777777" w:rsidR="00A330C9" w:rsidRPr="000A6F9A" w:rsidRDefault="00A330C9" w:rsidP="004239F6">
            <w:pPr>
              <w:pStyle w:val="movimento2"/>
              <w:rPr>
                <w:color w:val="002060"/>
              </w:rPr>
            </w:pPr>
            <w:r w:rsidRPr="000A6F9A">
              <w:rPr>
                <w:color w:val="002060"/>
              </w:rPr>
              <w:t xml:space="preserve">(RIVIERA DELLE PALME) </w:t>
            </w:r>
          </w:p>
        </w:tc>
      </w:tr>
    </w:tbl>
    <w:p w14:paraId="55D8F194" w14:textId="77777777" w:rsidR="00A330C9" w:rsidRPr="000A6F9A" w:rsidRDefault="00A330C9" w:rsidP="00A330C9">
      <w:pPr>
        <w:pStyle w:val="titolo20"/>
        <w:rPr>
          <w:rFonts w:eastAsiaTheme="minorEastAsia"/>
          <w:color w:val="002060"/>
        </w:rPr>
      </w:pPr>
      <w:r w:rsidRPr="000A6F9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EFAB41E" w14:textId="77777777" w:rsidTr="004239F6">
        <w:tc>
          <w:tcPr>
            <w:tcW w:w="2200" w:type="dxa"/>
            <w:tcMar>
              <w:top w:w="20" w:type="dxa"/>
              <w:left w:w="20" w:type="dxa"/>
              <w:bottom w:w="20" w:type="dxa"/>
              <w:right w:w="20" w:type="dxa"/>
            </w:tcMar>
            <w:vAlign w:val="center"/>
            <w:hideMark/>
          </w:tcPr>
          <w:p w14:paraId="7EB88CF5" w14:textId="77777777" w:rsidR="00A330C9" w:rsidRPr="000A6F9A" w:rsidRDefault="00A330C9" w:rsidP="004239F6">
            <w:pPr>
              <w:pStyle w:val="movimento"/>
              <w:rPr>
                <w:color w:val="002060"/>
              </w:rPr>
            </w:pPr>
            <w:r w:rsidRPr="000A6F9A">
              <w:rPr>
                <w:color w:val="002060"/>
              </w:rPr>
              <w:t>ABBRUCIATI ROBERTO</w:t>
            </w:r>
          </w:p>
        </w:tc>
        <w:tc>
          <w:tcPr>
            <w:tcW w:w="2200" w:type="dxa"/>
            <w:tcMar>
              <w:top w:w="20" w:type="dxa"/>
              <w:left w:w="20" w:type="dxa"/>
              <w:bottom w:w="20" w:type="dxa"/>
              <w:right w:w="20" w:type="dxa"/>
            </w:tcMar>
            <w:vAlign w:val="center"/>
            <w:hideMark/>
          </w:tcPr>
          <w:p w14:paraId="09049D2D" w14:textId="77777777" w:rsidR="00A330C9" w:rsidRPr="000A6F9A" w:rsidRDefault="00A330C9" w:rsidP="004239F6">
            <w:pPr>
              <w:pStyle w:val="movimento2"/>
              <w:rPr>
                <w:color w:val="002060"/>
              </w:rPr>
            </w:pPr>
            <w:r w:rsidRPr="000A6F9A">
              <w:rPr>
                <w:color w:val="002060"/>
              </w:rPr>
              <w:t xml:space="preserve">(ALMA JUVENTUS FANO) </w:t>
            </w:r>
          </w:p>
        </w:tc>
        <w:tc>
          <w:tcPr>
            <w:tcW w:w="800" w:type="dxa"/>
            <w:tcMar>
              <w:top w:w="20" w:type="dxa"/>
              <w:left w:w="20" w:type="dxa"/>
              <w:bottom w:w="20" w:type="dxa"/>
              <w:right w:w="20" w:type="dxa"/>
            </w:tcMar>
            <w:vAlign w:val="center"/>
            <w:hideMark/>
          </w:tcPr>
          <w:p w14:paraId="110E78B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33A45F1" w14:textId="77777777" w:rsidR="00A330C9" w:rsidRPr="000A6F9A" w:rsidRDefault="00A330C9" w:rsidP="004239F6">
            <w:pPr>
              <w:pStyle w:val="movimento"/>
              <w:rPr>
                <w:color w:val="002060"/>
              </w:rPr>
            </w:pPr>
            <w:r w:rsidRPr="000A6F9A">
              <w:rPr>
                <w:color w:val="002060"/>
              </w:rPr>
              <w:t>TESEI SIMONE</w:t>
            </w:r>
          </w:p>
        </w:tc>
        <w:tc>
          <w:tcPr>
            <w:tcW w:w="2200" w:type="dxa"/>
            <w:tcMar>
              <w:top w:w="20" w:type="dxa"/>
              <w:left w:w="20" w:type="dxa"/>
              <w:bottom w:w="20" w:type="dxa"/>
              <w:right w:w="20" w:type="dxa"/>
            </w:tcMar>
            <w:vAlign w:val="center"/>
            <w:hideMark/>
          </w:tcPr>
          <w:p w14:paraId="1D9A2E9B" w14:textId="77777777" w:rsidR="00A330C9" w:rsidRPr="000A6F9A" w:rsidRDefault="00A330C9" w:rsidP="004239F6">
            <w:pPr>
              <w:pStyle w:val="movimento2"/>
              <w:rPr>
                <w:color w:val="002060"/>
              </w:rPr>
            </w:pPr>
            <w:r w:rsidRPr="000A6F9A">
              <w:rPr>
                <w:color w:val="002060"/>
              </w:rPr>
              <w:t xml:space="preserve">(ATLETICO CHIARAVALLE) </w:t>
            </w:r>
          </w:p>
        </w:tc>
      </w:tr>
      <w:tr w:rsidR="00A330C9" w:rsidRPr="000A6F9A" w14:paraId="0A78F88D" w14:textId="77777777" w:rsidTr="004239F6">
        <w:tc>
          <w:tcPr>
            <w:tcW w:w="2200" w:type="dxa"/>
            <w:tcMar>
              <w:top w:w="20" w:type="dxa"/>
              <w:left w:w="20" w:type="dxa"/>
              <w:bottom w:w="20" w:type="dxa"/>
              <w:right w:w="20" w:type="dxa"/>
            </w:tcMar>
            <w:vAlign w:val="center"/>
            <w:hideMark/>
          </w:tcPr>
          <w:p w14:paraId="32DCCB80" w14:textId="77777777" w:rsidR="00A330C9" w:rsidRPr="000A6F9A" w:rsidRDefault="00A330C9" w:rsidP="004239F6">
            <w:pPr>
              <w:pStyle w:val="movimento"/>
              <w:rPr>
                <w:color w:val="002060"/>
              </w:rPr>
            </w:pPr>
            <w:r w:rsidRPr="000A6F9A">
              <w:rPr>
                <w:color w:val="002060"/>
              </w:rPr>
              <w:t>OTTAVI PAOLO</w:t>
            </w:r>
          </w:p>
        </w:tc>
        <w:tc>
          <w:tcPr>
            <w:tcW w:w="2200" w:type="dxa"/>
            <w:tcMar>
              <w:top w:w="20" w:type="dxa"/>
              <w:left w:w="20" w:type="dxa"/>
              <w:bottom w:w="20" w:type="dxa"/>
              <w:right w:w="20" w:type="dxa"/>
            </w:tcMar>
            <w:vAlign w:val="center"/>
            <w:hideMark/>
          </w:tcPr>
          <w:p w14:paraId="5B77B6DA" w14:textId="77777777" w:rsidR="00A330C9" w:rsidRPr="000A6F9A" w:rsidRDefault="00A330C9" w:rsidP="004239F6">
            <w:pPr>
              <w:pStyle w:val="movimento2"/>
              <w:rPr>
                <w:color w:val="002060"/>
              </w:rPr>
            </w:pPr>
            <w:r w:rsidRPr="000A6F9A">
              <w:rPr>
                <w:color w:val="002060"/>
              </w:rPr>
              <w:t xml:space="preserve">(FRASASSI C5) </w:t>
            </w:r>
          </w:p>
        </w:tc>
        <w:tc>
          <w:tcPr>
            <w:tcW w:w="800" w:type="dxa"/>
            <w:tcMar>
              <w:top w:w="20" w:type="dxa"/>
              <w:left w:w="20" w:type="dxa"/>
              <w:bottom w:w="20" w:type="dxa"/>
              <w:right w:w="20" w:type="dxa"/>
            </w:tcMar>
            <w:vAlign w:val="center"/>
            <w:hideMark/>
          </w:tcPr>
          <w:p w14:paraId="1AAEC2B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D714B3D" w14:textId="77777777" w:rsidR="00A330C9" w:rsidRPr="000A6F9A" w:rsidRDefault="00A330C9" w:rsidP="004239F6">
            <w:pPr>
              <w:pStyle w:val="movimento"/>
              <w:rPr>
                <w:color w:val="002060"/>
              </w:rPr>
            </w:pPr>
            <w:r w:rsidRPr="000A6F9A">
              <w:rPr>
                <w:color w:val="002060"/>
              </w:rPr>
              <w:t>FERRETTI LORENZO</w:t>
            </w:r>
          </w:p>
        </w:tc>
        <w:tc>
          <w:tcPr>
            <w:tcW w:w="2200" w:type="dxa"/>
            <w:tcMar>
              <w:top w:w="20" w:type="dxa"/>
              <w:left w:w="20" w:type="dxa"/>
              <w:bottom w:w="20" w:type="dxa"/>
              <w:right w:w="20" w:type="dxa"/>
            </w:tcMar>
            <w:vAlign w:val="center"/>
            <w:hideMark/>
          </w:tcPr>
          <w:p w14:paraId="3E602BB1" w14:textId="77777777" w:rsidR="00A330C9" w:rsidRPr="000A6F9A" w:rsidRDefault="00A330C9" w:rsidP="004239F6">
            <w:pPr>
              <w:pStyle w:val="movimento2"/>
              <w:rPr>
                <w:color w:val="002060"/>
              </w:rPr>
            </w:pPr>
            <w:r w:rsidRPr="000A6F9A">
              <w:rPr>
                <w:color w:val="002060"/>
              </w:rPr>
              <w:t xml:space="preserve">(PIEDIRIPA C5) </w:t>
            </w:r>
          </w:p>
        </w:tc>
      </w:tr>
    </w:tbl>
    <w:p w14:paraId="5DE3E521"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0ADA0DC4"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AFE9BDB" w14:textId="77777777" w:rsidTr="004239F6">
        <w:tc>
          <w:tcPr>
            <w:tcW w:w="2200" w:type="dxa"/>
            <w:tcMar>
              <w:top w:w="20" w:type="dxa"/>
              <w:left w:w="20" w:type="dxa"/>
              <w:bottom w:w="20" w:type="dxa"/>
              <w:right w:w="20" w:type="dxa"/>
            </w:tcMar>
            <w:vAlign w:val="center"/>
            <w:hideMark/>
          </w:tcPr>
          <w:p w14:paraId="6A4EC575" w14:textId="77777777" w:rsidR="00A330C9" w:rsidRPr="000A6F9A" w:rsidRDefault="00A330C9" w:rsidP="004239F6">
            <w:pPr>
              <w:pStyle w:val="movimento"/>
              <w:rPr>
                <w:color w:val="002060"/>
              </w:rPr>
            </w:pPr>
            <w:r w:rsidRPr="000A6F9A">
              <w:rPr>
                <w:color w:val="002060"/>
              </w:rPr>
              <w:t>HYSA BESMIR</w:t>
            </w:r>
          </w:p>
        </w:tc>
        <w:tc>
          <w:tcPr>
            <w:tcW w:w="2200" w:type="dxa"/>
            <w:tcMar>
              <w:top w:w="20" w:type="dxa"/>
              <w:left w:w="20" w:type="dxa"/>
              <w:bottom w:w="20" w:type="dxa"/>
              <w:right w:w="20" w:type="dxa"/>
            </w:tcMar>
            <w:vAlign w:val="center"/>
            <w:hideMark/>
          </w:tcPr>
          <w:p w14:paraId="6AFA0E9D" w14:textId="77777777" w:rsidR="00A330C9" w:rsidRPr="000A6F9A" w:rsidRDefault="00A330C9" w:rsidP="004239F6">
            <w:pPr>
              <w:pStyle w:val="movimento2"/>
              <w:rPr>
                <w:color w:val="002060"/>
              </w:rPr>
            </w:pPr>
            <w:r w:rsidRPr="000A6F9A">
              <w:rPr>
                <w:color w:val="002060"/>
              </w:rPr>
              <w:t xml:space="preserve">(MONTECCHIO SPORT) </w:t>
            </w:r>
          </w:p>
        </w:tc>
        <w:tc>
          <w:tcPr>
            <w:tcW w:w="800" w:type="dxa"/>
            <w:tcMar>
              <w:top w:w="20" w:type="dxa"/>
              <w:left w:w="20" w:type="dxa"/>
              <w:bottom w:w="20" w:type="dxa"/>
              <w:right w:w="20" w:type="dxa"/>
            </w:tcMar>
            <w:vAlign w:val="center"/>
            <w:hideMark/>
          </w:tcPr>
          <w:p w14:paraId="160F999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F83252B" w14:textId="77777777" w:rsidR="00A330C9" w:rsidRPr="000A6F9A" w:rsidRDefault="00A330C9" w:rsidP="004239F6">
            <w:pPr>
              <w:pStyle w:val="movimento"/>
              <w:rPr>
                <w:color w:val="002060"/>
              </w:rPr>
            </w:pPr>
            <w:r w:rsidRPr="000A6F9A">
              <w:rPr>
                <w:color w:val="002060"/>
              </w:rPr>
              <w:t>FUCILI DIEGO</w:t>
            </w:r>
          </w:p>
        </w:tc>
        <w:tc>
          <w:tcPr>
            <w:tcW w:w="2200" w:type="dxa"/>
            <w:tcMar>
              <w:top w:w="20" w:type="dxa"/>
              <w:left w:w="20" w:type="dxa"/>
              <w:bottom w:w="20" w:type="dxa"/>
              <w:right w:w="20" w:type="dxa"/>
            </w:tcMar>
            <w:vAlign w:val="center"/>
            <w:hideMark/>
          </w:tcPr>
          <w:p w14:paraId="1535C621" w14:textId="77777777" w:rsidR="00A330C9" w:rsidRPr="000A6F9A" w:rsidRDefault="00A330C9" w:rsidP="004239F6">
            <w:pPr>
              <w:pStyle w:val="movimento2"/>
              <w:rPr>
                <w:color w:val="002060"/>
              </w:rPr>
            </w:pPr>
            <w:r w:rsidRPr="000A6F9A">
              <w:rPr>
                <w:color w:val="002060"/>
              </w:rPr>
              <w:t xml:space="preserve">(REAL CASEBRUCIATE W.FIRE) </w:t>
            </w:r>
          </w:p>
        </w:tc>
      </w:tr>
    </w:tbl>
    <w:p w14:paraId="24ADFF6B" w14:textId="77777777" w:rsidR="00A330C9" w:rsidRPr="000A6F9A" w:rsidRDefault="00A330C9" w:rsidP="00A330C9">
      <w:pPr>
        <w:pStyle w:val="titolo20"/>
        <w:rPr>
          <w:rFonts w:eastAsiaTheme="minorEastAsia"/>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1AFB4F1" w14:textId="77777777" w:rsidTr="004239F6">
        <w:tc>
          <w:tcPr>
            <w:tcW w:w="2200" w:type="dxa"/>
            <w:tcMar>
              <w:top w:w="20" w:type="dxa"/>
              <w:left w:w="20" w:type="dxa"/>
              <w:bottom w:w="20" w:type="dxa"/>
              <w:right w:w="20" w:type="dxa"/>
            </w:tcMar>
            <w:vAlign w:val="center"/>
            <w:hideMark/>
          </w:tcPr>
          <w:p w14:paraId="422C8410" w14:textId="77777777" w:rsidR="00A330C9" w:rsidRPr="000A6F9A" w:rsidRDefault="00A330C9" w:rsidP="004239F6">
            <w:pPr>
              <w:pStyle w:val="movimento"/>
              <w:rPr>
                <w:color w:val="002060"/>
              </w:rPr>
            </w:pPr>
            <w:r w:rsidRPr="000A6F9A">
              <w:rPr>
                <w:color w:val="002060"/>
              </w:rPr>
              <w:t>MECOZZI DANIELE</w:t>
            </w:r>
          </w:p>
        </w:tc>
        <w:tc>
          <w:tcPr>
            <w:tcW w:w="2200" w:type="dxa"/>
            <w:tcMar>
              <w:top w:w="20" w:type="dxa"/>
              <w:left w:w="20" w:type="dxa"/>
              <w:bottom w:w="20" w:type="dxa"/>
              <w:right w:w="20" w:type="dxa"/>
            </w:tcMar>
            <w:vAlign w:val="center"/>
            <w:hideMark/>
          </w:tcPr>
          <w:p w14:paraId="40D32BA2" w14:textId="77777777" w:rsidR="00A330C9" w:rsidRPr="000A6F9A" w:rsidRDefault="00A330C9" w:rsidP="004239F6">
            <w:pPr>
              <w:pStyle w:val="movimento2"/>
              <w:rPr>
                <w:color w:val="002060"/>
              </w:rPr>
            </w:pPr>
            <w:r w:rsidRPr="000A6F9A">
              <w:rPr>
                <w:color w:val="002060"/>
              </w:rPr>
              <w:t xml:space="preserve">(CAPODARCO CASABIANCA C5) </w:t>
            </w:r>
          </w:p>
        </w:tc>
        <w:tc>
          <w:tcPr>
            <w:tcW w:w="800" w:type="dxa"/>
            <w:tcMar>
              <w:top w:w="20" w:type="dxa"/>
              <w:left w:w="20" w:type="dxa"/>
              <w:bottom w:w="20" w:type="dxa"/>
              <w:right w:w="20" w:type="dxa"/>
            </w:tcMar>
            <w:vAlign w:val="center"/>
            <w:hideMark/>
          </w:tcPr>
          <w:p w14:paraId="003DCD2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DF523B1" w14:textId="77777777" w:rsidR="00A330C9" w:rsidRPr="000A6F9A" w:rsidRDefault="00A330C9" w:rsidP="004239F6">
            <w:pPr>
              <w:pStyle w:val="movimento"/>
              <w:rPr>
                <w:color w:val="002060"/>
              </w:rPr>
            </w:pPr>
            <w:r w:rsidRPr="000A6F9A">
              <w:rPr>
                <w:color w:val="002060"/>
              </w:rPr>
              <w:t>RADI RICCARDO</w:t>
            </w:r>
          </w:p>
        </w:tc>
        <w:tc>
          <w:tcPr>
            <w:tcW w:w="2200" w:type="dxa"/>
            <w:tcMar>
              <w:top w:w="20" w:type="dxa"/>
              <w:left w:w="20" w:type="dxa"/>
              <w:bottom w:w="20" w:type="dxa"/>
              <w:right w:w="20" w:type="dxa"/>
            </w:tcMar>
            <w:vAlign w:val="center"/>
            <w:hideMark/>
          </w:tcPr>
          <w:p w14:paraId="2067302B" w14:textId="77777777" w:rsidR="00A330C9" w:rsidRPr="000A6F9A" w:rsidRDefault="00A330C9" w:rsidP="004239F6">
            <w:pPr>
              <w:pStyle w:val="movimento2"/>
              <w:rPr>
                <w:color w:val="002060"/>
              </w:rPr>
            </w:pPr>
            <w:r w:rsidRPr="000A6F9A">
              <w:rPr>
                <w:color w:val="002060"/>
              </w:rPr>
              <w:t xml:space="preserve">(FFJ CALCIO A 5) </w:t>
            </w:r>
          </w:p>
        </w:tc>
      </w:tr>
      <w:tr w:rsidR="00A330C9" w:rsidRPr="000A6F9A" w14:paraId="668CE954" w14:textId="77777777" w:rsidTr="004239F6">
        <w:tc>
          <w:tcPr>
            <w:tcW w:w="2200" w:type="dxa"/>
            <w:tcMar>
              <w:top w:w="20" w:type="dxa"/>
              <w:left w:w="20" w:type="dxa"/>
              <w:bottom w:w="20" w:type="dxa"/>
              <w:right w:w="20" w:type="dxa"/>
            </w:tcMar>
            <w:vAlign w:val="center"/>
            <w:hideMark/>
          </w:tcPr>
          <w:p w14:paraId="3CBD5ACA" w14:textId="77777777" w:rsidR="00A330C9" w:rsidRPr="000A6F9A" w:rsidRDefault="00A330C9" w:rsidP="004239F6">
            <w:pPr>
              <w:pStyle w:val="movimento"/>
              <w:rPr>
                <w:color w:val="002060"/>
              </w:rPr>
            </w:pPr>
            <w:r w:rsidRPr="000A6F9A">
              <w:rPr>
                <w:color w:val="002060"/>
              </w:rPr>
              <w:t>BIZZARRI DAVIDE</w:t>
            </w:r>
          </w:p>
        </w:tc>
        <w:tc>
          <w:tcPr>
            <w:tcW w:w="2200" w:type="dxa"/>
            <w:tcMar>
              <w:top w:w="20" w:type="dxa"/>
              <w:left w:w="20" w:type="dxa"/>
              <w:bottom w:w="20" w:type="dxa"/>
              <w:right w:w="20" w:type="dxa"/>
            </w:tcMar>
            <w:vAlign w:val="center"/>
            <w:hideMark/>
          </w:tcPr>
          <w:p w14:paraId="4750DE09" w14:textId="77777777" w:rsidR="00A330C9" w:rsidRPr="000A6F9A" w:rsidRDefault="00A330C9" w:rsidP="004239F6">
            <w:pPr>
              <w:pStyle w:val="movimento2"/>
              <w:rPr>
                <w:color w:val="002060"/>
              </w:rPr>
            </w:pPr>
            <w:r w:rsidRPr="000A6F9A">
              <w:rPr>
                <w:color w:val="002060"/>
              </w:rPr>
              <w:t xml:space="preserve">(TRIBALCIO PICENA) </w:t>
            </w:r>
          </w:p>
        </w:tc>
        <w:tc>
          <w:tcPr>
            <w:tcW w:w="800" w:type="dxa"/>
            <w:tcMar>
              <w:top w:w="20" w:type="dxa"/>
              <w:left w:w="20" w:type="dxa"/>
              <w:bottom w:w="20" w:type="dxa"/>
              <w:right w:w="20" w:type="dxa"/>
            </w:tcMar>
            <w:vAlign w:val="center"/>
            <w:hideMark/>
          </w:tcPr>
          <w:p w14:paraId="0462D34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E4FA2EE" w14:textId="77777777" w:rsidR="00A330C9" w:rsidRPr="000A6F9A" w:rsidRDefault="00A330C9" w:rsidP="004239F6">
            <w:pPr>
              <w:pStyle w:val="movimento"/>
              <w:rPr>
                <w:color w:val="002060"/>
              </w:rPr>
            </w:pPr>
            <w:r w:rsidRPr="000A6F9A">
              <w:rPr>
                <w:color w:val="002060"/>
              </w:rPr>
              <w:t>BARTOLACCI PIETRO</w:t>
            </w:r>
          </w:p>
        </w:tc>
        <w:tc>
          <w:tcPr>
            <w:tcW w:w="2200" w:type="dxa"/>
            <w:tcMar>
              <w:top w:w="20" w:type="dxa"/>
              <w:left w:w="20" w:type="dxa"/>
              <w:bottom w:w="20" w:type="dxa"/>
              <w:right w:w="20" w:type="dxa"/>
            </w:tcMar>
            <w:vAlign w:val="center"/>
            <w:hideMark/>
          </w:tcPr>
          <w:p w14:paraId="302A6C63" w14:textId="77777777" w:rsidR="00A330C9" w:rsidRPr="000A6F9A" w:rsidRDefault="00A330C9" w:rsidP="004239F6">
            <w:pPr>
              <w:pStyle w:val="movimento2"/>
              <w:rPr>
                <w:color w:val="002060"/>
              </w:rPr>
            </w:pPr>
            <w:r w:rsidRPr="000A6F9A">
              <w:rPr>
                <w:color w:val="002060"/>
              </w:rPr>
              <w:t xml:space="preserve">(URBINO CALCIO A 5) </w:t>
            </w:r>
          </w:p>
        </w:tc>
      </w:tr>
    </w:tbl>
    <w:p w14:paraId="46E033C7" w14:textId="77777777" w:rsidR="00A330C9" w:rsidRPr="000A6F9A" w:rsidRDefault="00A330C9" w:rsidP="00A330C9">
      <w:pPr>
        <w:pStyle w:val="titolo20"/>
        <w:rPr>
          <w:rFonts w:eastAsiaTheme="minorEastAsia"/>
          <w:color w:val="002060"/>
        </w:rPr>
      </w:pPr>
      <w:r w:rsidRPr="000A6F9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83ECCD7" w14:textId="77777777" w:rsidTr="004239F6">
        <w:tc>
          <w:tcPr>
            <w:tcW w:w="2200" w:type="dxa"/>
            <w:tcMar>
              <w:top w:w="20" w:type="dxa"/>
              <w:left w:w="20" w:type="dxa"/>
              <w:bottom w:w="20" w:type="dxa"/>
              <w:right w:w="20" w:type="dxa"/>
            </w:tcMar>
            <w:vAlign w:val="center"/>
            <w:hideMark/>
          </w:tcPr>
          <w:p w14:paraId="222F213A" w14:textId="77777777" w:rsidR="00A330C9" w:rsidRPr="000A6F9A" w:rsidRDefault="00A330C9" w:rsidP="004239F6">
            <w:pPr>
              <w:pStyle w:val="movimento"/>
              <w:rPr>
                <w:color w:val="002060"/>
              </w:rPr>
            </w:pPr>
            <w:r w:rsidRPr="000A6F9A">
              <w:rPr>
                <w:color w:val="002060"/>
              </w:rPr>
              <w:lastRenderedPageBreak/>
              <w:t>CHAABI YOUNES</w:t>
            </w:r>
          </w:p>
        </w:tc>
        <w:tc>
          <w:tcPr>
            <w:tcW w:w="2200" w:type="dxa"/>
            <w:tcMar>
              <w:top w:w="20" w:type="dxa"/>
              <w:left w:w="20" w:type="dxa"/>
              <w:bottom w:w="20" w:type="dxa"/>
              <w:right w:w="20" w:type="dxa"/>
            </w:tcMar>
            <w:vAlign w:val="center"/>
            <w:hideMark/>
          </w:tcPr>
          <w:p w14:paraId="051A6FF0" w14:textId="77777777" w:rsidR="00A330C9" w:rsidRPr="000A6F9A" w:rsidRDefault="00A330C9" w:rsidP="004239F6">
            <w:pPr>
              <w:pStyle w:val="movimento2"/>
              <w:rPr>
                <w:color w:val="002060"/>
              </w:rPr>
            </w:pPr>
            <w:r w:rsidRPr="000A6F9A">
              <w:rPr>
                <w:color w:val="002060"/>
              </w:rPr>
              <w:t xml:space="preserve">(CSI STELLA A.S.D.) </w:t>
            </w:r>
          </w:p>
        </w:tc>
        <w:tc>
          <w:tcPr>
            <w:tcW w:w="800" w:type="dxa"/>
            <w:tcMar>
              <w:top w:w="20" w:type="dxa"/>
              <w:left w:w="20" w:type="dxa"/>
              <w:bottom w:w="20" w:type="dxa"/>
              <w:right w:w="20" w:type="dxa"/>
            </w:tcMar>
            <w:vAlign w:val="center"/>
            <w:hideMark/>
          </w:tcPr>
          <w:p w14:paraId="6244F0B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9D2EAC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B86AA43" w14:textId="77777777" w:rsidR="00A330C9" w:rsidRPr="000A6F9A" w:rsidRDefault="00A330C9" w:rsidP="004239F6">
            <w:pPr>
              <w:pStyle w:val="movimento2"/>
              <w:rPr>
                <w:color w:val="002060"/>
              </w:rPr>
            </w:pPr>
            <w:r w:rsidRPr="000A6F9A">
              <w:rPr>
                <w:color w:val="002060"/>
              </w:rPr>
              <w:t> </w:t>
            </w:r>
          </w:p>
        </w:tc>
      </w:tr>
    </w:tbl>
    <w:p w14:paraId="1C4541BA"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06F9091" w14:textId="77777777" w:rsidTr="004239F6">
        <w:tc>
          <w:tcPr>
            <w:tcW w:w="2200" w:type="dxa"/>
            <w:tcMar>
              <w:top w:w="20" w:type="dxa"/>
              <w:left w:w="20" w:type="dxa"/>
              <w:bottom w:w="20" w:type="dxa"/>
              <w:right w:w="20" w:type="dxa"/>
            </w:tcMar>
            <w:vAlign w:val="center"/>
            <w:hideMark/>
          </w:tcPr>
          <w:p w14:paraId="27F74C85" w14:textId="77777777" w:rsidR="00A330C9" w:rsidRPr="000A6F9A" w:rsidRDefault="00A330C9" w:rsidP="004239F6">
            <w:pPr>
              <w:pStyle w:val="movimento"/>
              <w:rPr>
                <w:color w:val="002060"/>
              </w:rPr>
            </w:pPr>
            <w:r w:rsidRPr="000A6F9A">
              <w:rPr>
                <w:color w:val="002060"/>
              </w:rPr>
              <w:t>GALEAZZI MICHEL</w:t>
            </w:r>
          </w:p>
        </w:tc>
        <w:tc>
          <w:tcPr>
            <w:tcW w:w="2200" w:type="dxa"/>
            <w:tcMar>
              <w:top w:w="20" w:type="dxa"/>
              <w:left w:w="20" w:type="dxa"/>
              <w:bottom w:w="20" w:type="dxa"/>
              <w:right w:w="20" w:type="dxa"/>
            </w:tcMar>
            <w:vAlign w:val="center"/>
            <w:hideMark/>
          </w:tcPr>
          <w:p w14:paraId="553F5CE3" w14:textId="77777777" w:rsidR="00A330C9" w:rsidRPr="000A6F9A" w:rsidRDefault="00A330C9" w:rsidP="004239F6">
            <w:pPr>
              <w:pStyle w:val="movimento2"/>
              <w:rPr>
                <w:color w:val="002060"/>
              </w:rPr>
            </w:pPr>
            <w:r w:rsidRPr="000A6F9A">
              <w:rPr>
                <w:color w:val="002060"/>
              </w:rPr>
              <w:t xml:space="preserve">(ANKON NOVA MARMI) </w:t>
            </w:r>
          </w:p>
        </w:tc>
        <w:tc>
          <w:tcPr>
            <w:tcW w:w="800" w:type="dxa"/>
            <w:tcMar>
              <w:top w:w="20" w:type="dxa"/>
              <w:left w:w="20" w:type="dxa"/>
              <w:bottom w:w="20" w:type="dxa"/>
              <w:right w:w="20" w:type="dxa"/>
            </w:tcMar>
            <w:vAlign w:val="center"/>
            <w:hideMark/>
          </w:tcPr>
          <w:p w14:paraId="7ADB50B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AB598E3" w14:textId="77777777" w:rsidR="00A330C9" w:rsidRPr="000A6F9A" w:rsidRDefault="00A330C9" w:rsidP="004239F6">
            <w:pPr>
              <w:pStyle w:val="movimento"/>
              <w:rPr>
                <w:color w:val="002060"/>
              </w:rPr>
            </w:pPr>
            <w:r w:rsidRPr="000A6F9A">
              <w:rPr>
                <w:color w:val="002060"/>
              </w:rPr>
              <w:t>ALTIERI VITOANTONIO</w:t>
            </w:r>
          </w:p>
        </w:tc>
        <w:tc>
          <w:tcPr>
            <w:tcW w:w="2200" w:type="dxa"/>
            <w:tcMar>
              <w:top w:w="20" w:type="dxa"/>
              <w:left w:w="20" w:type="dxa"/>
              <w:bottom w:w="20" w:type="dxa"/>
              <w:right w:w="20" w:type="dxa"/>
            </w:tcMar>
            <w:vAlign w:val="center"/>
            <w:hideMark/>
          </w:tcPr>
          <w:p w14:paraId="33B70CB7" w14:textId="77777777" w:rsidR="00A330C9" w:rsidRPr="000A6F9A" w:rsidRDefault="00A330C9" w:rsidP="004239F6">
            <w:pPr>
              <w:pStyle w:val="movimento2"/>
              <w:rPr>
                <w:color w:val="002060"/>
              </w:rPr>
            </w:pPr>
            <w:r w:rsidRPr="000A6F9A">
              <w:rPr>
                <w:color w:val="002060"/>
              </w:rPr>
              <w:t xml:space="preserve">(CAPODARCO CASABIANCA C5) </w:t>
            </w:r>
          </w:p>
        </w:tc>
      </w:tr>
      <w:tr w:rsidR="00A330C9" w:rsidRPr="000A6F9A" w14:paraId="35009DB9" w14:textId="77777777" w:rsidTr="004239F6">
        <w:tc>
          <w:tcPr>
            <w:tcW w:w="2200" w:type="dxa"/>
            <w:tcMar>
              <w:top w:w="20" w:type="dxa"/>
              <w:left w:w="20" w:type="dxa"/>
              <w:bottom w:w="20" w:type="dxa"/>
              <w:right w:w="20" w:type="dxa"/>
            </w:tcMar>
            <w:vAlign w:val="center"/>
            <w:hideMark/>
          </w:tcPr>
          <w:p w14:paraId="2309B41D" w14:textId="77777777" w:rsidR="00A330C9" w:rsidRPr="000A6F9A" w:rsidRDefault="00A330C9" w:rsidP="004239F6">
            <w:pPr>
              <w:pStyle w:val="movimento"/>
              <w:rPr>
                <w:color w:val="002060"/>
              </w:rPr>
            </w:pPr>
            <w:r w:rsidRPr="000A6F9A">
              <w:rPr>
                <w:color w:val="002060"/>
              </w:rPr>
              <w:t>BOCCALI MATTEO</w:t>
            </w:r>
          </w:p>
        </w:tc>
        <w:tc>
          <w:tcPr>
            <w:tcW w:w="2200" w:type="dxa"/>
            <w:tcMar>
              <w:top w:w="20" w:type="dxa"/>
              <w:left w:w="20" w:type="dxa"/>
              <w:bottom w:w="20" w:type="dxa"/>
              <w:right w:w="20" w:type="dxa"/>
            </w:tcMar>
            <w:vAlign w:val="center"/>
            <w:hideMark/>
          </w:tcPr>
          <w:p w14:paraId="464F812B" w14:textId="77777777" w:rsidR="00A330C9" w:rsidRPr="000A6F9A" w:rsidRDefault="00A330C9" w:rsidP="004239F6">
            <w:pPr>
              <w:pStyle w:val="movimento2"/>
              <w:rPr>
                <w:color w:val="002060"/>
              </w:rPr>
            </w:pPr>
            <w:r w:rsidRPr="000A6F9A">
              <w:rPr>
                <w:color w:val="002060"/>
              </w:rPr>
              <w:t xml:space="preserve">(DURANTINA SANTA CECILIA) </w:t>
            </w:r>
          </w:p>
        </w:tc>
        <w:tc>
          <w:tcPr>
            <w:tcW w:w="800" w:type="dxa"/>
            <w:tcMar>
              <w:top w:w="20" w:type="dxa"/>
              <w:left w:w="20" w:type="dxa"/>
              <w:bottom w:w="20" w:type="dxa"/>
              <w:right w:w="20" w:type="dxa"/>
            </w:tcMar>
            <w:vAlign w:val="center"/>
            <w:hideMark/>
          </w:tcPr>
          <w:p w14:paraId="731B372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61F6F30" w14:textId="77777777" w:rsidR="00A330C9" w:rsidRPr="000A6F9A" w:rsidRDefault="00A330C9" w:rsidP="004239F6">
            <w:pPr>
              <w:pStyle w:val="movimento"/>
              <w:rPr>
                <w:color w:val="002060"/>
              </w:rPr>
            </w:pPr>
            <w:r w:rsidRPr="000A6F9A">
              <w:rPr>
                <w:color w:val="002060"/>
              </w:rPr>
              <w:t>URBANI ALESSIO</w:t>
            </w:r>
          </w:p>
        </w:tc>
        <w:tc>
          <w:tcPr>
            <w:tcW w:w="2200" w:type="dxa"/>
            <w:tcMar>
              <w:top w:w="20" w:type="dxa"/>
              <w:left w:w="20" w:type="dxa"/>
              <w:bottom w:w="20" w:type="dxa"/>
              <w:right w:w="20" w:type="dxa"/>
            </w:tcMar>
            <w:vAlign w:val="center"/>
            <w:hideMark/>
          </w:tcPr>
          <w:p w14:paraId="2EF98218" w14:textId="77777777" w:rsidR="00A330C9" w:rsidRPr="000A6F9A" w:rsidRDefault="00A330C9" w:rsidP="004239F6">
            <w:pPr>
              <w:pStyle w:val="movimento2"/>
              <w:rPr>
                <w:color w:val="002060"/>
              </w:rPr>
            </w:pPr>
            <w:r w:rsidRPr="000A6F9A">
              <w:rPr>
                <w:color w:val="002060"/>
              </w:rPr>
              <w:t xml:space="preserve">(TRIBALCIO PICENA) </w:t>
            </w:r>
          </w:p>
        </w:tc>
      </w:tr>
    </w:tbl>
    <w:p w14:paraId="73AF953A"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F3F8EBC" w14:textId="77777777" w:rsidTr="004239F6">
        <w:tc>
          <w:tcPr>
            <w:tcW w:w="2200" w:type="dxa"/>
            <w:tcMar>
              <w:top w:w="20" w:type="dxa"/>
              <w:left w:w="20" w:type="dxa"/>
              <w:bottom w:w="20" w:type="dxa"/>
              <w:right w:w="20" w:type="dxa"/>
            </w:tcMar>
            <w:vAlign w:val="center"/>
            <w:hideMark/>
          </w:tcPr>
          <w:p w14:paraId="31FCB5CD" w14:textId="77777777" w:rsidR="00A330C9" w:rsidRPr="000A6F9A" w:rsidRDefault="00A330C9" w:rsidP="004239F6">
            <w:pPr>
              <w:pStyle w:val="movimento"/>
              <w:rPr>
                <w:color w:val="002060"/>
              </w:rPr>
            </w:pPr>
            <w:r w:rsidRPr="000A6F9A">
              <w:rPr>
                <w:color w:val="002060"/>
              </w:rPr>
              <w:t>BELLUTI MAICOL</w:t>
            </w:r>
          </w:p>
        </w:tc>
        <w:tc>
          <w:tcPr>
            <w:tcW w:w="2200" w:type="dxa"/>
            <w:tcMar>
              <w:top w:w="20" w:type="dxa"/>
              <w:left w:w="20" w:type="dxa"/>
              <w:bottom w:w="20" w:type="dxa"/>
              <w:right w:w="20" w:type="dxa"/>
            </w:tcMar>
            <w:vAlign w:val="center"/>
            <w:hideMark/>
          </w:tcPr>
          <w:p w14:paraId="46D74A52" w14:textId="77777777" w:rsidR="00A330C9" w:rsidRPr="000A6F9A" w:rsidRDefault="00A330C9" w:rsidP="004239F6">
            <w:pPr>
              <w:pStyle w:val="movimento2"/>
              <w:rPr>
                <w:color w:val="002060"/>
              </w:rPr>
            </w:pPr>
            <w:r w:rsidRPr="000A6F9A">
              <w:rPr>
                <w:color w:val="002060"/>
              </w:rPr>
              <w:t xml:space="preserve">(ATLETICO CHIARAVALLE) </w:t>
            </w:r>
          </w:p>
        </w:tc>
        <w:tc>
          <w:tcPr>
            <w:tcW w:w="800" w:type="dxa"/>
            <w:tcMar>
              <w:top w:w="20" w:type="dxa"/>
              <w:left w:w="20" w:type="dxa"/>
              <w:bottom w:w="20" w:type="dxa"/>
              <w:right w:w="20" w:type="dxa"/>
            </w:tcMar>
            <w:vAlign w:val="center"/>
            <w:hideMark/>
          </w:tcPr>
          <w:p w14:paraId="4C4B054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51563CE" w14:textId="77777777" w:rsidR="00A330C9" w:rsidRPr="000A6F9A" w:rsidRDefault="00A330C9" w:rsidP="004239F6">
            <w:pPr>
              <w:pStyle w:val="movimento"/>
              <w:rPr>
                <w:color w:val="002060"/>
              </w:rPr>
            </w:pPr>
            <w:r w:rsidRPr="000A6F9A">
              <w:rPr>
                <w:color w:val="002060"/>
              </w:rPr>
              <w:t>MARINANGELI ANDREA</w:t>
            </w:r>
          </w:p>
        </w:tc>
        <w:tc>
          <w:tcPr>
            <w:tcW w:w="2200" w:type="dxa"/>
            <w:tcMar>
              <w:top w:w="20" w:type="dxa"/>
              <w:left w:w="20" w:type="dxa"/>
              <w:bottom w:w="20" w:type="dxa"/>
              <w:right w:w="20" w:type="dxa"/>
            </w:tcMar>
            <w:vAlign w:val="center"/>
            <w:hideMark/>
          </w:tcPr>
          <w:p w14:paraId="50A2C3D4" w14:textId="77777777" w:rsidR="00A330C9" w:rsidRPr="000A6F9A" w:rsidRDefault="00A330C9" w:rsidP="004239F6">
            <w:pPr>
              <w:pStyle w:val="movimento2"/>
              <w:rPr>
                <w:color w:val="002060"/>
              </w:rPr>
            </w:pPr>
            <w:r w:rsidRPr="000A6F9A">
              <w:rPr>
                <w:color w:val="002060"/>
              </w:rPr>
              <w:t xml:space="preserve">(ATLETICO CHIARAVALLE) </w:t>
            </w:r>
          </w:p>
        </w:tc>
      </w:tr>
      <w:tr w:rsidR="00A330C9" w:rsidRPr="000A6F9A" w14:paraId="1677ADEA" w14:textId="77777777" w:rsidTr="004239F6">
        <w:tc>
          <w:tcPr>
            <w:tcW w:w="2200" w:type="dxa"/>
            <w:tcMar>
              <w:top w:w="20" w:type="dxa"/>
              <w:left w:w="20" w:type="dxa"/>
              <w:bottom w:w="20" w:type="dxa"/>
              <w:right w:w="20" w:type="dxa"/>
            </w:tcMar>
            <w:vAlign w:val="center"/>
            <w:hideMark/>
          </w:tcPr>
          <w:p w14:paraId="1453794C" w14:textId="77777777" w:rsidR="00A330C9" w:rsidRPr="000A6F9A" w:rsidRDefault="00A330C9" w:rsidP="004239F6">
            <w:pPr>
              <w:pStyle w:val="movimento"/>
              <w:rPr>
                <w:color w:val="002060"/>
              </w:rPr>
            </w:pPr>
            <w:r w:rsidRPr="000A6F9A">
              <w:rPr>
                <w:color w:val="002060"/>
              </w:rPr>
              <w:t>PATRASSI FRANCESCO</w:t>
            </w:r>
          </w:p>
        </w:tc>
        <w:tc>
          <w:tcPr>
            <w:tcW w:w="2200" w:type="dxa"/>
            <w:tcMar>
              <w:top w:w="20" w:type="dxa"/>
              <w:left w:w="20" w:type="dxa"/>
              <w:bottom w:w="20" w:type="dxa"/>
              <w:right w:w="20" w:type="dxa"/>
            </w:tcMar>
            <w:vAlign w:val="center"/>
            <w:hideMark/>
          </w:tcPr>
          <w:p w14:paraId="61611886" w14:textId="77777777" w:rsidR="00A330C9" w:rsidRPr="000A6F9A" w:rsidRDefault="00A330C9" w:rsidP="004239F6">
            <w:pPr>
              <w:pStyle w:val="movimento2"/>
              <w:rPr>
                <w:color w:val="002060"/>
              </w:rPr>
            </w:pPr>
            <w:r w:rsidRPr="000A6F9A">
              <w:rPr>
                <w:color w:val="002060"/>
              </w:rPr>
              <w:t xml:space="preserve">(C.F. MACERATESE A.S.D.) </w:t>
            </w:r>
          </w:p>
        </w:tc>
        <w:tc>
          <w:tcPr>
            <w:tcW w:w="800" w:type="dxa"/>
            <w:tcMar>
              <w:top w:w="20" w:type="dxa"/>
              <w:left w:w="20" w:type="dxa"/>
              <w:bottom w:w="20" w:type="dxa"/>
              <w:right w:w="20" w:type="dxa"/>
            </w:tcMar>
            <w:vAlign w:val="center"/>
            <w:hideMark/>
          </w:tcPr>
          <w:p w14:paraId="64F6A43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505F1FF" w14:textId="77777777" w:rsidR="00A330C9" w:rsidRPr="000A6F9A" w:rsidRDefault="00A330C9" w:rsidP="004239F6">
            <w:pPr>
              <w:pStyle w:val="movimento"/>
              <w:rPr>
                <w:color w:val="002060"/>
              </w:rPr>
            </w:pPr>
            <w:r w:rsidRPr="000A6F9A">
              <w:rPr>
                <w:color w:val="002060"/>
              </w:rPr>
              <w:t>MUSA ALESSANDRO</w:t>
            </w:r>
          </w:p>
        </w:tc>
        <w:tc>
          <w:tcPr>
            <w:tcW w:w="2200" w:type="dxa"/>
            <w:tcMar>
              <w:top w:w="20" w:type="dxa"/>
              <w:left w:w="20" w:type="dxa"/>
              <w:bottom w:w="20" w:type="dxa"/>
              <w:right w:w="20" w:type="dxa"/>
            </w:tcMar>
            <w:vAlign w:val="center"/>
            <w:hideMark/>
          </w:tcPr>
          <w:p w14:paraId="3021A9B1" w14:textId="77777777" w:rsidR="00A330C9" w:rsidRPr="000A6F9A" w:rsidRDefault="00A330C9" w:rsidP="004239F6">
            <w:pPr>
              <w:pStyle w:val="movimento2"/>
              <w:rPr>
                <w:color w:val="002060"/>
              </w:rPr>
            </w:pPr>
            <w:r w:rsidRPr="000A6F9A">
              <w:rPr>
                <w:color w:val="002060"/>
              </w:rPr>
              <w:t xml:space="preserve">(CDC 2018) </w:t>
            </w:r>
          </w:p>
        </w:tc>
      </w:tr>
      <w:tr w:rsidR="00A330C9" w:rsidRPr="000A6F9A" w14:paraId="3E45D8E1" w14:textId="77777777" w:rsidTr="004239F6">
        <w:tc>
          <w:tcPr>
            <w:tcW w:w="2200" w:type="dxa"/>
            <w:tcMar>
              <w:top w:w="20" w:type="dxa"/>
              <w:left w:w="20" w:type="dxa"/>
              <w:bottom w:w="20" w:type="dxa"/>
              <w:right w:w="20" w:type="dxa"/>
            </w:tcMar>
            <w:vAlign w:val="center"/>
            <w:hideMark/>
          </w:tcPr>
          <w:p w14:paraId="0857AFD8" w14:textId="77777777" w:rsidR="00A330C9" w:rsidRPr="000A6F9A" w:rsidRDefault="00A330C9" w:rsidP="004239F6">
            <w:pPr>
              <w:pStyle w:val="movimento"/>
              <w:rPr>
                <w:color w:val="002060"/>
              </w:rPr>
            </w:pPr>
            <w:r w:rsidRPr="000A6F9A">
              <w:rPr>
                <w:color w:val="002060"/>
              </w:rPr>
              <w:t>MAIELLARO AGOSTINO</w:t>
            </w:r>
          </w:p>
        </w:tc>
        <w:tc>
          <w:tcPr>
            <w:tcW w:w="2200" w:type="dxa"/>
            <w:tcMar>
              <w:top w:w="20" w:type="dxa"/>
              <w:left w:w="20" w:type="dxa"/>
              <w:bottom w:w="20" w:type="dxa"/>
              <w:right w:w="20" w:type="dxa"/>
            </w:tcMar>
            <w:vAlign w:val="center"/>
            <w:hideMark/>
          </w:tcPr>
          <w:p w14:paraId="2701B009" w14:textId="77777777" w:rsidR="00A330C9" w:rsidRPr="000A6F9A" w:rsidRDefault="00A330C9" w:rsidP="004239F6">
            <w:pPr>
              <w:pStyle w:val="movimento2"/>
              <w:rPr>
                <w:color w:val="002060"/>
              </w:rPr>
            </w:pPr>
            <w:r w:rsidRPr="000A6F9A">
              <w:rPr>
                <w:color w:val="002060"/>
              </w:rPr>
              <w:t xml:space="preserve">(CIRCOLO COLLODI CALCIO 5) </w:t>
            </w:r>
          </w:p>
        </w:tc>
        <w:tc>
          <w:tcPr>
            <w:tcW w:w="800" w:type="dxa"/>
            <w:tcMar>
              <w:top w:w="20" w:type="dxa"/>
              <w:left w:w="20" w:type="dxa"/>
              <w:bottom w:w="20" w:type="dxa"/>
              <w:right w:w="20" w:type="dxa"/>
            </w:tcMar>
            <w:vAlign w:val="center"/>
            <w:hideMark/>
          </w:tcPr>
          <w:p w14:paraId="06CB167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828F0B3" w14:textId="77777777" w:rsidR="00A330C9" w:rsidRPr="000A6F9A" w:rsidRDefault="00A330C9" w:rsidP="004239F6">
            <w:pPr>
              <w:pStyle w:val="movimento"/>
              <w:rPr>
                <w:color w:val="002060"/>
              </w:rPr>
            </w:pPr>
            <w:r w:rsidRPr="000A6F9A">
              <w:rPr>
                <w:color w:val="002060"/>
              </w:rPr>
              <w:t>IANNELLI ANDREA</w:t>
            </w:r>
          </w:p>
        </w:tc>
        <w:tc>
          <w:tcPr>
            <w:tcW w:w="2200" w:type="dxa"/>
            <w:tcMar>
              <w:top w:w="20" w:type="dxa"/>
              <w:left w:w="20" w:type="dxa"/>
              <w:bottom w:w="20" w:type="dxa"/>
              <w:right w:w="20" w:type="dxa"/>
            </w:tcMar>
            <w:vAlign w:val="center"/>
            <w:hideMark/>
          </w:tcPr>
          <w:p w14:paraId="15A6E257" w14:textId="77777777" w:rsidR="00A330C9" w:rsidRPr="000A6F9A" w:rsidRDefault="00A330C9" w:rsidP="004239F6">
            <w:pPr>
              <w:pStyle w:val="movimento2"/>
              <w:rPr>
                <w:color w:val="002060"/>
              </w:rPr>
            </w:pPr>
            <w:r w:rsidRPr="000A6F9A">
              <w:rPr>
                <w:color w:val="002060"/>
              </w:rPr>
              <w:t>(</w:t>
            </w:r>
            <w:proofErr w:type="gramStart"/>
            <w:r w:rsidRPr="000A6F9A">
              <w:rPr>
                <w:color w:val="002060"/>
              </w:rPr>
              <w:t>CITTA</w:t>
            </w:r>
            <w:proofErr w:type="gramEnd"/>
            <w:r w:rsidRPr="000A6F9A">
              <w:rPr>
                <w:color w:val="002060"/>
              </w:rPr>
              <w:t xml:space="preserve"> DI FALCONARA) </w:t>
            </w:r>
          </w:p>
        </w:tc>
      </w:tr>
      <w:tr w:rsidR="00A330C9" w:rsidRPr="000A6F9A" w14:paraId="06B3954E" w14:textId="77777777" w:rsidTr="004239F6">
        <w:tc>
          <w:tcPr>
            <w:tcW w:w="2200" w:type="dxa"/>
            <w:tcMar>
              <w:top w:w="20" w:type="dxa"/>
              <w:left w:w="20" w:type="dxa"/>
              <w:bottom w:w="20" w:type="dxa"/>
              <w:right w:w="20" w:type="dxa"/>
            </w:tcMar>
            <w:vAlign w:val="center"/>
            <w:hideMark/>
          </w:tcPr>
          <w:p w14:paraId="189E0F33" w14:textId="77777777" w:rsidR="00A330C9" w:rsidRPr="000A6F9A" w:rsidRDefault="00A330C9" w:rsidP="004239F6">
            <w:pPr>
              <w:pStyle w:val="movimento"/>
              <w:rPr>
                <w:color w:val="002060"/>
              </w:rPr>
            </w:pPr>
            <w:r w:rsidRPr="000A6F9A">
              <w:rPr>
                <w:color w:val="002060"/>
              </w:rPr>
              <w:t>BORIA SAMUELE</w:t>
            </w:r>
          </w:p>
        </w:tc>
        <w:tc>
          <w:tcPr>
            <w:tcW w:w="2200" w:type="dxa"/>
            <w:tcMar>
              <w:top w:w="20" w:type="dxa"/>
              <w:left w:w="20" w:type="dxa"/>
              <w:bottom w:w="20" w:type="dxa"/>
              <w:right w:w="20" w:type="dxa"/>
            </w:tcMar>
            <w:vAlign w:val="center"/>
            <w:hideMark/>
          </w:tcPr>
          <w:p w14:paraId="02B9DABE" w14:textId="77777777" w:rsidR="00A330C9" w:rsidRPr="000A6F9A" w:rsidRDefault="00A330C9" w:rsidP="004239F6">
            <w:pPr>
              <w:pStyle w:val="movimento2"/>
              <w:rPr>
                <w:color w:val="002060"/>
              </w:rPr>
            </w:pPr>
            <w:r w:rsidRPr="000A6F9A">
              <w:rPr>
                <w:color w:val="002060"/>
              </w:rPr>
              <w:t xml:space="preserve">(FRASASSI C5) </w:t>
            </w:r>
          </w:p>
        </w:tc>
        <w:tc>
          <w:tcPr>
            <w:tcW w:w="800" w:type="dxa"/>
            <w:tcMar>
              <w:top w:w="20" w:type="dxa"/>
              <w:left w:w="20" w:type="dxa"/>
              <w:bottom w:w="20" w:type="dxa"/>
              <w:right w:w="20" w:type="dxa"/>
            </w:tcMar>
            <w:vAlign w:val="center"/>
            <w:hideMark/>
          </w:tcPr>
          <w:p w14:paraId="2F095BE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5168AB4" w14:textId="77777777" w:rsidR="00A330C9" w:rsidRPr="000A6F9A" w:rsidRDefault="00A330C9" w:rsidP="004239F6">
            <w:pPr>
              <w:pStyle w:val="movimento"/>
              <w:rPr>
                <w:color w:val="002060"/>
              </w:rPr>
            </w:pPr>
            <w:r w:rsidRPr="000A6F9A">
              <w:rPr>
                <w:color w:val="002060"/>
              </w:rPr>
              <w:t>TIBERI MATTEO</w:t>
            </w:r>
          </w:p>
        </w:tc>
        <w:tc>
          <w:tcPr>
            <w:tcW w:w="2200" w:type="dxa"/>
            <w:tcMar>
              <w:top w:w="20" w:type="dxa"/>
              <w:left w:w="20" w:type="dxa"/>
              <w:bottom w:w="20" w:type="dxa"/>
              <w:right w:w="20" w:type="dxa"/>
            </w:tcMar>
            <w:vAlign w:val="center"/>
            <w:hideMark/>
          </w:tcPr>
          <w:p w14:paraId="1CD3DC35" w14:textId="77777777" w:rsidR="00A330C9" w:rsidRPr="000A6F9A" w:rsidRDefault="00A330C9" w:rsidP="004239F6">
            <w:pPr>
              <w:pStyle w:val="movimento2"/>
              <w:rPr>
                <w:color w:val="002060"/>
              </w:rPr>
            </w:pPr>
            <w:r w:rsidRPr="000A6F9A">
              <w:rPr>
                <w:color w:val="002060"/>
              </w:rPr>
              <w:t xml:space="preserve">(MONTECCHIO SPORT) </w:t>
            </w:r>
          </w:p>
        </w:tc>
      </w:tr>
      <w:tr w:rsidR="00A330C9" w:rsidRPr="000A6F9A" w14:paraId="420CE3EE" w14:textId="77777777" w:rsidTr="004239F6">
        <w:tc>
          <w:tcPr>
            <w:tcW w:w="2200" w:type="dxa"/>
            <w:tcMar>
              <w:top w:w="20" w:type="dxa"/>
              <w:left w:w="20" w:type="dxa"/>
              <w:bottom w:w="20" w:type="dxa"/>
              <w:right w:w="20" w:type="dxa"/>
            </w:tcMar>
            <w:vAlign w:val="center"/>
            <w:hideMark/>
          </w:tcPr>
          <w:p w14:paraId="32737FB8" w14:textId="77777777" w:rsidR="00A330C9" w:rsidRPr="000A6F9A" w:rsidRDefault="00A330C9" w:rsidP="004239F6">
            <w:pPr>
              <w:pStyle w:val="movimento"/>
              <w:rPr>
                <w:color w:val="002060"/>
              </w:rPr>
            </w:pPr>
            <w:r w:rsidRPr="000A6F9A">
              <w:rPr>
                <w:color w:val="002060"/>
              </w:rPr>
              <w:t>MICHELI ANDREA</w:t>
            </w:r>
          </w:p>
        </w:tc>
        <w:tc>
          <w:tcPr>
            <w:tcW w:w="2200" w:type="dxa"/>
            <w:tcMar>
              <w:top w:w="20" w:type="dxa"/>
              <w:left w:w="20" w:type="dxa"/>
              <w:bottom w:w="20" w:type="dxa"/>
              <w:right w:w="20" w:type="dxa"/>
            </w:tcMar>
            <w:vAlign w:val="center"/>
            <w:hideMark/>
          </w:tcPr>
          <w:p w14:paraId="13F77A08" w14:textId="77777777" w:rsidR="00A330C9" w:rsidRPr="000A6F9A" w:rsidRDefault="00A330C9" w:rsidP="004239F6">
            <w:pPr>
              <w:pStyle w:val="movimento2"/>
              <w:rPr>
                <w:color w:val="002060"/>
              </w:rPr>
            </w:pPr>
            <w:r w:rsidRPr="000A6F9A">
              <w:rPr>
                <w:color w:val="002060"/>
              </w:rPr>
              <w:t xml:space="preserve">(NUOVA FOLGORE) </w:t>
            </w:r>
          </w:p>
        </w:tc>
        <w:tc>
          <w:tcPr>
            <w:tcW w:w="800" w:type="dxa"/>
            <w:tcMar>
              <w:top w:w="20" w:type="dxa"/>
              <w:left w:w="20" w:type="dxa"/>
              <w:bottom w:w="20" w:type="dxa"/>
              <w:right w:w="20" w:type="dxa"/>
            </w:tcMar>
            <w:vAlign w:val="center"/>
            <w:hideMark/>
          </w:tcPr>
          <w:p w14:paraId="181143A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95C05DF" w14:textId="77777777" w:rsidR="00A330C9" w:rsidRPr="000A6F9A" w:rsidRDefault="00A330C9" w:rsidP="004239F6">
            <w:pPr>
              <w:pStyle w:val="movimento"/>
              <w:rPr>
                <w:color w:val="002060"/>
              </w:rPr>
            </w:pPr>
            <w:r w:rsidRPr="000A6F9A">
              <w:rPr>
                <w:color w:val="002060"/>
              </w:rPr>
              <w:t>VITALINO ALESSIO</w:t>
            </w:r>
          </w:p>
        </w:tc>
        <w:tc>
          <w:tcPr>
            <w:tcW w:w="2200" w:type="dxa"/>
            <w:tcMar>
              <w:top w:w="20" w:type="dxa"/>
              <w:left w:w="20" w:type="dxa"/>
              <w:bottom w:w="20" w:type="dxa"/>
              <w:right w:w="20" w:type="dxa"/>
            </w:tcMar>
            <w:vAlign w:val="center"/>
            <w:hideMark/>
          </w:tcPr>
          <w:p w14:paraId="0A5A376C" w14:textId="77777777" w:rsidR="00A330C9" w:rsidRPr="000A6F9A" w:rsidRDefault="00A330C9" w:rsidP="004239F6">
            <w:pPr>
              <w:pStyle w:val="movimento2"/>
              <w:rPr>
                <w:color w:val="002060"/>
              </w:rPr>
            </w:pPr>
            <w:r w:rsidRPr="000A6F9A">
              <w:rPr>
                <w:color w:val="002060"/>
              </w:rPr>
              <w:t xml:space="preserve">(POLISPORTIVA FUTURA A.D.) </w:t>
            </w:r>
          </w:p>
        </w:tc>
      </w:tr>
      <w:tr w:rsidR="00A330C9" w:rsidRPr="000A6F9A" w14:paraId="20C745BC" w14:textId="77777777" w:rsidTr="004239F6">
        <w:tc>
          <w:tcPr>
            <w:tcW w:w="2200" w:type="dxa"/>
            <w:tcMar>
              <w:top w:w="20" w:type="dxa"/>
              <w:left w:w="20" w:type="dxa"/>
              <w:bottom w:w="20" w:type="dxa"/>
              <w:right w:w="20" w:type="dxa"/>
            </w:tcMar>
            <w:vAlign w:val="center"/>
            <w:hideMark/>
          </w:tcPr>
          <w:p w14:paraId="0390F60F" w14:textId="77777777" w:rsidR="00A330C9" w:rsidRPr="000A6F9A" w:rsidRDefault="00A330C9" w:rsidP="004239F6">
            <w:pPr>
              <w:pStyle w:val="movimento"/>
              <w:rPr>
                <w:color w:val="002060"/>
              </w:rPr>
            </w:pPr>
            <w:r w:rsidRPr="000A6F9A">
              <w:rPr>
                <w:color w:val="002060"/>
              </w:rPr>
              <w:t>CURI ANDREA</w:t>
            </w:r>
          </w:p>
        </w:tc>
        <w:tc>
          <w:tcPr>
            <w:tcW w:w="2200" w:type="dxa"/>
            <w:tcMar>
              <w:top w:w="20" w:type="dxa"/>
              <w:left w:w="20" w:type="dxa"/>
              <w:bottom w:w="20" w:type="dxa"/>
              <w:right w:w="20" w:type="dxa"/>
            </w:tcMar>
            <w:vAlign w:val="center"/>
            <w:hideMark/>
          </w:tcPr>
          <w:p w14:paraId="6B3C53B2" w14:textId="77777777" w:rsidR="00A330C9" w:rsidRPr="000A6F9A" w:rsidRDefault="00A330C9" w:rsidP="004239F6">
            <w:pPr>
              <w:pStyle w:val="movimento2"/>
              <w:rPr>
                <w:color w:val="002060"/>
              </w:rPr>
            </w:pPr>
            <w:r w:rsidRPr="000A6F9A">
              <w:rPr>
                <w:color w:val="002060"/>
              </w:rPr>
              <w:t xml:space="preserve">(RIPE SAN GINESIO A.S.D.) </w:t>
            </w:r>
          </w:p>
        </w:tc>
        <w:tc>
          <w:tcPr>
            <w:tcW w:w="800" w:type="dxa"/>
            <w:tcMar>
              <w:top w:w="20" w:type="dxa"/>
              <w:left w:w="20" w:type="dxa"/>
              <w:bottom w:w="20" w:type="dxa"/>
              <w:right w:w="20" w:type="dxa"/>
            </w:tcMar>
            <w:vAlign w:val="center"/>
            <w:hideMark/>
          </w:tcPr>
          <w:p w14:paraId="0463C0F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1EF5DFD" w14:textId="77777777" w:rsidR="00A330C9" w:rsidRPr="000A6F9A" w:rsidRDefault="00A330C9" w:rsidP="004239F6">
            <w:pPr>
              <w:pStyle w:val="movimento"/>
              <w:rPr>
                <w:color w:val="002060"/>
              </w:rPr>
            </w:pPr>
            <w:r w:rsidRPr="000A6F9A">
              <w:rPr>
                <w:color w:val="002060"/>
              </w:rPr>
              <w:t>LANDINI NICOLAS</w:t>
            </w:r>
          </w:p>
        </w:tc>
        <w:tc>
          <w:tcPr>
            <w:tcW w:w="2200" w:type="dxa"/>
            <w:tcMar>
              <w:top w:w="20" w:type="dxa"/>
              <w:left w:w="20" w:type="dxa"/>
              <w:bottom w:w="20" w:type="dxa"/>
              <w:right w:w="20" w:type="dxa"/>
            </w:tcMar>
            <w:vAlign w:val="center"/>
            <w:hideMark/>
          </w:tcPr>
          <w:p w14:paraId="56F56F9A" w14:textId="77777777" w:rsidR="00A330C9" w:rsidRPr="000A6F9A" w:rsidRDefault="00A330C9" w:rsidP="004239F6">
            <w:pPr>
              <w:pStyle w:val="movimento2"/>
              <w:rPr>
                <w:color w:val="002060"/>
              </w:rPr>
            </w:pPr>
            <w:r w:rsidRPr="000A6F9A">
              <w:rPr>
                <w:color w:val="002060"/>
              </w:rPr>
              <w:t xml:space="preserve">(SPECIAL ONE SPORTING CLUB) </w:t>
            </w:r>
          </w:p>
        </w:tc>
      </w:tr>
      <w:tr w:rsidR="00A330C9" w:rsidRPr="000A6F9A" w14:paraId="26547259" w14:textId="77777777" w:rsidTr="004239F6">
        <w:tc>
          <w:tcPr>
            <w:tcW w:w="2200" w:type="dxa"/>
            <w:tcMar>
              <w:top w:w="20" w:type="dxa"/>
              <w:left w:w="20" w:type="dxa"/>
              <w:bottom w:w="20" w:type="dxa"/>
              <w:right w:w="20" w:type="dxa"/>
            </w:tcMar>
            <w:vAlign w:val="center"/>
            <w:hideMark/>
          </w:tcPr>
          <w:p w14:paraId="17CAFF29" w14:textId="77777777" w:rsidR="00A330C9" w:rsidRPr="000A6F9A" w:rsidRDefault="00A330C9" w:rsidP="004239F6">
            <w:pPr>
              <w:pStyle w:val="movimento"/>
              <w:rPr>
                <w:color w:val="002060"/>
              </w:rPr>
            </w:pPr>
            <w:r w:rsidRPr="000A6F9A">
              <w:rPr>
                <w:color w:val="002060"/>
              </w:rPr>
              <w:t>ASTELLI ALESSIO</w:t>
            </w:r>
          </w:p>
        </w:tc>
        <w:tc>
          <w:tcPr>
            <w:tcW w:w="2200" w:type="dxa"/>
            <w:tcMar>
              <w:top w:w="20" w:type="dxa"/>
              <w:left w:w="20" w:type="dxa"/>
              <w:bottom w:w="20" w:type="dxa"/>
              <w:right w:w="20" w:type="dxa"/>
            </w:tcMar>
            <w:vAlign w:val="center"/>
            <w:hideMark/>
          </w:tcPr>
          <w:p w14:paraId="61AB94C5" w14:textId="77777777" w:rsidR="00A330C9" w:rsidRPr="000A6F9A" w:rsidRDefault="00A330C9" w:rsidP="004239F6">
            <w:pPr>
              <w:pStyle w:val="movimento2"/>
              <w:rPr>
                <w:color w:val="002060"/>
              </w:rPr>
            </w:pPr>
            <w:r w:rsidRPr="000A6F9A">
              <w:rPr>
                <w:color w:val="002060"/>
              </w:rPr>
              <w:t xml:space="preserve">(VAL TENNA UNITED) </w:t>
            </w:r>
          </w:p>
        </w:tc>
        <w:tc>
          <w:tcPr>
            <w:tcW w:w="800" w:type="dxa"/>
            <w:tcMar>
              <w:top w:w="20" w:type="dxa"/>
              <w:left w:w="20" w:type="dxa"/>
              <w:bottom w:w="20" w:type="dxa"/>
              <w:right w:w="20" w:type="dxa"/>
            </w:tcMar>
            <w:vAlign w:val="center"/>
            <w:hideMark/>
          </w:tcPr>
          <w:p w14:paraId="0E77315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DACC66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8441132" w14:textId="77777777" w:rsidR="00A330C9" w:rsidRPr="000A6F9A" w:rsidRDefault="00A330C9" w:rsidP="004239F6">
            <w:pPr>
              <w:pStyle w:val="movimento2"/>
              <w:rPr>
                <w:color w:val="002060"/>
              </w:rPr>
            </w:pPr>
            <w:r w:rsidRPr="000A6F9A">
              <w:rPr>
                <w:color w:val="002060"/>
              </w:rPr>
              <w:t> </w:t>
            </w:r>
          </w:p>
        </w:tc>
      </w:tr>
    </w:tbl>
    <w:p w14:paraId="10B3893E"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B2B33A3" w14:textId="77777777" w:rsidTr="004239F6">
        <w:tc>
          <w:tcPr>
            <w:tcW w:w="2200" w:type="dxa"/>
            <w:tcMar>
              <w:top w:w="20" w:type="dxa"/>
              <w:left w:w="20" w:type="dxa"/>
              <w:bottom w:w="20" w:type="dxa"/>
              <w:right w:w="20" w:type="dxa"/>
            </w:tcMar>
            <w:vAlign w:val="center"/>
            <w:hideMark/>
          </w:tcPr>
          <w:p w14:paraId="52A4B8E2" w14:textId="77777777" w:rsidR="00A330C9" w:rsidRPr="000A6F9A" w:rsidRDefault="00A330C9" w:rsidP="004239F6">
            <w:pPr>
              <w:pStyle w:val="movimento"/>
              <w:rPr>
                <w:color w:val="002060"/>
              </w:rPr>
            </w:pPr>
            <w:r w:rsidRPr="000A6F9A">
              <w:rPr>
                <w:color w:val="002060"/>
              </w:rPr>
              <w:t>ROSSI DANTE</w:t>
            </w:r>
          </w:p>
        </w:tc>
        <w:tc>
          <w:tcPr>
            <w:tcW w:w="2200" w:type="dxa"/>
            <w:tcMar>
              <w:top w:w="20" w:type="dxa"/>
              <w:left w:w="20" w:type="dxa"/>
              <w:bottom w:w="20" w:type="dxa"/>
              <w:right w:w="20" w:type="dxa"/>
            </w:tcMar>
            <w:vAlign w:val="center"/>
            <w:hideMark/>
          </w:tcPr>
          <w:p w14:paraId="14559A22" w14:textId="77777777" w:rsidR="00A330C9" w:rsidRPr="000A6F9A" w:rsidRDefault="00A330C9" w:rsidP="004239F6">
            <w:pPr>
              <w:pStyle w:val="movimento2"/>
              <w:rPr>
                <w:color w:val="002060"/>
              </w:rPr>
            </w:pPr>
            <w:r w:rsidRPr="000A6F9A">
              <w:rPr>
                <w:color w:val="002060"/>
              </w:rPr>
              <w:t xml:space="preserve">(ACQUAVIVA CALCIO) </w:t>
            </w:r>
          </w:p>
        </w:tc>
        <w:tc>
          <w:tcPr>
            <w:tcW w:w="800" w:type="dxa"/>
            <w:tcMar>
              <w:top w:w="20" w:type="dxa"/>
              <w:left w:w="20" w:type="dxa"/>
              <w:bottom w:w="20" w:type="dxa"/>
              <w:right w:w="20" w:type="dxa"/>
            </w:tcMar>
            <w:vAlign w:val="center"/>
            <w:hideMark/>
          </w:tcPr>
          <w:p w14:paraId="3306D0A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77EBF3A" w14:textId="77777777" w:rsidR="00A330C9" w:rsidRPr="000A6F9A" w:rsidRDefault="00A330C9" w:rsidP="004239F6">
            <w:pPr>
              <w:pStyle w:val="movimento"/>
              <w:rPr>
                <w:color w:val="002060"/>
              </w:rPr>
            </w:pPr>
            <w:r w:rsidRPr="000A6F9A">
              <w:rPr>
                <w:color w:val="002060"/>
              </w:rPr>
              <w:t>PERONCINI MATTEO</w:t>
            </w:r>
          </w:p>
        </w:tc>
        <w:tc>
          <w:tcPr>
            <w:tcW w:w="2200" w:type="dxa"/>
            <w:tcMar>
              <w:top w:w="20" w:type="dxa"/>
              <w:left w:w="20" w:type="dxa"/>
              <w:bottom w:w="20" w:type="dxa"/>
              <w:right w:w="20" w:type="dxa"/>
            </w:tcMar>
            <w:vAlign w:val="center"/>
            <w:hideMark/>
          </w:tcPr>
          <w:p w14:paraId="447AEEE2" w14:textId="77777777" w:rsidR="00A330C9" w:rsidRPr="000A6F9A" w:rsidRDefault="00A330C9" w:rsidP="004239F6">
            <w:pPr>
              <w:pStyle w:val="movimento2"/>
              <w:rPr>
                <w:color w:val="002060"/>
              </w:rPr>
            </w:pPr>
            <w:r w:rsidRPr="000A6F9A">
              <w:rPr>
                <w:color w:val="002060"/>
              </w:rPr>
              <w:t xml:space="preserve">(ANKON NOVA MARMI) </w:t>
            </w:r>
          </w:p>
        </w:tc>
      </w:tr>
      <w:tr w:rsidR="00A330C9" w:rsidRPr="000A6F9A" w14:paraId="7CBC6084" w14:textId="77777777" w:rsidTr="004239F6">
        <w:tc>
          <w:tcPr>
            <w:tcW w:w="2200" w:type="dxa"/>
            <w:tcMar>
              <w:top w:w="20" w:type="dxa"/>
              <w:left w:w="20" w:type="dxa"/>
              <w:bottom w:w="20" w:type="dxa"/>
              <w:right w:w="20" w:type="dxa"/>
            </w:tcMar>
            <w:vAlign w:val="center"/>
            <w:hideMark/>
          </w:tcPr>
          <w:p w14:paraId="0368BE66" w14:textId="77777777" w:rsidR="00A330C9" w:rsidRPr="000A6F9A" w:rsidRDefault="00A330C9" w:rsidP="004239F6">
            <w:pPr>
              <w:pStyle w:val="movimento"/>
              <w:rPr>
                <w:color w:val="002060"/>
              </w:rPr>
            </w:pPr>
            <w:r w:rsidRPr="000A6F9A">
              <w:rPr>
                <w:color w:val="002060"/>
              </w:rPr>
              <w:t>ROCCHETTI DAVIDE MARIA</w:t>
            </w:r>
          </w:p>
        </w:tc>
        <w:tc>
          <w:tcPr>
            <w:tcW w:w="2200" w:type="dxa"/>
            <w:tcMar>
              <w:top w:w="20" w:type="dxa"/>
              <w:left w:w="20" w:type="dxa"/>
              <w:bottom w:w="20" w:type="dxa"/>
              <w:right w:w="20" w:type="dxa"/>
            </w:tcMar>
            <w:vAlign w:val="center"/>
            <w:hideMark/>
          </w:tcPr>
          <w:p w14:paraId="645CFBC9" w14:textId="77777777" w:rsidR="00A330C9" w:rsidRPr="000A6F9A" w:rsidRDefault="00A330C9" w:rsidP="004239F6">
            <w:pPr>
              <w:pStyle w:val="movimento2"/>
              <w:rPr>
                <w:color w:val="002060"/>
              </w:rPr>
            </w:pPr>
            <w:r w:rsidRPr="000A6F9A">
              <w:rPr>
                <w:color w:val="002060"/>
              </w:rPr>
              <w:t xml:space="preserve">(ATLETICO CHIARAVALLE) </w:t>
            </w:r>
          </w:p>
        </w:tc>
        <w:tc>
          <w:tcPr>
            <w:tcW w:w="800" w:type="dxa"/>
            <w:tcMar>
              <w:top w:w="20" w:type="dxa"/>
              <w:left w:w="20" w:type="dxa"/>
              <w:bottom w:w="20" w:type="dxa"/>
              <w:right w:w="20" w:type="dxa"/>
            </w:tcMar>
            <w:vAlign w:val="center"/>
            <w:hideMark/>
          </w:tcPr>
          <w:p w14:paraId="5E3438B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470B780" w14:textId="77777777" w:rsidR="00A330C9" w:rsidRPr="000A6F9A" w:rsidRDefault="00A330C9" w:rsidP="004239F6">
            <w:pPr>
              <w:pStyle w:val="movimento"/>
              <w:rPr>
                <w:color w:val="002060"/>
              </w:rPr>
            </w:pPr>
            <w:r w:rsidRPr="000A6F9A">
              <w:rPr>
                <w:color w:val="002060"/>
              </w:rPr>
              <w:t>TIGANO ROCCO</w:t>
            </w:r>
          </w:p>
        </w:tc>
        <w:tc>
          <w:tcPr>
            <w:tcW w:w="2200" w:type="dxa"/>
            <w:tcMar>
              <w:top w:w="20" w:type="dxa"/>
              <w:left w:w="20" w:type="dxa"/>
              <w:bottom w:w="20" w:type="dxa"/>
              <w:right w:w="20" w:type="dxa"/>
            </w:tcMar>
            <w:vAlign w:val="center"/>
            <w:hideMark/>
          </w:tcPr>
          <w:p w14:paraId="433C5602" w14:textId="77777777" w:rsidR="00A330C9" w:rsidRPr="000A6F9A" w:rsidRDefault="00A330C9" w:rsidP="004239F6">
            <w:pPr>
              <w:pStyle w:val="movimento2"/>
              <w:rPr>
                <w:color w:val="002060"/>
              </w:rPr>
            </w:pPr>
            <w:r w:rsidRPr="000A6F9A">
              <w:rPr>
                <w:color w:val="002060"/>
              </w:rPr>
              <w:t xml:space="preserve">(ATLETICO CHIARAVALLE) </w:t>
            </w:r>
          </w:p>
        </w:tc>
      </w:tr>
      <w:tr w:rsidR="00A330C9" w:rsidRPr="000A6F9A" w14:paraId="40E601F0" w14:textId="77777777" w:rsidTr="004239F6">
        <w:tc>
          <w:tcPr>
            <w:tcW w:w="2200" w:type="dxa"/>
            <w:tcMar>
              <w:top w:w="20" w:type="dxa"/>
              <w:left w:w="20" w:type="dxa"/>
              <w:bottom w:w="20" w:type="dxa"/>
              <w:right w:w="20" w:type="dxa"/>
            </w:tcMar>
            <w:vAlign w:val="center"/>
            <w:hideMark/>
          </w:tcPr>
          <w:p w14:paraId="61CFA754" w14:textId="77777777" w:rsidR="00A330C9" w:rsidRPr="000A6F9A" w:rsidRDefault="00A330C9" w:rsidP="004239F6">
            <w:pPr>
              <w:pStyle w:val="movimento"/>
              <w:rPr>
                <w:color w:val="002060"/>
              </w:rPr>
            </w:pPr>
            <w:r w:rsidRPr="000A6F9A">
              <w:rPr>
                <w:color w:val="002060"/>
              </w:rPr>
              <w:t>LOGGI CRISTIANO</w:t>
            </w:r>
          </w:p>
        </w:tc>
        <w:tc>
          <w:tcPr>
            <w:tcW w:w="2200" w:type="dxa"/>
            <w:tcMar>
              <w:top w:w="20" w:type="dxa"/>
              <w:left w:w="20" w:type="dxa"/>
              <w:bottom w:w="20" w:type="dxa"/>
              <w:right w:w="20" w:type="dxa"/>
            </w:tcMar>
            <w:vAlign w:val="center"/>
            <w:hideMark/>
          </w:tcPr>
          <w:p w14:paraId="7653399F" w14:textId="77777777" w:rsidR="00A330C9" w:rsidRPr="000A6F9A" w:rsidRDefault="00A330C9" w:rsidP="004239F6">
            <w:pPr>
              <w:pStyle w:val="movimento2"/>
              <w:rPr>
                <w:color w:val="002060"/>
              </w:rPr>
            </w:pPr>
            <w:r w:rsidRPr="000A6F9A">
              <w:rPr>
                <w:color w:val="002060"/>
              </w:rPr>
              <w:t xml:space="preserve">(CSI STELLA A.S.D.) </w:t>
            </w:r>
          </w:p>
        </w:tc>
        <w:tc>
          <w:tcPr>
            <w:tcW w:w="800" w:type="dxa"/>
            <w:tcMar>
              <w:top w:w="20" w:type="dxa"/>
              <w:left w:w="20" w:type="dxa"/>
              <w:bottom w:w="20" w:type="dxa"/>
              <w:right w:w="20" w:type="dxa"/>
            </w:tcMar>
            <w:vAlign w:val="center"/>
            <w:hideMark/>
          </w:tcPr>
          <w:p w14:paraId="71D68F7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F4B5226" w14:textId="77777777" w:rsidR="00A330C9" w:rsidRPr="000A6F9A" w:rsidRDefault="00A330C9" w:rsidP="004239F6">
            <w:pPr>
              <w:pStyle w:val="movimento"/>
              <w:rPr>
                <w:color w:val="002060"/>
              </w:rPr>
            </w:pPr>
            <w:r w:rsidRPr="000A6F9A">
              <w:rPr>
                <w:color w:val="002060"/>
              </w:rPr>
              <w:t>BENSELLAM ISSAM</w:t>
            </w:r>
          </w:p>
        </w:tc>
        <w:tc>
          <w:tcPr>
            <w:tcW w:w="2200" w:type="dxa"/>
            <w:tcMar>
              <w:top w:w="20" w:type="dxa"/>
              <w:left w:w="20" w:type="dxa"/>
              <w:bottom w:w="20" w:type="dxa"/>
              <w:right w:w="20" w:type="dxa"/>
            </w:tcMar>
            <w:vAlign w:val="center"/>
            <w:hideMark/>
          </w:tcPr>
          <w:p w14:paraId="179B6E5F" w14:textId="77777777" w:rsidR="00A330C9" w:rsidRPr="000A6F9A" w:rsidRDefault="00A330C9" w:rsidP="004239F6">
            <w:pPr>
              <w:pStyle w:val="movimento2"/>
              <w:rPr>
                <w:color w:val="002060"/>
              </w:rPr>
            </w:pPr>
            <w:r w:rsidRPr="000A6F9A">
              <w:rPr>
                <w:color w:val="002060"/>
              </w:rPr>
              <w:t xml:space="preserve">(FFJ CALCIO A 5) </w:t>
            </w:r>
          </w:p>
        </w:tc>
      </w:tr>
      <w:tr w:rsidR="00A330C9" w:rsidRPr="000A6F9A" w14:paraId="3AD10791" w14:textId="77777777" w:rsidTr="004239F6">
        <w:tc>
          <w:tcPr>
            <w:tcW w:w="2200" w:type="dxa"/>
            <w:tcMar>
              <w:top w:w="20" w:type="dxa"/>
              <w:left w:w="20" w:type="dxa"/>
              <w:bottom w:w="20" w:type="dxa"/>
              <w:right w:w="20" w:type="dxa"/>
            </w:tcMar>
            <w:vAlign w:val="center"/>
            <w:hideMark/>
          </w:tcPr>
          <w:p w14:paraId="52E51C58" w14:textId="77777777" w:rsidR="00A330C9" w:rsidRPr="000A6F9A" w:rsidRDefault="00A330C9" w:rsidP="004239F6">
            <w:pPr>
              <w:pStyle w:val="movimento"/>
              <w:rPr>
                <w:color w:val="002060"/>
              </w:rPr>
            </w:pPr>
            <w:r w:rsidRPr="000A6F9A">
              <w:rPr>
                <w:color w:val="002060"/>
              </w:rPr>
              <w:t>POLIDORI MATTIA</w:t>
            </w:r>
          </w:p>
        </w:tc>
        <w:tc>
          <w:tcPr>
            <w:tcW w:w="2200" w:type="dxa"/>
            <w:tcMar>
              <w:top w:w="20" w:type="dxa"/>
              <w:left w:w="20" w:type="dxa"/>
              <w:bottom w:w="20" w:type="dxa"/>
              <w:right w:w="20" w:type="dxa"/>
            </w:tcMar>
            <w:vAlign w:val="center"/>
            <w:hideMark/>
          </w:tcPr>
          <w:p w14:paraId="3A7D32BD" w14:textId="77777777" w:rsidR="00A330C9" w:rsidRPr="000A6F9A" w:rsidRDefault="00A330C9" w:rsidP="004239F6">
            <w:pPr>
              <w:pStyle w:val="movimento2"/>
              <w:rPr>
                <w:color w:val="002060"/>
              </w:rPr>
            </w:pPr>
            <w:r w:rsidRPr="000A6F9A">
              <w:rPr>
                <w:color w:val="002060"/>
              </w:rPr>
              <w:t xml:space="preserve">(FFJ CALCIO A 5) </w:t>
            </w:r>
          </w:p>
        </w:tc>
        <w:tc>
          <w:tcPr>
            <w:tcW w:w="800" w:type="dxa"/>
            <w:tcMar>
              <w:top w:w="20" w:type="dxa"/>
              <w:left w:w="20" w:type="dxa"/>
              <w:bottom w:w="20" w:type="dxa"/>
              <w:right w:w="20" w:type="dxa"/>
            </w:tcMar>
            <w:vAlign w:val="center"/>
            <w:hideMark/>
          </w:tcPr>
          <w:p w14:paraId="70103D2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A07A9E2" w14:textId="77777777" w:rsidR="00A330C9" w:rsidRPr="000A6F9A" w:rsidRDefault="00A330C9" w:rsidP="004239F6">
            <w:pPr>
              <w:pStyle w:val="movimento"/>
              <w:rPr>
                <w:color w:val="002060"/>
              </w:rPr>
            </w:pPr>
            <w:r w:rsidRPr="000A6F9A">
              <w:rPr>
                <w:color w:val="002060"/>
              </w:rPr>
              <w:t>PESCETELLI DIEGO</w:t>
            </w:r>
          </w:p>
        </w:tc>
        <w:tc>
          <w:tcPr>
            <w:tcW w:w="2200" w:type="dxa"/>
            <w:tcMar>
              <w:top w:w="20" w:type="dxa"/>
              <w:left w:w="20" w:type="dxa"/>
              <w:bottom w:w="20" w:type="dxa"/>
              <w:right w:w="20" w:type="dxa"/>
            </w:tcMar>
            <w:vAlign w:val="center"/>
            <w:hideMark/>
          </w:tcPr>
          <w:p w14:paraId="530D2854" w14:textId="77777777" w:rsidR="00A330C9" w:rsidRPr="000A6F9A" w:rsidRDefault="00A330C9" w:rsidP="004239F6">
            <w:pPr>
              <w:pStyle w:val="movimento2"/>
              <w:rPr>
                <w:color w:val="002060"/>
              </w:rPr>
            </w:pPr>
            <w:r w:rsidRPr="000A6F9A">
              <w:rPr>
                <w:color w:val="002060"/>
              </w:rPr>
              <w:t xml:space="preserve">(FOLGORE CASTELRAIMONDO) </w:t>
            </w:r>
          </w:p>
        </w:tc>
      </w:tr>
      <w:tr w:rsidR="00A330C9" w:rsidRPr="000A6F9A" w14:paraId="0D90037F" w14:textId="77777777" w:rsidTr="004239F6">
        <w:tc>
          <w:tcPr>
            <w:tcW w:w="2200" w:type="dxa"/>
            <w:tcMar>
              <w:top w:w="20" w:type="dxa"/>
              <w:left w:w="20" w:type="dxa"/>
              <w:bottom w:w="20" w:type="dxa"/>
              <w:right w:w="20" w:type="dxa"/>
            </w:tcMar>
            <w:vAlign w:val="center"/>
            <w:hideMark/>
          </w:tcPr>
          <w:p w14:paraId="001C127B" w14:textId="77777777" w:rsidR="00A330C9" w:rsidRPr="000A6F9A" w:rsidRDefault="00A330C9" w:rsidP="004239F6">
            <w:pPr>
              <w:pStyle w:val="movimento"/>
              <w:rPr>
                <w:color w:val="002060"/>
              </w:rPr>
            </w:pPr>
            <w:r w:rsidRPr="000A6F9A">
              <w:rPr>
                <w:color w:val="002060"/>
              </w:rPr>
              <w:t>D AMICO MATTEO</w:t>
            </w:r>
          </w:p>
        </w:tc>
        <w:tc>
          <w:tcPr>
            <w:tcW w:w="2200" w:type="dxa"/>
            <w:tcMar>
              <w:top w:w="20" w:type="dxa"/>
              <w:left w:w="20" w:type="dxa"/>
              <w:bottom w:w="20" w:type="dxa"/>
              <w:right w:w="20" w:type="dxa"/>
            </w:tcMar>
            <w:vAlign w:val="center"/>
            <w:hideMark/>
          </w:tcPr>
          <w:p w14:paraId="4FFDB321" w14:textId="77777777" w:rsidR="00A330C9" w:rsidRPr="000A6F9A" w:rsidRDefault="00A330C9" w:rsidP="004239F6">
            <w:pPr>
              <w:pStyle w:val="movimento2"/>
              <w:rPr>
                <w:color w:val="002060"/>
              </w:rPr>
            </w:pPr>
            <w:r w:rsidRPr="000A6F9A">
              <w:rPr>
                <w:color w:val="002060"/>
              </w:rPr>
              <w:t xml:space="preserve">(POLISPORTIVA FUTURA A.D.) </w:t>
            </w:r>
          </w:p>
        </w:tc>
        <w:tc>
          <w:tcPr>
            <w:tcW w:w="800" w:type="dxa"/>
            <w:tcMar>
              <w:top w:w="20" w:type="dxa"/>
              <w:left w:w="20" w:type="dxa"/>
              <w:bottom w:w="20" w:type="dxa"/>
              <w:right w:w="20" w:type="dxa"/>
            </w:tcMar>
            <w:vAlign w:val="center"/>
            <w:hideMark/>
          </w:tcPr>
          <w:p w14:paraId="52CDC68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B468449" w14:textId="77777777" w:rsidR="00A330C9" w:rsidRPr="000A6F9A" w:rsidRDefault="00A330C9" w:rsidP="004239F6">
            <w:pPr>
              <w:pStyle w:val="movimento"/>
              <w:rPr>
                <w:color w:val="002060"/>
              </w:rPr>
            </w:pPr>
            <w:r w:rsidRPr="000A6F9A">
              <w:rPr>
                <w:color w:val="002060"/>
              </w:rPr>
              <w:t>CARANCINI JACOPO</w:t>
            </w:r>
          </w:p>
        </w:tc>
        <w:tc>
          <w:tcPr>
            <w:tcW w:w="2200" w:type="dxa"/>
            <w:tcMar>
              <w:top w:w="20" w:type="dxa"/>
              <w:left w:w="20" w:type="dxa"/>
              <w:bottom w:w="20" w:type="dxa"/>
              <w:right w:w="20" w:type="dxa"/>
            </w:tcMar>
            <w:vAlign w:val="center"/>
            <w:hideMark/>
          </w:tcPr>
          <w:p w14:paraId="1B4DAA6E" w14:textId="77777777" w:rsidR="00A330C9" w:rsidRPr="000A6F9A" w:rsidRDefault="00A330C9" w:rsidP="004239F6">
            <w:pPr>
              <w:pStyle w:val="movimento2"/>
              <w:rPr>
                <w:color w:val="002060"/>
              </w:rPr>
            </w:pPr>
            <w:r w:rsidRPr="000A6F9A">
              <w:rPr>
                <w:color w:val="002060"/>
              </w:rPr>
              <w:t xml:space="preserve">(POLVERIGI C/5) </w:t>
            </w:r>
          </w:p>
        </w:tc>
      </w:tr>
      <w:tr w:rsidR="00A330C9" w:rsidRPr="000A6F9A" w14:paraId="00C58169" w14:textId="77777777" w:rsidTr="004239F6">
        <w:tc>
          <w:tcPr>
            <w:tcW w:w="2200" w:type="dxa"/>
            <w:tcMar>
              <w:top w:w="20" w:type="dxa"/>
              <w:left w:w="20" w:type="dxa"/>
              <w:bottom w:w="20" w:type="dxa"/>
              <w:right w:w="20" w:type="dxa"/>
            </w:tcMar>
            <w:vAlign w:val="center"/>
            <w:hideMark/>
          </w:tcPr>
          <w:p w14:paraId="68E2E831" w14:textId="77777777" w:rsidR="00A330C9" w:rsidRPr="000A6F9A" w:rsidRDefault="00A330C9" w:rsidP="004239F6">
            <w:pPr>
              <w:pStyle w:val="movimento"/>
              <w:rPr>
                <w:color w:val="002060"/>
              </w:rPr>
            </w:pPr>
            <w:r w:rsidRPr="000A6F9A">
              <w:rPr>
                <w:color w:val="002060"/>
              </w:rPr>
              <w:t>SCIARRA VINCENZO</w:t>
            </w:r>
          </w:p>
        </w:tc>
        <w:tc>
          <w:tcPr>
            <w:tcW w:w="2200" w:type="dxa"/>
            <w:tcMar>
              <w:top w:w="20" w:type="dxa"/>
              <w:left w:w="20" w:type="dxa"/>
              <w:bottom w:w="20" w:type="dxa"/>
              <w:right w:w="20" w:type="dxa"/>
            </w:tcMar>
            <w:vAlign w:val="center"/>
            <w:hideMark/>
          </w:tcPr>
          <w:p w14:paraId="63F27D76" w14:textId="77777777" w:rsidR="00A330C9" w:rsidRPr="000A6F9A" w:rsidRDefault="00A330C9" w:rsidP="004239F6">
            <w:pPr>
              <w:pStyle w:val="movimento2"/>
              <w:rPr>
                <w:color w:val="002060"/>
              </w:rPr>
            </w:pPr>
            <w:r w:rsidRPr="000A6F9A">
              <w:rPr>
                <w:color w:val="002060"/>
              </w:rPr>
              <w:t xml:space="preserve">(RIVIERA DELLE PALME) </w:t>
            </w:r>
          </w:p>
        </w:tc>
        <w:tc>
          <w:tcPr>
            <w:tcW w:w="800" w:type="dxa"/>
            <w:tcMar>
              <w:top w:w="20" w:type="dxa"/>
              <w:left w:w="20" w:type="dxa"/>
              <w:bottom w:w="20" w:type="dxa"/>
              <w:right w:w="20" w:type="dxa"/>
            </w:tcMar>
            <w:vAlign w:val="center"/>
            <w:hideMark/>
          </w:tcPr>
          <w:p w14:paraId="68C3F3A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0673B10" w14:textId="77777777" w:rsidR="00A330C9" w:rsidRPr="000A6F9A" w:rsidRDefault="00A330C9" w:rsidP="004239F6">
            <w:pPr>
              <w:pStyle w:val="movimento"/>
              <w:rPr>
                <w:color w:val="002060"/>
              </w:rPr>
            </w:pPr>
            <w:r w:rsidRPr="000A6F9A">
              <w:rPr>
                <w:color w:val="002060"/>
              </w:rPr>
              <w:t>IOTTI GIANLUCA</w:t>
            </w:r>
          </w:p>
        </w:tc>
        <w:tc>
          <w:tcPr>
            <w:tcW w:w="2200" w:type="dxa"/>
            <w:tcMar>
              <w:top w:w="20" w:type="dxa"/>
              <w:left w:w="20" w:type="dxa"/>
              <w:bottom w:w="20" w:type="dxa"/>
              <w:right w:w="20" w:type="dxa"/>
            </w:tcMar>
            <w:vAlign w:val="center"/>
            <w:hideMark/>
          </w:tcPr>
          <w:p w14:paraId="5351B625" w14:textId="77777777" w:rsidR="00A330C9" w:rsidRPr="000A6F9A" w:rsidRDefault="00A330C9" w:rsidP="004239F6">
            <w:pPr>
              <w:pStyle w:val="movimento2"/>
              <w:rPr>
                <w:color w:val="002060"/>
              </w:rPr>
            </w:pPr>
            <w:r w:rsidRPr="000A6F9A">
              <w:rPr>
                <w:color w:val="002060"/>
              </w:rPr>
              <w:t xml:space="preserve">(SAMBENEDETTESE BEACH SOCC) </w:t>
            </w:r>
          </w:p>
        </w:tc>
      </w:tr>
      <w:tr w:rsidR="00A330C9" w:rsidRPr="000A6F9A" w14:paraId="3A8DE27C" w14:textId="77777777" w:rsidTr="004239F6">
        <w:tc>
          <w:tcPr>
            <w:tcW w:w="2200" w:type="dxa"/>
            <w:tcMar>
              <w:top w:w="20" w:type="dxa"/>
              <w:left w:w="20" w:type="dxa"/>
              <w:bottom w:w="20" w:type="dxa"/>
              <w:right w:w="20" w:type="dxa"/>
            </w:tcMar>
            <w:vAlign w:val="center"/>
            <w:hideMark/>
          </w:tcPr>
          <w:p w14:paraId="34025610" w14:textId="77777777" w:rsidR="00A330C9" w:rsidRPr="000A6F9A" w:rsidRDefault="00A330C9" w:rsidP="004239F6">
            <w:pPr>
              <w:pStyle w:val="movimento"/>
              <w:rPr>
                <w:color w:val="002060"/>
              </w:rPr>
            </w:pPr>
            <w:r w:rsidRPr="000A6F9A">
              <w:rPr>
                <w:color w:val="002060"/>
              </w:rPr>
              <w:t>EL AMINE WISEM</w:t>
            </w:r>
          </w:p>
        </w:tc>
        <w:tc>
          <w:tcPr>
            <w:tcW w:w="2200" w:type="dxa"/>
            <w:tcMar>
              <w:top w:w="20" w:type="dxa"/>
              <w:left w:w="20" w:type="dxa"/>
              <w:bottom w:w="20" w:type="dxa"/>
              <w:right w:w="20" w:type="dxa"/>
            </w:tcMar>
            <w:vAlign w:val="center"/>
            <w:hideMark/>
          </w:tcPr>
          <w:p w14:paraId="58AC7123" w14:textId="77777777" w:rsidR="00A330C9" w:rsidRPr="000A6F9A" w:rsidRDefault="00A330C9" w:rsidP="004239F6">
            <w:pPr>
              <w:pStyle w:val="movimento2"/>
              <w:rPr>
                <w:color w:val="002060"/>
              </w:rPr>
            </w:pPr>
            <w:r w:rsidRPr="000A6F9A">
              <w:rPr>
                <w:color w:val="002060"/>
              </w:rPr>
              <w:t xml:space="preserve">(SANTA MARIA APPARENTE) </w:t>
            </w:r>
          </w:p>
        </w:tc>
        <w:tc>
          <w:tcPr>
            <w:tcW w:w="800" w:type="dxa"/>
            <w:tcMar>
              <w:top w:w="20" w:type="dxa"/>
              <w:left w:w="20" w:type="dxa"/>
              <w:bottom w:w="20" w:type="dxa"/>
              <w:right w:w="20" w:type="dxa"/>
            </w:tcMar>
            <w:vAlign w:val="center"/>
            <w:hideMark/>
          </w:tcPr>
          <w:p w14:paraId="6A7D427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26AA870" w14:textId="77777777" w:rsidR="00A330C9" w:rsidRPr="000A6F9A" w:rsidRDefault="00A330C9" w:rsidP="004239F6">
            <w:pPr>
              <w:pStyle w:val="movimento"/>
              <w:rPr>
                <w:color w:val="002060"/>
              </w:rPr>
            </w:pPr>
            <w:r w:rsidRPr="000A6F9A">
              <w:rPr>
                <w:color w:val="002060"/>
              </w:rPr>
              <w:t>CECCARELLI MATTEO</w:t>
            </w:r>
          </w:p>
        </w:tc>
        <w:tc>
          <w:tcPr>
            <w:tcW w:w="2200" w:type="dxa"/>
            <w:tcMar>
              <w:top w:w="20" w:type="dxa"/>
              <w:left w:w="20" w:type="dxa"/>
              <w:bottom w:w="20" w:type="dxa"/>
              <w:right w:w="20" w:type="dxa"/>
            </w:tcMar>
            <w:vAlign w:val="center"/>
            <w:hideMark/>
          </w:tcPr>
          <w:p w14:paraId="30CCC427" w14:textId="77777777" w:rsidR="00A330C9" w:rsidRPr="000A6F9A" w:rsidRDefault="00A330C9" w:rsidP="004239F6">
            <w:pPr>
              <w:pStyle w:val="movimento2"/>
              <w:rPr>
                <w:color w:val="002060"/>
              </w:rPr>
            </w:pPr>
            <w:r w:rsidRPr="000A6F9A">
              <w:rPr>
                <w:color w:val="002060"/>
              </w:rPr>
              <w:t xml:space="preserve">(URBINO CALCIO A 5) </w:t>
            </w:r>
          </w:p>
        </w:tc>
      </w:tr>
      <w:tr w:rsidR="00A330C9" w:rsidRPr="000A6F9A" w14:paraId="1B114113" w14:textId="77777777" w:rsidTr="004239F6">
        <w:tc>
          <w:tcPr>
            <w:tcW w:w="2200" w:type="dxa"/>
            <w:tcMar>
              <w:top w:w="20" w:type="dxa"/>
              <w:left w:w="20" w:type="dxa"/>
              <w:bottom w:w="20" w:type="dxa"/>
              <w:right w:w="20" w:type="dxa"/>
            </w:tcMar>
            <w:vAlign w:val="center"/>
            <w:hideMark/>
          </w:tcPr>
          <w:p w14:paraId="70369279" w14:textId="77777777" w:rsidR="00A330C9" w:rsidRPr="000A6F9A" w:rsidRDefault="00A330C9" w:rsidP="004239F6">
            <w:pPr>
              <w:pStyle w:val="movimento"/>
              <w:rPr>
                <w:color w:val="002060"/>
              </w:rPr>
            </w:pPr>
            <w:r w:rsidRPr="000A6F9A">
              <w:rPr>
                <w:color w:val="002060"/>
              </w:rPr>
              <w:t>VENTURA FILIPPO</w:t>
            </w:r>
          </w:p>
        </w:tc>
        <w:tc>
          <w:tcPr>
            <w:tcW w:w="2200" w:type="dxa"/>
            <w:tcMar>
              <w:top w:w="20" w:type="dxa"/>
              <w:left w:w="20" w:type="dxa"/>
              <w:bottom w:w="20" w:type="dxa"/>
              <w:right w:w="20" w:type="dxa"/>
            </w:tcMar>
            <w:vAlign w:val="center"/>
            <w:hideMark/>
          </w:tcPr>
          <w:p w14:paraId="789E2D94" w14:textId="77777777" w:rsidR="00A330C9" w:rsidRPr="000A6F9A" w:rsidRDefault="00A330C9" w:rsidP="004239F6">
            <w:pPr>
              <w:pStyle w:val="movimento2"/>
              <w:rPr>
                <w:color w:val="002060"/>
              </w:rPr>
            </w:pPr>
            <w:r w:rsidRPr="000A6F9A">
              <w:rPr>
                <w:color w:val="002060"/>
              </w:rPr>
              <w:t xml:space="preserve">(VALMISA FUTSAL A.S.D.) </w:t>
            </w:r>
          </w:p>
        </w:tc>
        <w:tc>
          <w:tcPr>
            <w:tcW w:w="800" w:type="dxa"/>
            <w:tcMar>
              <w:top w:w="20" w:type="dxa"/>
              <w:left w:w="20" w:type="dxa"/>
              <w:bottom w:w="20" w:type="dxa"/>
              <w:right w:w="20" w:type="dxa"/>
            </w:tcMar>
            <w:vAlign w:val="center"/>
            <w:hideMark/>
          </w:tcPr>
          <w:p w14:paraId="6747901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F705A1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43BF420" w14:textId="77777777" w:rsidR="00A330C9" w:rsidRPr="000A6F9A" w:rsidRDefault="00A330C9" w:rsidP="004239F6">
            <w:pPr>
              <w:pStyle w:val="movimento2"/>
              <w:rPr>
                <w:color w:val="002060"/>
              </w:rPr>
            </w:pPr>
            <w:r w:rsidRPr="000A6F9A">
              <w:rPr>
                <w:color w:val="002060"/>
              </w:rPr>
              <w:t> </w:t>
            </w:r>
          </w:p>
        </w:tc>
      </w:tr>
    </w:tbl>
    <w:p w14:paraId="7FFA3A62" w14:textId="77777777" w:rsidR="00A330C9" w:rsidRPr="000A6F9A" w:rsidRDefault="00A330C9" w:rsidP="00A330C9">
      <w:pPr>
        <w:pStyle w:val="titolo10"/>
        <w:rPr>
          <w:rFonts w:eastAsiaTheme="minorEastAsia"/>
          <w:color w:val="002060"/>
        </w:rPr>
      </w:pPr>
      <w:r w:rsidRPr="000A6F9A">
        <w:rPr>
          <w:color w:val="002060"/>
        </w:rPr>
        <w:t xml:space="preserve">GARE DEL 1/ 2/2025 </w:t>
      </w:r>
    </w:p>
    <w:p w14:paraId="3D9EC28E" w14:textId="77777777" w:rsidR="00A330C9" w:rsidRPr="000A6F9A" w:rsidRDefault="00A330C9" w:rsidP="00A330C9">
      <w:pPr>
        <w:pStyle w:val="titolo7a"/>
        <w:rPr>
          <w:color w:val="002060"/>
        </w:rPr>
      </w:pPr>
      <w:r w:rsidRPr="000A6F9A">
        <w:rPr>
          <w:color w:val="002060"/>
        </w:rPr>
        <w:t xml:space="preserve">PROVVEDIMENTI DISCIPLINARI </w:t>
      </w:r>
    </w:p>
    <w:p w14:paraId="0E9A8C4B"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5A04D064" w14:textId="77777777" w:rsidR="00A330C9" w:rsidRPr="000A6F9A" w:rsidRDefault="00A330C9" w:rsidP="00A330C9">
      <w:pPr>
        <w:pStyle w:val="titolo30"/>
        <w:rPr>
          <w:color w:val="002060"/>
        </w:rPr>
      </w:pPr>
      <w:r w:rsidRPr="000A6F9A">
        <w:rPr>
          <w:color w:val="002060"/>
        </w:rPr>
        <w:t xml:space="preserve">DIRIGENTI </w:t>
      </w:r>
    </w:p>
    <w:p w14:paraId="05BB808C" w14:textId="77777777" w:rsidR="00A330C9" w:rsidRPr="000A6F9A" w:rsidRDefault="00A330C9" w:rsidP="00A330C9">
      <w:pPr>
        <w:pStyle w:val="titolo20"/>
        <w:rPr>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30228D1" w14:textId="77777777" w:rsidTr="004239F6">
        <w:tc>
          <w:tcPr>
            <w:tcW w:w="2200" w:type="dxa"/>
            <w:tcMar>
              <w:top w:w="20" w:type="dxa"/>
              <w:left w:w="20" w:type="dxa"/>
              <w:bottom w:w="20" w:type="dxa"/>
              <w:right w:w="20" w:type="dxa"/>
            </w:tcMar>
            <w:vAlign w:val="center"/>
            <w:hideMark/>
          </w:tcPr>
          <w:p w14:paraId="053F23C6" w14:textId="77777777" w:rsidR="00A330C9" w:rsidRPr="000A6F9A" w:rsidRDefault="00A330C9" w:rsidP="004239F6">
            <w:pPr>
              <w:pStyle w:val="movimento"/>
              <w:rPr>
                <w:color w:val="002060"/>
              </w:rPr>
            </w:pPr>
            <w:r w:rsidRPr="000A6F9A">
              <w:rPr>
                <w:color w:val="002060"/>
              </w:rPr>
              <w:t>MAZZETTI MARCO</w:t>
            </w:r>
          </w:p>
        </w:tc>
        <w:tc>
          <w:tcPr>
            <w:tcW w:w="2200" w:type="dxa"/>
            <w:tcMar>
              <w:top w:w="20" w:type="dxa"/>
              <w:left w:w="20" w:type="dxa"/>
              <w:bottom w:w="20" w:type="dxa"/>
              <w:right w:w="20" w:type="dxa"/>
            </w:tcMar>
            <w:vAlign w:val="center"/>
            <w:hideMark/>
          </w:tcPr>
          <w:p w14:paraId="624C1D26" w14:textId="77777777" w:rsidR="00A330C9" w:rsidRPr="000A6F9A" w:rsidRDefault="00A330C9" w:rsidP="004239F6">
            <w:pPr>
              <w:pStyle w:val="movimento2"/>
              <w:rPr>
                <w:color w:val="002060"/>
              </w:rPr>
            </w:pPr>
            <w:r w:rsidRPr="000A6F9A">
              <w:rPr>
                <w:color w:val="002060"/>
              </w:rPr>
              <w:t xml:space="preserve">(VADO C5) </w:t>
            </w:r>
          </w:p>
        </w:tc>
        <w:tc>
          <w:tcPr>
            <w:tcW w:w="800" w:type="dxa"/>
            <w:tcMar>
              <w:top w:w="20" w:type="dxa"/>
              <w:left w:w="20" w:type="dxa"/>
              <w:bottom w:w="20" w:type="dxa"/>
              <w:right w:w="20" w:type="dxa"/>
            </w:tcMar>
            <w:vAlign w:val="center"/>
            <w:hideMark/>
          </w:tcPr>
          <w:p w14:paraId="1D0719D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47626B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3B71DE2" w14:textId="77777777" w:rsidR="00A330C9" w:rsidRPr="000A6F9A" w:rsidRDefault="00A330C9" w:rsidP="004239F6">
            <w:pPr>
              <w:pStyle w:val="movimento2"/>
              <w:rPr>
                <w:color w:val="002060"/>
              </w:rPr>
            </w:pPr>
            <w:r w:rsidRPr="000A6F9A">
              <w:rPr>
                <w:color w:val="002060"/>
              </w:rPr>
              <w:t> </w:t>
            </w:r>
          </w:p>
        </w:tc>
      </w:tr>
    </w:tbl>
    <w:p w14:paraId="54E498DD"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2F25EF0" w14:textId="77777777" w:rsidTr="004239F6">
        <w:tc>
          <w:tcPr>
            <w:tcW w:w="2200" w:type="dxa"/>
            <w:tcMar>
              <w:top w:w="20" w:type="dxa"/>
              <w:left w:w="20" w:type="dxa"/>
              <w:bottom w:w="20" w:type="dxa"/>
              <w:right w:w="20" w:type="dxa"/>
            </w:tcMar>
            <w:vAlign w:val="center"/>
            <w:hideMark/>
          </w:tcPr>
          <w:p w14:paraId="60C9464D" w14:textId="77777777" w:rsidR="00A330C9" w:rsidRPr="000A6F9A" w:rsidRDefault="00A330C9" w:rsidP="004239F6">
            <w:pPr>
              <w:pStyle w:val="movimento"/>
              <w:rPr>
                <w:color w:val="002060"/>
              </w:rPr>
            </w:pPr>
            <w:r w:rsidRPr="000A6F9A">
              <w:rPr>
                <w:color w:val="002060"/>
              </w:rPr>
              <w:t>BELEGNI VALENTINO</w:t>
            </w:r>
          </w:p>
        </w:tc>
        <w:tc>
          <w:tcPr>
            <w:tcW w:w="2200" w:type="dxa"/>
            <w:tcMar>
              <w:top w:w="20" w:type="dxa"/>
              <w:left w:w="20" w:type="dxa"/>
              <w:bottom w:w="20" w:type="dxa"/>
              <w:right w:w="20" w:type="dxa"/>
            </w:tcMar>
            <w:vAlign w:val="center"/>
            <w:hideMark/>
          </w:tcPr>
          <w:p w14:paraId="249AE705" w14:textId="77777777" w:rsidR="00A330C9" w:rsidRPr="000A6F9A" w:rsidRDefault="00A330C9" w:rsidP="004239F6">
            <w:pPr>
              <w:pStyle w:val="movimento2"/>
              <w:rPr>
                <w:color w:val="002060"/>
              </w:rPr>
            </w:pPr>
            <w:r w:rsidRPr="000A6F9A">
              <w:rPr>
                <w:color w:val="002060"/>
              </w:rPr>
              <w:t xml:space="preserve">(VADO C5) </w:t>
            </w:r>
          </w:p>
        </w:tc>
        <w:tc>
          <w:tcPr>
            <w:tcW w:w="800" w:type="dxa"/>
            <w:tcMar>
              <w:top w:w="20" w:type="dxa"/>
              <w:left w:w="20" w:type="dxa"/>
              <w:bottom w:w="20" w:type="dxa"/>
              <w:right w:w="20" w:type="dxa"/>
            </w:tcMar>
            <w:vAlign w:val="center"/>
            <w:hideMark/>
          </w:tcPr>
          <w:p w14:paraId="659D65A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250E83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4EA7E0B" w14:textId="77777777" w:rsidR="00A330C9" w:rsidRPr="000A6F9A" w:rsidRDefault="00A330C9" w:rsidP="004239F6">
            <w:pPr>
              <w:pStyle w:val="movimento2"/>
              <w:rPr>
                <w:color w:val="002060"/>
              </w:rPr>
            </w:pPr>
            <w:r w:rsidRPr="000A6F9A">
              <w:rPr>
                <w:color w:val="002060"/>
              </w:rPr>
              <w:t> </w:t>
            </w:r>
          </w:p>
        </w:tc>
      </w:tr>
    </w:tbl>
    <w:p w14:paraId="6730E916"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5A6AF145"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64BF65D" w14:textId="77777777" w:rsidTr="004239F6">
        <w:tc>
          <w:tcPr>
            <w:tcW w:w="2200" w:type="dxa"/>
            <w:tcMar>
              <w:top w:w="20" w:type="dxa"/>
              <w:left w:w="20" w:type="dxa"/>
              <w:bottom w:w="20" w:type="dxa"/>
              <w:right w:w="20" w:type="dxa"/>
            </w:tcMar>
            <w:vAlign w:val="center"/>
            <w:hideMark/>
          </w:tcPr>
          <w:p w14:paraId="53B6BCB5" w14:textId="77777777" w:rsidR="00A330C9" w:rsidRPr="000A6F9A" w:rsidRDefault="00A330C9" w:rsidP="004239F6">
            <w:pPr>
              <w:pStyle w:val="movimento"/>
              <w:rPr>
                <w:color w:val="002060"/>
              </w:rPr>
            </w:pPr>
            <w:r w:rsidRPr="000A6F9A">
              <w:rPr>
                <w:color w:val="002060"/>
              </w:rPr>
              <w:t>PUPITA LORENZO</w:t>
            </w:r>
          </w:p>
        </w:tc>
        <w:tc>
          <w:tcPr>
            <w:tcW w:w="2200" w:type="dxa"/>
            <w:tcMar>
              <w:top w:w="20" w:type="dxa"/>
              <w:left w:w="20" w:type="dxa"/>
              <w:bottom w:w="20" w:type="dxa"/>
              <w:right w:w="20" w:type="dxa"/>
            </w:tcMar>
            <w:vAlign w:val="center"/>
            <w:hideMark/>
          </w:tcPr>
          <w:p w14:paraId="24724106" w14:textId="77777777" w:rsidR="00A330C9" w:rsidRPr="000A6F9A" w:rsidRDefault="00A330C9" w:rsidP="004239F6">
            <w:pPr>
              <w:pStyle w:val="movimento2"/>
              <w:rPr>
                <w:color w:val="002060"/>
              </w:rPr>
            </w:pPr>
            <w:r w:rsidRPr="000A6F9A">
              <w:rPr>
                <w:color w:val="002060"/>
              </w:rPr>
              <w:t xml:space="preserve">(AUDAX CALCIO PIOBBICO) </w:t>
            </w:r>
          </w:p>
        </w:tc>
        <w:tc>
          <w:tcPr>
            <w:tcW w:w="800" w:type="dxa"/>
            <w:tcMar>
              <w:top w:w="20" w:type="dxa"/>
              <w:left w:w="20" w:type="dxa"/>
              <w:bottom w:w="20" w:type="dxa"/>
              <w:right w:w="20" w:type="dxa"/>
            </w:tcMar>
            <w:vAlign w:val="center"/>
            <w:hideMark/>
          </w:tcPr>
          <w:p w14:paraId="4E3551C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E8F2DE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5E03B34" w14:textId="77777777" w:rsidR="00A330C9" w:rsidRPr="000A6F9A" w:rsidRDefault="00A330C9" w:rsidP="004239F6">
            <w:pPr>
              <w:pStyle w:val="movimento2"/>
              <w:rPr>
                <w:color w:val="002060"/>
              </w:rPr>
            </w:pPr>
            <w:r w:rsidRPr="000A6F9A">
              <w:rPr>
                <w:color w:val="002060"/>
              </w:rPr>
              <w:t> </w:t>
            </w:r>
          </w:p>
        </w:tc>
      </w:tr>
    </w:tbl>
    <w:p w14:paraId="2B36F14E" w14:textId="77777777" w:rsidR="00A330C9" w:rsidRPr="000A6F9A" w:rsidRDefault="00A330C9" w:rsidP="00A330C9">
      <w:pPr>
        <w:pStyle w:val="titolo20"/>
        <w:rPr>
          <w:rFonts w:eastAsiaTheme="minorEastAsia"/>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8C3B6E4" w14:textId="77777777" w:rsidTr="004239F6">
        <w:tc>
          <w:tcPr>
            <w:tcW w:w="2200" w:type="dxa"/>
            <w:tcMar>
              <w:top w:w="20" w:type="dxa"/>
              <w:left w:w="20" w:type="dxa"/>
              <w:bottom w:w="20" w:type="dxa"/>
              <w:right w:w="20" w:type="dxa"/>
            </w:tcMar>
            <w:vAlign w:val="center"/>
            <w:hideMark/>
          </w:tcPr>
          <w:p w14:paraId="75D3F48E" w14:textId="77777777" w:rsidR="00A330C9" w:rsidRPr="000A6F9A" w:rsidRDefault="00A330C9" w:rsidP="004239F6">
            <w:pPr>
              <w:pStyle w:val="movimento"/>
              <w:rPr>
                <w:color w:val="002060"/>
              </w:rPr>
            </w:pPr>
            <w:r w:rsidRPr="000A6F9A">
              <w:rPr>
                <w:color w:val="002060"/>
              </w:rPr>
              <w:t>PAGNETTI LEONARDO</w:t>
            </w:r>
          </w:p>
        </w:tc>
        <w:tc>
          <w:tcPr>
            <w:tcW w:w="2200" w:type="dxa"/>
            <w:tcMar>
              <w:top w:w="20" w:type="dxa"/>
              <w:left w:w="20" w:type="dxa"/>
              <w:bottom w:w="20" w:type="dxa"/>
              <w:right w:w="20" w:type="dxa"/>
            </w:tcMar>
            <w:vAlign w:val="center"/>
            <w:hideMark/>
          </w:tcPr>
          <w:p w14:paraId="5F59E6C4" w14:textId="77777777" w:rsidR="00A330C9" w:rsidRPr="000A6F9A" w:rsidRDefault="00A330C9" w:rsidP="004239F6">
            <w:pPr>
              <w:pStyle w:val="movimento2"/>
              <w:rPr>
                <w:color w:val="002060"/>
              </w:rPr>
            </w:pPr>
            <w:r w:rsidRPr="000A6F9A">
              <w:rPr>
                <w:color w:val="002060"/>
              </w:rPr>
              <w:t xml:space="preserve">(AUDAX CALCIO PIOBBICO) </w:t>
            </w:r>
          </w:p>
        </w:tc>
        <w:tc>
          <w:tcPr>
            <w:tcW w:w="800" w:type="dxa"/>
            <w:tcMar>
              <w:top w:w="20" w:type="dxa"/>
              <w:left w:w="20" w:type="dxa"/>
              <w:bottom w:w="20" w:type="dxa"/>
              <w:right w:w="20" w:type="dxa"/>
            </w:tcMar>
            <w:vAlign w:val="center"/>
            <w:hideMark/>
          </w:tcPr>
          <w:p w14:paraId="16F6DEB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7CB19CE" w14:textId="77777777" w:rsidR="00A330C9" w:rsidRPr="000A6F9A" w:rsidRDefault="00A330C9" w:rsidP="004239F6">
            <w:pPr>
              <w:pStyle w:val="movimento"/>
              <w:rPr>
                <w:color w:val="002060"/>
              </w:rPr>
            </w:pPr>
            <w:r w:rsidRPr="000A6F9A">
              <w:rPr>
                <w:color w:val="002060"/>
              </w:rPr>
              <w:t>ROSSINI FRANCESCO</w:t>
            </w:r>
          </w:p>
        </w:tc>
        <w:tc>
          <w:tcPr>
            <w:tcW w:w="2200" w:type="dxa"/>
            <w:tcMar>
              <w:top w:w="20" w:type="dxa"/>
              <w:left w:w="20" w:type="dxa"/>
              <w:bottom w:w="20" w:type="dxa"/>
              <w:right w:w="20" w:type="dxa"/>
            </w:tcMar>
            <w:vAlign w:val="center"/>
            <w:hideMark/>
          </w:tcPr>
          <w:p w14:paraId="65A9A8F5" w14:textId="77777777" w:rsidR="00A330C9" w:rsidRPr="000A6F9A" w:rsidRDefault="00A330C9" w:rsidP="004239F6">
            <w:pPr>
              <w:pStyle w:val="movimento2"/>
              <w:rPr>
                <w:color w:val="002060"/>
              </w:rPr>
            </w:pPr>
            <w:r w:rsidRPr="000A6F9A">
              <w:rPr>
                <w:color w:val="002060"/>
              </w:rPr>
              <w:t xml:space="preserve">(REAL FABRIANO </w:t>
            </w:r>
            <w:proofErr w:type="gramStart"/>
            <w:r w:rsidRPr="000A6F9A">
              <w:rPr>
                <w:color w:val="002060"/>
              </w:rPr>
              <w:t>SQ.B</w:t>
            </w:r>
            <w:proofErr w:type="gramEnd"/>
            <w:r w:rsidRPr="000A6F9A">
              <w:rPr>
                <w:color w:val="002060"/>
              </w:rPr>
              <w:t xml:space="preserve">) </w:t>
            </w:r>
          </w:p>
        </w:tc>
      </w:tr>
    </w:tbl>
    <w:p w14:paraId="474C1448"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5B43D49" w14:textId="77777777" w:rsidTr="004239F6">
        <w:tc>
          <w:tcPr>
            <w:tcW w:w="2200" w:type="dxa"/>
            <w:tcMar>
              <w:top w:w="20" w:type="dxa"/>
              <w:left w:w="20" w:type="dxa"/>
              <w:bottom w:w="20" w:type="dxa"/>
              <w:right w:w="20" w:type="dxa"/>
            </w:tcMar>
            <w:vAlign w:val="center"/>
            <w:hideMark/>
          </w:tcPr>
          <w:p w14:paraId="4CB2E4A0" w14:textId="77777777" w:rsidR="00A330C9" w:rsidRPr="000A6F9A" w:rsidRDefault="00A330C9" w:rsidP="004239F6">
            <w:pPr>
              <w:pStyle w:val="movimento"/>
              <w:rPr>
                <w:color w:val="002060"/>
              </w:rPr>
            </w:pPr>
            <w:r w:rsidRPr="000A6F9A">
              <w:rPr>
                <w:color w:val="002060"/>
              </w:rPr>
              <w:t>DONATI CRISTIAN</w:t>
            </w:r>
          </w:p>
        </w:tc>
        <w:tc>
          <w:tcPr>
            <w:tcW w:w="2200" w:type="dxa"/>
            <w:tcMar>
              <w:top w:w="20" w:type="dxa"/>
              <w:left w:w="20" w:type="dxa"/>
              <w:bottom w:w="20" w:type="dxa"/>
              <w:right w:w="20" w:type="dxa"/>
            </w:tcMar>
            <w:vAlign w:val="center"/>
            <w:hideMark/>
          </w:tcPr>
          <w:p w14:paraId="05F99922" w14:textId="77777777" w:rsidR="00A330C9" w:rsidRPr="000A6F9A" w:rsidRDefault="00A330C9" w:rsidP="004239F6">
            <w:pPr>
              <w:pStyle w:val="movimento2"/>
              <w:rPr>
                <w:color w:val="002060"/>
              </w:rPr>
            </w:pPr>
            <w:r w:rsidRPr="000A6F9A">
              <w:rPr>
                <w:color w:val="002060"/>
              </w:rPr>
              <w:t xml:space="preserve">(FIUMINATA) </w:t>
            </w:r>
          </w:p>
        </w:tc>
        <w:tc>
          <w:tcPr>
            <w:tcW w:w="800" w:type="dxa"/>
            <w:tcMar>
              <w:top w:w="20" w:type="dxa"/>
              <w:left w:w="20" w:type="dxa"/>
              <w:bottom w:w="20" w:type="dxa"/>
              <w:right w:w="20" w:type="dxa"/>
            </w:tcMar>
            <w:vAlign w:val="center"/>
            <w:hideMark/>
          </w:tcPr>
          <w:p w14:paraId="53745A0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1ADE275" w14:textId="77777777" w:rsidR="00A330C9" w:rsidRPr="000A6F9A" w:rsidRDefault="00A330C9" w:rsidP="004239F6">
            <w:pPr>
              <w:pStyle w:val="movimento"/>
              <w:rPr>
                <w:color w:val="002060"/>
              </w:rPr>
            </w:pPr>
            <w:r w:rsidRPr="000A6F9A">
              <w:rPr>
                <w:color w:val="002060"/>
              </w:rPr>
              <w:t>CATTANI CHRISTIAN</w:t>
            </w:r>
          </w:p>
        </w:tc>
        <w:tc>
          <w:tcPr>
            <w:tcW w:w="2200" w:type="dxa"/>
            <w:tcMar>
              <w:top w:w="20" w:type="dxa"/>
              <w:left w:w="20" w:type="dxa"/>
              <w:bottom w:w="20" w:type="dxa"/>
              <w:right w:w="20" w:type="dxa"/>
            </w:tcMar>
            <w:vAlign w:val="center"/>
            <w:hideMark/>
          </w:tcPr>
          <w:p w14:paraId="76D57346" w14:textId="77777777" w:rsidR="00A330C9" w:rsidRPr="000A6F9A" w:rsidRDefault="00A330C9" w:rsidP="004239F6">
            <w:pPr>
              <w:pStyle w:val="movimento2"/>
              <w:rPr>
                <w:color w:val="002060"/>
              </w:rPr>
            </w:pPr>
            <w:r w:rsidRPr="000A6F9A">
              <w:rPr>
                <w:color w:val="002060"/>
              </w:rPr>
              <w:t xml:space="preserve">(GNANO 04) </w:t>
            </w:r>
          </w:p>
        </w:tc>
      </w:tr>
      <w:tr w:rsidR="00A330C9" w:rsidRPr="000A6F9A" w14:paraId="1370E735" w14:textId="77777777" w:rsidTr="004239F6">
        <w:tc>
          <w:tcPr>
            <w:tcW w:w="2200" w:type="dxa"/>
            <w:tcMar>
              <w:top w:w="20" w:type="dxa"/>
              <w:left w:w="20" w:type="dxa"/>
              <w:bottom w:w="20" w:type="dxa"/>
              <w:right w:w="20" w:type="dxa"/>
            </w:tcMar>
            <w:vAlign w:val="center"/>
            <w:hideMark/>
          </w:tcPr>
          <w:p w14:paraId="1EA01946" w14:textId="77777777" w:rsidR="00A330C9" w:rsidRPr="000A6F9A" w:rsidRDefault="00A330C9" w:rsidP="004239F6">
            <w:pPr>
              <w:pStyle w:val="movimento"/>
              <w:rPr>
                <w:color w:val="002060"/>
              </w:rPr>
            </w:pPr>
            <w:r w:rsidRPr="000A6F9A">
              <w:rPr>
                <w:color w:val="002060"/>
              </w:rPr>
              <w:t>FURELLI VALERIO</w:t>
            </w:r>
          </w:p>
        </w:tc>
        <w:tc>
          <w:tcPr>
            <w:tcW w:w="2200" w:type="dxa"/>
            <w:tcMar>
              <w:top w:w="20" w:type="dxa"/>
              <w:left w:w="20" w:type="dxa"/>
              <w:bottom w:w="20" w:type="dxa"/>
              <w:right w:w="20" w:type="dxa"/>
            </w:tcMar>
            <w:vAlign w:val="center"/>
            <w:hideMark/>
          </w:tcPr>
          <w:p w14:paraId="7EF660BA" w14:textId="77777777" w:rsidR="00A330C9" w:rsidRPr="000A6F9A" w:rsidRDefault="00A330C9" w:rsidP="004239F6">
            <w:pPr>
              <w:pStyle w:val="movimento2"/>
              <w:rPr>
                <w:color w:val="002060"/>
              </w:rPr>
            </w:pPr>
            <w:r w:rsidRPr="000A6F9A">
              <w:rPr>
                <w:color w:val="002060"/>
              </w:rPr>
              <w:t xml:space="preserve">(GNANO 04) </w:t>
            </w:r>
          </w:p>
        </w:tc>
        <w:tc>
          <w:tcPr>
            <w:tcW w:w="800" w:type="dxa"/>
            <w:tcMar>
              <w:top w:w="20" w:type="dxa"/>
              <w:left w:w="20" w:type="dxa"/>
              <w:bottom w:w="20" w:type="dxa"/>
              <w:right w:w="20" w:type="dxa"/>
            </w:tcMar>
            <w:vAlign w:val="center"/>
            <w:hideMark/>
          </w:tcPr>
          <w:p w14:paraId="4CE9B8A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D5DCCE3" w14:textId="77777777" w:rsidR="00A330C9" w:rsidRPr="000A6F9A" w:rsidRDefault="00A330C9" w:rsidP="004239F6">
            <w:pPr>
              <w:pStyle w:val="movimento"/>
              <w:rPr>
                <w:color w:val="002060"/>
              </w:rPr>
            </w:pPr>
            <w:r w:rsidRPr="000A6F9A">
              <w:rPr>
                <w:color w:val="002060"/>
              </w:rPr>
              <w:t>GABBANINI PAOLO</w:t>
            </w:r>
          </w:p>
        </w:tc>
        <w:tc>
          <w:tcPr>
            <w:tcW w:w="2200" w:type="dxa"/>
            <w:tcMar>
              <w:top w:w="20" w:type="dxa"/>
              <w:left w:w="20" w:type="dxa"/>
              <w:bottom w:w="20" w:type="dxa"/>
              <w:right w:w="20" w:type="dxa"/>
            </w:tcMar>
            <w:vAlign w:val="center"/>
            <w:hideMark/>
          </w:tcPr>
          <w:p w14:paraId="528A01B9" w14:textId="77777777" w:rsidR="00A330C9" w:rsidRPr="000A6F9A" w:rsidRDefault="00A330C9" w:rsidP="004239F6">
            <w:pPr>
              <w:pStyle w:val="movimento2"/>
              <w:rPr>
                <w:color w:val="002060"/>
              </w:rPr>
            </w:pPr>
            <w:r w:rsidRPr="000A6F9A">
              <w:rPr>
                <w:color w:val="002060"/>
              </w:rPr>
              <w:t xml:space="preserve">(GNANO 04) </w:t>
            </w:r>
          </w:p>
        </w:tc>
      </w:tr>
      <w:tr w:rsidR="00A330C9" w:rsidRPr="000A6F9A" w14:paraId="51226149" w14:textId="77777777" w:rsidTr="004239F6">
        <w:tc>
          <w:tcPr>
            <w:tcW w:w="2200" w:type="dxa"/>
            <w:tcMar>
              <w:top w:w="20" w:type="dxa"/>
              <w:left w:w="20" w:type="dxa"/>
              <w:bottom w:w="20" w:type="dxa"/>
              <w:right w:w="20" w:type="dxa"/>
            </w:tcMar>
            <w:vAlign w:val="center"/>
            <w:hideMark/>
          </w:tcPr>
          <w:p w14:paraId="6D629D4A" w14:textId="77777777" w:rsidR="00A330C9" w:rsidRPr="000A6F9A" w:rsidRDefault="00A330C9" w:rsidP="004239F6">
            <w:pPr>
              <w:pStyle w:val="movimento"/>
              <w:rPr>
                <w:color w:val="002060"/>
              </w:rPr>
            </w:pPr>
            <w:r w:rsidRPr="000A6F9A">
              <w:rPr>
                <w:color w:val="002060"/>
              </w:rPr>
              <w:t>RUBINI NICOLAS</w:t>
            </w:r>
          </w:p>
        </w:tc>
        <w:tc>
          <w:tcPr>
            <w:tcW w:w="2200" w:type="dxa"/>
            <w:tcMar>
              <w:top w:w="20" w:type="dxa"/>
              <w:left w:w="20" w:type="dxa"/>
              <w:bottom w:w="20" w:type="dxa"/>
              <w:right w:w="20" w:type="dxa"/>
            </w:tcMar>
            <w:vAlign w:val="center"/>
            <w:hideMark/>
          </w:tcPr>
          <w:p w14:paraId="7B391332" w14:textId="77777777" w:rsidR="00A330C9" w:rsidRPr="000A6F9A" w:rsidRDefault="00A330C9" w:rsidP="004239F6">
            <w:pPr>
              <w:pStyle w:val="movimento2"/>
              <w:rPr>
                <w:color w:val="002060"/>
              </w:rPr>
            </w:pPr>
            <w:r w:rsidRPr="000A6F9A">
              <w:rPr>
                <w:color w:val="002060"/>
              </w:rPr>
              <w:t xml:space="preserve">(OSIMO STAZIONE SSD A R.L.) </w:t>
            </w:r>
          </w:p>
        </w:tc>
        <w:tc>
          <w:tcPr>
            <w:tcW w:w="800" w:type="dxa"/>
            <w:tcMar>
              <w:top w:w="20" w:type="dxa"/>
              <w:left w:w="20" w:type="dxa"/>
              <w:bottom w:w="20" w:type="dxa"/>
              <w:right w:w="20" w:type="dxa"/>
            </w:tcMar>
            <w:vAlign w:val="center"/>
            <w:hideMark/>
          </w:tcPr>
          <w:p w14:paraId="57A253F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97CB6E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08172EB" w14:textId="77777777" w:rsidR="00A330C9" w:rsidRPr="000A6F9A" w:rsidRDefault="00A330C9" w:rsidP="004239F6">
            <w:pPr>
              <w:pStyle w:val="movimento2"/>
              <w:rPr>
                <w:color w:val="002060"/>
              </w:rPr>
            </w:pPr>
            <w:r w:rsidRPr="000A6F9A">
              <w:rPr>
                <w:color w:val="002060"/>
              </w:rPr>
              <w:t> </w:t>
            </w:r>
          </w:p>
        </w:tc>
      </w:tr>
    </w:tbl>
    <w:p w14:paraId="2EFB050A" w14:textId="77777777" w:rsidR="00A330C9" w:rsidRPr="000A6F9A" w:rsidRDefault="00A330C9" w:rsidP="00A330C9">
      <w:pPr>
        <w:pStyle w:val="titolo20"/>
        <w:rPr>
          <w:rFonts w:eastAsiaTheme="minorEastAsia"/>
          <w:color w:val="002060"/>
        </w:rPr>
      </w:pPr>
      <w:r w:rsidRPr="000A6F9A">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1E0A555" w14:textId="77777777" w:rsidTr="004239F6">
        <w:tc>
          <w:tcPr>
            <w:tcW w:w="2200" w:type="dxa"/>
            <w:tcMar>
              <w:top w:w="20" w:type="dxa"/>
              <w:left w:w="20" w:type="dxa"/>
              <w:bottom w:w="20" w:type="dxa"/>
              <w:right w:w="20" w:type="dxa"/>
            </w:tcMar>
            <w:vAlign w:val="center"/>
            <w:hideMark/>
          </w:tcPr>
          <w:p w14:paraId="6EFD0A1A" w14:textId="77777777" w:rsidR="00A330C9" w:rsidRPr="000A6F9A" w:rsidRDefault="00A330C9" w:rsidP="004239F6">
            <w:pPr>
              <w:pStyle w:val="movimento"/>
              <w:rPr>
                <w:color w:val="002060"/>
              </w:rPr>
            </w:pPr>
            <w:r w:rsidRPr="000A6F9A">
              <w:rPr>
                <w:color w:val="002060"/>
              </w:rPr>
              <w:t>MORGONI ELIA</w:t>
            </w:r>
          </w:p>
        </w:tc>
        <w:tc>
          <w:tcPr>
            <w:tcW w:w="2200" w:type="dxa"/>
            <w:tcMar>
              <w:top w:w="20" w:type="dxa"/>
              <w:left w:w="20" w:type="dxa"/>
              <w:bottom w:w="20" w:type="dxa"/>
              <w:right w:w="20" w:type="dxa"/>
            </w:tcMar>
            <w:vAlign w:val="center"/>
            <w:hideMark/>
          </w:tcPr>
          <w:p w14:paraId="7C796D7F" w14:textId="77777777" w:rsidR="00A330C9" w:rsidRPr="000A6F9A" w:rsidRDefault="00A330C9" w:rsidP="004239F6">
            <w:pPr>
              <w:pStyle w:val="movimento2"/>
              <w:rPr>
                <w:color w:val="002060"/>
              </w:rPr>
            </w:pPr>
            <w:r w:rsidRPr="000A6F9A">
              <w:rPr>
                <w:color w:val="002060"/>
              </w:rPr>
              <w:t xml:space="preserve">(AVM ASD) </w:t>
            </w:r>
          </w:p>
        </w:tc>
        <w:tc>
          <w:tcPr>
            <w:tcW w:w="800" w:type="dxa"/>
            <w:tcMar>
              <w:top w:w="20" w:type="dxa"/>
              <w:left w:w="20" w:type="dxa"/>
              <w:bottom w:w="20" w:type="dxa"/>
              <w:right w:w="20" w:type="dxa"/>
            </w:tcMar>
            <w:vAlign w:val="center"/>
            <w:hideMark/>
          </w:tcPr>
          <w:p w14:paraId="596A8A1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7414071" w14:textId="77777777" w:rsidR="00A330C9" w:rsidRPr="000A6F9A" w:rsidRDefault="00A330C9" w:rsidP="004239F6">
            <w:pPr>
              <w:pStyle w:val="movimento"/>
              <w:rPr>
                <w:color w:val="002060"/>
              </w:rPr>
            </w:pPr>
            <w:r w:rsidRPr="000A6F9A">
              <w:rPr>
                <w:color w:val="002060"/>
              </w:rPr>
              <w:t>GIULIANO DANIELE</w:t>
            </w:r>
          </w:p>
        </w:tc>
        <w:tc>
          <w:tcPr>
            <w:tcW w:w="2200" w:type="dxa"/>
            <w:tcMar>
              <w:top w:w="20" w:type="dxa"/>
              <w:left w:w="20" w:type="dxa"/>
              <w:bottom w:w="20" w:type="dxa"/>
              <w:right w:w="20" w:type="dxa"/>
            </w:tcMar>
            <w:vAlign w:val="center"/>
            <w:hideMark/>
          </w:tcPr>
          <w:p w14:paraId="4D521AF2" w14:textId="77777777" w:rsidR="00A330C9" w:rsidRPr="000A6F9A" w:rsidRDefault="00A330C9" w:rsidP="004239F6">
            <w:pPr>
              <w:pStyle w:val="movimento2"/>
              <w:rPr>
                <w:color w:val="002060"/>
              </w:rPr>
            </w:pPr>
            <w:r w:rsidRPr="000A6F9A">
              <w:rPr>
                <w:color w:val="002060"/>
              </w:rPr>
              <w:t xml:space="preserve">(CASENUOVE) </w:t>
            </w:r>
          </w:p>
        </w:tc>
      </w:tr>
      <w:tr w:rsidR="00A330C9" w:rsidRPr="000A6F9A" w14:paraId="609C0B02" w14:textId="77777777" w:rsidTr="004239F6">
        <w:tc>
          <w:tcPr>
            <w:tcW w:w="2200" w:type="dxa"/>
            <w:tcMar>
              <w:top w:w="20" w:type="dxa"/>
              <w:left w:w="20" w:type="dxa"/>
              <w:bottom w:w="20" w:type="dxa"/>
              <w:right w:w="20" w:type="dxa"/>
            </w:tcMar>
            <w:vAlign w:val="center"/>
            <w:hideMark/>
          </w:tcPr>
          <w:p w14:paraId="02338B8B" w14:textId="77777777" w:rsidR="00A330C9" w:rsidRPr="000A6F9A" w:rsidRDefault="00A330C9" w:rsidP="004239F6">
            <w:pPr>
              <w:pStyle w:val="movimento"/>
              <w:rPr>
                <w:color w:val="002060"/>
              </w:rPr>
            </w:pPr>
            <w:r w:rsidRPr="000A6F9A">
              <w:rPr>
                <w:color w:val="002060"/>
              </w:rPr>
              <w:t>GALVAGNO MARCO</w:t>
            </w:r>
          </w:p>
        </w:tc>
        <w:tc>
          <w:tcPr>
            <w:tcW w:w="2200" w:type="dxa"/>
            <w:tcMar>
              <w:top w:w="20" w:type="dxa"/>
              <w:left w:w="20" w:type="dxa"/>
              <w:bottom w:w="20" w:type="dxa"/>
              <w:right w:w="20" w:type="dxa"/>
            </w:tcMar>
            <w:vAlign w:val="center"/>
            <w:hideMark/>
          </w:tcPr>
          <w:p w14:paraId="0E7D08EC" w14:textId="77777777" w:rsidR="00A330C9" w:rsidRPr="000A6F9A" w:rsidRDefault="00A330C9" w:rsidP="004239F6">
            <w:pPr>
              <w:pStyle w:val="movimento2"/>
              <w:rPr>
                <w:color w:val="002060"/>
              </w:rPr>
            </w:pPr>
            <w:r w:rsidRPr="000A6F9A">
              <w:rPr>
                <w:color w:val="002060"/>
              </w:rPr>
              <w:t xml:space="preserve">(FIUMINATA) </w:t>
            </w:r>
          </w:p>
        </w:tc>
        <w:tc>
          <w:tcPr>
            <w:tcW w:w="800" w:type="dxa"/>
            <w:tcMar>
              <w:top w:w="20" w:type="dxa"/>
              <w:left w:w="20" w:type="dxa"/>
              <w:bottom w:w="20" w:type="dxa"/>
              <w:right w:w="20" w:type="dxa"/>
            </w:tcMar>
            <w:vAlign w:val="center"/>
            <w:hideMark/>
          </w:tcPr>
          <w:p w14:paraId="6DCC0CC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812B38A" w14:textId="77777777" w:rsidR="00A330C9" w:rsidRPr="000A6F9A" w:rsidRDefault="00A330C9" w:rsidP="004239F6">
            <w:pPr>
              <w:pStyle w:val="movimento"/>
              <w:rPr>
                <w:color w:val="002060"/>
              </w:rPr>
            </w:pPr>
            <w:r w:rsidRPr="000A6F9A">
              <w:rPr>
                <w:color w:val="002060"/>
              </w:rPr>
              <w:t>LAHRACH MOHAMED</w:t>
            </w:r>
          </w:p>
        </w:tc>
        <w:tc>
          <w:tcPr>
            <w:tcW w:w="2200" w:type="dxa"/>
            <w:tcMar>
              <w:top w:w="20" w:type="dxa"/>
              <w:left w:w="20" w:type="dxa"/>
              <w:bottom w:w="20" w:type="dxa"/>
              <w:right w:w="20" w:type="dxa"/>
            </w:tcMar>
            <w:vAlign w:val="center"/>
            <w:hideMark/>
          </w:tcPr>
          <w:p w14:paraId="107E8409" w14:textId="77777777" w:rsidR="00A330C9" w:rsidRPr="000A6F9A" w:rsidRDefault="00A330C9" w:rsidP="004239F6">
            <w:pPr>
              <w:pStyle w:val="movimento2"/>
              <w:rPr>
                <w:color w:val="002060"/>
              </w:rPr>
            </w:pPr>
            <w:r w:rsidRPr="000A6F9A">
              <w:rPr>
                <w:color w:val="002060"/>
              </w:rPr>
              <w:t xml:space="preserve">(GNANO 04) </w:t>
            </w:r>
          </w:p>
        </w:tc>
      </w:tr>
      <w:tr w:rsidR="00A330C9" w:rsidRPr="000A6F9A" w14:paraId="5100200F" w14:textId="77777777" w:rsidTr="004239F6">
        <w:tc>
          <w:tcPr>
            <w:tcW w:w="2200" w:type="dxa"/>
            <w:tcMar>
              <w:top w:w="20" w:type="dxa"/>
              <w:left w:w="20" w:type="dxa"/>
              <w:bottom w:w="20" w:type="dxa"/>
              <w:right w:w="20" w:type="dxa"/>
            </w:tcMar>
            <w:vAlign w:val="center"/>
            <w:hideMark/>
          </w:tcPr>
          <w:p w14:paraId="5D5F3F57" w14:textId="77777777" w:rsidR="00A330C9" w:rsidRPr="000A6F9A" w:rsidRDefault="00A330C9" w:rsidP="004239F6">
            <w:pPr>
              <w:pStyle w:val="movimento"/>
              <w:rPr>
                <w:color w:val="002060"/>
              </w:rPr>
            </w:pPr>
            <w:r w:rsidRPr="000A6F9A">
              <w:rPr>
                <w:color w:val="002060"/>
              </w:rPr>
              <w:t>LONZI ANDREA</w:t>
            </w:r>
          </w:p>
        </w:tc>
        <w:tc>
          <w:tcPr>
            <w:tcW w:w="2200" w:type="dxa"/>
            <w:tcMar>
              <w:top w:w="20" w:type="dxa"/>
              <w:left w:w="20" w:type="dxa"/>
              <w:bottom w:w="20" w:type="dxa"/>
              <w:right w:w="20" w:type="dxa"/>
            </w:tcMar>
            <w:vAlign w:val="center"/>
            <w:hideMark/>
          </w:tcPr>
          <w:p w14:paraId="2A0DD0DC" w14:textId="77777777" w:rsidR="00A330C9" w:rsidRPr="000A6F9A" w:rsidRDefault="00A330C9" w:rsidP="004239F6">
            <w:pPr>
              <w:pStyle w:val="movimento2"/>
              <w:rPr>
                <w:color w:val="002060"/>
              </w:rPr>
            </w:pPr>
            <w:r w:rsidRPr="000A6F9A">
              <w:rPr>
                <w:color w:val="002060"/>
              </w:rPr>
              <w:t xml:space="preserve">(GNANO 04) </w:t>
            </w:r>
          </w:p>
        </w:tc>
        <w:tc>
          <w:tcPr>
            <w:tcW w:w="800" w:type="dxa"/>
            <w:tcMar>
              <w:top w:w="20" w:type="dxa"/>
              <w:left w:w="20" w:type="dxa"/>
              <w:bottom w:w="20" w:type="dxa"/>
              <w:right w:w="20" w:type="dxa"/>
            </w:tcMar>
            <w:vAlign w:val="center"/>
            <w:hideMark/>
          </w:tcPr>
          <w:p w14:paraId="6F12631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F71052F" w14:textId="77777777" w:rsidR="00A330C9" w:rsidRPr="000A6F9A" w:rsidRDefault="00A330C9" w:rsidP="004239F6">
            <w:pPr>
              <w:pStyle w:val="movimento"/>
              <w:rPr>
                <w:color w:val="002060"/>
              </w:rPr>
            </w:pPr>
            <w:r w:rsidRPr="000A6F9A">
              <w:rPr>
                <w:color w:val="002060"/>
              </w:rPr>
              <w:t>GENERI MICHELE</w:t>
            </w:r>
          </w:p>
        </w:tc>
        <w:tc>
          <w:tcPr>
            <w:tcW w:w="2200" w:type="dxa"/>
            <w:tcMar>
              <w:top w:w="20" w:type="dxa"/>
              <w:left w:w="20" w:type="dxa"/>
              <w:bottom w:w="20" w:type="dxa"/>
              <w:right w:w="20" w:type="dxa"/>
            </w:tcMar>
            <w:vAlign w:val="center"/>
            <w:hideMark/>
          </w:tcPr>
          <w:p w14:paraId="1DE0B803" w14:textId="77777777" w:rsidR="00A330C9" w:rsidRPr="000A6F9A" w:rsidRDefault="00A330C9" w:rsidP="004239F6">
            <w:pPr>
              <w:pStyle w:val="movimento2"/>
              <w:rPr>
                <w:color w:val="002060"/>
              </w:rPr>
            </w:pPr>
            <w:r w:rsidRPr="000A6F9A">
              <w:rPr>
                <w:color w:val="002060"/>
              </w:rPr>
              <w:t xml:space="preserve">(OSIMO STAZIONE SSD A R.L.) </w:t>
            </w:r>
          </w:p>
        </w:tc>
      </w:tr>
      <w:tr w:rsidR="00A330C9" w:rsidRPr="000A6F9A" w14:paraId="4A393973" w14:textId="77777777" w:rsidTr="004239F6">
        <w:tc>
          <w:tcPr>
            <w:tcW w:w="2200" w:type="dxa"/>
            <w:tcMar>
              <w:top w:w="20" w:type="dxa"/>
              <w:left w:w="20" w:type="dxa"/>
              <w:bottom w:w="20" w:type="dxa"/>
              <w:right w:w="20" w:type="dxa"/>
            </w:tcMar>
            <w:vAlign w:val="center"/>
            <w:hideMark/>
          </w:tcPr>
          <w:p w14:paraId="0CDAB88B" w14:textId="77777777" w:rsidR="00A330C9" w:rsidRPr="000A6F9A" w:rsidRDefault="00A330C9" w:rsidP="004239F6">
            <w:pPr>
              <w:pStyle w:val="movimento"/>
              <w:rPr>
                <w:color w:val="002060"/>
              </w:rPr>
            </w:pPr>
            <w:r w:rsidRPr="000A6F9A">
              <w:rPr>
                <w:color w:val="002060"/>
              </w:rPr>
              <w:t>GUIDI VALENTINO</w:t>
            </w:r>
          </w:p>
        </w:tc>
        <w:tc>
          <w:tcPr>
            <w:tcW w:w="2200" w:type="dxa"/>
            <w:tcMar>
              <w:top w:w="20" w:type="dxa"/>
              <w:left w:w="20" w:type="dxa"/>
              <w:bottom w:w="20" w:type="dxa"/>
              <w:right w:w="20" w:type="dxa"/>
            </w:tcMar>
            <w:vAlign w:val="center"/>
            <w:hideMark/>
          </w:tcPr>
          <w:p w14:paraId="3DE65ED9" w14:textId="77777777" w:rsidR="00A330C9" w:rsidRPr="000A6F9A" w:rsidRDefault="00A330C9" w:rsidP="004239F6">
            <w:pPr>
              <w:pStyle w:val="movimento2"/>
              <w:rPr>
                <w:color w:val="002060"/>
                <w:lang w:val="en-US"/>
              </w:rPr>
            </w:pPr>
            <w:r w:rsidRPr="000A6F9A">
              <w:rPr>
                <w:color w:val="002060"/>
                <w:lang w:val="en-US"/>
              </w:rPr>
              <w:t xml:space="preserve">(SPECIAL ONE SPORTING </w:t>
            </w:r>
            <w:proofErr w:type="gramStart"/>
            <w:r w:rsidRPr="000A6F9A">
              <w:rPr>
                <w:color w:val="002060"/>
                <w:lang w:val="en-US"/>
              </w:rPr>
              <w:t>SQ.B</w:t>
            </w:r>
            <w:proofErr w:type="gramEnd"/>
            <w:r w:rsidRPr="000A6F9A">
              <w:rPr>
                <w:color w:val="002060"/>
                <w:lang w:val="en-US"/>
              </w:rPr>
              <w:t xml:space="preserve">) </w:t>
            </w:r>
          </w:p>
        </w:tc>
        <w:tc>
          <w:tcPr>
            <w:tcW w:w="800" w:type="dxa"/>
            <w:tcMar>
              <w:top w:w="20" w:type="dxa"/>
              <w:left w:w="20" w:type="dxa"/>
              <w:bottom w:w="20" w:type="dxa"/>
              <w:right w:w="20" w:type="dxa"/>
            </w:tcMar>
            <w:vAlign w:val="center"/>
            <w:hideMark/>
          </w:tcPr>
          <w:p w14:paraId="49D18712" w14:textId="77777777" w:rsidR="00A330C9" w:rsidRPr="000A6F9A" w:rsidRDefault="00A330C9" w:rsidP="004239F6">
            <w:pPr>
              <w:pStyle w:val="movimento"/>
              <w:rPr>
                <w:color w:val="002060"/>
                <w:lang w:val="en-US"/>
              </w:rPr>
            </w:pPr>
            <w:r w:rsidRPr="000A6F9A">
              <w:rPr>
                <w:color w:val="002060"/>
                <w:lang w:val="en-US"/>
              </w:rPr>
              <w:t> </w:t>
            </w:r>
          </w:p>
        </w:tc>
        <w:tc>
          <w:tcPr>
            <w:tcW w:w="2200" w:type="dxa"/>
            <w:tcMar>
              <w:top w:w="20" w:type="dxa"/>
              <w:left w:w="20" w:type="dxa"/>
              <w:bottom w:w="20" w:type="dxa"/>
              <w:right w:w="20" w:type="dxa"/>
            </w:tcMar>
            <w:vAlign w:val="center"/>
            <w:hideMark/>
          </w:tcPr>
          <w:p w14:paraId="06378806" w14:textId="77777777" w:rsidR="00A330C9" w:rsidRPr="000A6F9A" w:rsidRDefault="00A330C9" w:rsidP="004239F6">
            <w:pPr>
              <w:pStyle w:val="movimento"/>
              <w:rPr>
                <w:color w:val="002060"/>
              </w:rPr>
            </w:pPr>
            <w:r w:rsidRPr="000A6F9A">
              <w:rPr>
                <w:color w:val="002060"/>
              </w:rPr>
              <w:t>SCAGLIONI DIEGO</w:t>
            </w:r>
          </w:p>
        </w:tc>
        <w:tc>
          <w:tcPr>
            <w:tcW w:w="2200" w:type="dxa"/>
            <w:tcMar>
              <w:top w:w="20" w:type="dxa"/>
              <w:left w:w="20" w:type="dxa"/>
              <w:bottom w:w="20" w:type="dxa"/>
              <w:right w:w="20" w:type="dxa"/>
            </w:tcMar>
            <w:vAlign w:val="center"/>
            <w:hideMark/>
          </w:tcPr>
          <w:p w14:paraId="1B69F06D" w14:textId="77777777" w:rsidR="00A330C9" w:rsidRPr="000A6F9A" w:rsidRDefault="00A330C9" w:rsidP="004239F6">
            <w:pPr>
              <w:pStyle w:val="movimento2"/>
              <w:rPr>
                <w:color w:val="002060"/>
              </w:rPr>
            </w:pPr>
            <w:r w:rsidRPr="000A6F9A">
              <w:rPr>
                <w:color w:val="002060"/>
              </w:rPr>
              <w:t xml:space="preserve">(VADO C5) </w:t>
            </w:r>
          </w:p>
        </w:tc>
      </w:tr>
    </w:tbl>
    <w:p w14:paraId="105DBEEE"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69FD3AD" w14:textId="77777777" w:rsidTr="004239F6">
        <w:tc>
          <w:tcPr>
            <w:tcW w:w="2200" w:type="dxa"/>
            <w:tcMar>
              <w:top w:w="20" w:type="dxa"/>
              <w:left w:w="20" w:type="dxa"/>
              <w:bottom w:w="20" w:type="dxa"/>
              <w:right w:w="20" w:type="dxa"/>
            </w:tcMar>
            <w:vAlign w:val="center"/>
            <w:hideMark/>
          </w:tcPr>
          <w:p w14:paraId="7772753E" w14:textId="77777777" w:rsidR="00A330C9" w:rsidRPr="000A6F9A" w:rsidRDefault="00A330C9" w:rsidP="004239F6">
            <w:pPr>
              <w:pStyle w:val="movimento"/>
              <w:rPr>
                <w:color w:val="002060"/>
              </w:rPr>
            </w:pPr>
            <w:r w:rsidRPr="000A6F9A">
              <w:rPr>
                <w:color w:val="002060"/>
              </w:rPr>
              <w:t>FERRI FEDERICO</w:t>
            </w:r>
          </w:p>
        </w:tc>
        <w:tc>
          <w:tcPr>
            <w:tcW w:w="2200" w:type="dxa"/>
            <w:tcMar>
              <w:top w:w="20" w:type="dxa"/>
              <w:left w:w="20" w:type="dxa"/>
              <w:bottom w:w="20" w:type="dxa"/>
              <w:right w:w="20" w:type="dxa"/>
            </w:tcMar>
            <w:vAlign w:val="center"/>
            <w:hideMark/>
          </w:tcPr>
          <w:p w14:paraId="7D08C1FB" w14:textId="77777777" w:rsidR="00A330C9" w:rsidRPr="000A6F9A" w:rsidRDefault="00A330C9" w:rsidP="004239F6">
            <w:pPr>
              <w:pStyle w:val="movimento2"/>
              <w:rPr>
                <w:color w:val="002060"/>
              </w:rPr>
            </w:pPr>
            <w:r w:rsidRPr="000A6F9A">
              <w:rPr>
                <w:color w:val="002060"/>
              </w:rPr>
              <w:t xml:space="preserve">(AUDAX CALCIO PIOBBICO) </w:t>
            </w:r>
          </w:p>
        </w:tc>
        <w:tc>
          <w:tcPr>
            <w:tcW w:w="800" w:type="dxa"/>
            <w:tcMar>
              <w:top w:w="20" w:type="dxa"/>
              <w:left w:w="20" w:type="dxa"/>
              <w:bottom w:w="20" w:type="dxa"/>
              <w:right w:w="20" w:type="dxa"/>
            </w:tcMar>
            <w:vAlign w:val="center"/>
            <w:hideMark/>
          </w:tcPr>
          <w:p w14:paraId="5406C12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22BEE13" w14:textId="77777777" w:rsidR="00A330C9" w:rsidRPr="000A6F9A" w:rsidRDefault="00A330C9" w:rsidP="004239F6">
            <w:pPr>
              <w:pStyle w:val="movimento"/>
              <w:rPr>
                <w:color w:val="002060"/>
              </w:rPr>
            </w:pPr>
            <w:r w:rsidRPr="000A6F9A">
              <w:rPr>
                <w:color w:val="002060"/>
              </w:rPr>
              <w:t>COLOCCI NICOLA</w:t>
            </w:r>
          </w:p>
        </w:tc>
        <w:tc>
          <w:tcPr>
            <w:tcW w:w="2200" w:type="dxa"/>
            <w:tcMar>
              <w:top w:w="20" w:type="dxa"/>
              <w:left w:w="20" w:type="dxa"/>
              <w:bottom w:w="20" w:type="dxa"/>
              <w:right w:w="20" w:type="dxa"/>
            </w:tcMar>
            <w:vAlign w:val="center"/>
            <w:hideMark/>
          </w:tcPr>
          <w:p w14:paraId="0A5915A3" w14:textId="77777777" w:rsidR="00A330C9" w:rsidRPr="000A6F9A" w:rsidRDefault="00A330C9" w:rsidP="004239F6">
            <w:pPr>
              <w:pStyle w:val="movimento2"/>
              <w:rPr>
                <w:color w:val="002060"/>
              </w:rPr>
            </w:pPr>
            <w:r w:rsidRPr="000A6F9A">
              <w:rPr>
                <w:color w:val="002060"/>
              </w:rPr>
              <w:t xml:space="preserve">(GRADARA CALCIO) </w:t>
            </w:r>
          </w:p>
        </w:tc>
      </w:tr>
      <w:tr w:rsidR="00A330C9" w:rsidRPr="000A6F9A" w14:paraId="3F35E79A" w14:textId="77777777" w:rsidTr="004239F6">
        <w:tc>
          <w:tcPr>
            <w:tcW w:w="2200" w:type="dxa"/>
            <w:tcMar>
              <w:top w:w="20" w:type="dxa"/>
              <w:left w:w="20" w:type="dxa"/>
              <w:bottom w:w="20" w:type="dxa"/>
              <w:right w:w="20" w:type="dxa"/>
            </w:tcMar>
            <w:vAlign w:val="center"/>
            <w:hideMark/>
          </w:tcPr>
          <w:p w14:paraId="0C8855F0" w14:textId="77777777" w:rsidR="00A330C9" w:rsidRPr="000A6F9A" w:rsidRDefault="00A330C9" w:rsidP="004239F6">
            <w:pPr>
              <w:pStyle w:val="movimento"/>
              <w:rPr>
                <w:color w:val="002060"/>
              </w:rPr>
            </w:pPr>
            <w:r w:rsidRPr="000A6F9A">
              <w:rPr>
                <w:color w:val="002060"/>
              </w:rPr>
              <w:t>STERLACCHINI LEONARDO</w:t>
            </w:r>
          </w:p>
        </w:tc>
        <w:tc>
          <w:tcPr>
            <w:tcW w:w="2200" w:type="dxa"/>
            <w:tcMar>
              <w:top w:w="20" w:type="dxa"/>
              <w:left w:w="20" w:type="dxa"/>
              <w:bottom w:w="20" w:type="dxa"/>
              <w:right w:w="20" w:type="dxa"/>
            </w:tcMar>
            <w:vAlign w:val="center"/>
            <w:hideMark/>
          </w:tcPr>
          <w:p w14:paraId="6555939B" w14:textId="77777777" w:rsidR="00A330C9" w:rsidRPr="000A6F9A" w:rsidRDefault="00A330C9" w:rsidP="004239F6">
            <w:pPr>
              <w:pStyle w:val="movimento2"/>
              <w:rPr>
                <w:color w:val="002060"/>
              </w:rPr>
            </w:pPr>
            <w:r w:rsidRPr="000A6F9A">
              <w:rPr>
                <w:color w:val="002060"/>
              </w:rPr>
              <w:t xml:space="preserve">(GROTTACCIA 2005) </w:t>
            </w:r>
          </w:p>
        </w:tc>
        <w:tc>
          <w:tcPr>
            <w:tcW w:w="800" w:type="dxa"/>
            <w:tcMar>
              <w:top w:w="20" w:type="dxa"/>
              <w:left w:w="20" w:type="dxa"/>
              <w:bottom w:w="20" w:type="dxa"/>
              <w:right w:w="20" w:type="dxa"/>
            </w:tcMar>
            <w:vAlign w:val="center"/>
            <w:hideMark/>
          </w:tcPr>
          <w:p w14:paraId="1F0C7CB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D198FC3" w14:textId="77777777" w:rsidR="00A330C9" w:rsidRPr="000A6F9A" w:rsidRDefault="00A330C9" w:rsidP="004239F6">
            <w:pPr>
              <w:pStyle w:val="movimento"/>
              <w:rPr>
                <w:color w:val="002060"/>
              </w:rPr>
            </w:pPr>
            <w:r w:rsidRPr="000A6F9A">
              <w:rPr>
                <w:color w:val="002060"/>
              </w:rPr>
              <w:t>PACIAROTTI RICCARDO</w:t>
            </w:r>
          </w:p>
        </w:tc>
        <w:tc>
          <w:tcPr>
            <w:tcW w:w="2200" w:type="dxa"/>
            <w:tcMar>
              <w:top w:w="20" w:type="dxa"/>
              <w:left w:w="20" w:type="dxa"/>
              <w:bottom w:w="20" w:type="dxa"/>
              <w:right w:w="20" w:type="dxa"/>
            </w:tcMar>
            <w:vAlign w:val="center"/>
            <w:hideMark/>
          </w:tcPr>
          <w:p w14:paraId="18ACFB6B" w14:textId="77777777" w:rsidR="00A330C9" w:rsidRPr="000A6F9A" w:rsidRDefault="00A330C9" w:rsidP="004239F6">
            <w:pPr>
              <w:pStyle w:val="movimento2"/>
              <w:rPr>
                <w:color w:val="002060"/>
              </w:rPr>
            </w:pPr>
            <w:r w:rsidRPr="000A6F9A">
              <w:rPr>
                <w:color w:val="002060"/>
              </w:rPr>
              <w:t xml:space="preserve">(VALLESINA) </w:t>
            </w:r>
          </w:p>
        </w:tc>
      </w:tr>
    </w:tbl>
    <w:p w14:paraId="1202CD79" w14:textId="77777777" w:rsidR="00A330C9" w:rsidRPr="000A6F9A" w:rsidRDefault="00A330C9" w:rsidP="00A330C9">
      <w:pPr>
        <w:pStyle w:val="titolo10"/>
        <w:rPr>
          <w:rFonts w:eastAsiaTheme="minorEastAsia"/>
          <w:color w:val="002060"/>
        </w:rPr>
      </w:pPr>
      <w:r w:rsidRPr="000A6F9A">
        <w:rPr>
          <w:color w:val="002060"/>
        </w:rPr>
        <w:t xml:space="preserve">GARE DEL 2/ 2/2025 </w:t>
      </w:r>
    </w:p>
    <w:p w14:paraId="10915C39" w14:textId="77777777" w:rsidR="00A330C9" w:rsidRPr="000A6F9A" w:rsidRDefault="00A330C9" w:rsidP="00A330C9">
      <w:pPr>
        <w:pStyle w:val="titolo7a"/>
        <w:rPr>
          <w:color w:val="002060"/>
        </w:rPr>
      </w:pPr>
      <w:r w:rsidRPr="000A6F9A">
        <w:rPr>
          <w:color w:val="002060"/>
        </w:rPr>
        <w:t xml:space="preserve">PROVVEDIMENTI DISCIPLINARI </w:t>
      </w:r>
    </w:p>
    <w:p w14:paraId="338BB234"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114030E9" w14:textId="77777777" w:rsidR="00A330C9" w:rsidRPr="000A6F9A" w:rsidRDefault="00A330C9" w:rsidP="00A330C9">
      <w:pPr>
        <w:pStyle w:val="titolo30"/>
        <w:rPr>
          <w:color w:val="002060"/>
        </w:rPr>
      </w:pPr>
      <w:r w:rsidRPr="000A6F9A">
        <w:rPr>
          <w:color w:val="002060"/>
        </w:rPr>
        <w:t xml:space="preserve">DIRIGENTI </w:t>
      </w:r>
    </w:p>
    <w:p w14:paraId="66A12113"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8E9EA3E" w14:textId="77777777" w:rsidTr="004239F6">
        <w:tc>
          <w:tcPr>
            <w:tcW w:w="2200" w:type="dxa"/>
            <w:tcMar>
              <w:top w:w="20" w:type="dxa"/>
              <w:left w:w="20" w:type="dxa"/>
              <w:bottom w:w="20" w:type="dxa"/>
              <w:right w:w="20" w:type="dxa"/>
            </w:tcMar>
            <w:vAlign w:val="center"/>
            <w:hideMark/>
          </w:tcPr>
          <w:p w14:paraId="4E7ECC37" w14:textId="77777777" w:rsidR="00A330C9" w:rsidRPr="000A6F9A" w:rsidRDefault="00A330C9" w:rsidP="004239F6">
            <w:pPr>
              <w:pStyle w:val="movimento"/>
              <w:rPr>
                <w:color w:val="002060"/>
              </w:rPr>
            </w:pPr>
            <w:r w:rsidRPr="000A6F9A">
              <w:rPr>
                <w:color w:val="002060"/>
              </w:rPr>
              <w:t>LAMONA ALESSANDRO</w:t>
            </w:r>
          </w:p>
        </w:tc>
        <w:tc>
          <w:tcPr>
            <w:tcW w:w="2200" w:type="dxa"/>
            <w:tcMar>
              <w:top w:w="20" w:type="dxa"/>
              <w:left w:w="20" w:type="dxa"/>
              <w:bottom w:w="20" w:type="dxa"/>
              <w:right w:w="20" w:type="dxa"/>
            </w:tcMar>
            <w:vAlign w:val="center"/>
            <w:hideMark/>
          </w:tcPr>
          <w:p w14:paraId="716D2C8C" w14:textId="77777777" w:rsidR="00A330C9" w:rsidRPr="000A6F9A" w:rsidRDefault="00A330C9" w:rsidP="004239F6">
            <w:pPr>
              <w:pStyle w:val="movimento2"/>
              <w:rPr>
                <w:color w:val="002060"/>
              </w:rPr>
            </w:pPr>
            <w:r w:rsidRPr="000A6F9A">
              <w:rPr>
                <w:color w:val="002060"/>
              </w:rPr>
              <w:t xml:space="preserve">(FROG S CLUB SPORT) </w:t>
            </w:r>
          </w:p>
        </w:tc>
        <w:tc>
          <w:tcPr>
            <w:tcW w:w="800" w:type="dxa"/>
            <w:tcMar>
              <w:top w:w="20" w:type="dxa"/>
              <w:left w:w="20" w:type="dxa"/>
              <w:bottom w:w="20" w:type="dxa"/>
              <w:right w:w="20" w:type="dxa"/>
            </w:tcMar>
            <w:vAlign w:val="center"/>
            <w:hideMark/>
          </w:tcPr>
          <w:p w14:paraId="0452FD8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ED4276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BF9CAE8" w14:textId="77777777" w:rsidR="00A330C9" w:rsidRPr="000A6F9A" w:rsidRDefault="00A330C9" w:rsidP="004239F6">
            <w:pPr>
              <w:pStyle w:val="movimento2"/>
              <w:rPr>
                <w:color w:val="002060"/>
              </w:rPr>
            </w:pPr>
            <w:r w:rsidRPr="000A6F9A">
              <w:rPr>
                <w:color w:val="002060"/>
              </w:rPr>
              <w:t> </w:t>
            </w:r>
          </w:p>
        </w:tc>
      </w:tr>
    </w:tbl>
    <w:p w14:paraId="30CC1CB3"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2175C024" w14:textId="77777777" w:rsidR="00A330C9" w:rsidRPr="000A6F9A" w:rsidRDefault="00A330C9" w:rsidP="00A330C9">
      <w:pPr>
        <w:pStyle w:val="titolo20"/>
        <w:rPr>
          <w:color w:val="002060"/>
        </w:rPr>
      </w:pPr>
      <w:r w:rsidRPr="000A6F9A">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B22C2D4" w14:textId="77777777" w:rsidTr="004239F6">
        <w:tc>
          <w:tcPr>
            <w:tcW w:w="2200" w:type="dxa"/>
            <w:tcMar>
              <w:top w:w="20" w:type="dxa"/>
              <w:left w:w="20" w:type="dxa"/>
              <w:bottom w:w="20" w:type="dxa"/>
              <w:right w:w="20" w:type="dxa"/>
            </w:tcMar>
            <w:vAlign w:val="center"/>
            <w:hideMark/>
          </w:tcPr>
          <w:p w14:paraId="3D58F900" w14:textId="77777777" w:rsidR="00A330C9" w:rsidRPr="000A6F9A" w:rsidRDefault="00A330C9" w:rsidP="004239F6">
            <w:pPr>
              <w:pStyle w:val="movimento"/>
              <w:rPr>
                <w:color w:val="002060"/>
              </w:rPr>
            </w:pPr>
            <w:r w:rsidRPr="000A6F9A">
              <w:rPr>
                <w:color w:val="002060"/>
              </w:rPr>
              <w:t>DAMIANI CRISTIANO</w:t>
            </w:r>
          </w:p>
        </w:tc>
        <w:tc>
          <w:tcPr>
            <w:tcW w:w="2200" w:type="dxa"/>
            <w:tcMar>
              <w:top w:w="20" w:type="dxa"/>
              <w:left w:w="20" w:type="dxa"/>
              <w:bottom w:w="20" w:type="dxa"/>
              <w:right w:w="20" w:type="dxa"/>
            </w:tcMar>
            <w:vAlign w:val="center"/>
            <w:hideMark/>
          </w:tcPr>
          <w:p w14:paraId="19553943" w14:textId="77777777" w:rsidR="00A330C9" w:rsidRPr="000A6F9A" w:rsidRDefault="00A330C9" w:rsidP="004239F6">
            <w:pPr>
              <w:pStyle w:val="movimento2"/>
              <w:rPr>
                <w:color w:val="002060"/>
              </w:rPr>
            </w:pPr>
            <w:r w:rsidRPr="000A6F9A">
              <w:rPr>
                <w:color w:val="002060"/>
              </w:rPr>
              <w:t xml:space="preserve">(FROG S CLUB SPORT) </w:t>
            </w:r>
          </w:p>
        </w:tc>
        <w:tc>
          <w:tcPr>
            <w:tcW w:w="800" w:type="dxa"/>
            <w:tcMar>
              <w:top w:w="20" w:type="dxa"/>
              <w:left w:w="20" w:type="dxa"/>
              <w:bottom w:w="20" w:type="dxa"/>
              <w:right w:w="20" w:type="dxa"/>
            </w:tcMar>
            <w:vAlign w:val="center"/>
            <w:hideMark/>
          </w:tcPr>
          <w:p w14:paraId="7582850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B360E2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3CA837A" w14:textId="77777777" w:rsidR="00A330C9" w:rsidRPr="000A6F9A" w:rsidRDefault="00A330C9" w:rsidP="004239F6">
            <w:pPr>
              <w:pStyle w:val="movimento2"/>
              <w:rPr>
                <w:color w:val="002060"/>
              </w:rPr>
            </w:pPr>
            <w:r w:rsidRPr="000A6F9A">
              <w:rPr>
                <w:color w:val="002060"/>
              </w:rPr>
              <w:t> </w:t>
            </w:r>
          </w:p>
        </w:tc>
      </w:tr>
    </w:tbl>
    <w:p w14:paraId="1F98FAE3"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35327D9" w14:textId="77777777" w:rsidTr="004239F6">
        <w:tc>
          <w:tcPr>
            <w:tcW w:w="2200" w:type="dxa"/>
            <w:tcMar>
              <w:top w:w="20" w:type="dxa"/>
              <w:left w:w="20" w:type="dxa"/>
              <w:bottom w:w="20" w:type="dxa"/>
              <w:right w:w="20" w:type="dxa"/>
            </w:tcMar>
            <w:vAlign w:val="center"/>
            <w:hideMark/>
          </w:tcPr>
          <w:p w14:paraId="4ADD8EF6" w14:textId="77777777" w:rsidR="00A330C9" w:rsidRPr="000A6F9A" w:rsidRDefault="00A330C9" w:rsidP="004239F6">
            <w:pPr>
              <w:pStyle w:val="movimento"/>
              <w:rPr>
                <w:color w:val="002060"/>
              </w:rPr>
            </w:pPr>
            <w:r w:rsidRPr="000A6F9A">
              <w:rPr>
                <w:color w:val="002060"/>
              </w:rPr>
              <w:t>BIAGIOLI FRANCESCO</w:t>
            </w:r>
          </w:p>
        </w:tc>
        <w:tc>
          <w:tcPr>
            <w:tcW w:w="2200" w:type="dxa"/>
            <w:tcMar>
              <w:top w:w="20" w:type="dxa"/>
              <w:left w:w="20" w:type="dxa"/>
              <w:bottom w:w="20" w:type="dxa"/>
              <w:right w:w="20" w:type="dxa"/>
            </w:tcMar>
            <w:vAlign w:val="center"/>
            <w:hideMark/>
          </w:tcPr>
          <w:p w14:paraId="30C24B8F" w14:textId="77777777" w:rsidR="00A330C9" w:rsidRPr="000A6F9A" w:rsidRDefault="00A330C9" w:rsidP="004239F6">
            <w:pPr>
              <w:pStyle w:val="movimento2"/>
              <w:rPr>
                <w:color w:val="002060"/>
              </w:rPr>
            </w:pPr>
            <w:r w:rsidRPr="000A6F9A">
              <w:rPr>
                <w:color w:val="002060"/>
              </w:rPr>
              <w:t xml:space="preserve">(UNION PICENA) </w:t>
            </w:r>
          </w:p>
        </w:tc>
        <w:tc>
          <w:tcPr>
            <w:tcW w:w="800" w:type="dxa"/>
            <w:tcMar>
              <w:top w:w="20" w:type="dxa"/>
              <w:left w:w="20" w:type="dxa"/>
              <w:bottom w:w="20" w:type="dxa"/>
              <w:right w:w="20" w:type="dxa"/>
            </w:tcMar>
            <w:vAlign w:val="center"/>
            <w:hideMark/>
          </w:tcPr>
          <w:p w14:paraId="28D97EC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AE132E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C6A412C" w14:textId="77777777" w:rsidR="00A330C9" w:rsidRPr="000A6F9A" w:rsidRDefault="00A330C9" w:rsidP="004239F6">
            <w:pPr>
              <w:pStyle w:val="movimento2"/>
              <w:rPr>
                <w:color w:val="002060"/>
              </w:rPr>
            </w:pPr>
            <w:r w:rsidRPr="000A6F9A">
              <w:rPr>
                <w:color w:val="002060"/>
              </w:rPr>
              <w:t> </w:t>
            </w:r>
          </w:p>
        </w:tc>
      </w:tr>
    </w:tbl>
    <w:p w14:paraId="682C9B34"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F5BDE30" w14:textId="77777777" w:rsidTr="004239F6">
        <w:tc>
          <w:tcPr>
            <w:tcW w:w="2200" w:type="dxa"/>
            <w:tcMar>
              <w:top w:w="20" w:type="dxa"/>
              <w:left w:w="20" w:type="dxa"/>
              <w:bottom w:w="20" w:type="dxa"/>
              <w:right w:w="20" w:type="dxa"/>
            </w:tcMar>
            <w:vAlign w:val="center"/>
            <w:hideMark/>
          </w:tcPr>
          <w:p w14:paraId="124AFEE6" w14:textId="77777777" w:rsidR="00A330C9" w:rsidRPr="000A6F9A" w:rsidRDefault="00A330C9" w:rsidP="004239F6">
            <w:pPr>
              <w:pStyle w:val="movimento"/>
              <w:rPr>
                <w:color w:val="002060"/>
              </w:rPr>
            </w:pPr>
            <w:r w:rsidRPr="000A6F9A">
              <w:rPr>
                <w:color w:val="002060"/>
              </w:rPr>
              <w:t>CASTAGNA ERIK ESTEBAN</w:t>
            </w:r>
          </w:p>
        </w:tc>
        <w:tc>
          <w:tcPr>
            <w:tcW w:w="2200" w:type="dxa"/>
            <w:tcMar>
              <w:top w:w="20" w:type="dxa"/>
              <w:left w:w="20" w:type="dxa"/>
              <w:bottom w:w="20" w:type="dxa"/>
              <w:right w:w="20" w:type="dxa"/>
            </w:tcMar>
            <w:vAlign w:val="center"/>
            <w:hideMark/>
          </w:tcPr>
          <w:p w14:paraId="62216B56" w14:textId="77777777" w:rsidR="00A330C9" w:rsidRPr="000A6F9A" w:rsidRDefault="00A330C9" w:rsidP="004239F6">
            <w:pPr>
              <w:pStyle w:val="movimento2"/>
              <w:rPr>
                <w:color w:val="002060"/>
              </w:rPr>
            </w:pPr>
            <w:r w:rsidRPr="000A6F9A">
              <w:rPr>
                <w:color w:val="002060"/>
              </w:rPr>
              <w:t xml:space="preserve">(UNION PICENA) </w:t>
            </w:r>
          </w:p>
        </w:tc>
        <w:tc>
          <w:tcPr>
            <w:tcW w:w="800" w:type="dxa"/>
            <w:tcMar>
              <w:top w:w="20" w:type="dxa"/>
              <w:left w:w="20" w:type="dxa"/>
              <w:bottom w:w="20" w:type="dxa"/>
              <w:right w:w="20" w:type="dxa"/>
            </w:tcMar>
            <w:vAlign w:val="center"/>
            <w:hideMark/>
          </w:tcPr>
          <w:p w14:paraId="371F9B6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299C47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012E158" w14:textId="77777777" w:rsidR="00A330C9" w:rsidRPr="000A6F9A" w:rsidRDefault="00A330C9" w:rsidP="004239F6">
            <w:pPr>
              <w:pStyle w:val="movimento2"/>
              <w:rPr>
                <w:color w:val="002060"/>
              </w:rPr>
            </w:pPr>
            <w:r w:rsidRPr="000A6F9A">
              <w:rPr>
                <w:color w:val="002060"/>
              </w:rPr>
              <w:t> </w:t>
            </w:r>
          </w:p>
        </w:tc>
      </w:tr>
    </w:tbl>
    <w:p w14:paraId="22679C99" w14:textId="77777777" w:rsidR="00A330C9" w:rsidRPr="000A6F9A" w:rsidRDefault="00A330C9" w:rsidP="00A330C9">
      <w:pPr>
        <w:pStyle w:val="titolo10"/>
        <w:rPr>
          <w:rFonts w:eastAsiaTheme="minorEastAsia"/>
          <w:color w:val="002060"/>
        </w:rPr>
      </w:pPr>
      <w:r w:rsidRPr="000A6F9A">
        <w:rPr>
          <w:color w:val="002060"/>
        </w:rPr>
        <w:t xml:space="preserve">GARE DEL 3/ 2/2025 </w:t>
      </w:r>
    </w:p>
    <w:p w14:paraId="7BEF6628" w14:textId="77777777" w:rsidR="00A330C9" w:rsidRPr="000A6F9A" w:rsidRDefault="00A330C9" w:rsidP="00A330C9">
      <w:pPr>
        <w:pStyle w:val="titolo7a"/>
        <w:rPr>
          <w:color w:val="002060"/>
        </w:rPr>
      </w:pPr>
      <w:r w:rsidRPr="000A6F9A">
        <w:rPr>
          <w:color w:val="002060"/>
        </w:rPr>
        <w:t xml:space="preserve">PROVVEDIMENTI DISCIPLINARI </w:t>
      </w:r>
    </w:p>
    <w:p w14:paraId="2A2EFECC"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67F1B219" w14:textId="77777777" w:rsidR="00A330C9" w:rsidRPr="000A6F9A" w:rsidRDefault="00A330C9" w:rsidP="00A330C9">
      <w:pPr>
        <w:pStyle w:val="titolo30"/>
        <w:rPr>
          <w:color w:val="002060"/>
        </w:rPr>
      </w:pPr>
      <w:r w:rsidRPr="000A6F9A">
        <w:rPr>
          <w:color w:val="002060"/>
        </w:rPr>
        <w:t xml:space="preserve">SOCIETA' </w:t>
      </w:r>
    </w:p>
    <w:p w14:paraId="3E4A48B1" w14:textId="77777777" w:rsidR="00A330C9" w:rsidRPr="000A6F9A" w:rsidRDefault="00A330C9" w:rsidP="00A330C9">
      <w:pPr>
        <w:pStyle w:val="titolo20"/>
        <w:rPr>
          <w:color w:val="002060"/>
        </w:rPr>
      </w:pPr>
      <w:r w:rsidRPr="000A6F9A">
        <w:rPr>
          <w:color w:val="002060"/>
        </w:rPr>
        <w:t xml:space="preserve">PERDITA DELLA GARA: </w:t>
      </w:r>
    </w:p>
    <w:p w14:paraId="42D37F73" w14:textId="77777777" w:rsidR="00A330C9" w:rsidRPr="000A6F9A" w:rsidRDefault="00A330C9" w:rsidP="00A330C9">
      <w:pPr>
        <w:pStyle w:val="diffida"/>
        <w:spacing w:before="80" w:beforeAutospacing="0" w:after="40" w:afterAutospacing="0"/>
        <w:jc w:val="left"/>
        <w:rPr>
          <w:color w:val="002060"/>
        </w:rPr>
      </w:pPr>
      <w:r w:rsidRPr="000A6F9A">
        <w:rPr>
          <w:color w:val="002060"/>
        </w:rPr>
        <w:t xml:space="preserve">ACLI AUDAX MONTECOSARO C5 </w:t>
      </w:r>
      <w:r w:rsidRPr="000A6F9A">
        <w:rPr>
          <w:color w:val="002060"/>
        </w:rPr>
        <w:br/>
        <w:t xml:space="preserve">V. Delibera. </w:t>
      </w:r>
    </w:p>
    <w:p w14:paraId="46CD2DC0" w14:textId="77777777" w:rsidR="00A330C9" w:rsidRPr="000A6F9A" w:rsidRDefault="00A330C9" w:rsidP="00A330C9">
      <w:pPr>
        <w:pStyle w:val="titolo30"/>
        <w:rPr>
          <w:color w:val="002060"/>
        </w:rPr>
      </w:pPr>
      <w:r w:rsidRPr="000A6F9A">
        <w:rPr>
          <w:color w:val="002060"/>
        </w:rPr>
        <w:t xml:space="preserve">DIRIGENTI </w:t>
      </w:r>
    </w:p>
    <w:p w14:paraId="486109D3" w14:textId="77777777" w:rsidR="00A330C9" w:rsidRPr="000A6F9A" w:rsidRDefault="00A330C9" w:rsidP="00A330C9">
      <w:pPr>
        <w:pStyle w:val="titolo20"/>
        <w:rPr>
          <w:color w:val="002060"/>
        </w:rPr>
      </w:pPr>
      <w:r w:rsidRPr="000A6F9A">
        <w:rPr>
          <w:color w:val="002060"/>
        </w:rPr>
        <w:t xml:space="preserve">INIBIZIONE A TEMPO OPPURE SQUALIFICA A GARE: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6608264" w14:textId="77777777" w:rsidTr="004239F6">
        <w:tc>
          <w:tcPr>
            <w:tcW w:w="2200" w:type="dxa"/>
            <w:tcMar>
              <w:top w:w="20" w:type="dxa"/>
              <w:left w:w="20" w:type="dxa"/>
              <w:bottom w:w="20" w:type="dxa"/>
              <w:right w:w="20" w:type="dxa"/>
            </w:tcMar>
            <w:vAlign w:val="center"/>
            <w:hideMark/>
          </w:tcPr>
          <w:p w14:paraId="4DC2ACC8" w14:textId="77777777" w:rsidR="00A330C9" w:rsidRPr="000A6F9A" w:rsidRDefault="00A330C9" w:rsidP="004239F6">
            <w:pPr>
              <w:pStyle w:val="movimento"/>
              <w:rPr>
                <w:color w:val="002060"/>
              </w:rPr>
            </w:pPr>
            <w:r w:rsidRPr="000A6F9A">
              <w:rPr>
                <w:color w:val="002060"/>
              </w:rPr>
              <w:t>SAGRIPANTI MARCO</w:t>
            </w:r>
          </w:p>
        </w:tc>
        <w:tc>
          <w:tcPr>
            <w:tcW w:w="2200" w:type="dxa"/>
            <w:tcMar>
              <w:top w:w="20" w:type="dxa"/>
              <w:left w:w="20" w:type="dxa"/>
              <w:bottom w:w="20" w:type="dxa"/>
              <w:right w:w="20" w:type="dxa"/>
            </w:tcMar>
            <w:vAlign w:val="center"/>
            <w:hideMark/>
          </w:tcPr>
          <w:p w14:paraId="406B5949" w14:textId="77777777" w:rsidR="00A330C9" w:rsidRPr="000A6F9A" w:rsidRDefault="00A330C9" w:rsidP="004239F6">
            <w:pPr>
              <w:pStyle w:val="movimento2"/>
              <w:rPr>
                <w:color w:val="002060"/>
              </w:rPr>
            </w:pPr>
            <w:r w:rsidRPr="000A6F9A">
              <w:rPr>
                <w:color w:val="002060"/>
              </w:rPr>
              <w:t xml:space="preserve">(ACLI AUDAX MONTECOSARO C5) </w:t>
            </w:r>
          </w:p>
        </w:tc>
        <w:tc>
          <w:tcPr>
            <w:tcW w:w="800" w:type="dxa"/>
            <w:tcMar>
              <w:top w:w="20" w:type="dxa"/>
              <w:left w:w="20" w:type="dxa"/>
              <w:bottom w:w="20" w:type="dxa"/>
              <w:right w:w="20" w:type="dxa"/>
            </w:tcMar>
            <w:vAlign w:val="center"/>
            <w:hideMark/>
          </w:tcPr>
          <w:p w14:paraId="714D1D2F"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66581D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F33195A" w14:textId="77777777" w:rsidR="00A330C9" w:rsidRPr="000A6F9A" w:rsidRDefault="00A330C9" w:rsidP="004239F6">
            <w:pPr>
              <w:pStyle w:val="movimento2"/>
              <w:rPr>
                <w:color w:val="002060"/>
              </w:rPr>
            </w:pPr>
            <w:r w:rsidRPr="000A6F9A">
              <w:rPr>
                <w:color w:val="002060"/>
              </w:rPr>
              <w:t> </w:t>
            </w:r>
          </w:p>
        </w:tc>
      </w:tr>
    </w:tbl>
    <w:p w14:paraId="0F76F100"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V. Delibera. </w:t>
      </w:r>
    </w:p>
    <w:p w14:paraId="61084917" w14:textId="77777777" w:rsidR="00A330C9" w:rsidRPr="000A6F9A" w:rsidRDefault="00A330C9" w:rsidP="00A330C9">
      <w:pPr>
        <w:pStyle w:val="titolo30"/>
        <w:rPr>
          <w:color w:val="002060"/>
        </w:rPr>
      </w:pPr>
      <w:r w:rsidRPr="000A6F9A">
        <w:rPr>
          <w:color w:val="002060"/>
        </w:rPr>
        <w:t xml:space="preserve">CALCIATORI ESPULSI </w:t>
      </w:r>
    </w:p>
    <w:p w14:paraId="15E8EB1F" w14:textId="77777777" w:rsidR="00A330C9" w:rsidRPr="000A6F9A" w:rsidRDefault="00A330C9" w:rsidP="00A330C9">
      <w:pPr>
        <w:pStyle w:val="titolo20"/>
        <w:rPr>
          <w:color w:val="002060"/>
        </w:rPr>
      </w:pPr>
      <w:r w:rsidRPr="000A6F9A">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A8DCB92" w14:textId="77777777" w:rsidTr="004239F6">
        <w:tc>
          <w:tcPr>
            <w:tcW w:w="2200" w:type="dxa"/>
            <w:tcMar>
              <w:top w:w="20" w:type="dxa"/>
              <w:left w:w="20" w:type="dxa"/>
              <w:bottom w:w="20" w:type="dxa"/>
              <w:right w:w="20" w:type="dxa"/>
            </w:tcMar>
            <w:vAlign w:val="center"/>
            <w:hideMark/>
          </w:tcPr>
          <w:p w14:paraId="2390D017" w14:textId="77777777" w:rsidR="00A330C9" w:rsidRPr="000A6F9A" w:rsidRDefault="00A330C9" w:rsidP="004239F6">
            <w:pPr>
              <w:pStyle w:val="movimento"/>
              <w:rPr>
                <w:color w:val="002060"/>
              </w:rPr>
            </w:pPr>
            <w:r w:rsidRPr="000A6F9A">
              <w:rPr>
                <w:color w:val="002060"/>
              </w:rPr>
              <w:t>MANFRONI DAVIDE</w:t>
            </w:r>
          </w:p>
        </w:tc>
        <w:tc>
          <w:tcPr>
            <w:tcW w:w="2200" w:type="dxa"/>
            <w:tcMar>
              <w:top w:w="20" w:type="dxa"/>
              <w:left w:w="20" w:type="dxa"/>
              <w:bottom w:w="20" w:type="dxa"/>
              <w:right w:w="20" w:type="dxa"/>
            </w:tcMar>
            <w:vAlign w:val="center"/>
            <w:hideMark/>
          </w:tcPr>
          <w:p w14:paraId="058BD54E" w14:textId="77777777" w:rsidR="00A330C9" w:rsidRPr="000A6F9A" w:rsidRDefault="00A330C9" w:rsidP="004239F6">
            <w:pPr>
              <w:pStyle w:val="movimento2"/>
              <w:rPr>
                <w:color w:val="002060"/>
              </w:rPr>
            </w:pPr>
            <w:r w:rsidRPr="000A6F9A">
              <w:rPr>
                <w:color w:val="002060"/>
              </w:rPr>
              <w:t xml:space="preserve">(CSI MONTEFIORE) </w:t>
            </w:r>
          </w:p>
        </w:tc>
        <w:tc>
          <w:tcPr>
            <w:tcW w:w="800" w:type="dxa"/>
            <w:tcMar>
              <w:top w:w="20" w:type="dxa"/>
              <w:left w:w="20" w:type="dxa"/>
              <w:bottom w:w="20" w:type="dxa"/>
              <w:right w:w="20" w:type="dxa"/>
            </w:tcMar>
            <w:vAlign w:val="center"/>
            <w:hideMark/>
          </w:tcPr>
          <w:p w14:paraId="6082C7B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4354C3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BB8C5EC" w14:textId="77777777" w:rsidR="00A330C9" w:rsidRPr="000A6F9A" w:rsidRDefault="00A330C9" w:rsidP="004239F6">
            <w:pPr>
              <w:pStyle w:val="movimento2"/>
              <w:rPr>
                <w:color w:val="002060"/>
              </w:rPr>
            </w:pPr>
            <w:r w:rsidRPr="000A6F9A">
              <w:rPr>
                <w:color w:val="002060"/>
              </w:rPr>
              <w:t> </w:t>
            </w:r>
          </w:p>
        </w:tc>
      </w:tr>
    </w:tbl>
    <w:p w14:paraId="0CC77BE8"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5BE91AEB" w14:textId="77777777" w:rsidR="00A330C9" w:rsidRPr="000A6F9A" w:rsidRDefault="00A330C9" w:rsidP="00A330C9">
      <w:pPr>
        <w:pStyle w:val="titolo20"/>
        <w:rPr>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910D8C9" w14:textId="77777777" w:rsidTr="004239F6">
        <w:tc>
          <w:tcPr>
            <w:tcW w:w="2200" w:type="dxa"/>
            <w:tcMar>
              <w:top w:w="20" w:type="dxa"/>
              <w:left w:w="20" w:type="dxa"/>
              <w:bottom w:w="20" w:type="dxa"/>
              <w:right w:w="20" w:type="dxa"/>
            </w:tcMar>
            <w:vAlign w:val="center"/>
            <w:hideMark/>
          </w:tcPr>
          <w:p w14:paraId="18BA8696" w14:textId="77777777" w:rsidR="00A330C9" w:rsidRPr="000A6F9A" w:rsidRDefault="00A330C9" w:rsidP="004239F6">
            <w:pPr>
              <w:pStyle w:val="movimento"/>
              <w:rPr>
                <w:color w:val="002060"/>
              </w:rPr>
            </w:pPr>
            <w:r w:rsidRPr="000A6F9A">
              <w:rPr>
                <w:color w:val="002060"/>
              </w:rPr>
              <w:t>BASSO NICHOLAS</w:t>
            </w:r>
          </w:p>
        </w:tc>
        <w:tc>
          <w:tcPr>
            <w:tcW w:w="2200" w:type="dxa"/>
            <w:tcMar>
              <w:top w:w="20" w:type="dxa"/>
              <w:left w:w="20" w:type="dxa"/>
              <w:bottom w:w="20" w:type="dxa"/>
              <w:right w:w="20" w:type="dxa"/>
            </w:tcMar>
            <w:vAlign w:val="center"/>
            <w:hideMark/>
          </w:tcPr>
          <w:p w14:paraId="46C9DA78" w14:textId="77777777" w:rsidR="00A330C9" w:rsidRPr="000A6F9A" w:rsidRDefault="00A330C9" w:rsidP="004239F6">
            <w:pPr>
              <w:pStyle w:val="movimento2"/>
              <w:rPr>
                <w:color w:val="002060"/>
              </w:rPr>
            </w:pPr>
            <w:r w:rsidRPr="000A6F9A">
              <w:rPr>
                <w:color w:val="002060"/>
              </w:rPr>
              <w:t xml:space="preserve">(OLIMPIA JUVENTU FALCONARA) </w:t>
            </w:r>
          </w:p>
        </w:tc>
        <w:tc>
          <w:tcPr>
            <w:tcW w:w="800" w:type="dxa"/>
            <w:tcMar>
              <w:top w:w="20" w:type="dxa"/>
              <w:left w:w="20" w:type="dxa"/>
              <w:bottom w:w="20" w:type="dxa"/>
              <w:right w:w="20" w:type="dxa"/>
            </w:tcMar>
            <w:vAlign w:val="center"/>
            <w:hideMark/>
          </w:tcPr>
          <w:p w14:paraId="48CF0D5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A4014C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76A0364" w14:textId="77777777" w:rsidR="00A330C9" w:rsidRPr="000A6F9A" w:rsidRDefault="00A330C9" w:rsidP="004239F6">
            <w:pPr>
              <w:pStyle w:val="movimento2"/>
              <w:rPr>
                <w:color w:val="002060"/>
              </w:rPr>
            </w:pPr>
            <w:r w:rsidRPr="000A6F9A">
              <w:rPr>
                <w:color w:val="002060"/>
              </w:rPr>
              <w:t> </w:t>
            </w:r>
          </w:p>
        </w:tc>
      </w:tr>
    </w:tbl>
    <w:p w14:paraId="76597F77"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FFD0338" w14:textId="77777777" w:rsidTr="004239F6">
        <w:tc>
          <w:tcPr>
            <w:tcW w:w="2200" w:type="dxa"/>
            <w:tcMar>
              <w:top w:w="20" w:type="dxa"/>
              <w:left w:w="20" w:type="dxa"/>
              <w:bottom w:w="20" w:type="dxa"/>
              <w:right w:w="20" w:type="dxa"/>
            </w:tcMar>
            <w:vAlign w:val="center"/>
            <w:hideMark/>
          </w:tcPr>
          <w:p w14:paraId="627C0060" w14:textId="77777777" w:rsidR="00A330C9" w:rsidRPr="000A6F9A" w:rsidRDefault="00A330C9" w:rsidP="004239F6">
            <w:pPr>
              <w:pStyle w:val="movimento"/>
              <w:rPr>
                <w:color w:val="002060"/>
              </w:rPr>
            </w:pPr>
            <w:r w:rsidRPr="000A6F9A">
              <w:rPr>
                <w:color w:val="002060"/>
              </w:rPr>
              <w:t>GIAMMARIA LUIGI</w:t>
            </w:r>
          </w:p>
        </w:tc>
        <w:tc>
          <w:tcPr>
            <w:tcW w:w="2200" w:type="dxa"/>
            <w:tcMar>
              <w:top w:w="20" w:type="dxa"/>
              <w:left w:w="20" w:type="dxa"/>
              <w:bottom w:w="20" w:type="dxa"/>
              <w:right w:w="20" w:type="dxa"/>
            </w:tcMar>
            <w:vAlign w:val="center"/>
            <w:hideMark/>
          </w:tcPr>
          <w:p w14:paraId="4A273E5D" w14:textId="77777777" w:rsidR="00A330C9" w:rsidRPr="000A6F9A" w:rsidRDefault="00A330C9" w:rsidP="004239F6">
            <w:pPr>
              <w:pStyle w:val="movimento2"/>
              <w:rPr>
                <w:color w:val="002060"/>
              </w:rPr>
            </w:pPr>
            <w:r w:rsidRPr="000A6F9A">
              <w:rPr>
                <w:color w:val="002060"/>
              </w:rPr>
              <w:t xml:space="preserve">(ACLI AUDAX MONTECOSARO C5) </w:t>
            </w:r>
          </w:p>
        </w:tc>
        <w:tc>
          <w:tcPr>
            <w:tcW w:w="800" w:type="dxa"/>
            <w:tcMar>
              <w:top w:w="20" w:type="dxa"/>
              <w:left w:w="20" w:type="dxa"/>
              <w:bottom w:w="20" w:type="dxa"/>
              <w:right w:w="20" w:type="dxa"/>
            </w:tcMar>
            <w:vAlign w:val="center"/>
            <w:hideMark/>
          </w:tcPr>
          <w:p w14:paraId="5E90474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00C6D26" w14:textId="77777777" w:rsidR="00A330C9" w:rsidRPr="000A6F9A" w:rsidRDefault="00A330C9" w:rsidP="004239F6">
            <w:pPr>
              <w:pStyle w:val="movimento"/>
              <w:rPr>
                <w:color w:val="002060"/>
              </w:rPr>
            </w:pPr>
            <w:r w:rsidRPr="000A6F9A">
              <w:rPr>
                <w:color w:val="002060"/>
              </w:rPr>
              <w:t>POGGI FABIO</w:t>
            </w:r>
          </w:p>
        </w:tc>
        <w:tc>
          <w:tcPr>
            <w:tcW w:w="2200" w:type="dxa"/>
            <w:tcMar>
              <w:top w:w="20" w:type="dxa"/>
              <w:left w:w="20" w:type="dxa"/>
              <w:bottom w:w="20" w:type="dxa"/>
              <w:right w:w="20" w:type="dxa"/>
            </w:tcMar>
            <w:vAlign w:val="center"/>
            <w:hideMark/>
          </w:tcPr>
          <w:p w14:paraId="57C447A2" w14:textId="77777777" w:rsidR="00A330C9" w:rsidRPr="000A6F9A" w:rsidRDefault="00A330C9" w:rsidP="004239F6">
            <w:pPr>
              <w:pStyle w:val="movimento2"/>
              <w:rPr>
                <w:color w:val="002060"/>
              </w:rPr>
            </w:pPr>
            <w:r w:rsidRPr="000A6F9A">
              <w:rPr>
                <w:color w:val="002060"/>
              </w:rPr>
              <w:t xml:space="preserve">(CSI MONTEFIORE) </w:t>
            </w:r>
          </w:p>
        </w:tc>
      </w:tr>
    </w:tbl>
    <w:p w14:paraId="48714E5D"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9253BC8" w14:textId="77777777" w:rsidTr="004239F6">
        <w:tc>
          <w:tcPr>
            <w:tcW w:w="2200" w:type="dxa"/>
            <w:tcMar>
              <w:top w:w="20" w:type="dxa"/>
              <w:left w:w="20" w:type="dxa"/>
              <w:bottom w:w="20" w:type="dxa"/>
              <w:right w:w="20" w:type="dxa"/>
            </w:tcMar>
            <w:vAlign w:val="center"/>
            <w:hideMark/>
          </w:tcPr>
          <w:p w14:paraId="3DD82984" w14:textId="77777777" w:rsidR="00A330C9" w:rsidRPr="000A6F9A" w:rsidRDefault="00A330C9" w:rsidP="004239F6">
            <w:pPr>
              <w:pStyle w:val="movimento"/>
              <w:rPr>
                <w:color w:val="002060"/>
              </w:rPr>
            </w:pPr>
            <w:r w:rsidRPr="000A6F9A">
              <w:rPr>
                <w:color w:val="002060"/>
              </w:rPr>
              <w:t>CIMINARI CLAUDIO</w:t>
            </w:r>
          </w:p>
        </w:tc>
        <w:tc>
          <w:tcPr>
            <w:tcW w:w="2200" w:type="dxa"/>
            <w:tcMar>
              <w:top w:w="20" w:type="dxa"/>
              <w:left w:w="20" w:type="dxa"/>
              <w:bottom w:w="20" w:type="dxa"/>
              <w:right w:w="20" w:type="dxa"/>
            </w:tcMar>
            <w:vAlign w:val="center"/>
            <w:hideMark/>
          </w:tcPr>
          <w:p w14:paraId="28BD7DBA" w14:textId="77777777" w:rsidR="00A330C9" w:rsidRPr="000A6F9A" w:rsidRDefault="00A330C9" w:rsidP="004239F6">
            <w:pPr>
              <w:pStyle w:val="movimento2"/>
              <w:rPr>
                <w:color w:val="002060"/>
              </w:rPr>
            </w:pPr>
            <w:r w:rsidRPr="000A6F9A">
              <w:rPr>
                <w:color w:val="002060"/>
              </w:rPr>
              <w:t xml:space="preserve">(ACLI AUDAX MONTECOSARO C5) </w:t>
            </w:r>
          </w:p>
        </w:tc>
        <w:tc>
          <w:tcPr>
            <w:tcW w:w="800" w:type="dxa"/>
            <w:tcMar>
              <w:top w:w="20" w:type="dxa"/>
              <w:left w:w="20" w:type="dxa"/>
              <w:bottom w:w="20" w:type="dxa"/>
              <w:right w:w="20" w:type="dxa"/>
            </w:tcMar>
            <w:vAlign w:val="center"/>
            <w:hideMark/>
          </w:tcPr>
          <w:p w14:paraId="088D1B1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854347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16E8D08" w14:textId="77777777" w:rsidR="00A330C9" w:rsidRPr="000A6F9A" w:rsidRDefault="00A330C9" w:rsidP="004239F6">
            <w:pPr>
              <w:pStyle w:val="movimento2"/>
              <w:rPr>
                <w:color w:val="002060"/>
              </w:rPr>
            </w:pPr>
            <w:r w:rsidRPr="000A6F9A">
              <w:rPr>
                <w:color w:val="002060"/>
              </w:rPr>
              <w:t> </w:t>
            </w:r>
          </w:p>
        </w:tc>
      </w:tr>
    </w:tbl>
    <w:p w14:paraId="34733343" w14:textId="77777777" w:rsidR="00A330C9" w:rsidRDefault="00A330C9" w:rsidP="00A330C9">
      <w:pPr>
        <w:pStyle w:val="breakline"/>
        <w:rPr>
          <w:color w:val="002060"/>
        </w:rPr>
      </w:pPr>
    </w:p>
    <w:p w14:paraId="42824F61"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1C2C255D"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64A2348E" w14:textId="77777777" w:rsidR="00A330C9" w:rsidRPr="000A6F9A" w:rsidRDefault="00A330C9" w:rsidP="00A330C9">
      <w:pPr>
        <w:pStyle w:val="breakline"/>
        <w:rPr>
          <w:rFonts w:eastAsiaTheme="minorEastAsia"/>
          <w:color w:val="002060"/>
        </w:rPr>
      </w:pPr>
    </w:p>
    <w:p w14:paraId="3DC70846" w14:textId="77777777" w:rsidR="00A330C9" w:rsidRPr="000A6F9A" w:rsidRDefault="00A330C9" w:rsidP="00A330C9">
      <w:pPr>
        <w:pStyle w:val="titoloprinc0"/>
        <w:rPr>
          <w:color w:val="002060"/>
        </w:rPr>
      </w:pPr>
      <w:r w:rsidRPr="000A6F9A">
        <w:rPr>
          <w:color w:val="002060"/>
        </w:rPr>
        <w:t>CLASSIFICA</w:t>
      </w:r>
    </w:p>
    <w:p w14:paraId="1795335C" w14:textId="77777777" w:rsidR="00A330C9" w:rsidRPr="000A6F9A" w:rsidRDefault="00A330C9" w:rsidP="00A330C9">
      <w:pPr>
        <w:pStyle w:val="breakline"/>
        <w:rPr>
          <w:color w:val="002060"/>
        </w:rPr>
      </w:pPr>
    </w:p>
    <w:p w14:paraId="51E0004D" w14:textId="77777777" w:rsidR="00A330C9" w:rsidRPr="000A6F9A" w:rsidRDefault="00A330C9" w:rsidP="00A330C9">
      <w:pPr>
        <w:pStyle w:val="breakline"/>
        <w:rPr>
          <w:color w:val="002060"/>
        </w:rPr>
      </w:pPr>
    </w:p>
    <w:p w14:paraId="19786670"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0FF78E85"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E8FB5"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BF55C"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0A5C2"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3ED6D"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8424A"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40CF6"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31C8"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C7529"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785E0"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7D65D" w14:textId="77777777" w:rsidR="00A330C9" w:rsidRPr="000A6F9A" w:rsidRDefault="00A330C9" w:rsidP="004239F6">
            <w:pPr>
              <w:pStyle w:val="headertabella0"/>
              <w:rPr>
                <w:color w:val="002060"/>
              </w:rPr>
            </w:pPr>
            <w:r w:rsidRPr="000A6F9A">
              <w:rPr>
                <w:color w:val="002060"/>
              </w:rPr>
              <w:t>PE</w:t>
            </w:r>
          </w:p>
        </w:tc>
      </w:tr>
      <w:tr w:rsidR="00A330C9" w:rsidRPr="000A6F9A" w14:paraId="5CB11E97"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234AE7" w14:textId="77777777" w:rsidR="00A330C9" w:rsidRPr="000A6F9A" w:rsidRDefault="00A330C9" w:rsidP="004239F6">
            <w:pPr>
              <w:pStyle w:val="rowtabella0"/>
              <w:rPr>
                <w:color w:val="002060"/>
              </w:rPr>
            </w:pPr>
            <w:r w:rsidRPr="000A6F9A">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3771"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4B46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CE45"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0F8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637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B99F"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1075"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C308B"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2EBE" w14:textId="77777777" w:rsidR="00A330C9" w:rsidRPr="000A6F9A" w:rsidRDefault="00A330C9" w:rsidP="004239F6">
            <w:pPr>
              <w:pStyle w:val="rowtabella0"/>
              <w:jc w:val="center"/>
              <w:rPr>
                <w:color w:val="002060"/>
              </w:rPr>
            </w:pPr>
            <w:r w:rsidRPr="000A6F9A">
              <w:rPr>
                <w:color w:val="002060"/>
              </w:rPr>
              <w:t>0</w:t>
            </w:r>
          </w:p>
        </w:tc>
      </w:tr>
      <w:tr w:rsidR="00A330C9" w:rsidRPr="000A6F9A" w14:paraId="511ABA3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F7275" w14:textId="77777777" w:rsidR="00A330C9" w:rsidRPr="000A6F9A" w:rsidRDefault="00A330C9" w:rsidP="004239F6">
            <w:pPr>
              <w:pStyle w:val="rowtabella0"/>
              <w:rPr>
                <w:color w:val="002060"/>
                <w:lang w:val="en-US"/>
              </w:rPr>
            </w:pPr>
            <w:r w:rsidRPr="000A6F9A">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9FB0"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8EAB8"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6F22"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407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3229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3FE3B"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20C9"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8287"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6823" w14:textId="77777777" w:rsidR="00A330C9" w:rsidRPr="000A6F9A" w:rsidRDefault="00A330C9" w:rsidP="004239F6">
            <w:pPr>
              <w:pStyle w:val="rowtabella0"/>
              <w:jc w:val="center"/>
              <w:rPr>
                <w:color w:val="002060"/>
              </w:rPr>
            </w:pPr>
            <w:r w:rsidRPr="000A6F9A">
              <w:rPr>
                <w:color w:val="002060"/>
              </w:rPr>
              <w:t>0</w:t>
            </w:r>
          </w:p>
        </w:tc>
      </w:tr>
      <w:tr w:rsidR="00A330C9" w:rsidRPr="000A6F9A" w14:paraId="04984F7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65BB7A" w14:textId="77777777" w:rsidR="00A330C9" w:rsidRPr="000A6F9A" w:rsidRDefault="00A330C9" w:rsidP="004239F6">
            <w:pPr>
              <w:pStyle w:val="rowtabella0"/>
              <w:rPr>
                <w:color w:val="002060"/>
              </w:rPr>
            </w:pPr>
            <w:r w:rsidRPr="000A6F9A">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5EA59"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C268F"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07B4"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505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070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6926D"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C353E"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569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E2BF0" w14:textId="77777777" w:rsidR="00A330C9" w:rsidRPr="000A6F9A" w:rsidRDefault="00A330C9" w:rsidP="004239F6">
            <w:pPr>
              <w:pStyle w:val="rowtabella0"/>
              <w:jc w:val="center"/>
              <w:rPr>
                <w:color w:val="002060"/>
              </w:rPr>
            </w:pPr>
            <w:r w:rsidRPr="000A6F9A">
              <w:rPr>
                <w:color w:val="002060"/>
              </w:rPr>
              <w:t>0</w:t>
            </w:r>
          </w:p>
        </w:tc>
      </w:tr>
      <w:tr w:rsidR="00A330C9" w:rsidRPr="000A6F9A" w14:paraId="55332C5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C2678" w14:textId="77777777" w:rsidR="00A330C9" w:rsidRPr="000A6F9A" w:rsidRDefault="00A330C9" w:rsidP="004239F6">
            <w:pPr>
              <w:pStyle w:val="rowtabella0"/>
              <w:rPr>
                <w:color w:val="002060"/>
              </w:rPr>
            </w:pPr>
            <w:r w:rsidRPr="000A6F9A">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BEEE"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59B8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9FE7"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1F2E"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25B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B16E"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A6C5"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BD4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A509" w14:textId="77777777" w:rsidR="00A330C9" w:rsidRPr="000A6F9A" w:rsidRDefault="00A330C9" w:rsidP="004239F6">
            <w:pPr>
              <w:pStyle w:val="rowtabella0"/>
              <w:jc w:val="center"/>
              <w:rPr>
                <w:color w:val="002060"/>
              </w:rPr>
            </w:pPr>
            <w:r w:rsidRPr="000A6F9A">
              <w:rPr>
                <w:color w:val="002060"/>
              </w:rPr>
              <w:t>1</w:t>
            </w:r>
          </w:p>
        </w:tc>
      </w:tr>
      <w:tr w:rsidR="00A330C9" w:rsidRPr="000A6F9A" w14:paraId="7721D9C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9499F" w14:textId="77777777" w:rsidR="00A330C9" w:rsidRPr="000A6F9A" w:rsidRDefault="00A330C9" w:rsidP="004239F6">
            <w:pPr>
              <w:pStyle w:val="rowtabella0"/>
              <w:rPr>
                <w:color w:val="002060"/>
              </w:rPr>
            </w:pPr>
            <w:r w:rsidRPr="000A6F9A">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12D4"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14673"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982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B2B7"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BFD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7F22"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2800"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5579"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FC1D" w14:textId="77777777" w:rsidR="00A330C9" w:rsidRPr="000A6F9A" w:rsidRDefault="00A330C9" w:rsidP="004239F6">
            <w:pPr>
              <w:pStyle w:val="rowtabella0"/>
              <w:jc w:val="center"/>
              <w:rPr>
                <w:color w:val="002060"/>
              </w:rPr>
            </w:pPr>
            <w:r w:rsidRPr="000A6F9A">
              <w:rPr>
                <w:color w:val="002060"/>
              </w:rPr>
              <w:t>0</w:t>
            </w:r>
          </w:p>
        </w:tc>
      </w:tr>
      <w:tr w:rsidR="00A330C9" w:rsidRPr="000A6F9A" w14:paraId="4B2B5ED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D4B49" w14:textId="77777777" w:rsidR="00A330C9" w:rsidRPr="000A6F9A" w:rsidRDefault="00A330C9" w:rsidP="004239F6">
            <w:pPr>
              <w:pStyle w:val="rowtabella0"/>
              <w:rPr>
                <w:color w:val="002060"/>
              </w:rPr>
            </w:pPr>
            <w:r w:rsidRPr="000A6F9A">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2A2D"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E77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FE3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833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726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A833"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75E2"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324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72BC" w14:textId="77777777" w:rsidR="00A330C9" w:rsidRPr="000A6F9A" w:rsidRDefault="00A330C9" w:rsidP="004239F6">
            <w:pPr>
              <w:pStyle w:val="rowtabella0"/>
              <w:jc w:val="center"/>
              <w:rPr>
                <w:color w:val="002060"/>
              </w:rPr>
            </w:pPr>
            <w:r w:rsidRPr="000A6F9A">
              <w:rPr>
                <w:color w:val="002060"/>
              </w:rPr>
              <w:t>0</w:t>
            </w:r>
          </w:p>
        </w:tc>
      </w:tr>
      <w:tr w:rsidR="00A330C9" w:rsidRPr="000A6F9A" w14:paraId="7D7A511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1BE42" w14:textId="77777777" w:rsidR="00A330C9" w:rsidRPr="000A6F9A" w:rsidRDefault="00A330C9" w:rsidP="004239F6">
            <w:pPr>
              <w:pStyle w:val="rowtabella0"/>
              <w:rPr>
                <w:color w:val="002060"/>
                <w:lang w:val="en-US"/>
              </w:rPr>
            </w:pPr>
            <w:r w:rsidRPr="000A6F9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CE29C"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E657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69A0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01A0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07FB"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240A"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7724"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45BF3"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31C6" w14:textId="77777777" w:rsidR="00A330C9" w:rsidRPr="000A6F9A" w:rsidRDefault="00A330C9" w:rsidP="004239F6">
            <w:pPr>
              <w:pStyle w:val="rowtabella0"/>
              <w:jc w:val="center"/>
              <w:rPr>
                <w:color w:val="002060"/>
              </w:rPr>
            </w:pPr>
            <w:r w:rsidRPr="000A6F9A">
              <w:rPr>
                <w:color w:val="002060"/>
              </w:rPr>
              <w:t>0</w:t>
            </w:r>
          </w:p>
        </w:tc>
      </w:tr>
      <w:tr w:rsidR="00A330C9" w:rsidRPr="000A6F9A" w14:paraId="21109BE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6E415" w14:textId="77777777" w:rsidR="00A330C9" w:rsidRPr="000A6F9A" w:rsidRDefault="00A330C9" w:rsidP="004239F6">
            <w:pPr>
              <w:pStyle w:val="rowtabella0"/>
              <w:rPr>
                <w:color w:val="002060"/>
              </w:rPr>
            </w:pPr>
            <w:r w:rsidRPr="000A6F9A">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E0F4"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DCFE"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A26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8171"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5AA16"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E642"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04AC5"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246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E9681" w14:textId="77777777" w:rsidR="00A330C9" w:rsidRPr="000A6F9A" w:rsidRDefault="00A330C9" w:rsidP="004239F6">
            <w:pPr>
              <w:pStyle w:val="rowtabella0"/>
              <w:jc w:val="center"/>
              <w:rPr>
                <w:color w:val="002060"/>
              </w:rPr>
            </w:pPr>
            <w:r w:rsidRPr="000A6F9A">
              <w:rPr>
                <w:color w:val="002060"/>
              </w:rPr>
              <w:t>0</w:t>
            </w:r>
          </w:p>
        </w:tc>
      </w:tr>
      <w:tr w:rsidR="00A330C9" w:rsidRPr="000A6F9A" w14:paraId="0AD395A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A6409" w14:textId="77777777" w:rsidR="00A330C9" w:rsidRPr="000A6F9A" w:rsidRDefault="00A330C9" w:rsidP="004239F6">
            <w:pPr>
              <w:pStyle w:val="rowtabella0"/>
              <w:rPr>
                <w:color w:val="002060"/>
              </w:rPr>
            </w:pPr>
            <w:r w:rsidRPr="000A6F9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62B1"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0DB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146FF"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D7C9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0339"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9579"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0EC9"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D07F7"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6B7E" w14:textId="77777777" w:rsidR="00A330C9" w:rsidRPr="000A6F9A" w:rsidRDefault="00A330C9" w:rsidP="004239F6">
            <w:pPr>
              <w:pStyle w:val="rowtabella0"/>
              <w:jc w:val="center"/>
              <w:rPr>
                <w:color w:val="002060"/>
              </w:rPr>
            </w:pPr>
            <w:r w:rsidRPr="000A6F9A">
              <w:rPr>
                <w:color w:val="002060"/>
              </w:rPr>
              <w:t>0</w:t>
            </w:r>
          </w:p>
        </w:tc>
      </w:tr>
      <w:tr w:rsidR="00A330C9" w:rsidRPr="000A6F9A" w14:paraId="39E360E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21933D" w14:textId="77777777" w:rsidR="00A330C9" w:rsidRPr="000A6F9A" w:rsidRDefault="00A330C9" w:rsidP="004239F6">
            <w:pPr>
              <w:pStyle w:val="rowtabella0"/>
              <w:rPr>
                <w:color w:val="002060"/>
              </w:rPr>
            </w:pPr>
            <w:r w:rsidRPr="000A6F9A">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A8E5D"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43B5C"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0D6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8E6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7796"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91BB"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88E1"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EE053"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C005" w14:textId="77777777" w:rsidR="00A330C9" w:rsidRPr="000A6F9A" w:rsidRDefault="00A330C9" w:rsidP="004239F6">
            <w:pPr>
              <w:pStyle w:val="rowtabella0"/>
              <w:jc w:val="center"/>
              <w:rPr>
                <w:color w:val="002060"/>
              </w:rPr>
            </w:pPr>
            <w:r w:rsidRPr="000A6F9A">
              <w:rPr>
                <w:color w:val="002060"/>
              </w:rPr>
              <w:t>0</w:t>
            </w:r>
          </w:p>
        </w:tc>
      </w:tr>
      <w:tr w:rsidR="00A330C9" w:rsidRPr="000A6F9A" w14:paraId="7E27D06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A2728" w14:textId="77777777" w:rsidR="00A330C9" w:rsidRPr="000A6F9A" w:rsidRDefault="00A330C9" w:rsidP="004239F6">
            <w:pPr>
              <w:pStyle w:val="rowtabella0"/>
              <w:rPr>
                <w:color w:val="002060"/>
              </w:rPr>
            </w:pPr>
            <w:r w:rsidRPr="000A6F9A">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192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9F8D"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B3A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CAF7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418A3"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1E5BA"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F978"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55D3"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4257" w14:textId="77777777" w:rsidR="00A330C9" w:rsidRPr="000A6F9A" w:rsidRDefault="00A330C9" w:rsidP="004239F6">
            <w:pPr>
              <w:pStyle w:val="rowtabella0"/>
              <w:jc w:val="center"/>
              <w:rPr>
                <w:color w:val="002060"/>
              </w:rPr>
            </w:pPr>
            <w:r w:rsidRPr="000A6F9A">
              <w:rPr>
                <w:color w:val="002060"/>
              </w:rPr>
              <w:t>0</w:t>
            </w:r>
          </w:p>
        </w:tc>
      </w:tr>
      <w:tr w:rsidR="00A330C9" w:rsidRPr="000A6F9A" w14:paraId="67C7CF83"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730696" w14:textId="77777777" w:rsidR="00A330C9" w:rsidRPr="000A6F9A" w:rsidRDefault="00A330C9" w:rsidP="004239F6">
            <w:pPr>
              <w:pStyle w:val="rowtabella0"/>
              <w:rPr>
                <w:color w:val="002060"/>
                <w:lang w:val="en-US"/>
              </w:rPr>
            </w:pPr>
            <w:proofErr w:type="spellStart"/>
            <w:proofErr w:type="gramStart"/>
            <w:r w:rsidRPr="000A6F9A">
              <w:rPr>
                <w:color w:val="002060"/>
                <w:lang w:val="en-US"/>
              </w:rPr>
              <w:t>sq.B</w:t>
            </w:r>
            <w:proofErr w:type="spellEnd"/>
            <w:proofErr w:type="gramEnd"/>
            <w:r w:rsidRPr="000A6F9A">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9C6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1B8C"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949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35D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3AD8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FD2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084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2AB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B565" w14:textId="77777777" w:rsidR="00A330C9" w:rsidRPr="000A6F9A" w:rsidRDefault="00A330C9" w:rsidP="004239F6">
            <w:pPr>
              <w:pStyle w:val="rowtabella0"/>
              <w:jc w:val="center"/>
              <w:rPr>
                <w:color w:val="002060"/>
              </w:rPr>
            </w:pPr>
            <w:r w:rsidRPr="000A6F9A">
              <w:rPr>
                <w:color w:val="002060"/>
              </w:rPr>
              <w:t>0</w:t>
            </w:r>
          </w:p>
        </w:tc>
      </w:tr>
    </w:tbl>
    <w:p w14:paraId="7770BD09" w14:textId="77777777" w:rsidR="00A330C9" w:rsidRPr="000A6F9A" w:rsidRDefault="00A330C9" w:rsidP="00A330C9">
      <w:pPr>
        <w:pStyle w:val="breakline"/>
        <w:rPr>
          <w:rFonts w:eastAsiaTheme="minorEastAsia"/>
          <w:color w:val="002060"/>
        </w:rPr>
      </w:pPr>
    </w:p>
    <w:p w14:paraId="3B110A6A" w14:textId="77777777" w:rsidR="00A330C9" w:rsidRPr="000A6F9A" w:rsidRDefault="00A330C9" w:rsidP="00A330C9">
      <w:pPr>
        <w:pStyle w:val="breakline"/>
        <w:rPr>
          <w:color w:val="002060"/>
        </w:rPr>
      </w:pPr>
    </w:p>
    <w:p w14:paraId="17C95FFF" w14:textId="77777777" w:rsidR="00A330C9" w:rsidRPr="000A6F9A" w:rsidRDefault="00A330C9" w:rsidP="00A330C9">
      <w:pPr>
        <w:pStyle w:val="sottotitolocampionato10"/>
        <w:rPr>
          <w:color w:val="002060"/>
        </w:rPr>
      </w:pPr>
      <w:r w:rsidRPr="000A6F9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569CFE31"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48B29"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B6F59"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B7FCC"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2A679"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96957"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1256"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B3E04"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6F1F2"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CD098"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B1E7A" w14:textId="77777777" w:rsidR="00A330C9" w:rsidRPr="000A6F9A" w:rsidRDefault="00A330C9" w:rsidP="004239F6">
            <w:pPr>
              <w:pStyle w:val="headertabella0"/>
              <w:rPr>
                <w:color w:val="002060"/>
              </w:rPr>
            </w:pPr>
            <w:r w:rsidRPr="000A6F9A">
              <w:rPr>
                <w:color w:val="002060"/>
              </w:rPr>
              <w:t>PE</w:t>
            </w:r>
          </w:p>
        </w:tc>
      </w:tr>
      <w:tr w:rsidR="00A330C9" w:rsidRPr="000A6F9A" w14:paraId="1EAAFD15"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08FC4" w14:textId="77777777" w:rsidR="00A330C9" w:rsidRPr="000A6F9A" w:rsidRDefault="00A330C9" w:rsidP="004239F6">
            <w:pPr>
              <w:pStyle w:val="rowtabella0"/>
              <w:rPr>
                <w:color w:val="002060"/>
              </w:rPr>
            </w:pPr>
            <w:r w:rsidRPr="000A6F9A">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369B"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C16F"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9319"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DC6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4FB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A900"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1B1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56D78"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50D6" w14:textId="77777777" w:rsidR="00A330C9" w:rsidRPr="000A6F9A" w:rsidRDefault="00A330C9" w:rsidP="004239F6">
            <w:pPr>
              <w:pStyle w:val="rowtabella0"/>
              <w:jc w:val="center"/>
              <w:rPr>
                <w:color w:val="002060"/>
              </w:rPr>
            </w:pPr>
            <w:r w:rsidRPr="000A6F9A">
              <w:rPr>
                <w:color w:val="002060"/>
              </w:rPr>
              <w:t>0</w:t>
            </w:r>
          </w:p>
        </w:tc>
      </w:tr>
      <w:tr w:rsidR="00A330C9" w:rsidRPr="000A6F9A" w14:paraId="7C0D493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BD237" w14:textId="77777777" w:rsidR="00A330C9" w:rsidRPr="000A6F9A" w:rsidRDefault="00A330C9" w:rsidP="004239F6">
            <w:pPr>
              <w:pStyle w:val="rowtabella0"/>
              <w:rPr>
                <w:color w:val="002060"/>
              </w:rPr>
            </w:pPr>
            <w:r w:rsidRPr="000A6F9A">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5BAC"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D191"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579B9"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841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ACE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4E18"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A916"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9DF1"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DDE13" w14:textId="77777777" w:rsidR="00A330C9" w:rsidRPr="000A6F9A" w:rsidRDefault="00A330C9" w:rsidP="004239F6">
            <w:pPr>
              <w:pStyle w:val="rowtabella0"/>
              <w:jc w:val="center"/>
              <w:rPr>
                <w:color w:val="002060"/>
              </w:rPr>
            </w:pPr>
            <w:r w:rsidRPr="000A6F9A">
              <w:rPr>
                <w:color w:val="002060"/>
              </w:rPr>
              <w:t>0</w:t>
            </w:r>
          </w:p>
        </w:tc>
      </w:tr>
      <w:tr w:rsidR="00A330C9" w:rsidRPr="000A6F9A" w14:paraId="0A422C9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F3D78" w14:textId="77777777" w:rsidR="00A330C9" w:rsidRPr="000A6F9A" w:rsidRDefault="00A330C9" w:rsidP="004239F6">
            <w:pPr>
              <w:pStyle w:val="rowtabella0"/>
              <w:rPr>
                <w:color w:val="002060"/>
              </w:rPr>
            </w:pPr>
            <w:r w:rsidRPr="000A6F9A">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E0C3"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6D36"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7853"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2DB7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8A3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86D2"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4D3EB"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2CFF7"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F84B" w14:textId="77777777" w:rsidR="00A330C9" w:rsidRPr="000A6F9A" w:rsidRDefault="00A330C9" w:rsidP="004239F6">
            <w:pPr>
              <w:pStyle w:val="rowtabella0"/>
              <w:jc w:val="center"/>
              <w:rPr>
                <w:color w:val="002060"/>
              </w:rPr>
            </w:pPr>
            <w:r w:rsidRPr="000A6F9A">
              <w:rPr>
                <w:color w:val="002060"/>
              </w:rPr>
              <w:t>0</w:t>
            </w:r>
          </w:p>
        </w:tc>
      </w:tr>
      <w:tr w:rsidR="00A330C9" w:rsidRPr="000A6F9A" w14:paraId="4DC7A05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654EF" w14:textId="77777777" w:rsidR="00A330C9" w:rsidRPr="000A6F9A" w:rsidRDefault="00A330C9" w:rsidP="004239F6">
            <w:pPr>
              <w:pStyle w:val="rowtabella0"/>
              <w:rPr>
                <w:color w:val="002060"/>
              </w:rPr>
            </w:pPr>
            <w:r w:rsidRPr="000A6F9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1CC2"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0057"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D67B"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B147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BC4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089C1"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51EF"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106BC"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1AAA" w14:textId="77777777" w:rsidR="00A330C9" w:rsidRPr="000A6F9A" w:rsidRDefault="00A330C9" w:rsidP="004239F6">
            <w:pPr>
              <w:pStyle w:val="rowtabella0"/>
              <w:jc w:val="center"/>
              <w:rPr>
                <w:color w:val="002060"/>
              </w:rPr>
            </w:pPr>
            <w:r w:rsidRPr="000A6F9A">
              <w:rPr>
                <w:color w:val="002060"/>
              </w:rPr>
              <w:t>0</w:t>
            </w:r>
          </w:p>
        </w:tc>
      </w:tr>
      <w:tr w:rsidR="00A330C9" w:rsidRPr="000A6F9A" w14:paraId="5B92BB9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FB086" w14:textId="77777777" w:rsidR="00A330C9" w:rsidRPr="000A6F9A" w:rsidRDefault="00A330C9" w:rsidP="004239F6">
            <w:pPr>
              <w:pStyle w:val="rowtabella0"/>
              <w:rPr>
                <w:color w:val="002060"/>
              </w:rPr>
            </w:pPr>
            <w:r w:rsidRPr="000A6F9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1358"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EAD1"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B113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5B2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5977F"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C30B"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46A04"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0061"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7CC8" w14:textId="77777777" w:rsidR="00A330C9" w:rsidRPr="000A6F9A" w:rsidRDefault="00A330C9" w:rsidP="004239F6">
            <w:pPr>
              <w:pStyle w:val="rowtabella0"/>
              <w:jc w:val="center"/>
              <w:rPr>
                <w:color w:val="002060"/>
              </w:rPr>
            </w:pPr>
            <w:r w:rsidRPr="000A6F9A">
              <w:rPr>
                <w:color w:val="002060"/>
              </w:rPr>
              <w:t>0</w:t>
            </w:r>
          </w:p>
        </w:tc>
      </w:tr>
      <w:tr w:rsidR="00A330C9" w:rsidRPr="000A6F9A" w14:paraId="37E508A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2FC14" w14:textId="77777777" w:rsidR="00A330C9" w:rsidRPr="000A6F9A" w:rsidRDefault="00A330C9" w:rsidP="004239F6">
            <w:pPr>
              <w:pStyle w:val="rowtabella0"/>
              <w:rPr>
                <w:color w:val="002060"/>
              </w:rPr>
            </w:pPr>
            <w:r w:rsidRPr="000A6F9A">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578A"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45E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9FFD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986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70F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14EF"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FBEC"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8A8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A913" w14:textId="77777777" w:rsidR="00A330C9" w:rsidRPr="000A6F9A" w:rsidRDefault="00A330C9" w:rsidP="004239F6">
            <w:pPr>
              <w:pStyle w:val="rowtabella0"/>
              <w:jc w:val="center"/>
              <w:rPr>
                <w:color w:val="002060"/>
              </w:rPr>
            </w:pPr>
            <w:r w:rsidRPr="000A6F9A">
              <w:rPr>
                <w:color w:val="002060"/>
              </w:rPr>
              <w:t>0</w:t>
            </w:r>
          </w:p>
        </w:tc>
      </w:tr>
      <w:tr w:rsidR="00A330C9" w:rsidRPr="000A6F9A" w14:paraId="0F0379F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ADFB0" w14:textId="77777777" w:rsidR="00A330C9" w:rsidRPr="000A6F9A" w:rsidRDefault="00A330C9" w:rsidP="004239F6">
            <w:pPr>
              <w:pStyle w:val="rowtabella0"/>
              <w:rPr>
                <w:color w:val="002060"/>
              </w:rPr>
            </w:pPr>
            <w:r w:rsidRPr="000A6F9A">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5308"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298E"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109A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EFB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DAC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FFC72"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4958F"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A30E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7F88" w14:textId="77777777" w:rsidR="00A330C9" w:rsidRPr="000A6F9A" w:rsidRDefault="00A330C9" w:rsidP="004239F6">
            <w:pPr>
              <w:pStyle w:val="rowtabella0"/>
              <w:jc w:val="center"/>
              <w:rPr>
                <w:color w:val="002060"/>
              </w:rPr>
            </w:pPr>
            <w:r w:rsidRPr="000A6F9A">
              <w:rPr>
                <w:color w:val="002060"/>
              </w:rPr>
              <w:t>0</w:t>
            </w:r>
          </w:p>
        </w:tc>
      </w:tr>
      <w:tr w:rsidR="00A330C9" w:rsidRPr="000A6F9A" w14:paraId="19095E6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6AF8B6" w14:textId="77777777" w:rsidR="00A330C9" w:rsidRPr="000A6F9A" w:rsidRDefault="00A330C9" w:rsidP="004239F6">
            <w:pPr>
              <w:pStyle w:val="rowtabella0"/>
              <w:rPr>
                <w:color w:val="002060"/>
                <w:lang w:val="en-US"/>
              </w:rPr>
            </w:pPr>
            <w:r w:rsidRPr="000A6F9A">
              <w:rPr>
                <w:color w:val="002060"/>
                <w:lang w:val="en-US"/>
              </w:rPr>
              <w:t xml:space="preserve">A.S.D. REAL CASEBRUCIATE </w:t>
            </w:r>
            <w:proofErr w:type="gramStart"/>
            <w:r w:rsidRPr="000A6F9A">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1AE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35DB"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DFA9"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2CB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3258B"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4732"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C3330"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931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C1E0B" w14:textId="77777777" w:rsidR="00A330C9" w:rsidRPr="000A6F9A" w:rsidRDefault="00A330C9" w:rsidP="004239F6">
            <w:pPr>
              <w:pStyle w:val="rowtabella0"/>
              <w:jc w:val="center"/>
              <w:rPr>
                <w:color w:val="002060"/>
              </w:rPr>
            </w:pPr>
            <w:r w:rsidRPr="000A6F9A">
              <w:rPr>
                <w:color w:val="002060"/>
              </w:rPr>
              <w:t>0</w:t>
            </w:r>
          </w:p>
        </w:tc>
      </w:tr>
      <w:tr w:rsidR="00A330C9" w:rsidRPr="000A6F9A" w14:paraId="34D55F2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80138" w14:textId="77777777" w:rsidR="00A330C9" w:rsidRPr="000A6F9A" w:rsidRDefault="00A330C9" w:rsidP="004239F6">
            <w:pPr>
              <w:pStyle w:val="rowtabella0"/>
              <w:rPr>
                <w:color w:val="002060"/>
              </w:rPr>
            </w:pPr>
            <w:r w:rsidRPr="000A6F9A">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38CB8"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64B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42F3"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644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F4BF"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02D9"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3945"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B7E6"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DD65C" w14:textId="77777777" w:rsidR="00A330C9" w:rsidRPr="000A6F9A" w:rsidRDefault="00A330C9" w:rsidP="004239F6">
            <w:pPr>
              <w:pStyle w:val="rowtabella0"/>
              <w:jc w:val="center"/>
              <w:rPr>
                <w:color w:val="002060"/>
              </w:rPr>
            </w:pPr>
            <w:r w:rsidRPr="000A6F9A">
              <w:rPr>
                <w:color w:val="002060"/>
              </w:rPr>
              <w:t>0</w:t>
            </w:r>
          </w:p>
        </w:tc>
      </w:tr>
      <w:tr w:rsidR="00A330C9" w:rsidRPr="000A6F9A" w14:paraId="2D92EED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09CA1" w14:textId="77777777" w:rsidR="00A330C9" w:rsidRPr="000A6F9A" w:rsidRDefault="00A330C9" w:rsidP="004239F6">
            <w:pPr>
              <w:pStyle w:val="rowtabella0"/>
              <w:rPr>
                <w:color w:val="002060"/>
              </w:rPr>
            </w:pPr>
            <w:r w:rsidRPr="000A6F9A">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CC8B"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4B44F"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FCEF"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54C8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43BE"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1A24C"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0205"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64D70"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9070" w14:textId="77777777" w:rsidR="00A330C9" w:rsidRPr="000A6F9A" w:rsidRDefault="00A330C9" w:rsidP="004239F6">
            <w:pPr>
              <w:pStyle w:val="rowtabella0"/>
              <w:jc w:val="center"/>
              <w:rPr>
                <w:color w:val="002060"/>
              </w:rPr>
            </w:pPr>
            <w:r w:rsidRPr="000A6F9A">
              <w:rPr>
                <w:color w:val="002060"/>
              </w:rPr>
              <w:t>0</w:t>
            </w:r>
          </w:p>
        </w:tc>
      </w:tr>
      <w:tr w:rsidR="00A330C9" w:rsidRPr="000A6F9A" w14:paraId="2AB1691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21D0C" w14:textId="77777777" w:rsidR="00A330C9" w:rsidRPr="000A6F9A" w:rsidRDefault="00A330C9" w:rsidP="004239F6">
            <w:pPr>
              <w:pStyle w:val="rowtabella0"/>
              <w:rPr>
                <w:color w:val="002060"/>
              </w:rPr>
            </w:pPr>
            <w:r w:rsidRPr="000A6F9A">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5F3B"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164E"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66D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0D19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9FF0"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8821E"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A121"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1594"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69727" w14:textId="77777777" w:rsidR="00A330C9" w:rsidRPr="000A6F9A" w:rsidRDefault="00A330C9" w:rsidP="004239F6">
            <w:pPr>
              <w:pStyle w:val="rowtabella0"/>
              <w:jc w:val="center"/>
              <w:rPr>
                <w:color w:val="002060"/>
              </w:rPr>
            </w:pPr>
            <w:r w:rsidRPr="000A6F9A">
              <w:rPr>
                <w:color w:val="002060"/>
              </w:rPr>
              <w:t>0</w:t>
            </w:r>
          </w:p>
        </w:tc>
      </w:tr>
      <w:tr w:rsidR="00A330C9" w:rsidRPr="000A6F9A" w14:paraId="549C53AB"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1A7558" w14:textId="77777777" w:rsidR="00A330C9" w:rsidRPr="000A6F9A" w:rsidRDefault="00A330C9" w:rsidP="004239F6">
            <w:pPr>
              <w:pStyle w:val="rowtabella0"/>
              <w:rPr>
                <w:color w:val="002060"/>
              </w:rPr>
            </w:pPr>
            <w:r w:rsidRPr="000A6F9A">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9BD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A7B8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419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C7A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1E37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FCE68"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2986" w14:textId="77777777" w:rsidR="00A330C9" w:rsidRPr="000A6F9A" w:rsidRDefault="00A330C9" w:rsidP="004239F6">
            <w:pPr>
              <w:pStyle w:val="rowtabella0"/>
              <w:jc w:val="center"/>
              <w:rPr>
                <w:color w:val="002060"/>
              </w:rPr>
            </w:pPr>
            <w:r w:rsidRPr="000A6F9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BC6EF"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7CB7" w14:textId="77777777" w:rsidR="00A330C9" w:rsidRPr="000A6F9A" w:rsidRDefault="00A330C9" w:rsidP="004239F6">
            <w:pPr>
              <w:pStyle w:val="rowtabella0"/>
              <w:jc w:val="center"/>
              <w:rPr>
                <w:color w:val="002060"/>
              </w:rPr>
            </w:pPr>
            <w:r w:rsidRPr="000A6F9A">
              <w:rPr>
                <w:color w:val="002060"/>
              </w:rPr>
              <w:t>0</w:t>
            </w:r>
          </w:p>
        </w:tc>
      </w:tr>
    </w:tbl>
    <w:p w14:paraId="0C42A323" w14:textId="77777777" w:rsidR="00A330C9" w:rsidRPr="000A6F9A" w:rsidRDefault="00A330C9" w:rsidP="00A330C9">
      <w:pPr>
        <w:pStyle w:val="breakline"/>
        <w:rPr>
          <w:rFonts w:eastAsiaTheme="minorEastAsia"/>
          <w:color w:val="002060"/>
        </w:rPr>
      </w:pPr>
    </w:p>
    <w:p w14:paraId="73792B49" w14:textId="77777777" w:rsidR="00A330C9" w:rsidRPr="000A6F9A" w:rsidRDefault="00A330C9" w:rsidP="00A330C9">
      <w:pPr>
        <w:pStyle w:val="breakline"/>
        <w:rPr>
          <w:color w:val="002060"/>
        </w:rPr>
      </w:pPr>
    </w:p>
    <w:p w14:paraId="0A7E8ADB" w14:textId="77777777" w:rsidR="00A330C9" w:rsidRPr="000A6F9A" w:rsidRDefault="00A330C9" w:rsidP="00A330C9">
      <w:pPr>
        <w:pStyle w:val="sottotitolocampionato10"/>
        <w:rPr>
          <w:color w:val="002060"/>
        </w:rPr>
      </w:pPr>
      <w:r w:rsidRPr="000A6F9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0FD7BE57"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1A649"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5173C"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93509"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464C0"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9E25B"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D9745"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12695"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1E6E9"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6F1C"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73F64" w14:textId="77777777" w:rsidR="00A330C9" w:rsidRPr="000A6F9A" w:rsidRDefault="00A330C9" w:rsidP="004239F6">
            <w:pPr>
              <w:pStyle w:val="headertabella0"/>
              <w:rPr>
                <w:color w:val="002060"/>
              </w:rPr>
            </w:pPr>
            <w:r w:rsidRPr="000A6F9A">
              <w:rPr>
                <w:color w:val="002060"/>
              </w:rPr>
              <w:t>PE</w:t>
            </w:r>
          </w:p>
        </w:tc>
      </w:tr>
      <w:tr w:rsidR="00A330C9" w:rsidRPr="000A6F9A" w14:paraId="4F55CD67"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ADDAE8" w14:textId="77777777" w:rsidR="00A330C9" w:rsidRPr="000A6F9A" w:rsidRDefault="00A330C9" w:rsidP="004239F6">
            <w:pPr>
              <w:pStyle w:val="rowtabella0"/>
              <w:rPr>
                <w:color w:val="002060"/>
              </w:rPr>
            </w:pPr>
            <w:r w:rsidRPr="000A6F9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E52D"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C29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137D"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8D2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A17B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D669" w14:textId="77777777" w:rsidR="00A330C9" w:rsidRPr="000A6F9A" w:rsidRDefault="00A330C9" w:rsidP="004239F6">
            <w:pPr>
              <w:pStyle w:val="rowtabella0"/>
              <w:jc w:val="center"/>
              <w:rPr>
                <w:color w:val="002060"/>
              </w:rPr>
            </w:pPr>
            <w:r w:rsidRPr="000A6F9A">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76AD"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A057" w14:textId="77777777" w:rsidR="00A330C9" w:rsidRPr="000A6F9A" w:rsidRDefault="00A330C9" w:rsidP="004239F6">
            <w:pPr>
              <w:pStyle w:val="rowtabella0"/>
              <w:jc w:val="center"/>
              <w:rPr>
                <w:color w:val="002060"/>
              </w:rPr>
            </w:pPr>
            <w:r w:rsidRPr="000A6F9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0D1C" w14:textId="77777777" w:rsidR="00A330C9" w:rsidRPr="000A6F9A" w:rsidRDefault="00A330C9" w:rsidP="004239F6">
            <w:pPr>
              <w:pStyle w:val="rowtabella0"/>
              <w:jc w:val="center"/>
              <w:rPr>
                <w:color w:val="002060"/>
              </w:rPr>
            </w:pPr>
            <w:r w:rsidRPr="000A6F9A">
              <w:rPr>
                <w:color w:val="002060"/>
              </w:rPr>
              <w:t>0</w:t>
            </w:r>
          </w:p>
        </w:tc>
      </w:tr>
      <w:tr w:rsidR="00A330C9" w:rsidRPr="000A6F9A" w14:paraId="71B4928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5C75B" w14:textId="77777777" w:rsidR="00A330C9" w:rsidRPr="000A6F9A" w:rsidRDefault="00A330C9" w:rsidP="004239F6">
            <w:pPr>
              <w:pStyle w:val="rowtabella0"/>
              <w:rPr>
                <w:color w:val="002060"/>
              </w:rPr>
            </w:pPr>
            <w:r w:rsidRPr="000A6F9A">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DA6DB"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ED4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E4AE"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A9AD"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09B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AB32"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569AA"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38A0F"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191F" w14:textId="77777777" w:rsidR="00A330C9" w:rsidRPr="000A6F9A" w:rsidRDefault="00A330C9" w:rsidP="004239F6">
            <w:pPr>
              <w:pStyle w:val="rowtabella0"/>
              <w:jc w:val="center"/>
              <w:rPr>
                <w:color w:val="002060"/>
              </w:rPr>
            </w:pPr>
            <w:r w:rsidRPr="000A6F9A">
              <w:rPr>
                <w:color w:val="002060"/>
              </w:rPr>
              <w:t>0</w:t>
            </w:r>
          </w:p>
        </w:tc>
      </w:tr>
      <w:tr w:rsidR="00A330C9" w:rsidRPr="000A6F9A" w14:paraId="681369F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61DD5" w14:textId="77777777" w:rsidR="00A330C9" w:rsidRPr="000A6F9A" w:rsidRDefault="00A330C9" w:rsidP="004239F6">
            <w:pPr>
              <w:pStyle w:val="rowtabella0"/>
              <w:rPr>
                <w:color w:val="002060"/>
              </w:rPr>
            </w:pPr>
            <w:r w:rsidRPr="000A6F9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57A8"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6BBB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C6D10"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FC3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B2E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6D0F"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BF2C"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FC4F"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502B" w14:textId="77777777" w:rsidR="00A330C9" w:rsidRPr="000A6F9A" w:rsidRDefault="00A330C9" w:rsidP="004239F6">
            <w:pPr>
              <w:pStyle w:val="rowtabella0"/>
              <w:jc w:val="center"/>
              <w:rPr>
                <w:color w:val="002060"/>
              </w:rPr>
            </w:pPr>
            <w:r w:rsidRPr="000A6F9A">
              <w:rPr>
                <w:color w:val="002060"/>
              </w:rPr>
              <w:t>0</w:t>
            </w:r>
          </w:p>
        </w:tc>
      </w:tr>
      <w:tr w:rsidR="00A330C9" w:rsidRPr="000A6F9A" w14:paraId="46EE645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63673" w14:textId="77777777" w:rsidR="00A330C9" w:rsidRPr="000A6F9A" w:rsidRDefault="00A330C9" w:rsidP="004239F6">
            <w:pPr>
              <w:pStyle w:val="rowtabella0"/>
              <w:rPr>
                <w:color w:val="002060"/>
              </w:rPr>
            </w:pPr>
            <w:r w:rsidRPr="000A6F9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B94F"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FC3D"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A99F"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FD1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74B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1233E"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1DE49"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6B69"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93A1" w14:textId="77777777" w:rsidR="00A330C9" w:rsidRPr="000A6F9A" w:rsidRDefault="00A330C9" w:rsidP="004239F6">
            <w:pPr>
              <w:pStyle w:val="rowtabella0"/>
              <w:jc w:val="center"/>
              <w:rPr>
                <w:color w:val="002060"/>
              </w:rPr>
            </w:pPr>
            <w:r w:rsidRPr="000A6F9A">
              <w:rPr>
                <w:color w:val="002060"/>
              </w:rPr>
              <w:t>0</w:t>
            </w:r>
          </w:p>
        </w:tc>
      </w:tr>
      <w:tr w:rsidR="00A330C9" w:rsidRPr="000A6F9A" w14:paraId="025B389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BA004" w14:textId="77777777" w:rsidR="00A330C9" w:rsidRPr="000A6F9A" w:rsidRDefault="00A330C9" w:rsidP="004239F6">
            <w:pPr>
              <w:pStyle w:val="rowtabella0"/>
              <w:rPr>
                <w:color w:val="002060"/>
              </w:rPr>
            </w:pPr>
            <w:r w:rsidRPr="000A6F9A">
              <w:rPr>
                <w:color w:val="002060"/>
              </w:rPr>
              <w:lastRenderedPageBreak/>
              <w:t xml:space="preserve">A.S.D. </w:t>
            </w:r>
            <w:proofErr w:type="gramStart"/>
            <w:r w:rsidRPr="000A6F9A">
              <w:rPr>
                <w:color w:val="002060"/>
              </w:rPr>
              <w:t>CITTA</w:t>
            </w:r>
            <w:proofErr w:type="gramEnd"/>
            <w:r w:rsidRPr="000A6F9A">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8775"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4A5B"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370A"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3F87"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A0BC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987A" w14:textId="77777777" w:rsidR="00A330C9" w:rsidRPr="000A6F9A" w:rsidRDefault="00A330C9" w:rsidP="004239F6">
            <w:pPr>
              <w:pStyle w:val="rowtabella0"/>
              <w:jc w:val="center"/>
              <w:rPr>
                <w:color w:val="002060"/>
              </w:rPr>
            </w:pPr>
            <w:r w:rsidRPr="000A6F9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493A"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05CC"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920C6" w14:textId="77777777" w:rsidR="00A330C9" w:rsidRPr="000A6F9A" w:rsidRDefault="00A330C9" w:rsidP="004239F6">
            <w:pPr>
              <w:pStyle w:val="rowtabella0"/>
              <w:jc w:val="center"/>
              <w:rPr>
                <w:color w:val="002060"/>
              </w:rPr>
            </w:pPr>
            <w:r w:rsidRPr="000A6F9A">
              <w:rPr>
                <w:color w:val="002060"/>
              </w:rPr>
              <w:t>0</w:t>
            </w:r>
          </w:p>
        </w:tc>
      </w:tr>
      <w:tr w:rsidR="00A330C9" w:rsidRPr="000A6F9A" w14:paraId="09C08E6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9647C8" w14:textId="77777777" w:rsidR="00A330C9" w:rsidRPr="000A6F9A" w:rsidRDefault="00A330C9" w:rsidP="004239F6">
            <w:pPr>
              <w:pStyle w:val="rowtabella0"/>
              <w:rPr>
                <w:color w:val="002060"/>
              </w:rPr>
            </w:pPr>
            <w:r w:rsidRPr="000A6F9A">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781C"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89A57"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CFF9"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87186"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1B5D"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9806"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04D5"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3360"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B51A" w14:textId="77777777" w:rsidR="00A330C9" w:rsidRPr="000A6F9A" w:rsidRDefault="00A330C9" w:rsidP="004239F6">
            <w:pPr>
              <w:pStyle w:val="rowtabella0"/>
              <w:jc w:val="center"/>
              <w:rPr>
                <w:color w:val="002060"/>
              </w:rPr>
            </w:pPr>
            <w:r w:rsidRPr="000A6F9A">
              <w:rPr>
                <w:color w:val="002060"/>
              </w:rPr>
              <w:t>0</w:t>
            </w:r>
          </w:p>
        </w:tc>
      </w:tr>
      <w:tr w:rsidR="00A330C9" w:rsidRPr="000A6F9A" w14:paraId="57085D8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2A9E1" w14:textId="77777777" w:rsidR="00A330C9" w:rsidRPr="000A6F9A" w:rsidRDefault="00A330C9" w:rsidP="004239F6">
            <w:pPr>
              <w:pStyle w:val="rowtabella0"/>
              <w:rPr>
                <w:color w:val="002060"/>
              </w:rPr>
            </w:pPr>
            <w:r w:rsidRPr="000A6F9A">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EEA3"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AB2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892A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771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DC5C"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81B2"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866B"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A15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48B15" w14:textId="77777777" w:rsidR="00A330C9" w:rsidRPr="000A6F9A" w:rsidRDefault="00A330C9" w:rsidP="004239F6">
            <w:pPr>
              <w:pStyle w:val="rowtabella0"/>
              <w:jc w:val="center"/>
              <w:rPr>
                <w:color w:val="002060"/>
              </w:rPr>
            </w:pPr>
            <w:r w:rsidRPr="000A6F9A">
              <w:rPr>
                <w:color w:val="002060"/>
              </w:rPr>
              <w:t>0</w:t>
            </w:r>
          </w:p>
        </w:tc>
      </w:tr>
      <w:tr w:rsidR="00A330C9" w:rsidRPr="000A6F9A" w14:paraId="3091E7C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7CC2A" w14:textId="77777777" w:rsidR="00A330C9" w:rsidRPr="000A6F9A" w:rsidRDefault="00A330C9" w:rsidP="004239F6">
            <w:pPr>
              <w:pStyle w:val="rowtabella0"/>
              <w:rPr>
                <w:color w:val="002060"/>
              </w:rPr>
            </w:pPr>
            <w:r w:rsidRPr="000A6F9A">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7134"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39ACD"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68C2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C952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EE48"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C1654"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43A6"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CF473"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9BA4" w14:textId="77777777" w:rsidR="00A330C9" w:rsidRPr="000A6F9A" w:rsidRDefault="00A330C9" w:rsidP="004239F6">
            <w:pPr>
              <w:pStyle w:val="rowtabella0"/>
              <w:jc w:val="center"/>
              <w:rPr>
                <w:color w:val="002060"/>
              </w:rPr>
            </w:pPr>
            <w:r w:rsidRPr="000A6F9A">
              <w:rPr>
                <w:color w:val="002060"/>
              </w:rPr>
              <w:t>0</w:t>
            </w:r>
          </w:p>
        </w:tc>
      </w:tr>
      <w:tr w:rsidR="00A330C9" w:rsidRPr="000A6F9A" w14:paraId="674605F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67BA9" w14:textId="77777777" w:rsidR="00A330C9" w:rsidRPr="000A6F9A" w:rsidRDefault="00A330C9" w:rsidP="004239F6">
            <w:pPr>
              <w:pStyle w:val="rowtabella0"/>
              <w:rPr>
                <w:color w:val="002060"/>
              </w:rPr>
            </w:pPr>
            <w:r w:rsidRPr="000A6F9A">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FA95"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E717"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49B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94AE4"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AF820"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C1A8"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48AA"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542F"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7248" w14:textId="77777777" w:rsidR="00A330C9" w:rsidRPr="000A6F9A" w:rsidRDefault="00A330C9" w:rsidP="004239F6">
            <w:pPr>
              <w:pStyle w:val="rowtabella0"/>
              <w:jc w:val="center"/>
              <w:rPr>
                <w:color w:val="002060"/>
              </w:rPr>
            </w:pPr>
            <w:r w:rsidRPr="000A6F9A">
              <w:rPr>
                <w:color w:val="002060"/>
              </w:rPr>
              <w:t>0</w:t>
            </w:r>
          </w:p>
        </w:tc>
      </w:tr>
      <w:tr w:rsidR="00A330C9" w:rsidRPr="000A6F9A" w14:paraId="01690C7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602F26" w14:textId="77777777" w:rsidR="00A330C9" w:rsidRPr="000A6F9A" w:rsidRDefault="00A330C9" w:rsidP="004239F6">
            <w:pPr>
              <w:pStyle w:val="rowtabella0"/>
              <w:rPr>
                <w:color w:val="002060"/>
              </w:rPr>
            </w:pPr>
            <w:r w:rsidRPr="000A6F9A">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D8AC9"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33E3"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507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16F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EAF84"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024C1"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EFD19" w14:textId="77777777" w:rsidR="00A330C9" w:rsidRPr="000A6F9A" w:rsidRDefault="00A330C9" w:rsidP="004239F6">
            <w:pPr>
              <w:pStyle w:val="rowtabella0"/>
              <w:jc w:val="center"/>
              <w:rPr>
                <w:color w:val="002060"/>
              </w:rPr>
            </w:pPr>
            <w:r w:rsidRPr="000A6F9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5AA9"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D02C" w14:textId="77777777" w:rsidR="00A330C9" w:rsidRPr="000A6F9A" w:rsidRDefault="00A330C9" w:rsidP="004239F6">
            <w:pPr>
              <w:pStyle w:val="rowtabella0"/>
              <w:jc w:val="center"/>
              <w:rPr>
                <w:color w:val="002060"/>
              </w:rPr>
            </w:pPr>
            <w:r w:rsidRPr="000A6F9A">
              <w:rPr>
                <w:color w:val="002060"/>
              </w:rPr>
              <w:t>0</w:t>
            </w:r>
          </w:p>
        </w:tc>
      </w:tr>
      <w:tr w:rsidR="00A330C9" w:rsidRPr="000A6F9A" w14:paraId="5B1BD22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FFAF6" w14:textId="77777777" w:rsidR="00A330C9" w:rsidRPr="000A6F9A" w:rsidRDefault="00A330C9" w:rsidP="004239F6">
            <w:pPr>
              <w:pStyle w:val="rowtabella0"/>
              <w:rPr>
                <w:color w:val="002060"/>
              </w:rPr>
            </w:pPr>
            <w:r w:rsidRPr="000A6F9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7F0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A4FB"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F39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FF5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2ACE"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01341"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662C" w14:textId="77777777" w:rsidR="00A330C9" w:rsidRPr="000A6F9A" w:rsidRDefault="00A330C9" w:rsidP="004239F6">
            <w:pPr>
              <w:pStyle w:val="rowtabella0"/>
              <w:jc w:val="center"/>
              <w:rPr>
                <w:color w:val="002060"/>
              </w:rPr>
            </w:pPr>
            <w:r w:rsidRPr="000A6F9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A3B8"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7561" w14:textId="77777777" w:rsidR="00A330C9" w:rsidRPr="000A6F9A" w:rsidRDefault="00A330C9" w:rsidP="004239F6">
            <w:pPr>
              <w:pStyle w:val="rowtabella0"/>
              <w:jc w:val="center"/>
              <w:rPr>
                <w:color w:val="002060"/>
              </w:rPr>
            </w:pPr>
            <w:r w:rsidRPr="000A6F9A">
              <w:rPr>
                <w:color w:val="002060"/>
              </w:rPr>
              <w:t>0</w:t>
            </w:r>
          </w:p>
        </w:tc>
      </w:tr>
      <w:tr w:rsidR="00A330C9" w:rsidRPr="000A6F9A" w14:paraId="21A29E53"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5AA3D8" w14:textId="77777777" w:rsidR="00A330C9" w:rsidRPr="000A6F9A" w:rsidRDefault="00A330C9" w:rsidP="004239F6">
            <w:pPr>
              <w:pStyle w:val="rowtabella0"/>
              <w:rPr>
                <w:color w:val="002060"/>
              </w:rPr>
            </w:pPr>
            <w:r w:rsidRPr="000A6F9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C88B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6F88"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7DD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54E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295C"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7E4C"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F537" w14:textId="77777777" w:rsidR="00A330C9" w:rsidRPr="000A6F9A" w:rsidRDefault="00A330C9" w:rsidP="004239F6">
            <w:pPr>
              <w:pStyle w:val="rowtabella0"/>
              <w:jc w:val="center"/>
              <w:rPr>
                <w:color w:val="002060"/>
              </w:rPr>
            </w:pPr>
            <w:r w:rsidRPr="000A6F9A">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CFD06" w14:textId="77777777" w:rsidR="00A330C9" w:rsidRPr="000A6F9A" w:rsidRDefault="00A330C9" w:rsidP="004239F6">
            <w:pPr>
              <w:pStyle w:val="rowtabella0"/>
              <w:jc w:val="center"/>
              <w:rPr>
                <w:color w:val="002060"/>
              </w:rPr>
            </w:pPr>
            <w:r w:rsidRPr="000A6F9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91F1" w14:textId="77777777" w:rsidR="00A330C9" w:rsidRPr="000A6F9A" w:rsidRDefault="00A330C9" w:rsidP="004239F6">
            <w:pPr>
              <w:pStyle w:val="rowtabella0"/>
              <w:jc w:val="center"/>
              <w:rPr>
                <w:color w:val="002060"/>
              </w:rPr>
            </w:pPr>
            <w:r w:rsidRPr="000A6F9A">
              <w:rPr>
                <w:color w:val="002060"/>
              </w:rPr>
              <w:t>2</w:t>
            </w:r>
          </w:p>
        </w:tc>
      </w:tr>
    </w:tbl>
    <w:p w14:paraId="76A08C79" w14:textId="77777777" w:rsidR="00A330C9" w:rsidRPr="000A6F9A" w:rsidRDefault="00A330C9" w:rsidP="00A330C9">
      <w:pPr>
        <w:pStyle w:val="breakline"/>
        <w:rPr>
          <w:rFonts w:eastAsiaTheme="minorEastAsia"/>
          <w:color w:val="002060"/>
        </w:rPr>
      </w:pPr>
    </w:p>
    <w:p w14:paraId="0839F240" w14:textId="77777777" w:rsidR="00A330C9" w:rsidRPr="000A6F9A" w:rsidRDefault="00A330C9" w:rsidP="00A330C9">
      <w:pPr>
        <w:pStyle w:val="breakline"/>
        <w:rPr>
          <w:color w:val="002060"/>
        </w:rPr>
      </w:pPr>
    </w:p>
    <w:p w14:paraId="320F3121" w14:textId="77777777" w:rsidR="00A330C9" w:rsidRPr="000A6F9A" w:rsidRDefault="00A330C9" w:rsidP="00A330C9">
      <w:pPr>
        <w:pStyle w:val="sottotitolocampionato10"/>
        <w:rPr>
          <w:color w:val="002060"/>
        </w:rPr>
      </w:pPr>
      <w:r w:rsidRPr="000A6F9A">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45146101"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9B74"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46A2A"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98980"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CCED6"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7D1B0"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446FE"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47A5B"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6C71C"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2CAE"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BC8D5" w14:textId="77777777" w:rsidR="00A330C9" w:rsidRPr="000A6F9A" w:rsidRDefault="00A330C9" w:rsidP="004239F6">
            <w:pPr>
              <w:pStyle w:val="headertabella0"/>
              <w:rPr>
                <w:color w:val="002060"/>
              </w:rPr>
            </w:pPr>
            <w:r w:rsidRPr="000A6F9A">
              <w:rPr>
                <w:color w:val="002060"/>
              </w:rPr>
              <w:t>PE</w:t>
            </w:r>
          </w:p>
        </w:tc>
      </w:tr>
      <w:tr w:rsidR="00A330C9" w:rsidRPr="000A6F9A" w14:paraId="5892BDBB"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DA4419" w14:textId="77777777" w:rsidR="00A330C9" w:rsidRPr="000A6F9A" w:rsidRDefault="00A330C9" w:rsidP="004239F6">
            <w:pPr>
              <w:pStyle w:val="rowtabella0"/>
              <w:rPr>
                <w:color w:val="002060"/>
              </w:rPr>
            </w:pPr>
            <w:r w:rsidRPr="000A6F9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339AB"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80CA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9E046"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981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D98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5089"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6399"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B787"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92CF" w14:textId="77777777" w:rsidR="00A330C9" w:rsidRPr="000A6F9A" w:rsidRDefault="00A330C9" w:rsidP="004239F6">
            <w:pPr>
              <w:pStyle w:val="rowtabella0"/>
              <w:jc w:val="center"/>
              <w:rPr>
                <w:color w:val="002060"/>
              </w:rPr>
            </w:pPr>
            <w:r w:rsidRPr="000A6F9A">
              <w:rPr>
                <w:color w:val="002060"/>
              </w:rPr>
              <w:t>0</w:t>
            </w:r>
          </w:p>
        </w:tc>
      </w:tr>
      <w:tr w:rsidR="00A330C9" w:rsidRPr="000A6F9A" w14:paraId="12A5283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5810F" w14:textId="77777777" w:rsidR="00A330C9" w:rsidRPr="000A6F9A" w:rsidRDefault="00A330C9" w:rsidP="004239F6">
            <w:pPr>
              <w:pStyle w:val="rowtabella0"/>
              <w:rPr>
                <w:color w:val="002060"/>
              </w:rPr>
            </w:pPr>
            <w:r w:rsidRPr="000A6F9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DE62"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44FCF"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69BEF"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CA4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122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AA73"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EBC5"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D748"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C284" w14:textId="77777777" w:rsidR="00A330C9" w:rsidRPr="000A6F9A" w:rsidRDefault="00A330C9" w:rsidP="004239F6">
            <w:pPr>
              <w:pStyle w:val="rowtabella0"/>
              <w:jc w:val="center"/>
              <w:rPr>
                <w:color w:val="002060"/>
              </w:rPr>
            </w:pPr>
            <w:r w:rsidRPr="000A6F9A">
              <w:rPr>
                <w:color w:val="002060"/>
              </w:rPr>
              <w:t>0</w:t>
            </w:r>
          </w:p>
        </w:tc>
      </w:tr>
      <w:tr w:rsidR="00A330C9" w:rsidRPr="000A6F9A" w14:paraId="7D170F4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53706" w14:textId="77777777" w:rsidR="00A330C9" w:rsidRPr="000A6F9A" w:rsidRDefault="00A330C9" w:rsidP="004239F6">
            <w:pPr>
              <w:pStyle w:val="rowtabella0"/>
              <w:rPr>
                <w:color w:val="002060"/>
              </w:rPr>
            </w:pPr>
            <w:r w:rsidRPr="000A6F9A">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C7FC"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CA1E"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A3E2"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9FDC7"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8BB0"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DB51"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A059"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3BB7"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BCF6" w14:textId="77777777" w:rsidR="00A330C9" w:rsidRPr="000A6F9A" w:rsidRDefault="00A330C9" w:rsidP="004239F6">
            <w:pPr>
              <w:pStyle w:val="rowtabella0"/>
              <w:jc w:val="center"/>
              <w:rPr>
                <w:color w:val="002060"/>
              </w:rPr>
            </w:pPr>
            <w:r w:rsidRPr="000A6F9A">
              <w:rPr>
                <w:color w:val="002060"/>
              </w:rPr>
              <w:t>0</w:t>
            </w:r>
          </w:p>
        </w:tc>
      </w:tr>
      <w:tr w:rsidR="00A330C9" w:rsidRPr="000A6F9A" w14:paraId="588F4F9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1A51A" w14:textId="77777777" w:rsidR="00A330C9" w:rsidRPr="000A6F9A" w:rsidRDefault="00A330C9" w:rsidP="004239F6">
            <w:pPr>
              <w:pStyle w:val="rowtabella0"/>
              <w:rPr>
                <w:color w:val="002060"/>
              </w:rPr>
            </w:pPr>
            <w:r w:rsidRPr="000A6F9A">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CAF5"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043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8FC24"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A71A"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068D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A6A6" w14:textId="77777777" w:rsidR="00A330C9" w:rsidRPr="000A6F9A" w:rsidRDefault="00A330C9" w:rsidP="004239F6">
            <w:pPr>
              <w:pStyle w:val="rowtabella0"/>
              <w:jc w:val="center"/>
              <w:rPr>
                <w:color w:val="002060"/>
              </w:rPr>
            </w:pPr>
            <w:r w:rsidRPr="000A6F9A">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0958"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430C"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4E12D" w14:textId="77777777" w:rsidR="00A330C9" w:rsidRPr="000A6F9A" w:rsidRDefault="00A330C9" w:rsidP="004239F6">
            <w:pPr>
              <w:pStyle w:val="rowtabella0"/>
              <w:jc w:val="center"/>
              <w:rPr>
                <w:color w:val="002060"/>
              </w:rPr>
            </w:pPr>
            <w:r w:rsidRPr="000A6F9A">
              <w:rPr>
                <w:color w:val="002060"/>
              </w:rPr>
              <w:t>0</w:t>
            </w:r>
          </w:p>
        </w:tc>
      </w:tr>
      <w:tr w:rsidR="00A330C9" w:rsidRPr="000A6F9A" w14:paraId="20A8207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C4DD0" w14:textId="77777777" w:rsidR="00A330C9" w:rsidRPr="000A6F9A" w:rsidRDefault="00A330C9" w:rsidP="004239F6">
            <w:pPr>
              <w:pStyle w:val="rowtabella0"/>
              <w:rPr>
                <w:color w:val="002060"/>
              </w:rPr>
            </w:pPr>
            <w:r w:rsidRPr="000A6F9A">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D9C3"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BE65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01235"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787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0E5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511D"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84C6"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857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B811" w14:textId="77777777" w:rsidR="00A330C9" w:rsidRPr="000A6F9A" w:rsidRDefault="00A330C9" w:rsidP="004239F6">
            <w:pPr>
              <w:pStyle w:val="rowtabella0"/>
              <w:jc w:val="center"/>
              <w:rPr>
                <w:color w:val="002060"/>
              </w:rPr>
            </w:pPr>
            <w:r w:rsidRPr="000A6F9A">
              <w:rPr>
                <w:color w:val="002060"/>
              </w:rPr>
              <w:t>0</w:t>
            </w:r>
          </w:p>
        </w:tc>
      </w:tr>
      <w:tr w:rsidR="00A330C9" w:rsidRPr="000A6F9A" w14:paraId="12A914B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36414" w14:textId="77777777" w:rsidR="00A330C9" w:rsidRPr="000A6F9A" w:rsidRDefault="00A330C9" w:rsidP="004239F6">
            <w:pPr>
              <w:pStyle w:val="rowtabella0"/>
              <w:rPr>
                <w:color w:val="002060"/>
              </w:rPr>
            </w:pPr>
            <w:r w:rsidRPr="000A6F9A">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33918"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221DE"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F473"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BF7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4E9F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3367"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BB81"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097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36FC" w14:textId="77777777" w:rsidR="00A330C9" w:rsidRPr="000A6F9A" w:rsidRDefault="00A330C9" w:rsidP="004239F6">
            <w:pPr>
              <w:pStyle w:val="rowtabella0"/>
              <w:jc w:val="center"/>
              <w:rPr>
                <w:color w:val="002060"/>
              </w:rPr>
            </w:pPr>
            <w:r w:rsidRPr="000A6F9A">
              <w:rPr>
                <w:color w:val="002060"/>
              </w:rPr>
              <w:t>0</w:t>
            </w:r>
          </w:p>
        </w:tc>
      </w:tr>
      <w:tr w:rsidR="00A330C9" w:rsidRPr="000A6F9A" w14:paraId="2343AA0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CD95E" w14:textId="77777777" w:rsidR="00A330C9" w:rsidRPr="000A6F9A" w:rsidRDefault="00A330C9" w:rsidP="004239F6">
            <w:pPr>
              <w:pStyle w:val="rowtabella0"/>
              <w:rPr>
                <w:color w:val="002060"/>
              </w:rPr>
            </w:pPr>
            <w:r w:rsidRPr="000A6F9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D505"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13FB"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64F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31D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457E"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C485"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02AD"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370F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0CC6" w14:textId="77777777" w:rsidR="00A330C9" w:rsidRPr="000A6F9A" w:rsidRDefault="00A330C9" w:rsidP="004239F6">
            <w:pPr>
              <w:pStyle w:val="rowtabella0"/>
              <w:jc w:val="center"/>
              <w:rPr>
                <w:color w:val="002060"/>
              </w:rPr>
            </w:pPr>
            <w:r w:rsidRPr="000A6F9A">
              <w:rPr>
                <w:color w:val="002060"/>
              </w:rPr>
              <w:t>0</w:t>
            </w:r>
          </w:p>
        </w:tc>
      </w:tr>
      <w:tr w:rsidR="00A330C9" w:rsidRPr="000A6F9A" w14:paraId="0214EC5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E7474" w14:textId="77777777" w:rsidR="00A330C9" w:rsidRPr="000A6F9A" w:rsidRDefault="00A330C9" w:rsidP="004239F6">
            <w:pPr>
              <w:pStyle w:val="rowtabella0"/>
              <w:rPr>
                <w:color w:val="002060"/>
              </w:rPr>
            </w:pPr>
            <w:r w:rsidRPr="000A6F9A">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8E65"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B1B3"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075B"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F40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0167F"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BF182"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ED4F"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A47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A4D2" w14:textId="77777777" w:rsidR="00A330C9" w:rsidRPr="000A6F9A" w:rsidRDefault="00A330C9" w:rsidP="004239F6">
            <w:pPr>
              <w:pStyle w:val="rowtabella0"/>
              <w:jc w:val="center"/>
              <w:rPr>
                <w:color w:val="002060"/>
              </w:rPr>
            </w:pPr>
            <w:r w:rsidRPr="000A6F9A">
              <w:rPr>
                <w:color w:val="002060"/>
              </w:rPr>
              <w:t>0</w:t>
            </w:r>
          </w:p>
        </w:tc>
      </w:tr>
      <w:tr w:rsidR="00A330C9" w:rsidRPr="000A6F9A" w14:paraId="387601F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BE6EC" w14:textId="77777777" w:rsidR="00A330C9" w:rsidRPr="000A6F9A" w:rsidRDefault="00A330C9" w:rsidP="004239F6">
            <w:pPr>
              <w:pStyle w:val="rowtabella0"/>
              <w:rPr>
                <w:color w:val="002060"/>
              </w:rPr>
            </w:pPr>
            <w:r w:rsidRPr="000A6F9A">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6EEB5"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9A00"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E2C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614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8C61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76BE"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F96A"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C3FA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FC4D" w14:textId="77777777" w:rsidR="00A330C9" w:rsidRPr="000A6F9A" w:rsidRDefault="00A330C9" w:rsidP="004239F6">
            <w:pPr>
              <w:pStyle w:val="rowtabella0"/>
              <w:jc w:val="center"/>
              <w:rPr>
                <w:color w:val="002060"/>
              </w:rPr>
            </w:pPr>
            <w:r w:rsidRPr="000A6F9A">
              <w:rPr>
                <w:color w:val="002060"/>
              </w:rPr>
              <w:t>0</w:t>
            </w:r>
          </w:p>
        </w:tc>
      </w:tr>
      <w:tr w:rsidR="00A330C9" w:rsidRPr="000A6F9A" w14:paraId="790A228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3570F1" w14:textId="77777777" w:rsidR="00A330C9" w:rsidRPr="000A6F9A" w:rsidRDefault="00A330C9" w:rsidP="004239F6">
            <w:pPr>
              <w:pStyle w:val="rowtabella0"/>
              <w:rPr>
                <w:color w:val="002060"/>
              </w:rPr>
            </w:pPr>
            <w:r w:rsidRPr="000A6F9A">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80B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93BBC"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5ECE"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F7E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E18F0"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F80F0"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3130" w14:textId="77777777" w:rsidR="00A330C9" w:rsidRPr="000A6F9A" w:rsidRDefault="00A330C9" w:rsidP="004239F6">
            <w:pPr>
              <w:pStyle w:val="rowtabella0"/>
              <w:jc w:val="center"/>
              <w:rPr>
                <w:color w:val="002060"/>
              </w:rPr>
            </w:pPr>
            <w:r w:rsidRPr="000A6F9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5A22E"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8AD7" w14:textId="77777777" w:rsidR="00A330C9" w:rsidRPr="000A6F9A" w:rsidRDefault="00A330C9" w:rsidP="004239F6">
            <w:pPr>
              <w:pStyle w:val="rowtabella0"/>
              <w:jc w:val="center"/>
              <w:rPr>
                <w:color w:val="002060"/>
              </w:rPr>
            </w:pPr>
            <w:r w:rsidRPr="000A6F9A">
              <w:rPr>
                <w:color w:val="002060"/>
              </w:rPr>
              <w:t>0</w:t>
            </w:r>
          </w:p>
        </w:tc>
      </w:tr>
      <w:tr w:rsidR="00A330C9" w:rsidRPr="000A6F9A" w14:paraId="7E0879B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CBA98" w14:textId="77777777" w:rsidR="00A330C9" w:rsidRPr="000A6F9A" w:rsidRDefault="00A330C9" w:rsidP="004239F6">
            <w:pPr>
              <w:pStyle w:val="rowtabella0"/>
              <w:rPr>
                <w:color w:val="002060"/>
              </w:rPr>
            </w:pPr>
            <w:r w:rsidRPr="000A6F9A">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093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A049"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E7AA"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321C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970C"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96819"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B5E85"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138B" w14:textId="77777777" w:rsidR="00A330C9" w:rsidRPr="000A6F9A" w:rsidRDefault="00A330C9" w:rsidP="004239F6">
            <w:pPr>
              <w:pStyle w:val="rowtabella0"/>
              <w:jc w:val="center"/>
              <w:rPr>
                <w:color w:val="002060"/>
              </w:rPr>
            </w:pPr>
            <w:r w:rsidRPr="000A6F9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8A5AC" w14:textId="77777777" w:rsidR="00A330C9" w:rsidRPr="000A6F9A" w:rsidRDefault="00A330C9" w:rsidP="004239F6">
            <w:pPr>
              <w:pStyle w:val="rowtabella0"/>
              <w:jc w:val="center"/>
              <w:rPr>
                <w:color w:val="002060"/>
              </w:rPr>
            </w:pPr>
            <w:r w:rsidRPr="000A6F9A">
              <w:rPr>
                <w:color w:val="002060"/>
              </w:rPr>
              <w:t>1</w:t>
            </w:r>
          </w:p>
        </w:tc>
      </w:tr>
      <w:tr w:rsidR="00A330C9" w:rsidRPr="000A6F9A" w14:paraId="58C3F71A"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327791" w14:textId="77777777" w:rsidR="00A330C9" w:rsidRPr="000A6F9A" w:rsidRDefault="00A330C9" w:rsidP="004239F6">
            <w:pPr>
              <w:pStyle w:val="rowtabella0"/>
              <w:rPr>
                <w:color w:val="002060"/>
                <w:lang w:val="en-US"/>
              </w:rPr>
            </w:pPr>
            <w:proofErr w:type="spellStart"/>
            <w:proofErr w:type="gramStart"/>
            <w:r w:rsidRPr="000A6F9A">
              <w:rPr>
                <w:color w:val="002060"/>
                <w:lang w:val="en-US"/>
              </w:rPr>
              <w:t>sq.B</w:t>
            </w:r>
            <w:proofErr w:type="spellEnd"/>
            <w:proofErr w:type="gramEnd"/>
            <w:r w:rsidRPr="000A6F9A">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B0C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41A7"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B585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F60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E82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DA9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3CCC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FCD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7D34" w14:textId="77777777" w:rsidR="00A330C9" w:rsidRPr="000A6F9A" w:rsidRDefault="00A330C9" w:rsidP="004239F6">
            <w:pPr>
              <w:pStyle w:val="rowtabella0"/>
              <w:jc w:val="center"/>
              <w:rPr>
                <w:color w:val="002060"/>
              </w:rPr>
            </w:pPr>
            <w:r w:rsidRPr="000A6F9A">
              <w:rPr>
                <w:color w:val="002060"/>
              </w:rPr>
              <w:t>0</w:t>
            </w:r>
          </w:p>
        </w:tc>
      </w:tr>
    </w:tbl>
    <w:p w14:paraId="70EB77A9" w14:textId="77777777" w:rsidR="00A330C9" w:rsidRPr="000A6F9A" w:rsidRDefault="00A330C9" w:rsidP="00A330C9">
      <w:pPr>
        <w:pStyle w:val="breakline"/>
        <w:rPr>
          <w:rFonts w:eastAsiaTheme="minorEastAsia"/>
          <w:color w:val="002060"/>
        </w:rPr>
      </w:pPr>
    </w:p>
    <w:p w14:paraId="145A78B9" w14:textId="77777777" w:rsidR="00A330C9" w:rsidRPr="000A6F9A" w:rsidRDefault="00A330C9" w:rsidP="00A330C9">
      <w:pPr>
        <w:pStyle w:val="breakline"/>
        <w:rPr>
          <w:color w:val="002060"/>
        </w:rPr>
      </w:pPr>
    </w:p>
    <w:p w14:paraId="6DD5FB17" w14:textId="77777777" w:rsidR="00A330C9" w:rsidRPr="000A6F9A" w:rsidRDefault="00A330C9" w:rsidP="00A330C9">
      <w:pPr>
        <w:pStyle w:val="sottotitolocampionato10"/>
        <w:rPr>
          <w:color w:val="002060"/>
        </w:rPr>
      </w:pPr>
      <w:r w:rsidRPr="000A6F9A">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6E5CE508"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E8FCD"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F7B45"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8F111"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4DB56"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F5AFE"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9991"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A1A9B"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B785D"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54946"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8D2D4" w14:textId="77777777" w:rsidR="00A330C9" w:rsidRPr="000A6F9A" w:rsidRDefault="00A330C9" w:rsidP="004239F6">
            <w:pPr>
              <w:pStyle w:val="headertabella0"/>
              <w:rPr>
                <w:color w:val="002060"/>
              </w:rPr>
            </w:pPr>
            <w:r w:rsidRPr="000A6F9A">
              <w:rPr>
                <w:color w:val="002060"/>
              </w:rPr>
              <w:t>PE</w:t>
            </w:r>
          </w:p>
        </w:tc>
      </w:tr>
      <w:tr w:rsidR="00A330C9" w:rsidRPr="000A6F9A" w14:paraId="61908530"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CB51D3" w14:textId="77777777" w:rsidR="00A330C9" w:rsidRPr="000A6F9A" w:rsidRDefault="00A330C9" w:rsidP="004239F6">
            <w:pPr>
              <w:pStyle w:val="rowtabella0"/>
              <w:rPr>
                <w:color w:val="002060"/>
              </w:rPr>
            </w:pPr>
            <w:r w:rsidRPr="000A6F9A">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F77A"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C57C"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E86F"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C19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955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28391" w14:textId="77777777" w:rsidR="00A330C9" w:rsidRPr="000A6F9A" w:rsidRDefault="00A330C9" w:rsidP="004239F6">
            <w:pPr>
              <w:pStyle w:val="rowtabella0"/>
              <w:jc w:val="center"/>
              <w:rPr>
                <w:color w:val="002060"/>
              </w:rPr>
            </w:pPr>
            <w:r w:rsidRPr="000A6F9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399B"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A063"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CED5" w14:textId="77777777" w:rsidR="00A330C9" w:rsidRPr="000A6F9A" w:rsidRDefault="00A330C9" w:rsidP="004239F6">
            <w:pPr>
              <w:pStyle w:val="rowtabella0"/>
              <w:jc w:val="center"/>
              <w:rPr>
                <w:color w:val="002060"/>
              </w:rPr>
            </w:pPr>
            <w:r w:rsidRPr="000A6F9A">
              <w:rPr>
                <w:color w:val="002060"/>
              </w:rPr>
              <w:t>0</w:t>
            </w:r>
          </w:p>
        </w:tc>
      </w:tr>
      <w:tr w:rsidR="00A330C9" w:rsidRPr="000A6F9A" w14:paraId="2884788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26B0B" w14:textId="77777777" w:rsidR="00A330C9" w:rsidRPr="000A6F9A" w:rsidRDefault="00A330C9" w:rsidP="004239F6">
            <w:pPr>
              <w:pStyle w:val="rowtabella0"/>
              <w:rPr>
                <w:color w:val="002060"/>
                <w:lang w:val="en-US"/>
              </w:rPr>
            </w:pPr>
            <w:r w:rsidRPr="000A6F9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27FC"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E814"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475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D89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4E2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52A6E" w14:textId="77777777" w:rsidR="00A330C9" w:rsidRPr="000A6F9A" w:rsidRDefault="00A330C9" w:rsidP="004239F6">
            <w:pPr>
              <w:pStyle w:val="rowtabella0"/>
              <w:jc w:val="center"/>
              <w:rPr>
                <w:color w:val="002060"/>
              </w:rPr>
            </w:pPr>
            <w:r w:rsidRPr="000A6F9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9123"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90A7"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458F" w14:textId="77777777" w:rsidR="00A330C9" w:rsidRPr="000A6F9A" w:rsidRDefault="00A330C9" w:rsidP="004239F6">
            <w:pPr>
              <w:pStyle w:val="rowtabella0"/>
              <w:jc w:val="center"/>
              <w:rPr>
                <w:color w:val="002060"/>
              </w:rPr>
            </w:pPr>
            <w:r w:rsidRPr="000A6F9A">
              <w:rPr>
                <w:color w:val="002060"/>
              </w:rPr>
              <w:t>0</w:t>
            </w:r>
          </w:p>
        </w:tc>
      </w:tr>
      <w:tr w:rsidR="00A330C9" w:rsidRPr="000A6F9A" w14:paraId="076F9AD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1D838" w14:textId="77777777" w:rsidR="00A330C9" w:rsidRPr="000A6F9A" w:rsidRDefault="00A330C9" w:rsidP="004239F6">
            <w:pPr>
              <w:pStyle w:val="rowtabella0"/>
              <w:rPr>
                <w:color w:val="002060"/>
              </w:rPr>
            </w:pPr>
            <w:r w:rsidRPr="000A6F9A">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C71E"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9D98"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A5EF"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7BA3D"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65A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0ABE"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E8A7"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0909"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E8B36" w14:textId="77777777" w:rsidR="00A330C9" w:rsidRPr="000A6F9A" w:rsidRDefault="00A330C9" w:rsidP="004239F6">
            <w:pPr>
              <w:pStyle w:val="rowtabella0"/>
              <w:jc w:val="center"/>
              <w:rPr>
                <w:color w:val="002060"/>
              </w:rPr>
            </w:pPr>
            <w:r w:rsidRPr="000A6F9A">
              <w:rPr>
                <w:color w:val="002060"/>
              </w:rPr>
              <w:t>0</w:t>
            </w:r>
          </w:p>
        </w:tc>
      </w:tr>
      <w:tr w:rsidR="00A330C9" w:rsidRPr="000A6F9A" w14:paraId="37DEC5D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95010D" w14:textId="77777777" w:rsidR="00A330C9" w:rsidRPr="000A6F9A" w:rsidRDefault="00A330C9" w:rsidP="004239F6">
            <w:pPr>
              <w:pStyle w:val="rowtabella0"/>
              <w:rPr>
                <w:color w:val="002060"/>
              </w:rPr>
            </w:pPr>
            <w:r w:rsidRPr="000A6F9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37B8"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928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AC58"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A1A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77D6"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E9A"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85F7"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1B29"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EA35" w14:textId="77777777" w:rsidR="00A330C9" w:rsidRPr="000A6F9A" w:rsidRDefault="00A330C9" w:rsidP="004239F6">
            <w:pPr>
              <w:pStyle w:val="rowtabella0"/>
              <w:jc w:val="center"/>
              <w:rPr>
                <w:color w:val="002060"/>
              </w:rPr>
            </w:pPr>
            <w:r w:rsidRPr="000A6F9A">
              <w:rPr>
                <w:color w:val="002060"/>
              </w:rPr>
              <w:t>0</w:t>
            </w:r>
          </w:p>
        </w:tc>
      </w:tr>
      <w:tr w:rsidR="00A330C9" w:rsidRPr="000A6F9A" w14:paraId="29D1B00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80FEF" w14:textId="77777777" w:rsidR="00A330C9" w:rsidRPr="000A6F9A" w:rsidRDefault="00A330C9" w:rsidP="004239F6">
            <w:pPr>
              <w:pStyle w:val="rowtabella0"/>
              <w:rPr>
                <w:color w:val="002060"/>
              </w:rPr>
            </w:pPr>
            <w:r w:rsidRPr="000A6F9A">
              <w:rPr>
                <w:color w:val="002060"/>
              </w:rPr>
              <w:t xml:space="preserve">A.S.D. CALCIO </w:t>
            </w:r>
            <w:proofErr w:type="gramStart"/>
            <w:r w:rsidRPr="000A6F9A">
              <w:rPr>
                <w:color w:val="002060"/>
              </w:rPr>
              <w:t>S.ELPIDIO</w:t>
            </w:r>
            <w:proofErr w:type="gramEnd"/>
            <w:r w:rsidRPr="000A6F9A">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2D52"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F9966"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CC80"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E1A4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C09C"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E2D6" w14:textId="77777777" w:rsidR="00A330C9" w:rsidRPr="000A6F9A" w:rsidRDefault="00A330C9" w:rsidP="004239F6">
            <w:pPr>
              <w:pStyle w:val="rowtabella0"/>
              <w:jc w:val="center"/>
              <w:rPr>
                <w:color w:val="002060"/>
              </w:rPr>
            </w:pPr>
            <w:r w:rsidRPr="000A6F9A">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AEE22"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E3F48"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7815" w14:textId="77777777" w:rsidR="00A330C9" w:rsidRPr="000A6F9A" w:rsidRDefault="00A330C9" w:rsidP="004239F6">
            <w:pPr>
              <w:pStyle w:val="rowtabella0"/>
              <w:jc w:val="center"/>
              <w:rPr>
                <w:color w:val="002060"/>
              </w:rPr>
            </w:pPr>
            <w:r w:rsidRPr="000A6F9A">
              <w:rPr>
                <w:color w:val="002060"/>
              </w:rPr>
              <w:t>0</w:t>
            </w:r>
          </w:p>
        </w:tc>
      </w:tr>
      <w:tr w:rsidR="00A330C9" w:rsidRPr="000A6F9A" w14:paraId="2EADC8A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B7DD8" w14:textId="77777777" w:rsidR="00A330C9" w:rsidRPr="000A6F9A" w:rsidRDefault="00A330C9" w:rsidP="004239F6">
            <w:pPr>
              <w:pStyle w:val="rowtabella0"/>
              <w:rPr>
                <w:color w:val="002060"/>
                <w:lang w:val="en-US"/>
              </w:rPr>
            </w:pPr>
            <w:r w:rsidRPr="000A6F9A">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BE3C"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B387"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1092"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724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D5D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613E7"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633A3" w14:textId="77777777" w:rsidR="00A330C9" w:rsidRPr="000A6F9A" w:rsidRDefault="00A330C9" w:rsidP="004239F6">
            <w:pPr>
              <w:pStyle w:val="rowtabella0"/>
              <w:jc w:val="center"/>
              <w:rPr>
                <w:color w:val="002060"/>
              </w:rPr>
            </w:pPr>
            <w:r w:rsidRPr="000A6F9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C49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2127" w14:textId="77777777" w:rsidR="00A330C9" w:rsidRPr="000A6F9A" w:rsidRDefault="00A330C9" w:rsidP="004239F6">
            <w:pPr>
              <w:pStyle w:val="rowtabella0"/>
              <w:jc w:val="center"/>
              <w:rPr>
                <w:color w:val="002060"/>
              </w:rPr>
            </w:pPr>
            <w:r w:rsidRPr="000A6F9A">
              <w:rPr>
                <w:color w:val="002060"/>
              </w:rPr>
              <w:t>0</w:t>
            </w:r>
          </w:p>
        </w:tc>
      </w:tr>
      <w:tr w:rsidR="00A330C9" w:rsidRPr="000A6F9A" w14:paraId="7A39A02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6C53E" w14:textId="77777777" w:rsidR="00A330C9" w:rsidRPr="000A6F9A" w:rsidRDefault="00A330C9" w:rsidP="004239F6">
            <w:pPr>
              <w:pStyle w:val="rowtabella0"/>
              <w:rPr>
                <w:color w:val="002060"/>
                <w:lang w:val="en-US"/>
              </w:rPr>
            </w:pPr>
            <w:r w:rsidRPr="000A6F9A">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9C5EC"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C5E1"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05BC"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6AB3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B72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EA6D"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3076"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C090A"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3AD3C" w14:textId="77777777" w:rsidR="00A330C9" w:rsidRPr="000A6F9A" w:rsidRDefault="00A330C9" w:rsidP="004239F6">
            <w:pPr>
              <w:pStyle w:val="rowtabella0"/>
              <w:jc w:val="center"/>
              <w:rPr>
                <w:color w:val="002060"/>
              </w:rPr>
            </w:pPr>
            <w:r w:rsidRPr="000A6F9A">
              <w:rPr>
                <w:color w:val="002060"/>
              </w:rPr>
              <w:t>0</w:t>
            </w:r>
          </w:p>
        </w:tc>
      </w:tr>
      <w:tr w:rsidR="00A330C9" w:rsidRPr="000A6F9A" w14:paraId="4BD0621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1CB57" w14:textId="77777777" w:rsidR="00A330C9" w:rsidRPr="000A6F9A" w:rsidRDefault="00A330C9" w:rsidP="004239F6">
            <w:pPr>
              <w:pStyle w:val="rowtabella0"/>
              <w:rPr>
                <w:color w:val="002060"/>
              </w:rPr>
            </w:pPr>
            <w:r w:rsidRPr="000A6F9A">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293E9"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1A2D"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60398"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B07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962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5CB2" w14:textId="77777777" w:rsidR="00A330C9" w:rsidRPr="000A6F9A" w:rsidRDefault="00A330C9" w:rsidP="004239F6">
            <w:pPr>
              <w:pStyle w:val="rowtabella0"/>
              <w:jc w:val="center"/>
              <w:rPr>
                <w:color w:val="002060"/>
              </w:rPr>
            </w:pPr>
            <w:r w:rsidRPr="000A6F9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1E76A"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A3AD"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F956" w14:textId="77777777" w:rsidR="00A330C9" w:rsidRPr="000A6F9A" w:rsidRDefault="00A330C9" w:rsidP="004239F6">
            <w:pPr>
              <w:pStyle w:val="rowtabella0"/>
              <w:jc w:val="center"/>
              <w:rPr>
                <w:color w:val="002060"/>
              </w:rPr>
            </w:pPr>
            <w:r w:rsidRPr="000A6F9A">
              <w:rPr>
                <w:color w:val="002060"/>
              </w:rPr>
              <w:t>0</w:t>
            </w:r>
          </w:p>
        </w:tc>
      </w:tr>
      <w:tr w:rsidR="00A330C9" w:rsidRPr="000A6F9A" w14:paraId="62AF98D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50AE68" w14:textId="77777777" w:rsidR="00A330C9" w:rsidRPr="000A6F9A" w:rsidRDefault="00A330C9" w:rsidP="004239F6">
            <w:pPr>
              <w:pStyle w:val="rowtabella0"/>
              <w:rPr>
                <w:color w:val="002060"/>
              </w:rPr>
            </w:pPr>
            <w:r w:rsidRPr="000A6F9A">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8446"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6FFB"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E872"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256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6911"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79EF" w14:textId="77777777" w:rsidR="00A330C9" w:rsidRPr="000A6F9A" w:rsidRDefault="00A330C9" w:rsidP="004239F6">
            <w:pPr>
              <w:pStyle w:val="rowtabella0"/>
              <w:jc w:val="center"/>
              <w:rPr>
                <w:color w:val="002060"/>
              </w:rPr>
            </w:pPr>
            <w:r w:rsidRPr="000A6F9A">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879C" w14:textId="77777777" w:rsidR="00A330C9" w:rsidRPr="000A6F9A" w:rsidRDefault="00A330C9" w:rsidP="004239F6">
            <w:pPr>
              <w:pStyle w:val="rowtabella0"/>
              <w:jc w:val="center"/>
              <w:rPr>
                <w:color w:val="002060"/>
              </w:rPr>
            </w:pPr>
            <w:r w:rsidRPr="000A6F9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57F1"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A473" w14:textId="77777777" w:rsidR="00A330C9" w:rsidRPr="000A6F9A" w:rsidRDefault="00A330C9" w:rsidP="004239F6">
            <w:pPr>
              <w:pStyle w:val="rowtabella0"/>
              <w:jc w:val="center"/>
              <w:rPr>
                <w:color w:val="002060"/>
              </w:rPr>
            </w:pPr>
            <w:r w:rsidRPr="000A6F9A">
              <w:rPr>
                <w:color w:val="002060"/>
              </w:rPr>
              <w:t>0</w:t>
            </w:r>
          </w:p>
        </w:tc>
      </w:tr>
      <w:tr w:rsidR="00A330C9" w:rsidRPr="000A6F9A" w14:paraId="73D80A3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87010B" w14:textId="77777777" w:rsidR="00A330C9" w:rsidRPr="000A6F9A" w:rsidRDefault="00A330C9" w:rsidP="004239F6">
            <w:pPr>
              <w:pStyle w:val="breakline"/>
              <w:rPr>
                <w:rFonts w:ascii="Arial" w:hAnsi="Arial" w:cs="Arial"/>
                <w:color w:val="002060"/>
              </w:rPr>
            </w:pPr>
            <w:r w:rsidRPr="000A6F9A">
              <w:rPr>
                <w:rFonts w:ascii="Arial" w:hAnsi="Arial" w:cs="Arial"/>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FB86C"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CE44"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E80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793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D613"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8A98" w14:textId="77777777" w:rsidR="00A330C9" w:rsidRPr="000A6F9A" w:rsidRDefault="00A330C9" w:rsidP="004239F6">
            <w:pPr>
              <w:pStyle w:val="rowtabella0"/>
              <w:jc w:val="center"/>
              <w:rPr>
                <w:color w:val="002060"/>
              </w:rPr>
            </w:pPr>
            <w:r w:rsidRPr="000A6F9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6AE13" w14:textId="77777777" w:rsidR="00A330C9" w:rsidRPr="000A6F9A" w:rsidRDefault="00A330C9" w:rsidP="004239F6">
            <w:pPr>
              <w:pStyle w:val="rowtabella0"/>
              <w:jc w:val="center"/>
              <w:rPr>
                <w:color w:val="002060"/>
              </w:rPr>
            </w:pPr>
            <w:r w:rsidRPr="000A6F9A">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0C54" w14:textId="77777777" w:rsidR="00A330C9" w:rsidRPr="000A6F9A" w:rsidRDefault="00A330C9" w:rsidP="004239F6">
            <w:pPr>
              <w:pStyle w:val="rowtabella0"/>
              <w:jc w:val="center"/>
              <w:rPr>
                <w:color w:val="002060"/>
              </w:rPr>
            </w:pPr>
            <w:r w:rsidRPr="000A6F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2F543" w14:textId="77777777" w:rsidR="00A330C9" w:rsidRPr="000A6F9A" w:rsidRDefault="00A330C9" w:rsidP="004239F6">
            <w:pPr>
              <w:pStyle w:val="rowtabella0"/>
              <w:jc w:val="center"/>
              <w:rPr>
                <w:color w:val="002060"/>
              </w:rPr>
            </w:pPr>
            <w:r w:rsidRPr="000A6F9A">
              <w:rPr>
                <w:color w:val="002060"/>
              </w:rPr>
              <w:t>0</w:t>
            </w:r>
          </w:p>
        </w:tc>
      </w:tr>
      <w:tr w:rsidR="00A330C9" w:rsidRPr="000A6F9A" w14:paraId="71F80D4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BE792" w14:textId="77777777" w:rsidR="00A330C9" w:rsidRPr="000A6F9A" w:rsidRDefault="00A330C9" w:rsidP="004239F6">
            <w:pPr>
              <w:pStyle w:val="rowtabella0"/>
              <w:rPr>
                <w:color w:val="002060"/>
                <w:lang w:val="en-US"/>
              </w:rPr>
            </w:pPr>
            <w:r w:rsidRPr="000A6F9A">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A9EC"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B36E"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3DA1"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2BF1"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B050"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DF42"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938E" w14:textId="77777777" w:rsidR="00A330C9" w:rsidRPr="000A6F9A" w:rsidRDefault="00A330C9" w:rsidP="004239F6">
            <w:pPr>
              <w:pStyle w:val="rowtabella0"/>
              <w:jc w:val="center"/>
              <w:rPr>
                <w:color w:val="002060"/>
              </w:rPr>
            </w:pPr>
            <w:r w:rsidRPr="000A6F9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B1B5"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96803" w14:textId="77777777" w:rsidR="00A330C9" w:rsidRPr="000A6F9A" w:rsidRDefault="00A330C9" w:rsidP="004239F6">
            <w:pPr>
              <w:pStyle w:val="rowtabella0"/>
              <w:jc w:val="center"/>
              <w:rPr>
                <w:color w:val="002060"/>
              </w:rPr>
            </w:pPr>
            <w:r w:rsidRPr="000A6F9A">
              <w:rPr>
                <w:color w:val="002060"/>
              </w:rPr>
              <w:t>0</w:t>
            </w:r>
          </w:p>
        </w:tc>
      </w:tr>
      <w:tr w:rsidR="00A330C9" w:rsidRPr="000A6F9A" w14:paraId="3CDD7D8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28D53" w14:textId="77777777" w:rsidR="00A330C9" w:rsidRPr="000A6F9A" w:rsidRDefault="00A330C9" w:rsidP="004239F6">
            <w:pPr>
              <w:pStyle w:val="rowtabella0"/>
              <w:rPr>
                <w:color w:val="002060"/>
              </w:rPr>
            </w:pPr>
            <w:r w:rsidRPr="000A6F9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80E5"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9F90"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3575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74F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C39A"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DAA9"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F7EED" w14:textId="77777777" w:rsidR="00A330C9" w:rsidRPr="000A6F9A" w:rsidRDefault="00A330C9" w:rsidP="004239F6">
            <w:pPr>
              <w:pStyle w:val="rowtabella0"/>
              <w:jc w:val="center"/>
              <w:rPr>
                <w:color w:val="002060"/>
              </w:rPr>
            </w:pPr>
            <w:r w:rsidRPr="000A6F9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3BC3" w14:textId="77777777" w:rsidR="00A330C9" w:rsidRPr="000A6F9A" w:rsidRDefault="00A330C9" w:rsidP="004239F6">
            <w:pPr>
              <w:pStyle w:val="rowtabella0"/>
              <w:jc w:val="center"/>
              <w:rPr>
                <w:color w:val="002060"/>
              </w:rPr>
            </w:pPr>
            <w:r w:rsidRPr="000A6F9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96BC" w14:textId="77777777" w:rsidR="00A330C9" w:rsidRPr="000A6F9A" w:rsidRDefault="00A330C9" w:rsidP="004239F6">
            <w:pPr>
              <w:pStyle w:val="rowtabella0"/>
              <w:jc w:val="center"/>
              <w:rPr>
                <w:color w:val="002060"/>
              </w:rPr>
            </w:pPr>
            <w:r w:rsidRPr="000A6F9A">
              <w:rPr>
                <w:color w:val="002060"/>
              </w:rPr>
              <w:t>0</w:t>
            </w:r>
          </w:p>
        </w:tc>
      </w:tr>
      <w:tr w:rsidR="00A330C9" w:rsidRPr="000A6F9A" w14:paraId="10570A30"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260FC5" w14:textId="77777777" w:rsidR="00A330C9" w:rsidRPr="000A6F9A" w:rsidRDefault="00A330C9" w:rsidP="004239F6">
            <w:pPr>
              <w:pStyle w:val="rowtabella0"/>
              <w:rPr>
                <w:color w:val="002060"/>
              </w:rPr>
            </w:pPr>
            <w:r w:rsidRPr="000A6F9A">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BCF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9672"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3BC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FDA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6073"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EB3E"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B6206" w14:textId="77777777" w:rsidR="00A330C9" w:rsidRPr="000A6F9A" w:rsidRDefault="00A330C9" w:rsidP="004239F6">
            <w:pPr>
              <w:pStyle w:val="rowtabella0"/>
              <w:jc w:val="center"/>
              <w:rPr>
                <w:color w:val="002060"/>
              </w:rPr>
            </w:pPr>
            <w:r w:rsidRPr="000A6F9A">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C3201" w14:textId="77777777" w:rsidR="00A330C9" w:rsidRPr="000A6F9A" w:rsidRDefault="00A330C9" w:rsidP="004239F6">
            <w:pPr>
              <w:pStyle w:val="rowtabella0"/>
              <w:jc w:val="center"/>
              <w:rPr>
                <w:color w:val="002060"/>
              </w:rPr>
            </w:pPr>
            <w:r w:rsidRPr="000A6F9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488D" w14:textId="77777777" w:rsidR="00A330C9" w:rsidRPr="000A6F9A" w:rsidRDefault="00A330C9" w:rsidP="004239F6">
            <w:pPr>
              <w:pStyle w:val="rowtabella0"/>
              <w:jc w:val="center"/>
              <w:rPr>
                <w:color w:val="002060"/>
              </w:rPr>
            </w:pPr>
            <w:r w:rsidRPr="000A6F9A">
              <w:rPr>
                <w:color w:val="002060"/>
              </w:rPr>
              <w:t>0</w:t>
            </w:r>
          </w:p>
        </w:tc>
      </w:tr>
    </w:tbl>
    <w:p w14:paraId="762E996B" w14:textId="77777777" w:rsidR="00A330C9" w:rsidRPr="000A6F9A" w:rsidRDefault="00A330C9" w:rsidP="00A330C9">
      <w:pPr>
        <w:pStyle w:val="breakline"/>
        <w:rPr>
          <w:rFonts w:eastAsiaTheme="minorEastAsia"/>
          <w:color w:val="002060"/>
        </w:rPr>
      </w:pPr>
    </w:p>
    <w:p w14:paraId="74C090BC" w14:textId="77777777" w:rsidR="00A330C9" w:rsidRPr="000A6F9A" w:rsidRDefault="00A330C9" w:rsidP="00A330C9">
      <w:pPr>
        <w:pStyle w:val="breakline"/>
        <w:rPr>
          <w:color w:val="002060"/>
        </w:rPr>
      </w:pPr>
    </w:p>
    <w:p w14:paraId="1A7D67AC" w14:textId="77777777" w:rsidR="00A330C9" w:rsidRPr="000A6F9A" w:rsidRDefault="00A330C9" w:rsidP="00A330C9">
      <w:pPr>
        <w:pStyle w:val="sottotitolocampionato10"/>
        <w:rPr>
          <w:color w:val="002060"/>
        </w:rPr>
      </w:pPr>
      <w:r w:rsidRPr="000A6F9A">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2BAADCA9"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F033"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51AFA3"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BFB9F"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0E2D1"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A66E3"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9C8B8"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DB6F"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0320E"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CF8D0"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2001B" w14:textId="77777777" w:rsidR="00A330C9" w:rsidRPr="000A6F9A" w:rsidRDefault="00A330C9" w:rsidP="004239F6">
            <w:pPr>
              <w:pStyle w:val="headertabella0"/>
              <w:rPr>
                <w:color w:val="002060"/>
              </w:rPr>
            </w:pPr>
            <w:r w:rsidRPr="000A6F9A">
              <w:rPr>
                <w:color w:val="002060"/>
              </w:rPr>
              <w:t>PE</w:t>
            </w:r>
          </w:p>
        </w:tc>
      </w:tr>
      <w:tr w:rsidR="00A330C9" w:rsidRPr="000A6F9A" w14:paraId="3DCBB702"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DFFDF5" w14:textId="77777777" w:rsidR="00A330C9" w:rsidRPr="000A6F9A" w:rsidRDefault="00A330C9" w:rsidP="004239F6">
            <w:pPr>
              <w:pStyle w:val="rowtabella0"/>
              <w:rPr>
                <w:color w:val="002060"/>
              </w:rPr>
            </w:pPr>
            <w:r w:rsidRPr="000A6F9A">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938B"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F18C9"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8FF6"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D25F"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3FA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E6C0" w14:textId="77777777" w:rsidR="00A330C9" w:rsidRPr="000A6F9A" w:rsidRDefault="00A330C9" w:rsidP="004239F6">
            <w:pPr>
              <w:pStyle w:val="rowtabella0"/>
              <w:jc w:val="center"/>
              <w:rPr>
                <w:color w:val="002060"/>
              </w:rPr>
            </w:pPr>
            <w:r w:rsidRPr="000A6F9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4D35"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6D507"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412A" w14:textId="77777777" w:rsidR="00A330C9" w:rsidRPr="000A6F9A" w:rsidRDefault="00A330C9" w:rsidP="004239F6">
            <w:pPr>
              <w:pStyle w:val="rowtabella0"/>
              <w:jc w:val="center"/>
              <w:rPr>
                <w:color w:val="002060"/>
              </w:rPr>
            </w:pPr>
            <w:r w:rsidRPr="000A6F9A">
              <w:rPr>
                <w:color w:val="002060"/>
              </w:rPr>
              <w:t>0</w:t>
            </w:r>
          </w:p>
        </w:tc>
      </w:tr>
      <w:tr w:rsidR="00A330C9" w:rsidRPr="000A6F9A" w14:paraId="0792E92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89DE5" w14:textId="77777777" w:rsidR="00A330C9" w:rsidRPr="000A6F9A" w:rsidRDefault="00A330C9" w:rsidP="004239F6">
            <w:pPr>
              <w:pStyle w:val="rowtabella0"/>
              <w:rPr>
                <w:color w:val="002060"/>
              </w:rPr>
            </w:pPr>
            <w:r w:rsidRPr="000A6F9A">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2FAF"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3013"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517F"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8541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15B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41BA"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6446"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93E5"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7016" w14:textId="77777777" w:rsidR="00A330C9" w:rsidRPr="000A6F9A" w:rsidRDefault="00A330C9" w:rsidP="004239F6">
            <w:pPr>
              <w:pStyle w:val="rowtabella0"/>
              <w:jc w:val="center"/>
              <w:rPr>
                <w:color w:val="002060"/>
              </w:rPr>
            </w:pPr>
            <w:r w:rsidRPr="000A6F9A">
              <w:rPr>
                <w:color w:val="002060"/>
              </w:rPr>
              <w:t>0</w:t>
            </w:r>
          </w:p>
        </w:tc>
      </w:tr>
      <w:tr w:rsidR="00A330C9" w:rsidRPr="000A6F9A" w14:paraId="61E217E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07BCB0" w14:textId="77777777" w:rsidR="00A330C9" w:rsidRPr="000A6F9A" w:rsidRDefault="00A330C9" w:rsidP="004239F6">
            <w:pPr>
              <w:pStyle w:val="rowtabella0"/>
              <w:rPr>
                <w:color w:val="002060"/>
              </w:rPr>
            </w:pPr>
            <w:r w:rsidRPr="000A6F9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69E8"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A513"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A1CB"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9C50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A1E6"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B909"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8F39"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4869"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0C1A8" w14:textId="77777777" w:rsidR="00A330C9" w:rsidRPr="000A6F9A" w:rsidRDefault="00A330C9" w:rsidP="004239F6">
            <w:pPr>
              <w:pStyle w:val="rowtabella0"/>
              <w:jc w:val="center"/>
              <w:rPr>
                <w:color w:val="002060"/>
              </w:rPr>
            </w:pPr>
            <w:r w:rsidRPr="000A6F9A">
              <w:rPr>
                <w:color w:val="002060"/>
              </w:rPr>
              <w:t>0</w:t>
            </w:r>
          </w:p>
        </w:tc>
      </w:tr>
      <w:tr w:rsidR="00A330C9" w:rsidRPr="000A6F9A" w14:paraId="0C28CCE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B0860" w14:textId="77777777" w:rsidR="00A330C9" w:rsidRPr="000A6F9A" w:rsidRDefault="00A330C9" w:rsidP="004239F6">
            <w:pPr>
              <w:pStyle w:val="rowtabella0"/>
              <w:rPr>
                <w:color w:val="002060"/>
              </w:rPr>
            </w:pPr>
            <w:r w:rsidRPr="000A6F9A">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2B75"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0683"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B5B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71D6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0A04F"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DC00"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EDC05"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B747F"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0D51" w14:textId="77777777" w:rsidR="00A330C9" w:rsidRPr="000A6F9A" w:rsidRDefault="00A330C9" w:rsidP="004239F6">
            <w:pPr>
              <w:pStyle w:val="rowtabella0"/>
              <w:jc w:val="center"/>
              <w:rPr>
                <w:color w:val="002060"/>
              </w:rPr>
            </w:pPr>
            <w:r w:rsidRPr="000A6F9A">
              <w:rPr>
                <w:color w:val="002060"/>
              </w:rPr>
              <w:t>0</w:t>
            </w:r>
          </w:p>
        </w:tc>
      </w:tr>
      <w:tr w:rsidR="00A330C9" w:rsidRPr="000A6F9A" w14:paraId="0A6FCEE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93952" w14:textId="77777777" w:rsidR="00A330C9" w:rsidRPr="000A6F9A" w:rsidRDefault="00A330C9" w:rsidP="004239F6">
            <w:pPr>
              <w:pStyle w:val="rowtabella0"/>
              <w:rPr>
                <w:color w:val="002060"/>
              </w:rPr>
            </w:pPr>
            <w:r w:rsidRPr="000A6F9A">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C73E"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882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89A7"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18FB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2C389"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41BC2"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DC22" w14:textId="77777777" w:rsidR="00A330C9" w:rsidRPr="000A6F9A" w:rsidRDefault="00A330C9" w:rsidP="004239F6">
            <w:pPr>
              <w:pStyle w:val="rowtabella0"/>
              <w:jc w:val="center"/>
              <w:rPr>
                <w:color w:val="002060"/>
              </w:rPr>
            </w:pPr>
            <w:r w:rsidRPr="000A6F9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EEB87"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7875" w14:textId="77777777" w:rsidR="00A330C9" w:rsidRPr="000A6F9A" w:rsidRDefault="00A330C9" w:rsidP="004239F6">
            <w:pPr>
              <w:pStyle w:val="rowtabella0"/>
              <w:jc w:val="center"/>
              <w:rPr>
                <w:color w:val="002060"/>
              </w:rPr>
            </w:pPr>
            <w:r w:rsidRPr="000A6F9A">
              <w:rPr>
                <w:color w:val="002060"/>
              </w:rPr>
              <w:t>0</w:t>
            </w:r>
          </w:p>
        </w:tc>
      </w:tr>
      <w:tr w:rsidR="00A330C9" w:rsidRPr="000A6F9A" w14:paraId="2528B3D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09EA5" w14:textId="77777777" w:rsidR="00A330C9" w:rsidRPr="000A6F9A" w:rsidRDefault="00A330C9" w:rsidP="004239F6">
            <w:pPr>
              <w:pStyle w:val="rowtabella0"/>
              <w:rPr>
                <w:color w:val="002060"/>
              </w:rPr>
            </w:pPr>
            <w:r w:rsidRPr="000A6F9A">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32B62"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429CB"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40665"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62CA1"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F176"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EE97"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15EF"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4E10"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864A" w14:textId="77777777" w:rsidR="00A330C9" w:rsidRPr="000A6F9A" w:rsidRDefault="00A330C9" w:rsidP="004239F6">
            <w:pPr>
              <w:pStyle w:val="rowtabella0"/>
              <w:jc w:val="center"/>
              <w:rPr>
                <w:color w:val="002060"/>
              </w:rPr>
            </w:pPr>
            <w:r w:rsidRPr="000A6F9A">
              <w:rPr>
                <w:color w:val="002060"/>
              </w:rPr>
              <w:t>0</w:t>
            </w:r>
          </w:p>
        </w:tc>
      </w:tr>
      <w:tr w:rsidR="00A330C9" w:rsidRPr="000A6F9A" w14:paraId="77FFCAF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88C7C" w14:textId="77777777" w:rsidR="00A330C9" w:rsidRPr="000A6F9A" w:rsidRDefault="00A330C9" w:rsidP="004239F6">
            <w:pPr>
              <w:pStyle w:val="rowtabella0"/>
              <w:rPr>
                <w:color w:val="002060"/>
                <w:lang w:val="en-US"/>
              </w:rPr>
            </w:pPr>
            <w:r w:rsidRPr="000A6F9A">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462B"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A048"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3E0FF"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B644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23F13"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827C" w14:textId="77777777" w:rsidR="00A330C9" w:rsidRPr="000A6F9A" w:rsidRDefault="00A330C9" w:rsidP="004239F6">
            <w:pPr>
              <w:pStyle w:val="rowtabella0"/>
              <w:jc w:val="center"/>
              <w:rPr>
                <w:color w:val="002060"/>
              </w:rPr>
            </w:pPr>
            <w:r w:rsidRPr="000A6F9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ACEF"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31728"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1433" w14:textId="77777777" w:rsidR="00A330C9" w:rsidRPr="000A6F9A" w:rsidRDefault="00A330C9" w:rsidP="004239F6">
            <w:pPr>
              <w:pStyle w:val="rowtabella0"/>
              <w:jc w:val="center"/>
              <w:rPr>
                <w:color w:val="002060"/>
              </w:rPr>
            </w:pPr>
            <w:r w:rsidRPr="000A6F9A">
              <w:rPr>
                <w:color w:val="002060"/>
              </w:rPr>
              <w:t>0</w:t>
            </w:r>
          </w:p>
        </w:tc>
      </w:tr>
      <w:tr w:rsidR="00A330C9" w:rsidRPr="000A6F9A" w14:paraId="4B7918E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1AF2F3" w14:textId="77777777" w:rsidR="00A330C9" w:rsidRPr="000A6F9A" w:rsidRDefault="00A330C9" w:rsidP="004239F6">
            <w:pPr>
              <w:pStyle w:val="rowtabella0"/>
              <w:rPr>
                <w:color w:val="002060"/>
              </w:rPr>
            </w:pPr>
            <w:r w:rsidRPr="000A6F9A">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202E"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5EA1"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F8C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4C7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28C8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122E"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4C73"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942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71EE6" w14:textId="77777777" w:rsidR="00A330C9" w:rsidRPr="000A6F9A" w:rsidRDefault="00A330C9" w:rsidP="004239F6">
            <w:pPr>
              <w:pStyle w:val="rowtabella0"/>
              <w:jc w:val="center"/>
              <w:rPr>
                <w:color w:val="002060"/>
              </w:rPr>
            </w:pPr>
            <w:r w:rsidRPr="000A6F9A">
              <w:rPr>
                <w:color w:val="002060"/>
              </w:rPr>
              <w:t>0</w:t>
            </w:r>
          </w:p>
        </w:tc>
      </w:tr>
      <w:tr w:rsidR="00A330C9" w:rsidRPr="000A6F9A" w14:paraId="71A0DBB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D03FF" w14:textId="77777777" w:rsidR="00A330C9" w:rsidRPr="000A6F9A" w:rsidRDefault="00A330C9" w:rsidP="004239F6">
            <w:pPr>
              <w:pStyle w:val="rowtabella0"/>
              <w:rPr>
                <w:color w:val="002060"/>
              </w:rPr>
            </w:pPr>
            <w:r w:rsidRPr="000A6F9A">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F42AE"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B60C"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C3F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0A9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023F"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F7FC"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7B3A"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7437F"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60D7" w14:textId="77777777" w:rsidR="00A330C9" w:rsidRPr="000A6F9A" w:rsidRDefault="00A330C9" w:rsidP="004239F6">
            <w:pPr>
              <w:pStyle w:val="rowtabella0"/>
              <w:jc w:val="center"/>
              <w:rPr>
                <w:color w:val="002060"/>
              </w:rPr>
            </w:pPr>
            <w:r w:rsidRPr="000A6F9A">
              <w:rPr>
                <w:color w:val="002060"/>
              </w:rPr>
              <w:t>0</w:t>
            </w:r>
          </w:p>
        </w:tc>
      </w:tr>
      <w:tr w:rsidR="00A330C9" w:rsidRPr="000A6F9A" w14:paraId="5BA5D69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8E8FF" w14:textId="77777777" w:rsidR="00A330C9" w:rsidRPr="000A6F9A" w:rsidRDefault="00A330C9" w:rsidP="004239F6">
            <w:pPr>
              <w:pStyle w:val="rowtabella0"/>
              <w:rPr>
                <w:color w:val="002060"/>
                <w:lang w:val="en-US"/>
              </w:rPr>
            </w:pPr>
            <w:r w:rsidRPr="000A6F9A">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F546E"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D8FA"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C09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5B09"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7325F"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5901"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743D1" w14:textId="77777777" w:rsidR="00A330C9" w:rsidRPr="000A6F9A" w:rsidRDefault="00A330C9" w:rsidP="004239F6">
            <w:pPr>
              <w:pStyle w:val="rowtabella0"/>
              <w:jc w:val="center"/>
              <w:rPr>
                <w:color w:val="002060"/>
              </w:rPr>
            </w:pPr>
            <w:r w:rsidRPr="000A6F9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9B91"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E013" w14:textId="77777777" w:rsidR="00A330C9" w:rsidRPr="000A6F9A" w:rsidRDefault="00A330C9" w:rsidP="004239F6">
            <w:pPr>
              <w:pStyle w:val="rowtabella0"/>
              <w:jc w:val="center"/>
              <w:rPr>
                <w:color w:val="002060"/>
              </w:rPr>
            </w:pPr>
            <w:r w:rsidRPr="000A6F9A">
              <w:rPr>
                <w:color w:val="002060"/>
              </w:rPr>
              <w:t>0</w:t>
            </w:r>
          </w:p>
        </w:tc>
      </w:tr>
      <w:tr w:rsidR="00A330C9" w:rsidRPr="000A6F9A" w14:paraId="102E25C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259C8D" w14:textId="77777777" w:rsidR="00A330C9" w:rsidRPr="000A6F9A" w:rsidRDefault="00A330C9" w:rsidP="004239F6">
            <w:pPr>
              <w:pStyle w:val="rowtabella0"/>
              <w:rPr>
                <w:color w:val="002060"/>
              </w:rPr>
            </w:pPr>
            <w:r w:rsidRPr="000A6F9A">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6F51"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242B3"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C9C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E80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5383B"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EC6D"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E5E4" w14:textId="77777777" w:rsidR="00A330C9" w:rsidRPr="000A6F9A" w:rsidRDefault="00A330C9" w:rsidP="004239F6">
            <w:pPr>
              <w:pStyle w:val="rowtabella0"/>
              <w:jc w:val="center"/>
              <w:rPr>
                <w:color w:val="002060"/>
              </w:rPr>
            </w:pPr>
            <w:r w:rsidRPr="000A6F9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42EF"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07BE8" w14:textId="77777777" w:rsidR="00A330C9" w:rsidRPr="000A6F9A" w:rsidRDefault="00A330C9" w:rsidP="004239F6">
            <w:pPr>
              <w:pStyle w:val="rowtabella0"/>
              <w:jc w:val="center"/>
              <w:rPr>
                <w:color w:val="002060"/>
              </w:rPr>
            </w:pPr>
            <w:r w:rsidRPr="000A6F9A">
              <w:rPr>
                <w:color w:val="002060"/>
              </w:rPr>
              <w:t>0</w:t>
            </w:r>
          </w:p>
        </w:tc>
      </w:tr>
      <w:tr w:rsidR="00A330C9" w:rsidRPr="000A6F9A" w14:paraId="34FB910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C53D4" w14:textId="77777777" w:rsidR="00A330C9" w:rsidRPr="000A6F9A" w:rsidRDefault="00A330C9" w:rsidP="004239F6">
            <w:pPr>
              <w:pStyle w:val="breakline"/>
              <w:rPr>
                <w:rFonts w:ascii="Arial" w:eastAsiaTheme="minorEastAsia" w:hAnsi="Arial" w:cs="Arial"/>
                <w:color w:val="002060"/>
              </w:rPr>
            </w:pPr>
            <w:r w:rsidRPr="000A6F9A">
              <w:rPr>
                <w:rFonts w:ascii="Arial" w:hAnsi="Arial" w:cs="Arial"/>
                <w:color w:val="002060"/>
              </w:rPr>
              <w:t>POL. CSI STELLA A.S.D. – seconda squadra Under 21 –</w:t>
            </w:r>
          </w:p>
          <w:p w14:paraId="37D8D49E" w14:textId="77777777" w:rsidR="00A330C9" w:rsidRPr="000A6F9A" w:rsidRDefault="00A330C9" w:rsidP="004239F6">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7AC2"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1148"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6E8D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AF4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5132"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592F4"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5F6D"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A8B3"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952C" w14:textId="77777777" w:rsidR="00A330C9" w:rsidRPr="000A6F9A" w:rsidRDefault="00A330C9" w:rsidP="004239F6">
            <w:pPr>
              <w:pStyle w:val="rowtabella0"/>
              <w:jc w:val="center"/>
              <w:rPr>
                <w:color w:val="002060"/>
              </w:rPr>
            </w:pPr>
            <w:r w:rsidRPr="000A6F9A">
              <w:rPr>
                <w:color w:val="002060"/>
              </w:rPr>
              <w:t>0</w:t>
            </w:r>
          </w:p>
        </w:tc>
      </w:tr>
      <w:tr w:rsidR="00A330C9" w:rsidRPr="000A6F9A" w14:paraId="7B5D94F1"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77D6E" w14:textId="77777777" w:rsidR="00A330C9" w:rsidRPr="000A6F9A" w:rsidRDefault="00A330C9" w:rsidP="004239F6">
            <w:pPr>
              <w:pStyle w:val="breakline"/>
              <w:rPr>
                <w:rFonts w:ascii="Arial" w:hAnsi="Arial" w:cs="Arial"/>
                <w:color w:val="002060"/>
              </w:rPr>
            </w:pPr>
            <w:r w:rsidRPr="000A6F9A">
              <w:rPr>
                <w:rFonts w:ascii="Arial" w:hAnsi="Arial" w:cs="Arial"/>
                <w:color w:val="002060"/>
              </w:rPr>
              <w:t>A.S.D. SPORTING GROTTAMMARE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3AE2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6CDC"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E11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909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E225"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C69DB"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5A3D2" w14:textId="77777777" w:rsidR="00A330C9" w:rsidRPr="000A6F9A" w:rsidRDefault="00A330C9" w:rsidP="004239F6">
            <w:pPr>
              <w:pStyle w:val="rowtabella0"/>
              <w:jc w:val="center"/>
              <w:rPr>
                <w:color w:val="002060"/>
              </w:rPr>
            </w:pPr>
            <w:r w:rsidRPr="000A6F9A">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57AC"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5E04" w14:textId="77777777" w:rsidR="00A330C9" w:rsidRPr="000A6F9A" w:rsidRDefault="00A330C9" w:rsidP="004239F6">
            <w:pPr>
              <w:pStyle w:val="rowtabella0"/>
              <w:jc w:val="center"/>
              <w:rPr>
                <w:color w:val="002060"/>
              </w:rPr>
            </w:pPr>
            <w:r w:rsidRPr="000A6F9A">
              <w:rPr>
                <w:color w:val="002060"/>
              </w:rPr>
              <w:t>0</w:t>
            </w:r>
          </w:p>
        </w:tc>
      </w:tr>
    </w:tbl>
    <w:p w14:paraId="5027EB6B" w14:textId="77777777" w:rsidR="00A330C9" w:rsidRPr="000A6F9A" w:rsidRDefault="00A330C9" w:rsidP="00A330C9">
      <w:pPr>
        <w:pStyle w:val="breakline"/>
        <w:rPr>
          <w:color w:val="002060"/>
        </w:rPr>
      </w:pPr>
    </w:p>
    <w:p w14:paraId="267F4A1B" w14:textId="77777777" w:rsidR="00A330C9" w:rsidRPr="000A6F9A" w:rsidRDefault="00A330C9" w:rsidP="00A330C9">
      <w:pPr>
        <w:pStyle w:val="titoloprinc0"/>
        <w:rPr>
          <w:color w:val="002060"/>
        </w:rPr>
      </w:pPr>
      <w:r w:rsidRPr="000A6F9A">
        <w:rPr>
          <w:color w:val="002060"/>
        </w:rPr>
        <w:t>PROGRAMMA GARE</w:t>
      </w:r>
    </w:p>
    <w:p w14:paraId="7C4AA64D" w14:textId="77777777" w:rsidR="00A330C9" w:rsidRPr="000A6F9A" w:rsidRDefault="00A330C9" w:rsidP="00A330C9">
      <w:pPr>
        <w:pStyle w:val="breakline"/>
        <w:rPr>
          <w:color w:val="002060"/>
        </w:rPr>
      </w:pPr>
    </w:p>
    <w:p w14:paraId="56DAD687" w14:textId="77777777" w:rsidR="00A330C9" w:rsidRPr="000A6F9A" w:rsidRDefault="00A330C9" w:rsidP="00A330C9">
      <w:pPr>
        <w:pStyle w:val="sottotitolocampionato10"/>
        <w:rPr>
          <w:color w:val="002060"/>
        </w:rPr>
      </w:pPr>
      <w:r w:rsidRPr="000A6F9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A330C9" w:rsidRPr="000A6F9A" w14:paraId="01CB9E1A"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4CAF1"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A477B"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521E8"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2B485"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43A18"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57426"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AFF1"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4824AD03"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CEDFC" w14:textId="77777777" w:rsidR="00A330C9" w:rsidRPr="000A6F9A" w:rsidRDefault="00A330C9" w:rsidP="004239F6">
            <w:pPr>
              <w:pStyle w:val="rowtabella0"/>
              <w:rPr>
                <w:color w:val="002060"/>
              </w:rPr>
            </w:pPr>
            <w:r w:rsidRPr="000A6F9A">
              <w:rPr>
                <w:color w:val="002060"/>
              </w:rPr>
              <w:lastRenderedPageBreak/>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C2D2A4" w14:textId="77777777" w:rsidR="00A330C9" w:rsidRPr="000A6F9A" w:rsidRDefault="00A330C9" w:rsidP="004239F6">
            <w:pPr>
              <w:pStyle w:val="rowtabella0"/>
              <w:rPr>
                <w:color w:val="002060"/>
              </w:rPr>
            </w:pPr>
            <w:r w:rsidRPr="000A6F9A">
              <w:rPr>
                <w:color w:val="002060"/>
              </w:rPr>
              <w:t>SAN COSTANZO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78BD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B60D0" w14:textId="77777777" w:rsidR="00A330C9" w:rsidRPr="000A6F9A" w:rsidRDefault="00A330C9" w:rsidP="004239F6">
            <w:pPr>
              <w:pStyle w:val="rowtabella0"/>
              <w:rPr>
                <w:color w:val="002060"/>
              </w:rPr>
            </w:pPr>
            <w:r w:rsidRPr="000A6F9A">
              <w:rPr>
                <w:color w:val="002060"/>
              </w:rPr>
              <w:t>07/02/2025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DE984" w14:textId="77777777" w:rsidR="00A330C9" w:rsidRPr="000A6F9A" w:rsidRDefault="00A330C9" w:rsidP="004239F6">
            <w:pPr>
              <w:pStyle w:val="rowtabella0"/>
              <w:rPr>
                <w:color w:val="002060"/>
              </w:rPr>
            </w:pPr>
            <w:r w:rsidRPr="000A6F9A">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42F01" w14:textId="77777777" w:rsidR="00A330C9" w:rsidRPr="000A6F9A" w:rsidRDefault="00A330C9" w:rsidP="004239F6">
            <w:pPr>
              <w:pStyle w:val="rowtabella0"/>
              <w:rPr>
                <w:color w:val="002060"/>
              </w:rPr>
            </w:pPr>
            <w:r w:rsidRPr="000A6F9A">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C047B" w14:textId="77777777" w:rsidR="00A330C9" w:rsidRPr="000A6F9A" w:rsidRDefault="00A330C9" w:rsidP="004239F6">
            <w:pPr>
              <w:pStyle w:val="rowtabella0"/>
              <w:rPr>
                <w:color w:val="002060"/>
              </w:rPr>
            </w:pPr>
            <w:r w:rsidRPr="000A6F9A">
              <w:rPr>
                <w:color w:val="002060"/>
              </w:rPr>
              <w:t>VIA GIOVANNI XXIII</w:t>
            </w:r>
          </w:p>
        </w:tc>
      </w:tr>
      <w:tr w:rsidR="00A330C9" w:rsidRPr="000A6F9A" w14:paraId="5DAE948C"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0E2D1F" w14:textId="77777777" w:rsidR="00A330C9" w:rsidRPr="000A6F9A" w:rsidRDefault="00A330C9" w:rsidP="004239F6">
            <w:pPr>
              <w:pStyle w:val="rowtabella0"/>
              <w:rPr>
                <w:color w:val="002060"/>
              </w:rPr>
            </w:pPr>
            <w:r w:rsidRPr="000A6F9A">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5E0B8" w14:textId="77777777" w:rsidR="00A330C9" w:rsidRPr="000A6F9A" w:rsidRDefault="00A330C9" w:rsidP="004239F6">
            <w:pPr>
              <w:pStyle w:val="rowtabella0"/>
              <w:rPr>
                <w:color w:val="002060"/>
              </w:rPr>
            </w:pPr>
            <w:r w:rsidRPr="000A6F9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AC03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DFCB7" w14:textId="77777777" w:rsidR="00A330C9" w:rsidRPr="000A6F9A" w:rsidRDefault="00A330C9" w:rsidP="004239F6">
            <w:pPr>
              <w:pStyle w:val="rowtabella0"/>
              <w:rPr>
                <w:color w:val="002060"/>
              </w:rPr>
            </w:pPr>
            <w:r w:rsidRPr="000A6F9A">
              <w:rPr>
                <w:color w:val="002060"/>
              </w:rPr>
              <w:t>07/02/2025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34CB6D" w14:textId="77777777" w:rsidR="00A330C9" w:rsidRPr="000A6F9A" w:rsidRDefault="00A330C9" w:rsidP="004239F6">
            <w:pPr>
              <w:pStyle w:val="rowtabella0"/>
              <w:rPr>
                <w:color w:val="002060"/>
              </w:rPr>
            </w:pPr>
            <w:r w:rsidRPr="000A6F9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CF15C" w14:textId="77777777" w:rsidR="00A330C9" w:rsidRPr="000A6F9A" w:rsidRDefault="00A330C9" w:rsidP="004239F6">
            <w:pPr>
              <w:pStyle w:val="rowtabella0"/>
              <w:rPr>
                <w:color w:val="002060"/>
              </w:rPr>
            </w:pPr>
            <w:r w:rsidRPr="000A6F9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42B51" w14:textId="77777777" w:rsidR="00A330C9" w:rsidRPr="000A6F9A" w:rsidRDefault="00A330C9" w:rsidP="004239F6">
            <w:pPr>
              <w:pStyle w:val="rowtabella0"/>
              <w:rPr>
                <w:color w:val="002060"/>
              </w:rPr>
            </w:pPr>
            <w:r w:rsidRPr="000A6F9A">
              <w:rPr>
                <w:color w:val="002060"/>
              </w:rPr>
              <w:t>VIA CAMPO SPORTIVO</w:t>
            </w:r>
          </w:p>
        </w:tc>
      </w:tr>
      <w:tr w:rsidR="00A330C9" w:rsidRPr="000A6F9A" w14:paraId="6EF7F60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59BB3" w14:textId="77777777" w:rsidR="00A330C9" w:rsidRPr="000A6F9A" w:rsidRDefault="00A330C9" w:rsidP="004239F6">
            <w:pPr>
              <w:pStyle w:val="rowtabella0"/>
              <w:rPr>
                <w:color w:val="002060"/>
              </w:rPr>
            </w:pPr>
            <w:r w:rsidRPr="000A6F9A">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B2D786" w14:textId="77777777" w:rsidR="00A330C9" w:rsidRPr="000A6F9A" w:rsidRDefault="00A330C9" w:rsidP="004239F6">
            <w:pPr>
              <w:pStyle w:val="rowtabella0"/>
              <w:rPr>
                <w:color w:val="002060"/>
              </w:rPr>
            </w:pPr>
            <w:r w:rsidRPr="000A6F9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03240B"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8A9735"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D7A499" w14:textId="77777777" w:rsidR="00A330C9" w:rsidRPr="000A6F9A" w:rsidRDefault="00A330C9" w:rsidP="004239F6">
            <w:pPr>
              <w:pStyle w:val="rowtabella0"/>
              <w:rPr>
                <w:color w:val="002060"/>
              </w:rPr>
            </w:pPr>
            <w:r w:rsidRPr="000A6F9A">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23AFB" w14:textId="77777777" w:rsidR="00A330C9" w:rsidRPr="000A6F9A" w:rsidRDefault="00A330C9" w:rsidP="004239F6">
            <w:pPr>
              <w:pStyle w:val="rowtabella0"/>
              <w:rPr>
                <w:color w:val="002060"/>
              </w:rPr>
            </w:pPr>
            <w:r w:rsidRPr="000A6F9A">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2D67E8" w14:textId="77777777" w:rsidR="00A330C9" w:rsidRPr="000A6F9A" w:rsidRDefault="00A330C9" w:rsidP="004239F6">
            <w:pPr>
              <w:pStyle w:val="rowtabella0"/>
              <w:rPr>
                <w:color w:val="002060"/>
              </w:rPr>
            </w:pPr>
            <w:r w:rsidRPr="000A6F9A">
              <w:rPr>
                <w:color w:val="002060"/>
              </w:rPr>
              <w:t>VIA DELL'INDUSTRIA</w:t>
            </w:r>
          </w:p>
        </w:tc>
      </w:tr>
      <w:tr w:rsidR="00A330C9" w:rsidRPr="000A6F9A" w14:paraId="14A03CBA"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A5BCEA" w14:textId="77777777" w:rsidR="00A330C9" w:rsidRPr="000A6F9A" w:rsidRDefault="00A330C9" w:rsidP="004239F6">
            <w:pPr>
              <w:pStyle w:val="rowtabella0"/>
              <w:rPr>
                <w:color w:val="002060"/>
              </w:rPr>
            </w:pPr>
            <w:r w:rsidRPr="000A6F9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4D1F2C" w14:textId="77777777" w:rsidR="00A330C9" w:rsidRPr="000A6F9A" w:rsidRDefault="00A330C9" w:rsidP="004239F6">
            <w:pPr>
              <w:pStyle w:val="rowtabella0"/>
              <w:rPr>
                <w:color w:val="002060"/>
              </w:rPr>
            </w:pPr>
            <w:r w:rsidRPr="000A6F9A">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B19D5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EF1CCD" w14:textId="77777777" w:rsidR="00A330C9" w:rsidRPr="000A6F9A" w:rsidRDefault="00A330C9" w:rsidP="004239F6">
            <w:pPr>
              <w:pStyle w:val="rowtabella0"/>
              <w:rPr>
                <w:color w:val="002060"/>
              </w:rPr>
            </w:pPr>
            <w:r w:rsidRPr="000A6F9A">
              <w:rPr>
                <w:color w:val="002060"/>
              </w:rPr>
              <w:t>07/02/2025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30D5D7" w14:textId="77777777" w:rsidR="00A330C9" w:rsidRPr="000A6F9A" w:rsidRDefault="00A330C9" w:rsidP="004239F6">
            <w:pPr>
              <w:pStyle w:val="rowtabella0"/>
              <w:rPr>
                <w:color w:val="002060"/>
              </w:rPr>
            </w:pPr>
            <w:r w:rsidRPr="000A6F9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86C33" w14:textId="77777777" w:rsidR="00A330C9" w:rsidRPr="000A6F9A" w:rsidRDefault="00A330C9" w:rsidP="004239F6">
            <w:pPr>
              <w:pStyle w:val="rowtabella0"/>
              <w:rPr>
                <w:color w:val="002060"/>
              </w:rPr>
            </w:pPr>
            <w:r w:rsidRPr="000A6F9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BCB39" w14:textId="77777777" w:rsidR="00A330C9" w:rsidRPr="000A6F9A" w:rsidRDefault="00A330C9" w:rsidP="004239F6">
            <w:pPr>
              <w:pStyle w:val="rowtabella0"/>
              <w:rPr>
                <w:color w:val="002060"/>
              </w:rPr>
            </w:pPr>
            <w:r w:rsidRPr="000A6F9A">
              <w:rPr>
                <w:color w:val="002060"/>
              </w:rPr>
              <w:t>VIA DEI PIOPPI 2</w:t>
            </w:r>
          </w:p>
        </w:tc>
      </w:tr>
      <w:tr w:rsidR="00A330C9" w:rsidRPr="000A6F9A" w14:paraId="07AEF25C"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465827" w14:textId="77777777" w:rsidR="00A330C9" w:rsidRPr="000A6F9A" w:rsidRDefault="00A330C9" w:rsidP="004239F6">
            <w:pPr>
              <w:pStyle w:val="rowtabella0"/>
              <w:rPr>
                <w:color w:val="002060"/>
              </w:rPr>
            </w:pPr>
            <w:r w:rsidRPr="000A6F9A">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B0ACEE" w14:textId="77777777" w:rsidR="00A330C9" w:rsidRPr="000A6F9A" w:rsidRDefault="00A330C9" w:rsidP="004239F6">
            <w:pPr>
              <w:pStyle w:val="rowtabella0"/>
              <w:rPr>
                <w:color w:val="002060"/>
                <w:lang w:val="en-US"/>
              </w:rPr>
            </w:pPr>
            <w:r w:rsidRPr="000A6F9A">
              <w:rPr>
                <w:color w:val="002060"/>
                <w:lang w:val="en-US"/>
              </w:rPr>
              <w:t xml:space="preserve">SPECIAL ONE SPORTING </w:t>
            </w:r>
            <w:proofErr w:type="gramStart"/>
            <w:r w:rsidRPr="000A6F9A">
              <w:rPr>
                <w:color w:val="002060"/>
                <w:lang w:val="en-US"/>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6FB5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45A42D"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8558C" w14:textId="77777777" w:rsidR="00A330C9" w:rsidRPr="000A6F9A" w:rsidRDefault="00A330C9" w:rsidP="004239F6">
            <w:pPr>
              <w:pStyle w:val="rowtabella0"/>
              <w:rPr>
                <w:color w:val="002060"/>
              </w:rPr>
            </w:pPr>
            <w:r w:rsidRPr="000A6F9A">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6B7CC" w14:textId="77777777" w:rsidR="00A330C9" w:rsidRPr="000A6F9A" w:rsidRDefault="00A330C9" w:rsidP="004239F6">
            <w:pPr>
              <w:pStyle w:val="rowtabella0"/>
              <w:rPr>
                <w:color w:val="002060"/>
              </w:rPr>
            </w:pPr>
            <w:r w:rsidRPr="000A6F9A">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5E214" w14:textId="77777777" w:rsidR="00A330C9" w:rsidRPr="000A6F9A" w:rsidRDefault="00A330C9" w:rsidP="004239F6">
            <w:pPr>
              <w:pStyle w:val="rowtabella0"/>
              <w:rPr>
                <w:color w:val="002060"/>
              </w:rPr>
            </w:pPr>
            <w:r w:rsidRPr="000A6F9A">
              <w:rPr>
                <w:color w:val="002060"/>
              </w:rPr>
              <w:t>VIA DELL'ANNUNZIATA</w:t>
            </w:r>
          </w:p>
        </w:tc>
      </w:tr>
      <w:tr w:rsidR="00A330C9" w:rsidRPr="000A6F9A" w14:paraId="37AA42A4"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9465C6" w14:textId="77777777" w:rsidR="00A330C9" w:rsidRPr="000A6F9A" w:rsidRDefault="00A330C9" w:rsidP="004239F6">
            <w:pPr>
              <w:pStyle w:val="rowtabella0"/>
              <w:rPr>
                <w:color w:val="002060"/>
              </w:rPr>
            </w:pPr>
            <w:r w:rsidRPr="000A6F9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1392B" w14:textId="77777777" w:rsidR="00A330C9" w:rsidRPr="000A6F9A" w:rsidRDefault="00A330C9" w:rsidP="004239F6">
            <w:pPr>
              <w:pStyle w:val="rowtabella0"/>
              <w:rPr>
                <w:color w:val="002060"/>
              </w:rPr>
            </w:pPr>
            <w:r w:rsidRPr="000A6F9A">
              <w:rPr>
                <w:color w:val="002060"/>
              </w:rPr>
              <w:t>MONTECCHIO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AF11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03B0E"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63BF0" w14:textId="77777777" w:rsidR="00A330C9" w:rsidRPr="000A6F9A" w:rsidRDefault="00A330C9" w:rsidP="004239F6">
            <w:pPr>
              <w:pStyle w:val="rowtabella0"/>
              <w:rPr>
                <w:color w:val="002060"/>
              </w:rPr>
            </w:pPr>
            <w:r w:rsidRPr="000A6F9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63458" w14:textId="77777777" w:rsidR="00A330C9" w:rsidRPr="000A6F9A" w:rsidRDefault="00A330C9" w:rsidP="004239F6">
            <w:pPr>
              <w:pStyle w:val="rowtabella0"/>
              <w:rPr>
                <w:color w:val="002060"/>
              </w:rPr>
            </w:pPr>
            <w:r w:rsidRPr="000A6F9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2BDDA" w14:textId="77777777" w:rsidR="00A330C9" w:rsidRPr="000A6F9A" w:rsidRDefault="00A330C9" w:rsidP="004239F6">
            <w:pPr>
              <w:pStyle w:val="rowtabella0"/>
              <w:rPr>
                <w:color w:val="002060"/>
              </w:rPr>
            </w:pPr>
            <w:r w:rsidRPr="000A6F9A">
              <w:rPr>
                <w:color w:val="002060"/>
              </w:rPr>
              <w:t>VIA MOLINELLO</w:t>
            </w:r>
          </w:p>
        </w:tc>
      </w:tr>
    </w:tbl>
    <w:p w14:paraId="19CB5D61" w14:textId="77777777" w:rsidR="00A330C9" w:rsidRPr="000A6F9A" w:rsidRDefault="00A330C9" w:rsidP="00A330C9">
      <w:pPr>
        <w:pStyle w:val="breakline"/>
        <w:rPr>
          <w:rFonts w:eastAsiaTheme="minorEastAsia"/>
          <w:color w:val="002060"/>
        </w:rPr>
      </w:pPr>
    </w:p>
    <w:p w14:paraId="29CA16E0" w14:textId="77777777" w:rsidR="00A330C9" w:rsidRPr="000A6F9A" w:rsidRDefault="00A330C9" w:rsidP="00A330C9">
      <w:pPr>
        <w:pStyle w:val="breakline"/>
        <w:rPr>
          <w:color w:val="002060"/>
        </w:rPr>
      </w:pPr>
    </w:p>
    <w:p w14:paraId="48DC5189" w14:textId="77777777" w:rsidR="00A330C9" w:rsidRPr="000A6F9A" w:rsidRDefault="00A330C9" w:rsidP="00A330C9">
      <w:pPr>
        <w:pStyle w:val="breakline"/>
        <w:rPr>
          <w:color w:val="002060"/>
        </w:rPr>
      </w:pPr>
    </w:p>
    <w:p w14:paraId="4730DD85" w14:textId="77777777" w:rsidR="00A330C9" w:rsidRPr="000A6F9A" w:rsidRDefault="00A330C9" w:rsidP="00A330C9">
      <w:pPr>
        <w:pStyle w:val="sottotitolocampionato10"/>
        <w:rPr>
          <w:color w:val="002060"/>
        </w:rPr>
      </w:pPr>
      <w:r w:rsidRPr="000A6F9A">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A330C9" w:rsidRPr="000A6F9A" w14:paraId="0A82F64E"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F0E9C"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0419A"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17D00"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52A7D"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BCDCE"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35438"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2AFE6"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5BE929A0"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2FC974" w14:textId="77777777" w:rsidR="00A330C9" w:rsidRPr="000A6F9A" w:rsidRDefault="00A330C9" w:rsidP="004239F6">
            <w:pPr>
              <w:pStyle w:val="rowtabella0"/>
              <w:rPr>
                <w:color w:val="002060"/>
              </w:rPr>
            </w:pPr>
            <w:r w:rsidRPr="000A6F9A">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04D0C" w14:textId="77777777" w:rsidR="00A330C9" w:rsidRPr="000A6F9A" w:rsidRDefault="00A330C9" w:rsidP="004239F6">
            <w:pPr>
              <w:pStyle w:val="rowtabella0"/>
              <w:rPr>
                <w:color w:val="002060"/>
              </w:rPr>
            </w:pPr>
            <w:r w:rsidRPr="000A6F9A">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87A08"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E7958" w14:textId="77777777" w:rsidR="00A330C9" w:rsidRPr="000A6F9A" w:rsidRDefault="00A330C9" w:rsidP="004239F6">
            <w:pPr>
              <w:pStyle w:val="rowtabella0"/>
              <w:rPr>
                <w:color w:val="002060"/>
              </w:rPr>
            </w:pPr>
            <w:r w:rsidRPr="000A6F9A">
              <w:rPr>
                <w:color w:val="002060"/>
              </w:rPr>
              <w:t>07/02/2025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20926" w14:textId="77777777" w:rsidR="00A330C9" w:rsidRPr="000A6F9A" w:rsidRDefault="00A330C9" w:rsidP="004239F6">
            <w:pPr>
              <w:pStyle w:val="rowtabella0"/>
              <w:rPr>
                <w:color w:val="002060"/>
              </w:rPr>
            </w:pPr>
            <w:r w:rsidRPr="000A6F9A">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5CB07" w14:textId="77777777" w:rsidR="00A330C9" w:rsidRPr="000A6F9A" w:rsidRDefault="00A330C9" w:rsidP="004239F6">
            <w:pPr>
              <w:pStyle w:val="rowtabella0"/>
              <w:rPr>
                <w:color w:val="002060"/>
              </w:rPr>
            </w:pPr>
            <w:r w:rsidRPr="000A6F9A">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A8551" w14:textId="77777777" w:rsidR="00A330C9" w:rsidRPr="000A6F9A" w:rsidRDefault="00A330C9" w:rsidP="004239F6">
            <w:pPr>
              <w:pStyle w:val="rowtabella0"/>
              <w:rPr>
                <w:color w:val="002060"/>
              </w:rPr>
            </w:pPr>
            <w:r w:rsidRPr="000A6F9A">
              <w:rPr>
                <w:color w:val="002060"/>
              </w:rPr>
              <w:t>VIA MARCONI GENGA STAZIONE</w:t>
            </w:r>
          </w:p>
        </w:tc>
      </w:tr>
      <w:tr w:rsidR="00A330C9" w:rsidRPr="000A6F9A" w14:paraId="7DFF6A20"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EEB79E" w14:textId="77777777" w:rsidR="00A330C9" w:rsidRPr="000A6F9A" w:rsidRDefault="00A330C9" w:rsidP="004239F6">
            <w:pPr>
              <w:pStyle w:val="rowtabella0"/>
              <w:rPr>
                <w:color w:val="002060"/>
              </w:rPr>
            </w:pPr>
            <w:r w:rsidRPr="000A6F9A">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06EFBB" w14:textId="77777777" w:rsidR="00A330C9" w:rsidRPr="000A6F9A" w:rsidRDefault="00A330C9" w:rsidP="004239F6">
            <w:pPr>
              <w:pStyle w:val="rowtabella0"/>
              <w:rPr>
                <w:color w:val="002060"/>
              </w:rPr>
            </w:pPr>
            <w:r w:rsidRPr="000A6F9A">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27AFC6"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8F2CC7"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B58CB5" w14:textId="77777777" w:rsidR="00A330C9" w:rsidRPr="000A6F9A" w:rsidRDefault="00A330C9" w:rsidP="004239F6">
            <w:pPr>
              <w:pStyle w:val="rowtabella0"/>
              <w:rPr>
                <w:color w:val="002060"/>
              </w:rPr>
            </w:pPr>
            <w:r w:rsidRPr="000A6F9A">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3E15B" w14:textId="77777777" w:rsidR="00A330C9" w:rsidRPr="000A6F9A" w:rsidRDefault="00A330C9" w:rsidP="004239F6">
            <w:pPr>
              <w:pStyle w:val="rowtabella0"/>
              <w:rPr>
                <w:color w:val="002060"/>
              </w:rPr>
            </w:pPr>
            <w:r w:rsidRPr="000A6F9A">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94597" w14:textId="77777777" w:rsidR="00A330C9" w:rsidRPr="000A6F9A" w:rsidRDefault="00A330C9" w:rsidP="004239F6">
            <w:pPr>
              <w:pStyle w:val="rowtabella0"/>
              <w:rPr>
                <w:color w:val="002060"/>
              </w:rPr>
            </w:pPr>
            <w:r w:rsidRPr="000A6F9A">
              <w:rPr>
                <w:color w:val="002060"/>
              </w:rPr>
              <w:t>VIA GEMME, 13</w:t>
            </w:r>
          </w:p>
        </w:tc>
      </w:tr>
      <w:tr w:rsidR="00A330C9" w:rsidRPr="000A6F9A" w14:paraId="45EFA9F1"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973746" w14:textId="77777777" w:rsidR="00A330C9" w:rsidRPr="000A6F9A" w:rsidRDefault="00A330C9" w:rsidP="004239F6">
            <w:pPr>
              <w:pStyle w:val="rowtabella0"/>
              <w:rPr>
                <w:color w:val="002060"/>
              </w:rPr>
            </w:pPr>
            <w:r w:rsidRPr="000A6F9A">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30569E" w14:textId="77777777" w:rsidR="00A330C9" w:rsidRPr="000A6F9A" w:rsidRDefault="00A330C9" w:rsidP="004239F6">
            <w:pPr>
              <w:pStyle w:val="rowtabella0"/>
              <w:rPr>
                <w:color w:val="002060"/>
              </w:rPr>
            </w:pPr>
            <w:r w:rsidRPr="000A6F9A">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77AB3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113B6"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8DEAB6" w14:textId="77777777" w:rsidR="00A330C9" w:rsidRPr="000A6F9A" w:rsidRDefault="00A330C9" w:rsidP="004239F6">
            <w:pPr>
              <w:pStyle w:val="rowtabella0"/>
              <w:rPr>
                <w:color w:val="002060"/>
              </w:rPr>
            </w:pPr>
            <w:r w:rsidRPr="000A6F9A">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2076F" w14:textId="77777777" w:rsidR="00A330C9" w:rsidRPr="000A6F9A" w:rsidRDefault="00A330C9" w:rsidP="004239F6">
            <w:pPr>
              <w:pStyle w:val="rowtabella0"/>
              <w:rPr>
                <w:color w:val="002060"/>
              </w:rPr>
            </w:pPr>
            <w:r w:rsidRPr="000A6F9A">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3F376" w14:textId="77777777" w:rsidR="00A330C9" w:rsidRPr="000A6F9A" w:rsidRDefault="00A330C9" w:rsidP="004239F6">
            <w:pPr>
              <w:pStyle w:val="rowtabella0"/>
              <w:rPr>
                <w:color w:val="002060"/>
              </w:rPr>
            </w:pPr>
            <w:r w:rsidRPr="000A6F9A">
              <w:rPr>
                <w:color w:val="002060"/>
              </w:rPr>
              <w:t>VIA GRAZIA DELEDDA</w:t>
            </w:r>
          </w:p>
        </w:tc>
      </w:tr>
      <w:tr w:rsidR="00A330C9" w:rsidRPr="000A6F9A" w14:paraId="6B25B326"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57659C" w14:textId="77777777" w:rsidR="00A330C9" w:rsidRPr="000A6F9A" w:rsidRDefault="00A330C9" w:rsidP="004239F6">
            <w:pPr>
              <w:pStyle w:val="rowtabella0"/>
              <w:rPr>
                <w:color w:val="002060"/>
              </w:rPr>
            </w:pPr>
            <w:r w:rsidRPr="000A6F9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1CA18" w14:textId="77777777" w:rsidR="00A330C9" w:rsidRPr="000A6F9A" w:rsidRDefault="00A330C9" w:rsidP="004239F6">
            <w:pPr>
              <w:pStyle w:val="rowtabella0"/>
              <w:rPr>
                <w:color w:val="002060"/>
              </w:rPr>
            </w:pPr>
            <w:r w:rsidRPr="000A6F9A">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2CBF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26B27E"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9A72B9" w14:textId="77777777" w:rsidR="00A330C9" w:rsidRPr="000A6F9A" w:rsidRDefault="00A330C9" w:rsidP="004239F6">
            <w:pPr>
              <w:pStyle w:val="rowtabella0"/>
              <w:rPr>
                <w:color w:val="002060"/>
              </w:rPr>
            </w:pPr>
            <w:r w:rsidRPr="000A6F9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301314" w14:textId="77777777" w:rsidR="00A330C9" w:rsidRPr="000A6F9A" w:rsidRDefault="00A330C9" w:rsidP="004239F6">
            <w:pPr>
              <w:pStyle w:val="rowtabella0"/>
              <w:rPr>
                <w:color w:val="002060"/>
              </w:rPr>
            </w:pPr>
            <w:r w:rsidRPr="000A6F9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58A103" w14:textId="77777777" w:rsidR="00A330C9" w:rsidRPr="000A6F9A" w:rsidRDefault="00A330C9" w:rsidP="004239F6">
            <w:pPr>
              <w:pStyle w:val="rowtabella0"/>
              <w:rPr>
                <w:color w:val="002060"/>
              </w:rPr>
            </w:pPr>
            <w:r w:rsidRPr="000A6F9A">
              <w:rPr>
                <w:color w:val="002060"/>
              </w:rPr>
              <w:t>VIA DEI TESSITORI</w:t>
            </w:r>
          </w:p>
        </w:tc>
      </w:tr>
      <w:tr w:rsidR="00A330C9" w:rsidRPr="000A6F9A" w14:paraId="4A9CB090"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56A873" w14:textId="77777777" w:rsidR="00A330C9" w:rsidRPr="000A6F9A" w:rsidRDefault="00A330C9" w:rsidP="004239F6">
            <w:pPr>
              <w:pStyle w:val="rowtabella0"/>
              <w:rPr>
                <w:color w:val="002060"/>
              </w:rPr>
            </w:pPr>
            <w:r w:rsidRPr="000A6F9A">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90FFB" w14:textId="77777777" w:rsidR="00A330C9" w:rsidRPr="000A6F9A" w:rsidRDefault="00A330C9" w:rsidP="004239F6">
            <w:pPr>
              <w:pStyle w:val="rowtabella0"/>
              <w:rPr>
                <w:color w:val="002060"/>
              </w:rPr>
            </w:pPr>
            <w:r w:rsidRPr="000A6F9A">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36DF9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2D2BD3" w14:textId="77777777" w:rsidR="00A330C9" w:rsidRPr="000A6F9A" w:rsidRDefault="00A330C9" w:rsidP="004239F6">
            <w:pPr>
              <w:pStyle w:val="rowtabella0"/>
              <w:rPr>
                <w:color w:val="002060"/>
              </w:rPr>
            </w:pPr>
            <w:r w:rsidRPr="000A6F9A">
              <w:rPr>
                <w:color w:val="002060"/>
              </w:rPr>
              <w:t>08/02/2025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F73AC9" w14:textId="77777777" w:rsidR="00A330C9" w:rsidRPr="000A6F9A" w:rsidRDefault="00A330C9" w:rsidP="004239F6">
            <w:pPr>
              <w:pStyle w:val="rowtabella0"/>
              <w:rPr>
                <w:color w:val="002060"/>
              </w:rPr>
            </w:pPr>
            <w:r w:rsidRPr="000A6F9A">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6F189" w14:textId="77777777" w:rsidR="00A330C9" w:rsidRPr="000A6F9A" w:rsidRDefault="00A330C9" w:rsidP="004239F6">
            <w:pPr>
              <w:pStyle w:val="rowtabella0"/>
              <w:rPr>
                <w:color w:val="002060"/>
              </w:rPr>
            </w:pPr>
            <w:r w:rsidRPr="000A6F9A">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BCD74E" w14:textId="77777777" w:rsidR="00A330C9" w:rsidRPr="000A6F9A" w:rsidRDefault="00A330C9" w:rsidP="004239F6">
            <w:pPr>
              <w:pStyle w:val="rowtabella0"/>
              <w:rPr>
                <w:color w:val="002060"/>
              </w:rPr>
            </w:pPr>
            <w:r w:rsidRPr="000A6F9A">
              <w:rPr>
                <w:color w:val="002060"/>
              </w:rPr>
              <w:t>VIA MONTESSORI LOC. ANGELI</w:t>
            </w:r>
          </w:p>
        </w:tc>
      </w:tr>
      <w:tr w:rsidR="00A330C9" w:rsidRPr="000A6F9A" w14:paraId="1366BBCC"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E6D5C" w14:textId="77777777" w:rsidR="00A330C9" w:rsidRPr="000A6F9A" w:rsidRDefault="00A330C9" w:rsidP="004239F6">
            <w:pPr>
              <w:pStyle w:val="rowtabella0"/>
              <w:rPr>
                <w:color w:val="002060"/>
              </w:rPr>
            </w:pPr>
            <w:r w:rsidRPr="000A6F9A">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65597" w14:textId="77777777" w:rsidR="00A330C9" w:rsidRPr="000A6F9A" w:rsidRDefault="00A330C9" w:rsidP="004239F6">
            <w:pPr>
              <w:pStyle w:val="rowtabella0"/>
              <w:rPr>
                <w:color w:val="002060"/>
              </w:rPr>
            </w:pPr>
            <w:r w:rsidRPr="000A6F9A">
              <w:rPr>
                <w:color w:val="002060"/>
              </w:rPr>
              <w:t>POLVERIGI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E3C5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F0364"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420F56" w14:textId="77777777" w:rsidR="00A330C9" w:rsidRPr="000A6F9A" w:rsidRDefault="00A330C9" w:rsidP="004239F6">
            <w:pPr>
              <w:pStyle w:val="rowtabella0"/>
              <w:rPr>
                <w:color w:val="002060"/>
              </w:rPr>
            </w:pPr>
            <w:r w:rsidRPr="000A6F9A">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32164" w14:textId="77777777" w:rsidR="00A330C9" w:rsidRPr="000A6F9A" w:rsidRDefault="00A330C9" w:rsidP="004239F6">
            <w:pPr>
              <w:pStyle w:val="rowtabella0"/>
              <w:rPr>
                <w:color w:val="002060"/>
              </w:rPr>
            </w:pPr>
            <w:r w:rsidRPr="000A6F9A">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500A6" w14:textId="77777777" w:rsidR="00A330C9" w:rsidRPr="000A6F9A" w:rsidRDefault="00A330C9" w:rsidP="004239F6">
            <w:pPr>
              <w:pStyle w:val="rowtabella0"/>
              <w:rPr>
                <w:color w:val="002060"/>
              </w:rPr>
            </w:pPr>
            <w:r w:rsidRPr="000A6F9A">
              <w:rPr>
                <w:color w:val="002060"/>
              </w:rPr>
              <w:t>VIA VENEZIA 43</w:t>
            </w:r>
          </w:p>
        </w:tc>
      </w:tr>
    </w:tbl>
    <w:p w14:paraId="673F2C44" w14:textId="77777777" w:rsidR="00A330C9" w:rsidRPr="000A6F9A" w:rsidRDefault="00A330C9" w:rsidP="00A330C9">
      <w:pPr>
        <w:pStyle w:val="breakline"/>
        <w:rPr>
          <w:rFonts w:eastAsiaTheme="minorEastAsia"/>
          <w:color w:val="002060"/>
        </w:rPr>
      </w:pPr>
    </w:p>
    <w:p w14:paraId="7D921E84" w14:textId="77777777" w:rsidR="00A330C9" w:rsidRPr="000A6F9A" w:rsidRDefault="00A330C9" w:rsidP="00A330C9">
      <w:pPr>
        <w:pStyle w:val="breakline"/>
        <w:rPr>
          <w:color w:val="002060"/>
        </w:rPr>
      </w:pPr>
    </w:p>
    <w:p w14:paraId="69A9AAC8" w14:textId="77777777" w:rsidR="00A330C9" w:rsidRPr="000A6F9A" w:rsidRDefault="00A330C9" w:rsidP="00A330C9">
      <w:pPr>
        <w:pStyle w:val="breakline"/>
        <w:rPr>
          <w:color w:val="002060"/>
        </w:rPr>
      </w:pPr>
    </w:p>
    <w:p w14:paraId="2D09AC06" w14:textId="77777777" w:rsidR="00A330C9" w:rsidRPr="000A6F9A" w:rsidRDefault="00A330C9" w:rsidP="00A330C9">
      <w:pPr>
        <w:pStyle w:val="sottotitolocampionato10"/>
        <w:rPr>
          <w:color w:val="002060"/>
        </w:rPr>
      </w:pPr>
      <w:r w:rsidRPr="000A6F9A">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A330C9" w:rsidRPr="000A6F9A" w14:paraId="39752CD0"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93533"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AC942"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7B9C1"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DCD40"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7C334"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86926"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6A6AE"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002A5204"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50BF7" w14:textId="77777777" w:rsidR="00A330C9" w:rsidRPr="000A6F9A" w:rsidRDefault="00A330C9" w:rsidP="004239F6">
            <w:pPr>
              <w:pStyle w:val="rowtabella0"/>
              <w:rPr>
                <w:color w:val="002060"/>
              </w:rPr>
            </w:pPr>
            <w:r w:rsidRPr="000A6F9A">
              <w:rPr>
                <w:color w:val="002060"/>
              </w:rPr>
              <w:t>CASENUOVE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8EBDA" w14:textId="77777777" w:rsidR="00A330C9" w:rsidRPr="000A6F9A" w:rsidRDefault="00A330C9" w:rsidP="004239F6">
            <w:pPr>
              <w:pStyle w:val="rowtabella0"/>
              <w:rPr>
                <w:color w:val="002060"/>
              </w:rPr>
            </w:pPr>
            <w:r w:rsidRPr="000A6F9A">
              <w:rPr>
                <w:color w:val="002060"/>
              </w:rPr>
              <w:t>AVM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D045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BE733" w14:textId="77777777" w:rsidR="00A330C9" w:rsidRPr="000A6F9A" w:rsidRDefault="00A330C9" w:rsidP="004239F6">
            <w:pPr>
              <w:pStyle w:val="rowtabella0"/>
              <w:rPr>
                <w:color w:val="002060"/>
              </w:rPr>
            </w:pPr>
            <w:r w:rsidRPr="000A6F9A">
              <w:rPr>
                <w:color w:val="002060"/>
              </w:rPr>
              <w:t>06/02/2025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183D1" w14:textId="77777777" w:rsidR="00A330C9" w:rsidRPr="000A6F9A" w:rsidRDefault="00A330C9" w:rsidP="004239F6">
            <w:pPr>
              <w:pStyle w:val="rowtabella0"/>
              <w:rPr>
                <w:color w:val="002060"/>
              </w:rPr>
            </w:pPr>
            <w:r w:rsidRPr="000A6F9A">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ABF2B" w14:textId="77777777" w:rsidR="00A330C9" w:rsidRPr="000A6F9A" w:rsidRDefault="00A330C9" w:rsidP="004239F6">
            <w:pPr>
              <w:pStyle w:val="rowtabella0"/>
              <w:rPr>
                <w:color w:val="002060"/>
              </w:rPr>
            </w:pPr>
            <w:r w:rsidRPr="000A6F9A">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4B116" w14:textId="77777777" w:rsidR="00A330C9" w:rsidRPr="000A6F9A" w:rsidRDefault="00A330C9" w:rsidP="004239F6">
            <w:pPr>
              <w:pStyle w:val="rowtabella0"/>
              <w:rPr>
                <w:color w:val="002060"/>
              </w:rPr>
            </w:pPr>
            <w:r w:rsidRPr="000A6F9A">
              <w:rPr>
                <w:color w:val="002060"/>
              </w:rPr>
              <w:t>VIA VESCOVARA, 7</w:t>
            </w:r>
          </w:p>
        </w:tc>
      </w:tr>
      <w:tr w:rsidR="00A330C9" w:rsidRPr="000A6F9A" w14:paraId="6FF59BA2"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991FB1" w14:textId="77777777" w:rsidR="00A330C9" w:rsidRPr="000A6F9A" w:rsidRDefault="00A330C9" w:rsidP="004239F6">
            <w:pPr>
              <w:pStyle w:val="rowtabella0"/>
              <w:rPr>
                <w:color w:val="002060"/>
              </w:rPr>
            </w:pPr>
            <w:r w:rsidRPr="000A6F9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61CB00" w14:textId="77777777" w:rsidR="00A330C9" w:rsidRPr="000A6F9A" w:rsidRDefault="00A330C9" w:rsidP="004239F6">
            <w:pPr>
              <w:pStyle w:val="rowtabella0"/>
              <w:rPr>
                <w:color w:val="002060"/>
              </w:rPr>
            </w:pPr>
            <w:r w:rsidRPr="000A6F9A">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5B74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444D5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58183D" w14:textId="77777777" w:rsidR="00A330C9" w:rsidRPr="000A6F9A" w:rsidRDefault="00A330C9" w:rsidP="004239F6">
            <w:pPr>
              <w:pStyle w:val="rowtabella0"/>
              <w:rPr>
                <w:color w:val="002060"/>
              </w:rPr>
            </w:pPr>
            <w:r w:rsidRPr="000A6F9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A6ABE2" w14:textId="77777777" w:rsidR="00A330C9" w:rsidRPr="000A6F9A" w:rsidRDefault="00A330C9" w:rsidP="004239F6">
            <w:pPr>
              <w:pStyle w:val="rowtabella0"/>
              <w:rPr>
                <w:color w:val="002060"/>
              </w:rPr>
            </w:pPr>
            <w:r w:rsidRPr="000A6F9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CE121" w14:textId="77777777" w:rsidR="00A330C9" w:rsidRPr="000A6F9A" w:rsidRDefault="00A330C9" w:rsidP="004239F6">
            <w:pPr>
              <w:pStyle w:val="rowtabella0"/>
              <w:rPr>
                <w:color w:val="002060"/>
              </w:rPr>
            </w:pPr>
            <w:r w:rsidRPr="000A6F9A">
              <w:rPr>
                <w:color w:val="002060"/>
              </w:rPr>
              <w:t>VIA FONTE ANTICA 6</w:t>
            </w:r>
          </w:p>
        </w:tc>
      </w:tr>
      <w:tr w:rsidR="00A330C9" w:rsidRPr="000A6F9A" w14:paraId="1EC6C12A"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607E3A" w14:textId="77777777" w:rsidR="00A330C9" w:rsidRPr="000A6F9A" w:rsidRDefault="00A330C9" w:rsidP="004239F6">
            <w:pPr>
              <w:pStyle w:val="rowtabella0"/>
              <w:rPr>
                <w:color w:val="002060"/>
              </w:rPr>
            </w:pPr>
            <w:r w:rsidRPr="000A6F9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D751F5" w14:textId="77777777" w:rsidR="00A330C9" w:rsidRPr="000A6F9A" w:rsidRDefault="00A330C9" w:rsidP="004239F6">
            <w:pPr>
              <w:pStyle w:val="rowtabella0"/>
              <w:rPr>
                <w:color w:val="002060"/>
              </w:rPr>
            </w:pPr>
            <w:proofErr w:type="gramStart"/>
            <w:r w:rsidRPr="000A6F9A">
              <w:rPr>
                <w:color w:val="002060"/>
              </w:rPr>
              <w:t>CITTA</w:t>
            </w:r>
            <w:proofErr w:type="gramEnd"/>
            <w:r w:rsidRPr="000A6F9A">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700A8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4FE34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CF3AFE" w14:textId="77777777" w:rsidR="00A330C9" w:rsidRPr="000A6F9A" w:rsidRDefault="00A330C9" w:rsidP="004239F6">
            <w:pPr>
              <w:pStyle w:val="rowtabella0"/>
              <w:rPr>
                <w:color w:val="002060"/>
              </w:rPr>
            </w:pPr>
            <w:r w:rsidRPr="000A6F9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6E316"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12A168" w14:textId="77777777" w:rsidR="00A330C9" w:rsidRPr="000A6F9A" w:rsidRDefault="00A330C9" w:rsidP="004239F6">
            <w:pPr>
              <w:pStyle w:val="rowtabella0"/>
              <w:rPr>
                <w:color w:val="002060"/>
              </w:rPr>
            </w:pPr>
            <w:r w:rsidRPr="000A6F9A">
              <w:rPr>
                <w:color w:val="002060"/>
              </w:rPr>
              <w:t xml:space="preserve">VIA CARPEGNA-VIA M.TE </w:t>
            </w:r>
            <w:proofErr w:type="gramStart"/>
            <w:r w:rsidRPr="000A6F9A">
              <w:rPr>
                <w:color w:val="002060"/>
              </w:rPr>
              <w:t>S.VICINO</w:t>
            </w:r>
            <w:proofErr w:type="gramEnd"/>
          </w:p>
        </w:tc>
      </w:tr>
      <w:tr w:rsidR="00A330C9" w:rsidRPr="000A6F9A" w14:paraId="729A19AD"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ED2C71" w14:textId="77777777" w:rsidR="00A330C9" w:rsidRPr="000A6F9A" w:rsidRDefault="00A330C9" w:rsidP="004239F6">
            <w:pPr>
              <w:pStyle w:val="rowtabella0"/>
              <w:rPr>
                <w:color w:val="002060"/>
              </w:rPr>
            </w:pPr>
            <w:r w:rsidRPr="000A6F9A">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CED021" w14:textId="77777777" w:rsidR="00A330C9" w:rsidRPr="000A6F9A" w:rsidRDefault="00A330C9" w:rsidP="004239F6">
            <w:pPr>
              <w:pStyle w:val="rowtabella0"/>
              <w:rPr>
                <w:color w:val="002060"/>
              </w:rPr>
            </w:pPr>
            <w:r w:rsidRPr="000A6F9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35D1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E7837E"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AC3279" w14:textId="77777777" w:rsidR="00A330C9" w:rsidRPr="000A6F9A" w:rsidRDefault="00A330C9" w:rsidP="004239F6">
            <w:pPr>
              <w:pStyle w:val="rowtabella0"/>
              <w:rPr>
                <w:color w:val="002060"/>
              </w:rPr>
            </w:pPr>
            <w:r w:rsidRPr="000A6F9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18FA31"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2E00C" w14:textId="77777777" w:rsidR="00A330C9" w:rsidRPr="000A6F9A" w:rsidRDefault="00A330C9" w:rsidP="004239F6">
            <w:pPr>
              <w:pStyle w:val="rowtabella0"/>
              <w:rPr>
                <w:color w:val="002060"/>
              </w:rPr>
            </w:pPr>
            <w:r w:rsidRPr="000A6F9A">
              <w:rPr>
                <w:color w:val="002060"/>
              </w:rPr>
              <w:t>LOCALITA' NONTESICURO</w:t>
            </w:r>
          </w:p>
        </w:tc>
      </w:tr>
      <w:tr w:rsidR="00A330C9" w:rsidRPr="000A6F9A" w14:paraId="4F5C830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D802A7" w14:textId="77777777" w:rsidR="00A330C9" w:rsidRPr="000A6F9A" w:rsidRDefault="00A330C9" w:rsidP="004239F6">
            <w:pPr>
              <w:pStyle w:val="rowtabella0"/>
              <w:rPr>
                <w:color w:val="002060"/>
              </w:rPr>
            </w:pPr>
            <w:r w:rsidRPr="000A6F9A">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EA7D70" w14:textId="77777777" w:rsidR="00A330C9" w:rsidRPr="000A6F9A" w:rsidRDefault="00A330C9" w:rsidP="004239F6">
            <w:pPr>
              <w:pStyle w:val="rowtabella0"/>
              <w:rPr>
                <w:color w:val="002060"/>
              </w:rPr>
            </w:pPr>
            <w:r w:rsidRPr="000A6F9A">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DAF11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F595D"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F44177" w14:textId="77777777" w:rsidR="00A330C9" w:rsidRPr="000A6F9A" w:rsidRDefault="00A330C9" w:rsidP="004239F6">
            <w:pPr>
              <w:pStyle w:val="rowtabella0"/>
              <w:rPr>
                <w:color w:val="002060"/>
              </w:rPr>
            </w:pPr>
            <w:r w:rsidRPr="000A6F9A">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055A9"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30FA9" w14:textId="77777777" w:rsidR="00A330C9" w:rsidRPr="000A6F9A" w:rsidRDefault="00A330C9" w:rsidP="004239F6">
            <w:pPr>
              <w:pStyle w:val="rowtabella0"/>
              <w:rPr>
                <w:color w:val="002060"/>
              </w:rPr>
            </w:pPr>
            <w:r w:rsidRPr="000A6F9A">
              <w:rPr>
                <w:color w:val="002060"/>
              </w:rPr>
              <w:t>LOCALITA' CANDIA</w:t>
            </w:r>
          </w:p>
        </w:tc>
      </w:tr>
      <w:tr w:rsidR="00A330C9" w:rsidRPr="000A6F9A" w14:paraId="59D41501"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AE1E8" w14:textId="77777777" w:rsidR="00A330C9" w:rsidRPr="000A6F9A" w:rsidRDefault="00A330C9" w:rsidP="004239F6">
            <w:pPr>
              <w:pStyle w:val="rowtabella0"/>
              <w:rPr>
                <w:color w:val="002060"/>
              </w:rPr>
            </w:pPr>
            <w:r w:rsidRPr="000A6F9A">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956A0" w14:textId="77777777" w:rsidR="00A330C9" w:rsidRPr="000A6F9A" w:rsidRDefault="00A330C9" w:rsidP="004239F6">
            <w:pPr>
              <w:pStyle w:val="rowtabella0"/>
              <w:rPr>
                <w:color w:val="002060"/>
              </w:rPr>
            </w:pPr>
            <w:r w:rsidRPr="000A6F9A">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D0DB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329C6"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66F0A" w14:textId="77777777" w:rsidR="00A330C9" w:rsidRPr="000A6F9A" w:rsidRDefault="00A330C9" w:rsidP="004239F6">
            <w:pPr>
              <w:pStyle w:val="rowtabella0"/>
              <w:rPr>
                <w:color w:val="002060"/>
              </w:rPr>
            </w:pPr>
            <w:r w:rsidRPr="000A6F9A">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EB1DE" w14:textId="77777777" w:rsidR="00A330C9" w:rsidRPr="000A6F9A" w:rsidRDefault="00A330C9" w:rsidP="004239F6">
            <w:pPr>
              <w:pStyle w:val="rowtabella0"/>
              <w:rPr>
                <w:color w:val="002060"/>
              </w:rPr>
            </w:pPr>
            <w:r w:rsidRPr="000A6F9A">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1A6651" w14:textId="77777777" w:rsidR="00A330C9" w:rsidRPr="000A6F9A" w:rsidRDefault="00A330C9" w:rsidP="004239F6">
            <w:pPr>
              <w:pStyle w:val="rowtabella0"/>
              <w:rPr>
                <w:color w:val="002060"/>
              </w:rPr>
            </w:pPr>
            <w:r w:rsidRPr="000A6F9A">
              <w:rPr>
                <w:color w:val="002060"/>
              </w:rPr>
              <w:t>VIA MASSIMO D'AZEGLIO</w:t>
            </w:r>
          </w:p>
        </w:tc>
      </w:tr>
    </w:tbl>
    <w:p w14:paraId="3836B090" w14:textId="77777777" w:rsidR="00A330C9" w:rsidRPr="000A6F9A" w:rsidRDefault="00A330C9" w:rsidP="00A330C9">
      <w:pPr>
        <w:pStyle w:val="breakline"/>
        <w:rPr>
          <w:rFonts w:eastAsiaTheme="minorEastAsia"/>
          <w:color w:val="002060"/>
        </w:rPr>
      </w:pPr>
    </w:p>
    <w:p w14:paraId="25205F0D" w14:textId="77777777" w:rsidR="00A330C9" w:rsidRPr="000A6F9A" w:rsidRDefault="00A330C9" w:rsidP="00A330C9">
      <w:pPr>
        <w:pStyle w:val="breakline"/>
        <w:rPr>
          <w:color w:val="002060"/>
        </w:rPr>
      </w:pPr>
    </w:p>
    <w:p w14:paraId="65EB4E49" w14:textId="77777777" w:rsidR="00A330C9" w:rsidRPr="000A6F9A" w:rsidRDefault="00A330C9" w:rsidP="00A330C9">
      <w:pPr>
        <w:pStyle w:val="breakline"/>
        <w:rPr>
          <w:color w:val="002060"/>
        </w:rPr>
      </w:pPr>
    </w:p>
    <w:p w14:paraId="0F273B30" w14:textId="77777777" w:rsidR="00A330C9" w:rsidRPr="000A6F9A" w:rsidRDefault="00A330C9" w:rsidP="00A330C9">
      <w:pPr>
        <w:pStyle w:val="sottotitolocampionato10"/>
        <w:rPr>
          <w:color w:val="002060"/>
        </w:rPr>
      </w:pPr>
      <w:r w:rsidRPr="000A6F9A">
        <w:rPr>
          <w:color w:val="002060"/>
        </w:rP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1999"/>
        <w:gridCol w:w="385"/>
        <w:gridCol w:w="898"/>
        <w:gridCol w:w="1190"/>
        <w:gridCol w:w="1565"/>
        <w:gridCol w:w="1540"/>
      </w:tblGrid>
      <w:tr w:rsidR="00A330C9" w:rsidRPr="000A6F9A" w14:paraId="373F5CD0"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64CCB"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CF5F7"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4E610"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ACBC7"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87493"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CF8BB"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EE2CC"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05453B52"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D873F4" w14:textId="77777777" w:rsidR="00A330C9" w:rsidRPr="000A6F9A" w:rsidRDefault="00A330C9" w:rsidP="004239F6">
            <w:pPr>
              <w:pStyle w:val="rowtabella0"/>
              <w:rPr>
                <w:color w:val="002060"/>
              </w:rPr>
            </w:pPr>
            <w:r w:rsidRPr="000A6F9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509B1" w14:textId="77777777" w:rsidR="00A330C9" w:rsidRPr="000A6F9A" w:rsidRDefault="00A330C9" w:rsidP="004239F6">
            <w:pPr>
              <w:pStyle w:val="rowtabella0"/>
              <w:rPr>
                <w:color w:val="002060"/>
              </w:rPr>
            </w:pPr>
            <w:r w:rsidRPr="000A6F9A">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1B207"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79182" w14:textId="77777777" w:rsidR="00A330C9" w:rsidRPr="000A6F9A" w:rsidRDefault="00A330C9" w:rsidP="004239F6">
            <w:pPr>
              <w:pStyle w:val="rowtabella0"/>
              <w:rPr>
                <w:color w:val="002060"/>
              </w:rPr>
            </w:pPr>
            <w:r w:rsidRPr="000A6F9A">
              <w:rPr>
                <w:color w:val="002060"/>
              </w:rPr>
              <w:t>07/02/2025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5EF56" w14:textId="77777777" w:rsidR="00A330C9" w:rsidRPr="000A6F9A" w:rsidRDefault="00A330C9" w:rsidP="004239F6">
            <w:pPr>
              <w:pStyle w:val="rowtabella0"/>
              <w:rPr>
                <w:color w:val="002060"/>
              </w:rPr>
            </w:pPr>
            <w:r w:rsidRPr="000A6F9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9B782D" w14:textId="77777777" w:rsidR="00A330C9" w:rsidRPr="000A6F9A" w:rsidRDefault="00A330C9" w:rsidP="004239F6">
            <w:pPr>
              <w:pStyle w:val="rowtabella0"/>
              <w:rPr>
                <w:color w:val="002060"/>
              </w:rPr>
            </w:pPr>
            <w:r w:rsidRPr="000A6F9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5E508E" w14:textId="77777777" w:rsidR="00A330C9" w:rsidRPr="000A6F9A" w:rsidRDefault="00A330C9" w:rsidP="004239F6">
            <w:pPr>
              <w:pStyle w:val="rowtabella0"/>
              <w:rPr>
                <w:color w:val="002060"/>
              </w:rPr>
            </w:pPr>
            <w:r w:rsidRPr="000A6F9A">
              <w:rPr>
                <w:color w:val="002060"/>
              </w:rPr>
              <w:t>LOCALITA' LE CALVIE</w:t>
            </w:r>
          </w:p>
        </w:tc>
      </w:tr>
      <w:tr w:rsidR="00A330C9" w:rsidRPr="000A6F9A" w14:paraId="120E4F4B"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016333" w14:textId="77777777" w:rsidR="00A330C9" w:rsidRPr="000A6F9A" w:rsidRDefault="00A330C9" w:rsidP="004239F6">
            <w:pPr>
              <w:pStyle w:val="rowtabella0"/>
              <w:rPr>
                <w:color w:val="002060"/>
              </w:rPr>
            </w:pPr>
            <w:r w:rsidRPr="000A6F9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476E05" w14:textId="77777777" w:rsidR="00A330C9" w:rsidRPr="000A6F9A" w:rsidRDefault="00A330C9" w:rsidP="004239F6">
            <w:pPr>
              <w:pStyle w:val="rowtabella0"/>
              <w:rPr>
                <w:color w:val="002060"/>
              </w:rPr>
            </w:pPr>
            <w:r w:rsidRPr="000A6F9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54B57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C39065" w14:textId="77777777" w:rsidR="00A330C9" w:rsidRPr="000A6F9A" w:rsidRDefault="00A330C9" w:rsidP="004239F6">
            <w:pPr>
              <w:pStyle w:val="rowtabella0"/>
              <w:rPr>
                <w:color w:val="002060"/>
              </w:rPr>
            </w:pPr>
            <w:r w:rsidRPr="000A6F9A">
              <w:rPr>
                <w:color w:val="002060"/>
              </w:rPr>
              <w:t>07/02/2025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74291" w14:textId="77777777" w:rsidR="00A330C9" w:rsidRPr="000A6F9A" w:rsidRDefault="00A330C9" w:rsidP="004239F6">
            <w:pPr>
              <w:pStyle w:val="rowtabella0"/>
              <w:rPr>
                <w:color w:val="002060"/>
              </w:rPr>
            </w:pPr>
            <w:r w:rsidRPr="000A6F9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18047" w14:textId="77777777" w:rsidR="00A330C9" w:rsidRPr="000A6F9A" w:rsidRDefault="00A330C9" w:rsidP="004239F6">
            <w:pPr>
              <w:pStyle w:val="rowtabella0"/>
              <w:rPr>
                <w:color w:val="002060"/>
              </w:rPr>
            </w:pPr>
            <w:r w:rsidRPr="000A6F9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730833" w14:textId="77777777" w:rsidR="00A330C9" w:rsidRPr="000A6F9A" w:rsidRDefault="00A330C9" w:rsidP="004239F6">
            <w:pPr>
              <w:pStyle w:val="rowtabella0"/>
              <w:rPr>
                <w:color w:val="002060"/>
              </w:rPr>
            </w:pPr>
            <w:r w:rsidRPr="000A6F9A">
              <w:rPr>
                <w:color w:val="002060"/>
              </w:rPr>
              <w:t>VIA DELLA REPUBBLICA</w:t>
            </w:r>
          </w:p>
        </w:tc>
      </w:tr>
      <w:tr w:rsidR="00A330C9" w:rsidRPr="000A6F9A" w14:paraId="32446B3B"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049DA8" w14:textId="77777777" w:rsidR="00A330C9" w:rsidRPr="000A6F9A" w:rsidRDefault="00A330C9" w:rsidP="004239F6">
            <w:pPr>
              <w:pStyle w:val="rowtabella0"/>
              <w:rPr>
                <w:color w:val="002060"/>
              </w:rPr>
            </w:pPr>
            <w:r w:rsidRPr="000A6F9A">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21035C" w14:textId="77777777" w:rsidR="00A330C9" w:rsidRPr="000A6F9A" w:rsidRDefault="00A330C9" w:rsidP="004239F6">
            <w:pPr>
              <w:pStyle w:val="rowtabella0"/>
              <w:rPr>
                <w:color w:val="002060"/>
              </w:rPr>
            </w:pPr>
            <w:r w:rsidRPr="000A6F9A">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8AA548"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39239" w14:textId="77777777" w:rsidR="00A330C9" w:rsidRPr="000A6F9A" w:rsidRDefault="00A330C9" w:rsidP="004239F6">
            <w:pPr>
              <w:pStyle w:val="rowtabella0"/>
              <w:rPr>
                <w:color w:val="002060"/>
              </w:rPr>
            </w:pPr>
            <w:r w:rsidRPr="000A6F9A">
              <w:rPr>
                <w:color w:val="002060"/>
              </w:rPr>
              <w:t>07/02/2025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3D7117" w14:textId="77777777" w:rsidR="00A330C9" w:rsidRPr="000A6F9A" w:rsidRDefault="00A330C9" w:rsidP="004239F6">
            <w:pPr>
              <w:pStyle w:val="rowtabella0"/>
              <w:rPr>
                <w:color w:val="002060"/>
              </w:rPr>
            </w:pPr>
            <w:r w:rsidRPr="000A6F9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287E23" w14:textId="77777777" w:rsidR="00A330C9" w:rsidRPr="000A6F9A" w:rsidRDefault="00A330C9" w:rsidP="004239F6">
            <w:pPr>
              <w:pStyle w:val="rowtabella0"/>
              <w:rPr>
                <w:color w:val="002060"/>
              </w:rPr>
            </w:pPr>
            <w:r w:rsidRPr="000A6F9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BC515" w14:textId="77777777" w:rsidR="00A330C9" w:rsidRPr="000A6F9A" w:rsidRDefault="00A330C9" w:rsidP="004239F6">
            <w:pPr>
              <w:pStyle w:val="rowtabella0"/>
              <w:rPr>
                <w:color w:val="002060"/>
              </w:rPr>
            </w:pPr>
            <w:r w:rsidRPr="000A6F9A">
              <w:rPr>
                <w:color w:val="002060"/>
              </w:rPr>
              <w:t>VIA GRAMSCI-VIA FEGGIANI</w:t>
            </w:r>
          </w:p>
        </w:tc>
      </w:tr>
      <w:tr w:rsidR="00A330C9" w:rsidRPr="000A6F9A" w14:paraId="610D95BD"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27D8B" w14:textId="77777777" w:rsidR="00A330C9" w:rsidRPr="000A6F9A" w:rsidRDefault="00A330C9" w:rsidP="004239F6">
            <w:pPr>
              <w:pStyle w:val="rowtabella0"/>
              <w:rPr>
                <w:color w:val="002060"/>
              </w:rPr>
            </w:pPr>
            <w:r w:rsidRPr="000A6F9A">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26FF6E" w14:textId="77777777" w:rsidR="00A330C9" w:rsidRPr="000A6F9A" w:rsidRDefault="00A330C9" w:rsidP="004239F6">
            <w:pPr>
              <w:pStyle w:val="rowtabella0"/>
              <w:rPr>
                <w:color w:val="002060"/>
              </w:rPr>
            </w:pPr>
            <w:r w:rsidRPr="000A6F9A">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22192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2C6A5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F8CF77" w14:textId="77777777" w:rsidR="00A330C9" w:rsidRPr="000A6F9A" w:rsidRDefault="00A330C9" w:rsidP="004239F6">
            <w:pPr>
              <w:pStyle w:val="rowtabella0"/>
              <w:rPr>
                <w:color w:val="002060"/>
              </w:rPr>
            </w:pPr>
            <w:r w:rsidRPr="000A6F9A">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C0116" w14:textId="77777777" w:rsidR="00A330C9" w:rsidRPr="000A6F9A" w:rsidRDefault="00A330C9" w:rsidP="004239F6">
            <w:pPr>
              <w:pStyle w:val="rowtabella0"/>
              <w:rPr>
                <w:color w:val="002060"/>
              </w:rPr>
            </w:pPr>
            <w:r w:rsidRPr="000A6F9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02A8AB" w14:textId="77777777" w:rsidR="00A330C9" w:rsidRPr="000A6F9A" w:rsidRDefault="00A330C9" w:rsidP="004239F6">
            <w:pPr>
              <w:pStyle w:val="rowtabella0"/>
              <w:rPr>
                <w:color w:val="002060"/>
              </w:rPr>
            </w:pPr>
            <w:r w:rsidRPr="000A6F9A">
              <w:rPr>
                <w:color w:val="002060"/>
              </w:rPr>
              <w:t>VIA VOLTURNO-PIEDIRIPA</w:t>
            </w:r>
          </w:p>
        </w:tc>
      </w:tr>
      <w:tr w:rsidR="00A330C9" w:rsidRPr="000A6F9A" w14:paraId="75840AC2"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3669E5" w14:textId="77777777" w:rsidR="00A330C9" w:rsidRPr="000A6F9A" w:rsidRDefault="00A330C9" w:rsidP="004239F6">
            <w:pPr>
              <w:pStyle w:val="rowtabella0"/>
              <w:rPr>
                <w:color w:val="002060"/>
              </w:rPr>
            </w:pPr>
            <w:r w:rsidRPr="000A6F9A">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896827" w14:textId="77777777" w:rsidR="00A330C9" w:rsidRPr="000A6F9A" w:rsidRDefault="00A330C9" w:rsidP="004239F6">
            <w:pPr>
              <w:pStyle w:val="rowtabella0"/>
              <w:rPr>
                <w:color w:val="002060"/>
              </w:rPr>
            </w:pPr>
            <w:r w:rsidRPr="000A6F9A">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DAAE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437BF2"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F6ED0D" w14:textId="77777777" w:rsidR="00A330C9" w:rsidRPr="000A6F9A" w:rsidRDefault="00A330C9" w:rsidP="004239F6">
            <w:pPr>
              <w:pStyle w:val="rowtabella0"/>
              <w:rPr>
                <w:color w:val="002060"/>
              </w:rPr>
            </w:pPr>
            <w:r w:rsidRPr="000A6F9A">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F0C20C" w14:textId="77777777" w:rsidR="00A330C9" w:rsidRPr="000A6F9A" w:rsidRDefault="00A330C9" w:rsidP="004239F6">
            <w:pPr>
              <w:pStyle w:val="rowtabella0"/>
              <w:rPr>
                <w:color w:val="002060"/>
              </w:rPr>
            </w:pPr>
            <w:r w:rsidRPr="000A6F9A">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11449" w14:textId="77777777" w:rsidR="00A330C9" w:rsidRPr="000A6F9A" w:rsidRDefault="00A330C9" w:rsidP="004239F6">
            <w:pPr>
              <w:pStyle w:val="rowtabella0"/>
              <w:rPr>
                <w:color w:val="002060"/>
              </w:rPr>
            </w:pPr>
            <w:r w:rsidRPr="000A6F9A">
              <w:rPr>
                <w:color w:val="002060"/>
              </w:rPr>
              <w:t>VIA FAVETO</w:t>
            </w:r>
          </w:p>
        </w:tc>
      </w:tr>
      <w:tr w:rsidR="00A330C9" w:rsidRPr="000A6F9A" w14:paraId="52C655FD"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9DB74D" w14:textId="77777777" w:rsidR="00A330C9" w:rsidRPr="000A6F9A" w:rsidRDefault="00A330C9" w:rsidP="004239F6">
            <w:pPr>
              <w:pStyle w:val="rowtabella0"/>
              <w:rPr>
                <w:color w:val="002060"/>
              </w:rPr>
            </w:pPr>
            <w:r w:rsidRPr="000A6F9A">
              <w:rPr>
                <w:color w:val="002060"/>
              </w:rPr>
              <w:t xml:space="preserve">REAL FABRIANO </w:t>
            </w:r>
            <w:proofErr w:type="spellStart"/>
            <w:proofErr w:type="gramStart"/>
            <w:r w:rsidRPr="000A6F9A">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DE45B" w14:textId="77777777" w:rsidR="00A330C9" w:rsidRPr="000A6F9A" w:rsidRDefault="00A330C9" w:rsidP="004239F6">
            <w:pPr>
              <w:pStyle w:val="rowtabella0"/>
              <w:rPr>
                <w:color w:val="002060"/>
              </w:rPr>
            </w:pPr>
            <w:r w:rsidRPr="000A6F9A">
              <w:rPr>
                <w:color w:val="002060"/>
              </w:rPr>
              <w:t>FABRIANO CALCIO A 5 2023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E59A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42AA19" w14:textId="77777777" w:rsidR="00A330C9" w:rsidRPr="000A6F9A" w:rsidRDefault="00A330C9" w:rsidP="004239F6">
            <w:pPr>
              <w:pStyle w:val="rowtabella0"/>
              <w:rPr>
                <w:color w:val="002060"/>
              </w:rPr>
            </w:pPr>
            <w:r w:rsidRPr="000A6F9A">
              <w:rPr>
                <w:color w:val="002060"/>
              </w:rPr>
              <w:t>08/02/2025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444AB" w14:textId="77777777" w:rsidR="00A330C9" w:rsidRPr="000A6F9A" w:rsidRDefault="00A330C9" w:rsidP="004239F6">
            <w:pPr>
              <w:pStyle w:val="rowtabella0"/>
              <w:rPr>
                <w:color w:val="002060"/>
              </w:rPr>
            </w:pPr>
            <w:r w:rsidRPr="000A6F9A">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B27D1" w14:textId="77777777" w:rsidR="00A330C9" w:rsidRPr="000A6F9A" w:rsidRDefault="00A330C9" w:rsidP="004239F6">
            <w:pPr>
              <w:pStyle w:val="rowtabella0"/>
              <w:rPr>
                <w:color w:val="002060"/>
              </w:rPr>
            </w:pPr>
            <w:r w:rsidRPr="000A6F9A">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352A6"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B.BUOZZI</w:t>
            </w:r>
            <w:proofErr w:type="gramEnd"/>
          </w:p>
        </w:tc>
      </w:tr>
    </w:tbl>
    <w:p w14:paraId="1DDDA0C8" w14:textId="77777777" w:rsidR="00A330C9" w:rsidRPr="000A6F9A" w:rsidRDefault="00A330C9" w:rsidP="00A330C9">
      <w:pPr>
        <w:pStyle w:val="breakline"/>
        <w:rPr>
          <w:rFonts w:eastAsiaTheme="minorEastAsia"/>
          <w:color w:val="002060"/>
        </w:rPr>
      </w:pPr>
    </w:p>
    <w:p w14:paraId="5A6DD246" w14:textId="77777777" w:rsidR="00A330C9" w:rsidRPr="000A6F9A" w:rsidRDefault="00A330C9" w:rsidP="00A330C9">
      <w:pPr>
        <w:pStyle w:val="breakline"/>
        <w:rPr>
          <w:color w:val="002060"/>
        </w:rPr>
      </w:pPr>
    </w:p>
    <w:p w14:paraId="4228BB6B" w14:textId="77777777" w:rsidR="00A330C9" w:rsidRPr="000A6F9A" w:rsidRDefault="00A330C9" w:rsidP="00A330C9">
      <w:pPr>
        <w:pStyle w:val="breakline"/>
        <w:rPr>
          <w:color w:val="002060"/>
        </w:rPr>
      </w:pPr>
    </w:p>
    <w:p w14:paraId="2FAAD89B" w14:textId="77777777" w:rsidR="00A330C9" w:rsidRPr="000A6F9A" w:rsidRDefault="00A330C9" w:rsidP="00A330C9">
      <w:pPr>
        <w:pStyle w:val="sottotitolocampionato10"/>
        <w:rPr>
          <w:color w:val="002060"/>
        </w:rPr>
      </w:pPr>
      <w:r w:rsidRPr="000A6F9A">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8"/>
        <w:gridCol w:w="385"/>
        <w:gridCol w:w="898"/>
        <w:gridCol w:w="1198"/>
        <w:gridCol w:w="1557"/>
        <w:gridCol w:w="1539"/>
      </w:tblGrid>
      <w:tr w:rsidR="00A330C9" w:rsidRPr="000A6F9A" w14:paraId="3D12CD49"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478E4"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EA0B8"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856CF"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7243B"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5CDE4"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8713A"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CB042"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19941CE1"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5A465C" w14:textId="77777777" w:rsidR="00A330C9" w:rsidRPr="000A6F9A" w:rsidRDefault="00A330C9" w:rsidP="004239F6">
            <w:pPr>
              <w:pStyle w:val="rowtabella0"/>
              <w:rPr>
                <w:color w:val="002060"/>
              </w:rPr>
            </w:pPr>
            <w:r w:rsidRPr="000A6F9A">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9ECEC" w14:textId="77777777" w:rsidR="00A330C9" w:rsidRPr="000A6F9A" w:rsidRDefault="00A330C9" w:rsidP="004239F6">
            <w:pPr>
              <w:pStyle w:val="rowtabella0"/>
              <w:rPr>
                <w:color w:val="002060"/>
              </w:rPr>
            </w:pPr>
            <w:r w:rsidRPr="000A6F9A">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2E7B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50F483" w14:textId="77777777" w:rsidR="00A330C9" w:rsidRPr="000A6F9A" w:rsidRDefault="00A330C9" w:rsidP="004239F6">
            <w:pPr>
              <w:pStyle w:val="rowtabella0"/>
              <w:rPr>
                <w:color w:val="002060"/>
              </w:rPr>
            </w:pPr>
            <w:r w:rsidRPr="000A6F9A">
              <w:rPr>
                <w:color w:val="002060"/>
              </w:rPr>
              <w:t>07/02/2025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0F792" w14:textId="77777777" w:rsidR="00A330C9" w:rsidRPr="000A6F9A" w:rsidRDefault="00A330C9" w:rsidP="004239F6">
            <w:pPr>
              <w:pStyle w:val="rowtabella0"/>
              <w:rPr>
                <w:color w:val="002060"/>
              </w:rPr>
            </w:pPr>
            <w:r w:rsidRPr="000A6F9A">
              <w:rPr>
                <w:color w:val="002060"/>
              </w:rPr>
              <w:t>5280 TENSOSTRUTTURA S.</w:t>
            </w:r>
            <w:proofErr w:type="gramStart"/>
            <w:r w:rsidRPr="000A6F9A">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6556F" w14:textId="77777777" w:rsidR="00A330C9" w:rsidRPr="000A6F9A" w:rsidRDefault="00A330C9" w:rsidP="004239F6">
            <w:pPr>
              <w:pStyle w:val="rowtabella0"/>
              <w:rPr>
                <w:color w:val="002060"/>
              </w:rPr>
            </w:pPr>
            <w:r w:rsidRPr="000A6F9A">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86269" w14:textId="77777777" w:rsidR="00A330C9" w:rsidRPr="000A6F9A" w:rsidRDefault="00A330C9" w:rsidP="004239F6">
            <w:pPr>
              <w:pStyle w:val="rowtabella0"/>
              <w:rPr>
                <w:color w:val="002060"/>
              </w:rPr>
            </w:pPr>
            <w:r w:rsidRPr="000A6F9A">
              <w:rPr>
                <w:color w:val="002060"/>
              </w:rPr>
              <w:t>VIA LORENZO LOTTO</w:t>
            </w:r>
          </w:p>
        </w:tc>
      </w:tr>
      <w:tr w:rsidR="00A330C9" w:rsidRPr="000A6F9A" w14:paraId="7ACCAB76"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24A932" w14:textId="77777777" w:rsidR="00A330C9" w:rsidRPr="000A6F9A" w:rsidRDefault="00A330C9" w:rsidP="004239F6">
            <w:pPr>
              <w:pStyle w:val="rowtabella0"/>
              <w:rPr>
                <w:color w:val="002060"/>
              </w:rPr>
            </w:pPr>
            <w:r w:rsidRPr="000A6F9A">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7BCB9D" w14:textId="77777777" w:rsidR="00A330C9" w:rsidRPr="000A6F9A" w:rsidRDefault="00A330C9" w:rsidP="004239F6">
            <w:pPr>
              <w:pStyle w:val="rowtabella0"/>
              <w:rPr>
                <w:color w:val="002060"/>
              </w:rPr>
            </w:pPr>
            <w:r w:rsidRPr="000A6F9A">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3F27D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E75857"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34CC28" w14:textId="77777777" w:rsidR="00A330C9" w:rsidRPr="000A6F9A" w:rsidRDefault="00A330C9" w:rsidP="004239F6">
            <w:pPr>
              <w:pStyle w:val="rowtabella0"/>
              <w:rPr>
                <w:color w:val="002060"/>
              </w:rPr>
            </w:pPr>
            <w:r w:rsidRPr="000A6F9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91078" w14:textId="77777777" w:rsidR="00A330C9" w:rsidRPr="000A6F9A" w:rsidRDefault="00A330C9" w:rsidP="004239F6">
            <w:pPr>
              <w:pStyle w:val="rowtabella0"/>
              <w:rPr>
                <w:color w:val="002060"/>
              </w:rPr>
            </w:pPr>
            <w:r w:rsidRPr="000A6F9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9A1B0"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B.ROSSI</w:t>
            </w:r>
            <w:proofErr w:type="gramEnd"/>
            <w:r w:rsidRPr="000A6F9A">
              <w:rPr>
                <w:color w:val="002060"/>
              </w:rPr>
              <w:t xml:space="preserve"> SNC</w:t>
            </w:r>
          </w:p>
        </w:tc>
      </w:tr>
      <w:tr w:rsidR="00A330C9" w:rsidRPr="000A6F9A" w14:paraId="237CB43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AB57F" w14:textId="77777777" w:rsidR="00A330C9" w:rsidRPr="000A6F9A" w:rsidRDefault="00A330C9" w:rsidP="004239F6">
            <w:pPr>
              <w:pStyle w:val="rowtabella0"/>
              <w:rPr>
                <w:color w:val="002060"/>
              </w:rPr>
            </w:pPr>
            <w:r w:rsidRPr="000A6F9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184B5" w14:textId="77777777" w:rsidR="00A330C9" w:rsidRPr="000A6F9A" w:rsidRDefault="00A330C9" w:rsidP="004239F6">
            <w:pPr>
              <w:pStyle w:val="rowtabella0"/>
              <w:rPr>
                <w:color w:val="002060"/>
              </w:rPr>
            </w:pPr>
            <w:r w:rsidRPr="000A6F9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FCD6B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8C6F956"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582890" w14:textId="77777777" w:rsidR="00A330C9" w:rsidRPr="000A6F9A" w:rsidRDefault="00A330C9" w:rsidP="004239F6">
            <w:pPr>
              <w:pStyle w:val="rowtabella0"/>
              <w:rPr>
                <w:color w:val="002060"/>
              </w:rPr>
            </w:pPr>
            <w:r w:rsidRPr="000A6F9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911B9" w14:textId="77777777" w:rsidR="00A330C9" w:rsidRPr="000A6F9A" w:rsidRDefault="00A330C9" w:rsidP="004239F6">
            <w:pPr>
              <w:pStyle w:val="rowtabella0"/>
              <w:rPr>
                <w:color w:val="002060"/>
              </w:rPr>
            </w:pPr>
            <w:r w:rsidRPr="000A6F9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C9D852" w14:textId="77777777" w:rsidR="00A330C9" w:rsidRPr="000A6F9A" w:rsidRDefault="00A330C9" w:rsidP="004239F6">
            <w:pPr>
              <w:pStyle w:val="rowtabella0"/>
              <w:rPr>
                <w:color w:val="002060"/>
              </w:rPr>
            </w:pPr>
            <w:r w:rsidRPr="000A6F9A">
              <w:rPr>
                <w:color w:val="002060"/>
              </w:rPr>
              <w:t xml:space="preserve">TRAVERSA VIA </w:t>
            </w:r>
            <w:proofErr w:type="gramStart"/>
            <w:r w:rsidRPr="000A6F9A">
              <w:rPr>
                <w:color w:val="002060"/>
              </w:rPr>
              <w:t>U.T</w:t>
            </w:r>
            <w:proofErr w:type="gramEnd"/>
            <w:r w:rsidRPr="000A6F9A">
              <w:rPr>
                <w:color w:val="002060"/>
              </w:rPr>
              <w:t>0MEI</w:t>
            </w:r>
          </w:p>
        </w:tc>
      </w:tr>
      <w:tr w:rsidR="00A330C9" w:rsidRPr="000A6F9A" w14:paraId="269A30B9"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1A16BF" w14:textId="77777777" w:rsidR="00A330C9" w:rsidRPr="000A6F9A" w:rsidRDefault="00A330C9" w:rsidP="004239F6">
            <w:pPr>
              <w:pStyle w:val="rowtabella0"/>
              <w:rPr>
                <w:color w:val="002060"/>
              </w:rPr>
            </w:pPr>
            <w:r w:rsidRPr="000A6F9A">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7476C" w14:textId="77777777" w:rsidR="00A330C9" w:rsidRPr="000A6F9A" w:rsidRDefault="00A330C9" w:rsidP="004239F6">
            <w:pPr>
              <w:pStyle w:val="rowtabella0"/>
              <w:rPr>
                <w:color w:val="002060"/>
              </w:rPr>
            </w:pPr>
            <w:r w:rsidRPr="000A6F9A">
              <w:rPr>
                <w:color w:val="002060"/>
              </w:rPr>
              <w:t xml:space="preserve">CALCIO </w:t>
            </w:r>
            <w:proofErr w:type="gramStart"/>
            <w:r w:rsidRPr="000A6F9A">
              <w:rPr>
                <w:color w:val="002060"/>
              </w:rPr>
              <w:t>S.ELPIDIO</w:t>
            </w:r>
            <w:proofErr w:type="gramEnd"/>
            <w:r w:rsidRPr="000A6F9A">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ABD04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612C2D"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E876AB" w14:textId="77777777" w:rsidR="00A330C9" w:rsidRPr="000A6F9A" w:rsidRDefault="00A330C9" w:rsidP="004239F6">
            <w:pPr>
              <w:pStyle w:val="rowtabella0"/>
              <w:rPr>
                <w:color w:val="002060"/>
              </w:rPr>
            </w:pPr>
            <w:r w:rsidRPr="000A6F9A">
              <w:rPr>
                <w:color w:val="002060"/>
              </w:rPr>
              <w:t xml:space="preserve">5623 PALESTRA </w:t>
            </w:r>
            <w:proofErr w:type="gramStart"/>
            <w:r w:rsidRPr="000A6F9A">
              <w:rPr>
                <w:color w:val="002060"/>
              </w:rPr>
              <w:t>SC.MEDIA</w:t>
            </w:r>
            <w:proofErr w:type="gramEnd"/>
            <w:r w:rsidRPr="000A6F9A">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D3A10" w14:textId="77777777" w:rsidR="00A330C9" w:rsidRPr="000A6F9A" w:rsidRDefault="00A330C9" w:rsidP="004239F6">
            <w:pPr>
              <w:pStyle w:val="rowtabella0"/>
              <w:rPr>
                <w:color w:val="002060"/>
              </w:rPr>
            </w:pPr>
            <w:r w:rsidRPr="000A6F9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495DA3" w14:textId="77777777" w:rsidR="00A330C9" w:rsidRPr="000A6F9A" w:rsidRDefault="00A330C9" w:rsidP="004239F6">
            <w:pPr>
              <w:pStyle w:val="rowtabella0"/>
              <w:rPr>
                <w:color w:val="002060"/>
              </w:rPr>
            </w:pPr>
            <w:r w:rsidRPr="000A6F9A">
              <w:rPr>
                <w:color w:val="002060"/>
              </w:rPr>
              <w:t>VIA PIRANDELLO</w:t>
            </w:r>
          </w:p>
        </w:tc>
      </w:tr>
      <w:tr w:rsidR="00A330C9" w:rsidRPr="000A6F9A" w14:paraId="49409160"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4C0273" w14:textId="77777777" w:rsidR="00A330C9" w:rsidRPr="000A6F9A" w:rsidRDefault="00A330C9" w:rsidP="004239F6">
            <w:pPr>
              <w:pStyle w:val="rowtabella0"/>
              <w:rPr>
                <w:color w:val="002060"/>
              </w:rPr>
            </w:pPr>
            <w:r w:rsidRPr="000A6F9A">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06B610" w14:textId="77777777" w:rsidR="00A330C9" w:rsidRPr="000A6F9A" w:rsidRDefault="00A330C9" w:rsidP="004239F6">
            <w:pPr>
              <w:pStyle w:val="rowtabella0"/>
              <w:rPr>
                <w:color w:val="002060"/>
              </w:rPr>
            </w:pPr>
            <w:r w:rsidRPr="000A6F9A">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837E2B"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8C294A"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18C46B" w14:textId="77777777" w:rsidR="00A330C9" w:rsidRPr="000A6F9A" w:rsidRDefault="00A330C9" w:rsidP="004239F6">
            <w:pPr>
              <w:pStyle w:val="rowtabella0"/>
              <w:rPr>
                <w:color w:val="002060"/>
              </w:rPr>
            </w:pPr>
            <w:r w:rsidRPr="000A6F9A">
              <w:rPr>
                <w:color w:val="002060"/>
              </w:rPr>
              <w:t>5280 TENSOSTRUTTURA S.</w:t>
            </w:r>
            <w:proofErr w:type="gramStart"/>
            <w:r w:rsidRPr="000A6F9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3E9C0" w14:textId="77777777" w:rsidR="00A330C9" w:rsidRPr="000A6F9A" w:rsidRDefault="00A330C9" w:rsidP="004239F6">
            <w:pPr>
              <w:pStyle w:val="rowtabella0"/>
              <w:rPr>
                <w:color w:val="002060"/>
              </w:rPr>
            </w:pPr>
            <w:r w:rsidRPr="000A6F9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9B6363" w14:textId="77777777" w:rsidR="00A330C9" w:rsidRPr="000A6F9A" w:rsidRDefault="00A330C9" w:rsidP="004239F6">
            <w:pPr>
              <w:pStyle w:val="rowtabella0"/>
              <w:rPr>
                <w:color w:val="002060"/>
              </w:rPr>
            </w:pPr>
            <w:r w:rsidRPr="000A6F9A">
              <w:rPr>
                <w:color w:val="002060"/>
              </w:rPr>
              <w:t>VIA LORENZO LOTTO</w:t>
            </w:r>
          </w:p>
        </w:tc>
      </w:tr>
      <w:tr w:rsidR="00A330C9" w:rsidRPr="000A6F9A" w14:paraId="4449A1AC"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15E37F" w14:textId="77777777" w:rsidR="00A330C9" w:rsidRPr="000A6F9A" w:rsidRDefault="00A330C9" w:rsidP="004239F6">
            <w:pPr>
              <w:pStyle w:val="rowtabella0"/>
              <w:rPr>
                <w:color w:val="002060"/>
              </w:rPr>
            </w:pPr>
            <w:r w:rsidRPr="000A6F9A">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54DE3" w14:textId="77777777" w:rsidR="00A330C9" w:rsidRPr="000A6F9A" w:rsidRDefault="00A330C9" w:rsidP="004239F6">
            <w:pPr>
              <w:pStyle w:val="rowtabella0"/>
              <w:rPr>
                <w:color w:val="002060"/>
              </w:rPr>
            </w:pPr>
            <w:r w:rsidRPr="000A6F9A">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9D3A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8C359"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AEA78" w14:textId="77777777" w:rsidR="00A330C9" w:rsidRPr="000A6F9A" w:rsidRDefault="00A330C9" w:rsidP="004239F6">
            <w:pPr>
              <w:pStyle w:val="rowtabella0"/>
              <w:rPr>
                <w:color w:val="002060"/>
              </w:rPr>
            </w:pPr>
            <w:r w:rsidRPr="000A6F9A">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20631" w14:textId="77777777" w:rsidR="00A330C9" w:rsidRPr="000A6F9A" w:rsidRDefault="00A330C9" w:rsidP="004239F6">
            <w:pPr>
              <w:pStyle w:val="rowtabella0"/>
              <w:rPr>
                <w:color w:val="002060"/>
              </w:rPr>
            </w:pPr>
            <w:r w:rsidRPr="000A6F9A">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43E5F" w14:textId="77777777" w:rsidR="00A330C9" w:rsidRPr="000A6F9A" w:rsidRDefault="00A330C9" w:rsidP="004239F6">
            <w:pPr>
              <w:pStyle w:val="rowtabella0"/>
              <w:rPr>
                <w:color w:val="002060"/>
              </w:rPr>
            </w:pPr>
            <w:r w:rsidRPr="000A6F9A">
              <w:rPr>
                <w:color w:val="002060"/>
              </w:rPr>
              <w:t>VIA SIBILLA 2C</w:t>
            </w:r>
          </w:p>
        </w:tc>
      </w:tr>
    </w:tbl>
    <w:p w14:paraId="57CC112F" w14:textId="77777777" w:rsidR="00A330C9" w:rsidRPr="000A6F9A" w:rsidRDefault="00A330C9" w:rsidP="00A330C9">
      <w:pPr>
        <w:pStyle w:val="breakline"/>
        <w:rPr>
          <w:rFonts w:eastAsiaTheme="minorEastAsia"/>
          <w:color w:val="002060"/>
        </w:rPr>
      </w:pPr>
    </w:p>
    <w:p w14:paraId="4ABC1FC6" w14:textId="77777777" w:rsidR="00A330C9" w:rsidRPr="000A6F9A" w:rsidRDefault="00A330C9" w:rsidP="00A330C9">
      <w:pPr>
        <w:pStyle w:val="breakline"/>
        <w:rPr>
          <w:color w:val="002060"/>
        </w:rPr>
      </w:pPr>
    </w:p>
    <w:p w14:paraId="2E1BD7C1" w14:textId="77777777" w:rsidR="00A330C9" w:rsidRPr="000A6F9A" w:rsidRDefault="00A330C9" w:rsidP="00A330C9">
      <w:pPr>
        <w:pStyle w:val="breakline"/>
        <w:rPr>
          <w:color w:val="002060"/>
        </w:rPr>
      </w:pPr>
    </w:p>
    <w:p w14:paraId="7D30E55F" w14:textId="77777777" w:rsidR="00A330C9" w:rsidRPr="000A6F9A" w:rsidRDefault="00A330C9" w:rsidP="00A330C9">
      <w:pPr>
        <w:pStyle w:val="sottotitolocampionato10"/>
        <w:rPr>
          <w:color w:val="002060"/>
        </w:rPr>
      </w:pPr>
      <w:r w:rsidRPr="000A6F9A">
        <w:rPr>
          <w:color w:val="002060"/>
        </w:rP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2"/>
        <w:gridCol w:w="385"/>
        <w:gridCol w:w="898"/>
        <w:gridCol w:w="1176"/>
        <w:gridCol w:w="1550"/>
        <w:gridCol w:w="1547"/>
      </w:tblGrid>
      <w:tr w:rsidR="00A330C9" w:rsidRPr="000A6F9A" w14:paraId="40E7D41B"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C5AAE"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FB814"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9C34"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62E8F"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52294"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C608E"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10ACA"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5A169653"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0D8CB" w14:textId="77777777" w:rsidR="00A330C9" w:rsidRPr="000A6F9A" w:rsidRDefault="00A330C9" w:rsidP="004239F6">
            <w:pPr>
              <w:pStyle w:val="rowtabella0"/>
              <w:rPr>
                <w:color w:val="002060"/>
              </w:rPr>
            </w:pPr>
            <w:r w:rsidRPr="000A6F9A">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99413" w14:textId="77777777" w:rsidR="00A330C9" w:rsidRPr="000A6F9A" w:rsidRDefault="00A330C9" w:rsidP="004239F6">
            <w:pPr>
              <w:pStyle w:val="rowtabella0"/>
              <w:rPr>
                <w:color w:val="002060"/>
              </w:rPr>
            </w:pPr>
            <w:r w:rsidRPr="000A6F9A">
              <w:rPr>
                <w:color w:val="002060"/>
              </w:rPr>
              <w:t>RIPABERARDA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27CC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AFE37" w14:textId="77777777" w:rsidR="00A330C9" w:rsidRPr="000A6F9A" w:rsidRDefault="00A330C9" w:rsidP="004239F6">
            <w:pPr>
              <w:pStyle w:val="rowtabella0"/>
              <w:rPr>
                <w:color w:val="002060"/>
              </w:rPr>
            </w:pPr>
            <w:r w:rsidRPr="000A6F9A">
              <w:rPr>
                <w:color w:val="002060"/>
              </w:rPr>
              <w:t>07/02/2025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78F33" w14:textId="77777777" w:rsidR="00A330C9" w:rsidRPr="000A6F9A" w:rsidRDefault="00A330C9" w:rsidP="004239F6">
            <w:pPr>
              <w:pStyle w:val="rowtabella0"/>
              <w:rPr>
                <w:color w:val="002060"/>
              </w:rPr>
            </w:pPr>
            <w:r w:rsidRPr="000A6F9A">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D5DBC" w14:textId="77777777" w:rsidR="00A330C9" w:rsidRPr="000A6F9A" w:rsidRDefault="00A330C9" w:rsidP="004239F6">
            <w:pPr>
              <w:pStyle w:val="rowtabella0"/>
              <w:rPr>
                <w:color w:val="002060"/>
              </w:rPr>
            </w:pPr>
            <w:r w:rsidRPr="000A6F9A">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1D6B4" w14:textId="77777777" w:rsidR="00A330C9" w:rsidRPr="000A6F9A" w:rsidRDefault="00A330C9" w:rsidP="004239F6">
            <w:pPr>
              <w:pStyle w:val="rowtabella0"/>
              <w:rPr>
                <w:color w:val="002060"/>
              </w:rPr>
            </w:pPr>
            <w:r w:rsidRPr="000A6F9A">
              <w:rPr>
                <w:color w:val="002060"/>
              </w:rPr>
              <w:t>VIA S.S. PICENTO</w:t>
            </w:r>
          </w:p>
        </w:tc>
      </w:tr>
      <w:tr w:rsidR="00A330C9" w:rsidRPr="000A6F9A" w14:paraId="3BF5ECC8"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91CD50" w14:textId="77777777" w:rsidR="00A330C9" w:rsidRPr="000A6F9A" w:rsidRDefault="00A330C9" w:rsidP="004239F6">
            <w:pPr>
              <w:pStyle w:val="rowtabella0"/>
              <w:rPr>
                <w:color w:val="002060"/>
              </w:rPr>
            </w:pPr>
            <w:r w:rsidRPr="000A6F9A">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7E43C4" w14:textId="77777777" w:rsidR="00A330C9" w:rsidRPr="000A6F9A" w:rsidRDefault="00A330C9" w:rsidP="004239F6">
            <w:pPr>
              <w:pStyle w:val="rowtabella0"/>
              <w:rPr>
                <w:color w:val="002060"/>
              </w:rPr>
            </w:pPr>
            <w:r w:rsidRPr="000A6F9A">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A778B"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8D1F5" w14:textId="77777777" w:rsidR="00A330C9" w:rsidRPr="000A6F9A" w:rsidRDefault="00A330C9" w:rsidP="004239F6">
            <w:pPr>
              <w:pStyle w:val="rowtabella0"/>
              <w:rPr>
                <w:color w:val="002060"/>
              </w:rPr>
            </w:pPr>
            <w:r w:rsidRPr="000A6F9A">
              <w:rPr>
                <w:color w:val="002060"/>
              </w:rPr>
              <w:t>07/02/2025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B8244" w14:textId="77777777" w:rsidR="00A330C9" w:rsidRPr="000A6F9A" w:rsidRDefault="00A330C9" w:rsidP="004239F6">
            <w:pPr>
              <w:pStyle w:val="rowtabella0"/>
              <w:rPr>
                <w:color w:val="002060"/>
              </w:rPr>
            </w:pPr>
            <w:r w:rsidRPr="000A6F9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313182" w14:textId="77777777" w:rsidR="00A330C9" w:rsidRPr="000A6F9A" w:rsidRDefault="00A330C9" w:rsidP="004239F6">
            <w:pPr>
              <w:pStyle w:val="rowtabella0"/>
              <w:rPr>
                <w:color w:val="002060"/>
              </w:rPr>
            </w:pPr>
            <w:r w:rsidRPr="000A6F9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53B05" w14:textId="77777777" w:rsidR="00A330C9" w:rsidRPr="000A6F9A" w:rsidRDefault="00A330C9" w:rsidP="004239F6">
            <w:pPr>
              <w:pStyle w:val="rowtabella0"/>
              <w:rPr>
                <w:color w:val="002060"/>
              </w:rPr>
            </w:pPr>
            <w:r w:rsidRPr="000A6F9A">
              <w:rPr>
                <w:color w:val="002060"/>
              </w:rPr>
              <w:t>PIAZZA S. D'ACQUISTO</w:t>
            </w:r>
          </w:p>
        </w:tc>
      </w:tr>
      <w:tr w:rsidR="00A330C9" w:rsidRPr="000A6F9A" w14:paraId="31CA5991"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8996CF" w14:textId="77777777" w:rsidR="00A330C9" w:rsidRPr="000A6F9A" w:rsidRDefault="00A330C9" w:rsidP="004239F6">
            <w:pPr>
              <w:pStyle w:val="rowtabella0"/>
              <w:rPr>
                <w:color w:val="002060"/>
              </w:rPr>
            </w:pPr>
            <w:r w:rsidRPr="000A6F9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6B8175" w14:textId="77777777" w:rsidR="00A330C9" w:rsidRPr="000A6F9A" w:rsidRDefault="00A330C9" w:rsidP="004239F6">
            <w:pPr>
              <w:pStyle w:val="rowtabella0"/>
              <w:rPr>
                <w:color w:val="002060"/>
              </w:rPr>
            </w:pPr>
            <w:r w:rsidRPr="000A6F9A">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21B73"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F40297"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141F6A" w14:textId="77777777" w:rsidR="00A330C9" w:rsidRPr="000A6F9A" w:rsidRDefault="00A330C9" w:rsidP="004239F6">
            <w:pPr>
              <w:pStyle w:val="rowtabella0"/>
              <w:rPr>
                <w:color w:val="002060"/>
              </w:rPr>
            </w:pPr>
            <w:r w:rsidRPr="000A6F9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60710" w14:textId="77777777" w:rsidR="00A330C9" w:rsidRPr="000A6F9A" w:rsidRDefault="00A330C9" w:rsidP="004239F6">
            <w:pPr>
              <w:pStyle w:val="rowtabella0"/>
              <w:rPr>
                <w:color w:val="002060"/>
              </w:rPr>
            </w:pPr>
            <w:r w:rsidRPr="000A6F9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9DDAF" w14:textId="77777777" w:rsidR="00A330C9" w:rsidRPr="000A6F9A" w:rsidRDefault="00A330C9" w:rsidP="004239F6">
            <w:pPr>
              <w:pStyle w:val="rowtabella0"/>
              <w:rPr>
                <w:color w:val="002060"/>
              </w:rPr>
            </w:pPr>
            <w:r w:rsidRPr="000A6F9A">
              <w:rPr>
                <w:color w:val="002060"/>
              </w:rPr>
              <w:t>VIA DELL IRIS</w:t>
            </w:r>
          </w:p>
        </w:tc>
      </w:tr>
      <w:tr w:rsidR="00A330C9" w:rsidRPr="000A6F9A" w14:paraId="555836C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DAE518" w14:textId="77777777" w:rsidR="00A330C9" w:rsidRPr="000A6F9A" w:rsidRDefault="00A330C9" w:rsidP="004239F6">
            <w:pPr>
              <w:pStyle w:val="rowtabella0"/>
              <w:rPr>
                <w:color w:val="002060"/>
              </w:rPr>
            </w:pPr>
            <w:r w:rsidRPr="000A6F9A">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93A640" w14:textId="77777777" w:rsidR="00A330C9" w:rsidRPr="000A6F9A" w:rsidRDefault="00A330C9" w:rsidP="004239F6">
            <w:pPr>
              <w:pStyle w:val="rowtabella0"/>
              <w:rPr>
                <w:color w:val="002060"/>
              </w:rPr>
            </w:pPr>
            <w:r w:rsidRPr="000A6F9A">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5DF1F8"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86F37" w14:textId="77777777" w:rsidR="00A330C9" w:rsidRPr="000A6F9A" w:rsidRDefault="00A330C9" w:rsidP="004239F6">
            <w:pPr>
              <w:pStyle w:val="rowtabella0"/>
              <w:rPr>
                <w:color w:val="002060"/>
              </w:rPr>
            </w:pPr>
            <w:r w:rsidRPr="000A6F9A">
              <w:rPr>
                <w:color w:val="002060"/>
              </w:rPr>
              <w:t>07/02/2025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6F6CB2" w14:textId="77777777" w:rsidR="00A330C9" w:rsidRPr="000A6F9A" w:rsidRDefault="00A330C9" w:rsidP="004239F6">
            <w:pPr>
              <w:pStyle w:val="rowtabella0"/>
              <w:rPr>
                <w:color w:val="002060"/>
              </w:rPr>
            </w:pPr>
            <w:r w:rsidRPr="000A6F9A">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9A8BB" w14:textId="77777777" w:rsidR="00A330C9" w:rsidRPr="000A6F9A" w:rsidRDefault="00A330C9" w:rsidP="004239F6">
            <w:pPr>
              <w:pStyle w:val="rowtabella0"/>
              <w:rPr>
                <w:color w:val="002060"/>
              </w:rPr>
            </w:pPr>
            <w:r w:rsidRPr="000A6F9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ACD05" w14:textId="77777777" w:rsidR="00A330C9" w:rsidRPr="000A6F9A" w:rsidRDefault="00A330C9" w:rsidP="004239F6">
            <w:pPr>
              <w:pStyle w:val="rowtabella0"/>
              <w:rPr>
                <w:color w:val="002060"/>
              </w:rPr>
            </w:pPr>
            <w:r w:rsidRPr="000A6F9A">
              <w:rPr>
                <w:color w:val="002060"/>
              </w:rPr>
              <w:t>CENTRO ABITATO</w:t>
            </w:r>
          </w:p>
        </w:tc>
      </w:tr>
      <w:tr w:rsidR="00A330C9" w:rsidRPr="000A6F9A" w14:paraId="688C978E"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3A0A72" w14:textId="77777777" w:rsidR="00A330C9" w:rsidRPr="000A6F9A" w:rsidRDefault="00A330C9" w:rsidP="004239F6">
            <w:pPr>
              <w:pStyle w:val="rowtabella0"/>
              <w:rPr>
                <w:color w:val="002060"/>
              </w:rPr>
            </w:pPr>
            <w:r w:rsidRPr="000A6F9A">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AF79F4" w14:textId="77777777" w:rsidR="00A330C9" w:rsidRPr="000A6F9A" w:rsidRDefault="00A330C9" w:rsidP="004239F6">
            <w:pPr>
              <w:pStyle w:val="rowtabella0"/>
              <w:rPr>
                <w:color w:val="002060"/>
              </w:rPr>
            </w:pPr>
            <w:r w:rsidRPr="000A6F9A">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E6448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DEF1EA" w14:textId="77777777" w:rsidR="00A330C9" w:rsidRPr="000A6F9A" w:rsidRDefault="00A330C9" w:rsidP="004239F6">
            <w:pPr>
              <w:pStyle w:val="rowtabella0"/>
              <w:rPr>
                <w:color w:val="002060"/>
              </w:rPr>
            </w:pPr>
            <w:r w:rsidRPr="000A6F9A">
              <w:rPr>
                <w:color w:val="002060"/>
              </w:rPr>
              <w:t>07/02/2025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F36ACF" w14:textId="77777777" w:rsidR="00A330C9" w:rsidRPr="000A6F9A" w:rsidRDefault="00A330C9" w:rsidP="004239F6">
            <w:pPr>
              <w:pStyle w:val="rowtabella0"/>
              <w:rPr>
                <w:color w:val="002060"/>
              </w:rPr>
            </w:pPr>
            <w:r w:rsidRPr="000A6F9A">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56802" w14:textId="77777777" w:rsidR="00A330C9" w:rsidRPr="000A6F9A" w:rsidRDefault="00A330C9" w:rsidP="004239F6">
            <w:pPr>
              <w:pStyle w:val="rowtabella0"/>
              <w:rPr>
                <w:color w:val="002060"/>
              </w:rPr>
            </w:pPr>
            <w:r w:rsidRPr="000A6F9A">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3E248" w14:textId="77777777" w:rsidR="00A330C9" w:rsidRPr="000A6F9A" w:rsidRDefault="00A330C9" w:rsidP="004239F6">
            <w:pPr>
              <w:pStyle w:val="rowtabella0"/>
              <w:rPr>
                <w:color w:val="002060"/>
              </w:rPr>
            </w:pPr>
            <w:r w:rsidRPr="000A6F9A">
              <w:rPr>
                <w:color w:val="002060"/>
              </w:rPr>
              <w:t>VIA ADIGE, 35</w:t>
            </w:r>
          </w:p>
        </w:tc>
      </w:tr>
      <w:tr w:rsidR="00A330C9" w:rsidRPr="000A6F9A" w14:paraId="79A25566"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9F13A6" w14:textId="77777777" w:rsidR="00A330C9" w:rsidRPr="000A6F9A" w:rsidRDefault="00A330C9" w:rsidP="004239F6">
            <w:pPr>
              <w:pStyle w:val="rowtabella0"/>
              <w:rPr>
                <w:color w:val="002060"/>
              </w:rPr>
            </w:pPr>
            <w:r w:rsidRPr="000A6F9A">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1CB2E" w14:textId="77777777" w:rsidR="00A330C9" w:rsidRPr="000A6F9A" w:rsidRDefault="00A330C9" w:rsidP="004239F6">
            <w:pPr>
              <w:pStyle w:val="rowtabella0"/>
              <w:rPr>
                <w:color w:val="002060"/>
              </w:rPr>
            </w:pPr>
            <w:r w:rsidRPr="000A6F9A">
              <w:rPr>
                <w:color w:val="002060"/>
              </w:rPr>
              <w:t>TRIBALCIO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9C719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D7095" w14:textId="77777777" w:rsidR="00A330C9" w:rsidRPr="000A6F9A" w:rsidRDefault="00A330C9" w:rsidP="004239F6">
            <w:pPr>
              <w:pStyle w:val="rowtabella0"/>
              <w:rPr>
                <w:color w:val="002060"/>
              </w:rPr>
            </w:pPr>
            <w:r w:rsidRPr="000A6F9A">
              <w:rPr>
                <w:color w:val="002060"/>
              </w:rPr>
              <w:t>08/02/2025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50B13" w14:textId="77777777" w:rsidR="00A330C9" w:rsidRPr="000A6F9A" w:rsidRDefault="00A330C9" w:rsidP="004239F6">
            <w:pPr>
              <w:pStyle w:val="rowtabella0"/>
              <w:rPr>
                <w:color w:val="002060"/>
              </w:rPr>
            </w:pPr>
            <w:r w:rsidRPr="000A6F9A">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6B6FE" w14:textId="77777777" w:rsidR="00A330C9" w:rsidRPr="000A6F9A" w:rsidRDefault="00A330C9" w:rsidP="004239F6">
            <w:pPr>
              <w:pStyle w:val="rowtabella0"/>
              <w:rPr>
                <w:color w:val="002060"/>
              </w:rPr>
            </w:pPr>
            <w:r w:rsidRPr="000A6F9A">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6CEA4" w14:textId="77777777" w:rsidR="00A330C9" w:rsidRPr="000A6F9A" w:rsidRDefault="00A330C9" w:rsidP="004239F6">
            <w:pPr>
              <w:pStyle w:val="rowtabella0"/>
              <w:rPr>
                <w:color w:val="002060"/>
              </w:rPr>
            </w:pPr>
            <w:r w:rsidRPr="000A6F9A">
              <w:rPr>
                <w:color w:val="002060"/>
              </w:rPr>
              <w:t>VIA CORRADI</w:t>
            </w:r>
          </w:p>
        </w:tc>
      </w:tr>
    </w:tbl>
    <w:p w14:paraId="63B31DF8" w14:textId="77777777" w:rsidR="00A330C9" w:rsidRPr="000A6F9A" w:rsidRDefault="00A330C9" w:rsidP="00A330C9">
      <w:pPr>
        <w:pStyle w:val="breakline"/>
        <w:rPr>
          <w:rFonts w:eastAsiaTheme="minorEastAsia"/>
          <w:color w:val="002060"/>
        </w:rPr>
      </w:pPr>
    </w:p>
    <w:p w14:paraId="69918CEE" w14:textId="77777777" w:rsidR="00A330C9" w:rsidRPr="000A6F9A" w:rsidRDefault="00A330C9" w:rsidP="00A330C9">
      <w:pPr>
        <w:pStyle w:val="breakline"/>
        <w:rPr>
          <w:color w:val="002060"/>
        </w:rPr>
      </w:pPr>
    </w:p>
    <w:p w14:paraId="0FD87E80" w14:textId="77777777" w:rsidR="00A330C9" w:rsidRPr="000A6F9A" w:rsidRDefault="00A330C9" w:rsidP="00A330C9">
      <w:pPr>
        <w:pStyle w:val="titolocampionato0"/>
        <w:shd w:val="clear" w:color="auto" w:fill="CCCCCC"/>
        <w:spacing w:before="80" w:after="40"/>
        <w:rPr>
          <w:color w:val="002060"/>
        </w:rPr>
      </w:pPr>
      <w:r w:rsidRPr="000A6F9A">
        <w:rPr>
          <w:color w:val="002060"/>
        </w:rPr>
        <w:t>REGIONALE CALCIO A 5 FEMMINILE</w:t>
      </w:r>
    </w:p>
    <w:p w14:paraId="7F79A786" w14:textId="77777777" w:rsidR="00A330C9" w:rsidRPr="00FD14DB" w:rsidRDefault="00A330C9" w:rsidP="00A330C9">
      <w:pPr>
        <w:pStyle w:val="titoloprinc0"/>
        <w:rPr>
          <w:color w:val="002060"/>
        </w:rPr>
      </w:pPr>
      <w:r w:rsidRPr="00FD14DB">
        <w:rPr>
          <w:color w:val="002060"/>
        </w:rPr>
        <w:t>ANAGRAFICA/INDIRIZZARIO/VARIAZIONI CALENDARIO</w:t>
      </w:r>
    </w:p>
    <w:p w14:paraId="791CB444" w14:textId="77777777" w:rsidR="00A330C9" w:rsidRDefault="00A330C9" w:rsidP="00A330C9">
      <w:pPr>
        <w:pStyle w:val="titoloprinc0"/>
        <w:jc w:val="both"/>
        <w:rPr>
          <w:b w:val="0"/>
          <w:bCs w:val="0"/>
          <w:color w:val="002060"/>
          <w:sz w:val="22"/>
          <w:szCs w:val="22"/>
        </w:rPr>
      </w:pPr>
    </w:p>
    <w:p w14:paraId="5D3C86D1" w14:textId="77777777" w:rsidR="00A330C9" w:rsidRPr="00E156FC" w:rsidRDefault="00A330C9" w:rsidP="00A330C9">
      <w:pPr>
        <w:pStyle w:val="titoloprinc0"/>
        <w:jc w:val="both"/>
        <w:rPr>
          <w:color w:val="002060"/>
          <w:sz w:val="22"/>
          <w:szCs w:val="22"/>
        </w:rPr>
      </w:pPr>
      <w:r w:rsidRPr="00E156FC">
        <w:rPr>
          <w:color w:val="002060"/>
          <w:sz w:val="22"/>
          <w:szCs w:val="22"/>
        </w:rPr>
        <w:t>GIRONE “</w:t>
      </w:r>
      <w:r>
        <w:rPr>
          <w:color w:val="002060"/>
          <w:sz w:val="22"/>
          <w:szCs w:val="22"/>
        </w:rPr>
        <w:t>A</w:t>
      </w:r>
      <w:r w:rsidRPr="00E156FC">
        <w:rPr>
          <w:color w:val="002060"/>
          <w:sz w:val="22"/>
          <w:szCs w:val="22"/>
        </w:rPr>
        <w:t>”</w:t>
      </w:r>
    </w:p>
    <w:p w14:paraId="760CF257" w14:textId="77777777" w:rsidR="00A330C9" w:rsidRPr="00E156FC" w:rsidRDefault="00A330C9" w:rsidP="00A330C9">
      <w:pPr>
        <w:pStyle w:val="titoloprinc0"/>
        <w:jc w:val="both"/>
        <w:rPr>
          <w:b w:val="0"/>
          <w:bCs w:val="0"/>
          <w:color w:val="002060"/>
          <w:sz w:val="22"/>
          <w:szCs w:val="22"/>
        </w:rPr>
      </w:pPr>
    </w:p>
    <w:p w14:paraId="69B9DB74" w14:textId="77777777" w:rsidR="00A330C9" w:rsidRDefault="00A330C9" w:rsidP="00A330C9">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RIPABERADA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sidRPr="00E156FC">
        <w:rPr>
          <w:color w:val="002060"/>
          <w:sz w:val="22"/>
          <w:szCs w:val="22"/>
        </w:rPr>
        <w:t xml:space="preserve">VENERDI’ </w:t>
      </w:r>
      <w:r w:rsidRPr="00E156FC">
        <w:rPr>
          <w:b w:val="0"/>
          <w:bCs w:val="0"/>
          <w:color w:val="002060"/>
          <w:sz w:val="22"/>
          <w:szCs w:val="22"/>
        </w:rPr>
        <w:t xml:space="preserve">alle </w:t>
      </w:r>
      <w:r w:rsidRPr="00E156FC">
        <w:rPr>
          <w:color w:val="002060"/>
          <w:sz w:val="22"/>
          <w:szCs w:val="22"/>
        </w:rPr>
        <w:t>ore 2</w:t>
      </w:r>
      <w:r>
        <w:rPr>
          <w:color w:val="002060"/>
          <w:sz w:val="22"/>
          <w:szCs w:val="22"/>
        </w:rPr>
        <w:t>1</w:t>
      </w:r>
      <w:r w:rsidRPr="00E156FC">
        <w:rPr>
          <w:color w:val="002060"/>
          <w:sz w:val="22"/>
          <w:szCs w:val="22"/>
        </w:rPr>
        <w:t>:</w:t>
      </w:r>
      <w:r>
        <w:rPr>
          <w:color w:val="002060"/>
          <w:sz w:val="22"/>
          <w:szCs w:val="22"/>
        </w:rPr>
        <w:t>0</w:t>
      </w:r>
      <w:r w:rsidRPr="00E156FC">
        <w:rPr>
          <w:color w:val="002060"/>
          <w:sz w:val="22"/>
          <w:szCs w:val="22"/>
        </w:rPr>
        <w:t>0</w:t>
      </w:r>
      <w:r w:rsidRPr="00E156FC">
        <w:rPr>
          <w:b w:val="0"/>
          <w:bCs w:val="0"/>
          <w:color w:val="002060"/>
          <w:sz w:val="22"/>
          <w:szCs w:val="22"/>
        </w:rPr>
        <w:t xml:space="preserve">, </w:t>
      </w:r>
      <w:r w:rsidRPr="001E2298">
        <w:rPr>
          <w:color w:val="002060"/>
          <w:sz w:val="22"/>
          <w:szCs w:val="22"/>
        </w:rPr>
        <w:t>“Palasport</w:t>
      </w:r>
      <w:r>
        <w:rPr>
          <w:b w:val="0"/>
          <w:bCs w:val="0"/>
          <w:color w:val="002060"/>
          <w:sz w:val="22"/>
          <w:szCs w:val="22"/>
        </w:rPr>
        <w:t xml:space="preserve"> </w:t>
      </w:r>
      <w:r w:rsidRPr="003560A6">
        <w:rPr>
          <w:color w:val="002060"/>
          <w:sz w:val="22"/>
          <w:szCs w:val="22"/>
        </w:rPr>
        <w:t>di Ripaberarda</w:t>
      </w:r>
      <w:r>
        <w:rPr>
          <w:b w:val="0"/>
          <w:bCs w:val="0"/>
          <w:color w:val="002060"/>
          <w:sz w:val="22"/>
          <w:szCs w:val="22"/>
        </w:rPr>
        <w:t xml:space="preserve"> via Don Giuseppe Marucci, 1 di </w:t>
      </w:r>
      <w:r>
        <w:rPr>
          <w:color w:val="002060"/>
          <w:sz w:val="22"/>
          <w:szCs w:val="22"/>
        </w:rPr>
        <w:t>RIPABERARDA di CASTIGNANO</w:t>
      </w:r>
      <w:r>
        <w:rPr>
          <w:b w:val="0"/>
          <w:bCs w:val="0"/>
          <w:color w:val="002060"/>
          <w:sz w:val="22"/>
          <w:szCs w:val="22"/>
        </w:rPr>
        <w:t>.</w:t>
      </w:r>
      <w:r w:rsidRPr="00E156FC">
        <w:rPr>
          <w:b w:val="0"/>
          <w:bCs w:val="0"/>
          <w:color w:val="002060"/>
          <w:sz w:val="22"/>
          <w:szCs w:val="22"/>
        </w:rPr>
        <w:t xml:space="preserve"> </w:t>
      </w:r>
    </w:p>
    <w:p w14:paraId="1A24E7E8" w14:textId="77777777" w:rsidR="00A330C9" w:rsidRDefault="00A330C9" w:rsidP="00A330C9">
      <w:pPr>
        <w:pStyle w:val="titoloprinc0"/>
        <w:jc w:val="both"/>
        <w:rPr>
          <w:b w:val="0"/>
          <w:bCs w:val="0"/>
          <w:color w:val="002060"/>
          <w:sz w:val="22"/>
          <w:szCs w:val="22"/>
        </w:rPr>
      </w:pPr>
    </w:p>
    <w:p w14:paraId="14E15EF0" w14:textId="77777777" w:rsidR="00A330C9" w:rsidRPr="000A6F9A" w:rsidRDefault="00A330C9" w:rsidP="00A330C9">
      <w:pPr>
        <w:pStyle w:val="titoloprinc0"/>
        <w:rPr>
          <w:color w:val="002060"/>
        </w:rPr>
      </w:pPr>
      <w:r w:rsidRPr="000A6F9A">
        <w:rPr>
          <w:color w:val="002060"/>
        </w:rPr>
        <w:t>VARIAZIONI AL PROGRAMMA GARE</w:t>
      </w:r>
    </w:p>
    <w:p w14:paraId="2503E4BF" w14:textId="77777777" w:rsidR="00A330C9" w:rsidRPr="000A6F9A" w:rsidRDefault="00A330C9" w:rsidP="00A330C9">
      <w:pPr>
        <w:pStyle w:val="breakline"/>
        <w:rPr>
          <w:color w:val="002060"/>
        </w:rPr>
      </w:pPr>
    </w:p>
    <w:p w14:paraId="216B38C6" w14:textId="77777777" w:rsidR="00A330C9" w:rsidRPr="000A6F9A" w:rsidRDefault="00A330C9" w:rsidP="00A330C9">
      <w:pPr>
        <w:pStyle w:val="breakline"/>
        <w:rPr>
          <w:color w:val="002060"/>
        </w:rPr>
      </w:pPr>
    </w:p>
    <w:p w14:paraId="37BB0564"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1B84F148" w14:textId="77777777" w:rsidTr="003172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A921D"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432A3"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7515D"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90E76"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CAF1D"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6DB1A"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0600B"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1598A" w14:textId="77777777" w:rsidR="00A330C9" w:rsidRPr="000A6F9A" w:rsidRDefault="00A330C9" w:rsidP="004239F6">
            <w:pPr>
              <w:pStyle w:val="headertabella0"/>
              <w:rPr>
                <w:color w:val="002060"/>
              </w:rPr>
            </w:pPr>
            <w:r w:rsidRPr="000A6F9A">
              <w:rPr>
                <w:color w:val="002060"/>
              </w:rPr>
              <w:t>Impianto</w:t>
            </w:r>
          </w:p>
        </w:tc>
      </w:tr>
      <w:tr w:rsidR="00A330C9" w:rsidRPr="000A6F9A" w14:paraId="763A26AD" w14:textId="77777777" w:rsidTr="003172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24CA" w14:textId="77777777" w:rsidR="00A330C9" w:rsidRPr="00317282" w:rsidRDefault="00A330C9" w:rsidP="004239F6">
            <w:pPr>
              <w:pStyle w:val="rowtabella0"/>
              <w:rPr>
                <w:color w:val="002060"/>
                <w:highlight w:val="yellow"/>
              </w:rPr>
            </w:pPr>
            <w:r w:rsidRPr="00317282">
              <w:rPr>
                <w:color w:val="002060"/>
                <w:highlight w:val="yellow"/>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6328B" w14:textId="77777777" w:rsidR="00A330C9" w:rsidRPr="00317282" w:rsidRDefault="00A330C9" w:rsidP="004239F6">
            <w:pPr>
              <w:pStyle w:val="rowtabella0"/>
              <w:jc w:val="center"/>
              <w:rPr>
                <w:color w:val="002060"/>
                <w:highlight w:val="yellow"/>
              </w:rPr>
            </w:pPr>
            <w:r w:rsidRPr="00317282">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048B" w14:textId="77777777" w:rsidR="00A330C9" w:rsidRPr="00317282" w:rsidRDefault="00A330C9" w:rsidP="004239F6">
            <w:pPr>
              <w:pStyle w:val="rowtabella0"/>
              <w:rPr>
                <w:color w:val="002060"/>
                <w:highlight w:val="yellow"/>
              </w:rPr>
            </w:pPr>
            <w:r w:rsidRPr="00317282">
              <w:rPr>
                <w:color w:val="002060"/>
                <w:highlight w:val="yellow"/>
              </w:rPr>
              <w:t>VENERE POTENTIA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20B0" w14:textId="77777777" w:rsidR="00A330C9" w:rsidRPr="00317282" w:rsidRDefault="00A330C9" w:rsidP="004239F6">
            <w:pPr>
              <w:pStyle w:val="rowtabella0"/>
              <w:rPr>
                <w:color w:val="002060"/>
                <w:highlight w:val="yellow"/>
              </w:rPr>
            </w:pPr>
            <w:r w:rsidRPr="00317282">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D1C2" w14:textId="77777777" w:rsidR="00A330C9" w:rsidRPr="000A6F9A" w:rsidRDefault="00A330C9" w:rsidP="004239F6">
            <w:pPr>
              <w:pStyle w:val="rowtabella0"/>
              <w:rPr>
                <w:color w:val="002060"/>
              </w:rPr>
            </w:pPr>
            <w:r w:rsidRPr="000A6F9A">
              <w:rPr>
                <w:color w:val="002060"/>
              </w:rPr>
              <w:t>14/02/2025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E6CD" w14:textId="77777777" w:rsidR="00A330C9" w:rsidRPr="000A6F9A" w:rsidRDefault="00A330C9" w:rsidP="004239F6">
            <w:pPr>
              <w:pStyle w:val="rowtabella0"/>
              <w:jc w:val="center"/>
              <w:rPr>
                <w:color w:val="002060"/>
              </w:rPr>
            </w:pPr>
            <w:r w:rsidRPr="0031728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932D1" w14:textId="77777777" w:rsidR="00A330C9" w:rsidRPr="000A6F9A" w:rsidRDefault="00A330C9" w:rsidP="004239F6">
            <w:pPr>
              <w:pStyle w:val="rowtabella0"/>
              <w:jc w:val="center"/>
              <w:rPr>
                <w:color w:val="002060"/>
              </w:rPr>
            </w:pPr>
            <w:r w:rsidRPr="000A6F9A">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F6ECA" w14:textId="77777777" w:rsidR="00A330C9" w:rsidRPr="000A6F9A" w:rsidRDefault="00A330C9" w:rsidP="004239F6">
            <w:pPr>
              <w:rPr>
                <w:color w:val="002060"/>
              </w:rPr>
            </w:pPr>
          </w:p>
        </w:tc>
      </w:tr>
    </w:tbl>
    <w:p w14:paraId="1B8C0272" w14:textId="77777777" w:rsidR="00A330C9" w:rsidRPr="000A6F9A" w:rsidRDefault="00A330C9" w:rsidP="00A330C9">
      <w:pPr>
        <w:pStyle w:val="breakline"/>
        <w:rPr>
          <w:rFonts w:eastAsiaTheme="minorEastAsia"/>
          <w:color w:val="002060"/>
        </w:rPr>
      </w:pPr>
    </w:p>
    <w:p w14:paraId="65469EFC" w14:textId="77777777" w:rsidR="00A330C9" w:rsidRPr="000A6F9A" w:rsidRDefault="00A330C9" w:rsidP="00A330C9">
      <w:pPr>
        <w:pStyle w:val="breakline"/>
        <w:rPr>
          <w:color w:val="002060"/>
        </w:rPr>
      </w:pPr>
    </w:p>
    <w:p w14:paraId="614E2600" w14:textId="77777777" w:rsidR="00A330C9" w:rsidRPr="000A6F9A" w:rsidRDefault="00A330C9" w:rsidP="00A330C9">
      <w:pPr>
        <w:pStyle w:val="titoloprinc0"/>
        <w:rPr>
          <w:color w:val="002060"/>
        </w:rPr>
      </w:pPr>
      <w:r w:rsidRPr="000A6F9A">
        <w:rPr>
          <w:color w:val="002060"/>
        </w:rPr>
        <w:t>RISULTATI</w:t>
      </w:r>
    </w:p>
    <w:p w14:paraId="0E14C2E4" w14:textId="77777777" w:rsidR="00A330C9" w:rsidRPr="000A6F9A" w:rsidRDefault="00A330C9" w:rsidP="00A330C9">
      <w:pPr>
        <w:pStyle w:val="breakline"/>
        <w:rPr>
          <w:color w:val="002060"/>
        </w:rPr>
      </w:pPr>
    </w:p>
    <w:p w14:paraId="4D856617" w14:textId="77777777" w:rsidR="00A330C9" w:rsidRPr="000A6F9A" w:rsidRDefault="00A330C9" w:rsidP="00A330C9">
      <w:pPr>
        <w:pStyle w:val="sottotitolocampionato10"/>
        <w:rPr>
          <w:color w:val="002060"/>
        </w:rPr>
      </w:pPr>
      <w:r w:rsidRPr="000A6F9A">
        <w:rPr>
          <w:color w:val="002060"/>
        </w:rPr>
        <w:t>RISULTATI UFFICIALI GARE DEL 01/02/2025</w:t>
      </w:r>
    </w:p>
    <w:p w14:paraId="51E9BCDA"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508693FF"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0C9" w:rsidRPr="000A6F9A" w14:paraId="461D037B"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55139446"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88A6E" w14:textId="77777777" w:rsidR="00A330C9" w:rsidRPr="000A6F9A" w:rsidRDefault="00A330C9" w:rsidP="004239F6">
                  <w:pPr>
                    <w:pStyle w:val="headertabella0"/>
                    <w:rPr>
                      <w:color w:val="002060"/>
                    </w:rPr>
                  </w:pPr>
                  <w:r w:rsidRPr="000A6F9A">
                    <w:rPr>
                      <w:color w:val="002060"/>
                    </w:rPr>
                    <w:lastRenderedPageBreak/>
                    <w:t>GIRONE A - 4 Giornata - R</w:t>
                  </w:r>
                </w:p>
              </w:tc>
            </w:tr>
            <w:tr w:rsidR="00A330C9" w:rsidRPr="000A6F9A" w14:paraId="4CC42421"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2C1400" w14:textId="77777777" w:rsidR="00A330C9" w:rsidRPr="000A6F9A" w:rsidRDefault="00A330C9" w:rsidP="004239F6">
                  <w:pPr>
                    <w:pStyle w:val="rowtabella0"/>
                    <w:rPr>
                      <w:color w:val="002060"/>
                    </w:rPr>
                  </w:pPr>
                  <w:r w:rsidRPr="000A6F9A">
                    <w:rPr>
                      <w:color w:val="002060"/>
                    </w:rPr>
                    <w:t>GROTTESE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082449" w14:textId="77777777" w:rsidR="00A330C9" w:rsidRPr="000A6F9A" w:rsidRDefault="00A330C9" w:rsidP="004239F6">
                  <w:pPr>
                    <w:pStyle w:val="rowtabella0"/>
                    <w:rPr>
                      <w:color w:val="002060"/>
                    </w:rPr>
                  </w:pPr>
                  <w:r w:rsidRPr="000A6F9A">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64C7BA" w14:textId="77777777" w:rsidR="00A330C9" w:rsidRPr="000A6F9A" w:rsidRDefault="00A330C9" w:rsidP="004239F6">
                  <w:pPr>
                    <w:pStyle w:val="rowtabella0"/>
                    <w:jc w:val="center"/>
                    <w:rPr>
                      <w:color w:val="002060"/>
                    </w:rPr>
                  </w:pPr>
                  <w:r w:rsidRPr="000A6F9A">
                    <w:rPr>
                      <w:color w:val="002060"/>
                    </w:rPr>
                    <w:t>3 - 8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F2826" w14:textId="77777777" w:rsidR="00A330C9" w:rsidRPr="000A6F9A" w:rsidRDefault="00A330C9" w:rsidP="004239F6">
                  <w:pPr>
                    <w:pStyle w:val="rowtabella0"/>
                    <w:jc w:val="center"/>
                    <w:rPr>
                      <w:color w:val="002060"/>
                    </w:rPr>
                  </w:pPr>
                  <w:r w:rsidRPr="000A6F9A">
                    <w:rPr>
                      <w:color w:val="002060"/>
                    </w:rPr>
                    <w:t> </w:t>
                  </w:r>
                </w:p>
              </w:tc>
            </w:tr>
            <w:tr w:rsidR="00A330C9" w:rsidRPr="000A6F9A" w14:paraId="6456D02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AAD62A" w14:textId="77777777" w:rsidR="00A330C9" w:rsidRPr="000A6F9A" w:rsidRDefault="00A330C9" w:rsidP="004239F6">
                  <w:pPr>
                    <w:pStyle w:val="rowtabella0"/>
                    <w:rPr>
                      <w:color w:val="002060"/>
                    </w:rPr>
                  </w:pPr>
                  <w:r w:rsidRPr="000A6F9A">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E6CA60" w14:textId="77777777" w:rsidR="00A330C9" w:rsidRPr="000A6F9A" w:rsidRDefault="00A330C9" w:rsidP="004239F6">
                  <w:pPr>
                    <w:pStyle w:val="rowtabella0"/>
                    <w:rPr>
                      <w:color w:val="002060"/>
                    </w:rPr>
                  </w:pPr>
                  <w:r w:rsidRPr="000A6F9A">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E726E" w14:textId="77777777" w:rsidR="00A330C9" w:rsidRPr="000A6F9A" w:rsidRDefault="00A330C9" w:rsidP="004239F6">
                  <w:pPr>
                    <w:pStyle w:val="rowtabella0"/>
                    <w:jc w:val="center"/>
                    <w:rPr>
                      <w:color w:val="002060"/>
                    </w:rPr>
                  </w:pPr>
                  <w:r w:rsidRPr="000A6F9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A8D096" w14:textId="77777777" w:rsidR="00A330C9" w:rsidRPr="000A6F9A" w:rsidRDefault="00A330C9" w:rsidP="004239F6">
                  <w:pPr>
                    <w:pStyle w:val="rowtabella0"/>
                    <w:jc w:val="center"/>
                    <w:rPr>
                      <w:color w:val="002060"/>
                    </w:rPr>
                  </w:pPr>
                  <w:r w:rsidRPr="000A6F9A">
                    <w:rPr>
                      <w:color w:val="002060"/>
                    </w:rPr>
                    <w:t> </w:t>
                  </w:r>
                </w:p>
              </w:tc>
            </w:tr>
            <w:tr w:rsidR="00A330C9" w:rsidRPr="000A6F9A" w14:paraId="44CD75DD"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7D2556" w14:textId="77777777" w:rsidR="00A330C9" w:rsidRPr="000A6F9A" w:rsidRDefault="00A330C9" w:rsidP="004239F6">
                  <w:pPr>
                    <w:pStyle w:val="rowtabella0"/>
                    <w:rPr>
                      <w:color w:val="002060"/>
                    </w:rPr>
                  </w:pPr>
                  <w:r w:rsidRPr="000A6F9A">
                    <w:rPr>
                      <w:color w:val="002060"/>
                    </w:rPr>
                    <w:t>(2)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0E5006" w14:textId="77777777" w:rsidR="00A330C9" w:rsidRPr="000A6F9A" w:rsidRDefault="00A330C9" w:rsidP="004239F6">
                  <w:pPr>
                    <w:pStyle w:val="rowtabella0"/>
                    <w:rPr>
                      <w:color w:val="002060"/>
                    </w:rPr>
                  </w:pPr>
                  <w:r w:rsidRPr="000A6F9A">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20D2B7" w14:textId="77777777" w:rsidR="00A330C9" w:rsidRPr="000A6F9A" w:rsidRDefault="00A330C9" w:rsidP="004239F6">
                  <w:pPr>
                    <w:pStyle w:val="rowtabella0"/>
                    <w:jc w:val="center"/>
                    <w:rPr>
                      <w:color w:val="002060"/>
                    </w:rPr>
                  </w:pPr>
                  <w:r w:rsidRPr="000A6F9A">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09CD5" w14:textId="77777777" w:rsidR="00A330C9" w:rsidRPr="000A6F9A" w:rsidRDefault="00A330C9" w:rsidP="004239F6">
                  <w:pPr>
                    <w:pStyle w:val="rowtabella0"/>
                    <w:jc w:val="center"/>
                    <w:rPr>
                      <w:color w:val="002060"/>
                    </w:rPr>
                  </w:pPr>
                  <w:r w:rsidRPr="000A6F9A">
                    <w:rPr>
                      <w:color w:val="002060"/>
                    </w:rPr>
                    <w:t> </w:t>
                  </w:r>
                </w:p>
              </w:tc>
            </w:tr>
            <w:tr w:rsidR="00A330C9" w:rsidRPr="000A6F9A" w14:paraId="23871A20"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2F7B00" w14:textId="77777777" w:rsidR="00A330C9" w:rsidRPr="000A6F9A" w:rsidRDefault="00A330C9" w:rsidP="004239F6">
                  <w:pPr>
                    <w:pStyle w:val="rowtabella0"/>
                    <w:rPr>
                      <w:color w:val="002060"/>
                    </w:rPr>
                  </w:pPr>
                  <w:r w:rsidRPr="000A6F9A">
                    <w:rPr>
                      <w:color w:val="002060"/>
                    </w:rPr>
                    <w:t xml:space="preserve">(1) </w:t>
                  </w:r>
                  <w:proofErr w:type="gramStart"/>
                  <w:r w:rsidRPr="000A6F9A">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8E6F10" w14:textId="77777777" w:rsidR="00A330C9" w:rsidRPr="000A6F9A" w:rsidRDefault="00A330C9" w:rsidP="004239F6">
                  <w:pPr>
                    <w:pStyle w:val="rowtabella0"/>
                    <w:rPr>
                      <w:color w:val="002060"/>
                    </w:rPr>
                  </w:pPr>
                  <w:r w:rsidRPr="000A6F9A">
                    <w:rPr>
                      <w:color w:val="002060"/>
                    </w:rPr>
                    <w:t>- KAIROS 3 MONTI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479E43" w14:textId="77777777" w:rsidR="00A330C9" w:rsidRPr="000A6F9A" w:rsidRDefault="00A330C9" w:rsidP="004239F6">
                  <w:pPr>
                    <w:pStyle w:val="rowtabella0"/>
                    <w:jc w:val="center"/>
                    <w:rPr>
                      <w:color w:val="002060"/>
                    </w:rPr>
                  </w:pPr>
                  <w:r w:rsidRPr="000A6F9A">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8F6E4C" w14:textId="77777777" w:rsidR="00A330C9" w:rsidRPr="000A6F9A" w:rsidRDefault="00A330C9" w:rsidP="004239F6">
                  <w:pPr>
                    <w:pStyle w:val="rowtabella0"/>
                    <w:jc w:val="center"/>
                    <w:rPr>
                      <w:color w:val="002060"/>
                    </w:rPr>
                  </w:pPr>
                  <w:r w:rsidRPr="000A6F9A">
                    <w:rPr>
                      <w:color w:val="002060"/>
                    </w:rPr>
                    <w:t> </w:t>
                  </w:r>
                </w:p>
              </w:tc>
            </w:tr>
            <w:tr w:rsidR="00A330C9" w:rsidRPr="000A6F9A" w14:paraId="1F74B41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2002A" w14:textId="77777777" w:rsidR="00A330C9" w:rsidRPr="000A6F9A" w:rsidRDefault="00A330C9" w:rsidP="004239F6">
                  <w:pPr>
                    <w:pStyle w:val="rowtabella0"/>
                    <w:rPr>
                      <w:color w:val="002060"/>
                    </w:rPr>
                  </w:pPr>
                  <w:r w:rsidRPr="000A6F9A">
                    <w:rPr>
                      <w:color w:val="002060"/>
                    </w:rPr>
                    <w:t>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CD0A20" w14:textId="77777777" w:rsidR="00A330C9" w:rsidRPr="000A6F9A" w:rsidRDefault="00A330C9" w:rsidP="004239F6">
                  <w:pPr>
                    <w:pStyle w:val="rowtabella0"/>
                    <w:rPr>
                      <w:color w:val="002060"/>
                    </w:rPr>
                  </w:pPr>
                  <w:r w:rsidRPr="000A6F9A">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0A3050" w14:textId="77777777" w:rsidR="00A330C9" w:rsidRPr="000A6F9A" w:rsidRDefault="00A330C9" w:rsidP="004239F6">
                  <w:pPr>
                    <w:pStyle w:val="rowtabella0"/>
                    <w:jc w:val="center"/>
                    <w:rPr>
                      <w:color w:val="002060"/>
                    </w:rPr>
                  </w:pPr>
                  <w:r w:rsidRPr="000A6F9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EC39DD" w14:textId="77777777" w:rsidR="00A330C9" w:rsidRPr="000A6F9A" w:rsidRDefault="00A330C9" w:rsidP="004239F6">
                  <w:pPr>
                    <w:pStyle w:val="rowtabella0"/>
                    <w:jc w:val="center"/>
                    <w:rPr>
                      <w:color w:val="002060"/>
                    </w:rPr>
                  </w:pPr>
                  <w:r w:rsidRPr="000A6F9A">
                    <w:rPr>
                      <w:color w:val="002060"/>
                    </w:rPr>
                    <w:t> </w:t>
                  </w:r>
                </w:p>
              </w:tc>
            </w:tr>
            <w:tr w:rsidR="00A330C9" w:rsidRPr="000A6F9A" w14:paraId="446A09EE"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DCA45" w14:textId="77777777" w:rsidR="00A330C9" w:rsidRPr="000A6F9A" w:rsidRDefault="00A330C9" w:rsidP="004239F6">
                  <w:pPr>
                    <w:pStyle w:val="rowtabella0"/>
                    <w:rPr>
                      <w:color w:val="002060"/>
                    </w:rPr>
                  </w:pPr>
                  <w:r w:rsidRPr="000A6F9A">
                    <w:rPr>
                      <w:color w:val="002060"/>
                    </w:rPr>
                    <w:t>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592D6" w14:textId="77777777" w:rsidR="00A330C9" w:rsidRPr="000A6F9A" w:rsidRDefault="00A330C9" w:rsidP="004239F6">
                  <w:pPr>
                    <w:pStyle w:val="rowtabella0"/>
                    <w:rPr>
                      <w:color w:val="002060"/>
                    </w:rPr>
                  </w:pPr>
                  <w:r w:rsidRPr="000A6F9A">
                    <w:rPr>
                      <w:color w:val="002060"/>
                    </w:rPr>
                    <w:t>- CENTRO SPORTIVO SUASA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EC014" w14:textId="77777777" w:rsidR="00A330C9" w:rsidRPr="000A6F9A" w:rsidRDefault="00A330C9" w:rsidP="004239F6">
                  <w:pPr>
                    <w:pStyle w:val="rowtabella0"/>
                    <w:jc w:val="center"/>
                    <w:rPr>
                      <w:color w:val="002060"/>
                    </w:rPr>
                  </w:pPr>
                  <w:r w:rsidRPr="000A6F9A">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ABC323" w14:textId="77777777" w:rsidR="00A330C9" w:rsidRPr="000A6F9A" w:rsidRDefault="00A330C9" w:rsidP="004239F6">
                  <w:pPr>
                    <w:pStyle w:val="rowtabella0"/>
                    <w:jc w:val="center"/>
                    <w:rPr>
                      <w:color w:val="002060"/>
                    </w:rPr>
                  </w:pPr>
                  <w:r w:rsidRPr="000A6F9A">
                    <w:rPr>
                      <w:color w:val="002060"/>
                    </w:rPr>
                    <w:t> </w:t>
                  </w:r>
                </w:p>
              </w:tc>
            </w:tr>
            <w:tr w:rsidR="00A330C9" w:rsidRPr="000A6F9A" w14:paraId="64A112E1"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330BBEBC" w14:textId="77777777" w:rsidR="00A330C9" w:rsidRPr="000A6F9A" w:rsidRDefault="00A330C9" w:rsidP="004239F6">
                  <w:pPr>
                    <w:pStyle w:val="rowtabella0"/>
                    <w:rPr>
                      <w:color w:val="002060"/>
                    </w:rPr>
                  </w:pPr>
                  <w:r w:rsidRPr="000A6F9A">
                    <w:rPr>
                      <w:color w:val="002060"/>
                    </w:rPr>
                    <w:t>(1) - disputata il 31/01/2025</w:t>
                  </w:r>
                </w:p>
              </w:tc>
            </w:tr>
            <w:tr w:rsidR="00A330C9" w:rsidRPr="000A6F9A" w14:paraId="401B2584"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125E20C0" w14:textId="77777777" w:rsidR="00A330C9" w:rsidRPr="000A6F9A" w:rsidRDefault="00A330C9" w:rsidP="004239F6">
                  <w:pPr>
                    <w:pStyle w:val="rowtabella0"/>
                    <w:rPr>
                      <w:color w:val="002060"/>
                    </w:rPr>
                  </w:pPr>
                  <w:r w:rsidRPr="000A6F9A">
                    <w:rPr>
                      <w:color w:val="002060"/>
                    </w:rPr>
                    <w:t>(2) - disputata il 04/02/2025</w:t>
                  </w:r>
                </w:p>
              </w:tc>
            </w:tr>
          </w:tbl>
          <w:p w14:paraId="6C7B0288" w14:textId="77777777" w:rsidR="00A330C9" w:rsidRPr="000A6F9A" w:rsidRDefault="00A330C9" w:rsidP="004239F6">
            <w:pPr>
              <w:rPr>
                <w:color w:val="002060"/>
              </w:rPr>
            </w:pPr>
          </w:p>
        </w:tc>
      </w:tr>
    </w:tbl>
    <w:p w14:paraId="621B6B0F" w14:textId="77777777" w:rsidR="00A330C9" w:rsidRPr="000A6F9A" w:rsidRDefault="00A330C9" w:rsidP="00A330C9">
      <w:pPr>
        <w:pStyle w:val="breakline"/>
        <w:rPr>
          <w:rFonts w:eastAsiaTheme="minorEastAsia"/>
          <w:color w:val="002060"/>
        </w:rPr>
      </w:pPr>
    </w:p>
    <w:p w14:paraId="50E7156F" w14:textId="77777777" w:rsidR="00A330C9" w:rsidRPr="000A6F9A" w:rsidRDefault="00A330C9" w:rsidP="00A330C9">
      <w:pPr>
        <w:pStyle w:val="breakline"/>
        <w:rPr>
          <w:color w:val="002060"/>
        </w:rPr>
      </w:pPr>
    </w:p>
    <w:p w14:paraId="4C2E2E3F" w14:textId="77777777" w:rsidR="00A330C9" w:rsidRPr="000A6F9A" w:rsidRDefault="00A330C9" w:rsidP="00A330C9">
      <w:pPr>
        <w:pStyle w:val="titoloprinc0"/>
        <w:rPr>
          <w:color w:val="002060"/>
        </w:rPr>
      </w:pPr>
      <w:r w:rsidRPr="000A6F9A">
        <w:rPr>
          <w:color w:val="002060"/>
        </w:rPr>
        <w:t>GIUDICE SPORTIVO</w:t>
      </w:r>
    </w:p>
    <w:p w14:paraId="22B10872"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7C9DC3EB" w14:textId="77777777" w:rsidR="00A330C9" w:rsidRPr="000A6F9A" w:rsidRDefault="00A330C9" w:rsidP="00A330C9">
      <w:pPr>
        <w:pStyle w:val="titolo10"/>
        <w:rPr>
          <w:color w:val="002060"/>
        </w:rPr>
      </w:pPr>
      <w:r w:rsidRPr="000A6F9A">
        <w:rPr>
          <w:color w:val="002060"/>
        </w:rPr>
        <w:t xml:space="preserve">GARE DEL 1/ 2/2025 </w:t>
      </w:r>
    </w:p>
    <w:p w14:paraId="4B720BA7" w14:textId="77777777" w:rsidR="00A330C9" w:rsidRPr="000A6F9A" w:rsidRDefault="00A330C9" w:rsidP="00A330C9">
      <w:pPr>
        <w:pStyle w:val="titolo7a"/>
        <w:rPr>
          <w:color w:val="002060"/>
        </w:rPr>
      </w:pPr>
      <w:r w:rsidRPr="000A6F9A">
        <w:rPr>
          <w:color w:val="002060"/>
        </w:rPr>
        <w:t xml:space="preserve">PROVVEDIMENTI DISCIPLINARI </w:t>
      </w:r>
    </w:p>
    <w:p w14:paraId="7135D41D"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3917638F" w14:textId="77777777" w:rsidR="00A330C9" w:rsidRPr="000A6F9A" w:rsidRDefault="00A330C9" w:rsidP="00A330C9">
      <w:pPr>
        <w:pStyle w:val="titolo30"/>
        <w:rPr>
          <w:color w:val="002060"/>
        </w:rPr>
      </w:pPr>
      <w:r w:rsidRPr="000A6F9A">
        <w:rPr>
          <w:color w:val="002060"/>
        </w:rPr>
        <w:t xml:space="preserve">CALCIATORI NON ESPULSI </w:t>
      </w:r>
    </w:p>
    <w:p w14:paraId="51532490"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3D7E41E" w14:textId="77777777" w:rsidTr="004239F6">
        <w:tc>
          <w:tcPr>
            <w:tcW w:w="2200" w:type="dxa"/>
            <w:tcMar>
              <w:top w:w="20" w:type="dxa"/>
              <w:left w:w="20" w:type="dxa"/>
              <w:bottom w:w="20" w:type="dxa"/>
              <w:right w:w="20" w:type="dxa"/>
            </w:tcMar>
            <w:vAlign w:val="center"/>
            <w:hideMark/>
          </w:tcPr>
          <w:p w14:paraId="7DAE8A51" w14:textId="77777777" w:rsidR="00A330C9" w:rsidRPr="000A6F9A" w:rsidRDefault="00A330C9" w:rsidP="004239F6">
            <w:pPr>
              <w:pStyle w:val="movimento"/>
              <w:rPr>
                <w:color w:val="002060"/>
              </w:rPr>
            </w:pPr>
            <w:r w:rsidRPr="000A6F9A">
              <w:rPr>
                <w:color w:val="002060"/>
              </w:rPr>
              <w:t>VERNELLI LARA</w:t>
            </w:r>
          </w:p>
        </w:tc>
        <w:tc>
          <w:tcPr>
            <w:tcW w:w="2200" w:type="dxa"/>
            <w:tcMar>
              <w:top w:w="20" w:type="dxa"/>
              <w:left w:w="20" w:type="dxa"/>
              <w:bottom w:w="20" w:type="dxa"/>
              <w:right w:w="20" w:type="dxa"/>
            </w:tcMar>
            <w:vAlign w:val="center"/>
            <w:hideMark/>
          </w:tcPr>
          <w:p w14:paraId="2BFD35BF" w14:textId="77777777" w:rsidR="00A330C9" w:rsidRPr="000A6F9A" w:rsidRDefault="00A330C9" w:rsidP="004239F6">
            <w:pPr>
              <w:pStyle w:val="movimento2"/>
              <w:rPr>
                <w:color w:val="002060"/>
              </w:rPr>
            </w:pPr>
            <w:r w:rsidRPr="000A6F9A">
              <w:rPr>
                <w:color w:val="002060"/>
              </w:rPr>
              <w:t xml:space="preserve">(CENTRO SPORTIVO SUASA) </w:t>
            </w:r>
          </w:p>
        </w:tc>
        <w:tc>
          <w:tcPr>
            <w:tcW w:w="800" w:type="dxa"/>
            <w:tcMar>
              <w:top w:w="20" w:type="dxa"/>
              <w:left w:w="20" w:type="dxa"/>
              <w:bottom w:w="20" w:type="dxa"/>
              <w:right w:w="20" w:type="dxa"/>
            </w:tcMar>
            <w:vAlign w:val="center"/>
            <w:hideMark/>
          </w:tcPr>
          <w:p w14:paraId="2C039EA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1EA445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34C5EA6" w14:textId="77777777" w:rsidR="00A330C9" w:rsidRPr="000A6F9A" w:rsidRDefault="00A330C9" w:rsidP="004239F6">
            <w:pPr>
              <w:pStyle w:val="movimento2"/>
              <w:rPr>
                <w:color w:val="002060"/>
              </w:rPr>
            </w:pPr>
            <w:r w:rsidRPr="000A6F9A">
              <w:rPr>
                <w:color w:val="002060"/>
              </w:rPr>
              <w:t> </w:t>
            </w:r>
          </w:p>
        </w:tc>
      </w:tr>
    </w:tbl>
    <w:p w14:paraId="5C571642" w14:textId="77777777" w:rsidR="00A330C9" w:rsidRDefault="00A330C9" w:rsidP="00A330C9">
      <w:pPr>
        <w:pStyle w:val="breakline"/>
        <w:rPr>
          <w:color w:val="002060"/>
        </w:rPr>
      </w:pPr>
    </w:p>
    <w:p w14:paraId="13FDC722"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09CD1F13"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1D2DC677" w14:textId="77777777" w:rsidR="00A330C9" w:rsidRPr="000A6F9A" w:rsidRDefault="00A330C9" w:rsidP="00A330C9">
      <w:pPr>
        <w:pStyle w:val="breakline"/>
        <w:rPr>
          <w:rFonts w:eastAsiaTheme="minorEastAsia"/>
          <w:color w:val="002060"/>
        </w:rPr>
      </w:pPr>
    </w:p>
    <w:p w14:paraId="00237D4E" w14:textId="77777777" w:rsidR="00A330C9" w:rsidRPr="000A6F9A" w:rsidRDefault="00A330C9" w:rsidP="00A330C9">
      <w:pPr>
        <w:pStyle w:val="titoloprinc0"/>
        <w:rPr>
          <w:color w:val="002060"/>
        </w:rPr>
      </w:pPr>
      <w:r w:rsidRPr="000A6F9A">
        <w:rPr>
          <w:color w:val="002060"/>
        </w:rPr>
        <w:t>CLASSIFICA</w:t>
      </w:r>
    </w:p>
    <w:p w14:paraId="6C8AC40B" w14:textId="77777777" w:rsidR="00A330C9" w:rsidRPr="000A6F9A" w:rsidRDefault="00A330C9" w:rsidP="00A330C9">
      <w:pPr>
        <w:pStyle w:val="breakline"/>
        <w:rPr>
          <w:color w:val="002060"/>
        </w:rPr>
      </w:pPr>
    </w:p>
    <w:p w14:paraId="228FC85E" w14:textId="77777777" w:rsidR="00A330C9" w:rsidRPr="000A6F9A" w:rsidRDefault="00A330C9" w:rsidP="00A330C9">
      <w:pPr>
        <w:pStyle w:val="breakline"/>
        <w:rPr>
          <w:color w:val="002060"/>
        </w:rPr>
      </w:pPr>
    </w:p>
    <w:p w14:paraId="0106954B"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35808983"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A1B3C"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3C774"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79FB5"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6B22D"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E56DD"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7596A"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E1E62"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07E80"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1D9BA"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A9DB1" w14:textId="77777777" w:rsidR="00A330C9" w:rsidRPr="000A6F9A" w:rsidRDefault="00A330C9" w:rsidP="004239F6">
            <w:pPr>
              <w:pStyle w:val="headertabella0"/>
              <w:rPr>
                <w:color w:val="002060"/>
              </w:rPr>
            </w:pPr>
            <w:r w:rsidRPr="000A6F9A">
              <w:rPr>
                <w:color w:val="002060"/>
              </w:rPr>
              <w:t>PE</w:t>
            </w:r>
          </w:p>
        </w:tc>
      </w:tr>
      <w:tr w:rsidR="00A330C9" w:rsidRPr="000A6F9A" w14:paraId="7D42A9D6"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823F5" w14:textId="77777777" w:rsidR="00A330C9" w:rsidRPr="000A6F9A" w:rsidRDefault="00A330C9" w:rsidP="004239F6">
            <w:pPr>
              <w:pStyle w:val="rowtabella0"/>
              <w:rPr>
                <w:color w:val="002060"/>
              </w:rPr>
            </w:pPr>
            <w:r w:rsidRPr="000A6F9A">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3EC6"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D2ACB"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60B3"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7A4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126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784B" w14:textId="77777777" w:rsidR="00A330C9" w:rsidRPr="000A6F9A" w:rsidRDefault="00A330C9" w:rsidP="004239F6">
            <w:pPr>
              <w:pStyle w:val="rowtabella0"/>
              <w:jc w:val="center"/>
              <w:rPr>
                <w:color w:val="002060"/>
              </w:rPr>
            </w:pPr>
            <w:r w:rsidRPr="000A6F9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C806"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5BA9"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0ED4" w14:textId="77777777" w:rsidR="00A330C9" w:rsidRPr="000A6F9A" w:rsidRDefault="00A330C9" w:rsidP="004239F6">
            <w:pPr>
              <w:pStyle w:val="rowtabella0"/>
              <w:jc w:val="center"/>
              <w:rPr>
                <w:color w:val="002060"/>
              </w:rPr>
            </w:pPr>
            <w:r w:rsidRPr="000A6F9A">
              <w:rPr>
                <w:color w:val="002060"/>
              </w:rPr>
              <w:t>0</w:t>
            </w:r>
          </w:p>
        </w:tc>
      </w:tr>
      <w:tr w:rsidR="00A330C9" w:rsidRPr="000A6F9A" w14:paraId="59E97EF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A7A3F" w14:textId="77777777" w:rsidR="00A330C9" w:rsidRPr="000A6F9A" w:rsidRDefault="00A330C9" w:rsidP="004239F6">
            <w:pPr>
              <w:pStyle w:val="rowtabella0"/>
              <w:rPr>
                <w:color w:val="002060"/>
              </w:rPr>
            </w:pPr>
            <w:r w:rsidRPr="000A6F9A">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6DF8"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7ADF1"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DC9A"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E8E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B6BA4"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D5E79" w14:textId="77777777" w:rsidR="00A330C9" w:rsidRPr="000A6F9A" w:rsidRDefault="00A330C9" w:rsidP="004239F6">
            <w:pPr>
              <w:pStyle w:val="rowtabella0"/>
              <w:jc w:val="center"/>
              <w:rPr>
                <w:color w:val="002060"/>
              </w:rPr>
            </w:pPr>
            <w:r w:rsidRPr="000A6F9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3760"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3B8A"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BD28F" w14:textId="77777777" w:rsidR="00A330C9" w:rsidRPr="000A6F9A" w:rsidRDefault="00A330C9" w:rsidP="004239F6">
            <w:pPr>
              <w:pStyle w:val="rowtabella0"/>
              <w:jc w:val="center"/>
              <w:rPr>
                <w:color w:val="002060"/>
              </w:rPr>
            </w:pPr>
            <w:r w:rsidRPr="000A6F9A">
              <w:rPr>
                <w:color w:val="002060"/>
              </w:rPr>
              <w:t>0</w:t>
            </w:r>
          </w:p>
        </w:tc>
      </w:tr>
      <w:tr w:rsidR="00A330C9" w:rsidRPr="000A6F9A" w14:paraId="4E4D35F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94483" w14:textId="77777777" w:rsidR="00A330C9" w:rsidRPr="000A6F9A" w:rsidRDefault="00A330C9" w:rsidP="004239F6">
            <w:pPr>
              <w:pStyle w:val="rowtabella0"/>
              <w:rPr>
                <w:color w:val="002060"/>
              </w:rPr>
            </w:pPr>
            <w:r w:rsidRPr="000A6F9A">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53EA"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41A6"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7112"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8B7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47F7"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AA75E" w14:textId="77777777" w:rsidR="00A330C9" w:rsidRPr="000A6F9A" w:rsidRDefault="00A330C9" w:rsidP="004239F6">
            <w:pPr>
              <w:pStyle w:val="rowtabella0"/>
              <w:jc w:val="center"/>
              <w:rPr>
                <w:color w:val="002060"/>
              </w:rPr>
            </w:pPr>
            <w:r w:rsidRPr="000A6F9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3BCC7"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1341"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59335" w14:textId="77777777" w:rsidR="00A330C9" w:rsidRPr="000A6F9A" w:rsidRDefault="00A330C9" w:rsidP="004239F6">
            <w:pPr>
              <w:pStyle w:val="rowtabella0"/>
              <w:jc w:val="center"/>
              <w:rPr>
                <w:color w:val="002060"/>
              </w:rPr>
            </w:pPr>
            <w:r w:rsidRPr="000A6F9A">
              <w:rPr>
                <w:color w:val="002060"/>
              </w:rPr>
              <w:t>0</w:t>
            </w:r>
          </w:p>
        </w:tc>
      </w:tr>
      <w:tr w:rsidR="00A330C9" w:rsidRPr="000A6F9A" w14:paraId="162D7F0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D0DAB" w14:textId="77777777" w:rsidR="00A330C9" w:rsidRPr="000A6F9A" w:rsidRDefault="00A330C9" w:rsidP="004239F6">
            <w:pPr>
              <w:pStyle w:val="rowtabella0"/>
              <w:rPr>
                <w:color w:val="002060"/>
              </w:rPr>
            </w:pPr>
            <w:r w:rsidRPr="000A6F9A">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21C09"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409E"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DB27A"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4A8A4"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8FDD"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0DE4" w14:textId="77777777" w:rsidR="00A330C9" w:rsidRPr="000A6F9A" w:rsidRDefault="00A330C9" w:rsidP="004239F6">
            <w:pPr>
              <w:pStyle w:val="rowtabella0"/>
              <w:jc w:val="center"/>
              <w:rPr>
                <w:color w:val="002060"/>
              </w:rPr>
            </w:pPr>
            <w:r w:rsidRPr="000A6F9A">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C04A"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B645"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314E" w14:textId="77777777" w:rsidR="00A330C9" w:rsidRPr="000A6F9A" w:rsidRDefault="00A330C9" w:rsidP="004239F6">
            <w:pPr>
              <w:pStyle w:val="rowtabella0"/>
              <w:jc w:val="center"/>
              <w:rPr>
                <w:color w:val="002060"/>
              </w:rPr>
            </w:pPr>
            <w:r w:rsidRPr="000A6F9A">
              <w:rPr>
                <w:color w:val="002060"/>
              </w:rPr>
              <w:t>0</w:t>
            </w:r>
          </w:p>
        </w:tc>
      </w:tr>
      <w:tr w:rsidR="00A330C9" w:rsidRPr="000A6F9A" w14:paraId="21A9F67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F664A" w14:textId="77777777" w:rsidR="00A330C9" w:rsidRPr="000A6F9A" w:rsidRDefault="00A330C9" w:rsidP="004239F6">
            <w:pPr>
              <w:pStyle w:val="rowtabella0"/>
              <w:rPr>
                <w:color w:val="002060"/>
              </w:rPr>
            </w:pPr>
            <w:r w:rsidRPr="000A6F9A">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425E9"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2D3D"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75F1"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4974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B0CA"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3236" w14:textId="77777777" w:rsidR="00A330C9" w:rsidRPr="000A6F9A" w:rsidRDefault="00A330C9" w:rsidP="004239F6">
            <w:pPr>
              <w:pStyle w:val="rowtabella0"/>
              <w:jc w:val="center"/>
              <w:rPr>
                <w:color w:val="002060"/>
              </w:rPr>
            </w:pPr>
            <w:r w:rsidRPr="000A6F9A">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32FC"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C0A5"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3E48" w14:textId="77777777" w:rsidR="00A330C9" w:rsidRPr="000A6F9A" w:rsidRDefault="00A330C9" w:rsidP="004239F6">
            <w:pPr>
              <w:pStyle w:val="rowtabella0"/>
              <w:jc w:val="center"/>
              <w:rPr>
                <w:color w:val="002060"/>
              </w:rPr>
            </w:pPr>
            <w:r w:rsidRPr="000A6F9A">
              <w:rPr>
                <w:color w:val="002060"/>
              </w:rPr>
              <w:t>0</w:t>
            </w:r>
          </w:p>
        </w:tc>
      </w:tr>
      <w:tr w:rsidR="00A330C9" w:rsidRPr="000A6F9A" w14:paraId="156857E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0464A" w14:textId="77777777" w:rsidR="00A330C9" w:rsidRPr="000A6F9A" w:rsidRDefault="00A330C9" w:rsidP="004239F6">
            <w:pPr>
              <w:pStyle w:val="rowtabella0"/>
              <w:rPr>
                <w:color w:val="002060"/>
              </w:rPr>
            </w:pPr>
            <w:r w:rsidRPr="000A6F9A">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3450"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BA14"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36303"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4A73"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E7E1"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953B"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C0E4" w14:textId="77777777" w:rsidR="00A330C9" w:rsidRPr="000A6F9A" w:rsidRDefault="00A330C9" w:rsidP="004239F6">
            <w:pPr>
              <w:pStyle w:val="rowtabella0"/>
              <w:jc w:val="center"/>
              <w:rPr>
                <w:color w:val="002060"/>
              </w:rPr>
            </w:pPr>
            <w:r w:rsidRPr="000A6F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B71B"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5D34" w14:textId="77777777" w:rsidR="00A330C9" w:rsidRPr="000A6F9A" w:rsidRDefault="00A330C9" w:rsidP="004239F6">
            <w:pPr>
              <w:pStyle w:val="rowtabella0"/>
              <w:jc w:val="center"/>
              <w:rPr>
                <w:color w:val="002060"/>
              </w:rPr>
            </w:pPr>
            <w:r w:rsidRPr="000A6F9A">
              <w:rPr>
                <w:color w:val="002060"/>
              </w:rPr>
              <w:t>0</w:t>
            </w:r>
          </w:p>
        </w:tc>
      </w:tr>
      <w:tr w:rsidR="00A330C9" w:rsidRPr="000A6F9A" w14:paraId="0F05B10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1F63D" w14:textId="77777777" w:rsidR="00A330C9" w:rsidRPr="000A6F9A" w:rsidRDefault="00A330C9" w:rsidP="004239F6">
            <w:pPr>
              <w:pStyle w:val="rowtabella0"/>
              <w:rPr>
                <w:color w:val="002060"/>
              </w:rPr>
            </w:pPr>
            <w:r w:rsidRPr="000A6F9A">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06583"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34D3F"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50FD"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D15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E4290"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521F"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757DD" w14:textId="77777777" w:rsidR="00A330C9" w:rsidRPr="000A6F9A" w:rsidRDefault="00A330C9" w:rsidP="004239F6">
            <w:pPr>
              <w:pStyle w:val="rowtabella0"/>
              <w:jc w:val="center"/>
              <w:rPr>
                <w:color w:val="002060"/>
              </w:rPr>
            </w:pPr>
            <w:r w:rsidRPr="000A6F9A">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82A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A0C1" w14:textId="77777777" w:rsidR="00A330C9" w:rsidRPr="000A6F9A" w:rsidRDefault="00A330C9" w:rsidP="004239F6">
            <w:pPr>
              <w:pStyle w:val="rowtabella0"/>
              <w:jc w:val="center"/>
              <w:rPr>
                <w:color w:val="002060"/>
              </w:rPr>
            </w:pPr>
            <w:r w:rsidRPr="000A6F9A">
              <w:rPr>
                <w:color w:val="002060"/>
              </w:rPr>
              <w:t>1</w:t>
            </w:r>
          </w:p>
        </w:tc>
      </w:tr>
      <w:tr w:rsidR="00A330C9" w:rsidRPr="000A6F9A" w14:paraId="2BEA938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62E9D" w14:textId="77777777" w:rsidR="00A330C9" w:rsidRPr="000A6F9A" w:rsidRDefault="00A330C9" w:rsidP="004239F6">
            <w:pPr>
              <w:pStyle w:val="rowtabella0"/>
              <w:rPr>
                <w:color w:val="002060"/>
              </w:rPr>
            </w:pPr>
            <w:r w:rsidRPr="000A6F9A">
              <w:rPr>
                <w:color w:val="002060"/>
              </w:rPr>
              <w:t xml:space="preserve">A.S.D. </w:t>
            </w:r>
            <w:proofErr w:type="gramStart"/>
            <w:r w:rsidRPr="000A6F9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36A5"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2A37"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4465"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83F3"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D006"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72B5"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859D"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954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CA172" w14:textId="77777777" w:rsidR="00A330C9" w:rsidRPr="000A6F9A" w:rsidRDefault="00A330C9" w:rsidP="004239F6">
            <w:pPr>
              <w:pStyle w:val="rowtabella0"/>
              <w:jc w:val="center"/>
              <w:rPr>
                <w:color w:val="002060"/>
              </w:rPr>
            </w:pPr>
            <w:r w:rsidRPr="000A6F9A">
              <w:rPr>
                <w:color w:val="002060"/>
              </w:rPr>
              <w:t>0</w:t>
            </w:r>
          </w:p>
        </w:tc>
      </w:tr>
      <w:tr w:rsidR="00A330C9" w:rsidRPr="000A6F9A" w14:paraId="7F8C1E0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A0797" w14:textId="77777777" w:rsidR="00A330C9" w:rsidRPr="000A6F9A" w:rsidRDefault="00A330C9" w:rsidP="004239F6">
            <w:pPr>
              <w:pStyle w:val="rowtabella0"/>
              <w:rPr>
                <w:color w:val="002060"/>
              </w:rPr>
            </w:pPr>
            <w:r w:rsidRPr="000A6F9A">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277D"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B502"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FC5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1B38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FE70"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D198"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EBC4B"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375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96032" w14:textId="77777777" w:rsidR="00A330C9" w:rsidRPr="000A6F9A" w:rsidRDefault="00A330C9" w:rsidP="004239F6">
            <w:pPr>
              <w:pStyle w:val="rowtabella0"/>
              <w:jc w:val="center"/>
              <w:rPr>
                <w:color w:val="002060"/>
              </w:rPr>
            </w:pPr>
            <w:r w:rsidRPr="000A6F9A">
              <w:rPr>
                <w:color w:val="002060"/>
              </w:rPr>
              <w:t>0</w:t>
            </w:r>
          </w:p>
        </w:tc>
      </w:tr>
      <w:tr w:rsidR="00A330C9" w:rsidRPr="000A6F9A" w14:paraId="0A5B2B5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7DCEA" w14:textId="77777777" w:rsidR="00A330C9" w:rsidRPr="000A6F9A" w:rsidRDefault="00A330C9" w:rsidP="004239F6">
            <w:pPr>
              <w:pStyle w:val="rowtabella0"/>
              <w:rPr>
                <w:color w:val="002060"/>
              </w:rPr>
            </w:pPr>
            <w:r w:rsidRPr="000A6F9A">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2D19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DD8F"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7DE9"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207A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2108"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BEC73"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C8A1" w14:textId="77777777" w:rsidR="00A330C9" w:rsidRPr="000A6F9A" w:rsidRDefault="00A330C9" w:rsidP="004239F6">
            <w:pPr>
              <w:pStyle w:val="rowtabella0"/>
              <w:jc w:val="center"/>
              <w:rPr>
                <w:color w:val="002060"/>
              </w:rPr>
            </w:pPr>
            <w:r w:rsidRPr="000A6F9A">
              <w:rPr>
                <w:color w:val="002060"/>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7B97"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5250C" w14:textId="77777777" w:rsidR="00A330C9" w:rsidRPr="000A6F9A" w:rsidRDefault="00A330C9" w:rsidP="004239F6">
            <w:pPr>
              <w:pStyle w:val="rowtabella0"/>
              <w:jc w:val="center"/>
              <w:rPr>
                <w:color w:val="002060"/>
              </w:rPr>
            </w:pPr>
            <w:r w:rsidRPr="000A6F9A">
              <w:rPr>
                <w:color w:val="002060"/>
              </w:rPr>
              <w:t>0</w:t>
            </w:r>
          </w:p>
        </w:tc>
      </w:tr>
      <w:tr w:rsidR="00A330C9" w:rsidRPr="000A6F9A" w14:paraId="4EDF25D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9B0E69" w14:textId="77777777" w:rsidR="00A330C9" w:rsidRPr="000A6F9A" w:rsidRDefault="00A330C9" w:rsidP="004239F6">
            <w:pPr>
              <w:pStyle w:val="rowtabella0"/>
              <w:rPr>
                <w:color w:val="002060"/>
              </w:rPr>
            </w:pPr>
            <w:r w:rsidRPr="000A6F9A">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AF81"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CE24"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129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310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EA5DA"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65C6"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4502" w14:textId="77777777" w:rsidR="00A330C9" w:rsidRPr="000A6F9A" w:rsidRDefault="00A330C9" w:rsidP="004239F6">
            <w:pPr>
              <w:pStyle w:val="rowtabella0"/>
              <w:jc w:val="center"/>
              <w:rPr>
                <w:color w:val="002060"/>
              </w:rPr>
            </w:pPr>
            <w:r w:rsidRPr="000A6F9A">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1CBE"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75A6" w14:textId="77777777" w:rsidR="00A330C9" w:rsidRPr="000A6F9A" w:rsidRDefault="00A330C9" w:rsidP="004239F6">
            <w:pPr>
              <w:pStyle w:val="rowtabella0"/>
              <w:jc w:val="center"/>
              <w:rPr>
                <w:color w:val="002060"/>
              </w:rPr>
            </w:pPr>
            <w:r w:rsidRPr="000A6F9A">
              <w:rPr>
                <w:color w:val="002060"/>
              </w:rPr>
              <w:t>0</w:t>
            </w:r>
          </w:p>
        </w:tc>
      </w:tr>
      <w:tr w:rsidR="00A330C9" w:rsidRPr="000A6F9A" w14:paraId="49A3027C"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BC70D7" w14:textId="77777777" w:rsidR="00A330C9" w:rsidRPr="000A6F9A" w:rsidRDefault="00A330C9" w:rsidP="004239F6">
            <w:pPr>
              <w:pStyle w:val="rowtabella0"/>
              <w:rPr>
                <w:color w:val="002060"/>
              </w:rPr>
            </w:pPr>
            <w:r w:rsidRPr="000A6F9A">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D4F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51BD"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8E1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A8D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1B2FE"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9C47"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4401C" w14:textId="77777777" w:rsidR="00A330C9" w:rsidRPr="000A6F9A" w:rsidRDefault="00A330C9" w:rsidP="004239F6">
            <w:pPr>
              <w:pStyle w:val="rowtabella0"/>
              <w:jc w:val="center"/>
              <w:rPr>
                <w:color w:val="002060"/>
              </w:rPr>
            </w:pPr>
            <w:r w:rsidRPr="000A6F9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56CE" w14:textId="77777777" w:rsidR="00A330C9" w:rsidRPr="000A6F9A" w:rsidRDefault="00A330C9" w:rsidP="004239F6">
            <w:pPr>
              <w:pStyle w:val="rowtabella0"/>
              <w:jc w:val="center"/>
              <w:rPr>
                <w:color w:val="002060"/>
              </w:rPr>
            </w:pPr>
            <w:r w:rsidRPr="000A6F9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ACE24" w14:textId="77777777" w:rsidR="00A330C9" w:rsidRPr="000A6F9A" w:rsidRDefault="00A330C9" w:rsidP="004239F6">
            <w:pPr>
              <w:pStyle w:val="rowtabella0"/>
              <w:jc w:val="center"/>
              <w:rPr>
                <w:color w:val="002060"/>
              </w:rPr>
            </w:pPr>
            <w:r w:rsidRPr="000A6F9A">
              <w:rPr>
                <w:color w:val="002060"/>
              </w:rPr>
              <w:t>0</w:t>
            </w:r>
          </w:p>
        </w:tc>
      </w:tr>
    </w:tbl>
    <w:p w14:paraId="0DA32CDC" w14:textId="77777777" w:rsidR="00A330C9" w:rsidRPr="000A6F9A" w:rsidRDefault="00A330C9" w:rsidP="00A330C9">
      <w:pPr>
        <w:pStyle w:val="breakline"/>
        <w:rPr>
          <w:rFonts w:eastAsiaTheme="minorEastAsia"/>
          <w:color w:val="002060"/>
        </w:rPr>
      </w:pPr>
    </w:p>
    <w:p w14:paraId="47FCB748" w14:textId="77777777" w:rsidR="00A330C9" w:rsidRPr="000A6F9A" w:rsidRDefault="00A330C9" w:rsidP="00A330C9">
      <w:pPr>
        <w:pStyle w:val="titoloprinc0"/>
        <w:rPr>
          <w:color w:val="002060"/>
        </w:rPr>
      </w:pPr>
      <w:r w:rsidRPr="000A6F9A">
        <w:rPr>
          <w:color w:val="002060"/>
        </w:rPr>
        <w:t>PROGRAMMA GARE</w:t>
      </w:r>
    </w:p>
    <w:p w14:paraId="45102A4F" w14:textId="77777777" w:rsidR="00A330C9" w:rsidRPr="000A6F9A" w:rsidRDefault="00A330C9" w:rsidP="00A330C9">
      <w:pPr>
        <w:pStyle w:val="breakline"/>
        <w:rPr>
          <w:color w:val="002060"/>
        </w:rPr>
      </w:pPr>
    </w:p>
    <w:p w14:paraId="1833FAC8" w14:textId="77777777" w:rsidR="00A330C9" w:rsidRPr="000A6F9A" w:rsidRDefault="00A330C9" w:rsidP="00A330C9">
      <w:pPr>
        <w:pStyle w:val="sottotitolocampionato10"/>
        <w:rPr>
          <w:color w:val="002060"/>
        </w:rPr>
      </w:pPr>
      <w:r w:rsidRPr="000A6F9A">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9"/>
        <w:gridCol w:w="1553"/>
        <w:gridCol w:w="1550"/>
      </w:tblGrid>
      <w:tr w:rsidR="00A330C9" w:rsidRPr="000A6F9A" w14:paraId="7B425AD8"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89B95"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5D33"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53E9A"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F61F4"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D9678"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268B7"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7F657"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26AC0A9C"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A3F83F" w14:textId="77777777" w:rsidR="00A330C9" w:rsidRPr="000A6F9A" w:rsidRDefault="00A330C9" w:rsidP="004239F6">
            <w:pPr>
              <w:pStyle w:val="rowtabella0"/>
              <w:rPr>
                <w:color w:val="002060"/>
              </w:rPr>
            </w:pPr>
            <w:r w:rsidRPr="000A6F9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75265" w14:textId="77777777" w:rsidR="00A330C9" w:rsidRPr="000A6F9A" w:rsidRDefault="00A330C9" w:rsidP="004239F6">
            <w:pPr>
              <w:pStyle w:val="rowtabella0"/>
              <w:rPr>
                <w:color w:val="002060"/>
              </w:rPr>
            </w:pPr>
            <w:r w:rsidRPr="000A6F9A">
              <w:rPr>
                <w:color w:val="002060"/>
              </w:rPr>
              <w:t>KAIROS 3 MONTI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A0A77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436C0" w14:textId="77777777" w:rsidR="00A330C9" w:rsidRPr="000A6F9A" w:rsidRDefault="00A330C9" w:rsidP="004239F6">
            <w:pPr>
              <w:pStyle w:val="rowtabella0"/>
              <w:rPr>
                <w:color w:val="002060"/>
              </w:rPr>
            </w:pPr>
            <w:r w:rsidRPr="000A6F9A">
              <w:rPr>
                <w:color w:val="002060"/>
              </w:rPr>
              <w:t>07/02/2025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52D07" w14:textId="77777777" w:rsidR="00A330C9" w:rsidRPr="000A6F9A" w:rsidRDefault="00A330C9" w:rsidP="004239F6">
            <w:pPr>
              <w:pStyle w:val="rowtabella0"/>
              <w:rPr>
                <w:color w:val="002060"/>
              </w:rPr>
            </w:pPr>
            <w:r w:rsidRPr="000A6F9A">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CD581B" w14:textId="77777777" w:rsidR="00A330C9" w:rsidRPr="000A6F9A" w:rsidRDefault="00A330C9" w:rsidP="004239F6">
            <w:pPr>
              <w:pStyle w:val="rowtabella0"/>
              <w:rPr>
                <w:color w:val="002060"/>
              </w:rPr>
            </w:pPr>
            <w:r w:rsidRPr="000A6F9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9F9AD" w14:textId="77777777" w:rsidR="00A330C9" w:rsidRPr="000A6F9A" w:rsidRDefault="00A330C9" w:rsidP="004239F6">
            <w:pPr>
              <w:pStyle w:val="rowtabella0"/>
              <w:rPr>
                <w:color w:val="002060"/>
              </w:rPr>
            </w:pPr>
            <w:r w:rsidRPr="000A6F9A">
              <w:rPr>
                <w:color w:val="002060"/>
              </w:rPr>
              <w:t>LOC. "LE CALVIE"</w:t>
            </w:r>
          </w:p>
        </w:tc>
      </w:tr>
      <w:tr w:rsidR="00A330C9" w:rsidRPr="000A6F9A" w14:paraId="4D38D889"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1FD552" w14:textId="77777777" w:rsidR="00A330C9" w:rsidRPr="000A6F9A" w:rsidRDefault="00A330C9" w:rsidP="004239F6">
            <w:pPr>
              <w:pStyle w:val="rowtabella0"/>
              <w:rPr>
                <w:color w:val="002060"/>
              </w:rPr>
            </w:pPr>
            <w:r w:rsidRPr="000A6F9A">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76BAE" w14:textId="77777777" w:rsidR="00A330C9" w:rsidRPr="000A6F9A" w:rsidRDefault="00A330C9" w:rsidP="004239F6">
            <w:pPr>
              <w:pStyle w:val="rowtabella0"/>
              <w:rPr>
                <w:color w:val="002060"/>
              </w:rPr>
            </w:pPr>
            <w:r w:rsidRPr="000A6F9A">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FAB13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6DCEB1" w14:textId="77777777" w:rsidR="00A330C9" w:rsidRPr="000A6F9A" w:rsidRDefault="00A330C9" w:rsidP="004239F6">
            <w:pPr>
              <w:pStyle w:val="rowtabella0"/>
              <w:rPr>
                <w:color w:val="002060"/>
              </w:rPr>
            </w:pPr>
            <w:r w:rsidRPr="000A6F9A">
              <w:rPr>
                <w:color w:val="002060"/>
              </w:rPr>
              <w:t>07/02/2025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9F473A" w14:textId="77777777" w:rsidR="00A330C9" w:rsidRPr="000A6F9A" w:rsidRDefault="00A330C9" w:rsidP="004239F6">
            <w:pPr>
              <w:pStyle w:val="rowtabella0"/>
              <w:rPr>
                <w:color w:val="002060"/>
              </w:rPr>
            </w:pPr>
            <w:r w:rsidRPr="000A6F9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7C3744" w14:textId="77777777" w:rsidR="00A330C9" w:rsidRPr="000A6F9A" w:rsidRDefault="00A330C9" w:rsidP="004239F6">
            <w:pPr>
              <w:pStyle w:val="rowtabella0"/>
              <w:rPr>
                <w:color w:val="002060"/>
              </w:rPr>
            </w:pPr>
            <w:r w:rsidRPr="000A6F9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60F236" w14:textId="77777777" w:rsidR="00A330C9" w:rsidRPr="000A6F9A" w:rsidRDefault="00A330C9" w:rsidP="004239F6">
            <w:pPr>
              <w:pStyle w:val="rowtabella0"/>
              <w:rPr>
                <w:color w:val="002060"/>
              </w:rPr>
            </w:pPr>
            <w:r w:rsidRPr="000A6F9A">
              <w:rPr>
                <w:color w:val="002060"/>
              </w:rPr>
              <w:t>VIA DELLO SPORT</w:t>
            </w:r>
          </w:p>
        </w:tc>
      </w:tr>
      <w:tr w:rsidR="00A330C9" w:rsidRPr="000A6F9A" w14:paraId="387D7EE4"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7CE39" w14:textId="77777777" w:rsidR="00A330C9" w:rsidRPr="000A6F9A" w:rsidRDefault="00A330C9" w:rsidP="004239F6">
            <w:pPr>
              <w:pStyle w:val="rowtabella0"/>
              <w:rPr>
                <w:color w:val="002060"/>
              </w:rPr>
            </w:pPr>
            <w:r w:rsidRPr="000A6F9A">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0F1B01" w14:textId="77777777" w:rsidR="00A330C9" w:rsidRPr="000A6F9A" w:rsidRDefault="00A330C9" w:rsidP="004239F6">
            <w:pPr>
              <w:pStyle w:val="rowtabella0"/>
              <w:rPr>
                <w:color w:val="002060"/>
              </w:rPr>
            </w:pPr>
            <w:proofErr w:type="gramStart"/>
            <w:r w:rsidRPr="000A6F9A">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8BB4FB"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AABCD4" w14:textId="77777777" w:rsidR="00A330C9" w:rsidRPr="000A6F9A" w:rsidRDefault="00A330C9" w:rsidP="004239F6">
            <w:pPr>
              <w:pStyle w:val="rowtabella0"/>
              <w:rPr>
                <w:color w:val="002060"/>
              </w:rPr>
            </w:pPr>
            <w:r w:rsidRPr="000A6F9A">
              <w:rPr>
                <w:color w:val="002060"/>
              </w:rPr>
              <w:t>07/02/2025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1ADAF8" w14:textId="77777777" w:rsidR="00A330C9" w:rsidRPr="000A6F9A" w:rsidRDefault="00A330C9" w:rsidP="004239F6">
            <w:pPr>
              <w:pStyle w:val="rowtabella0"/>
              <w:rPr>
                <w:color w:val="002060"/>
              </w:rPr>
            </w:pPr>
            <w:r w:rsidRPr="000A6F9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F40A5" w14:textId="77777777" w:rsidR="00A330C9" w:rsidRPr="000A6F9A" w:rsidRDefault="00A330C9" w:rsidP="004239F6">
            <w:pPr>
              <w:pStyle w:val="rowtabella0"/>
              <w:rPr>
                <w:color w:val="002060"/>
              </w:rPr>
            </w:pPr>
            <w:r w:rsidRPr="000A6F9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FF101" w14:textId="77777777" w:rsidR="00A330C9" w:rsidRPr="000A6F9A" w:rsidRDefault="00A330C9" w:rsidP="004239F6">
            <w:pPr>
              <w:pStyle w:val="rowtabella0"/>
              <w:rPr>
                <w:color w:val="002060"/>
              </w:rPr>
            </w:pPr>
            <w:r w:rsidRPr="000A6F9A">
              <w:rPr>
                <w:color w:val="002060"/>
              </w:rPr>
              <w:t>VIA ROSSINI</w:t>
            </w:r>
          </w:p>
        </w:tc>
      </w:tr>
      <w:tr w:rsidR="00A330C9" w:rsidRPr="000A6F9A" w14:paraId="2089D61D"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9CE44" w14:textId="77777777" w:rsidR="00A330C9" w:rsidRPr="000A6F9A" w:rsidRDefault="00A330C9" w:rsidP="004239F6">
            <w:pPr>
              <w:pStyle w:val="rowtabella0"/>
              <w:rPr>
                <w:color w:val="002060"/>
              </w:rPr>
            </w:pPr>
            <w:r w:rsidRPr="000A6F9A">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EACD95" w14:textId="77777777" w:rsidR="00A330C9" w:rsidRPr="000A6F9A" w:rsidRDefault="00A330C9" w:rsidP="004239F6">
            <w:pPr>
              <w:pStyle w:val="rowtabella0"/>
              <w:rPr>
                <w:color w:val="002060"/>
              </w:rPr>
            </w:pPr>
            <w:r w:rsidRPr="000A6F9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DDC6E3"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23D2BF" w14:textId="77777777" w:rsidR="00A330C9" w:rsidRPr="000A6F9A" w:rsidRDefault="00A330C9" w:rsidP="004239F6">
            <w:pPr>
              <w:pStyle w:val="rowtabella0"/>
              <w:rPr>
                <w:color w:val="002060"/>
              </w:rPr>
            </w:pPr>
            <w:r w:rsidRPr="000A6F9A">
              <w:rPr>
                <w:color w:val="002060"/>
              </w:rPr>
              <w:t>07/02/2025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58D2E4" w14:textId="77777777" w:rsidR="00A330C9" w:rsidRPr="000A6F9A" w:rsidRDefault="00A330C9" w:rsidP="004239F6">
            <w:pPr>
              <w:pStyle w:val="rowtabella0"/>
              <w:rPr>
                <w:color w:val="002060"/>
              </w:rPr>
            </w:pPr>
            <w:r w:rsidRPr="000A6F9A">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F1EB7" w14:textId="77777777" w:rsidR="00A330C9" w:rsidRPr="000A6F9A" w:rsidRDefault="00A330C9" w:rsidP="004239F6">
            <w:pPr>
              <w:pStyle w:val="rowtabella0"/>
              <w:rPr>
                <w:color w:val="002060"/>
              </w:rPr>
            </w:pPr>
            <w:r w:rsidRPr="000A6F9A">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6A1A90" w14:textId="77777777" w:rsidR="00A330C9" w:rsidRPr="000A6F9A" w:rsidRDefault="00A330C9" w:rsidP="004239F6">
            <w:pPr>
              <w:pStyle w:val="rowtabella0"/>
              <w:rPr>
                <w:color w:val="002060"/>
              </w:rPr>
            </w:pPr>
            <w:r w:rsidRPr="000A6F9A">
              <w:rPr>
                <w:color w:val="002060"/>
              </w:rPr>
              <w:t>VIA DON GIUSEPPE MARUCCI 1</w:t>
            </w:r>
          </w:p>
        </w:tc>
      </w:tr>
      <w:tr w:rsidR="00A330C9" w:rsidRPr="000A6F9A" w14:paraId="1FD05C0B"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E7DB2B" w14:textId="77777777" w:rsidR="00A330C9" w:rsidRPr="000A6F9A" w:rsidRDefault="00A330C9" w:rsidP="004239F6">
            <w:pPr>
              <w:pStyle w:val="rowtabella0"/>
              <w:rPr>
                <w:color w:val="002060"/>
              </w:rPr>
            </w:pPr>
            <w:r w:rsidRPr="000A6F9A">
              <w:rPr>
                <w:color w:val="002060"/>
              </w:rPr>
              <w:lastRenderedPageBreak/>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FE925" w14:textId="77777777" w:rsidR="00A330C9" w:rsidRPr="000A6F9A" w:rsidRDefault="00A330C9" w:rsidP="004239F6">
            <w:pPr>
              <w:pStyle w:val="rowtabella0"/>
              <w:rPr>
                <w:color w:val="002060"/>
              </w:rPr>
            </w:pPr>
            <w:r w:rsidRPr="000A6F9A">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30193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434417"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817A6" w14:textId="77777777" w:rsidR="00A330C9" w:rsidRPr="000A6F9A" w:rsidRDefault="00A330C9" w:rsidP="004239F6">
            <w:pPr>
              <w:pStyle w:val="rowtabella0"/>
              <w:rPr>
                <w:color w:val="002060"/>
              </w:rPr>
            </w:pPr>
            <w:r w:rsidRPr="000A6F9A">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0075B" w14:textId="77777777" w:rsidR="00A330C9" w:rsidRPr="000A6F9A" w:rsidRDefault="00A330C9" w:rsidP="004239F6">
            <w:pPr>
              <w:pStyle w:val="rowtabella0"/>
              <w:rPr>
                <w:color w:val="002060"/>
              </w:rPr>
            </w:pPr>
            <w:r w:rsidRPr="000A6F9A">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715E9" w14:textId="77777777" w:rsidR="00A330C9" w:rsidRPr="000A6F9A" w:rsidRDefault="00A330C9" w:rsidP="004239F6">
            <w:pPr>
              <w:pStyle w:val="rowtabella0"/>
              <w:rPr>
                <w:color w:val="002060"/>
              </w:rPr>
            </w:pPr>
            <w:r w:rsidRPr="000A6F9A">
              <w:rPr>
                <w:color w:val="002060"/>
              </w:rPr>
              <w:t>VIA TAVULLIA</w:t>
            </w:r>
          </w:p>
        </w:tc>
      </w:tr>
      <w:tr w:rsidR="00A330C9" w:rsidRPr="000A6F9A" w14:paraId="141E1CE3"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67E804" w14:textId="77777777" w:rsidR="00A330C9" w:rsidRPr="000A6F9A" w:rsidRDefault="00A330C9" w:rsidP="004239F6">
            <w:pPr>
              <w:pStyle w:val="rowtabella0"/>
              <w:rPr>
                <w:color w:val="002060"/>
              </w:rPr>
            </w:pPr>
            <w:r w:rsidRPr="000A6F9A">
              <w:rPr>
                <w:color w:val="002060"/>
              </w:rPr>
              <w:t>GROTTESE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3CA903" w14:textId="77777777" w:rsidR="00A330C9" w:rsidRPr="000A6F9A" w:rsidRDefault="00A330C9" w:rsidP="004239F6">
            <w:pPr>
              <w:pStyle w:val="rowtabella0"/>
              <w:rPr>
                <w:color w:val="002060"/>
              </w:rPr>
            </w:pPr>
            <w:r w:rsidRPr="000A6F9A">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C9D7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20C70"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40A97" w14:textId="77777777" w:rsidR="00A330C9" w:rsidRPr="000A6F9A" w:rsidRDefault="00A330C9" w:rsidP="004239F6">
            <w:pPr>
              <w:pStyle w:val="rowtabella0"/>
              <w:rPr>
                <w:color w:val="002060"/>
              </w:rPr>
            </w:pPr>
            <w:r w:rsidRPr="000A6F9A">
              <w:rPr>
                <w:color w:val="002060"/>
              </w:rPr>
              <w:t>5745 CAMPO C5 "NITRO"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D71DE6" w14:textId="77777777" w:rsidR="00A330C9" w:rsidRPr="000A6F9A" w:rsidRDefault="00A330C9" w:rsidP="004239F6">
            <w:pPr>
              <w:pStyle w:val="rowtabella0"/>
              <w:rPr>
                <w:color w:val="002060"/>
              </w:rPr>
            </w:pPr>
            <w:r w:rsidRPr="000A6F9A">
              <w:rPr>
                <w:color w:val="002060"/>
              </w:rPr>
              <w:t>RAPAGNANO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A2A844" w14:textId="77777777" w:rsidR="00A330C9" w:rsidRPr="000A6F9A" w:rsidRDefault="00A330C9" w:rsidP="004239F6">
            <w:pPr>
              <w:pStyle w:val="rowtabella0"/>
              <w:rPr>
                <w:color w:val="002060"/>
              </w:rPr>
            </w:pPr>
            <w:r w:rsidRPr="000A6F9A">
              <w:rPr>
                <w:color w:val="002060"/>
              </w:rPr>
              <w:t>STRADA FERMANA FALERIENSE, 52</w:t>
            </w:r>
          </w:p>
        </w:tc>
      </w:tr>
    </w:tbl>
    <w:p w14:paraId="6246DE65" w14:textId="77777777" w:rsidR="00A330C9" w:rsidRPr="000A6F9A" w:rsidRDefault="00A330C9" w:rsidP="00A330C9">
      <w:pPr>
        <w:pStyle w:val="breakline"/>
        <w:rPr>
          <w:color w:val="002060"/>
        </w:rPr>
      </w:pPr>
    </w:p>
    <w:p w14:paraId="53CEAFCB" w14:textId="77777777" w:rsidR="00A330C9" w:rsidRPr="000A6F9A" w:rsidRDefault="00A330C9" w:rsidP="00A330C9">
      <w:pPr>
        <w:pStyle w:val="breakline"/>
        <w:rPr>
          <w:color w:val="002060"/>
        </w:rPr>
      </w:pPr>
    </w:p>
    <w:p w14:paraId="3B3AD630" w14:textId="77777777" w:rsidR="00A330C9" w:rsidRPr="000A6F9A" w:rsidRDefault="00A330C9" w:rsidP="00A330C9">
      <w:pPr>
        <w:pStyle w:val="titolocampionato0"/>
        <w:shd w:val="clear" w:color="auto" w:fill="CCCCCC"/>
        <w:spacing w:before="80" w:after="40"/>
        <w:rPr>
          <w:color w:val="002060"/>
        </w:rPr>
      </w:pPr>
      <w:r w:rsidRPr="000A6F9A">
        <w:rPr>
          <w:color w:val="002060"/>
        </w:rPr>
        <w:t>UNDER 19 CALCIO A 5 REGIONALE</w:t>
      </w:r>
    </w:p>
    <w:p w14:paraId="5B37C84D" w14:textId="77777777" w:rsidR="00A330C9" w:rsidRPr="000A6F9A" w:rsidRDefault="00A330C9" w:rsidP="00A330C9">
      <w:pPr>
        <w:pStyle w:val="titoloprinc0"/>
        <w:rPr>
          <w:color w:val="002060"/>
        </w:rPr>
      </w:pPr>
      <w:r w:rsidRPr="000A6F9A">
        <w:rPr>
          <w:color w:val="002060"/>
        </w:rPr>
        <w:t>VARIAZIONI AL PROGRAMMA GARE</w:t>
      </w:r>
    </w:p>
    <w:p w14:paraId="060C1C26" w14:textId="77777777" w:rsidR="00A330C9" w:rsidRPr="000A6F9A" w:rsidRDefault="00A330C9" w:rsidP="00A330C9">
      <w:pPr>
        <w:pStyle w:val="breakline"/>
        <w:rPr>
          <w:color w:val="002060"/>
        </w:rPr>
      </w:pPr>
    </w:p>
    <w:p w14:paraId="19A0A00B" w14:textId="77777777" w:rsidR="00A330C9" w:rsidRPr="000A6F9A" w:rsidRDefault="00A330C9" w:rsidP="00A330C9">
      <w:pPr>
        <w:pStyle w:val="breakline"/>
        <w:rPr>
          <w:color w:val="002060"/>
        </w:rPr>
      </w:pPr>
    </w:p>
    <w:p w14:paraId="3FDA1646" w14:textId="77777777" w:rsidR="00A330C9" w:rsidRPr="000A6F9A" w:rsidRDefault="00A330C9" w:rsidP="00A330C9">
      <w:pPr>
        <w:pStyle w:val="sottotitolocampionato10"/>
        <w:rPr>
          <w:color w:val="002060"/>
        </w:rPr>
      </w:pPr>
      <w:r w:rsidRPr="000A6F9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400E08D2" w14:textId="77777777" w:rsidTr="0031728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54FF3"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8F2EB"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C12CF"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A8F8C"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1F3E9"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E379"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16AC7"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A3B9E" w14:textId="77777777" w:rsidR="00A330C9" w:rsidRPr="000A6F9A" w:rsidRDefault="00A330C9" w:rsidP="004239F6">
            <w:pPr>
              <w:pStyle w:val="headertabella0"/>
              <w:rPr>
                <w:color w:val="002060"/>
              </w:rPr>
            </w:pPr>
            <w:r w:rsidRPr="000A6F9A">
              <w:rPr>
                <w:color w:val="002060"/>
              </w:rPr>
              <w:t>Impianto</w:t>
            </w:r>
          </w:p>
        </w:tc>
      </w:tr>
      <w:tr w:rsidR="00A330C9" w:rsidRPr="000A6F9A" w14:paraId="35693A61" w14:textId="77777777" w:rsidTr="0031728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B24D" w14:textId="77777777" w:rsidR="00A330C9" w:rsidRPr="00317282" w:rsidRDefault="00A330C9" w:rsidP="004239F6">
            <w:pPr>
              <w:pStyle w:val="rowtabella0"/>
              <w:rPr>
                <w:color w:val="002060"/>
                <w:highlight w:val="yellow"/>
              </w:rPr>
            </w:pPr>
            <w:r w:rsidRPr="00317282">
              <w:rPr>
                <w:color w:val="002060"/>
                <w:highlight w:val="yellow"/>
              </w:rPr>
              <w:t>08/02/2025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C14A1" w14:textId="77777777" w:rsidR="00A330C9" w:rsidRPr="00317282" w:rsidRDefault="00A330C9" w:rsidP="004239F6">
            <w:pPr>
              <w:pStyle w:val="rowtabella0"/>
              <w:jc w:val="center"/>
              <w:rPr>
                <w:color w:val="002060"/>
                <w:highlight w:val="yellow"/>
              </w:rPr>
            </w:pPr>
            <w:r w:rsidRPr="00317282">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04A77" w14:textId="77777777" w:rsidR="00A330C9" w:rsidRPr="00317282" w:rsidRDefault="00A330C9" w:rsidP="004239F6">
            <w:pPr>
              <w:pStyle w:val="rowtabella0"/>
              <w:rPr>
                <w:color w:val="002060"/>
                <w:highlight w:val="yellow"/>
              </w:rPr>
            </w:pPr>
            <w:r w:rsidRPr="00317282">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994F" w14:textId="77777777" w:rsidR="00A330C9" w:rsidRPr="00317282" w:rsidRDefault="00A330C9" w:rsidP="004239F6">
            <w:pPr>
              <w:pStyle w:val="rowtabella0"/>
              <w:rPr>
                <w:color w:val="002060"/>
                <w:highlight w:val="yellow"/>
              </w:rPr>
            </w:pPr>
            <w:r w:rsidRPr="00317282">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762FC" w14:textId="5BB1B67F" w:rsidR="00A330C9" w:rsidRPr="000A6F9A" w:rsidRDefault="00A330C9" w:rsidP="004239F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3DFB" w14:textId="77777777" w:rsidR="00A330C9" w:rsidRPr="000A6F9A" w:rsidRDefault="00A330C9" w:rsidP="004239F6">
            <w:pPr>
              <w:pStyle w:val="rowtabella0"/>
              <w:jc w:val="center"/>
              <w:rPr>
                <w:color w:val="002060"/>
              </w:rPr>
            </w:pPr>
            <w:r w:rsidRPr="0031728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9742" w14:textId="77777777" w:rsidR="00A330C9" w:rsidRPr="000A6F9A" w:rsidRDefault="00A330C9" w:rsidP="004239F6">
            <w:pPr>
              <w:pStyle w:val="rowtabella0"/>
              <w:jc w:val="center"/>
              <w:rPr>
                <w:color w:val="002060"/>
              </w:rPr>
            </w:pPr>
            <w:r w:rsidRPr="000A6F9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86FC" w14:textId="77777777" w:rsidR="00A330C9" w:rsidRPr="000A6F9A" w:rsidRDefault="00A330C9" w:rsidP="004239F6">
            <w:pPr>
              <w:rPr>
                <w:color w:val="002060"/>
              </w:rPr>
            </w:pPr>
          </w:p>
        </w:tc>
      </w:tr>
    </w:tbl>
    <w:p w14:paraId="33E3B0A8" w14:textId="77777777" w:rsidR="00A330C9" w:rsidRPr="000A6F9A" w:rsidRDefault="00A330C9" w:rsidP="00A330C9">
      <w:pPr>
        <w:pStyle w:val="breakline"/>
        <w:rPr>
          <w:rFonts w:eastAsiaTheme="minorEastAsia"/>
          <w:color w:val="002060"/>
        </w:rPr>
      </w:pPr>
    </w:p>
    <w:p w14:paraId="40FCE869" w14:textId="77777777" w:rsidR="00A330C9" w:rsidRPr="000A6F9A" w:rsidRDefault="00A330C9" w:rsidP="00A330C9">
      <w:pPr>
        <w:pStyle w:val="breakline"/>
        <w:rPr>
          <w:color w:val="002060"/>
        </w:rPr>
      </w:pPr>
    </w:p>
    <w:p w14:paraId="416CD3A5" w14:textId="77777777" w:rsidR="00A330C9" w:rsidRPr="000A6F9A" w:rsidRDefault="00A330C9" w:rsidP="00A330C9">
      <w:pPr>
        <w:pStyle w:val="titoloprinc0"/>
        <w:rPr>
          <w:color w:val="002060"/>
        </w:rPr>
      </w:pPr>
      <w:r w:rsidRPr="000A6F9A">
        <w:rPr>
          <w:color w:val="002060"/>
        </w:rPr>
        <w:t>RISULTATI</w:t>
      </w:r>
    </w:p>
    <w:p w14:paraId="07003012" w14:textId="77777777" w:rsidR="00A330C9" w:rsidRPr="000A6F9A" w:rsidRDefault="00A330C9" w:rsidP="00A330C9">
      <w:pPr>
        <w:pStyle w:val="breakline"/>
        <w:rPr>
          <w:color w:val="002060"/>
        </w:rPr>
      </w:pPr>
    </w:p>
    <w:p w14:paraId="2D40CED3" w14:textId="77777777" w:rsidR="00A330C9" w:rsidRPr="000A6F9A" w:rsidRDefault="00A330C9" w:rsidP="00A330C9">
      <w:pPr>
        <w:pStyle w:val="sottotitolocampionato10"/>
        <w:rPr>
          <w:color w:val="002060"/>
        </w:rPr>
      </w:pPr>
      <w:r w:rsidRPr="000A6F9A">
        <w:rPr>
          <w:color w:val="002060"/>
        </w:rPr>
        <w:t>RISULTATI UFFICIALI GARE DEL 01/02/2025</w:t>
      </w:r>
    </w:p>
    <w:p w14:paraId="0EFED755"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2251D483"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78541B8E"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4E8DE08A"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7637" w14:textId="77777777" w:rsidR="00A330C9" w:rsidRPr="000A6F9A" w:rsidRDefault="00A330C9" w:rsidP="004239F6">
                  <w:pPr>
                    <w:pStyle w:val="headertabella0"/>
                    <w:rPr>
                      <w:color w:val="002060"/>
                    </w:rPr>
                  </w:pPr>
                  <w:r w:rsidRPr="000A6F9A">
                    <w:rPr>
                      <w:color w:val="002060"/>
                    </w:rPr>
                    <w:t>GIRONE A - 8 Giornata - R</w:t>
                  </w:r>
                </w:p>
              </w:tc>
            </w:tr>
            <w:tr w:rsidR="00A330C9" w:rsidRPr="000A6F9A" w14:paraId="6C9886FD"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BEFB1" w14:textId="77777777" w:rsidR="00A330C9" w:rsidRPr="000A6F9A" w:rsidRDefault="00A330C9" w:rsidP="004239F6">
                  <w:pPr>
                    <w:pStyle w:val="rowtabella0"/>
                    <w:rPr>
                      <w:color w:val="002060"/>
                    </w:rPr>
                  </w:pPr>
                  <w:r w:rsidRPr="000A6F9A">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71FCE" w14:textId="77777777" w:rsidR="00A330C9" w:rsidRPr="000A6F9A" w:rsidRDefault="00A330C9" w:rsidP="004239F6">
                  <w:pPr>
                    <w:pStyle w:val="rowtabella0"/>
                    <w:rPr>
                      <w:color w:val="002060"/>
                    </w:rPr>
                  </w:pPr>
                  <w:r w:rsidRPr="000A6F9A">
                    <w:rPr>
                      <w:color w:val="002060"/>
                    </w:rPr>
                    <w:t>- CHIARAVALLE FUTSAL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C1F1F" w14:textId="77777777" w:rsidR="00A330C9" w:rsidRPr="000A6F9A" w:rsidRDefault="00A330C9" w:rsidP="004239F6">
                  <w:pPr>
                    <w:pStyle w:val="rowtabella0"/>
                    <w:jc w:val="center"/>
                    <w:rPr>
                      <w:color w:val="002060"/>
                    </w:rPr>
                  </w:pPr>
                  <w:r w:rsidRPr="000A6F9A">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29059" w14:textId="77777777" w:rsidR="00A330C9" w:rsidRPr="000A6F9A" w:rsidRDefault="00A330C9" w:rsidP="004239F6">
                  <w:pPr>
                    <w:pStyle w:val="rowtabella0"/>
                    <w:jc w:val="center"/>
                    <w:rPr>
                      <w:color w:val="002060"/>
                    </w:rPr>
                  </w:pPr>
                  <w:r w:rsidRPr="000A6F9A">
                    <w:rPr>
                      <w:color w:val="002060"/>
                    </w:rPr>
                    <w:t> </w:t>
                  </w:r>
                </w:p>
              </w:tc>
            </w:tr>
            <w:tr w:rsidR="00A330C9" w:rsidRPr="000A6F9A" w14:paraId="6E390680"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7F7DE4" w14:textId="77777777" w:rsidR="00A330C9" w:rsidRPr="000A6F9A" w:rsidRDefault="00A330C9" w:rsidP="004239F6">
                  <w:pPr>
                    <w:pStyle w:val="rowtabella0"/>
                    <w:rPr>
                      <w:color w:val="002060"/>
                    </w:rPr>
                  </w:pPr>
                  <w:r w:rsidRPr="000A6F9A">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0D4F8B" w14:textId="77777777" w:rsidR="00A330C9" w:rsidRPr="000A6F9A" w:rsidRDefault="00A330C9" w:rsidP="004239F6">
                  <w:pPr>
                    <w:pStyle w:val="rowtabella0"/>
                    <w:rPr>
                      <w:color w:val="002060"/>
                    </w:rPr>
                  </w:pPr>
                  <w:r w:rsidRPr="000A6F9A">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B17EC7" w14:textId="77777777" w:rsidR="00A330C9" w:rsidRPr="000A6F9A" w:rsidRDefault="00A330C9" w:rsidP="004239F6">
                  <w:pPr>
                    <w:pStyle w:val="rowtabella0"/>
                    <w:jc w:val="center"/>
                    <w:rPr>
                      <w:color w:val="002060"/>
                    </w:rPr>
                  </w:pPr>
                  <w:r w:rsidRPr="000A6F9A">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599F17" w14:textId="77777777" w:rsidR="00A330C9" w:rsidRPr="000A6F9A" w:rsidRDefault="00A330C9" w:rsidP="004239F6">
                  <w:pPr>
                    <w:pStyle w:val="rowtabella0"/>
                    <w:jc w:val="center"/>
                    <w:rPr>
                      <w:color w:val="002060"/>
                    </w:rPr>
                  </w:pPr>
                  <w:r w:rsidRPr="000A6F9A">
                    <w:rPr>
                      <w:color w:val="002060"/>
                    </w:rPr>
                    <w:t> </w:t>
                  </w:r>
                </w:p>
              </w:tc>
            </w:tr>
            <w:tr w:rsidR="00A330C9" w:rsidRPr="000A6F9A" w14:paraId="06FD6D3A"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BB51D7" w14:textId="77777777" w:rsidR="00A330C9" w:rsidRPr="000A6F9A" w:rsidRDefault="00A330C9" w:rsidP="004239F6">
                  <w:pPr>
                    <w:pStyle w:val="rowtabella0"/>
                    <w:rPr>
                      <w:color w:val="002060"/>
                    </w:rPr>
                  </w:pPr>
                  <w:r w:rsidRPr="000A6F9A">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F69D0" w14:textId="77777777" w:rsidR="00A330C9" w:rsidRPr="000A6F9A" w:rsidRDefault="00A330C9" w:rsidP="004239F6">
                  <w:pPr>
                    <w:pStyle w:val="rowtabella0"/>
                    <w:rPr>
                      <w:color w:val="002060"/>
                    </w:rPr>
                  </w:pPr>
                  <w:r w:rsidRPr="000A6F9A">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CB400E" w14:textId="77777777" w:rsidR="00A330C9" w:rsidRPr="000A6F9A" w:rsidRDefault="00A330C9" w:rsidP="004239F6">
                  <w:pPr>
                    <w:pStyle w:val="rowtabella0"/>
                    <w:jc w:val="center"/>
                    <w:rPr>
                      <w:color w:val="002060"/>
                    </w:rPr>
                  </w:pPr>
                  <w:r w:rsidRPr="000A6F9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653DB7" w14:textId="77777777" w:rsidR="00A330C9" w:rsidRPr="000A6F9A" w:rsidRDefault="00A330C9" w:rsidP="004239F6">
                  <w:pPr>
                    <w:pStyle w:val="rowtabella0"/>
                    <w:jc w:val="center"/>
                    <w:rPr>
                      <w:color w:val="002060"/>
                    </w:rPr>
                  </w:pPr>
                  <w:r w:rsidRPr="000A6F9A">
                    <w:rPr>
                      <w:color w:val="002060"/>
                    </w:rPr>
                    <w:t> </w:t>
                  </w:r>
                </w:p>
              </w:tc>
            </w:tr>
            <w:tr w:rsidR="00A330C9" w:rsidRPr="000A6F9A" w14:paraId="0448EA8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53F215" w14:textId="77777777" w:rsidR="00A330C9" w:rsidRPr="000A6F9A" w:rsidRDefault="00A330C9" w:rsidP="004239F6">
                  <w:pPr>
                    <w:pStyle w:val="rowtabella0"/>
                    <w:rPr>
                      <w:color w:val="002060"/>
                    </w:rPr>
                  </w:pPr>
                  <w:r w:rsidRPr="000A6F9A">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7AE952" w14:textId="77777777" w:rsidR="00A330C9" w:rsidRPr="000A6F9A" w:rsidRDefault="00A330C9" w:rsidP="004239F6">
                  <w:pPr>
                    <w:pStyle w:val="rowtabella0"/>
                    <w:rPr>
                      <w:color w:val="002060"/>
                    </w:rPr>
                  </w:pPr>
                  <w:r w:rsidRPr="000A6F9A">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55B286" w14:textId="77777777" w:rsidR="00A330C9" w:rsidRPr="000A6F9A" w:rsidRDefault="00A330C9" w:rsidP="004239F6">
                  <w:pPr>
                    <w:pStyle w:val="rowtabella0"/>
                    <w:jc w:val="center"/>
                    <w:rPr>
                      <w:color w:val="002060"/>
                    </w:rPr>
                  </w:pPr>
                  <w:r w:rsidRPr="000A6F9A">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AEA04F" w14:textId="77777777" w:rsidR="00A330C9" w:rsidRPr="000A6F9A" w:rsidRDefault="00A330C9" w:rsidP="004239F6">
                  <w:pPr>
                    <w:pStyle w:val="rowtabella0"/>
                    <w:jc w:val="center"/>
                    <w:rPr>
                      <w:color w:val="002060"/>
                    </w:rPr>
                  </w:pPr>
                  <w:r w:rsidRPr="000A6F9A">
                    <w:rPr>
                      <w:color w:val="002060"/>
                    </w:rPr>
                    <w:t> </w:t>
                  </w:r>
                </w:p>
              </w:tc>
            </w:tr>
            <w:tr w:rsidR="00A330C9" w:rsidRPr="000A6F9A" w14:paraId="38530D4C"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A82ED" w14:textId="77777777" w:rsidR="00A330C9" w:rsidRPr="000A6F9A" w:rsidRDefault="00A330C9" w:rsidP="004239F6">
                  <w:pPr>
                    <w:pStyle w:val="rowtabella0"/>
                    <w:rPr>
                      <w:color w:val="002060"/>
                    </w:rPr>
                  </w:pPr>
                  <w:r w:rsidRPr="000A6F9A">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DB349" w14:textId="77777777" w:rsidR="00A330C9" w:rsidRPr="000A6F9A" w:rsidRDefault="00A330C9" w:rsidP="004239F6">
                  <w:pPr>
                    <w:pStyle w:val="rowtabella0"/>
                    <w:rPr>
                      <w:color w:val="002060"/>
                    </w:rPr>
                  </w:pPr>
                  <w:r w:rsidRPr="000A6F9A">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3D4A8" w14:textId="77777777" w:rsidR="00A330C9" w:rsidRPr="000A6F9A" w:rsidRDefault="00A330C9" w:rsidP="004239F6">
                  <w:pPr>
                    <w:pStyle w:val="rowtabella0"/>
                    <w:jc w:val="center"/>
                    <w:rPr>
                      <w:color w:val="002060"/>
                    </w:rPr>
                  </w:pPr>
                  <w:r w:rsidRPr="000A6F9A">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20268" w14:textId="77777777" w:rsidR="00A330C9" w:rsidRPr="000A6F9A" w:rsidRDefault="00A330C9" w:rsidP="004239F6">
                  <w:pPr>
                    <w:pStyle w:val="rowtabella0"/>
                    <w:jc w:val="center"/>
                    <w:rPr>
                      <w:color w:val="002060"/>
                    </w:rPr>
                  </w:pPr>
                  <w:r w:rsidRPr="000A6F9A">
                    <w:rPr>
                      <w:color w:val="002060"/>
                    </w:rPr>
                    <w:t> </w:t>
                  </w:r>
                </w:p>
              </w:tc>
            </w:tr>
            <w:tr w:rsidR="00A330C9" w:rsidRPr="000A6F9A" w14:paraId="4983430B"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6531FB51" w14:textId="77777777" w:rsidR="00A330C9" w:rsidRPr="000A6F9A" w:rsidRDefault="00A330C9" w:rsidP="004239F6">
                  <w:pPr>
                    <w:pStyle w:val="rowtabella0"/>
                    <w:rPr>
                      <w:color w:val="002060"/>
                    </w:rPr>
                  </w:pPr>
                  <w:r w:rsidRPr="000A6F9A">
                    <w:rPr>
                      <w:color w:val="002060"/>
                    </w:rPr>
                    <w:t>(1) - disputata il 02/02/2025</w:t>
                  </w:r>
                </w:p>
              </w:tc>
            </w:tr>
          </w:tbl>
          <w:p w14:paraId="4BAFD70F"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56FD7691"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A4107" w14:textId="77777777" w:rsidR="00A330C9" w:rsidRPr="000A6F9A" w:rsidRDefault="00A330C9" w:rsidP="004239F6">
                  <w:pPr>
                    <w:pStyle w:val="headertabella0"/>
                    <w:rPr>
                      <w:color w:val="002060"/>
                    </w:rPr>
                  </w:pPr>
                  <w:r w:rsidRPr="000A6F9A">
                    <w:rPr>
                      <w:color w:val="002060"/>
                    </w:rPr>
                    <w:t>GIRONE B - 8 Giornata - R</w:t>
                  </w:r>
                </w:p>
              </w:tc>
            </w:tr>
            <w:tr w:rsidR="00A330C9" w:rsidRPr="000A6F9A" w14:paraId="64D7DDBA"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BA8E63" w14:textId="77777777" w:rsidR="00A330C9" w:rsidRPr="000A6F9A" w:rsidRDefault="00A330C9" w:rsidP="004239F6">
                  <w:pPr>
                    <w:pStyle w:val="rowtabella0"/>
                    <w:rPr>
                      <w:color w:val="002060"/>
                    </w:rPr>
                  </w:pPr>
                  <w:r w:rsidRPr="000A6F9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55385" w14:textId="77777777" w:rsidR="00A330C9" w:rsidRPr="000A6F9A" w:rsidRDefault="00A330C9" w:rsidP="004239F6">
                  <w:pPr>
                    <w:pStyle w:val="rowtabella0"/>
                    <w:rPr>
                      <w:color w:val="002060"/>
                    </w:rPr>
                  </w:pPr>
                  <w:r w:rsidRPr="000A6F9A">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1C9D7" w14:textId="77777777" w:rsidR="00A330C9" w:rsidRPr="000A6F9A" w:rsidRDefault="00A330C9" w:rsidP="004239F6">
                  <w:pPr>
                    <w:pStyle w:val="rowtabella0"/>
                    <w:jc w:val="center"/>
                    <w:rPr>
                      <w:color w:val="002060"/>
                    </w:rPr>
                  </w:pPr>
                  <w:r w:rsidRPr="000A6F9A">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9239C" w14:textId="77777777" w:rsidR="00A330C9" w:rsidRPr="000A6F9A" w:rsidRDefault="00A330C9" w:rsidP="004239F6">
                  <w:pPr>
                    <w:pStyle w:val="rowtabella0"/>
                    <w:jc w:val="center"/>
                    <w:rPr>
                      <w:color w:val="002060"/>
                    </w:rPr>
                  </w:pPr>
                  <w:r w:rsidRPr="000A6F9A">
                    <w:rPr>
                      <w:color w:val="002060"/>
                    </w:rPr>
                    <w:t> </w:t>
                  </w:r>
                </w:p>
              </w:tc>
            </w:tr>
            <w:tr w:rsidR="00A330C9" w:rsidRPr="000A6F9A" w14:paraId="0F37BFF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22267" w14:textId="77777777" w:rsidR="00A330C9" w:rsidRPr="000A6F9A" w:rsidRDefault="00A330C9" w:rsidP="004239F6">
                  <w:pPr>
                    <w:pStyle w:val="rowtabella0"/>
                    <w:rPr>
                      <w:color w:val="002060"/>
                    </w:rPr>
                  </w:pPr>
                  <w:r w:rsidRPr="000A6F9A">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CEB097" w14:textId="77777777" w:rsidR="00A330C9" w:rsidRPr="000A6F9A" w:rsidRDefault="00A330C9" w:rsidP="004239F6">
                  <w:pPr>
                    <w:pStyle w:val="rowtabella0"/>
                    <w:rPr>
                      <w:color w:val="002060"/>
                    </w:rPr>
                  </w:pPr>
                  <w:r w:rsidRPr="000A6F9A">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5995A1" w14:textId="77777777" w:rsidR="00A330C9" w:rsidRPr="000A6F9A" w:rsidRDefault="00A330C9" w:rsidP="004239F6">
                  <w:pPr>
                    <w:pStyle w:val="rowtabella0"/>
                    <w:jc w:val="center"/>
                    <w:rPr>
                      <w:color w:val="002060"/>
                    </w:rPr>
                  </w:pPr>
                  <w:r w:rsidRPr="000A6F9A">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CE163C" w14:textId="77777777" w:rsidR="00A330C9" w:rsidRPr="000A6F9A" w:rsidRDefault="00A330C9" w:rsidP="004239F6">
                  <w:pPr>
                    <w:pStyle w:val="rowtabella0"/>
                    <w:jc w:val="center"/>
                    <w:rPr>
                      <w:color w:val="002060"/>
                    </w:rPr>
                  </w:pPr>
                  <w:r w:rsidRPr="000A6F9A">
                    <w:rPr>
                      <w:color w:val="002060"/>
                    </w:rPr>
                    <w:t> </w:t>
                  </w:r>
                </w:p>
              </w:tc>
            </w:tr>
            <w:tr w:rsidR="00A330C9" w:rsidRPr="000A6F9A" w14:paraId="5148E8F2"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CCE542" w14:textId="77777777" w:rsidR="00A330C9" w:rsidRPr="000A6F9A" w:rsidRDefault="00A330C9" w:rsidP="004239F6">
                  <w:pPr>
                    <w:pStyle w:val="rowtabella0"/>
                    <w:rPr>
                      <w:color w:val="002060"/>
                    </w:rPr>
                  </w:pPr>
                  <w:r w:rsidRPr="000A6F9A">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841675" w14:textId="77777777" w:rsidR="00A330C9" w:rsidRPr="000A6F9A" w:rsidRDefault="00A330C9" w:rsidP="004239F6">
                  <w:pPr>
                    <w:pStyle w:val="rowtabella0"/>
                    <w:rPr>
                      <w:color w:val="002060"/>
                    </w:rPr>
                  </w:pPr>
                  <w:r w:rsidRPr="000A6F9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E352F" w14:textId="77777777" w:rsidR="00A330C9" w:rsidRPr="000A6F9A" w:rsidRDefault="00A330C9" w:rsidP="004239F6">
                  <w:pPr>
                    <w:pStyle w:val="rowtabella0"/>
                    <w:jc w:val="center"/>
                    <w:rPr>
                      <w:color w:val="002060"/>
                    </w:rPr>
                  </w:pPr>
                  <w:r w:rsidRPr="000A6F9A">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2B2C22" w14:textId="77777777" w:rsidR="00A330C9" w:rsidRPr="000A6F9A" w:rsidRDefault="00A330C9" w:rsidP="004239F6">
                  <w:pPr>
                    <w:pStyle w:val="rowtabella0"/>
                    <w:jc w:val="center"/>
                    <w:rPr>
                      <w:color w:val="002060"/>
                    </w:rPr>
                  </w:pPr>
                  <w:r w:rsidRPr="000A6F9A">
                    <w:rPr>
                      <w:color w:val="002060"/>
                    </w:rPr>
                    <w:t> </w:t>
                  </w:r>
                </w:p>
              </w:tc>
            </w:tr>
            <w:tr w:rsidR="00A330C9" w:rsidRPr="000A6F9A" w14:paraId="256A92CF"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1D6886" w14:textId="77777777" w:rsidR="00A330C9" w:rsidRPr="000A6F9A" w:rsidRDefault="00A330C9" w:rsidP="004239F6">
                  <w:pPr>
                    <w:pStyle w:val="rowtabella0"/>
                    <w:rPr>
                      <w:color w:val="002060"/>
                    </w:rPr>
                  </w:pPr>
                  <w:r w:rsidRPr="000A6F9A">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3FCA01" w14:textId="77777777" w:rsidR="00A330C9" w:rsidRPr="000A6F9A" w:rsidRDefault="00A330C9" w:rsidP="004239F6">
                  <w:pPr>
                    <w:pStyle w:val="rowtabella0"/>
                    <w:rPr>
                      <w:color w:val="002060"/>
                    </w:rPr>
                  </w:pPr>
                  <w:r w:rsidRPr="000A6F9A">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353C71" w14:textId="77777777" w:rsidR="00A330C9" w:rsidRPr="000A6F9A" w:rsidRDefault="00A330C9" w:rsidP="004239F6">
                  <w:pPr>
                    <w:pStyle w:val="rowtabella0"/>
                    <w:jc w:val="center"/>
                    <w:rPr>
                      <w:color w:val="002060"/>
                    </w:rPr>
                  </w:pPr>
                  <w:r w:rsidRPr="000A6F9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5C77BD" w14:textId="77777777" w:rsidR="00A330C9" w:rsidRPr="000A6F9A" w:rsidRDefault="00A330C9" w:rsidP="004239F6">
                  <w:pPr>
                    <w:pStyle w:val="rowtabella0"/>
                    <w:jc w:val="center"/>
                    <w:rPr>
                      <w:color w:val="002060"/>
                    </w:rPr>
                  </w:pPr>
                  <w:r w:rsidRPr="000A6F9A">
                    <w:rPr>
                      <w:color w:val="002060"/>
                    </w:rPr>
                    <w:t> </w:t>
                  </w:r>
                </w:p>
              </w:tc>
            </w:tr>
            <w:tr w:rsidR="00A330C9" w:rsidRPr="000A6F9A" w14:paraId="7B668DAA"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8EE080" w14:textId="77777777" w:rsidR="00A330C9" w:rsidRPr="000A6F9A" w:rsidRDefault="00A330C9" w:rsidP="004239F6">
                  <w:pPr>
                    <w:pStyle w:val="rowtabella0"/>
                    <w:rPr>
                      <w:color w:val="002060"/>
                    </w:rPr>
                  </w:pPr>
                  <w:proofErr w:type="gramStart"/>
                  <w:r w:rsidRPr="000A6F9A">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7450B" w14:textId="77777777" w:rsidR="00A330C9" w:rsidRPr="000A6F9A" w:rsidRDefault="00A330C9" w:rsidP="004239F6">
                  <w:pPr>
                    <w:pStyle w:val="rowtabella0"/>
                    <w:rPr>
                      <w:color w:val="002060"/>
                    </w:rPr>
                  </w:pPr>
                  <w:r w:rsidRPr="000A6F9A">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0C030" w14:textId="77777777" w:rsidR="00A330C9" w:rsidRPr="000A6F9A" w:rsidRDefault="00A330C9" w:rsidP="004239F6">
                  <w:pPr>
                    <w:pStyle w:val="rowtabella0"/>
                    <w:jc w:val="center"/>
                    <w:rPr>
                      <w:color w:val="002060"/>
                    </w:rPr>
                  </w:pPr>
                  <w:r w:rsidRPr="000A6F9A">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49E1C2" w14:textId="77777777" w:rsidR="00A330C9" w:rsidRPr="000A6F9A" w:rsidRDefault="00A330C9" w:rsidP="004239F6">
                  <w:pPr>
                    <w:pStyle w:val="rowtabella0"/>
                    <w:jc w:val="center"/>
                    <w:rPr>
                      <w:color w:val="002060"/>
                    </w:rPr>
                  </w:pPr>
                  <w:r w:rsidRPr="000A6F9A">
                    <w:rPr>
                      <w:color w:val="002060"/>
                    </w:rPr>
                    <w:t> </w:t>
                  </w:r>
                </w:p>
              </w:tc>
            </w:tr>
            <w:tr w:rsidR="00A330C9" w:rsidRPr="000A6F9A" w14:paraId="7960A8E3"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2855A9D2" w14:textId="77777777" w:rsidR="00A330C9" w:rsidRPr="000A6F9A" w:rsidRDefault="00A330C9" w:rsidP="004239F6">
                  <w:pPr>
                    <w:pStyle w:val="rowtabella0"/>
                    <w:rPr>
                      <w:color w:val="002060"/>
                    </w:rPr>
                  </w:pPr>
                  <w:r w:rsidRPr="000A6F9A">
                    <w:rPr>
                      <w:color w:val="002060"/>
                    </w:rPr>
                    <w:t>(1) - disputata il 02/02/2025</w:t>
                  </w:r>
                </w:p>
              </w:tc>
            </w:tr>
          </w:tbl>
          <w:p w14:paraId="0C3C173C" w14:textId="77777777" w:rsidR="00A330C9" w:rsidRPr="000A6F9A" w:rsidRDefault="00A330C9" w:rsidP="004239F6">
            <w:pPr>
              <w:rPr>
                <w:color w:val="002060"/>
              </w:rPr>
            </w:pPr>
          </w:p>
        </w:tc>
      </w:tr>
    </w:tbl>
    <w:p w14:paraId="4DB210B8" w14:textId="77777777" w:rsidR="00A330C9" w:rsidRPr="000A6F9A" w:rsidRDefault="00A330C9" w:rsidP="00A330C9">
      <w:pPr>
        <w:pStyle w:val="breakline"/>
        <w:rPr>
          <w:rFonts w:eastAsiaTheme="minorEastAsia"/>
          <w:color w:val="002060"/>
        </w:rPr>
      </w:pPr>
    </w:p>
    <w:p w14:paraId="43383F88" w14:textId="77777777" w:rsidR="00A330C9" w:rsidRPr="000A6F9A" w:rsidRDefault="00A330C9" w:rsidP="00A330C9">
      <w:pPr>
        <w:pStyle w:val="breakline"/>
        <w:rPr>
          <w:color w:val="002060"/>
        </w:rPr>
      </w:pPr>
    </w:p>
    <w:p w14:paraId="5FEA1254" w14:textId="77777777" w:rsidR="00A330C9" w:rsidRPr="000A6F9A" w:rsidRDefault="00A330C9" w:rsidP="00A330C9">
      <w:pPr>
        <w:pStyle w:val="titoloprinc0"/>
        <w:rPr>
          <w:color w:val="002060"/>
        </w:rPr>
      </w:pPr>
      <w:r w:rsidRPr="000A6F9A">
        <w:rPr>
          <w:color w:val="002060"/>
        </w:rPr>
        <w:t>GIUDICE SPORTIVO</w:t>
      </w:r>
    </w:p>
    <w:p w14:paraId="31CE1D1F"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4B400AB9" w14:textId="77777777" w:rsidR="00A330C9" w:rsidRPr="000A6F9A" w:rsidRDefault="00A330C9" w:rsidP="00A330C9">
      <w:pPr>
        <w:pStyle w:val="titolo10"/>
        <w:rPr>
          <w:color w:val="002060"/>
        </w:rPr>
      </w:pPr>
      <w:r w:rsidRPr="000A6F9A">
        <w:rPr>
          <w:color w:val="002060"/>
        </w:rPr>
        <w:t xml:space="preserve">GARE DEL 1/ 2/2025 </w:t>
      </w:r>
    </w:p>
    <w:p w14:paraId="72E83A97" w14:textId="77777777" w:rsidR="00A330C9" w:rsidRPr="000A6F9A" w:rsidRDefault="00A330C9" w:rsidP="00A330C9">
      <w:pPr>
        <w:pStyle w:val="titolo7a"/>
        <w:rPr>
          <w:color w:val="002060"/>
        </w:rPr>
      </w:pPr>
      <w:r w:rsidRPr="000A6F9A">
        <w:rPr>
          <w:color w:val="002060"/>
        </w:rPr>
        <w:t xml:space="preserve">PROVVEDIMENTI DISCIPLINARI </w:t>
      </w:r>
    </w:p>
    <w:p w14:paraId="521C9576"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2D9EAB35" w14:textId="77777777" w:rsidR="00A330C9" w:rsidRPr="000A6F9A" w:rsidRDefault="00A330C9" w:rsidP="00A330C9">
      <w:pPr>
        <w:pStyle w:val="titolo30"/>
        <w:rPr>
          <w:color w:val="002060"/>
        </w:rPr>
      </w:pPr>
      <w:r w:rsidRPr="000A6F9A">
        <w:rPr>
          <w:color w:val="002060"/>
        </w:rPr>
        <w:t xml:space="preserve">SOCIETA' </w:t>
      </w:r>
    </w:p>
    <w:p w14:paraId="3B1AD3D7" w14:textId="77777777" w:rsidR="00A330C9" w:rsidRPr="000A6F9A" w:rsidRDefault="00A330C9" w:rsidP="00A330C9">
      <w:pPr>
        <w:pStyle w:val="titolo20"/>
        <w:rPr>
          <w:color w:val="002060"/>
        </w:rPr>
      </w:pPr>
      <w:r w:rsidRPr="000A6F9A">
        <w:rPr>
          <w:color w:val="002060"/>
        </w:rPr>
        <w:t xml:space="preserve">AMMENDA </w:t>
      </w:r>
    </w:p>
    <w:p w14:paraId="0F3DB2CE" w14:textId="77777777" w:rsidR="00A330C9" w:rsidRPr="000A6F9A" w:rsidRDefault="00A330C9" w:rsidP="00A330C9">
      <w:pPr>
        <w:pStyle w:val="diffida"/>
        <w:spacing w:before="80" w:beforeAutospacing="0" w:after="40" w:afterAutospacing="0"/>
        <w:jc w:val="left"/>
        <w:rPr>
          <w:color w:val="002060"/>
        </w:rPr>
      </w:pPr>
      <w:r w:rsidRPr="000A6F9A">
        <w:rPr>
          <w:color w:val="002060"/>
        </w:rPr>
        <w:t xml:space="preserve">Euro 25,00 VERBENA C5 ANCONA </w:t>
      </w:r>
      <w:r w:rsidRPr="000A6F9A">
        <w:rPr>
          <w:color w:val="002060"/>
        </w:rPr>
        <w:br/>
        <w:t xml:space="preserve">Per comportamento offensivo del proprio pubblico nei confronti dell'arbitro. </w:t>
      </w:r>
    </w:p>
    <w:p w14:paraId="4D013831" w14:textId="77777777" w:rsidR="00A330C9" w:rsidRPr="000A6F9A" w:rsidRDefault="00A330C9" w:rsidP="00A330C9">
      <w:pPr>
        <w:pStyle w:val="titolo30"/>
        <w:rPr>
          <w:color w:val="002060"/>
        </w:rPr>
      </w:pPr>
      <w:r w:rsidRPr="000A6F9A">
        <w:rPr>
          <w:color w:val="002060"/>
        </w:rPr>
        <w:t xml:space="preserve">DIRIGENTI </w:t>
      </w:r>
    </w:p>
    <w:p w14:paraId="42D581D9" w14:textId="77777777" w:rsidR="00A330C9" w:rsidRPr="000A6F9A" w:rsidRDefault="00A330C9" w:rsidP="00A330C9">
      <w:pPr>
        <w:pStyle w:val="titolo20"/>
        <w:rPr>
          <w:color w:val="002060"/>
        </w:rPr>
      </w:pPr>
      <w:r w:rsidRPr="000A6F9A">
        <w:rPr>
          <w:color w:val="002060"/>
        </w:rPr>
        <w:t xml:space="preserve">INIBIZIONE A TEMPO OPPURE SQUALIFICA A GARE: FINO AL 26/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448A932" w14:textId="77777777" w:rsidTr="004239F6">
        <w:tc>
          <w:tcPr>
            <w:tcW w:w="2200" w:type="dxa"/>
            <w:tcMar>
              <w:top w:w="20" w:type="dxa"/>
              <w:left w:w="20" w:type="dxa"/>
              <w:bottom w:w="20" w:type="dxa"/>
              <w:right w:w="20" w:type="dxa"/>
            </w:tcMar>
            <w:vAlign w:val="center"/>
            <w:hideMark/>
          </w:tcPr>
          <w:p w14:paraId="13E337B4" w14:textId="77777777" w:rsidR="00A330C9" w:rsidRPr="000A6F9A" w:rsidRDefault="00A330C9" w:rsidP="004239F6">
            <w:pPr>
              <w:pStyle w:val="movimento"/>
              <w:rPr>
                <w:color w:val="002060"/>
              </w:rPr>
            </w:pPr>
            <w:r w:rsidRPr="000A6F9A">
              <w:rPr>
                <w:color w:val="002060"/>
              </w:rPr>
              <w:t>GALLOZZI SIMONE</w:t>
            </w:r>
          </w:p>
        </w:tc>
        <w:tc>
          <w:tcPr>
            <w:tcW w:w="2200" w:type="dxa"/>
            <w:tcMar>
              <w:top w:w="20" w:type="dxa"/>
              <w:left w:w="20" w:type="dxa"/>
              <w:bottom w:w="20" w:type="dxa"/>
              <w:right w:w="20" w:type="dxa"/>
            </w:tcMar>
            <w:vAlign w:val="center"/>
            <w:hideMark/>
          </w:tcPr>
          <w:p w14:paraId="0EDCAE04" w14:textId="77777777" w:rsidR="00A330C9" w:rsidRPr="000A6F9A" w:rsidRDefault="00A330C9" w:rsidP="004239F6">
            <w:pPr>
              <w:pStyle w:val="movimento2"/>
              <w:rPr>
                <w:color w:val="002060"/>
              </w:rPr>
            </w:pPr>
            <w:r w:rsidRPr="000A6F9A">
              <w:rPr>
                <w:color w:val="002060"/>
              </w:rPr>
              <w:t xml:space="preserve">(ACLI MANTOVANI CALCIO A 5) </w:t>
            </w:r>
          </w:p>
        </w:tc>
        <w:tc>
          <w:tcPr>
            <w:tcW w:w="800" w:type="dxa"/>
            <w:tcMar>
              <w:top w:w="20" w:type="dxa"/>
              <w:left w:w="20" w:type="dxa"/>
              <w:bottom w:w="20" w:type="dxa"/>
              <w:right w:w="20" w:type="dxa"/>
            </w:tcMar>
            <w:vAlign w:val="center"/>
            <w:hideMark/>
          </w:tcPr>
          <w:p w14:paraId="430C76B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0332B3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60DA390" w14:textId="77777777" w:rsidR="00A330C9" w:rsidRPr="000A6F9A" w:rsidRDefault="00A330C9" w:rsidP="004239F6">
            <w:pPr>
              <w:pStyle w:val="movimento2"/>
              <w:rPr>
                <w:color w:val="002060"/>
              </w:rPr>
            </w:pPr>
            <w:r w:rsidRPr="000A6F9A">
              <w:rPr>
                <w:color w:val="002060"/>
              </w:rPr>
              <w:t> </w:t>
            </w:r>
          </w:p>
        </w:tc>
      </w:tr>
    </w:tbl>
    <w:p w14:paraId="528FD3DB" w14:textId="4BB30DB0"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Espulso per comportamento irriguardoso verso il direttore di gara. Allontanato. </w:t>
      </w:r>
    </w:p>
    <w:p w14:paraId="72BF5997"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4600A56" w14:textId="77777777" w:rsidTr="004239F6">
        <w:tc>
          <w:tcPr>
            <w:tcW w:w="2200" w:type="dxa"/>
            <w:tcMar>
              <w:top w:w="20" w:type="dxa"/>
              <w:left w:w="20" w:type="dxa"/>
              <w:bottom w:w="20" w:type="dxa"/>
              <w:right w:w="20" w:type="dxa"/>
            </w:tcMar>
            <w:vAlign w:val="center"/>
            <w:hideMark/>
          </w:tcPr>
          <w:p w14:paraId="31DCD850" w14:textId="77777777" w:rsidR="00A330C9" w:rsidRPr="000A6F9A" w:rsidRDefault="00A330C9" w:rsidP="004239F6">
            <w:pPr>
              <w:pStyle w:val="movimento"/>
              <w:rPr>
                <w:color w:val="002060"/>
              </w:rPr>
            </w:pPr>
            <w:r w:rsidRPr="000A6F9A">
              <w:rPr>
                <w:color w:val="002060"/>
              </w:rPr>
              <w:t>FIORETTI SAMUELE</w:t>
            </w:r>
          </w:p>
        </w:tc>
        <w:tc>
          <w:tcPr>
            <w:tcW w:w="2200" w:type="dxa"/>
            <w:tcMar>
              <w:top w:w="20" w:type="dxa"/>
              <w:left w:w="20" w:type="dxa"/>
              <w:bottom w:w="20" w:type="dxa"/>
              <w:right w:w="20" w:type="dxa"/>
            </w:tcMar>
            <w:vAlign w:val="center"/>
            <w:hideMark/>
          </w:tcPr>
          <w:p w14:paraId="00634278" w14:textId="77777777" w:rsidR="00A330C9" w:rsidRPr="000A6F9A" w:rsidRDefault="00A330C9" w:rsidP="004239F6">
            <w:pPr>
              <w:pStyle w:val="movimento2"/>
              <w:rPr>
                <w:color w:val="002060"/>
              </w:rPr>
            </w:pPr>
            <w:r w:rsidRPr="000A6F9A">
              <w:rPr>
                <w:color w:val="002060"/>
              </w:rPr>
              <w:t xml:space="preserve">(VERBENA C5 ANCONA) </w:t>
            </w:r>
          </w:p>
        </w:tc>
        <w:tc>
          <w:tcPr>
            <w:tcW w:w="800" w:type="dxa"/>
            <w:tcMar>
              <w:top w:w="20" w:type="dxa"/>
              <w:left w:w="20" w:type="dxa"/>
              <w:bottom w:w="20" w:type="dxa"/>
              <w:right w:w="20" w:type="dxa"/>
            </w:tcMar>
            <w:vAlign w:val="center"/>
            <w:hideMark/>
          </w:tcPr>
          <w:p w14:paraId="7AF99B0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4BE616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6AB4AC4" w14:textId="77777777" w:rsidR="00A330C9" w:rsidRPr="000A6F9A" w:rsidRDefault="00A330C9" w:rsidP="004239F6">
            <w:pPr>
              <w:pStyle w:val="movimento2"/>
              <w:rPr>
                <w:color w:val="002060"/>
              </w:rPr>
            </w:pPr>
            <w:r w:rsidRPr="000A6F9A">
              <w:rPr>
                <w:color w:val="002060"/>
              </w:rPr>
              <w:t> </w:t>
            </w:r>
          </w:p>
        </w:tc>
      </w:tr>
    </w:tbl>
    <w:p w14:paraId="43794382" w14:textId="77777777" w:rsidR="00A330C9" w:rsidRPr="000A6F9A" w:rsidRDefault="00A330C9" w:rsidP="00A330C9">
      <w:pPr>
        <w:pStyle w:val="titolo30"/>
        <w:rPr>
          <w:rFonts w:eastAsiaTheme="minorEastAsia"/>
          <w:color w:val="002060"/>
        </w:rPr>
      </w:pPr>
      <w:r w:rsidRPr="000A6F9A">
        <w:rPr>
          <w:color w:val="002060"/>
        </w:rPr>
        <w:t xml:space="preserve">ALLENATORI </w:t>
      </w:r>
    </w:p>
    <w:p w14:paraId="1E1FA9E5" w14:textId="77777777" w:rsidR="00A330C9" w:rsidRPr="000A6F9A" w:rsidRDefault="00A330C9" w:rsidP="00A330C9">
      <w:pPr>
        <w:pStyle w:val="titolo20"/>
        <w:rPr>
          <w:color w:val="002060"/>
        </w:rPr>
      </w:pPr>
      <w:r w:rsidRPr="000A6F9A">
        <w:rPr>
          <w:color w:val="002060"/>
        </w:rPr>
        <w:lastRenderedPageBreak/>
        <w:t xml:space="preserve">SQUALIFICA FINO AL 12/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833E16D" w14:textId="77777777" w:rsidTr="004239F6">
        <w:tc>
          <w:tcPr>
            <w:tcW w:w="2200" w:type="dxa"/>
            <w:tcMar>
              <w:top w:w="20" w:type="dxa"/>
              <w:left w:w="20" w:type="dxa"/>
              <w:bottom w:w="20" w:type="dxa"/>
              <w:right w:w="20" w:type="dxa"/>
            </w:tcMar>
            <w:vAlign w:val="center"/>
            <w:hideMark/>
          </w:tcPr>
          <w:p w14:paraId="3FC57D99" w14:textId="77777777" w:rsidR="00A330C9" w:rsidRPr="000A6F9A" w:rsidRDefault="00A330C9" w:rsidP="004239F6">
            <w:pPr>
              <w:pStyle w:val="movimento"/>
              <w:rPr>
                <w:color w:val="002060"/>
              </w:rPr>
            </w:pPr>
            <w:r w:rsidRPr="000A6F9A">
              <w:rPr>
                <w:color w:val="002060"/>
              </w:rPr>
              <w:t>BALDUCCI LORENZO</w:t>
            </w:r>
          </w:p>
        </w:tc>
        <w:tc>
          <w:tcPr>
            <w:tcW w:w="2200" w:type="dxa"/>
            <w:tcMar>
              <w:top w:w="20" w:type="dxa"/>
              <w:left w:w="20" w:type="dxa"/>
              <w:bottom w:w="20" w:type="dxa"/>
              <w:right w:w="20" w:type="dxa"/>
            </w:tcMar>
            <w:vAlign w:val="center"/>
            <w:hideMark/>
          </w:tcPr>
          <w:p w14:paraId="16703465" w14:textId="77777777" w:rsidR="00A330C9" w:rsidRPr="000A6F9A" w:rsidRDefault="00A330C9" w:rsidP="004239F6">
            <w:pPr>
              <w:pStyle w:val="movimento2"/>
              <w:rPr>
                <w:color w:val="002060"/>
              </w:rPr>
            </w:pPr>
            <w:r w:rsidRPr="000A6F9A">
              <w:rPr>
                <w:color w:val="002060"/>
              </w:rPr>
              <w:t xml:space="preserve">(POL.CAGLI SPORT ASSOCIATI) </w:t>
            </w:r>
          </w:p>
        </w:tc>
        <w:tc>
          <w:tcPr>
            <w:tcW w:w="800" w:type="dxa"/>
            <w:tcMar>
              <w:top w:w="20" w:type="dxa"/>
              <w:left w:w="20" w:type="dxa"/>
              <w:bottom w:w="20" w:type="dxa"/>
              <w:right w:w="20" w:type="dxa"/>
            </w:tcMar>
            <w:vAlign w:val="center"/>
            <w:hideMark/>
          </w:tcPr>
          <w:p w14:paraId="6996CA0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8D239E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4032876" w14:textId="77777777" w:rsidR="00A330C9" w:rsidRPr="000A6F9A" w:rsidRDefault="00A330C9" w:rsidP="004239F6">
            <w:pPr>
              <w:pStyle w:val="movimento2"/>
              <w:rPr>
                <w:color w:val="002060"/>
              </w:rPr>
            </w:pPr>
            <w:r w:rsidRPr="000A6F9A">
              <w:rPr>
                <w:color w:val="002060"/>
              </w:rPr>
              <w:t> </w:t>
            </w:r>
          </w:p>
        </w:tc>
      </w:tr>
    </w:tbl>
    <w:p w14:paraId="595BF307"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proteste nei confronti dell'arbitro. Allontanato. </w:t>
      </w:r>
    </w:p>
    <w:p w14:paraId="37874AFB" w14:textId="77777777" w:rsidR="00A330C9" w:rsidRPr="000A6F9A" w:rsidRDefault="00A330C9" w:rsidP="00A330C9">
      <w:pPr>
        <w:pStyle w:val="titolo30"/>
        <w:rPr>
          <w:color w:val="002060"/>
        </w:rPr>
      </w:pPr>
      <w:r w:rsidRPr="000A6F9A">
        <w:rPr>
          <w:color w:val="002060"/>
        </w:rPr>
        <w:t xml:space="preserve">CALCIATORI NON ESPULSI </w:t>
      </w:r>
    </w:p>
    <w:p w14:paraId="5C544730"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337F512" w14:textId="77777777" w:rsidTr="004239F6">
        <w:tc>
          <w:tcPr>
            <w:tcW w:w="2200" w:type="dxa"/>
            <w:tcMar>
              <w:top w:w="20" w:type="dxa"/>
              <w:left w:w="20" w:type="dxa"/>
              <w:bottom w:w="20" w:type="dxa"/>
              <w:right w:w="20" w:type="dxa"/>
            </w:tcMar>
            <w:vAlign w:val="center"/>
            <w:hideMark/>
          </w:tcPr>
          <w:p w14:paraId="283BEBA2" w14:textId="77777777" w:rsidR="00A330C9" w:rsidRPr="000A6F9A" w:rsidRDefault="00A330C9" w:rsidP="004239F6">
            <w:pPr>
              <w:pStyle w:val="movimento"/>
              <w:rPr>
                <w:color w:val="002060"/>
              </w:rPr>
            </w:pPr>
            <w:r w:rsidRPr="000A6F9A">
              <w:rPr>
                <w:color w:val="002060"/>
              </w:rPr>
              <w:t>MAGI FRANCESCO</w:t>
            </w:r>
          </w:p>
        </w:tc>
        <w:tc>
          <w:tcPr>
            <w:tcW w:w="2200" w:type="dxa"/>
            <w:tcMar>
              <w:top w:w="20" w:type="dxa"/>
              <w:left w:w="20" w:type="dxa"/>
              <w:bottom w:w="20" w:type="dxa"/>
              <w:right w:w="20" w:type="dxa"/>
            </w:tcMar>
            <w:vAlign w:val="center"/>
            <w:hideMark/>
          </w:tcPr>
          <w:p w14:paraId="1DCB6E9C" w14:textId="77777777" w:rsidR="00A330C9" w:rsidRPr="000A6F9A" w:rsidRDefault="00A330C9" w:rsidP="004239F6">
            <w:pPr>
              <w:pStyle w:val="movimento2"/>
              <w:rPr>
                <w:color w:val="002060"/>
              </w:rPr>
            </w:pPr>
            <w:r w:rsidRPr="000A6F9A">
              <w:rPr>
                <w:color w:val="002060"/>
              </w:rPr>
              <w:t xml:space="preserve">(ITALSERVICE C5) </w:t>
            </w:r>
          </w:p>
        </w:tc>
        <w:tc>
          <w:tcPr>
            <w:tcW w:w="800" w:type="dxa"/>
            <w:tcMar>
              <w:top w:w="20" w:type="dxa"/>
              <w:left w:w="20" w:type="dxa"/>
              <w:bottom w:w="20" w:type="dxa"/>
              <w:right w:w="20" w:type="dxa"/>
            </w:tcMar>
            <w:vAlign w:val="center"/>
            <w:hideMark/>
          </w:tcPr>
          <w:p w14:paraId="205F187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B3A2CC6" w14:textId="77777777" w:rsidR="00A330C9" w:rsidRPr="000A6F9A" w:rsidRDefault="00A330C9" w:rsidP="004239F6">
            <w:pPr>
              <w:pStyle w:val="movimento"/>
              <w:rPr>
                <w:color w:val="002060"/>
              </w:rPr>
            </w:pPr>
            <w:r w:rsidRPr="000A6F9A">
              <w:rPr>
                <w:color w:val="002060"/>
              </w:rPr>
              <w:t>MOBILI SIMONE</w:t>
            </w:r>
          </w:p>
        </w:tc>
        <w:tc>
          <w:tcPr>
            <w:tcW w:w="2200" w:type="dxa"/>
            <w:tcMar>
              <w:top w:w="20" w:type="dxa"/>
              <w:left w:w="20" w:type="dxa"/>
              <w:bottom w:w="20" w:type="dxa"/>
              <w:right w:w="20" w:type="dxa"/>
            </w:tcMar>
            <w:vAlign w:val="center"/>
            <w:hideMark/>
          </w:tcPr>
          <w:p w14:paraId="01D493D5" w14:textId="77777777" w:rsidR="00A330C9" w:rsidRPr="000A6F9A" w:rsidRDefault="00A330C9" w:rsidP="004239F6">
            <w:pPr>
              <w:pStyle w:val="movimento2"/>
              <w:rPr>
                <w:color w:val="002060"/>
              </w:rPr>
            </w:pPr>
            <w:r w:rsidRPr="000A6F9A">
              <w:rPr>
                <w:color w:val="002060"/>
              </w:rPr>
              <w:t xml:space="preserve">(POL. SPORT COMMUNICATION) </w:t>
            </w:r>
          </w:p>
        </w:tc>
      </w:tr>
      <w:tr w:rsidR="00A330C9" w:rsidRPr="000A6F9A" w14:paraId="208EAE51" w14:textId="77777777" w:rsidTr="004239F6">
        <w:tc>
          <w:tcPr>
            <w:tcW w:w="2200" w:type="dxa"/>
            <w:tcMar>
              <w:top w:w="20" w:type="dxa"/>
              <w:left w:w="20" w:type="dxa"/>
              <w:bottom w:w="20" w:type="dxa"/>
              <w:right w:w="20" w:type="dxa"/>
            </w:tcMar>
            <w:vAlign w:val="center"/>
            <w:hideMark/>
          </w:tcPr>
          <w:p w14:paraId="24C19134" w14:textId="77777777" w:rsidR="00A330C9" w:rsidRPr="000A6F9A" w:rsidRDefault="00A330C9" w:rsidP="004239F6">
            <w:pPr>
              <w:pStyle w:val="movimento"/>
              <w:rPr>
                <w:color w:val="002060"/>
              </w:rPr>
            </w:pPr>
            <w:r w:rsidRPr="000A6F9A">
              <w:rPr>
                <w:color w:val="002060"/>
              </w:rPr>
              <w:t>CAPRA EDOARDO</w:t>
            </w:r>
          </w:p>
        </w:tc>
        <w:tc>
          <w:tcPr>
            <w:tcW w:w="2200" w:type="dxa"/>
            <w:tcMar>
              <w:top w:w="20" w:type="dxa"/>
              <w:left w:w="20" w:type="dxa"/>
              <w:bottom w:w="20" w:type="dxa"/>
              <w:right w:w="20" w:type="dxa"/>
            </w:tcMar>
            <w:vAlign w:val="center"/>
            <w:hideMark/>
          </w:tcPr>
          <w:p w14:paraId="30EC4452" w14:textId="77777777" w:rsidR="00A330C9" w:rsidRPr="000A6F9A" w:rsidRDefault="00A330C9" w:rsidP="004239F6">
            <w:pPr>
              <w:pStyle w:val="movimento2"/>
              <w:rPr>
                <w:color w:val="002060"/>
              </w:rPr>
            </w:pPr>
            <w:r w:rsidRPr="000A6F9A">
              <w:rPr>
                <w:color w:val="002060"/>
              </w:rPr>
              <w:t xml:space="preserve">(POL.CAGLI SPORT ASSOCIATI) </w:t>
            </w:r>
          </w:p>
        </w:tc>
        <w:tc>
          <w:tcPr>
            <w:tcW w:w="800" w:type="dxa"/>
            <w:tcMar>
              <w:top w:w="20" w:type="dxa"/>
              <w:left w:w="20" w:type="dxa"/>
              <w:bottom w:w="20" w:type="dxa"/>
              <w:right w:w="20" w:type="dxa"/>
            </w:tcMar>
            <w:vAlign w:val="center"/>
            <w:hideMark/>
          </w:tcPr>
          <w:p w14:paraId="7305BBC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E00BD45" w14:textId="77777777" w:rsidR="00A330C9" w:rsidRPr="000A6F9A" w:rsidRDefault="00A330C9" w:rsidP="004239F6">
            <w:pPr>
              <w:pStyle w:val="movimento"/>
              <w:rPr>
                <w:color w:val="002060"/>
              </w:rPr>
            </w:pPr>
            <w:r w:rsidRPr="000A6F9A">
              <w:rPr>
                <w:color w:val="002060"/>
              </w:rPr>
              <w:t>DE ANGELIS EDOARDO</w:t>
            </w:r>
          </w:p>
        </w:tc>
        <w:tc>
          <w:tcPr>
            <w:tcW w:w="2200" w:type="dxa"/>
            <w:tcMar>
              <w:top w:w="20" w:type="dxa"/>
              <w:left w:w="20" w:type="dxa"/>
              <w:bottom w:w="20" w:type="dxa"/>
              <w:right w:w="20" w:type="dxa"/>
            </w:tcMar>
            <w:vAlign w:val="center"/>
            <w:hideMark/>
          </w:tcPr>
          <w:p w14:paraId="3D69D7F5" w14:textId="77777777" w:rsidR="00A330C9" w:rsidRPr="000A6F9A" w:rsidRDefault="00A330C9" w:rsidP="004239F6">
            <w:pPr>
              <w:pStyle w:val="movimento2"/>
              <w:rPr>
                <w:color w:val="002060"/>
              </w:rPr>
            </w:pPr>
            <w:r w:rsidRPr="000A6F9A">
              <w:rPr>
                <w:color w:val="002060"/>
              </w:rPr>
              <w:t xml:space="preserve">(TRE TORRI A.S.D.) </w:t>
            </w:r>
          </w:p>
        </w:tc>
      </w:tr>
    </w:tbl>
    <w:p w14:paraId="1CC22AE0" w14:textId="77777777" w:rsidR="00A330C9" w:rsidRPr="000A6F9A" w:rsidRDefault="00A330C9" w:rsidP="00A330C9">
      <w:pPr>
        <w:pStyle w:val="titolo20"/>
        <w:rPr>
          <w:rFonts w:eastAsiaTheme="minorEastAsia"/>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DB13896" w14:textId="77777777" w:rsidTr="004239F6">
        <w:tc>
          <w:tcPr>
            <w:tcW w:w="2200" w:type="dxa"/>
            <w:tcMar>
              <w:top w:w="20" w:type="dxa"/>
              <w:left w:w="20" w:type="dxa"/>
              <w:bottom w:w="20" w:type="dxa"/>
              <w:right w:w="20" w:type="dxa"/>
            </w:tcMar>
            <w:vAlign w:val="center"/>
            <w:hideMark/>
          </w:tcPr>
          <w:p w14:paraId="5FF397DC" w14:textId="77777777" w:rsidR="00A330C9" w:rsidRPr="000A6F9A" w:rsidRDefault="00A330C9" w:rsidP="004239F6">
            <w:pPr>
              <w:pStyle w:val="movimento"/>
              <w:rPr>
                <w:color w:val="002060"/>
              </w:rPr>
            </w:pPr>
            <w:r w:rsidRPr="000A6F9A">
              <w:rPr>
                <w:color w:val="002060"/>
              </w:rPr>
              <w:t>EL KHANOUSSI AYMAN</w:t>
            </w:r>
          </w:p>
        </w:tc>
        <w:tc>
          <w:tcPr>
            <w:tcW w:w="2200" w:type="dxa"/>
            <w:tcMar>
              <w:top w:w="20" w:type="dxa"/>
              <w:left w:w="20" w:type="dxa"/>
              <w:bottom w:w="20" w:type="dxa"/>
              <w:right w:w="20" w:type="dxa"/>
            </w:tcMar>
            <w:vAlign w:val="center"/>
            <w:hideMark/>
          </w:tcPr>
          <w:p w14:paraId="1F15AD83" w14:textId="77777777" w:rsidR="00A330C9" w:rsidRPr="000A6F9A" w:rsidRDefault="00A330C9" w:rsidP="004239F6">
            <w:pPr>
              <w:pStyle w:val="movimento2"/>
              <w:rPr>
                <w:color w:val="002060"/>
              </w:rPr>
            </w:pPr>
            <w:r w:rsidRPr="000A6F9A">
              <w:rPr>
                <w:color w:val="002060"/>
              </w:rPr>
              <w:t xml:space="preserve">(PIETRALACROCE 73) </w:t>
            </w:r>
          </w:p>
        </w:tc>
        <w:tc>
          <w:tcPr>
            <w:tcW w:w="800" w:type="dxa"/>
            <w:tcMar>
              <w:top w:w="20" w:type="dxa"/>
              <w:left w:w="20" w:type="dxa"/>
              <w:bottom w:w="20" w:type="dxa"/>
              <w:right w:w="20" w:type="dxa"/>
            </w:tcMar>
            <w:vAlign w:val="center"/>
            <w:hideMark/>
          </w:tcPr>
          <w:p w14:paraId="1DAE453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1A24BE3" w14:textId="77777777" w:rsidR="00A330C9" w:rsidRPr="000A6F9A" w:rsidRDefault="00A330C9" w:rsidP="004239F6">
            <w:pPr>
              <w:pStyle w:val="movimento"/>
              <w:rPr>
                <w:color w:val="002060"/>
              </w:rPr>
            </w:pPr>
            <w:r w:rsidRPr="000A6F9A">
              <w:rPr>
                <w:color w:val="002060"/>
              </w:rPr>
              <w:t>TURCHI CHRISTIAN</w:t>
            </w:r>
          </w:p>
        </w:tc>
        <w:tc>
          <w:tcPr>
            <w:tcW w:w="2200" w:type="dxa"/>
            <w:tcMar>
              <w:top w:w="20" w:type="dxa"/>
              <w:left w:w="20" w:type="dxa"/>
              <w:bottom w:w="20" w:type="dxa"/>
              <w:right w:w="20" w:type="dxa"/>
            </w:tcMar>
            <w:vAlign w:val="center"/>
            <w:hideMark/>
          </w:tcPr>
          <w:p w14:paraId="0A461571" w14:textId="77777777" w:rsidR="00A330C9" w:rsidRPr="000A6F9A" w:rsidRDefault="00A330C9" w:rsidP="004239F6">
            <w:pPr>
              <w:pStyle w:val="movimento2"/>
              <w:rPr>
                <w:color w:val="002060"/>
              </w:rPr>
            </w:pPr>
            <w:r w:rsidRPr="000A6F9A">
              <w:rPr>
                <w:color w:val="002060"/>
              </w:rPr>
              <w:t xml:space="preserve">(REAL FABRIANO) </w:t>
            </w:r>
          </w:p>
        </w:tc>
      </w:tr>
    </w:tbl>
    <w:p w14:paraId="52D4B698"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30E0C1B5" w14:textId="77777777" w:rsidTr="004239F6">
        <w:tc>
          <w:tcPr>
            <w:tcW w:w="2200" w:type="dxa"/>
            <w:tcMar>
              <w:top w:w="20" w:type="dxa"/>
              <w:left w:w="20" w:type="dxa"/>
              <w:bottom w:w="20" w:type="dxa"/>
              <w:right w:w="20" w:type="dxa"/>
            </w:tcMar>
            <w:vAlign w:val="center"/>
            <w:hideMark/>
          </w:tcPr>
          <w:p w14:paraId="456DD8D5" w14:textId="77777777" w:rsidR="00A330C9" w:rsidRPr="000A6F9A" w:rsidRDefault="00A330C9" w:rsidP="004239F6">
            <w:pPr>
              <w:pStyle w:val="movimento"/>
              <w:rPr>
                <w:color w:val="002060"/>
              </w:rPr>
            </w:pPr>
            <w:r w:rsidRPr="000A6F9A">
              <w:rPr>
                <w:color w:val="002060"/>
              </w:rPr>
              <w:t>GIOVANNOZZI MATTIA</w:t>
            </w:r>
          </w:p>
        </w:tc>
        <w:tc>
          <w:tcPr>
            <w:tcW w:w="2200" w:type="dxa"/>
            <w:tcMar>
              <w:top w:w="20" w:type="dxa"/>
              <w:left w:w="20" w:type="dxa"/>
              <w:bottom w:w="20" w:type="dxa"/>
              <w:right w:w="20" w:type="dxa"/>
            </w:tcMar>
            <w:vAlign w:val="center"/>
            <w:hideMark/>
          </w:tcPr>
          <w:p w14:paraId="222447A3" w14:textId="77777777" w:rsidR="00A330C9" w:rsidRPr="000A6F9A" w:rsidRDefault="00A330C9" w:rsidP="004239F6">
            <w:pPr>
              <w:pStyle w:val="movimento2"/>
              <w:rPr>
                <w:color w:val="002060"/>
              </w:rPr>
            </w:pPr>
            <w:r w:rsidRPr="000A6F9A">
              <w:rPr>
                <w:color w:val="002060"/>
              </w:rPr>
              <w:t xml:space="preserve">(FUTSAL VIRE GEOSISTEM ASD) </w:t>
            </w:r>
          </w:p>
        </w:tc>
        <w:tc>
          <w:tcPr>
            <w:tcW w:w="800" w:type="dxa"/>
            <w:tcMar>
              <w:top w:w="20" w:type="dxa"/>
              <w:left w:w="20" w:type="dxa"/>
              <w:bottom w:w="20" w:type="dxa"/>
              <w:right w:w="20" w:type="dxa"/>
            </w:tcMar>
            <w:vAlign w:val="center"/>
            <w:hideMark/>
          </w:tcPr>
          <w:p w14:paraId="64DCED0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A7E74A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04DB9E1" w14:textId="77777777" w:rsidR="00A330C9" w:rsidRPr="000A6F9A" w:rsidRDefault="00A330C9" w:rsidP="004239F6">
            <w:pPr>
              <w:pStyle w:val="movimento2"/>
              <w:rPr>
                <w:color w:val="002060"/>
              </w:rPr>
            </w:pPr>
            <w:r w:rsidRPr="000A6F9A">
              <w:rPr>
                <w:color w:val="002060"/>
              </w:rPr>
              <w:t> </w:t>
            </w:r>
          </w:p>
        </w:tc>
      </w:tr>
    </w:tbl>
    <w:p w14:paraId="397415D8"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8AD3B8C" w14:textId="77777777" w:rsidTr="004239F6">
        <w:tc>
          <w:tcPr>
            <w:tcW w:w="2200" w:type="dxa"/>
            <w:tcMar>
              <w:top w:w="20" w:type="dxa"/>
              <w:left w:w="20" w:type="dxa"/>
              <w:bottom w:w="20" w:type="dxa"/>
              <w:right w:w="20" w:type="dxa"/>
            </w:tcMar>
            <w:vAlign w:val="center"/>
            <w:hideMark/>
          </w:tcPr>
          <w:p w14:paraId="3576D82F" w14:textId="77777777" w:rsidR="00A330C9" w:rsidRPr="000A6F9A" w:rsidRDefault="00A330C9" w:rsidP="004239F6">
            <w:pPr>
              <w:pStyle w:val="movimento"/>
              <w:rPr>
                <w:color w:val="002060"/>
              </w:rPr>
            </w:pPr>
            <w:r w:rsidRPr="000A6F9A">
              <w:rPr>
                <w:color w:val="002060"/>
              </w:rPr>
              <w:t>ANCILLAI RUBEN</w:t>
            </w:r>
          </w:p>
        </w:tc>
        <w:tc>
          <w:tcPr>
            <w:tcW w:w="2200" w:type="dxa"/>
            <w:tcMar>
              <w:top w:w="20" w:type="dxa"/>
              <w:left w:w="20" w:type="dxa"/>
              <w:bottom w:w="20" w:type="dxa"/>
              <w:right w:w="20" w:type="dxa"/>
            </w:tcMar>
            <w:vAlign w:val="center"/>
            <w:hideMark/>
          </w:tcPr>
          <w:p w14:paraId="2B505F50" w14:textId="77777777" w:rsidR="00A330C9" w:rsidRPr="000A6F9A" w:rsidRDefault="00A330C9" w:rsidP="004239F6">
            <w:pPr>
              <w:pStyle w:val="movimento2"/>
              <w:rPr>
                <w:color w:val="002060"/>
              </w:rPr>
            </w:pPr>
            <w:r w:rsidRPr="000A6F9A">
              <w:rPr>
                <w:color w:val="002060"/>
              </w:rPr>
              <w:t xml:space="preserve">(BORGOROSSO TOLENTINO) </w:t>
            </w:r>
          </w:p>
        </w:tc>
        <w:tc>
          <w:tcPr>
            <w:tcW w:w="800" w:type="dxa"/>
            <w:tcMar>
              <w:top w:w="20" w:type="dxa"/>
              <w:left w:w="20" w:type="dxa"/>
              <w:bottom w:w="20" w:type="dxa"/>
              <w:right w:w="20" w:type="dxa"/>
            </w:tcMar>
            <w:vAlign w:val="center"/>
            <w:hideMark/>
          </w:tcPr>
          <w:p w14:paraId="45654A8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E97F1A" w14:textId="77777777" w:rsidR="00A330C9" w:rsidRPr="000A6F9A" w:rsidRDefault="00A330C9" w:rsidP="004239F6">
            <w:pPr>
              <w:pStyle w:val="movimento"/>
              <w:rPr>
                <w:color w:val="002060"/>
              </w:rPr>
            </w:pPr>
            <w:r w:rsidRPr="000A6F9A">
              <w:rPr>
                <w:color w:val="002060"/>
              </w:rPr>
              <w:t>FERMANI MICHELE</w:t>
            </w:r>
          </w:p>
        </w:tc>
        <w:tc>
          <w:tcPr>
            <w:tcW w:w="2200" w:type="dxa"/>
            <w:tcMar>
              <w:top w:w="20" w:type="dxa"/>
              <w:left w:w="20" w:type="dxa"/>
              <w:bottom w:w="20" w:type="dxa"/>
              <w:right w:w="20" w:type="dxa"/>
            </w:tcMar>
            <w:vAlign w:val="center"/>
            <w:hideMark/>
          </w:tcPr>
          <w:p w14:paraId="6DBDE2A8" w14:textId="77777777" w:rsidR="00A330C9" w:rsidRPr="000A6F9A" w:rsidRDefault="00A330C9" w:rsidP="004239F6">
            <w:pPr>
              <w:pStyle w:val="movimento2"/>
              <w:rPr>
                <w:color w:val="002060"/>
              </w:rPr>
            </w:pPr>
            <w:r w:rsidRPr="000A6F9A">
              <w:rPr>
                <w:color w:val="002060"/>
              </w:rPr>
              <w:t xml:space="preserve">(OSIMO FIVE) </w:t>
            </w:r>
          </w:p>
        </w:tc>
      </w:tr>
    </w:tbl>
    <w:p w14:paraId="18D22EB9"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0A9E97B" w14:textId="77777777" w:rsidTr="004239F6">
        <w:tc>
          <w:tcPr>
            <w:tcW w:w="2200" w:type="dxa"/>
            <w:tcMar>
              <w:top w:w="20" w:type="dxa"/>
              <w:left w:w="20" w:type="dxa"/>
              <w:bottom w:w="20" w:type="dxa"/>
              <w:right w:w="20" w:type="dxa"/>
            </w:tcMar>
            <w:vAlign w:val="center"/>
            <w:hideMark/>
          </w:tcPr>
          <w:p w14:paraId="52571FE9" w14:textId="77777777" w:rsidR="00A330C9" w:rsidRPr="000A6F9A" w:rsidRDefault="00A330C9" w:rsidP="004239F6">
            <w:pPr>
              <w:pStyle w:val="movimento"/>
              <w:rPr>
                <w:color w:val="002060"/>
              </w:rPr>
            </w:pPr>
            <w:r w:rsidRPr="000A6F9A">
              <w:rPr>
                <w:color w:val="002060"/>
              </w:rPr>
              <w:t>MORICO EDOARDO</w:t>
            </w:r>
          </w:p>
        </w:tc>
        <w:tc>
          <w:tcPr>
            <w:tcW w:w="2200" w:type="dxa"/>
            <w:tcMar>
              <w:top w:w="20" w:type="dxa"/>
              <w:left w:w="20" w:type="dxa"/>
              <w:bottom w:w="20" w:type="dxa"/>
              <w:right w:w="20" w:type="dxa"/>
            </w:tcMar>
            <w:vAlign w:val="center"/>
            <w:hideMark/>
          </w:tcPr>
          <w:p w14:paraId="73700A07" w14:textId="77777777" w:rsidR="00A330C9" w:rsidRPr="000A6F9A" w:rsidRDefault="00A330C9" w:rsidP="004239F6">
            <w:pPr>
              <w:pStyle w:val="movimento2"/>
              <w:rPr>
                <w:color w:val="002060"/>
              </w:rPr>
            </w:pPr>
            <w:r w:rsidRPr="000A6F9A">
              <w:rPr>
                <w:color w:val="002060"/>
              </w:rPr>
              <w:t xml:space="preserve">(ACLI MANTOVANI CALCIO A 5) </w:t>
            </w:r>
          </w:p>
        </w:tc>
        <w:tc>
          <w:tcPr>
            <w:tcW w:w="800" w:type="dxa"/>
            <w:tcMar>
              <w:top w:w="20" w:type="dxa"/>
              <w:left w:w="20" w:type="dxa"/>
              <w:bottom w:w="20" w:type="dxa"/>
              <w:right w:w="20" w:type="dxa"/>
            </w:tcMar>
            <w:vAlign w:val="center"/>
            <w:hideMark/>
          </w:tcPr>
          <w:p w14:paraId="2C3DAD5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52F0984" w14:textId="77777777" w:rsidR="00A330C9" w:rsidRPr="000A6F9A" w:rsidRDefault="00A330C9" w:rsidP="004239F6">
            <w:pPr>
              <w:pStyle w:val="movimento"/>
              <w:rPr>
                <w:color w:val="002060"/>
              </w:rPr>
            </w:pPr>
            <w:r w:rsidRPr="000A6F9A">
              <w:rPr>
                <w:color w:val="002060"/>
              </w:rPr>
              <w:t>SEDANI GIACOMO</w:t>
            </w:r>
          </w:p>
        </w:tc>
        <w:tc>
          <w:tcPr>
            <w:tcW w:w="2200" w:type="dxa"/>
            <w:tcMar>
              <w:top w:w="20" w:type="dxa"/>
              <w:left w:w="20" w:type="dxa"/>
              <w:bottom w:w="20" w:type="dxa"/>
              <w:right w:w="20" w:type="dxa"/>
            </w:tcMar>
            <w:vAlign w:val="center"/>
            <w:hideMark/>
          </w:tcPr>
          <w:p w14:paraId="088CE7EB" w14:textId="77777777" w:rsidR="00A330C9" w:rsidRPr="000A6F9A" w:rsidRDefault="00A330C9" w:rsidP="004239F6">
            <w:pPr>
              <w:pStyle w:val="movimento2"/>
              <w:rPr>
                <w:color w:val="002060"/>
              </w:rPr>
            </w:pPr>
            <w:r w:rsidRPr="000A6F9A">
              <w:rPr>
                <w:color w:val="002060"/>
              </w:rPr>
              <w:t xml:space="preserve">(POL.CAGLI SPORT ASSOCIATI) </w:t>
            </w:r>
          </w:p>
        </w:tc>
      </w:tr>
      <w:tr w:rsidR="00A330C9" w:rsidRPr="000A6F9A" w14:paraId="5725C2C6" w14:textId="77777777" w:rsidTr="004239F6">
        <w:tc>
          <w:tcPr>
            <w:tcW w:w="2200" w:type="dxa"/>
            <w:tcMar>
              <w:top w:w="20" w:type="dxa"/>
              <w:left w:w="20" w:type="dxa"/>
              <w:bottom w:w="20" w:type="dxa"/>
              <w:right w:w="20" w:type="dxa"/>
            </w:tcMar>
            <w:vAlign w:val="center"/>
            <w:hideMark/>
          </w:tcPr>
          <w:p w14:paraId="316ED59F" w14:textId="77777777" w:rsidR="00A330C9" w:rsidRPr="000A6F9A" w:rsidRDefault="00A330C9" w:rsidP="004239F6">
            <w:pPr>
              <w:pStyle w:val="movimento"/>
              <w:rPr>
                <w:color w:val="002060"/>
              </w:rPr>
            </w:pPr>
            <w:r w:rsidRPr="000A6F9A">
              <w:rPr>
                <w:color w:val="002060"/>
              </w:rPr>
              <w:t>CRUCIANI MATTEO</w:t>
            </w:r>
          </w:p>
        </w:tc>
        <w:tc>
          <w:tcPr>
            <w:tcW w:w="2200" w:type="dxa"/>
            <w:tcMar>
              <w:top w:w="20" w:type="dxa"/>
              <w:left w:w="20" w:type="dxa"/>
              <w:bottom w:w="20" w:type="dxa"/>
              <w:right w:w="20" w:type="dxa"/>
            </w:tcMar>
            <w:vAlign w:val="center"/>
            <w:hideMark/>
          </w:tcPr>
          <w:p w14:paraId="0406089C" w14:textId="77777777" w:rsidR="00A330C9" w:rsidRPr="000A6F9A" w:rsidRDefault="00A330C9" w:rsidP="004239F6">
            <w:pPr>
              <w:pStyle w:val="movimento2"/>
              <w:rPr>
                <w:color w:val="002060"/>
              </w:rPr>
            </w:pPr>
            <w:r w:rsidRPr="000A6F9A">
              <w:rPr>
                <w:color w:val="002060"/>
              </w:rPr>
              <w:t xml:space="preserve">(TRE TORRI A.S.D.) </w:t>
            </w:r>
          </w:p>
        </w:tc>
        <w:tc>
          <w:tcPr>
            <w:tcW w:w="800" w:type="dxa"/>
            <w:tcMar>
              <w:top w:w="20" w:type="dxa"/>
              <w:left w:w="20" w:type="dxa"/>
              <w:bottom w:w="20" w:type="dxa"/>
              <w:right w:w="20" w:type="dxa"/>
            </w:tcMar>
            <w:vAlign w:val="center"/>
            <w:hideMark/>
          </w:tcPr>
          <w:p w14:paraId="768505F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8429E88" w14:textId="77777777" w:rsidR="00A330C9" w:rsidRPr="000A6F9A" w:rsidRDefault="00A330C9" w:rsidP="004239F6">
            <w:pPr>
              <w:pStyle w:val="movimento"/>
              <w:rPr>
                <w:color w:val="002060"/>
              </w:rPr>
            </w:pPr>
            <w:r w:rsidRPr="000A6F9A">
              <w:rPr>
                <w:color w:val="002060"/>
              </w:rPr>
              <w:t>VENANZI VALENTINO</w:t>
            </w:r>
          </w:p>
        </w:tc>
        <w:tc>
          <w:tcPr>
            <w:tcW w:w="2200" w:type="dxa"/>
            <w:tcMar>
              <w:top w:w="20" w:type="dxa"/>
              <w:left w:w="20" w:type="dxa"/>
              <w:bottom w:w="20" w:type="dxa"/>
              <w:right w:w="20" w:type="dxa"/>
            </w:tcMar>
            <w:vAlign w:val="center"/>
            <w:hideMark/>
          </w:tcPr>
          <w:p w14:paraId="5EC8C476" w14:textId="77777777" w:rsidR="00A330C9" w:rsidRPr="000A6F9A" w:rsidRDefault="00A330C9" w:rsidP="004239F6">
            <w:pPr>
              <w:pStyle w:val="movimento2"/>
              <w:rPr>
                <w:color w:val="002060"/>
              </w:rPr>
            </w:pPr>
            <w:r w:rsidRPr="000A6F9A">
              <w:rPr>
                <w:color w:val="002060"/>
              </w:rPr>
              <w:t xml:space="preserve">(TRE TORRI A.S.D.) </w:t>
            </w:r>
          </w:p>
        </w:tc>
      </w:tr>
    </w:tbl>
    <w:p w14:paraId="5EAE12F3" w14:textId="77777777" w:rsidR="00A330C9" w:rsidRPr="000A6F9A" w:rsidRDefault="00A330C9" w:rsidP="00A330C9">
      <w:pPr>
        <w:pStyle w:val="titolo10"/>
        <w:rPr>
          <w:rFonts w:eastAsiaTheme="minorEastAsia"/>
          <w:color w:val="002060"/>
        </w:rPr>
      </w:pPr>
      <w:r w:rsidRPr="000A6F9A">
        <w:rPr>
          <w:color w:val="002060"/>
        </w:rPr>
        <w:t xml:space="preserve">GARE DEL 2/ 2/2025 </w:t>
      </w:r>
    </w:p>
    <w:p w14:paraId="5719D921" w14:textId="77777777" w:rsidR="00A330C9" w:rsidRPr="000A6F9A" w:rsidRDefault="00A330C9" w:rsidP="00A330C9">
      <w:pPr>
        <w:pStyle w:val="titolo7a"/>
        <w:rPr>
          <w:color w:val="002060"/>
        </w:rPr>
      </w:pPr>
      <w:r w:rsidRPr="000A6F9A">
        <w:rPr>
          <w:color w:val="002060"/>
        </w:rPr>
        <w:t xml:space="preserve">PROVVEDIMENTI DISCIPLINARI </w:t>
      </w:r>
    </w:p>
    <w:p w14:paraId="15ABB390"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7714565A" w14:textId="77777777" w:rsidR="00A330C9" w:rsidRPr="000A6F9A" w:rsidRDefault="00A330C9" w:rsidP="00A330C9">
      <w:pPr>
        <w:pStyle w:val="titolo30"/>
        <w:rPr>
          <w:color w:val="002060"/>
        </w:rPr>
      </w:pPr>
      <w:r w:rsidRPr="000A6F9A">
        <w:rPr>
          <w:color w:val="002060"/>
        </w:rPr>
        <w:t xml:space="preserve">CALCIATORI NON ESPULSI </w:t>
      </w:r>
    </w:p>
    <w:p w14:paraId="6241BFFE" w14:textId="77777777" w:rsidR="00A330C9" w:rsidRPr="000A6F9A" w:rsidRDefault="00A330C9" w:rsidP="00A330C9">
      <w:pPr>
        <w:pStyle w:val="titolo20"/>
        <w:rPr>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7807632" w14:textId="77777777" w:rsidTr="004239F6">
        <w:tc>
          <w:tcPr>
            <w:tcW w:w="2200" w:type="dxa"/>
            <w:tcMar>
              <w:top w:w="20" w:type="dxa"/>
              <w:left w:w="20" w:type="dxa"/>
              <w:bottom w:w="20" w:type="dxa"/>
              <w:right w:w="20" w:type="dxa"/>
            </w:tcMar>
            <w:vAlign w:val="center"/>
            <w:hideMark/>
          </w:tcPr>
          <w:p w14:paraId="0F6F5283" w14:textId="77777777" w:rsidR="00A330C9" w:rsidRPr="000A6F9A" w:rsidRDefault="00A330C9" w:rsidP="004239F6">
            <w:pPr>
              <w:pStyle w:val="movimento"/>
              <w:rPr>
                <w:color w:val="002060"/>
              </w:rPr>
            </w:pPr>
            <w:r w:rsidRPr="000A6F9A">
              <w:rPr>
                <w:color w:val="002060"/>
              </w:rPr>
              <w:t>BUDASSI ALESSIO</w:t>
            </w:r>
          </w:p>
        </w:tc>
        <w:tc>
          <w:tcPr>
            <w:tcW w:w="2200" w:type="dxa"/>
            <w:tcMar>
              <w:top w:w="20" w:type="dxa"/>
              <w:left w:w="20" w:type="dxa"/>
              <w:bottom w:w="20" w:type="dxa"/>
              <w:right w:w="20" w:type="dxa"/>
            </w:tcMar>
            <w:vAlign w:val="center"/>
            <w:hideMark/>
          </w:tcPr>
          <w:p w14:paraId="3CBD19E5" w14:textId="77777777" w:rsidR="00A330C9" w:rsidRPr="000A6F9A" w:rsidRDefault="00A330C9" w:rsidP="004239F6">
            <w:pPr>
              <w:pStyle w:val="movimento2"/>
              <w:rPr>
                <w:color w:val="002060"/>
              </w:rPr>
            </w:pPr>
            <w:r w:rsidRPr="000A6F9A">
              <w:rPr>
                <w:color w:val="002060"/>
              </w:rPr>
              <w:t xml:space="preserve">(ACLI AUDAX MONTECOSARO C5) </w:t>
            </w:r>
          </w:p>
        </w:tc>
        <w:tc>
          <w:tcPr>
            <w:tcW w:w="800" w:type="dxa"/>
            <w:tcMar>
              <w:top w:w="20" w:type="dxa"/>
              <w:left w:w="20" w:type="dxa"/>
              <w:bottom w:w="20" w:type="dxa"/>
              <w:right w:w="20" w:type="dxa"/>
            </w:tcMar>
            <w:vAlign w:val="center"/>
            <w:hideMark/>
          </w:tcPr>
          <w:p w14:paraId="3D9749C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FF5F3C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99580F1" w14:textId="77777777" w:rsidR="00A330C9" w:rsidRPr="000A6F9A" w:rsidRDefault="00A330C9" w:rsidP="004239F6">
            <w:pPr>
              <w:pStyle w:val="movimento2"/>
              <w:rPr>
                <w:color w:val="002060"/>
              </w:rPr>
            </w:pPr>
            <w:r w:rsidRPr="000A6F9A">
              <w:rPr>
                <w:color w:val="002060"/>
              </w:rPr>
              <w:t> </w:t>
            </w:r>
          </w:p>
        </w:tc>
      </w:tr>
    </w:tbl>
    <w:p w14:paraId="66430B11"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15705D7" w14:textId="77777777" w:rsidTr="004239F6">
        <w:tc>
          <w:tcPr>
            <w:tcW w:w="2200" w:type="dxa"/>
            <w:tcMar>
              <w:top w:w="20" w:type="dxa"/>
              <w:left w:w="20" w:type="dxa"/>
              <w:bottom w:w="20" w:type="dxa"/>
              <w:right w:w="20" w:type="dxa"/>
            </w:tcMar>
            <w:vAlign w:val="center"/>
            <w:hideMark/>
          </w:tcPr>
          <w:p w14:paraId="350C8024" w14:textId="77777777" w:rsidR="00A330C9" w:rsidRPr="000A6F9A" w:rsidRDefault="00A330C9" w:rsidP="004239F6">
            <w:pPr>
              <w:pStyle w:val="movimento"/>
              <w:rPr>
                <w:color w:val="002060"/>
              </w:rPr>
            </w:pPr>
            <w:r w:rsidRPr="000A6F9A">
              <w:rPr>
                <w:color w:val="002060"/>
              </w:rPr>
              <w:t>BOCCHINI DANIELE</w:t>
            </w:r>
          </w:p>
        </w:tc>
        <w:tc>
          <w:tcPr>
            <w:tcW w:w="2200" w:type="dxa"/>
            <w:tcMar>
              <w:top w:w="20" w:type="dxa"/>
              <w:left w:w="20" w:type="dxa"/>
              <w:bottom w:w="20" w:type="dxa"/>
              <w:right w:w="20" w:type="dxa"/>
            </w:tcMar>
            <w:vAlign w:val="center"/>
            <w:hideMark/>
          </w:tcPr>
          <w:p w14:paraId="3B9CAD4F" w14:textId="77777777" w:rsidR="00A330C9" w:rsidRPr="000A6F9A" w:rsidRDefault="00A330C9" w:rsidP="004239F6">
            <w:pPr>
              <w:pStyle w:val="movimento2"/>
              <w:rPr>
                <w:color w:val="002060"/>
              </w:rPr>
            </w:pPr>
            <w:r w:rsidRPr="000A6F9A">
              <w:rPr>
                <w:color w:val="002060"/>
              </w:rPr>
              <w:t xml:space="preserve">(CSI GAUDIO) </w:t>
            </w:r>
          </w:p>
        </w:tc>
        <w:tc>
          <w:tcPr>
            <w:tcW w:w="800" w:type="dxa"/>
            <w:tcMar>
              <w:top w:w="20" w:type="dxa"/>
              <w:left w:w="20" w:type="dxa"/>
              <w:bottom w:w="20" w:type="dxa"/>
              <w:right w:w="20" w:type="dxa"/>
            </w:tcMar>
            <w:vAlign w:val="center"/>
            <w:hideMark/>
          </w:tcPr>
          <w:p w14:paraId="04B18D7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A8BBE1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E07EE8A" w14:textId="77777777" w:rsidR="00A330C9" w:rsidRPr="000A6F9A" w:rsidRDefault="00A330C9" w:rsidP="004239F6">
            <w:pPr>
              <w:pStyle w:val="movimento2"/>
              <w:rPr>
                <w:color w:val="002060"/>
              </w:rPr>
            </w:pPr>
            <w:r w:rsidRPr="000A6F9A">
              <w:rPr>
                <w:color w:val="002060"/>
              </w:rPr>
              <w:t> </w:t>
            </w:r>
          </w:p>
        </w:tc>
      </w:tr>
    </w:tbl>
    <w:p w14:paraId="2287DD8D"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1560C6C3" w14:textId="77777777" w:rsidTr="004239F6">
        <w:tc>
          <w:tcPr>
            <w:tcW w:w="2200" w:type="dxa"/>
            <w:tcMar>
              <w:top w:w="20" w:type="dxa"/>
              <w:left w:w="20" w:type="dxa"/>
              <w:bottom w:w="20" w:type="dxa"/>
              <w:right w:w="20" w:type="dxa"/>
            </w:tcMar>
            <w:vAlign w:val="center"/>
            <w:hideMark/>
          </w:tcPr>
          <w:p w14:paraId="514B38E6" w14:textId="77777777" w:rsidR="00A330C9" w:rsidRPr="000A6F9A" w:rsidRDefault="00A330C9" w:rsidP="004239F6">
            <w:pPr>
              <w:pStyle w:val="movimento"/>
              <w:rPr>
                <w:color w:val="002060"/>
              </w:rPr>
            </w:pPr>
            <w:r w:rsidRPr="000A6F9A">
              <w:rPr>
                <w:color w:val="002060"/>
              </w:rPr>
              <w:t>SALERNITANO EMANUELE</w:t>
            </w:r>
          </w:p>
        </w:tc>
        <w:tc>
          <w:tcPr>
            <w:tcW w:w="2200" w:type="dxa"/>
            <w:tcMar>
              <w:top w:w="20" w:type="dxa"/>
              <w:left w:w="20" w:type="dxa"/>
              <w:bottom w:w="20" w:type="dxa"/>
              <w:right w:w="20" w:type="dxa"/>
            </w:tcMar>
            <w:vAlign w:val="center"/>
            <w:hideMark/>
          </w:tcPr>
          <w:p w14:paraId="4DD29EC1" w14:textId="77777777" w:rsidR="00A330C9" w:rsidRPr="000A6F9A" w:rsidRDefault="00A330C9" w:rsidP="004239F6">
            <w:pPr>
              <w:pStyle w:val="movimento2"/>
              <w:rPr>
                <w:color w:val="002060"/>
              </w:rPr>
            </w:pPr>
            <w:r w:rsidRPr="000A6F9A">
              <w:rPr>
                <w:color w:val="002060"/>
              </w:rPr>
              <w:t xml:space="preserve">(CERRETO D ESI C5 A.S.D.) </w:t>
            </w:r>
          </w:p>
        </w:tc>
        <w:tc>
          <w:tcPr>
            <w:tcW w:w="800" w:type="dxa"/>
            <w:tcMar>
              <w:top w:w="20" w:type="dxa"/>
              <w:left w:w="20" w:type="dxa"/>
              <w:bottom w:w="20" w:type="dxa"/>
              <w:right w:w="20" w:type="dxa"/>
            </w:tcMar>
            <w:vAlign w:val="center"/>
            <w:hideMark/>
          </w:tcPr>
          <w:p w14:paraId="24212BB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79761B4" w14:textId="77777777" w:rsidR="00A330C9" w:rsidRPr="000A6F9A" w:rsidRDefault="00A330C9" w:rsidP="004239F6">
            <w:pPr>
              <w:pStyle w:val="movimento"/>
              <w:rPr>
                <w:color w:val="002060"/>
              </w:rPr>
            </w:pPr>
            <w:r w:rsidRPr="000A6F9A">
              <w:rPr>
                <w:color w:val="002060"/>
              </w:rPr>
              <w:t>ARAMINI RICCARDO</w:t>
            </w:r>
          </w:p>
        </w:tc>
        <w:tc>
          <w:tcPr>
            <w:tcW w:w="2200" w:type="dxa"/>
            <w:tcMar>
              <w:top w:w="20" w:type="dxa"/>
              <w:left w:w="20" w:type="dxa"/>
              <w:bottom w:w="20" w:type="dxa"/>
              <w:right w:w="20" w:type="dxa"/>
            </w:tcMar>
            <w:vAlign w:val="center"/>
            <w:hideMark/>
          </w:tcPr>
          <w:p w14:paraId="758BF5C7" w14:textId="77777777" w:rsidR="00A330C9" w:rsidRPr="000A6F9A" w:rsidRDefault="00A330C9" w:rsidP="004239F6">
            <w:pPr>
              <w:pStyle w:val="movimento2"/>
              <w:rPr>
                <w:color w:val="002060"/>
              </w:rPr>
            </w:pPr>
            <w:r w:rsidRPr="000A6F9A">
              <w:rPr>
                <w:color w:val="002060"/>
              </w:rPr>
              <w:t xml:space="preserve">(FERMANA FUTSAL 2022) </w:t>
            </w:r>
          </w:p>
        </w:tc>
      </w:tr>
      <w:tr w:rsidR="00A330C9" w:rsidRPr="000A6F9A" w14:paraId="0FB8884D" w14:textId="77777777" w:rsidTr="004239F6">
        <w:tc>
          <w:tcPr>
            <w:tcW w:w="2200" w:type="dxa"/>
            <w:tcMar>
              <w:top w:w="20" w:type="dxa"/>
              <w:left w:w="20" w:type="dxa"/>
              <w:bottom w:w="20" w:type="dxa"/>
              <w:right w:w="20" w:type="dxa"/>
            </w:tcMar>
            <w:vAlign w:val="center"/>
            <w:hideMark/>
          </w:tcPr>
          <w:p w14:paraId="3CB5D6DF" w14:textId="77777777" w:rsidR="00A330C9" w:rsidRPr="000A6F9A" w:rsidRDefault="00A330C9" w:rsidP="004239F6">
            <w:pPr>
              <w:pStyle w:val="movimento"/>
              <w:rPr>
                <w:color w:val="002060"/>
              </w:rPr>
            </w:pPr>
            <w:r w:rsidRPr="000A6F9A">
              <w:rPr>
                <w:color w:val="002060"/>
              </w:rPr>
              <w:t>OSSO NICOLO</w:t>
            </w:r>
          </w:p>
        </w:tc>
        <w:tc>
          <w:tcPr>
            <w:tcW w:w="2200" w:type="dxa"/>
            <w:tcMar>
              <w:top w:w="20" w:type="dxa"/>
              <w:left w:w="20" w:type="dxa"/>
              <w:bottom w:w="20" w:type="dxa"/>
              <w:right w:w="20" w:type="dxa"/>
            </w:tcMar>
            <w:vAlign w:val="center"/>
            <w:hideMark/>
          </w:tcPr>
          <w:p w14:paraId="2700ED0C" w14:textId="77777777" w:rsidR="00A330C9" w:rsidRPr="000A6F9A" w:rsidRDefault="00A330C9" w:rsidP="004239F6">
            <w:pPr>
              <w:pStyle w:val="movimento2"/>
              <w:rPr>
                <w:color w:val="002060"/>
              </w:rPr>
            </w:pPr>
            <w:r w:rsidRPr="000A6F9A">
              <w:rPr>
                <w:color w:val="002060"/>
              </w:rPr>
              <w:t xml:space="preserve">(FERMANA FUTSAL 2022) </w:t>
            </w:r>
          </w:p>
        </w:tc>
        <w:tc>
          <w:tcPr>
            <w:tcW w:w="800" w:type="dxa"/>
            <w:tcMar>
              <w:top w:w="20" w:type="dxa"/>
              <w:left w:w="20" w:type="dxa"/>
              <w:bottom w:w="20" w:type="dxa"/>
              <w:right w:w="20" w:type="dxa"/>
            </w:tcMar>
            <w:vAlign w:val="center"/>
            <w:hideMark/>
          </w:tcPr>
          <w:p w14:paraId="6992BC8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D565DDB" w14:textId="77777777" w:rsidR="00A330C9" w:rsidRPr="000A6F9A" w:rsidRDefault="00A330C9" w:rsidP="004239F6">
            <w:pPr>
              <w:pStyle w:val="movimento"/>
              <w:rPr>
                <w:color w:val="002060"/>
              </w:rPr>
            </w:pPr>
            <w:r w:rsidRPr="000A6F9A">
              <w:rPr>
                <w:color w:val="002060"/>
              </w:rPr>
              <w:t>DANIELLO MATTIA</w:t>
            </w:r>
          </w:p>
        </w:tc>
        <w:tc>
          <w:tcPr>
            <w:tcW w:w="2200" w:type="dxa"/>
            <w:tcMar>
              <w:top w:w="20" w:type="dxa"/>
              <w:left w:w="20" w:type="dxa"/>
              <w:bottom w:w="20" w:type="dxa"/>
              <w:right w:w="20" w:type="dxa"/>
            </w:tcMar>
            <w:vAlign w:val="center"/>
            <w:hideMark/>
          </w:tcPr>
          <w:p w14:paraId="355B6EDB" w14:textId="77777777" w:rsidR="00A330C9" w:rsidRPr="000A6F9A" w:rsidRDefault="00A330C9" w:rsidP="004239F6">
            <w:pPr>
              <w:pStyle w:val="movimento2"/>
              <w:rPr>
                <w:color w:val="002060"/>
              </w:rPr>
            </w:pPr>
            <w:r w:rsidRPr="000A6F9A">
              <w:rPr>
                <w:color w:val="002060"/>
              </w:rPr>
              <w:t xml:space="preserve">(MONTELUPONE CALCIO A 5) </w:t>
            </w:r>
          </w:p>
        </w:tc>
      </w:tr>
    </w:tbl>
    <w:p w14:paraId="3551A30D"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D60B289" w14:textId="77777777" w:rsidTr="004239F6">
        <w:tc>
          <w:tcPr>
            <w:tcW w:w="2200" w:type="dxa"/>
            <w:tcMar>
              <w:top w:w="20" w:type="dxa"/>
              <w:left w:w="20" w:type="dxa"/>
              <w:bottom w:w="20" w:type="dxa"/>
              <w:right w:w="20" w:type="dxa"/>
            </w:tcMar>
            <w:vAlign w:val="center"/>
            <w:hideMark/>
          </w:tcPr>
          <w:p w14:paraId="17E90297" w14:textId="77777777" w:rsidR="00A330C9" w:rsidRPr="000A6F9A" w:rsidRDefault="00A330C9" w:rsidP="004239F6">
            <w:pPr>
              <w:pStyle w:val="movimento"/>
              <w:rPr>
                <w:color w:val="002060"/>
              </w:rPr>
            </w:pPr>
            <w:r w:rsidRPr="000A6F9A">
              <w:rPr>
                <w:color w:val="002060"/>
              </w:rPr>
              <w:t>RAUSO DIEGO</w:t>
            </w:r>
          </w:p>
        </w:tc>
        <w:tc>
          <w:tcPr>
            <w:tcW w:w="2200" w:type="dxa"/>
            <w:tcMar>
              <w:top w:w="20" w:type="dxa"/>
              <w:left w:w="20" w:type="dxa"/>
              <w:bottom w:w="20" w:type="dxa"/>
              <w:right w:w="20" w:type="dxa"/>
            </w:tcMar>
            <w:vAlign w:val="center"/>
            <w:hideMark/>
          </w:tcPr>
          <w:p w14:paraId="61151EAA" w14:textId="77777777" w:rsidR="00A330C9" w:rsidRPr="000A6F9A" w:rsidRDefault="00A330C9" w:rsidP="004239F6">
            <w:pPr>
              <w:pStyle w:val="movimento2"/>
              <w:rPr>
                <w:color w:val="002060"/>
              </w:rPr>
            </w:pPr>
            <w:r w:rsidRPr="000A6F9A">
              <w:rPr>
                <w:color w:val="002060"/>
              </w:rPr>
              <w:t xml:space="preserve">(CERRETO D ESI C5 A.S.D.) </w:t>
            </w:r>
          </w:p>
        </w:tc>
        <w:tc>
          <w:tcPr>
            <w:tcW w:w="800" w:type="dxa"/>
            <w:tcMar>
              <w:top w:w="20" w:type="dxa"/>
              <w:left w:w="20" w:type="dxa"/>
              <w:bottom w:w="20" w:type="dxa"/>
              <w:right w:w="20" w:type="dxa"/>
            </w:tcMar>
            <w:vAlign w:val="center"/>
            <w:hideMark/>
          </w:tcPr>
          <w:p w14:paraId="0246485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D52BAC6" w14:textId="77777777" w:rsidR="00A330C9" w:rsidRPr="000A6F9A" w:rsidRDefault="00A330C9" w:rsidP="004239F6">
            <w:pPr>
              <w:pStyle w:val="movimento"/>
              <w:rPr>
                <w:color w:val="002060"/>
              </w:rPr>
            </w:pPr>
            <w:r w:rsidRPr="000A6F9A">
              <w:rPr>
                <w:color w:val="002060"/>
              </w:rPr>
              <w:t>BURATTINI FILIPPO</w:t>
            </w:r>
          </w:p>
        </w:tc>
        <w:tc>
          <w:tcPr>
            <w:tcW w:w="2200" w:type="dxa"/>
            <w:tcMar>
              <w:top w:w="20" w:type="dxa"/>
              <w:left w:w="20" w:type="dxa"/>
              <w:bottom w:w="20" w:type="dxa"/>
              <w:right w:w="20" w:type="dxa"/>
            </w:tcMar>
            <w:vAlign w:val="center"/>
            <w:hideMark/>
          </w:tcPr>
          <w:p w14:paraId="49D43777" w14:textId="77777777" w:rsidR="00A330C9" w:rsidRPr="000A6F9A" w:rsidRDefault="00A330C9" w:rsidP="004239F6">
            <w:pPr>
              <w:pStyle w:val="movimento2"/>
              <w:rPr>
                <w:color w:val="002060"/>
              </w:rPr>
            </w:pPr>
            <w:r w:rsidRPr="000A6F9A">
              <w:rPr>
                <w:color w:val="002060"/>
              </w:rPr>
              <w:t xml:space="preserve">(CHIARAVALLE FUTSAL) </w:t>
            </w:r>
          </w:p>
        </w:tc>
      </w:tr>
      <w:tr w:rsidR="00A330C9" w:rsidRPr="000A6F9A" w14:paraId="7298CCB2" w14:textId="77777777" w:rsidTr="004239F6">
        <w:tc>
          <w:tcPr>
            <w:tcW w:w="2200" w:type="dxa"/>
            <w:tcMar>
              <w:top w:w="20" w:type="dxa"/>
              <w:left w:w="20" w:type="dxa"/>
              <w:bottom w:w="20" w:type="dxa"/>
              <w:right w:w="20" w:type="dxa"/>
            </w:tcMar>
            <w:vAlign w:val="center"/>
            <w:hideMark/>
          </w:tcPr>
          <w:p w14:paraId="31AE1799" w14:textId="77777777" w:rsidR="00A330C9" w:rsidRPr="000A6F9A" w:rsidRDefault="00A330C9" w:rsidP="004239F6">
            <w:pPr>
              <w:pStyle w:val="movimento"/>
              <w:rPr>
                <w:color w:val="002060"/>
              </w:rPr>
            </w:pPr>
            <w:r w:rsidRPr="000A6F9A">
              <w:rPr>
                <w:color w:val="002060"/>
              </w:rPr>
              <w:t>SCARPINI KANOL</w:t>
            </w:r>
          </w:p>
        </w:tc>
        <w:tc>
          <w:tcPr>
            <w:tcW w:w="2200" w:type="dxa"/>
            <w:tcMar>
              <w:top w:w="20" w:type="dxa"/>
              <w:left w:w="20" w:type="dxa"/>
              <w:bottom w:w="20" w:type="dxa"/>
              <w:right w:w="20" w:type="dxa"/>
            </w:tcMar>
            <w:vAlign w:val="center"/>
            <w:hideMark/>
          </w:tcPr>
          <w:p w14:paraId="7ECC1CB9" w14:textId="77777777" w:rsidR="00A330C9" w:rsidRPr="000A6F9A" w:rsidRDefault="00A330C9" w:rsidP="004239F6">
            <w:pPr>
              <w:pStyle w:val="movimento2"/>
              <w:rPr>
                <w:color w:val="002060"/>
              </w:rPr>
            </w:pPr>
            <w:r w:rsidRPr="000A6F9A">
              <w:rPr>
                <w:color w:val="002060"/>
              </w:rPr>
              <w:t xml:space="preserve">(CHIARAVALLE FUTSAL) </w:t>
            </w:r>
          </w:p>
        </w:tc>
        <w:tc>
          <w:tcPr>
            <w:tcW w:w="800" w:type="dxa"/>
            <w:tcMar>
              <w:top w:w="20" w:type="dxa"/>
              <w:left w:w="20" w:type="dxa"/>
              <w:bottom w:w="20" w:type="dxa"/>
              <w:right w:w="20" w:type="dxa"/>
            </w:tcMar>
            <w:vAlign w:val="center"/>
            <w:hideMark/>
          </w:tcPr>
          <w:p w14:paraId="7776E4B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731DFFB" w14:textId="77777777" w:rsidR="00A330C9" w:rsidRPr="000A6F9A" w:rsidRDefault="00A330C9" w:rsidP="004239F6">
            <w:pPr>
              <w:pStyle w:val="movimento"/>
              <w:rPr>
                <w:color w:val="002060"/>
              </w:rPr>
            </w:pPr>
            <w:r w:rsidRPr="000A6F9A">
              <w:rPr>
                <w:color w:val="002060"/>
              </w:rPr>
              <w:t>DI GIROLAMO RICCARDO</w:t>
            </w:r>
          </w:p>
        </w:tc>
        <w:tc>
          <w:tcPr>
            <w:tcW w:w="2200" w:type="dxa"/>
            <w:tcMar>
              <w:top w:w="20" w:type="dxa"/>
              <w:left w:w="20" w:type="dxa"/>
              <w:bottom w:w="20" w:type="dxa"/>
              <w:right w:w="20" w:type="dxa"/>
            </w:tcMar>
            <w:vAlign w:val="center"/>
            <w:hideMark/>
          </w:tcPr>
          <w:p w14:paraId="3F6A7860" w14:textId="77777777" w:rsidR="00A330C9" w:rsidRPr="000A6F9A" w:rsidRDefault="00A330C9" w:rsidP="004239F6">
            <w:pPr>
              <w:pStyle w:val="movimento2"/>
              <w:rPr>
                <w:color w:val="002060"/>
              </w:rPr>
            </w:pPr>
            <w:r w:rsidRPr="000A6F9A">
              <w:rPr>
                <w:color w:val="002060"/>
              </w:rPr>
              <w:t xml:space="preserve">(FERMANA FUTSAL 2022) </w:t>
            </w:r>
          </w:p>
        </w:tc>
      </w:tr>
      <w:tr w:rsidR="00A330C9" w:rsidRPr="000A6F9A" w14:paraId="78E8553C" w14:textId="77777777" w:rsidTr="004239F6">
        <w:tc>
          <w:tcPr>
            <w:tcW w:w="2200" w:type="dxa"/>
            <w:tcMar>
              <w:top w:w="20" w:type="dxa"/>
              <w:left w:w="20" w:type="dxa"/>
              <w:bottom w:w="20" w:type="dxa"/>
              <w:right w:w="20" w:type="dxa"/>
            </w:tcMar>
            <w:vAlign w:val="center"/>
            <w:hideMark/>
          </w:tcPr>
          <w:p w14:paraId="6AF1AFFD" w14:textId="77777777" w:rsidR="00A330C9" w:rsidRPr="000A6F9A" w:rsidRDefault="00A330C9" w:rsidP="004239F6">
            <w:pPr>
              <w:pStyle w:val="movimento"/>
              <w:rPr>
                <w:color w:val="002060"/>
              </w:rPr>
            </w:pPr>
            <w:r w:rsidRPr="000A6F9A">
              <w:rPr>
                <w:color w:val="002060"/>
              </w:rPr>
              <w:t>BECERICA NICOLO</w:t>
            </w:r>
          </w:p>
        </w:tc>
        <w:tc>
          <w:tcPr>
            <w:tcW w:w="2200" w:type="dxa"/>
            <w:tcMar>
              <w:top w:w="20" w:type="dxa"/>
              <w:left w:w="20" w:type="dxa"/>
              <w:bottom w:w="20" w:type="dxa"/>
              <w:right w:w="20" w:type="dxa"/>
            </w:tcMar>
            <w:vAlign w:val="center"/>
            <w:hideMark/>
          </w:tcPr>
          <w:p w14:paraId="54F96955" w14:textId="77777777" w:rsidR="00A330C9" w:rsidRPr="000A6F9A" w:rsidRDefault="00A330C9" w:rsidP="004239F6">
            <w:pPr>
              <w:pStyle w:val="movimento2"/>
              <w:rPr>
                <w:color w:val="002060"/>
              </w:rPr>
            </w:pPr>
            <w:r w:rsidRPr="000A6F9A">
              <w:rPr>
                <w:color w:val="002060"/>
              </w:rPr>
              <w:t xml:space="preserve">(MONTELUPONE CALCIO A 5) </w:t>
            </w:r>
          </w:p>
        </w:tc>
        <w:tc>
          <w:tcPr>
            <w:tcW w:w="800" w:type="dxa"/>
            <w:tcMar>
              <w:top w:w="20" w:type="dxa"/>
              <w:left w:w="20" w:type="dxa"/>
              <w:bottom w:w="20" w:type="dxa"/>
              <w:right w:w="20" w:type="dxa"/>
            </w:tcMar>
            <w:vAlign w:val="center"/>
            <w:hideMark/>
          </w:tcPr>
          <w:p w14:paraId="7F4AB56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01EDE6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B460986" w14:textId="77777777" w:rsidR="00A330C9" w:rsidRPr="000A6F9A" w:rsidRDefault="00A330C9" w:rsidP="004239F6">
            <w:pPr>
              <w:pStyle w:val="movimento2"/>
              <w:rPr>
                <w:color w:val="002060"/>
              </w:rPr>
            </w:pPr>
            <w:r w:rsidRPr="000A6F9A">
              <w:rPr>
                <w:color w:val="002060"/>
              </w:rPr>
              <w:t> </w:t>
            </w:r>
          </w:p>
        </w:tc>
      </w:tr>
    </w:tbl>
    <w:p w14:paraId="041ACCDF" w14:textId="77777777" w:rsidR="00A330C9" w:rsidRDefault="00A330C9" w:rsidP="00A330C9">
      <w:pPr>
        <w:pStyle w:val="breakline"/>
        <w:rPr>
          <w:color w:val="002060"/>
        </w:rPr>
      </w:pPr>
    </w:p>
    <w:p w14:paraId="1332340C"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08036A35"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060E2F6D" w14:textId="77777777" w:rsidR="00A330C9" w:rsidRPr="000A6F9A" w:rsidRDefault="00A330C9" w:rsidP="00A330C9">
      <w:pPr>
        <w:pStyle w:val="breakline"/>
        <w:rPr>
          <w:rFonts w:eastAsiaTheme="minorEastAsia"/>
          <w:color w:val="002060"/>
        </w:rPr>
      </w:pPr>
    </w:p>
    <w:p w14:paraId="693E169A" w14:textId="77777777" w:rsidR="00A330C9" w:rsidRPr="000A6F9A" w:rsidRDefault="00A330C9" w:rsidP="00A330C9">
      <w:pPr>
        <w:pStyle w:val="titoloprinc0"/>
        <w:rPr>
          <w:color w:val="002060"/>
        </w:rPr>
      </w:pPr>
      <w:r w:rsidRPr="000A6F9A">
        <w:rPr>
          <w:color w:val="002060"/>
        </w:rPr>
        <w:lastRenderedPageBreak/>
        <w:t>CLASSIFICA</w:t>
      </w:r>
    </w:p>
    <w:p w14:paraId="0DF60005" w14:textId="77777777" w:rsidR="00A330C9" w:rsidRPr="000A6F9A" w:rsidRDefault="00A330C9" w:rsidP="00A330C9">
      <w:pPr>
        <w:pStyle w:val="breakline"/>
        <w:rPr>
          <w:color w:val="002060"/>
        </w:rPr>
      </w:pPr>
    </w:p>
    <w:p w14:paraId="316B6CC6" w14:textId="77777777" w:rsidR="00A330C9" w:rsidRPr="000A6F9A" w:rsidRDefault="00A330C9" w:rsidP="00A330C9">
      <w:pPr>
        <w:pStyle w:val="breakline"/>
        <w:rPr>
          <w:color w:val="002060"/>
        </w:rPr>
      </w:pPr>
    </w:p>
    <w:p w14:paraId="0138C12C"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3886F05B"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77545"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D26D"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7764B"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1D4CA"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D3668"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CF246"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72DA4"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EA79F"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15DB1"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454D3" w14:textId="77777777" w:rsidR="00A330C9" w:rsidRPr="000A6F9A" w:rsidRDefault="00A330C9" w:rsidP="004239F6">
            <w:pPr>
              <w:pStyle w:val="headertabella0"/>
              <w:rPr>
                <w:color w:val="002060"/>
              </w:rPr>
            </w:pPr>
            <w:r w:rsidRPr="000A6F9A">
              <w:rPr>
                <w:color w:val="002060"/>
              </w:rPr>
              <w:t>PE</w:t>
            </w:r>
          </w:p>
        </w:tc>
      </w:tr>
      <w:tr w:rsidR="00A330C9" w:rsidRPr="000A6F9A" w14:paraId="323B3373"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BF9466" w14:textId="77777777" w:rsidR="00A330C9" w:rsidRPr="000A6F9A" w:rsidRDefault="00A330C9" w:rsidP="004239F6">
            <w:pPr>
              <w:pStyle w:val="rowtabella0"/>
              <w:rPr>
                <w:color w:val="002060"/>
              </w:rPr>
            </w:pPr>
            <w:r w:rsidRPr="000A6F9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CF83"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D93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D9CB"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E6D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778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6F35" w14:textId="77777777" w:rsidR="00A330C9" w:rsidRPr="000A6F9A" w:rsidRDefault="00A330C9" w:rsidP="004239F6">
            <w:pPr>
              <w:pStyle w:val="rowtabella0"/>
              <w:jc w:val="center"/>
              <w:rPr>
                <w:color w:val="002060"/>
              </w:rPr>
            </w:pPr>
            <w:r w:rsidRPr="000A6F9A">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0ECB8"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059E"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4FC6" w14:textId="77777777" w:rsidR="00A330C9" w:rsidRPr="000A6F9A" w:rsidRDefault="00A330C9" w:rsidP="004239F6">
            <w:pPr>
              <w:pStyle w:val="rowtabella0"/>
              <w:jc w:val="center"/>
              <w:rPr>
                <w:color w:val="002060"/>
              </w:rPr>
            </w:pPr>
            <w:r w:rsidRPr="000A6F9A">
              <w:rPr>
                <w:color w:val="002060"/>
              </w:rPr>
              <w:t>0</w:t>
            </w:r>
          </w:p>
        </w:tc>
      </w:tr>
      <w:tr w:rsidR="00A330C9" w:rsidRPr="000A6F9A" w14:paraId="293B094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1986C" w14:textId="77777777" w:rsidR="00A330C9" w:rsidRPr="000A6F9A" w:rsidRDefault="00A330C9" w:rsidP="004239F6">
            <w:pPr>
              <w:pStyle w:val="rowtabella0"/>
              <w:rPr>
                <w:color w:val="002060"/>
              </w:rPr>
            </w:pPr>
            <w:r w:rsidRPr="000A6F9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3251" w14:textId="77777777" w:rsidR="00A330C9" w:rsidRPr="000A6F9A" w:rsidRDefault="00A330C9" w:rsidP="004239F6">
            <w:pPr>
              <w:pStyle w:val="rowtabella0"/>
              <w:jc w:val="center"/>
              <w:rPr>
                <w:color w:val="002060"/>
              </w:rPr>
            </w:pPr>
            <w:r w:rsidRPr="000A6F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010D"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2F56"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A10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588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AB06" w14:textId="77777777" w:rsidR="00A330C9" w:rsidRPr="000A6F9A" w:rsidRDefault="00A330C9" w:rsidP="004239F6">
            <w:pPr>
              <w:pStyle w:val="rowtabella0"/>
              <w:jc w:val="center"/>
              <w:rPr>
                <w:color w:val="002060"/>
              </w:rPr>
            </w:pPr>
            <w:r w:rsidRPr="000A6F9A">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F4AC"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4F1D" w14:textId="77777777" w:rsidR="00A330C9" w:rsidRPr="000A6F9A" w:rsidRDefault="00A330C9" w:rsidP="004239F6">
            <w:pPr>
              <w:pStyle w:val="rowtabella0"/>
              <w:jc w:val="center"/>
              <w:rPr>
                <w:color w:val="002060"/>
              </w:rPr>
            </w:pPr>
            <w:r w:rsidRPr="000A6F9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E333" w14:textId="77777777" w:rsidR="00A330C9" w:rsidRPr="000A6F9A" w:rsidRDefault="00A330C9" w:rsidP="004239F6">
            <w:pPr>
              <w:pStyle w:val="rowtabella0"/>
              <w:jc w:val="center"/>
              <w:rPr>
                <w:color w:val="002060"/>
              </w:rPr>
            </w:pPr>
            <w:r w:rsidRPr="000A6F9A">
              <w:rPr>
                <w:color w:val="002060"/>
              </w:rPr>
              <w:t>0</w:t>
            </w:r>
          </w:p>
        </w:tc>
      </w:tr>
      <w:tr w:rsidR="00A330C9" w:rsidRPr="000A6F9A" w14:paraId="3375625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0866B" w14:textId="77777777" w:rsidR="00A330C9" w:rsidRPr="000A6F9A" w:rsidRDefault="00A330C9" w:rsidP="004239F6">
            <w:pPr>
              <w:pStyle w:val="rowtabella0"/>
              <w:rPr>
                <w:color w:val="002060"/>
                <w:lang w:val="en-US"/>
              </w:rPr>
            </w:pPr>
            <w:r w:rsidRPr="000A6F9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A098"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ACC5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3A99"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AA24"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0782"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FDAA" w14:textId="77777777" w:rsidR="00A330C9" w:rsidRPr="000A6F9A" w:rsidRDefault="00A330C9" w:rsidP="004239F6">
            <w:pPr>
              <w:pStyle w:val="rowtabella0"/>
              <w:jc w:val="center"/>
              <w:rPr>
                <w:color w:val="002060"/>
              </w:rPr>
            </w:pPr>
            <w:r w:rsidRPr="000A6F9A">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2AC4"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6A09"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A406" w14:textId="77777777" w:rsidR="00A330C9" w:rsidRPr="000A6F9A" w:rsidRDefault="00A330C9" w:rsidP="004239F6">
            <w:pPr>
              <w:pStyle w:val="rowtabella0"/>
              <w:jc w:val="center"/>
              <w:rPr>
                <w:color w:val="002060"/>
              </w:rPr>
            </w:pPr>
            <w:r w:rsidRPr="000A6F9A">
              <w:rPr>
                <w:color w:val="002060"/>
              </w:rPr>
              <w:t>0</w:t>
            </w:r>
          </w:p>
        </w:tc>
      </w:tr>
      <w:tr w:rsidR="00A330C9" w:rsidRPr="000A6F9A" w14:paraId="4BA62FF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A1CCA" w14:textId="77777777" w:rsidR="00A330C9" w:rsidRPr="000A6F9A" w:rsidRDefault="00A330C9" w:rsidP="004239F6">
            <w:pPr>
              <w:pStyle w:val="rowtabella0"/>
              <w:rPr>
                <w:color w:val="002060"/>
              </w:rPr>
            </w:pPr>
            <w:r w:rsidRPr="000A6F9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36EA"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9E6C"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9955"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34B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F3F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5B3A" w14:textId="77777777" w:rsidR="00A330C9" w:rsidRPr="000A6F9A" w:rsidRDefault="00A330C9" w:rsidP="004239F6">
            <w:pPr>
              <w:pStyle w:val="rowtabella0"/>
              <w:jc w:val="center"/>
              <w:rPr>
                <w:color w:val="002060"/>
              </w:rPr>
            </w:pPr>
            <w:r w:rsidRPr="000A6F9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6E9A" w14:textId="77777777" w:rsidR="00A330C9" w:rsidRPr="000A6F9A" w:rsidRDefault="00A330C9" w:rsidP="004239F6">
            <w:pPr>
              <w:pStyle w:val="rowtabella0"/>
              <w:jc w:val="center"/>
              <w:rPr>
                <w:color w:val="002060"/>
              </w:rPr>
            </w:pPr>
            <w:r w:rsidRPr="000A6F9A">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DC11"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C5503" w14:textId="77777777" w:rsidR="00A330C9" w:rsidRPr="000A6F9A" w:rsidRDefault="00A330C9" w:rsidP="004239F6">
            <w:pPr>
              <w:pStyle w:val="rowtabella0"/>
              <w:jc w:val="center"/>
              <w:rPr>
                <w:color w:val="002060"/>
              </w:rPr>
            </w:pPr>
            <w:r w:rsidRPr="000A6F9A">
              <w:rPr>
                <w:color w:val="002060"/>
              </w:rPr>
              <w:t>0</w:t>
            </w:r>
          </w:p>
        </w:tc>
      </w:tr>
      <w:tr w:rsidR="00A330C9" w:rsidRPr="000A6F9A" w14:paraId="06EB5D2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A71A4" w14:textId="77777777" w:rsidR="00A330C9" w:rsidRPr="000A6F9A" w:rsidRDefault="00A330C9" w:rsidP="004239F6">
            <w:pPr>
              <w:pStyle w:val="rowtabella0"/>
              <w:rPr>
                <w:color w:val="002060"/>
              </w:rPr>
            </w:pPr>
            <w:r w:rsidRPr="000A6F9A">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7DC9"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86B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470A"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F30B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9E1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C9D23" w14:textId="77777777" w:rsidR="00A330C9" w:rsidRPr="000A6F9A" w:rsidRDefault="00A330C9" w:rsidP="004239F6">
            <w:pPr>
              <w:pStyle w:val="rowtabella0"/>
              <w:jc w:val="center"/>
              <w:rPr>
                <w:color w:val="002060"/>
              </w:rPr>
            </w:pPr>
            <w:r w:rsidRPr="000A6F9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3E2D" w14:textId="77777777" w:rsidR="00A330C9" w:rsidRPr="000A6F9A" w:rsidRDefault="00A330C9" w:rsidP="004239F6">
            <w:pPr>
              <w:pStyle w:val="rowtabella0"/>
              <w:jc w:val="center"/>
              <w:rPr>
                <w:color w:val="002060"/>
              </w:rPr>
            </w:pPr>
            <w:r w:rsidRPr="000A6F9A">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3BDC"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35F9" w14:textId="77777777" w:rsidR="00A330C9" w:rsidRPr="000A6F9A" w:rsidRDefault="00A330C9" w:rsidP="004239F6">
            <w:pPr>
              <w:pStyle w:val="rowtabella0"/>
              <w:jc w:val="center"/>
              <w:rPr>
                <w:color w:val="002060"/>
              </w:rPr>
            </w:pPr>
            <w:r w:rsidRPr="000A6F9A">
              <w:rPr>
                <w:color w:val="002060"/>
              </w:rPr>
              <w:t>0</w:t>
            </w:r>
          </w:p>
        </w:tc>
      </w:tr>
      <w:tr w:rsidR="00A330C9" w:rsidRPr="000A6F9A" w14:paraId="1509D03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0CCBA" w14:textId="77777777" w:rsidR="00A330C9" w:rsidRPr="000A6F9A" w:rsidRDefault="00A330C9" w:rsidP="004239F6">
            <w:pPr>
              <w:pStyle w:val="rowtabella0"/>
              <w:rPr>
                <w:color w:val="002060"/>
              </w:rPr>
            </w:pPr>
            <w:r w:rsidRPr="000A6F9A">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BA36"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7DC2"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37B01"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B50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657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C42C"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7B76E" w14:textId="77777777" w:rsidR="00A330C9" w:rsidRPr="000A6F9A" w:rsidRDefault="00A330C9" w:rsidP="004239F6">
            <w:pPr>
              <w:pStyle w:val="rowtabella0"/>
              <w:jc w:val="center"/>
              <w:rPr>
                <w:color w:val="002060"/>
              </w:rPr>
            </w:pPr>
            <w:r w:rsidRPr="000A6F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E2E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BAEC" w14:textId="77777777" w:rsidR="00A330C9" w:rsidRPr="000A6F9A" w:rsidRDefault="00A330C9" w:rsidP="004239F6">
            <w:pPr>
              <w:pStyle w:val="rowtabella0"/>
              <w:jc w:val="center"/>
              <w:rPr>
                <w:color w:val="002060"/>
              </w:rPr>
            </w:pPr>
            <w:r w:rsidRPr="000A6F9A">
              <w:rPr>
                <w:color w:val="002060"/>
              </w:rPr>
              <w:t>0</w:t>
            </w:r>
          </w:p>
        </w:tc>
      </w:tr>
      <w:tr w:rsidR="00A330C9" w:rsidRPr="000A6F9A" w14:paraId="2A7F33D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6B291" w14:textId="77777777" w:rsidR="00A330C9" w:rsidRPr="000A6F9A" w:rsidRDefault="00A330C9" w:rsidP="004239F6">
            <w:pPr>
              <w:pStyle w:val="rowtabella0"/>
              <w:rPr>
                <w:color w:val="002060"/>
              </w:rPr>
            </w:pPr>
            <w:r w:rsidRPr="000A6F9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2890"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9E585"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E48D"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C8C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F559"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531A0" w14:textId="77777777" w:rsidR="00A330C9" w:rsidRPr="000A6F9A" w:rsidRDefault="00A330C9" w:rsidP="004239F6">
            <w:pPr>
              <w:pStyle w:val="rowtabella0"/>
              <w:jc w:val="center"/>
              <w:rPr>
                <w:color w:val="002060"/>
              </w:rPr>
            </w:pPr>
            <w:r w:rsidRPr="000A6F9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75E1" w14:textId="77777777" w:rsidR="00A330C9" w:rsidRPr="000A6F9A" w:rsidRDefault="00A330C9" w:rsidP="004239F6">
            <w:pPr>
              <w:pStyle w:val="rowtabella0"/>
              <w:jc w:val="center"/>
              <w:rPr>
                <w:color w:val="002060"/>
              </w:rPr>
            </w:pPr>
            <w:r w:rsidRPr="000A6F9A">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1FC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72AD" w14:textId="77777777" w:rsidR="00A330C9" w:rsidRPr="000A6F9A" w:rsidRDefault="00A330C9" w:rsidP="004239F6">
            <w:pPr>
              <w:pStyle w:val="rowtabella0"/>
              <w:jc w:val="center"/>
              <w:rPr>
                <w:color w:val="002060"/>
              </w:rPr>
            </w:pPr>
            <w:r w:rsidRPr="000A6F9A">
              <w:rPr>
                <w:color w:val="002060"/>
              </w:rPr>
              <w:t>0</w:t>
            </w:r>
          </w:p>
        </w:tc>
      </w:tr>
      <w:tr w:rsidR="00A330C9" w:rsidRPr="000A6F9A" w14:paraId="298C5D4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45C2D" w14:textId="77777777" w:rsidR="00A330C9" w:rsidRPr="000A6F9A" w:rsidRDefault="00A330C9" w:rsidP="004239F6">
            <w:pPr>
              <w:pStyle w:val="rowtabella0"/>
              <w:rPr>
                <w:color w:val="002060"/>
              </w:rPr>
            </w:pPr>
            <w:r w:rsidRPr="000A6F9A">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1677"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7D7A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13D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8BD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E9E3"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8314"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7966" w14:textId="77777777" w:rsidR="00A330C9" w:rsidRPr="000A6F9A" w:rsidRDefault="00A330C9" w:rsidP="004239F6">
            <w:pPr>
              <w:pStyle w:val="rowtabella0"/>
              <w:jc w:val="center"/>
              <w:rPr>
                <w:color w:val="002060"/>
              </w:rPr>
            </w:pPr>
            <w:r w:rsidRPr="000A6F9A">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DFD72"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CB84" w14:textId="77777777" w:rsidR="00A330C9" w:rsidRPr="000A6F9A" w:rsidRDefault="00A330C9" w:rsidP="004239F6">
            <w:pPr>
              <w:pStyle w:val="rowtabella0"/>
              <w:jc w:val="center"/>
              <w:rPr>
                <w:color w:val="002060"/>
              </w:rPr>
            </w:pPr>
            <w:r w:rsidRPr="000A6F9A">
              <w:rPr>
                <w:color w:val="002060"/>
              </w:rPr>
              <w:t>0</w:t>
            </w:r>
          </w:p>
        </w:tc>
      </w:tr>
      <w:tr w:rsidR="00A330C9" w:rsidRPr="000A6F9A" w14:paraId="21A2AE6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E30380" w14:textId="77777777" w:rsidR="00A330C9" w:rsidRPr="000A6F9A" w:rsidRDefault="00A330C9" w:rsidP="004239F6">
            <w:pPr>
              <w:pStyle w:val="rowtabella0"/>
              <w:rPr>
                <w:color w:val="002060"/>
              </w:rPr>
            </w:pPr>
            <w:r w:rsidRPr="000A6F9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9FA6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7FE0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771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5C5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3BD0"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7C0C" w14:textId="77777777" w:rsidR="00A330C9" w:rsidRPr="000A6F9A" w:rsidRDefault="00A330C9" w:rsidP="004239F6">
            <w:pPr>
              <w:pStyle w:val="rowtabella0"/>
              <w:jc w:val="center"/>
              <w:rPr>
                <w:color w:val="002060"/>
              </w:rPr>
            </w:pPr>
            <w:r w:rsidRPr="000A6F9A">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797E7" w14:textId="77777777" w:rsidR="00A330C9" w:rsidRPr="000A6F9A" w:rsidRDefault="00A330C9" w:rsidP="004239F6">
            <w:pPr>
              <w:pStyle w:val="rowtabella0"/>
              <w:jc w:val="center"/>
              <w:rPr>
                <w:color w:val="002060"/>
              </w:rPr>
            </w:pPr>
            <w:r w:rsidRPr="000A6F9A">
              <w:rPr>
                <w:color w:val="002060"/>
              </w:rPr>
              <w:t>179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B2D9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EE4D" w14:textId="77777777" w:rsidR="00A330C9" w:rsidRPr="000A6F9A" w:rsidRDefault="00A330C9" w:rsidP="004239F6">
            <w:pPr>
              <w:pStyle w:val="rowtabella0"/>
              <w:jc w:val="center"/>
              <w:rPr>
                <w:color w:val="002060"/>
              </w:rPr>
            </w:pPr>
            <w:r w:rsidRPr="000A6F9A">
              <w:rPr>
                <w:color w:val="002060"/>
              </w:rPr>
              <w:t>0</w:t>
            </w:r>
          </w:p>
        </w:tc>
      </w:tr>
      <w:tr w:rsidR="00A330C9" w:rsidRPr="000A6F9A" w14:paraId="3B51B1E7"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0A7D1D" w14:textId="77777777" w:rsidR="00A330C9" w:rsidRPr="000A6F9A" w:rsidRDefault="00A330C9" w:rsidP="004239F6">
            <w:pPr>
              <w:pStyle w:val="rowtabella0"/>
              <w:rPr>
                <w:color w:val="002060"/>
              </w:rPr>
            </w:pPr>
            <w:r w:rsidRPr="000A6F9A">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B0E1"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7E6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21DE"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72EA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3B0D"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2EE7"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0AD8" w14:textId="77777777" w:rsidR="00A330C9" w:rsidRPr="000A6F9A" w:rsidRDefault="00A330C9" w:rsidP="004239F6">
            <w:pPr>
              <w:pStyle w:val="rowtabella0"/>
              <w:jc w:val="center"/>
              <w:rPr>
                <w:color w:val="002060"/>
              </w:rPr>
            </w:pPr>
            <w:r w:rsidRPr="000A6F9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4B96B" w14:textId="77777777" w:rsidR="00A330C9" w:rsidRPr="000A6F9A" w:rsidRDefault="00A330C9" w:rsidP="004239F6">
            <w:pPr>
              <w:pStyle w:val="rowtabella0"/>
              <w:jc w:val="center"/>
              <w:rPr>
                <w:color w:val="002060"/>
              </w:rPr>
            </w:pPr>
            <w:r w:rsidRPr="000A6F9A">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F325" w14:textId="77777777" w:rsidR="00A330C9" w:rsidRPr="000A6F9A" w:rsidRDefault="00A330C9" w:rsidP="004239F6">
            <w:pPr>
              <w:pStyle w:val="rowtabella0"/>
              <w:jc w:val="center"/>
              <w:rPr>
                <w:color w:val="002060"/>
              </w:rPr>
            </w:pPr>
            <w:r w:rsidRPr="000A6F9A">
              <w:rPr>
                <w:color w:val="002060"/>
              </w:rPr>
              <w:t>0</w:t>
            </w:r>
          </w:p>
        </w:tc>
      </w:tr>
    </w:tbl>
    <w:p w14:paraId="4822AE21" w14:textId="77777777" w:rsidR="00A330C9" w:rsidRPr="000A6F9A" w:rsidRDefault="00A330C9" w:rsidP="00A330C9">
      <w:pPr>
        <w:pStyle w:val="breakline"/>
        <w:rPr>
          <w:rFonts w:eastAsiaTheme="minorEastAsia"/>
          <w:color w:val="002060"/>
        </w:rPr>
      </w:pPr>
    </w:p>
    <w:p w14:paraId="757EFF34" w14:textId="77777777" w:rsidR="00A330C9" w:rsidRPr="000A6F9A" w:rsidRDefault="00A330C9" w:rsidP="00A330C9">
      <w:pPr>
        <w:pStyle w:val="breakline"/>
        <w:rPr>
          <w:color w:val="002060"/>
        </w:rPr>
      </w:pPr>
    </w:p>
    <w:p w14:paraId="24115837" w14:textId="77777777" w:rsidR="00A330C9" w:rsidRPr="000A6F9A" w:rsidRDefault="00A330C9" w:rsidP="00A330C9">
      <w:pPr>
        <w:pStyle w:val="sottotitolocampionato10"/>
        <w:rPr>
          <w:color w:val="002060"/>
        </w:rPr>
      </w:pPr>
      <w:r w:rsidRPr="000A6F9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4173A8B9"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2063A"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CD83"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A10C1"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180C0"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507E9"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D5E66"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B1FFB"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6D17B"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F015F"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4815E" w14:textId="77777777" w:rsidR="00A330C9" w:rsidRPr="000A6F9A" w:rsidRDefault="00A330C9" w:rsidP="004239F6">
            <w:pPr>
              <w:pStyle w:val="headertabella0"/>
              <w:rPr>
                <w:color w:val="002060"/>
              </w:rPr>
            </w:pPr>
            <w:r w:rsidRPr="000A6F9A">
              <w:rPr>
                <w:color w:val="002060"/>
              </w:rPr>
              <w:t>PE</w:t>
            </w:r>
          </w:p>
        </w:tc>
      </w:tr>
      <w:tr w:rsidR="00A330C9" w:rsidRPr="000A6F9A" w14:paraId="13A1AD70"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1C962E" w14:textId="77777777" w:rsidR="00A330C9" w:rsidRPr="000A6F9A" w:rsidRDefault="00A330C9" w:rsidP="004239F6">
            <w:pPr>
              <w:pStyle w:val="rowtabella0"/>
              <w:rPr>
                <w:color w:val="002060"/>
              </w:rPr>
            </w:pPr>
            <w:r w:rsidRPr="000A6F9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A1571"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54267"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45A7"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0883"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5523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2262" w14:textId="77777777" w:rsidR="00A330C9" w:rsidRPr="000A6F9A" w:rsidRDefault="00A330C9" w:rsidP="004239F6">
            <w:pPr>
              <w:pStyle w:val="rowtabella0"/>
              <w:jc w:val="center"/>
              <w:rPr>
                <w:color w:val="002060"/>
              </w:rPr>
            </w:pPr>
            <w:r w:rsidRPr="000A6F9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6B164"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0E1C" w14:textId="77777777" w:rsidR="00A330C9" w:rsidRPr="000A6F9A" w:rsidRDefault="00A330C9" w:rsidP="004239F6">
            <w:pPr>
              <w:pStyle w:val="rowtabella0"/>
              <w:jc w:val="center"/>
              <w:rPr>
                <w:color w:val="002060"/>
              </w:rPr>
            </w:pPr>
            <w:r w:rsidRPr="000A6F9A">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3EA3" w14:textId="77777777" w:rsidR="00A330C9" w:rsidRPr="000A6F9A" w:rsidRDefault="00A330C9" w:rsidP="004239F6">
            <w:pPr>
              <w:pStyle w:val="rowtabella0"/>
              <w:jc w:val="center"/>
              <w:rPr>
                <w:color w:val="002060"/>
              </w:rPr>
            </w:pPr>
            <w:r w:rsidRPr="000A6F9A">
              <w:rPr>
                <w:color w:val="002060"/>
              </w:rPr>
              <w:t>0</w:t>
            </w:r>
          </w:p>
        </w:tc>
      </w:tr>
      <w:tr w:rsidR="00A330C9" w:rsidRPr="000A6F9A" w14:paraId="5463EBD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75A55" w14:textId="77777777" w:rsidR="00A330C9" w:rsidRPr="000A6F9A" w:rsidRDefault="00A330C9" w:rsidP="004239F6">
            <w:pPr>
              <w:pStyle w:val="rowtabella0"/>
              <w:rPr>
                <w:color w:val="002060"/>
              </w:rPr>
            </w:pPr>
            <w:r w:rsidRPr="000A6F9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5502"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F74E"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5369"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EC87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AD6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4414" w14:textId="77777777" w:rsidR="00A330C9" w:rsidRPr="000A6F9A" w:rsidRDefault="00A330C9" w:rsidP="004239F6">
            <w:pPr>
              <w:pStyle w:val="rowtabella0"/>
              <w:jc w:val="center"/>
              <w:rPr>
                <w:color w:val="002060"/>
              </w:rPr>
            </w:pPr>
            <w:r w:rsidRPr="000A6F9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9B6B" w14:textId="77777777" w:rsidR="00A330C9" w:rsidRPr="000A6F9A" w:rsidRDefault="00A330C9" w:rsidP="004239F6">
            <w:pPr>
              <w:pStyle w:val="rowtabella0"/>
              <w:jc w:val="center"/>
              <w:rPr>
                <w:color w:val="002060"/>
              </w:rPr>
            </w:pPr>
            <w:r w:rsidRPr="000A6F9A">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D1DC7"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C4731" w14:textId="77777777" w:rsidR="00A330C9" w:rsidRPr="000A6F9A" w:rsidRDefault="00A330C9" w:rsidP="004239F6">
            <w:pPr>
              <w:pStyle w:val="rowtabella0"/>
              <w:jc w:val="center"/>
              <w:rPr>
                <w:color w:val="002060"/>
              </w:rPr>
            </w:pPr>
            <w:r w:rsidRPr="000A6F9A">
              <w:rPr>
                <w:color w:val="002060"/>
              </w:rPr>
              <w:t>0</w:t>
            </w:r>
          </w:p>
        </w:tc>
      </w:tr>
      <w:tr w:rsidR="00A330C9" w:rsidRPr="000A6F9A" w14:paraId="24ADF35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C0E39" w14:textId="77777777" w:rsidR="00A330C9" w:rsidRPr="000A6F9A" w:rsidRDefault="00A330C9" w:rsidP="004239F6">
            <w:pPr>
              <w:pStyle w:val="rowtabella0"/>
              <w:rPr>
                <w:color w:val="002060"/>
                <w:lang w:val="en-US"/>
              </w:rPr>
            </w:pPr>
            <w:r w:rsidRPr="000A6F9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5622"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1D6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F19EF"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2BDC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D1A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342A"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D4B9" w14:textId="77777777" w:rsidR="00A330C9" w:rsidRPr="000A6F9A" w:rsidRDefault="00A330C9" w:rsidP="004239F6">
            <w:pPr>
              <w:pStyle w:val="rowtabella0"/>
              <w:jc w:val="center"/>
              <w:rPr>
                <w:color w:val="002060"/>
              </w:rPr>
            </w:pPr>
            <w:r w:rsidRPr="000A6F9A">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19028"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04EE" w14:textId="77777777" w:rsidR="00A330C9" w:rsidRPr="000A6F9A" w:rsidRDefault="00A330C9" w:rsidP="004239F6">
            <w:pPr>
              <w:pStyle w:val="rowtabella0"/>
              <w:jc w:val="center"/>
              <w:rPr>
                <w:color w:val="002060"/>
              </w:rPr>
            </w:pPr>
            <w:r w:rsidRPr="000A6F9A">
              <w:rPr>
                <w:color w:val="002060"/>
              </w:rPr>
              <w:t>0</w:t>
            </w:r>
          </w:p>
        </w:tc>
      </w:tr>
      <w:tr w:rsidR="00A330C9" w:rsidRPr="000A6F9A" w14:paraId="38F3268A"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DBC2E" w14:textId="77777777" w:rsidR="00A330C9" w:rsidRPr="000A6F9A" w:rsidRDefault="00A330C9" w:rsidP="004239F6">
            <w:pPr>
              <w:pStyle w:val="rowtabella0"/>
              <w:rPr>
                <w:color w:val="002060"/>
              </w:rPr>
            </w:pPr>
            <w:r w:rsidRPr="000A6F9A">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90D8C"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8FB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B7A35"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2077"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4D92"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B9CD" w14:textId="77777777" w:rsidR="00A330C9" w:rsidRPr="000A6F9A" w:rsidRDefault="00A330C9" w:rsidP="004239F6">
            <w:pPr>
              <w:pStyle w:val="rowtabella0"/>
              <w:jc w:val="center"/>
              <w:rPr>
                <w:color w:val="002060"/>
              </w:rPr>
            </w:pPr>
            <w:r w:rsidRPr="000A6F9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A632"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292E6"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4703" w14:textId="77777777" w:rsidR="00A330C9" w:rsidRPr="000A6F9A" w:rsidRDefault="00A330C9" w:rsidP="004239F6">
            <w:pPr>
              <w:pStyle w:val="rowtabella0"/>
              <w:jc w:val="center"/>
              <w:rPr>
                <w:color w:val="002060"/>
              </w:rPr>
            </w:pPr>
            <w:r w:rsidRPr="000A6F9A">
              <w:rPr>
                <w:color w:val="002060"/>
              </w:rPr>
              <w:t>0</w:t>
            </w:r>
          </w:p>
        </w:tc>
      </w:tr>
      <w:tr w:rsidR="00A330C9" w:rsidRPr="000A6F9A" w14:paraId="4826C39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A5DEA" w14:textId="77777777" w:rsidR="00A330C9" w:rsidRPr="000A6F9A" w:rsidRDefault="00A330C9" w:rsidP="004239F6">
            <w:pPr>
              <w:pStyle w:val="rowtabella0"/>
              <w:rPr>
                <w:color w:val="002060"/>
              </w:rPr>
            </w:pPr>
            <w:r w:rsidRPr="000A6F9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B56D"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BACA"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A6F5"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4DB1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1C9C"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44DEF"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ABAF" w14:textId="77777777" w:rsidR="00A330C9" w:rsidRPr="000A6F9A" w:rsidRDefault="00A330C9" w:rsidP="004239F6">
            <w:pPr>
              <w:pStyle w:val="rowtabella0"/>
              <w:jc w:val="center"/>
              <w:rPr>
                <w:color w:val="002060"/>
              </w:rPr>
            </w:pPr>
            <w:r w:rsidRPr="000A6F9A">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D149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D1A7" w14:textId="77777777" w:rsidR="00A330C9" w:rsidRPr="000A6F9A" w:rsidRDefault="00A330C9" w:rsidP="004239F6">
            <w:pPr>
              <w:pStyle w:val="rowtabella0"/>
              <w:jc w:val="center"/>
              <w:rPr>
                <w:color w:val="002060"/>
              </w:rPr>
            </w:pPr>
            <w:r w:rsidRPr="000A6F9A">
              <w:rPr>
                <w:color w:val="002060"/>
              </w:rPr>
              <w:t>0</w:t>
            </w:r>
          </w:p>
        </w:tc>
      </w:tr>
      <w:tr w:rsidR="00A330C9" w:rsidRPr="000A6F9A" w14:paraId="2FA41F4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B56F9" w14:textId="77777777" w:rsidR="00A330C9" w:rsidRPr="000A6F9A" w:rsidRDefault="00A330C9" w:rsidP="004239F6">
            <w:pPr>
              <w:pStyle w:val="rowtabella0"/>
              <w:rPr>
                <w:color w:val="002060"/>
              </w:rPr>
            </w:pPr>
            <w:r w:rsidRPr="000A6F9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4861"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745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571F"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2EB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A58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FD39"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335DF"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6E66"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165A" w14:textId="77777777" w:rsidR="00A330C9" w:rsidRPr="000A6F9A" w:rsidRDefault="00A330C9" w:rsidP="004239F6">
            <w:pPr>
              <w:pStyle w:val="rowtabella0"/>
              <w:jc w:val="center"/>
              <w:rPr>
                <w:color w:val="002060"/>
              </w:rPr>
            </w:pPr>
            <w:r w:rsidRPr="000A6F9A">
              <w:rPr>
                <w:color w:val="002060"/>
              </w:rPr>
              <w:t>0</w:t>
            </w:r>
          </w:p>
        </w:tc>
      </w:tr>
      <w:tr w:rsidR="00A330C9" w:rsidRPr="000A6F9A" w14:paraId="411C0D9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01964" w14:textId="77777777" w:rsidR="00A330C9" w:rsidRPr="000A6F9A" w:rsidRDefault="00A330C9" w:rsidP="004239F6">
            <w:pPr>
              <w:pStyle w:val="rowtabella0"/>
              <w:rPr>
                <w:color w:val="002060"/>
              </w:rPr>
            </w:pPr>
            <w:r w:rsidRPr="000A6F9A">
              <w:rPr>
                <w:color w:val="002060"/>
              </w:rPr>
              <w:t xml:space="preserve">A.S.D. </w:t>
            </w:r>
            <w:proofErr w:type="gramStart"/>
            <w:r w:rsidRPr="000A6F9A">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F92F"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2A1D"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4A30"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015B"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9EBCF"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81F52" w14:textId="77777777" w:rsidR="00A330C9" w:rsidRPr="000A6F9A" w:rsidRDefault="00A330C9" w:rsidP="004239F6">
            <w:pPr>
              <w:pStyle w:val="rowtabella0"/>
              <w:jc w:val="center"/>
              <w:rPr>
                <w:color w:val="002060"/>
              </w:rPr>
            </w:pPr>
            <w:r w:rsidRPr="000A6F9A">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4C54" w14:textId="77777777" w:rsidR="00A330C9" w:rsidRPr="000A6F9A" w:rsidRDefault="00A330C9" w:rsidP="004239F6">
            <w:pPr>
              <w:pStyle w:val="rowtabella0"/>
              <w:jc w:val="center"/>
              <w:rPr>
                <w:color w:val="002060"/>
              </w:rPr>
            </w:pPr>
            <w:r w:rsidRPr="000A6F9A">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0D8D"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CEAA" w14:textId="77777777" w:rsidR="00A330C9" w:rsidRPr="000A6F9A" w:rsidRDefault="00A330C9" w:rsidP="004239F6">
            <w:pPr>
              <w:pStyle w:val="rowtabella0"/>
              <w:jc w:val="center"/>
              <w:rPr>
                <w:color w:val="002060"/>
              </w:rPr>
            </w:pPr>
            <w:r w:rsidRPr="000A6F9A">
              <w:rPr>
                <w:color w:val="002060"/>
              </w:rPr>
              <w:t>0</w:t>
            </w:r>
          </w:p>
        </w:tc>
      </w:tr>
      <w:tr w:rsidR="00A330C9" w:rsidRPr="000A6F9A" w14:paraId="0C163A9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1949F" w14:textId="77777777" w:rsidR="00A330C9" w:rsidRPr="000A6F9A" w:rsidRDefault="00A330C9" w:rsidP="004239F6">
            <w:pPr>
              <w:pStyle w:val="rowtabella0"/>
              <w:rPr>
                <w:color w:val="002060"/>
              </w:rPr>
            </w:pPr>
            <w:r w:rsidRPr="000A6F9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F77E5"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67D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0F79"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7E8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FEA0"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0417"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902A" w14:textId="77777777" w:rsidR="00A330C9" w:rsidRPr="000A6F9A" w:rsidRDefault="00A330C9" w:rsidP="004239F6">
            <w:pPr>
              <w:pStyle w:val="rowtabella0"/>
              <w:jc w:val="center"/>
              <w:rPr>
                <w:color w:val="002060"/>
              </w:rPr>
            </w:pPr>
            <w:r w:rsidRPr="000A6F9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82BC"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3A37" w14:textId="77777777" w:rsidR="00A330C9" w:rsidRPr="000A6F9A" w:rsidRDefault="00A330C9" w:rsidP="004239F6">
            <w:pPr>
              <w:pStyle w:val="rowtabella0"/>
              <w:jc w:val="center"/>
              <w:rPr>
                <w:color w:val="002060"/>
              </w:rPr>
            </w:pPr>
            <w:r w:rsidRPr="000A6F9A">
              <w:rPr>
                <w:color w:val="002060"/>
              </w:rPr>
              <w:t>0</w:t>
            </w:r>
          </w:p>
        </w:tc>
      </w:tr>
      <w:tr w:rsidR="00A330C9" w:rsidRPr="000A6F9A" w14:paraId="09B0532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311FE" w14:textId="77777777" w:rsidR="00A330C9" w:rsidRPr="000A6F9A" w:rsidRDefault="00A330C9" w:rsidP="004239F6">
            <w:pPr>
              <w:pStyle w:val="rowtabella0"/>
              <w:rPr>
                <w:color w:val="002060"/>
              </w:rPr>
            </w:pPr>
            <w:r w:rsidRPr="000A6F9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1443"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4A2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63CD"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6F7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9E05B"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0B87B"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3415"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C498"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F98D" w14:textId="77777777" w:rsidR="00A330C9" w:rsidRPr="000A6F9A" w:rsidRDefault="00A330C9" w:rsidP="004239F6">
            <w:pPr>
              <w:pStyle w:val="rowtabella0"/>
              <w:jc w:val="center"/>
              <w:rPr>
                <w:color w:val="002060"/>
              </w:rPr>
            </w:pPr>
            <w:r w:rsidRPr="000A6F9A">
              <w:rPr>
                <w:color w:val="002060"/>
              </w:rPr>
              <w:t>0</w:t>
            </w:r>
          </w:p>
        </w:tc>
      </w:tr>
      <w:tr w:rsidR="00A330C9" w:rsidRPr="000A6F9A" w14:paraId="0EF8557A"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725967" w14:textId="77777777" w:rsidR="00A330C9" w:rsidRPr="000A6F9A" w:rsidRDefault="00A330C9" w:rsidP="004239F6">
            <w:pPr>
              <w:pStyle w:val="rowtabella0"/>
              <w:rPr>
                <w:color w:val="002060"/>
                <w:lang w:val="en-US"/>
              </w:rPr>
            </w:pPr>
            <w:r w:rsidRPr="000A6F9A">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AFA4"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FDA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7F5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91E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15530"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0AB4" w14:textId="77777777" w:rsidR="00A330C9" w:rsidRPr="000A6F9A" w:rsidRDefault="00A330C9" w:rsidP="004239F6">
            <w:pPr>
              <w:pStyle w:val="rowtabella0"/>
              <w:jc w:val="center"/>
              <w:rPr>
                <w:color w:val="002060"/>
              </w:rPr>
            </w:pPr>
            <w:r w:rsidRPr="000A6F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3CF5" w14:textId="77777777" w:rsidR="00A330C9" w:rsidRPr="000A6F9A" w:rsidRDefault="00A330C9" w:rsidP="004239F6">
            <w:pPr>
              <w:pStyle w:val="rowtabella0"/>
              <w:jc w:val="center"/>
              <w:rPr>
                <w:color w:val="002060"/>
              </w:rPr>
            </w:pPr>
            <w:r w:rsidRPr="000A6F9A">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86B3A" w14:textId="77777777" w:rsidR="00A330C9" w:rsidRPr="000A6F9A" w:rsidRDefault="00A330C9" w:rsidP="004239F6">
            <w:pPr>
              <w:pStyle w:val="rowtabella0"/>
              <w:jc w:val="center"/>
              <w:rPr>
                <w:color w:val="002060"/>
              </w:rPr>
            </w:pPr>
            <w:r w:rsidRPr="000A6F9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68350" w14:textId="77777777" w:rsidR="00A330C9" w:rsidRPr="000A6F9A" w:rsidRDefault="00A330C9" w:rsidP="004239F6">
            <w:pPr>
              <w:pStyle w:val="rowtabella0"/>
              <w:jc w:val="center"/>
              <w:rPr>
                <w:color w:val="002060"/>
              </w:rPr>
            </w:pPr>
            <w:r w:rsidRPr="000A6F9A">
              <w:rPr>
                <w:color w:val="002060"/>
              </w:rPr>
              <w:t>0</w:t>
            </w:r>
          </w:p>
        </w:tc>
      </w:tr>
    </w:tbl>
    <w:p w14:paraId="67F3F2BF" w14:textId="77777777" w:rsidR="00A330C9" w:rsidRPr="000A6F9A" w:rsidRDefault="00A330C9" w:rsidP="00A330C9">
      <w:pPr>
        <w:pStyle w:val="breakline"/>
        <w:rPr>
          <w:color w:val="002060"/>
        </w:rPr>
      </w:pPr>
    </w:p>
    <w:p w14:paraId="14B489E4" w14:textId="77777777" w:rsidR="00A330C9" w:rsidRPr="000A6F9A" w:rsidRDefault="00A330C9" w:rsidP="00A330C9">
      <w:pPr>
        <w:pStyle w:val="titoloprinc0"/>
        <w:rPr>
          <w:color w:val="002060"/>
        </w:rPr>
      </w:pPr>
      <w:r w:rsidRPr="000A6F9A">
        <w:rPr>
          <w:color w:val="002060"/>
        </w:rPr>
        <w:t>PROGRAMMA GARE</w:t>
      </w:r>
    </w:p>
    <w:p w14:paraId="6D1AB702" w14:textId="77777777" w:rsidR="00A330C9" w:rsidRPr="000A6F9A" w:rsidRDefault="00A330C9" w:rsidP="00A330C9">
      <w:pPr>
        <w:pStyle w:val="breakline"/>
        <w:rPr>
          <w:color w:val="002060"/>
        </w:rPr>
      </w:pPr>
    </w:p>
    <w:p w14:paraId="34EBB6FF" w14:textId="77777777" w:rsidR="00A330C9" w:rsidRPr="000A6F9A" w:rsidRDefault="00A330C9" w:rsidP="00A330C9">
      <w:pPr>
        <w:pStyle w:val="sottotitolocampionato10"/>
        <w:rPr>
          <w:color w:val="002060"/>
        </w:rPr>
      </w:pPr>
      <w:r w:rsidRPr="000A6F9A">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5"/>
        <w:gridCol w:w="1545"/>
      </w:tblGrid>
      <w:tr w:rsidR="00A330C9" w:rsidRPr="000A6F9A" w14:paraId="4A72D708"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246F"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AA152"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BAF51"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178E4"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77AB9"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BF860"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6DBD"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0549E67E"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032E9" w14:textId="77777777" w:rsidR="00A330C9" w:rsidRPr="000A6F9A" w:rsidRDefault="00A330C9" w:rsidP="004239F6">
            <w:pPr>
              <w:pStyle w:val="rowtabella0"/>
              <w:rPr>
                <w:color w:val="002060"/>
              </w:rPr>
            </w:pPr>
            <w:r w:rsidRPr="000A6F9A">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DE8CA" w14:textId="77777777" w:rsidR="00A330C9" w:rsidRPr="000A6F9A" w:rsidRDefault="00A330C9" w:rsidP="004239F6">
            <w:pPr>
              <w:pStyle w:val="rowtabella0"/>
              <w:rPr>
                <w:color w:val="002060"/>
              </w:rPr>
            </w:pPr>
            <w:r w:rsidRPr="000A6F9A">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F8668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2E88C" w14:textId="77777777" w:rsidR="00A330C9" w:rsidRPr="000A6F9A" w:rsidRDefault="00A330C9" w:rsidP="004239F6">
            <w:pPr>
              <w:pStyle w:val="rowtabella0"/>
              <w:rPr>
                <w:color w:val="002060"/>
              </w:rPr>
            </w:pPr>
            <w:r w:rsidRPr="000A6F9A">
              <w:rPr>
                <w:color w:val="002060"/>
              </w:rPr>
              <w:t>08/02/2025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1FF49C" w14:textId="77777777" w:rsidR="00A330C9" w:rsidRPr="000A6F9A" w:rsidRDefault="00A330C9" w:rsidP="004239F6">
            <w:pPr>
              <w:pStyle w:val="rowtabella0"/>
              <w:rPr>
                <w:color w:val="002060"/>
              </w:rPr>
            </w:pPr>
            <w:r w:rsidRPr="000A6F9A">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7F5E3" w14:textId="77777777" w:rsidR="00A330C9" w:rsidRPr="000A6F9A" w:rsidRDefault="00A330C9" w:rsidP="004239F6">
            <w:pPr>
              <w:pStyle w:val="rowtabella0"/>
              <w:rPr>
                <w:color w:val="002060"/>
              </w:rPr>
            </w:pPr>
            <w:r w:rsidRPr="000A6F9A">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0F0FD" w14:textId="77777777" w:rsidR="00A330C9" w:rsidRPr="000A6F9A" w:rsidRDefault="00A330C9" w:rsidP="004239F6">
            <w:pPr>
              <w:pStyle w:val="rowtabella0"/>
              <w:rPr>
                <w:color w:val="002060"/>
              </w:rPr>
            </w:pPr>
            <w:r w:rsidRPr="000A6F9A">
              <w:rPr>
                <w:color w:val="002060"/>
              </w:rPr>
              <w:t>VIA FALCONARA</w:t>
            </w:r>
          </w:p>
        </w:tc>
      </w:tr>
      <w:tr w:rsidR="00A330C9" w:rsidRPr="000A6F9A" w14:paraId="535FE53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1C154F" w14:textId="77777777" w:rsidR="00A330C9" w:rsidRPr="000A6F9A" w:rsidRDefault="00A330C9" w:rsidP="004239F6">
            <w:pPr>
              <w:pStyle w:val="rowtabella0"/>
              <w:rPr>
                <w:color w:val="002060"/>
              </w:rPr>
            </w:pPr>
            <w:r w:rsidRPr="000A6F9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6A77F9" w14:textId="77777777" w:rsidR="00A330C9" w:rsidRPr="000A6F9A" w:rsidRDefault="00A330C9" w:rsidP="004239F6">
            <w:pPr>
              <w:pStyle w:val="rowtabella0"/>
              <w:rPr>
                <w:color w:val="002060"/>
              </w:rPr>
            </w:pPr>
            <w:r w:rsidRPr="000A6F9A">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898A76"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91A635"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A23B2F" w14:textId="77777777" w:rsidR="00A330C9" w:rsidRPr="000A6F9A" w:rsidRDefault="00A330C9" w:rsidP="004239F6">
            <w:pPr>
              <w:pStyle w:val="rowtabella0"/>
              <w:rPr>
                <w:color w:val="002060"/>
              </w:rPr>
            </w:pPr>
            <w:r w:rsidRPr="000A6F9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5648C" w14:textId="77777777" w:rsidR="00A330C9" w:rsidRPr="000A6F9A" w:rsidRDefault="00A330C9" w:rsidP="004239F6">
            <w:pPr>
              <w:pStyle w:val="rowtabella0"/>
              <w:rPr>
                <w:color w:val="002060"/>
              </w:rPr>
            </w:pPr>
            <w:r w:rsidRPr="000A6F9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AF2D0B" w14:textId="77777777" w:rsidR="00A330C9" w:rsidRPr="000A6F9A" w:rsidRDefault="00A330C9" w:rsidP="004239F6">
            <w:pPr>
              <w:pStyle w:val="rowtabella0"/>
              <w:rPr>
                <w:color w:val="002060"/>
              </w:rPr>
            </w:pPr>
            <w:r w:rsidRPr="000A6F9A">
              <w:rPr>
                <w:color w:val="002060"/>
              </w:rPr>
              <w:t>VIA DELLO STADIO</w:t>
            </w:r>
          </w:p>
        </w:tc>
      </w:tr>
      <w:tr w:rsidR="00A330C9" w:rsidRPr="000A6F9A" w14:paraId="3C8CCFA7"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E8A614" w14:textId="77777777" w:rsidR="00A330C9" w:rsidRPr="000A6F9A" w:rsidRDefault="00A330C9" w:rsidP="004239F6">
            <w:pPr>
              <w:pStyle w:val="rowtabella0"/>
              <w:rPr>
                <w:color w:val="002060"/>
              </w:rPr>
            </w:pPr>
            <w:r w:rsidRPr="000A6F9A">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80ADC" w14:textId="77777777" w:rsidR="00A330C9" w:rsidRPr="000A6F9A" w:rsidRDefault="00A330C9" w:rsidP="004239F6">
            <w:pPr>
              <w:pStyle w:val="rowtabella0"/>
              <w:rPr>
                <w:color w:val="002060"/>
              </w:rPr>
            </w:pPr>
            <w:r w:rsidRPr="000A6F9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05593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3D3F4C"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1FAAF" w14:textId="77777777" w:rsidR="00A330C9" w:rsidRPr="000A6F9A" w:rsidRDefault="00A330C9" w:rsidP="004239F6">
            <w:pPr>
              <w:pStyle w:val="rowtabella0"/>
              <w:rPr>
                <w:color w:val="002060"/>
              </w:rPr>
            </w:pPr>
            <w:r w:rsidRPr="000A6F9A">
              <w:rPr>
                <w:color w:val="002060"/>
              </w:rPr>
              <w:t xml:space="preserve">5442 TENSOSTRUTTURA </w:t>
            </w:r>
            <w:proofErr w:type="gramStart"/>
            <w:r w:rsidRPr="000A6F9A">
              <w:rPr>
                <w:color w:val="002060"/>
              </w:rPr>
              <w:t>B.GO</w:t>
            </w:r>
            <w:proofErr w:type="gramEnd"/>
            <w:r w:rsidRPr="000A6F9A">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EAEEA1" w14:textId="77777777" w:rsidR="00A330C9" w:rsidRPr="000A6F9A" w:rsidRDefault="00A330C9" w:rsidP="004239F6">
            <w:pPr>
              <w:pStyle w:val="rowtabella0"/>
              <w:rPr>
                <w:color w:val="002060"/>
              </w:rPr>
            </w:pPr>
            <w:r w:rsidRPr="000A6F9A">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17546" w14:textId="77777777" w:rsidR="00A330C9" w:rsidRPr="000A6F9A" w:rsidRDefault="00A330C9" w:rsidP="004239F6">
            <w:pPr>
              <w:pStyle w:val="rowtabella0"/>
              <w:rPr>
                <w:color w:val="002060"/>
              </w:rPr>
            </w:pPr>
            <w:r w:rsidRPr="000A6F9A">
              <w:rPr>
                <w:color w:val="002060"/>
              </w:rPr>
              <w:t xml:space="preserve">STRADA DEL FOGLIA - </w:t>
            </w:r>
            <w:proofErr w:type="gramStart"/>
            <w:r w:rsidRPr="000A6F9A">
              <w:rPr>
                <w:color w:val="002060"/>
              </w:rPr>
              <w:t>B.GO</w:t>
            </w:r>
            <w:proofErr w:type="gramEnd"/>
            <w:r w:rsidRPr="000A6F9A">
              <w:rPr>
                <w:color w:val="002060"/>
              </w:rPr>
              <w:t xml:space="preserve"> S.MAR</w:t>
            </w:r>
          </w:p>
        </w:tc>
      </w:tr>
      <w:tr w:rsidR="00A330C9" w:rsidRPr="000A6F9A" w14:paraId="22EF1D28"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70F9D" w14:textId="77777777" w:rsidR="00A330C9" w:rsidRPr="000A6F9A" w:rsidRDefault="00A330C9" w:rsidP="004239F6">
            <w:pPr>
              <w:pStyle w:val="rowtabella0"/>
              <w:rPr>
                <w:color w:val="002060"/>
              </w:rPr>
            </w:pPr>
            <w:r w:rsidRPr="000A6F9A">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EEBAA1" w14:textId="77777777" w:rsidR="00A330C9" w:rsidRPr="000A6F9A" w:rsidRDefault="00A330C9" w:rsidP="004239F6">
            <w:pPr>
              <w:pStyle w:val="rowtabella0"/>
              <w:rPr>
                <w:color w:val="002060"/>
              </w:rPr>
            </w:pPr>
            <w:r w:rsidRPr="000A6F9A">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7A55A2"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33EE18"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206CA" w14:textId="77777777" w:rsidR="00A330C9" w:rsidRPr="000A6F9A" w:rsidRDefault="00A330C9" w:rsidP="004239F6">
            <w:pPr>
              <w:pStyle w:val="rowtabella0"/>
              <w:rPr>
                <w:color w:val="002060"/>
              </w:rPr>
            </w:pPr>
            <w:r w:rsidRPr="000A6F9A">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0B637A"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F40EF7" w14:textId="77777777" w:rsidR="00A330C9" w:rsidRPr="000A6F9A" w:rsidRDefault="00A330C9" w:rsidP="004239F6">
            <w:pPr>
              <w:pStyle w:val="rowtabella0"/>
              <w:rPr>
                <w:color w:val="002060"/>
              </w:rPr>
            </w:pPr>
            <w:r w:rsidRPr="000A6F9A">
              <w:rPr>
                <w:color w:val="002060"/>
              </w:rPr>
              <w:t>VIA PETRARCA</w:t>
            </w:r>
          </w:p>
        </w:tc>
      </w:tr>
      <w:tr w:rsidR="00A330C9" w:rsidRPr="000A6F9A" w14:paraId="30FD551E"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3E51EF" w14:textId="77777777" w:rsidR="00A330C9" w:rsidRPr="000A6F9A" w:rsidRDefault="00A330C9" w:rsidP="004239F6">
            <w:pPr>
              <w:pStyle w:val="rowtabella0"/>
              <w:rPr>
                <w:color w:val="002060"/>
              </w:rPr>
            </w:pPr>
            <w:r w:rsidRPr="000A6F9A">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A25D3" w14:textId="77777777" w:rsidR="00A330C9" w:rsidRPr="000A6F9A" w:rsidRDefault="00A330C9" w:rsidP="004239F6">
            <w:pPr>
              <w:pStyle w:val="rowtabella0"/>
              <w:rPr>
                <w:color w:val="002060"/>
              </w:rPr>
            </w:pPr>
            <w:r w:rsidRPr="000A6F9A">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9EDF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BD0B0" w14:textId="77777777" w:rsidR="00A330C9" w:rsidRPr="000A6F9A" w:rsidRDefault="00A330C9" w:rsidP="004239F6">
            <w:pPr>
              <w:pStyle w:val="rowtabella0"/>
              <w:rPr>
                <w:color w:val="002060"/>
              </w:rPr>
            </w:pPr>
            <w:r w:rsidRPr="000A6F9A">
              <w:rPr>
                <w:color w:val="002060"/>
              </w:rPr>
              <w:t>09/02/2025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1B83E" w14:textId="77777777" w:rsidR="00A330C9" w:rsidRPr="000A6F9A" w:rsidRDefault="00A330C9" w:rsidP="004239F6">
            <w:pPr>
              <w:pStyle w:val="rowtabella0"/>
              <w:rPr>
                <w:color w:val="002060"/>
              </w:rPr>
            </w:pPr>
            <w:r w:rsidRPr="000A6F9A">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60739"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01AB4" w14:textId="77777777" w:rsidR="00A330C9" w:rsidRPr="000A6F9A" w:rsidRDefault="00A330C9" w:rsidP="004239F6">
            <w:pPr>
              <w:pStyle w:val="rowtabella0"/>
              <w:rPr>
                <w:color w:val="002060"/>
              </w:rPr>
            </w:pPr>
            <w:r w:rsidRPr="000A6F9A">
              <w:rPr>
                <w:color w:val="002060"/>
              </w:rPr>
              <w:t>VIA MADRE TERESA DI CALCUTTA</w:t>
            </w:r>
          </w:p>
        </w:tc>
      </w:tr>
    </w:tbl>
    <w:p w14:paraId="01B71EB1" w14:textId="77777777" w:rsidR="00A330C9" w:rsidRPr="000A6F9A" w:rsidRDefault="00A330C9" w:rsidP="00A330C9">
      <w:pPr>
        <w:pStyle w:val="breakline"/>
        <w:rPr>
          <w:rFonts w:eastAsiaTheme="minorEastAsia"/>
          <w:color w:val="002060"/>
        </w:rPr>
      </w:pPr>
    </w:p>
    <w:p w14:paraId="69212804" w14:textId="77777777" w:rsidR="00A330C9" w:rsidRPr="000A6F9A" w:rsidRDefault="00A330C9" w:rsidP="00A330C9">
      <w:pPr>
        <w:pStyle w:val="breakline"/>
        <w:rPr>
          <w:color w:val="002060"/>
        </w:rPr>
      </w:pPr>
    </w:p>
    <w:p w14:paraId="380918BE" w14:textId="77777777" w:rsidR="00A330C9" w:rsidRPr="000A6F9A" w:rsidRDefault="00A330C9" w:rsidP="00A330C9">
      <w:pPr>
        <w:pStyle w:val="breakline"/>
        <w:rPr>
          <w:color w:val="002060"/>
        </w:rPr>
      </w:pPr>
    </w:p>
    <w:p w14:paraId="50070218" w14:textId="77777777" w:rsidR="00A330C9" w:rsidRPr="000A6F9A" w:rsidRDefault="00A330C9" w:rsidP="00A330C9">
      <w:pPr>
        <w:pStyle w:val="sottotitolocampionato10"/>
        <w:rPr>
          <w:color w:val="002060"/>
        </w:rPr>
      </w:pPr>
      <w:r w:rsidRPr="000A6F9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1"/>
        <w:gridCol w:w="385"/>
        <w:gridCol w:w="898"/>
        <w:gridCol w:w="1198"/>
        <w:gridCol w:w="1549"/>
        <w:gridCol w:w="1541"/>
      </w:tblGrid>
      <w:tr w:rsidR="00A330C9" w:rsidRPr="000A6F9A" w14:paraId="1B030B12"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84117"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D82F"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37232"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0A9F3"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4BB8D"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BD5C2"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43C89"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797842BB"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CC66F6" w14:textId="77777777" w:rsidR="00A330C9" w:rsidRPr="000A6F9A" w:rsidRDefault="00A330C9" w:rsidP="004239F6">
            <w:pPr>
              <w:pStyle w:val="rowtabella0"/>
              <w:rPr>
                <w:color w:val="002060"/>
              </w:rPr>
            </w:pPr>
            <w:r w:rsidRPr="000A6F9A">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D8C3" w14:textId="77777777" w:rsidR="00A330C9" w:rsidRPr="000A6F9A" w:rsidRDefault="00A330C9" w:rsidP="004239F6">
            <w:pPr>
              <w:pStyle w:val="rowtabella0"/>
              <w:rPr>
                <w:color w:val="002060"/>
              </w:rPr>
            </w:pPr>
            <w:r w:rsidRPr="000A6F9A">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06922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279F4" w14:textId="77777777" w:rsidR="00A330C9" w:rsidRPr="000A6F9A" w:rsidRDefault="00A330C9" w:rsidP="004239F6">
            <w:pPr>
              <w:pStyle w:val="rowtabella0"/>
              <w:rPr>
                <w:color w:val="002060"/>
              </w:rPr>
            </w:pPr>
            <w:r w:rsidRPr="000A6F9A">
              <w:rPr>
                <w:color w:val="002060"/>
              </w:rPr>
              <w:t>08/02/2025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D428E" w14:textId="77777777" w:rsidR="00A330C9" w:rsidRPr="000A6F9A" w:rsidRDefault="00A330C9" w:rsidP="004239F6">
            <w:pPr>
              <w:pStyle w:val="rowtabella0"/>
              <w:rPr>
                <w:color w:val="002060"/>
              </w:rPr>
            </w:pPr>
            <w:r w:rsidRPr="000A6F9A">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F3547" w14:textId="77777777" w:rsidR="00A330C9" w:rsidRPr="000A6F9A" w:rsidRDefault="00A330C9" w:rsidP="004239F6">
            <w:pPr>
              <w:pStyle w:val="rowtabella0"/>
              <w:rPr>
                <w:color w:val="002060"/>
              </w:rPr>
            </w:pPr>
            <w:r w:rsidRPr="000A6F9A">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BA9A7" w14:textId="77777777" w:rsidR="00A330C9" w:rsidRPr="000A6F9A" w:rsidRDefault="00A330C9" w:rsidP="004239F6">
            <w:pPr>
              <w:pStyle w:val="rowtabella0"/>
              <w:rPr>
                <w:color w:val="002060"/>
              </w:rPr>
            </w:pPr>
            <w:r w:rsidRPr="000A6F9A">
              <w:rPr>
                <w:color w:val="002060"/>
              </w:rPr>
              <w:t>VIA SALVO D'ACQUISTO</w:t>
            </w:r>
          </w:p>
        </w:tc>
      </w:tr>
      <w:tr w:rsidR="00A330C9" w:rsidRPr="000A6F9A" w14:paraId="2B3094B0"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502B0" w14:textId="77777777" w:rsidR="00A330C9" w:rsidRPr="000A6F9A" w:rsidRDefault="00A330C9" w:rsidP="004239F6">
            <w:pPr>
              <w:pStyle w:val="rowtabella0"/>
              <w:rPr>
                <w:color w:val="002060"/>
              </w:rPr>
            </w:pPr>
            <w:r w:rsidRPr="000A6F9A">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64CC10" w14:textId="77777777" w:rsidR="00A330C9" w:rsidRPr="000A6F9A" w:rsidRDefault="00A330C9" w:rsidP="004239F6">
            <w:pPr>
              <w:pStyle w:val="rowtabella0"/>
              <w:rPr>
                <w:color w:val="002060"/>
              </w:rPr>
            </w:pPr>
            <w:r w:rsidRPr="000A6F9A">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F56F83"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C3A511" w14:textId="77777777" w:rsidR="00A330C9" w:rsidRPr="000A6F9A" w:rsidRDefault="00A330C9" w:rsidP="004239F6">
            <w:pPr>
              <w:pStyle w:val="rowtabella0"/>
              <w:rPr>
                <w:color w:val="002060"/>
              </w:rPr>
            </w:pPr>
            <w:r w:rsidRPr="000A6F9A">
              <w:rPr>
                <w:color w:val="002060"/>
              </w:rPr>
              <w:t>08/02/2025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06B05" w14:textId="77777777" w:rsidR="00A330C9" w:rsidRPr="000A6F9A" w:rsidRDefault="00A330C9" w:rsidP="004239F6">
            <w:pPr>
              <w:pStyle w:val="rowtabella0"/>
              <w:rPr>
                <w:color w:val="002060"/>
              </w:rPr>
            </w:pPr>
            <w:r w:rsidRPr="000A6F9A">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68399" w14:textId="77777777" w:rsidR="00A330C9" w:rsidRPr="000A6F9A" w:rsidRDefault="00A330C9" w:rsidP="004239F6">
            <w:pPr>
              <w:pStyle w:val="rowtabella0"/>
              <w:rPr>
                <w:color w:val="002060"/>
              </w:rPr>
            </w:pPr>
            <w:r w:rsidRPr="000A6F9A">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343E5" w14:textId="77777777" w:rsidR="00A330C9" w:rsidRPr="000A6F9A" w:rsidRDefault="00A330C9" w:rsidP="004239F6">
            <w:pPr>
              <w:pStyle w:val="rowtabella0"/>
              <w:rPr>
                <w:color w:val="002060"/>
              </w:rPr>
            </w:pPr>
            <w:r w:rsidRPr="000A6F9A">
              <w:rPr>
                <w:color w:val="002060"/>
              </w:rPr>
              <w:t>VIA ALESSANDRO MANZONI</w:t>
            </w:r>
          </w:p>
        </w:tc>
      </w:tr>
      <w:tr w:rsidR="00A330C9" w:rsidRPr="000A6F9A" w14:paraId="5749156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C4FE61" w14:textId="77777777" w:rsidR="00A330C9" w:rsidRPr="000A6F9A" w:rsidRDefault="00A330C9" w:rsidP="004239F6">
            <w:pPr>
              <w:pStyle w:val="rowtabella0"/>
              <w:rPr>
                <w:color w:val="002060"/>
              </w:rPr>
            </w:pPr>
            <w:r w:rsidRPr="000A6F9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F8BED" w14:textId="77777777" w:rsidR="00A330C9" w:rsidRPr="000A6F9A" w:rsidRDefault="00A330C9" w:rsidP="004239F6">
            <w:pPr>
              <w:pStyle w:val="rowtabella0"/>
              <w:rPr>
                <w:color w:val="002060"/>
              </w:rPr>
            </w:pPr>
            <w:r w:rsidRPr="000A6F9A">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88083F"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B1411C"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1BC269" w14:textId="77777777" w:rsidR="00A330C9" w:rsidRPr="000A6F9A" w:rsidRDefault="00A330C9" w:rsidP="004239F6">
            <w:pPr>
              <w:pStyle w:val="rowtabella0"/>
              <w:rPr>
                <w:color w:val="002060"/>
              </w:rPr>
            </w:pPr>
            <w:r w:rsidRPr="000A6F9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FE1DEC" w14:textId="77777777" w:rsidR="00A330C9" w:rsidRPr="000A6F9A" w:rsidRDefault="00A330C9" w:rsidP="004239F6">
            <w:pPr>
              <w:pStyle w:val="rowtabella0"/>
              <w:rPr>
                <w:color w:val="002060"/>
              </w:rPr>
            </w:pPr>
            <w:r w:rsidRPr="000A6F9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EB02B" w14:textId="77777777" w:rsidR="00A330C9" w:rsidRPr="000A6F9A" w:rsidRDefault="00A330C9" w:rsidP="004239F6">
            <w:pPr>
              <w:pStyle w:val="rowtabella0"/>
              <w:rPr>
                <w:color w:val="002060"/>
              </w:rPr>
            </w:pPr>
            <w:r w:rsidRPr="000A6F9A">
              <w:rPr>
                <w:color w:val="002060"/>
              </w:rPr>
              <w:t>VIA VESCOVARA, 7</w:t>
            </w:r>
          </w:p>
        </w:tc>
      </w:tr>
      <w:tr w:rsidR="00A330C9" w:rsidRPr="000A6F9A" w14:paraId="3AF2B857"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6B13D" w14:textId="77777777" w:rsidR="00A330C9" w:rsidRPr="000A6F9A" w:rsidRDefault="00A330C9" w:rsidP="004239F6">
            <w:pPr>
              <w:pStyle w:val="rowtabella0"/>
              <w:rPr>
                <w:color w:val="002060"/>
              </w:rPr>
            </w:pPr>
            <w:r w:rsidRPr="000A6F9A">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8A3A11" w14:textId="77777777" w:rsidR="00A330C9" w:rsidRPr="000A6F9A" w:rsidRDefault="00A330C9" w:rsidP="004239F6">
            <w:pPr>
              <w:pStyle w:val="rowtabella0"/>
              <w:rPr>
                <w:color w:val="002060"/>
              </w:rPr>
            </w:pPr>
            <w:proofErr w:type="gramStart"/>
            <w:r w:rsidRPr="000A6F9A">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26DE6"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9EF495"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19E4C7" w14:textId="77777777" w:rsidR="00A330C9" w:rsidRPr="000A6F9A" w:rsidRDefault="00A330C9" w:rsidP="004239F6">
            <w:pPr>
              <w:pStyle w:val="rowtabella0"/>
              <w:rPr>
                <w:color w:val="002060"/>
              </w:rPr>
            </w:pPr>
            <w:r w:rsidRPr="000A6F9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A684E" w14:textId="77777777" w:rsidR="00A330C9" w:rsidRPr="000A6F9A" w:rsidRDefault="00A330C9" w:rsidP="004239F6">
            <w:pPr>
              <w:pStyle w:val="rowtabella0"/>
              <w:rPr>
                <w:color w:val="002060"/>
              </w:rPr>
            </w:pPr>
            <w:r w:rsidRPr="000A6F9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305326" w14:textId="77777777" w:rsidR="00A330C9" w:rsidRPr="000A6F9A" w:rsidRDefault="00A330C9" w:rsidP="004239F6">
            <w:pPr>
              <w:pStyle w:val="rowtabella0"/>
              <w:rPr>
                <w:color w:val="002060"/>
              </w:rPr>
            </w:pPr>
            <w:r w:rsidRPr="000A6F9A">
              <w:rPr>
                <w:color w:val="002060"/>
              </w:rPr>
              <w:t>VIA CARDUCCI</w:t>
            </w:r>
          </w:p>
        </w:tc>
      </w:tr>
      <w:tr w:rsidR="00A330C9" w:rsidRPr="000A6F9A" w14:paraId="195C6EC7"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96ABCA" w14:textId="77777777" w:rsidR="00A330C9" w:rsidRPr="000A6F9A" w:rsidRDefault="00A330C9" w:rsidP="004239F6">
            <w:pPr>
              <w:pStyle w:val="rowtabella0"/>
              <w:rPr>
                <w:color w:val="002060"/>
              </w:rPr>
            </w:pPr>
            <w:r w:rsidRPr="000A6F9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9111E" w14:textId="77777777" w:rsidR="00A330C9" w:rsidRPr="000A6F9A" w:rsidRDefault="00A330C9" w:rsidP="004239F6">
            <w:pPr>
              <w:pStyle w:val="rowtabella0"/>
              <w:rPr>
                <w:color w:val="002060"/>
              </w:rPr>
            </w:pPr>
            <w:r w:rsidRPr="000A6F9A">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2703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87A72" w14:textId="77777777" w:rsidR="00A330C9" w:rsidRPr="000A6F9A" w:rsidRDefault="00A330C9" w:rsidP="004239F6">
            <w:pPr>
              <w:pStyle w:val="rowtabella0"/>
              <w:rPr>
                <w:color w:val="002060"/>
              </w:rPr>
            </w:pPr>
            <w:r w:rsidRPr="000A6F9A">
              <w:rPr>
                <w:color w:val="002060"/>
              </w:rPr>
              <w:t>08/02/2025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E60A5" w14:textId="77777777" w:rsidR="00A330C9" w:rsidRPr="000A6F9A" w:rsidRDefault="00A330C9" w:rsidP="004239F6">
            <w:pPr>
              <w:pStyle w:val="rowtabella0"/>
              <w:rPr>
                <w:color w:val="002060"/>
              </w:rPr>
            </w:pPr>
            <w:r w:rsidRPr="000A6F9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E9618" w14:textId="77777777" w:rsidR="00A330C9" w:rsidRPr="000A6F9A" w:rsidRDefault="00A330C9" w:rsidP="004239F6">
            <w:pPr>
              <w:pStyle w:val="rowtabella0"/>
              <w:rPr>
                <w:color w:val="002060"/>
              </w:rPr>
            </w:pPr>
            <w:r w:rsidRPr="000A6F9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1162D" w14:textId="77777777" w:rsidR="00A330C9" w:rsidRPr="000A6F9A" w:rsidRDefault="00A330C9" w:rsidP="004239F6">
            <w:pPr>
              <w:pStyle w:val="rowtabella0"/>
              <w:rPr>
                <w:color w:val="002060"/>
              </w:rPr>
            </w:pPr>
            <w:r w:rsidRPr="000A6F9A">
              <w:rPr>
                <w:color w:val="002060"/>
              </w:rPr>
              <w:t>VIA LUDOVICO SCARFIOTTI</w:t>
            </w:r>
          </w:p>
        </w:tc>
      </w:tr>
    </w:tbl>
    <w:p w14:paraId="0A128523" w14:textId="77777777" w:rsidR="00A330C9" w:rsidRPr="000A6F9A" w:rsidRDefault="00A330C9" w:rsidP="00A330C9">
      <w:pPr>
        <w:pStyle w:val="breakline"/>
        <w:rPr>
          <w:rFonts w:eastAsiaTheme="minorEastAsia"/>
          <w:color w:val="002060"/>
        </w:rPr>
      </w:pPr>
    </w:p>
    <w:p w14:paraId="038A5614" w14:textId="77777777" w:rsidR="00A330C9" w:rsidRPr="000A6F9A" w:rsidRDefault="00A330C9" w:rsidP="00A330C9">
      <w:pPr>
        <w:pStyle w:val="breakline"/>
        <w:rPr>
          <w:color w:val="002060"/>
        </w:rPr>
      </w:pPr>
    </w:p>
    <w:p w14:paraId="6D14DFE1" w14:textId="77777777" w:rsidR="00A330C9" w:rsidRPr="000A6F9A" w:rsidRDefault="00A330C9" w:rsidP="00A330C9">
      <w:pPr>
        <w:pStyle w:val="breakline"/>
        <w:rPr>
          <w:color w:val="002060"/>
        </w:rPr>
      </w:pPr>
    </w:p>
    <w:p w14:paraId="54DDB7CB" w14:textId="77777777" w:rsidR="00A330C9" w:rsidRPr="000A6F9A" w:rsidRDefault="00A330C9" w:rsidP="00A330C9">
      <w:pPr>
        <w:pStyle w:val="titolocampionato0"/>
        <w:shd w:val="clear" w:color="auto" w:fill="CCCCCC"/>
        <w:spacing w:before="80" w:after="40"/>
        <w:rPr>
          <w:color w:val="002060"/>
        </w:rPr>
      </w:pPr>
      <w:r w:rsidRPr="000A6F9A">
        <w:rPr>
          <w:color w:val="002060"/>
        </w:rPr>
        <w:lastRenderedPageBreak/>
        <w:t>UNDER 17 C5 REGIONALI MASCHILI</w:t>
      </w:r>
    </w:p>
    <w:p w14:paraId="58E0C6BA" w14:textId="77777777" w:rsidR="00A330C9" w:rsidRPr="000A6F9A" w:rsidRDefault="00A330C9" w:rsidP="00A330C9">
      <w:pPr>
        <w:pStyle w:val="titoloprinc0"/>
        <w:rPr>
          <w:color w:val="002060"/>
        </w:rPr>
      </w:pPr>
      <w:r w:rsidRPr="000A6F9A">
        <w:rPr>
          <w:color w:val="002060"/>
        </w:rPr>
        <w:t>VARIAZIONI AL PROGRAMMA GARE</w:t>
      </w:r>
    </w:p>
    <w:p w14:paraId="4234C18F" w14:textId="77777777" w:rsidR="00A330C9" w:rsidRPr="000A6F9A" w:rsidRDefault="00A330C9" w:rsidP="00A330C9">
      <w:pPr>
        <w:pStyle w:val="breakline"/>
        <w:rPr>
          <w:color w:val="002060"/>
        </w:rPr>
      </w:pPr>
    </w:p>
    <w:p w14:paraId="7CF26BAE" w14:textId="77777777" w:rsidR="00A330C9" w:rsidRPr="000A6F9A" w:rsidRDefault="00A330C9" w:rsidP="00A330C9">
      <w:pPr>
        <w:pStyle w:val="breakline"/>
        <w:rPr>
          <w:color w:val="002060"/>
        </w:rPr>
      </w:pPr>
    </w:p>
    <w:p w14:paraId="78D6236D" w14:textId="77777777" w:rsidR="00A330C9" w:rsidRPr="000A6F9A" w:rsidRDefault="00A330C9" w:rsidP="00A330C9">
      <w:pPr>
        <w:pStyle w:val="sottotitolocampionato10"/>
        <w:rPr>
          <w:color w:val="002060"/>
        </w:rPr>
      </w:pPr>
      <w:r w:rsidRPr="000A6F9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4A545225" w14:textId="77777777" w:rsidTr="00EA33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A114C"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65E75"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A425"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FD9A8"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E0767"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EE08B"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92471"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7C4C3" w14:textId="77777777" w:rsidR="00A330C9" w:rsidRPr="000A6F9A" w:rsidRDefault="00A330C9" w:rsidP="004239F6">
            <w:pPr>
              <w:pStyle w:val="headertabella0"/>
              <w:rPr>
                <w:color w:val="002060"/>
              </w:rPr>
            </w:pPr>
            <w:r w:rsidRPr="000A6F9A">
              <w:rPr>
                <w:color w:val="002060"/>
              </w:rPr>
              <w:t>Impianto</w:t>
            </w:r>
          </w:p>
        </w:tc>
      </w:tr>
      <w:tr w:rsidR="00A330C9" w:rsidRPr="000A6F9A" w14:paraId="79C90509" w14:textId="77777777" w:rsidTr="00EA33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5A87" w14:textId="1E36CC28" w:rsidR="00A330C9" w:rsidRPr="00317282" w:rsidRDefault="00A330C9" w:rsidP="004239F6">
            <w:pPr>
              <w:pStyle w:val="rowtabella0"/>
              <w:rPr>
                <w:color w:val="002060"/>
                <w:highlight w:val="yellow"/>
              </w:rPr>
            </w:pPr>
            <w:r w:rsidRPr="00317282">
              <w:rPr>
                <w:color w:val="002060"/>
                <w:highlight w:val="yellow"/>
              </w:rPr>
              <w:t>1</w:t>
            </w:r>
            <w:r w:rsidR="00317282" w:rsidRPr="00317282">
              <w:rPr>
                <w:color w:val="002060"/>
                <w:highlight w:val="yellow"/>
              </w:rPr>
              <w:t>3</w:t>
            </w:r>
            <w:r w:rsidRPr="00317282">
              <w:rPr>
                <w:color w:val="002060"/>
                <w:highlight w:val="yellow"/>
              </w:rPr>
              <w:t>/02/2025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5B520" w14:textId="77777777" w:rsidR="00A330C9" w:rsidRPr="00317282" w:rsidRDefault="00A330C9" w:rsidP="004239F6">
            <w:pPr>
              <w:pStyle w:val="rowtabella0"/>
              <w:jc w:val="center"/>
              <w:rPr>
                <w:color w:val="002060"/>
                <w:highlight w:val="yellow"/>
              </w:rPr>
            </w:pPr>
            <w:r w:rsidRPr="00317282">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5C6C" w14:textId="77777777" w:rsidR="00A330C9" w:rsidRPr="00317282" w:rsidRDefault="00A330C9" w:rsidP="004239F6">
            <w:pPr>
              <w:pStyle w:val="rowtabella0"/>
              <w:rPr>
                <w:color w:val="002060"/>
                <w:highlight w:val="yellow"/>
              </w:rPr>
            </w:pPr>
            <w:r w:rsidRPr="00317282">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863C" w14:textId="77777777" w:rsidR="00A330C9" w:rsidRPr="00317282" w:rsidRDefault="00A330C9" w:rsidP="004239F6">
            <w:pPr>
              <w:pStyle w:val="rowtabella0"/>
              <w:rPr>
                <w:color w:val="002060"/>
                <w:highlight w:val="yellow"/>
              </w:rPr>
            </w:pPr>
            <w:r w:rsidRPr="00317282">
              <w:rPr>
                <w:color w:val="002060"/>
                <w:highlight w:val="yellow"/>
              </w:rPr>
              <w:t>REAL SAN 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6DF5" w14:textId="77777777" w:rsidR="00A330C9" w:rsidRPr="000A6F9A" w:rsidRDefault="00A330C9" w:rsidP="004239F6">
            <w:pPr>
              <w:pStyle w:val="rowtabella0"/>
              <w:rPr>
                <w:color w:val="002060"/>
              </w:rPr>
            </w:pPr>
            <w:r w:rsidRPr="000A6F9A">
              <w:rPr>
                <w:color w:val="002060"/>
              </w:rPr>
              <w:t>14/02/2025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38C0" w14:textId="77777777" w:rsidR="00A330C9" w:rsidRPr="000A6F9A" w:rsidRDefault="00A330C9" w:rsidP="004239F6">
            <w:pPr>
              <w:pStyle w:val="rowtabella0"/>
              <w:jc w:val="center"/>
              <w:rPr>
                <w:color w:val="002060"/>
              </w:rPr>
            </w:pPr>
            <w:r w:rsidRPr="0031728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1B68" w14:textId="77777777" w:rsidR="00A330C9" w:rsidRPr="000A6F9A" w:rsidRDefault="00A330C9" w:rsidP="004239F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F2FC9" w14:textId="77777777" w:rsidR="00A330C9" w:rsidRPr="000A6F9A" w:rsidRDefault="00A330C9" w:rsidP="004239F6">
            <w:pPr>
              <w:rPr>
                <w:color w:val="002060"/>
              </w:rPr>
            </w:pPr>
          </w:p>
        </w:tc>
      </w:tr>
    </w:tbl>
    <w:p w14:paraId="7745EE0E" w14:textId="77777777" w:rsidR="00A330C9" w:rsidRPr="000A6F9A" w:rsidRDefault="00A330C9" w:rsidP="00A330C9">
      <w:pPr>
        <w:pStyle w:val="breakline"/>
        <w:rPr>
          <w:rFonts w:eastAsiaTheme="minorEastAsia"/>
          <w:color w:val="002060"/>
        </w:rPr>
      </w:pPr>
    </w:p>
    <w:p w14:paraId="50CA8EB0" w14:textId="77777777" w:rsidR="00A330C9" w:rsidRPr="000A6F9A" w:rsidRDefault="00A330C9" w:rsidP="00A330C9">
      <w:pPr>
        <w:pStyle w:val="breakline"/>
        <w:rPr>
          <w:color w:val="002060"/>
        </w:rPr>
      </w:pPr>
    </w:p>
    <w:p w14:paraId="05D0DCAB" w14:textId="77777777" w:rsidR="00A330C9" w:rsidRPr="000A6F9A" w:rsidRDefault="00A330C9" w:rsidP="00A330C9">
      <w:pPr>
        <w:pStyle w:val="sottotitolocampionato10"/>
        <w:rPr>
          <w:color w:val="002060"/>
        </w:rPr>
      </w:pPr>
      <w:r w:rsidRPr="000A6F9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1832BC82" w14:textId="77777777" w:rsidTr="00EA33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E40B9"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5C051"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FA55C"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B4A1"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96824"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D1D40"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7D093"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99DAC" w14:textId="77777777" w:rsidR="00A330C9" w:rsidRPr="000A6F9A" w:rsidRDefault="00A330C9" w:rsidP="004239F6">
            <w:pPr>
              <w:pStyle w:val="headertabella0"/>
              <w:rPr>
                <w:color w:val="002060"/>
              </w:rPr>
            </w:pPr>
            <w:r w:rsidRPr="000A6F9A">
              <w:rPr>
                <w:color w:val="002060"/>
              </w:rPr>
              <w:t>Impianto</w:t>
            </w:r>
          </w:p>
        </w:tc>
      </w:tr>
      <w:tr w:rsidR="00A330C9" w:rsidRPr="000A6F9A" w14:paraId="0FC4ECB1" w14:textId="77777777" w:rsidTr="00EA33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85CA" w14:textId="77777777" w:rsidR="00A330C9" w:rsidRPr="00EA33DE" w:rsidRDefault="00A330C9" w:rsidP="004239F6">
            <w:pPr>
              <w:pStyle w:val="rowtabella0"/>
              <w:rPr>
                <w:color w:val="002060"/>
                <w:highlight w:val="yellow"/>
              </w:rPr>
            </w:pPr>
            <w:r w:rsidRPr="00EA33DE">
              <w:rPr>
                <w:color w:val="002060"/>
                <w:highlight w:val="yellow"/>
              </w:rPr>
              <w:t>08/02/2025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89EB" w14:textId="77777777" w:rsidR="00A330C9" w:rsidRPr="00EA33DE" w:rsidRDefault="00A330C9" w:rsidP="004239F6">
            <w:pPr>
              <w:pStyle w:val="rowtabella0"/>
              <w:jc w:val="center"/>
              <w:rPr>
                <w:color w:val="002060"/>
                <w:highlight w:val="yellow"/>
              </w:rPr>
            </w:pPr>
            <w:r w:rsidRPr="00EA33D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0006" w14:textId="77777777" w:rsidR="00A330C9" w:rsidRPr="00EA33DE" w:rsidRDefault="00A330C9" w:rsidP="004239F6">
            <w:pPr>
              <w:pStyle w:val="rowtabella0"/>
              <w:rPr>
                <w:color w:val="002060"/>
                <w:highlight w:val="yellow"/>
              </w:rPr>
            </w:pPr>
            <w:r w:rsidRPr="00EA33DE">
              <w:rPr>
                <w:color w:val="002060"/>
                <w:highlight w:val="yellow"/>
              </w:rPr>
              <w:t xml:space="preserve">AUDAX 1970 </w:t>
            </w:r>
            <w:proofErr w:type="gramStart"/>
            <w:r w:rsidRPr="00EA33DE">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9F34" w14:textId="77777777" w:rsidR="00A330C9" w:rsidRPr="00EA33DE" w:rsidRDefault="00A330C9" w:rsidP="004239F6">
            <w:pPr>
              <w:pStyle w:val="rowtabella0"/>
              <w:rPr>
                <w:color w:val="002060"/>
                <w:highlight w:val="yellow"/>
              </w:rPr>
            </w:pPr>
            <w:r w:rsidRPr="00EA33DE">
              <w:rPr>
                <w:color w:val="002060"/>
                <w:highlight w:val="yellow"/>
              </w:rPr>
              <w:t>JUNIOR JESINA 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4A23" w14:textId="5E92318D" w:rsidR="00A330C9" w:rsidRPr="000A6F9A" w:rsidRDefault="00A330C9" w:rsidP="004239F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D5B1" w14:textId="77777777" w:rsidR="00A330C9" w:rsidRPr="000A6F9A" w:rsidRDefault="00A330C9" w:rsidP="004239F6">
            <w:pPr>
              <w:pStyle w:val="rowtabella0"/>
              <w:jc w:val="center"/>
              <w:rPr>
                <w:color w:val="002060"/>
              </w:rPr>
            </w:pPr>
            <w:r w:rsidRPr="00EA33DE">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6AAE2" w14:textId="77777777" w:rsidR="00A330C9" w:rsidRPr="000A6F9A" w:rsidRDefault="00A330C9" w:rsidP="004239F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9A28" w14:textId="77777777" w:rsidR="00A330C9" w:rsidRPr="000A6F9A" w:rsidRDefault="00A330C9" w:rsidP="004239F6">
            <w:pPr>
              <w:pStyle w:val="rowtabella0"/>
              <w:rPr>
                <w:color w:val="002060"/>
              </w:rPr>
            </w:pPr>
            <w:r w:rsidRPr="00EA33DE">
              <w:rPr>
                <w:color w:val="002060"/>
                <w:highlight w:val="yellow"/>
              </w:rPr>
              <w:t>PALAZZETTO DELLO SPORT SENIGALLIA VIA CAPANNA SNC</w:t>
            </w:r>
          </w:p>
        </w:tc>
      </w:tr>
      <w:tr w:rsidR="00A330C9" w:rsidRPr="000A6F9A" w14:paraId="72E316F9" w14:textId="77777777" w:rsidTr="00EA33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EF98" w14:textId="77777777" w:rsidR="00A330C9" w:rsidRPr="00EA33DE" w:rsidRDefault="00A330C9" w:rsidP="004239F6">
            <w:pPr>
              <w:pStyle w:val="rowtabella0"/>
              <w:rPr>
                <w:color w:val="002060"/>
                <w:highlight w:val="yellow"/>
              </w:rPr>
            </w:pPr>
            <w:r w:rsidRPr="00EA33DE">
              <w:rPr>
                <w:color w:val="002060"/>
                <w:highlight w:val="yellow"/>
              </w:rPr>
              <w:t>10/02/2025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8C1C" w14:textId="77777777" w:rsidR="00A330C9" w:rsidRPr="00EA33DE" w:rsidRDefault="00A330C9" w:rsidP="004239F6">
            <w:pPr>
              <w:pStyle w:val="rowtabella0"/>
              <w:jc w:val="center"/>
              <w:rPr>
                <w:color w:val="002060"/>
                <w:highlight w:val="yellow"/>
              </w:rPr>
            </w:pPr>
            <w:r w:rsidRPr="00EA33D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EB9D" w14:textId="77777777" w:rsidR="00A330C9" w:rsidRPr="00EA33DE" w:rsidRDefault="00A330C9" w:rsidP="004239F6">
            <w:pPr>
              <w:pStyle w:val="rowtabella0"/>
              <w:rPr>
                <w:color w:val="002060"/>
                <w:highlight w:val="yellow"/>
              </w:rPr>
            </w:pPr>
            <w:r w:rsidRPr="00EA33DE">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868D" w14:textId="77777777" w:rsidR="00A330C9" w:rsidRPr="00EA33DE" w:rsidRDefault="00A330C9" w:rsidP="004239F6">
            <w:pPr>
              <w:pStyle w:val="rowtabella0"/>
              <w:rPr>
                <w:color w:val="002060"/>
                <w:highlight w:val="yellow"/>
              </w:rPr>
            </w:pPr>
            <w:r w:rsidRPr="00EA33DE">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DC8FB" w14:textId="0390A18C" w:rsidR="00A330C9" w:rsidRPr="000A6F9A" w:rsidRDefault="00A330C9" w:rsidP="004239F6">
            <w:pPr>
              <w:pStyle w:val="rowtabella0"/>
              <w:rPr>
                <w:color w:val="002060"/>
              </w:rPr>
            </w:pPr>
            <w:r w:rsidRPr="000A6F9A">
              <w:rPr>
                <w:color w:val="002060"/>
              </w:rPr>
              <w:t>0</w:t>
            </w:r>
            <w:r w:rsidR="00EA33DE">
              <w:rPr>
                <w:color w:val="002060"/>
              </w:rPr>
              <w:t>8</w:t>
            </w:r>
            <w:r w:rsidRPr="000A6F9A">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30DB" w14:textId="77777777" w:rsidR="00A330C9" w:rsidRPr="000A6F9A" w:rsidRDefault="00A330C9" w:rsidP="004239F6">
            <w:pPr>
              <w:pStyle w:val="rowtabella0"/>
              <w:jc w:val="center"/>
              <w:rPr>
                <w:color w:val="002060"/>
              </w:rPr>
            </w:pPr>
            <w:r w:rsidRPr="00EA33DE">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1C13" w14:textId="77777777" w:rsidR="00A330C9" w:rsidRPr="000A6F9A" w:rsidRDefault="00A330C9" w:rsidP="004239F6">
            <w:pPr>
              <w:pStyle w:val="rowtabella0"/>
              <w:jc w:val="center"/>
              <w:rPr>
                <w:color w:val="002060"/>
              </w:rPr>
            </w:pPr>
            <w:r w:rsidRPr="000A6F9A">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C88F" w14:textId="77777777" w:rsidR="00A330C9" w:rsidRPr="000A6F9A" w:rsidRDefault="00A330C9" w:rsidP="004239F6">
            <w:pPr>
              <w:rPr>
                <w:color w:val="002060"/>
              </w:rPr>
            </w:pPr>
          </w:p>
        </w:tc>
      </w:tr>
    </w:tbl>
    <w:p w14:paraId="246C7DE1" w14:textId="77777777" w:rsidR="00A330C9" w:rsidRPr="000A6F9A" w:rsidRDefault="00A330C9" w:rsidP="00A330C9">
      <w:pPr>
        <w:pStyle w:val="breakline"/>
        <w:rPr>
          <w:rFonts w:eastAsiaTheme="minorEastAsia"/>
          <w:color w:val="002060"/>
        </w:rPr>
      </w:pPr>
    </w:p>
    <w:p w14:paraId="7125E5BF" w14:textId="77777777" w:rsidR="00A330C9" w:rsidRPr="000A6F9A" w:rsidRDefault="00A330C9" w:rsidP="00A330C9">
      <w:pPr>
        <w:pStyle w:val="breakline"/>
        <w:rPr>
          <w:color w:val="002060"/>
        </w:rPr>
      </w:pPr>
    </w:p>
    <w:p w14:paraId="55EBB564" w14:textId="77777777" w:rsidR="00A330C9" w:rsidRPr="000A6F9A" w:rsidRDefault="00A330C9" w:rsidP="00A330C9">
      <w:pPr>
        <w:pStyle w:val="sottotitolocampionato10"/>
        <w:rPr>
          <w:color w:val="002060"/>
        </w:rPr>
      </w:pPr>
      <w:r w:rsidRPr="000A6F9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542EE5D5" w14:textId="77777777" w:rsidTr="00EA33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A9179"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BA820"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D8CF3"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4F808"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C15C3"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9EEC"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CAFB5"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D82C7" w14:textId="77777777" w:rsidR="00A330C9" w:rsidRPr="000A6F9A" w:rsidRDefault="00A330C9" w:rsidP="004239F6">
            <w:pPr>
              <w:pStyle w:val="headertabella0"/>
              <w:rPr>
                <w:color w:val="002060"/>
              </w:rPr>
            </w:pPr>
            <w:r w:rsidRPr="000A6F9A">
              <w:rPr>
                <w:color w:val="002060"/>
              </w:rPr>
              <w:t>Impianto</w:t>
            </w:r>
          </w:p>
        </w:tc>
      </w:tr>
      <w:tr w:rsidR="00A330C9" w:rsidRPr="000A6F9A" w14:paraId="212FB161" w14:textId="77777777" w:rsidTr="00EA33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F88B" w14:textId="77777777" w:rsidR="00A330C9" w:rsidRPr="00EA33DE" w:rsidRDefault="00A330C9" w:rsidP="004239F6">
            <w:pPr>
              <w:pStyle w:val="rowtabella0"/>
              <w:rPr>
                <w:color w:val="002060"/>
                <w:highlight w:val="yellow"/>
              </w:rPr>
            </w:pPr>
            <w:r w:rsidRPr="00EA33DE">
              <w:rPr>
                <w:color w:val="002060"/>
                <w:highlight w:val="yellow"/>
              </w:rPr>
              <w:t>08/02/2025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B002" w14:textId="77777777" w:rsidR="00A330C9" w:rsidRPr="00EA33DE" w:rsidRDefault="00A330C9" w:rsidP="004239F6">
            <w:pPr>
              <w:pStyle w:val="rowtabella0"/>
              <w:jc w:val="center"/>
              <w:rPr>
                <w:color w:val="002060"/>
                <w:highlight w:val="yellow"/>
              </w:rPr>
            </w:pPr>
            <w:r w:rsidRPr="00EA33DE">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0974" w14:textId="77777777" w:rsidR="00A330C9" w:rsidRPr="00EA33DE" w:rsidRDefault="00A330C9" w:rsidP="004239F6">
            <w:pPr>
              <w:pStyle w:val="rowtabella0"/>
              <w:rPr>
                <w:color w:val="002060"/>
                <w:highlight w:val="yellow"/>
              </w:rPr>
            </w:pPr>
            <w:r w:rsidRPr="00EA33DE">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80FB" w14:textId="77777777" w:rsidR="00A330C9" w:rsidRPr="00EA33DE" w:rsidRDefault="00A330C9" w:rsidP="004239F6">
            <w:pPr>
              <w:pStyle w:val="rowtabella0"/>
              <w:rPr>
                <w:color w:val="002060"/>
                <w:highlight w:val="yellow"/>
              </w:rPr>
            </w:pPr>
            <w:r w:rsidRPr="00EA33DE">
              <w:rPr>
                <w:color w:val="002060"/>
                <w:highlight w:val="yellow"/>
              </w:rPr>
              <w:t>A.V.I.S.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EEDB" w14:textId="571345DC" w:rsidR="00A330C9" w:rsidRPr="000A6F9A" w:rsidRDefault="00A330C9" w:rsidP="004239F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A20F3" w14:textId="77777777" w:rsidR="00A330C9" w:rsidRPr="000A6F9A" w:rsidRDefault="00A330C9" w:rsidP="004239F6">
            <w:pPr>
              <w:pStyle w:val="rowtabella0"/>
              <w:jc w:val="center"/>
              <w:rPr>
                <w:color w:val="002060"/>
              </w:rPr>
            </w:pPr>
            <w:r w:rsidRPr="00EA33D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D881" w14:textId="77777777" w:rsidR="00A330C9" w:rsidRPr="000A6F9A" w:rsidRDefault="00A330C9" w:rsidP="004239F6">
            <w:pPr>
              <w:pStyle w:val="rowtabella0"/>
              <w:jc w:val="center"/>
              <w:rPr>
                <w:color w:val="002060"/>
              </w:rPr>
            </w:pPr>
            <w:r w:rsidRPr="000A6F9A">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4989E" w14:textId="77777777" w:rsidR="00A330C9" w:rsidRPr="000A6F9A" w:rsidRDefault="00A330C9" w:rsidP="004239F6">
            <w:pPr>
              <w:rPr>
                <w:color w:val="002060"/>
              </w:rPr>
            </w:pPr>
          </w:p>
        </w:tc>
      </w:tr>
    </w:tbl>
    <w:p w14:paraId="0B0EA8D7" w14:textId="77777777" w:rsidR="00A330C9" w:rsidRPr="000A6F9A" w:rsidRDefault="00A330C9" w:rsidP="00A330C9">
      <w:pPr>
        <w:pStyle w:val="breakline"/>
        <w:rPr>
          <w:rFonts w:eastAsiaTheme="minorEastAsia"/>
          <w:color w:val="002060"/>
        </w:rPr>
      </w:pPr>
    </w:p>
    <w:p w14:paraId="4C6FE3EC" w14:textId="77777777" w:rsidR="00A330C9" w:rsidRPr="000A6F9A" w:rsidRDefault="00A330C9" w:rsidP="00A330C9">
      <w:pPr>
        <w:pStyle w:val="breakline"/>
        <w:rPr>
          <w:color w:val="002060"/>
        </w:rPr>
      </w:pPr>
    </w:p>
    <w:p w14:paraId="7B87A7D4" w14:textId="77777777" w:rsidR="00A330C9" w:rsidRPr="000A6F9A" w:rsidRDefault="00A330C9" w:rsidP="00A330C9">
      <w:pPr>
        <w:pStyle w:val="titoloprinc0"/>
        <w:rPr>
          <w:color w:val="002060"/>
        </w:rPr>
      </w:pPr>
      <w:r w:rsidRPr="000A6F9A">
        <w:rPr>
          <w:color w:val="002060"/>
        </w:rPr>
        <w:t>RISULTATI</w:t>
      </w:r>
    </w:p>
    <w:p w14:paraId="1E3E5AB7" w14:textId="77777777" w:rsidR="00A330C9" w:rsidRPr="000A6F9A" w:rsidRDefault="00A330C9" w:rsidP="00A330C9">
      <w:pPr>
        <w:pStyle w:val="breakline"/>
        <w:rPr>
          <w:color w:val="002060"/>
        </w:rPr>
      </w:pPr>
    </w:p>
    <w:p w14:paraId="592AEB22" w14:textId="77777777" w:rsidR="00A330C9" w:rsidRPr="000A6F9A" w:rsidRDefault="00A330C9" w:rsidP="00A330C9">
      <w:pPr>
        <w:pStyle w:val="sottotitolocampionato10"/>
        <w:rPr>
          <w:color w:val="002060"/>
        </w:rPr>
      </w:pPr>
      <w:r w:rsidRPr="000A6F9A">
        <w:rPr>
          <w:color w:val="002060"/>
        </w:rPr>
        <w:t>RISULTATI UFFICIALI GARE DEL 01/02/2025</w:t>
      </w:r>
    </w:p>
    <w:p w14:paraId="7D670323"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20AB4281"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14A0F439"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0AFDF6B4"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30183" w14:textId="77777777" w:rsidR="00A330C9" w:rsidRPr="000A6F9A" w:rsidRDefault="00A330C9" w:rsidP="004239F6">
                  <w:pPr>
                    <w:pStyle w:val="headertabella0"/>
                    <w:rPr>
                      <w:color w:val="002060"/>
                    </w:rPr>
                  </w:pPr>
                  <w:r w:rsidRPr="000A6F9A">
                    <w:rPr>
                      <w:color w:val="002060"/>
                    </w:rPr>
                    <w:t>GIRONE G - 4 Giornata - A</w:t>
                  </w:r>
                </w:p>
              </w:tc>
            </w:tr>
            <w:tr w:rsidR="00A330C9" w:rsidRPr="000A6F9A" w14:paraId="3F73B10B"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EE1162" w14:textId="77777777" w:rsidR="00A330C9" w:rsidRPr="000A6F9A" w:rsidRDefault="00A330C9" w:rsidP="004239F6">
                  <w:pPr>
                    <w:pStyle w:val="rowtabella0"/>
                    <w:rPr>
                      <w:color w:val="002060"/>
                    </w:rPr>
                  </w:pPr>
                  <w:r w:rsidRPr="000A6F9A">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DCD13" w14:textId="77777777" w:rsidR="00A330C9" w:rsidRPr="000A6F9A" w:rsidRDefault="00A330C9" w:rsidP="004239F6">
                  <w:pPr>
                    <w:pStyle w:val="rowtabella0"/>
                    <w:rPr>
                      <w:color w:val="002060"/>
                    </w:rPr>
                  </w:pPr>
                  <w:r w:rsidRPr="000A6F9A">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50F7AB" w14:textId="77777777" w:rsidR="00A330C9" w:rsidRPr="000A6F9A" w:rsidRDefault="00A330C9" w:rsidP="004239F6">
                  <w:pPr>
                    <w:pStyle w:val="rowtabella0"/>
                    <w:jc w:val="center"/>
                    <w:rPr>
                      <w:color w:val="002060"/>
                    </w:rPr>
                  </w:pPr>
                  <w:r w:rsidRPr="000A6F9A">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A2394" w14:textId="77777777" w:rsidR="00A330C9" w:rsidRPr="000A6F9A" w:rsidRDefault="00A330C9" w:rsidP="004239F6">
                  <w:pPr>
                    <w:pStyle w:val="rowtabella0"/>
                    <w:jc w:val="center"/>
                    <w:rPr>
                      <w:color w:val="002060"/>
                    </w:rPr>
                  </w:pPr>
                  <w:r w:rsidRPr="000A6F9A">
                    <w:rPr>
                      <w:color w:val="002060"/>
                    </w:rPr>
                    <w:t> </w:t>
                  </w:r>
                </w:p>
              </w:tc>
            </w:tr>
            <w:tr w:rsidR="00A330C9" w:rsidRPr="000A6F9A" w14:paraId="5389F06F"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5BC963" w14:textId="77777777" w:rsidR="00A330C9" w:rsidRPr="000A6F9A" w:rsidRDefault="00A330C9" w:rsidP="004239F6">
                  <w:pPr>
                    <w:pStyle w:val="rowtabella0"/>
                    <w:rPr>
                      <w:color w:val="002060"/>
                    </w:rPr>
                  </w:pPr>
                  <w:r w:rsidRPr="000A6F9A">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49C55D" w14:textId="77777777" w:rsidR="00A330C9" w:rsidRPr="000A6F9A" w:rsidRDefault="00A330C9" w:rsidP="004239F6">
                  <w:pPr>
                    <w:pStyle w:val="rowtabella0"/>
                    <w:rPr>
                      <w:color w:val="002060"/>
                    </w:rPr>
                  </w:pPr>
                  <w:r w:rsidRPr="000A6F9A">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557EE" w14:textId="77777777" w:rsidR="00A330C9" w:rsidRPr="000A6F9A" w:rsidRDefault="00A330C9" w:rsidP="004239F6">
                  <w:pPr>
                    <w:pStyle w:val="rowtabella0"/>
                    <w:jc w:val="center"/>
                    <w:rPr>
                      <w:color w:val="002060"/>
                    </w:rPr>
                  </w:pPr>
                  <w:r w:rsidRPr="000A6F9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AB0273" w14:textId="77777777" w:rsidR="00A330C9" w:rsidRPr="000A6F9A" w:rsidRDefault="00A330C9" w:rsidP="004239F6">
                  <w:pPr>
                    <w:pStyle w:val="rowtabella0"/>
                    <w:jc w:val="center"/>
                    <w:rPr>
                      <w:color w:val="002060"/>
                    </w:rPr>
                  </w:pPr>
                  <w:r w:rsidRPr="000A6F9A">
                    <w:rPr>
                      <w:color w:val="002060"/>
                    </w:rPr>
                    <w:t> </w:t>
                  </w:r>
                </w:p>
              </w:tc>
            </w:tr>
            <w:tr w:rsidR="00A330C9" w:rsidRPr="000A6F9A" w14:paraId="096482AC"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D9B97F" w14:textId="77777777" w:rsidR="00A330C9" w:rsidRPr="000A6F9A" w:rsidRDefault="00A330C9" w:rsidP="004239F6">
                  <w:pPr>
                    <w:pStyle w:val="rowtabella0"/>
                    <w:rPr>
                      <w:color w:val="002060"/>
                    </w:rPr>
                  </w:pPr>
                  <w:r w:rsidRPr="000A6F9A">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AE41E9" w14:textId="77777777" w:rsidR="00A330C9" w:rsidRPr="000A6F9A" w:rsidRDefault="00A330C9" w:rsidP="004239F6">
                  <w:pPr>
                    <w:pStyle w:val="rowtabella0"/>
                    <w:rPr>
                      <w:color w:val="002060"/>
                    </w:rPr>
                  </w:pPr>
                  <w:r w:rsidRPr="000A6F9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235C64" w14:textId="77777777" w:rsidR="00A330C9" w:rsidRPr="000A6F9A" w:rsidRDefault="00A330C9" w:rsidP="004239F6">
                  <w:pPr>
                    <w:pStyle w:val="rowtabella0"/>
                    <w:jc w:val="center"/>
                    <w:rPr>
                      <w:color w:val="002060"/>
                    </w:rPr>
                  </w:pPr>
                  <w:r w:rsidRPr="000A6F9A">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9C2C84" w14:textId="77777777" w:rsidR="00A330C9" w:rsidRPr="000A6F9A" w:rsidRDefault="00A330C9" w:rsidP="004239F6">
                  <w:pPr>
                    <w:pStyle w:val="rowtabella0"/>
                    <w:jc w:val="center"/>
                    <w:rPr>
                      <w:color w:val="002060"/>
                    </w:rPr>
                  </w:pPr>
                  <w:r w:rsidRPr="000A6F9A">
                    <w:rPr>
                      <w:color w:val="002060"/>
                    </w:rPr>
                    <w:t> </w:t>
                  </w:r>
                </w:p>
              </w:tc>
            </w:tr>
            <w:tr w:rsidR="00A330C9" w:rsidRPr="000A6F9A" w14:paraId="4C08EBB2"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F5B53B" w14:textId="77777777" w:rsidR="00A330C9" w:rsidRPr="000A6F9A" w:rsidRDefault="00A330C9" w:rsidP="004239F6">
                  <w:pPr>
                    <w:pStyle w:val="rowtabella0"/>
                    <w:rPr>
                      <w:color w:val="002060"/>
                    </w:rPr>
                  </w:pPr>
                  <w:r w:rsidRPr="000A6F9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3693D7" w14:textId="77777777" w:rsidR="00A330C9" w:rsidRPr="000A6F9A" w:rsidRDefault="00A330C9" w:rsidP="004239F6">
                  <w:pPr>
                    <w:pStyle w:val="rowtabella0"/>
                    <w:rPr>
                      <w:color w:val="002060"/>
                    </w:rPr>
                  </w:pPr>
                  <w:r w:rsidRPr="000A6F9A">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D27F3E" w14:textId="77777777" w:rsidR="00A330C9" w:rsidRPr="000A6F9A" w:rsidRDefault="00A330C9" w:rsidP="004239F6">
                  <w:pPr>
                    <w:pStyle w:val="rowtabella0"/>
                    <w:jc w:val="center"/>
                    <w:rPr>
                      <w:color w:val="002060"/>
                    </w:rPr>
                  </w:pPr>
                  <w:r w:rsidRPr="000A6F9A">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6822BA" w14:textId="77777777" w:rsidR="00A330C9" w:rsidRPr="000A6F9A" w:rsidRDefault="00A330C9" w:rsidP="004239F6">
                  <w:pPr>
                    <w:pStyle w:val="rowtabella0"/>
                    <w:jc w:val="center"/>
                    <w:rPr>
                      <w:color w:val="002060"/>
                    </w:rPr>
                  </w:pPr>
                  <w:r w:rsidRPr="000A6F9A">
                    <w:rPr>
                      <w:color w:val="002060"/>
                    </w:rPr>
                    <w:t> </w:t>
                  </w:r>
                </w:p>
              </w:tc>
            </w:tr>
            <w:tr w:rsidR="00A330C9" w:rsidRPr="000A6F9A" w14:paraId="62AB84CC"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46F95D" w14:textId="77777777" w:rsidR="00A330C9" w:rsidRPr="000A6F9A" w:rsidRDefault="00A330C9" w:rsidP="004239F6">
                  <w:pPr>
                    <w:pStyle w:val="rowtabella0"/>
                    <w:rPr>
                      <w:color w:val="002060"/>
                    </w:rPr>
                  </w:pPr>
                  <w:r w:rsidRPr="000A6F9A">
                    <w:rPr>
                      <w:color w:val="002060"/>
                    </w:rPr>
                    <w:t>JESINA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D91543" w14:textId="77777777" w:rsidR="00A330C9" w:rsidRPr="000A6F9A" w:rsidRDefault="00A330C9" w:rsidP="004239F6">
                  <w:pPr>
                    <w:pStyle w:val="rowtabella0"/>
                    <w:rPr>
                      <w:color w:val="002060"/>
                    </w:rPr>
                  </w:pPr>
                  <w:r w:rsidRPr="000A6F9A">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19930" w14:textId="77777777" w:rsidR="00A330C9" w:rsidRPr="000A6F9A" w:rsidRDefault="00A330C9" w:rsidP="004239F6">
                  <w:pPr>
                    <w:pStyle w:val="rowtabella0"/>
                    <w:jc w:val="center"/>
                    <w:rPr>
                      <w:color w:val="002060"/>
                    </w:rPr>
                  </w:pPr>
                  <w:r w:rsidRPr="000A6F9A">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E84DB" w14:textId="77777777" w:rsidR="00A330C9" w:rsidRPr="000A6F9A" w:rsidRDefault="00A330C9" w:rsidP="004239F6">
                  <w:pPr>
                    <w:pStyle w:val="rowtabella0"/>
                    <w:jc w:val="center"/>
                    <w:rPr>
                      <w:color w:val="002060"/>
                    </w:rPr>
                  </w:pPr>
                  <w:r w:rsidRPr="000A6F9A">
                    <w:rPr>
                      <w:color w:val="002060"/>
                    </w:rPr>
                    <w:t> </w:t>
                  </w:r>
                </w:p>
              </w:tc>
            </w:tr>
            <w:tr w:rsidR="00A330C9" w:rsidRPr="000A6F9A" w14:paraId="047166F7"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69127723" w14:textId="77777777" w:rsidR="00A330C9" w:rsidRPr="000A6F9A" w:rsidRDefault="00A330C9" w:rsidP="004239F6">
                  <w:pPr>
                    <w:pStyle w:val="rowtabella0"/>
                    <w:rPr>
                      <w:color w:val="002060"/>
                    </w:rPr>
                  </w:pPr>
                  <w:r w:rsidRPr="000A6F9A">
                    <w:rPr>
                      <w:color w:val="002060"/>
                    </w:rPr>
                    <w:t>(1) - disputata il 02/02/2025</w:t>
                  </w:r>
                </w:p>
              </w:tc>
            </w:tr>
          </w:tbl>
          <w:p w14:paraId="0D87BEC4"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51E9F1E4"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1F0D" w14:textId="77777777" w:rsidR="00A330C9" w:rsidRPr="000A6F9A" w:rsidRDefault="00A330C9" w:rsidP="004239F6">
                  <w:pPr>
                    <w:pStyle w:val="headertabella0"/>
                    <w:rPr>
                      <w:color w:val="002060"/>
                    </w:rPr>
                  </w:pPr>
                  <w:r w:rsidRPr="000A6F9A">
                    <w:rPr>
                      <w:color w:val="002060"/>
                    </w:rPr>
                    <w:t>GIRONE SA - 4 Giornata - A</w:t>
                  </w:r>
                </w:p>
              </w:tc>
            </w:tr>
            <w:tr w:rsidR="00A330C9" w:rsidRPr="000A6F9A" w14:paraId="3C2A9E5E"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18C33" w14:textId="77777777" w:rsidR="00A330C9" w:rsidRPr="000A6F9A" w:rsidRDefault="00A330C9" w:rsidP="004239F6">
                  <w:pPr>
                    <w:pStyle w:val="rowtabella0"/>
                    <w:rPr>
                      <w:color w:val="002060"/>
                    </w:rPr>
                  </w:pPr>
                  <w:r w:rsidRPr="000A6F9A">
                    <w:rPr>
                      <w:color w:val="002060"/>
                    </w:rPr>
                    <w:t xml:space="preserve">AUDAX 1970 </w:t>
                  </w:r>
                  <w:proofErr w:type="gramStart"/>
                  <w:r w:rsidRPr="000A6F9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C483C" w14:textId="77777777" w:rsidR="00A330C9" w:rsidRPr="000A6F9A" w:rsidRDefault="00A330C9" w:rsidP="004239F6">
                  <w:pPr>
                    <w:pStyle w:val="rowtabella0"/>
                    <w:rPr>
                      <w:color w:val="002060"/>
                    </w:rPr>
                  </w:pPr>
                  <w:r w:rsidRPr="000A6F9A">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8BF91E" w14:textId="77777777" w:rsidR="00A330C9" w:rsidRPr="000A6F9A" w:rsidRDefault="00A330C9" w:rsidP="004239F6">
                  <w:pPr>
                    <w:pStyle w:val="rowtabella0"/>
                    <w:jc w:val="center"/>
                    <w:rPr>
                      <w:color w:val="002060"/>
                    </w:rPr>
                  </w:pPr>
                  <w:r w:rsidRPr="000A6F9A">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CD24" w14:textId="77777777" w:rsidR="00A330C9" w:rsidRPr="000A6F9A" w:rsidRDefault="00A330C9" w:rsidP="004239F6">
                  <w:pPr>
                    <w:pStyle w:val="rowtabella0"/>
                    <w:jc w:val="center"/>
                    <w:rPr>
                      <w:color w:val="002060"/>
                    </w:rPr>
                  </w:pPr>
                  <w:r w:rsidRPr="000A6F9A">
                    <w:rPr>
                      <w:color w:val="002060"/>
                    </w:rPr>
                    <w:t> </w:t>
                  </w:r>
                </w:p>
              </w:tc>
            </w:tr>
            <w:tr w:rsidR="00A330C9" w:rsidRPr="000A6F9A" w14:paraId="2C7BAE7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A5025" w14:textId="77777777" w:rsidR="00A330C9" w:rsidRPr="000A6F9A" w:rsidRDefault="00A330C9" w:rsidP="004239F6">
                  <w:pPr>
                    <w:pStyle w:val="rowtabella0"/>
                    <w:rPr>
                      <w:color w:val="002060"/>
                    </w:rPr>
                  </w:pPr>
                  <w:r w:rsidRPr="000A6F9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B166AC" w14:textId="77777777" w:rsidR="00A330C9" w:rsidRPr="000A6F9A" w:rsidRDefault="00A330C9" w:rsidP="004239F6">
                  <w:pPr>
                    <w:pStyle w:val="rowtabella0"/>
                    <w:rPr>
                      <w:color w:val="002060"/>
                    </w:rPr>
                  </w:pPr>
                  <w:r w:rsidRPr="000A6F9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BC960D" w14:textId="77777777" w:rsidR="00A330C9" w:rsidRPr="000A6F9A" w:rsidRDefault="00A330C9" w:rsidP="004239F6">
                  <w:pPr>
                    <w:pStyle w:val="rowtabella0"/>
                    <w:jc w:val="center"/>
                    <w:rPr>
                      <w:color w:val="002060"/>
                    </w:rPr>
                  </w:pPr>
                  <w:r w:rsidRPr="000A6F9A">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D521BB" w14:textId="77777777" w:rsidR="00A330C9" w:rsidRPr="000A6F9A" w:rsidRDefault="00A330C9" w:rsidP="004239F6">
                  <w:pPr>
                    <w:pStyle w:val="rowtabella0"/>
                    <w:jc w:val="center"/>
                    <w:rPr>
                      <w:color w:val="002060"/>
                    </w:rPr>
                  </w:pPr>
                  <w:r w:rsidRPr="000A6F9A">
                    <w:rPr>
                      <w:color w:val="002060"/>
                    </w:rPr>
                    <w:t> </w:t>
                  </w:r>
                </w:p>
              </w:tc>
            </w:tr>
            <w:tr w:rsidR="00A330C9" w:rsidRPr="000A6F9A" w14:paraId="0FDF3C22"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0F987" w14:textId="77777777" w:rsidR="00A330C9" w:rsidRPr="000A6F9A" w:rsidRDefault="00A330C9" w:rsidP="004239F6">
                  <w:pPr>
                    <w:pStyle w:val="rowtabella0"/>
                    <w:rPr>
                      <w:color w:val="002060"/>
                    </w:rPr>
                  </w:pPr>
                  <w:r w:rsidRPr="000A6F9A">
                    <w:rPr>
                      <w:color w:val="002060"/>
                    </w:rPr>
                    <w:t>(1) JUNIOR JESINA 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171E8" w14:textId="77777777" w:rsidR="00A330C9" w:rsidRPr="000A6F9A" w:rsidRDefault="00A330C9" w:rsidP="004239F6">
                  <w:pPr>
                    <w:pStyle w:val="rowtabella0"/>
                    <w:rPr>
                      <w:color w:val="002060"/>
                    </w:rPr>
                  </w:pPr>
                  <w:r w:rsidRPr="000A6F9A">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B9E28" w14:textId="77777777" w:rsidR="00A330C9" w:rsidRPr="000A6F9A" w:rsidRDefault="00A330C9" w:rsidP="004239F6">
                  <w:pPr>
                    <w:pStyle w:val="rowtabella0"/>
                    <w:jc w:val="center"/>
                    <w:rPr>
                      <w:color w:val="002060"/>
                    </w:rPr>
                  </w:pPr>
                  <w:r w:rsidRPr="000A6F9A">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BF4C4E" w14:textId="77777777" w:rsidR="00A330C9" w:rsidRPr="000A6F9A" w:rsidRDefault="00A330C9" w:rsidP="004239F6">
                  <w:pPr>
                    <w:pStyle w:val="rowtabella0"/>
                    <w:jc w:val="center"/>
                    <w:rPr>
                      <w:color w:val="002060"/>
                    </w:rPr>
                  </w:pPr>
                  <w:r w:rsidRPr="000A6F9A">
                    <w:rPr>
                      <w:color w:val="002060"/>
                    </w:rPr>
                    <w:t> </w:t>
                  </w:r>
                </w:p>
              </w:tc>
            </w:tr>
            <w:tr w:rsidR="00A330C9" w:rsidRPr="000A6F9A" w14:paraId="2F0E648D"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29822" w14:textId="77777777" w:rsidR="00A330C9" w:rsidRPr="000A6F9A" w:rsidRDefault="00A330C9" w:rsidP="004239F6">
                  <w:pPr>
                    <w:pStyle w:val="rowtabella0"/>
                    <w:rPr>
                      <w:color w:val="002060"/>
                    </w:rPr>
                  </w:pPr>
                  <w:r w:rsidRPr="000A6F9A">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2F12C" w14:textId="77777777" w:rsidR="00A330C9" w:rsidRPr="000A6F9A" w:rsidRDefault="00A330C9" w:rsidP="004239F6">
                  <w:pPr>
                    <w:pStyle w:val="rowtabella0"/>
                    <w:rPr>
                      <w:color w:val="002060"/>
                    </w:rPr>
                  </w:pPr>
                  <w:r w:rsidRPr="000A6F9A">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AEDE4" w14:textId="77777777" w:rsidR="00A330C9" w:rsidRPr="000A6F9A" w:rsidRDefault="00A330C9" w:rsidP="004239F6">
                  <w:pPr>
                    <w:pStyle w:val="rowtabella0"/>
                    <w:jc w:val="center"/>
                    <w:rPr>
                      <w:color w:val="002060"/>
                    </w:rPr>
                  </w:pPr>
                  <w:r w:rsidRPr="000A6F9A">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52A8F" w14:textId="77777777" w:rsidR="00A330C9" w:rsidRPr="000A6F9A" w:rsidRDefault="00A330C9" w:rsidP="004239F6">
                  <w:pPr>
                    <w:pStyle w:val="rowtabella0"/>
                    <w:jc w:val="center"/>
                    <w:rPr>
                      <w:color w:val="002060"/>
                    </w:rPr>
                  </w:pPr>
                  <w:r w:rsidRPr="000A6F9A">
                    <w:rPr>
                      <w:color w:val="002060"/>
                    </w:rPr>
                    <w:t> </w:t>
                  </w:r>
                </w:p>
              </w:tc>
            </w:tr>
            <w:tr w:rsidR="00A330C9" w:rsidRPr="000A6F9A" w14:paraId="2CFB4AD1"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6343C54" w14:textId="77777777" w:rsidR="00A330C9" w:rsidRPr="000A6F9A" w:rsidRDefault="00A330C9" w:rsidP="004239F6">
                  <w:pPr>
                    <w:pStyle w:val="rowtabella0"/>
                    <w:rPr>
                      <w:color w:val="002060"/>
                    </w:rPr>
                  </w:pPr>
                  <w:r w:rsidRPr="000A6F9A">
                    <w:rPr>
                      <w:color w:val="002060"/>
                    </w:rPr>
                    <w:t>(1) - disputata il 03/02/2025</w:t>
                  </w:r>
                </w:p>
              </w:tc>
            </w:tr>
          </w:tbl>
          <w:p w14:paraId="3F7207C5" w14:textId="77777777" w:rsidR="00A330C9" w:rsidRPr="000A6F9A" w:rsidRDefault="00A330C9" w:rsidP="004239F6">
            <w:pPr>
              <w:rPr>
                <w:color w:val="002060"/>
              </w:rPr>
            </w:pPr>
          </w:p>
        </w:tc>
      </w:tr>
    </w:tbl>
    <w:p w14:paraId="7DC5F882" w14:textId="77777777" w:rsidR="00A330C9" w:rsidRPr="000A6F9A" w:rsidRDefault="00A330C9" w:rsidP="00A330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0C9" w:rsidRPr="000A6F9A" w14:paraId="3B7830BE"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38381A32"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B9035" w14:textId="77777777" w:rsidR="00A330C9" w:rsidRPr="000A6F9A" w:rsidRDefault="00A330C9" w:rsidP="004239F6">
                  <w:pPr>
                    <w:pStyle w:val="headertabella0"/>
                    <w:rPr>
                      <w:color w:val="002060"/>
                    </w:rPr>
                  </w:pPr>
                  <w:r w:rsidRPr="000A6F9A">
                    <w:rPr>
                      <w:color w:val="002060"/>
                    </w:rPr>
                    <w:t>GIRONE SB - 4 Giornata - A</w:t>
                  </w:r>
                </w:p>
              </w:tc>
            </w:tr>
            <w:tr w:rsidR="00A330C9" w:rsidRPr="000A6F9A" w14:paraId="3AB78759"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51BAF1" w14:textId="77777777" w:rsidR="00A330C9" w:rsidRPr="000A6F9A" w:rsidRDefault="00A330C9" w:rsidP="004239F6">
                  <w:pPr>
                    <w:pStyle w:val="rowtabella0"/>
                    <w:rPr>
                      <w:color w:val="002060"/>
                    </w:rPr>
                  </w:pPr>
                  <w:r w:rsidRPr="000A6F9A">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D9407" w14:textId="77777777" w:rsidR="00A330C9" w:rsidRPr="000A6F9A" w:rsidRDefault="00A330C9" w:rsidP="004239F6">
                  <w:pPr>
                    <w:pStyle w:val="rowtabella0"/>
                    <w:rPr>
                      <w:color w:val="002060"/>
                    </w:rPr>
                  </w:pPr>
                  <w:r w:rsidRPr="000A6F9A">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4C0A4" w14:textId="77777777" w:rsidR="00A330C9" w:rsidRPr="000A6F9A" w:rsidRDefault="00A330C9" w:rsidP="004239F6">
                  <w:pPr>
                    <w:pStyle w:val="rowtabella0"/>
                    <w:jc w:val="center"/>
                    <w:rPr>
                      <w:color w:val="002060"/>
                    </w:rPr>
                  </w:pPr>
                  <w:r w:rsidRPr="000A6F9A">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EFCDC" w14:textId="77777777" w:rsidR="00A330C9" w:rsidRPr="000A6F9A" w:rsidRDefault="00A330C9" w:rsidP="004239F6">
                  <w:pPr>
                    <w:pStyle w:val="rowtabella0"/>
                    <w:jc w:val="center"/>
                    <w:rPr>
                      <w:color w:val="002060"/>
                    </w:rPr>
                  </w:pPr>
                  <w:r w:rsidRPr="000A6F9A">
                    <w:rPr>
                      <w:color w:val="002060"/>
                    </w:rPr>
                    <w:t> </w:t>
                  </w:r>
                </w:p>
              </w:tc>
            </w:tr>
            <w:tr w:rsidR="00A330C9" w:rsidRPr="000A6F9A" w14:paraId="1536039C"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D02BBD" w14:textId="77777777" w:rsidR="00A330C9" w:rsidRPr="000A6F9A" w:rsidRDefault="00A330C9" w:rsidP="004239F6">
                  <w:pPr>
                    <w:pStyle w:val="rowtabella0"/>
                    <w:rPr>
                      <w:color w:val="002060"/>
                    </w:rPr>
                  </w:pPr>
                  <w:r w:rsidRPr="000A6F9A">
                    <w:rPr>
                      <w:color w:val="002060"/>
                    </w:rPr>
                    <w:t>(1) 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AB34D" w14:textId="77777777" w:rsidR="00A330C9" w:rsidRPr="000A6F9A" w:rsidRDefault="00A330C9" w:rsidP="004239F6">
                  <w:pPr>
                    <w:pStyle w:val="rowtabella0"/>
                    <w:rPr>
                      <w:color w:val="002060"/>
                    </w:rPr>
                  </w:pPr>
                  <w:r w:rsidRPr="000A6F9A">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D48F2" w14:textId="77777777" w:rsidR="00A330C9" w:rsidRPr="000A6F9A" w:rsidRDefault="00A330C9" w:rsidP="004239F6">
                  <w:pPr>
                    <w:pStyle w:val="rowtabella0"/>
                    <w:jc w:val="center"/>
                    <w:rPr>
                      <w:color w:val="002060"/>
                    </w:rPr>
                  </w:pPr>
                  <w:r w:rsidRPr="000A6F9A">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5439B1" w14:textId="77777777" w:rsidR="00A330C9" w:rsidRPr="000A6F9A" w:rsidRDefault="00A330C9" w:rsidP="004239F6">
                  <w:pPr>
                    <w:pStyle w:val="rowtabella0"/>
                    <w:jc w:val="center"/>
                    <w:rPr>
                      <w:color w:val="002060"/>
                    </w:rPr>
                  </w:pPr>
                  <w:r w:rsidRPr="000A6F9A">
                    <w:rPr>
                      <w:color w:val="002060"/>
                    </w:rPr>
                    <w:t> </w:t>
                  </w:r>
                </w:p>
              </w:tc>
            </w:tr>
            <w:tr w:rsidR="00A330C9" w:rsidRPr="000A6F9A" w14:paraId="1865EFBA"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4353603" w14:textId="77777777" w:rsidR="00A330C9" w:rsidRPr="000A6F9A" w:rsidRDefault="00A330C9" w:rsidP="004239F6">
                  <w:pPr>
                    <w:pStyle w:val="rowtabella0"/>
                    <w:rPr>
                      <w:color w:val="002060"/>
                    </w:rPr>
                  </w:pPr>
                  <w:r w:rsidRPr="000A6F9A">
                    <w:rPr>
                      <w:color w:val="002060"/>
                    </w:rPr>
                    <w:t>(1) - disputata il 02/02/2025</w:t>
                  </w:r>
                </w:p>
              </w:tc>
            </w:tr>
          </w:tbl>
          <w:p w14:paraId="19AA75DC" w14:textId="77777777" w:rsidR="00A330C9" w:rsidRPr="000A6F9A" w:rsidRDefault="00A330C9" w:rsidP="004239F6">
            <w:pPr>
              <w:rPr>
                <w:color w:val="002060"/>
              </w:rPr>
            </w:pPr>
          </w:p>
        </w:tc>
      </w:tr>
    </w:tbl>
    <w:p w14:paraId="0CF2CF3B" w14:textId="77777777" w:rsidR="00A330C9" w:rsidRPr="000A6F9A" w:rsidRDefault="00A330C9" w:rsidP="00A330C9">
      <w:pPr>
        <w:pStyle w:val="breakline"/>
        <w:rPr>
          <w:rFonts w:eastAsiaTheme="minorEastAsia"/>
          <w:color w:val="002060"/>
        </w:rPr>
      </w:pPr>
    </w:p>
    <w:p w14:paraId="5A04B49E" w14:textId="77777777" w:rsidR="00A330C9" w:rsidRPr="000A6F9A" w:rsidRDefault="00A330C9" w:rsidP="00A330C9">
      <w:pPr>
        <w:pStyle w:val="breakline"/>
        <w:rPr>
          <w:color w:val="002060"/>
        </w:rPr>
      </w:pPr>
    </w:p>
    <w:p w14:paraId="0191F55B" w14:textId="77777777" w:rsidR="00A330C9" w:rsidRPr="000A6F9A" w:rsidRDefault="00A330C9" w:rsidP="00A330C9">
      <w:pPr>
        <w:pStyle w:val="titoloprinc0"/>
        <w:rPr>
          <w:color w:val="002060"/>
        </w:rPr>
      </w:pPr>
      <w:r w:rsidRPr="000A6F9A">
        <w:rPr>
          <w:color w:val="002060"/>
        </w:rPr>
        <w:t>GIUDICE SPORTIVO</w:t>
      </w:r>
    </w:p>
    <w:p w14:paraId="577E635F"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26B72003" w14:textId="77777777" w:rsidR="00A330C9" w:rsidRPr="000A6F9A" w:rsidRDefault="00A330C9" w:rsidP="00A330C9">
      <w:pPr>
        <w:pStyle w:val="titolo10"/>
        <w:rPr>
          <w:color w:val="002060"/>
        </w:rPr>
      </w:pPr>
      <w:r w:rsidRPr="000A6F9A">
        <w:rPr>
          <w:color w:val="002060"/>
        </w:rPr>
        <w:t xml:space="preserve">GARE DEL 1/ 2/2025 </w:t>
      </w:r>
    </w:p>
    <w:p w14:paraId="5A53D2A1" w14:textId="77777777" w:rsidR="00A330C9" w:rsidRPr="000A6F9A" w:rsidRDefault="00A330C9" w:rsidP="00A330C9">
      <w:pPr>
        <w:pStyle w:val="titolo7a"/>
        <w:rPr>
          <w:color w:val="002060"/>
        </w:rPr>
      </w:pPr>
      <w:r w:rsidRPr="000A6F9A">
        <w:rPr>
          <w:color w:val="002060"/>
        </w:rPr>
        <w:t xml:space="preserve">PROVVEDIMENTI DISCIPLINARI </w:t>
      </w:r>
    </w:p>
    <w:p w14:paraId="5CC44586"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70AC1A1E" w14:textId="77777777" w:rsidR="00A330C9" w:rsidRPr="000A6F9A" w:rsidRDefault="00A330C9" w:rsidP="00A330C9">
      <w:pPr>
        <w:pStyle w:val="titolo30"/>
        <w:rPr>
          <w:color w:val="002060"/>
        </w:rPr>
      </w:pPr>
      <w:r w:rsidRPr="000A6F9A">
        <w:rPr>
          <w:color w:val="002060"/>
        </w:rPr>
        <w:t xml:space="preserve">SOCIETA' </w:t>
      </w:r>
    </w:p>
    <w:p w14:paraId="1572D515" w14:textId="77777777" w:rsidR="00A330C9" w:rsidRPr="000A6F9A" w:rsidRDefault="00A330C9" w:rsidP="00A330C9">
      <w:pPr>
        <w:pStyle w:val="titolo20"/>
        <w:rPr>
          <w:color w:val="002060"/>
        </w:rPr>
      </w:pPr>
      <w:r w:rsidRPr="000A6F9A">
        <w:rPr>
          <w:color w:val="002060"/>
        </w:rPr>
        <w:t xml:space="preserve">AMMENDA </w:t>
      </w:r>
    </w:p>
    <w:p w14:paraId="7165348F" w14:textId="196BE2EA" w:rsidR="00A330C9" w:rsidRPr="000A6F9A" w:rsidRDefault="00A330C9" w:rsidP="00A330C9">
      <w:pPr>
        <w:pStyle w:val="diffida"/>
        <w:spacing w:before="80" w:beforeAutospacing="0" w:after="40" w:afterAutospacing="0"/>
        <w:jc w:val="left"/>
        <w:rPr>
          <w:color w:val="002060"/>
        </w:rPr>
      </w:pPr>
      <w:r w:rsidRPr="000A6F9A">
        <w:rPr>
          <w:color w:val="002060"/>
        </w:rPr>
        <w:lastRenderedPageBreak/>
        <w:t xml:space="preserve">Euro 100,00 CALCIO A 5 CORINALDO </w:t>
      </w:r>
      <w:r w:rsidRPr="000A6F9A">
        <w:rPr>
          <w:color w:val="002060"/>
        </w:rPr>
        <w:br/>
        <w:t>Per comportamento offensivo del proprio pubblico nei confronti dell'arbitro e dell'allenatore ospite e per aver un proprio calciatore</w:t>
      </w:r>
      <w:r w:rsidR="00EA33DE">
        <w:rPr>
          <w:color w:val="002060"/>
        </w:rPr>
        <w:t xml:space="preserve"> </w:t>
      </w:r>
      <w:r w:rsidRPr="000A6F9A">
        <w:rPr>
          <w:color w:val="002060"/>
        </w:rPr>
        <w:t xml:space="preserve">non identificato dall'arbitro insultato il direttore di gara a fine partita. </w:t>
      </w:r>
    </w:p>
    <w:p w14:paraId="529E390D" w14:textId="77777777" w:rsidR="00A330C9" w:rsidRPr="000A6F9A" w:rsidRDefault="00A330C9" w:rsidP="00A330C9">
      <w:pPr>
        <w:pStyle w:val="diffida"/>
        <w:spacing w:before="80" w:beforeAutospacing="0" w:after="40" w:afterAutospacing="0"/>
        <w:jc w:val="left"/>
        <w:rPr>
          <w:color w:val="002060"/>
        </w:rPr>
      </w:pPr>
      <w:r w:rsidRPr="000A6F9A">
        <w:rPr>
          <w:color w:val="002060"/>
        </w:rPr>
        <w:br/>
        <w:t xml:space="preserve">Euro 100,00 REAL SAN GIORGIO </w:t>
      </w:r>
      <w:r w:rsidRPr="000A6F9A">
        <w:rPr>
          <w:color w:val="002060"/>
        </w:rPr>
        <w:br/>
        <w:t xml:space="preserve">Per comportamento offensivo del proprio pubblico nei confronti dell'arbitro per tutta la partita. </w:t>
      </w:r>
    </w:p>
    <w:p w14:paraId="1AFF7F2B" w14:textId="77777777" w:rsidR="00A330C9" w:rsidRPr="000A6F9A" w:rsidRDefault="00A330C9" w:rsidP="00A330C9">
      <w:pPr>
        <w:pStyle w:val="titolo30"/>
        <w:rPr>
          <w:color w:val="002060"/>
        </w:rPr>
      </w:pPr>
      <w:r w:rsidRPr="000A6F9A">
        <w:rPr>
          <w:color w:val="002060"/>
        </w:rPr>
        <w:t xml:space="preserve">DIRIGENTI </w:t>
      </w:r>
    </w:p>
    <w:p w14:paraId="56BE471F" w14:textId="77777777" w:rsidR="00A330C9" w:rsidRPr="000A6F9A" w:rsidRDefault="00A330C9" w:rsidP="00A330C9">
      <w:pPr>
        <w:pStyle w:val="titolo20"/>
        <w:rPr>
          <w:color w:val="002060"/>
        </w:rPr>
      </w:pPr>
      <w:r w:rsidRPr="000A6F9A">
        <w:rPr>
          <w:color w:val="002060"/>
        </w:rPr>
        <w:t xml:space="preserve">INIBIZIONE A TEMPO OPPURE SQUALIFICA A GARE: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FEBA0AD" w14:textId="77777777" w:rsidTr="004239F6">
        <w:tc>
          <w:tcPr>
            <w:tcW w:w="2200" w:type="dxa"/>
            <w:tcMar>
              <w:top w:w="20" w:type="dxa"/>
              <w:left w:w="20" w:type="dxa"/>
              <w:bottom w:w="20" w:type="dxa"/>
              <w:right w:w="20" w:type="dxa"/>
            </w:tcMar>
            <w:vAlign w:val="center"/>
            <w:hideMark/>
          </w:tcPr>
          <w:p w14:paraId="5CBB5A6F" w14:textId="77777777" w:rsidR="00A330C9" w:rsidRPr="000A6F9A" w:rsidRDefault="00A330C9" w:rsidP="004239F6">
            <w:pPr>
              <w:pStyle w:val="movimento"/>
              <w:rPr>
                <w:color w:val="002060"/>
              </w:rPr>
            </w:pPr>
            <w:r w:rsidRPr="000A6F9A">
              <w:rPr>
                <w:color w:val="002060"/>
              </w:rPr>
              <w:t>SCIPIONI WALTER</w:t>
            </w:r>
          </w:p>
        </w:tc>
        <w:tc>
          <w:tcPr>
            <w:tcW w:w="2200" w:type="dxa"/>
            <w:tcMar>
              <w:top w:w="20" w:type="dxa"/>
              <w:left w:w="20" w:type="dxa"/>
              <w:bottom w:w="20" w:type="dxa"/>
              <w:right w:w="20" w:type="dxa"/>
            </w:tcMar>
            <w:vAlign w:val="center"/>
            <w:hideMark/>
          </w:tcPr>
          <w:p w14:paraId="1A893CED" w14:textId="77777777" w:rsidR="00A330C9" w:rsidRPr="000A6F9A" w:rsidRDefault="00A330C9" w:rsidP="004239F6">
            <w:pPr>
              <w:pStyle w:val="movimento2"/>
              <w:rPr>
                <w:color w:val="002060"/>
              </w:rPr>
            </w:pPr>
            <w:r w:rsidRPr="000A6F9A">
              <w:rPr>
                <w:color w:val="002060"/>
              </w:rPr>
              <w:t xml:space="preserve">(REAL SAN GIORGIO) </w:t>
            </w:r>
          </w:p>
        </w:tc>
        <w:tc>
          <w:tcPr>
            <w:tcW w:w="800" w:type="dxa"/>
            <w:tcMar>
              <w:top w:w="20" w:type="dxa"/>
              <w:left w:w="20" w:type="dxa"/>
              <w:bottom w:w="20" w:type="dxa"/>
              <w:right w:w="20" w:type="dxa"/>
            </w:tcMar>
            <w:vAlign w:val="center"/>
            <w:hideMark/>
          </w:tcPr>
          <w:p w14:paraId="1DF3197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2244A50"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543AA5E" w14:textId="77777777" w:rsidR="00A330C9" w:rsidRPr="000A6F9A" w:rsidRDefault="00A330C9" w:rsidP="004239F6">
            <w:pPr>
              <w:pStyle w:val="movimento2"/>
              <w:rPr>
                <w:color w:val="002060"/>
              </w:rPr>
            </w:pPr>
            <w:r w:rsidRPr="000A6F9A">
              <w:rPr>
                <w:color w:val="002060"/>
              </w:rPr>
              <w:t> </w:t>
            </w:r>
          </w:p>
        </w:tc>
      </w:tr>
    </w:tbl>
    <w:p w14:paraId="6D800674" w14:textId="77777777" w:rsidR="00A330C9" w:rsidRPr="000A6F9A" w:rsidRDefault="00A330C9" w:rsidP="00A330C9">
      <w:pPr>
        <w:pStyle w:val="diffida"/>
        <w:spacing w:before="80" w:beforeAutospacing="0" w:after="40" w:afterAutospacing="0"/>
        <w:jc w:val="left"/>
        <w:rPr>
          <w:rFonts w:eastAsiaTheme="minorEastAsia"/>
          <w:color w:val="002060"/>
        </w:rPr>
      </w:pPr>
      <w:r w:rsidRPr="000A6F9A">
        <w:rPr>
          <w:color w:val="002060"/>
        </w:rPr>
        <w:t xml:space="preserve">Per frase irriguardosa verso l'arbitro. Allontanato. </w:t>
      </w:r>
    </w:p>
    <w:p w14:paraId="638488C6" w14:textId="77777777" w:rsidR="00A330C9" w:rsidRPr="000A6F9A" w:rsidRDefault="00A330C9" w:rsidP="00A330C9">
      <w:pPr>
        <w:pStyle w:val="titolo20"/>
        <w:rPr>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2794D13E" w14:textId="77777777" w:rsidTr="004239F6">
        <w:tc>
          <w:tcPr>
            <w:tcW w:w="2200" w:type="dxa"/>
            <w:tcMar>
              <w:top w:w="20" w:type="dxa"/>
              <w:left w:w="20" w:type="dxa"/>
              <w:bottom w:w="20" w:type="dxa"/>
              <w:right w:w="20" w:type="dxa"/>
            </w:tcMar>
            <w:vAlign w:val="center"/>
            <w:hideMark/>
          </w:tcPr>
          <w:p w14:paraId="6E7FFEB3" w14:textId="77777777" w:rsidR="00A330C9" w:rsidRPr="000A6F9A" w:rsidRDefault="00A330C9" w:rsidP="004239F6">
            <w:pPr>
              <w:pStyle w:val="movimento"/>
              <w:rPr>
                <w:color w:val="002060"/>
              </w:rPr>
            </w:pPr>
            <w:r w:rsidRPr="000A6F9A">
              <w:rPr>
                <w:color w:val="002060"/>
              </w:rPr>
              <w:t>COPPARI MARCO</w:t>
            </w:r>
          </w:p>
        </w:tc>
        <w:tc>
          <w:tcPr>
            <w:tcW w:w="2200" w:type="dxa"/>
            <w:tcMar>
              <w:top w:w="20" w:type="dxa"/>
              <w:left w:w="20" w:type="dxa"/>
              <w:bottom w:w="20" w:type="dxa"/>
              <w:right w:w="20" w:type="dxa"/>
            </w:tcMar>
            <w:vAlign w:val="center"/>
            <w:hideMark/>
          </w:tcPr>
          <w:p w14:paraId="3F5B1303" w14:textId="77777777" w:rsidR="00A330C9" w:rsidRPr="000A6F9A" w:rsidRDefault="00A330C9" w:rsidP="004239F6">
            <w:pPr>
              <w:pStyle w:val="movimento2"/>
              <w:rPr>
                <w:color w:val="002060"/>
              </w:rPr>
            </w:pPr>
            <w:r w:rsidRPr="000A6F9A">
              <w:rPr>
                <w:color w:val="002060"/>
              </w:rPr>
              <w:t xml:space="preserve">(CALCIO A 5 CORINALDO) </w:t>
            </w:r>
          </w:p>
        </w:tc>
        <w:tc>
          <w:tcPr>
            <w:tcW w:w="800" w:type="dxa"/>
            <w:tcMar>
              <w:top w:w="20" w:type="dxa"/>
              <w:left w:w="20" w:type="dxa"/>
              <w:bottom w:w="20" w:type="dxa"/>
              <w:right w:w="20" w:type="dxa"/>
            </w:tcMar>
            <w:vAlign w:val="center"/>
            <w:hideMark/>
          </w:tcPr>
          <w:p w14:paraId="23F528D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F2C964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C8DD0EC" w14:textId="77777777" w:rsidR="00A330C9" w:rsidRPr="000A6F9A" w:rsidRDefault="00A330C9" w:rsidP="004239F6">
            <w:pPr>
              <w:pStyle w:val="movimento2"/>
              <w:rPr>
                <w:color w:val="002060"/>
              </w:rPr>
            </w:pPr>
            <w:r w:rsidRPr="000A6F9A">
              <w:rPr>
                <w:color w:val="002060"/>
              </w:rPr>
              <w:t> </w:t>
            </w:r>
          </w:p>
        </w:tc>
      </w:tr>
    </w:tbl>
    <w:p w14:paraId="132BF365" w14:textId="77777777" w:rsidR="00A330C9" w:rsidRPr="000A6F9A" w:rsidRDefault="00A330C9" w:rsidP="00A330C9">
      <w:pPr>
        <w:pStyle w:val="titolo30"/>
        <w:rPr>
          <w:rFonts w:eastAsiaTheme="minorEastAsia"/>
          <w:color w:val="002060"/>
        </w:rPr>
      </w:pPr>
      <w:r w:rsidRPr="000A6F9A">
        <w:rPr>
          <w:color w:val="002060"/>
        </w:rPr>
        <w:t xml:space="preserve">CALCIATORI ESPULSI </w:t>
      </w:r>
    </w:p>
    <w:p w14:paraId="18252231" w14:textId="77777777" w:rsidR="00A330C9" w:rsidRPr="000A6F9A" w:rsidRDefault="00A330C9" w:rsidP="00A330C9">
      <w:pPr>
        <w:pStyle w:val="titolo20"/>
        <w:rPr>
          <w:color w:val="002060"/>
        </w:rPr>
      </w:pPr>
      <w:r w:rsidRPr="000A6F9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0EB1BCB" w14:textId="77777777" w:rsidTr="004239F6">
        <w:tc>
          <w:tcPr>
            <w:tcW w:w="2200" w:type="dxa"/>
            <w:tcMar>
              <w:top w:w="20" w:type="dxa"/>
              <w:left w:w="20" w:type="dxa"/>
              <w:bottom w:w="20" w:type="dxa"/>
              <w:right w:w="20" w:type="dxa"/>
            </w:tcMar>
            <w:vAlign w:val="center"/>
            <w:hideMark/>
          </w:tcPr>
          <w:p w14:paraId="639D63A0" w14:textId="77777777" w:rsidR="00A330C9" w:rsidRPr="000A6F9A" w:rsidRDefault="00A330C9" w:rsidP="004239F6">
            <w:pPr>
              <w:pStyle w:val="movimento"/>
              <w:rPr>
                <w:color w:val="002060"/>
              </w:rPr>
            </w:pPr>
            <w:r w:rsidRPr="000A6F9A">
              <w:rPr>
                <w:color w:val="002060"/>
              </w:rPr>
              <w:t>CAPRIOTTI FRANCESCO</w:t>
            </w:r>
          </w:p>
        </w:tc>
        <w:tc>
          <w:tcPr>
            <w:tcW w:w="2200" w:type="dxa"/>
            <w:tcMar>
              <w:top w:w="20" w:type="dxa"/>
              <w:left w:w="20" w:type="dxa"/>
              <w:bottom w:w="20" w:type="dxa"/>
              <w:right w:w="20" w:type="dxa"/>
            </w:tcMar>
            <w:vAlign w:val="center"/>
            <w:hideMark/>
          </w:tcPr>
          <w:p w14:paraId="2803E950" w14:textId="77777777" w:rsidR="00A330C9" w:rsidRPr="000A6F9A" w:rsidRDefault="00A330C9" w:rsidP="004239F6">
            <w:pPr>
              <w:pStyle w:val="movimento2"/>
              <w:rPr>
                <w:color w:val="002060"/>
              </w:rPr>
            </w:pPr>
            <w:r w:rsidRPr="000A6F9A">
              <w:rPr>
                <w:color w:val="002060"/>
              </w:rPr>
              <w:t xml:space="preserve">(A.V.I.S. RIPATRANSONE) </w:t>
            </w:r>
          </w:p>
        </w:tc>
        <w:tc>
          <w:tcPr>
            <w:tcW w:w="800" w:type="dxa"/>
            <w:tcMar>
              <w:top w:w="20" w:type="dxa"/>
              <w:left w:w="20" w:type="dxa"/>
              <w:bottom w:w="20" w:type="dxa"/>
              <w:right w:w="20" w:type="dxa"/>
            </w:tcMar>
            <w:vAlign w:val="center"/>
            <w:hideMark/>
          </w:tcPr>
          <w:p w14:paraId="391A630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455C987" w14:textId="77777777" w:rsidR="00A330C9" w:rsidRPr="000A6F9A" w:rsidRDefault="00A330C9" w:rsidP="004239F6">
            <w:pPr>
              <w:pStyle w:val="movimento"/>
              <w:rPr>
                <w:color w:val="002060"/>
              </w:rPr>
            </w:pPr>
            <w:r w:rsidRPr="000A6F9A">
              <w:rPr>
                <w:color w:val="002060"/>
              </w:rPr>
              <w:t>NEBBIA DAVIDE</w:t>
            </w:r>
          </w:p>
        </w:tc>
        <w:tc>
          <w:tcPr>
            <w:tcW w:w="2200" w:type="dxa"/>
            <w:tcMar>
              <w:top w:w="20" w:type="dxa"/>
              <w:left w:w="20" w:type="dxa"/>
              <w:bottom w:w="20" w:type="dxa"/>
              <w:right w:w="20" w:type="dxa"/>
            </w:tcMar>
            <w:vAlign w:val="center"/>
            <w:hideMark/>
          </w:tcPr>
          <w:p w14:paraId="2A210C8C" w14:textId="77777777" w:rsidR="00A330C9" w:rsidRPr="000A6F9A" w:rsidRDefault="00A330C9" w:rsidP="004239F6">
            <w:pPr>
              <w:pStyle w:val="movimento2"/>
              <w:rPr>
                <w:color w:val="002060"/>
              </w:rPr>
            </w:pPr>
            <w:r w:rsidRPr="000A6F9A">
              <w:rPr>
                <w:color w:val="002060"/>
              </w:rPr>
              <w:t xml:space="preserve">(ACLI AUDAX MONTECOSARO C5) </w:t>
            </w:r>
          </w:p>
        </w:tc>
      </w:tr>
    </w:tbl>
    <w:p w14:paraId="669618C7" w14:textId="77777777" w:rsidR="00A330C9" w:rsidRPr="000A6F9A" w:rsidRDefault="00A330C9" w:rsidP="00A330C9">
      <w:pPr>
        <w:pStyle w:val="titolo30"/>
        <w:rPr>
          <w:rFonts w:eastAsiaTheme="minorEastAsia"/>
          <w:color w:val="002060"/>
        </w:rPr>
      </w:pPr>
      <w:r w:rsidRPr="000A6F9A">
        <w:rPr>
          <w:color w:val="002060"/>
        </w:rPr>
        <w:t xml:space="preserve">CALCIATORI NON ESPULSI </w:t>
      </w:r>
    </w:p>
    <w:p w14:paraId="274188EC" w14:textId="77777777" w:rsidR="00A330C9" w:rsidRPr="000A6F9A" w:rsidRDefault="00A330C9" w:rsidP="00A330C9">
      <w:pPr>
        <w:pStyle w:val="titolo20"/>
        <w:rPr>
          <w:color w:val="002060"/>
        </w:rPr>
      </w:pPr>
      <w:r w:rsidRPr="000A6F9A">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107FB7B" w14:textId="77777777" w:rsidTr="004239F6">
        <w:tc>
          <w:tcPr>
            <w:tcW w:w="2200" w:type="dxa"/>
            <w:tcMar>
              <w:top w:w="20" w:type="dxa"/>
              <w:left w:w="20" w:type="dxa"/>
              <w:bottom w:w="20" w:type="dxa"/>
              <w:right w:w="20" w:type="dxa"/>
            </w:tcMar>
            <w:vAlign w:val="center"/>
            <w:hideMark/>
          </w:tcPr>
          <w:p w14:paraId="182E9E87" w14:textId="77777777" w:rsidR="00A330C9" w:rsidRPr="000A6F9A" w:rsidRDefault="00A330C9" w:rsidP="004239F6">
            <w:pPr>
              <w:pStyle w:val="movimento"/>
              <w:rPr>
                <w:color w:val="002060"/>
              </w:rPr>
            </w:pPr>
            <w:r w:rsidRPr="000A6F9A">
              <w:rPr>
                <w:color w:val="002060"/>
              </w:rPr>
              <w:t>BRUALDI ALESSANDRO</w:t>
            </w:r>
          </w:p>
        </w:tc>
        <w:tc>
          <w:tcPr>
            <w:tcW w:w="2200" w:type="dxa"/>
            <w:tcMar>
              <w:top w:w="20" w:type="dxa"/>
              <w:left w:w="20" w:type="dxa"/>
              <w:bottom w:w="20" w:type="dxa"/>
              <w:right w:w="20" w:type="dxa"/>
            </w:tcMar>
            <w:vAlign w:val="center"/>
            <w:hideMark/>
          </w:tcPr>
          <w:p w14:paraId="4F845DE2" w14:textId="77777777" w:rsidR="00A330C9" w:rsidRPr="000A6F9A" w:rsidRDefault="00A330C9" w:rsidP="004239F6">
            <w:pPr>
              <w:pStyle w:val="movimento2"/>
              <w:rPr>
                <w:color w:val="002060"/>
              </w:rPr>
            </w:pPr>
            <w:r w:rsidRPr="000A6F9A">
              <w:rPr>
                <w:color w:val="002060"/>
              </w:rPr>
              <w:t xml:space="preserve">(ITALSERVICE C5) </w:t>
            </w:r>
          </w:p>
        </w:tc>
        <w:tc>
          <w:tcPr>
            <w:tcW w:w="800" w:type="dxa"/>
            <w:tcMar>
              <w:top w:w="20" w:type="dxa"/>
              <w:left w:w="20" w:type="dxa"/>
              <w:bottom w:w="20" w:type="dxa"/>
              <w:right w:w="20" w:type="dxa"/>
            </w:tcMar>
            <w:vAlign w:val="center"/>
            <w:hideMark/>
          </w:tcPr>
          <w:p w14:paraId="241293D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7BDCEA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7ACF38B" w14:textId="77777777" w:rsidR="00A330C9" w:rsidRPr="000A6F9A" w:rsidRDefault="00A330C9" w:rsidP="004239F6">
            <w:pPr>
              <w:pStyle w:val="movimento2"/>
              <w:rPr>
                <w:color w:val="002060"/>
              </w:rPr>
            </w:pPr>
            <w:r w:rsidRPr="000A6F9A">
              <w:rPr>
                <w:color w:val="002060"/>
              </w:rPr>
              <w:t> </w:t>
            </w:r>
          </w:p>
        </w:tc>
      </w:tr>
    </w:tbl>
    <w:p w14:paraId="3A476B4F" w14:textId="77777777" w:rsidR="00A330C9" w:rsidRPr="000A6F9A" w:rsidRDefault="00A330C9" w:rsidP="00A330C9">
      <w:pPr>
        <w:pStyle w:val="titolo20"/>
        <w:rPr>
          <w:rFonts w:eastAsiaTheme="minorEastAsia"/>
          <w:color w:val="002060"/>
        </w:rPr>
      </w:pPr>
      <w:r w:rsidRPr="000A6F9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E98B08B" w14:textId="77777777" w:rsidTr="004239F6">
        <w:tc>
          <w:tcPr>
            <w:tcW w:w="2200" w:type="dxa"/>
            <w:tcMar>
              <w:top w:w="20" w:type="dxa"/>
              <w:left w:w="20" w:type="dxa"/>
              <w:bottom w:w="20" w:type="dxa"/>
              <w:right w:w="20" w:type="dxa"/>
            </w:tcMar>
            <w:vAlign w:val="center"/>
            <w:hideMark/>
          </w:tcPr>
          <w:p w14:paraId="60EC966E" w14:textId="77777777" w:rsidR="00A330C9" w:rsidRPr="000A6F9A" w:rsidRDefault="00A330C9" w:rsidP="004239F6">
            <w:pPr>
              <w:pStyle w:val="movimento"/>
              <w:rPr>
                <w:color w:val="002060"/>
              </w:rPr>
            </w:pPr>
            <w:r w:rsidRPr="000A6F9A">
              <w:rPr>
                <w:color w:val="002060"/>
              </w:rPr>
              <w:t>BANDU ALESSANDRO</w:t>
            </w:r>
          </w:p>
        </w:tc>
        <w:tc>
          <w:tcPr>
            <w:tcW w:w="2200" w:type="dxa"/>
            <w:tcMar>
              <w:top w:w="20" w:type="dxa"/>
              <w:left w:w="20" w:type="dxa"/>
              <w:bottom w:w="20" w:type="dxa"/>
              <w:right w:w="20" w:type="dxa"/>
            </w:tcMar>
            <w:vAlign w:val="center"/>
            <w:hideMark/>
          </w:tcPr>
          <w:p w14:paraId="6F53E6E7" w14:textId="77777777" w:rsidR="00A330C9" w:rsidRPr="000A6F9A" w:rsidRDefault="00A330C9" w:rsidP="004239F6">
            <w:pPr>
              <w:pStyle w:val="movimento2"/>
              <w:rPr>
                <w:color w:val="002060"/>
              </w:rPr>
            </w:pPr>
            <w:r w:rsidRPr="000A6F9A">
              <w:rPr>
                <w:color w:val="002060"/>
              </w:rPr>
              <w:t xml:space="preserve">(U.S. FORTUNA FANO) </w:t>
            </w:r>
          </w:p>
        </w:tc>
        <w:tc>
          <w:tcPr>
            <w:tcW w:w="800" w:type="dxa"/>
            <w:tcMar>
              <w:top w:w="20" w:type="dxa"/>
              <w:left w:w="20" w:type="dxa"/>
              <w:bottom w:w="20" w:type="dxa"/>
              <w:right w:w="20" w:type="dxa"/>
            </w:tcMar>
            <w:vAlign w:val="center"/>
            <w:hideMark/>
          </w:tcPr>
          <w:p w14:paraId="00CE302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11AAC0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7464A2E" w14:textId="77777777" w:rsidR="00A330C9" w:rsidRPr="000A6F9A" w:rsidRDefault="00A330C9" w:rsidP="004239F6">
            <w:pPr>
              <w:pStyle w:val="movimento2"/>
              <w:rPr>
                <w:color w:val="002060"/>
              </w:rPr>
            </w:pPr>
            <w:r w:rsidRPr="000A6F9A">
              <w:rPr>
                <w:color w:val="002060"/>
              </w:rPr>
              <w:t> </w:t>
            </w:r>
          </w:p>
        </w:tc>
      </w:tr>
    </w:tbl>
    <w:p w14:paraId="22B9B052"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EBB83B8" w14:textId="77777777" w:rsidTr="004239F6">
        <w:tc>
          <w:tcPr>
            <w:tcW w:w="2200" w:type="dxa"/>
            <w:tcMar>
              <w:top w:w="20" w:type="dxa"/>
              <w:left w:w="20" w:type="dxa"/>
              <w:bottom w:w="20" w:type="dxa"/>
              <w:right w:w="20" w:type="dxa"/>
            </w:tcMar>
            <w:vAlign w:val="center"/>
            <w:hideMark/>
          </w:tcPr>
          <w:p w14:paraId="48ADFBE0" w14:textId="77777777" w:rsidR="00A330C9" w:rsidRPr="000A6F9A" w:rsidRDefault="00A330C9" w:rsidP="004239F6">
            <w:pPr>
              <w:pStyle w:val="movimento"/>
              <w:rPr>
                <w:color w:val="002060"/>
              </w:rPr>
            </w:pPr>
            <w:r w:rsidRPr="000A6F9A">
              <w:rPr>
                <w:color w:val="002060"/>
              </w:rPr>
              <w:t>ANTONIETTI FILIPPO</w:t>
            </w:r>
          </w:p>
        </w:tc>
        <w:tc>
          <w:tcPr>
            <w:tcW w:w="2200" w:type="dxa"/>
            <w:tcMar>
              <w:top w:w="20" w:type="dxa"/>
              <w:left w:w="20" w:type="dxa"/>
              <w:bottom w:w="20" w:type="dxa"/>
              <w:right w:w="20" w:type="dxa"/>
            </w:tcMar>
            <w:vAlign w:val="center"/>
            <w:hideMark/>
          </w:tcPr>
          <w:p w14:paraId="55A4A228" w14:textId="77777777" w:rsidR="00A330C9" w:rsidRPr="000A6F9A" w:rsidRDefault="00A330C9" w:rsidP="004239F6">
            <w:pPr>
              <w:pStyle w:val="movimento2"/>
              <w:rPr>
                <w:color w:val="002060"/>
              </w:rPr>
            </w:pPr>
            <w:r w:rsidRPr="000A6F9A">
              <w:rPr>
                <w:color w:val="002060"/>
              </w:rPr>
              <w:t xml:space="preserve">(CALCIO A 5 CORINALDO) </w:t>
            </w:r>
          </w:p>
        </w:tc>
        <w:tc>
          <w:tcPr>
            <w:tcW w:w="800" w:type="dxa"/>
            <w:tcMar>
              <w:top w:w="20" w:type="dxa"/>
              <w:left w:w="20" w:type="dxa"/>
              <w:bottom w:w="20" w:type="dxa"/>
              <w:right w:w="20" w:type="dxa"/>
            </w:tcMar>
            <w:vAlign w:val="center"/>
            <w:hideMark/>
          </w:tcPr>
          <w:p w14:paraId="27EDB3F2"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51D1577" w14:textId="77777777" w:rsidR="00A330C9" w:rsidRPr="000A6F9A" w:rsidRDefault="00A330C9" w:rsidP="004239F6">
            <w:pPr>
              <w:pStyle w:val="movimento"/>
              <w:rPr>
                <w:color w:val="002060"/>
              </w:rPr>
            </w:pPr>
            <w:r w:rsidRPr="000A6F9A">
              <w:rPr>
                <w:color w:val="002060"/>
              </w:rPr>
              <w:t>CALVISI DANIELE</w:t>
            </w:r>
          </w:p>
        </w:tc>
        <w:tc>
          <w:tcPr>
            <w:tcW w:w="2200" w:type="dxa"/>
            <w:tcMar>
              <w:top w:w="20" w:type="dxa"/>
              <w:left w:w="20" w:type="dxa"/>
              <w:bottom w:w="20" w:type="dxa"/>
              <w:right w:w="20" w:type="dxa"/>
            </w:tcMar>
            <w:vAlign w:val="center"/>
            <w:hideMark/>
          </w:tcPr>
          <w:p w14:paraId="27CD6C2B" w14:textId="77777777" w:rsidR="00A330C9" w:rsidRPr="000A6F9A" w:rsidRDefault="00A330C9" w:rsidP="004239F6">
            <w:pPr>
              <w:pStyle w:val="movimento2"/>
              <w:rPr>
                <w:color w:val="002060"/>
              </w:rPr>
            </w:pPr>
            <w:r w:rsidRPr="000A6F9A">
              <w:rPr>
                <w:color w:val="002060"/>
              </w:rPr>
              <w:t xml:space="preserve">(JESINA S.R.L.) </w:t>
            </w:r>
          </w:p>
        </w:tc>
      </w:tr>
      <w:tr w:rsidR="00A330C9" w:rsidRPr="000A6F9A" w14:paraId="58739B0C" w14:textId="77777777" w:rsidTr="004239F6">
        <w:tc>
          <w:tcPr>
            <w:tcW w:w="2200" w:type="dxa"/>
            <w:tcMar>
              <w:top w:w="20" w:type="dxa"/>
              <w:left w:w="20" w:type="dxa"/>
              <w:bottom w:w="20" w:type="dxa"/>
              <w:right w:w="20" w:type="dxa"/>
            </w:tcMar>
            <w:vAlign w:val="center"/>
            <w:hideMark/>
          </w:tcPr>
          <w:p w14:paraId="4AB8D201" w14:textId="77777777" w:rsidR="00A330C9" w:rsidRPr="000A6F9A" w:rsidRDefault="00A330C9" w:rsidP="004239F6">
            <w:pPr>
              <w:pStyle w:val="movimento"/>
              <w:rPr>
                <w:color w:val="002060"/>
              </w:rPr>
            </w:pPr>
            <w:r w:rsidRPr="000A6F9A">
              <w:rPr>
                <w:color w:val="002060"/>
              </w:rPr>
              <w:t>PIRANI LORENZO</w:t>
            </w:r>
          </w:p>
        </w:tc>
        <w:tc>
          <w:tcPr>
            <w:tcW w:w="2200" w:type="dxa"/>
            <w:tcMar>
              <w:top w:w="20" w:type="dxa"/>
              <w:left w:w="20" w:type="dxa"/>
              <w:bottom w:w="20" w:type="dxa"/>
              <w:right w:w="20" w:type="dxa"/>
            </w:tcMar>
            <w:vAlign w:val="center"/>
            <w:hideMark/>
          </w:tcPr>
          <w:p w14:paraId="2F5D57FE" w14:textId="77777777" w:rsidR="00A330C9" w:rsidRPr="000A6F9A" w:rsidRDefault="00A330C9" w:rsidP="004239F6">
            <w:pPr>
              <w:pStyle w:val="movimento2"/>
              <w:rPr>
                <w:color w:val="002060"/>
              </w:rPr>
            </w:pPr>
            <w:r w:rsidRPr="000A6F9A">
              <w:rPr>
                <w:color w:val="002060"/>
              </w:rPr>
              <w:t xml:space="preserve">(OSIMO FIVE) </w:t>
            </w:r>
          </w:p>
        </w:tc>
        <w:tc>
          <w:tcPr>
            <w:tcW w:w="800" w:type="dxa"/>
            <w:tcMar>
              <w:top w:w="20" w:type="dxa"/>
              <w:left w:w="20" w:type="dxa"/>
              <w:bottom w:w="20" w:type="dxa"/>
              <w:right w:w="20" w:type="dxa"/>
            </w:tcMar>
            <w:vAlign w:val="center"/>
            <w:hideMark/>
          </w:tcPr>
          <w:p w14:paraId="2B0566C5"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09444F96" w14:textId="77777777" w:rsidR="00A330C9" w:rsidRPr="000A6F9A" w:rsidRDefault="00A330C9" w:rsidP="004239F6">
            <w:pPr>
              <w:pStyle w:val="movimento"/>
              <w:rPr>
                <w:color w:val="002060"/>
              </w:rPr>
            </w:pPr>
            <w:r w:rsidRPr="000A6F9A">
              <w:rPr>
                <w:color w:val="002060"/>
              </w:rPr>
              <w:t>CATALINI YURY</w:t>
            </w:r>
          </w:p>
        </w:tc>
        <w:tc>
          <w:tcPr>
            <w:tcW w:w="2200" w:type="dxa"/>
            <w:tcMar>
              <w:top w:w="20" w:type="dxa"/>
              <w:left w:w="20" w:type="dxa"/>
              <w:bottom w:w="20" w:type="dxa"/>
              <w:right w:w="20" w:type="dxa"/>
            </w:tcMar>
            <w:vAlign w:val="center"/>
            <w:hideMark/>
          </w:tcPr>
          <w:p w14:paraId="1CADF3ED" w14:textId="77777777" w:rsidR="00A330C9" w:rsidRPr="000A6F9A" w:rsidRDefault="00A330C9" w:rsidP="004239F6">
            <w:pPr>
              <w:pStyle w:val="movimento2"/>
              <w:rPr>
                <w:color w:val="002060"/>
              </w:rPr>
            </w:pPr>
            <w:r w:rsidRPr="000A6F9A">
              <w:rPr>
                <w:color w:val="002060"/>
              </w:rPr>
              <w:t xml:space="preserve">(REAL SAN GIORGIO) </w:t>
            </w:r>
          </w:p>
        </w:tc>
      </w:tr>
    </w:tbl>
    <w:p w14:paraId="660FEDEE"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F3D9B3D" w14:textId="77777777" w:rsidTr="004239F6">
        <w:tc>
          <w:tcPr>
            <w:tcW w:w="2200" w:type="dxa"/>
            <w:tcMar>
              <w:top w:w="20" w:type="dxa"/>
              <w:left w:w="20" w:type="dxa"/>
              <w:bottom w:w="20" w:type="dxa"/>
              <w:right w:w="20" w:type="dxa"/>
            </w:tcMar>
            <w:vAlign w:val="center"/>
            <w:hideMark/>
          </w:tcPr>
          <w:p w14:paraId="0C27A3BF" w14:textId="77777777" w:rsidR="00A330C9" w:rsidRPr="000A6F9A" w:rsidRDefault="00A330C9" w:rsidP="004239F6">
            <w:pPr>
              <w:pStyle w:val="movimento"/>
              <w:rPr>
                <w:color w:val="002060"/>
              </w:rPr>
            </w:pPr>
            <w:r w:rsidRPr="000A6F9A">
              <w:rPr>
                <w:color w:val="002060"/>
              </w:rPr>
              <w:t>TOMASSINI NICOLAS</w:t>
            </w:r>
          </w:p>
        </w:tc>
        <w:tc>
          <w:tcPr>
            <w:tcW w:w="2200" w:type="dxa"/>
            <w:tcMar>
              <w:top w:w="20" w:type="dxa"/>
              <w:left w:w="20" w:type="dxa"/>
              <w:bottom w:w="20" w:type="dxa"/>
              <w:right w:w="20" w:type="dxa"/>
            </w:tcMar>
            <w:vAlign w:val="center"/>
            <w:hideMark/>
          </w:tcPr>
          <w:p w14:paraId="67C19985" w14:textId="77777777" w:rsidR="00A330C9" w:rsidRPr="000A6F9A" w:rsidRDefault="00A330C9" w:rsidP="004239F6">
            <w:pPr>
              <w:pStyle w:val="movimento2"/>
              <w:rPr>
                <w:color w:val="002060"/>
              </w:rPr>
            </w:pPr>
            <w:r w:rsidRPr="000A6F9A">
              <w:rPr>
                <w:color w:val="002060"/>
              </w:rPr>
              <w:t xml:space="preserve">(AMICI DEL CENTROSOCIO SP.) </w:t>
            </w:r>
          </w:p>
        </w:tc>
        <w:tc>
          <w:tcPr>
            <w:tcW w:w="800" w:type="dxa"/>
            <w:tcMar>
              <w:top w:w="20" w:type="dxa"/>
              <w:left w:w="20" w:type="dxa"/>
              <w:bottom w:w="20" w:type="dxa"/>
              <w:right w:w="20" w:type="dxa"/>
            </w:tcMar>
            <w:vAlign w:val="center"/>
            <w:hideMark/>
          </w:tcPr>
          <w:p w14:paraId="092B79E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3F1678A" w14:textId="77777777" w:rsidR="00A330C9" w:rsidRPr="000A6F9A" w:rsidRDefault="00A330C9" w:rsidP="004239F6">
            <w:pPr>
              <w:pStyle w:val="movimento"/>
              <w:rPr>
                <w:color w:val="002060"/>
              </w:rPr>
            </w:pPr>
            <w:r w:rsidRPr="000A6F9A">
              <w:rPr>
                <w:color w:val="002060"/>
              </w:rPr>
              <w:t>CECCOLINI LEONARDO</w:t>
            </w:r>
          </w:p>
        </w:tc>
        <w:tc>
          <w:tcPr>
            <w:tcW w:w="2200" w:type="dxa"/>
            <w:tcMar>
              <w:top w:w="20" w:type="dxa"/>
              <w:left w:w="20" w:type="dxa"/>
              <w:bottom w:w="20" w:type="dxa"/>
              <w:right w:w="20" w:type="dxa"/>
            </w:tcMar>
            <w:vAlign w:val="center"/>
            <w:hideMark/>
          </w:tcPr>
          <w:p w14:paraId="3F1E0F4C" w14:textId="77777777" w:rsidR="00A330C9" w:rsidRPr="000A6F9A" w:rsidRDefault="00A330C9" w:rsidP="004239F6">
            <w:pPr>
              <w:pStyle w:val="movimento2"/>
              <w:rPr>
                <w:color w:val="002060"/>
              </w:rPr>
            </w:pPr>
            <w:r w:rsidRPr="000A6F9A">
              <w:rPr>
                <w:color w:val="002060"/>
              </w:rPr>
              <w:t xml:space="preserve">(CSI GAUDIO) </w:t>
            </w:r>
          </w:p>
        </w:tc>
      </w:tr>
      <w:tr w:rsidR="00A330C9" w:rsidRPr="000A6F9A" w14:paraId="01F26F6A" w14:textId="77777777" w:rsidTr="004239F6">
        <w:tc>
          <w:tcPr>
            <w:tcW w:w="2200" w:type="dxa"/>
            <w:tcMar>
              <w:top w:w="20" w:type="dxa"/>
              <w:left w:w="20" w:type="dxa"/>
              <w:bottom w:w="20" w:type="dxa"/>
              <w:right w:w="20" w:type="dxa"/>
            </w:tcMar>
            <w:vAlign w:val="center"/>
            <w:hideMark/>
          </w:tcPr>
          <w:p w14:paraId="7979820C" w14:textId="77777777" w:rsidR="00A330C9" w:rsidRPr="000A6F9A" w:rsidRDefault="00A330C9" w:rsidP="004239F6">
            <w:pPr>
              <w:pStyle w:val="movimento"/>
              <w:rPr>
                <w:color w:val="002060"/>
              </w:rPr>
            </w:pPr>
            <w:r w:rsidRPr="000A6F9A">
              <w:rPr>
                <w:color w:val="002060"/>
              </w:rPr>
              <w:t>GASPEROTTO ALESSANDRO</w:t>
            </w:r>
          </w:p>
        </w:tc>
        <w:tc>
          <w:tcPr>
            <w:tcW w:w="2200" w:type="dxa"/>
            <w:tcMar>
              <w:top w:w="20" w:type="dxa"/>
              <w:left w:w="20" w:type="dxa"/>
              <w:bottom w:w="20" w:type="dxa"/>
              <w:right w:w="20" w:type="dxa"/>
            </w:tcMar>
            <w:vAlign w:val="center"/>
            <w:hideMark/>
          </w:tcPr>
          <w:p w14:paraId="457EEF2F" w14:textId="77777777" w:rsidR="00A330C9" w:rsidRPr="000A6F9A" w:rsidRDefault="00A330C9" w:rsidP="004239F6">
            <w:pPr>
              <w:pStyle w:val="movimento2"/>
              <w:rPr>
                <w:color w:val="002060"/>
              </w:rPr>
            </w:pPr>
            <w:r w:rsidRPr="000A6F9A">
              <w:rPr>
                <w:color w:val="002060"/>
              </w:rPr>
              <w:t xml:space="preserve">(ITALSERVICE C5) </w:t>
            </w:r>
          </w:p>
        </w:tc>
        <w:tc>
          <w:tcPr>
            <w:tcW w:w="800" w:type="dxa"/>
            <w:tcMar>
              <w:top w:w="20" w:type="dxa"/>
              <w:left w:w="20" w:type="dxa"/>
              <w:bottom w:w="20" w:type="dxa"/>
              <w:right w:w="20" w:type="dxa"/>
            </w:tcMar>
            <w:vAlign w:val="center"/>
            <w:hideMark/>
          </w:tcPr>
          <w:p w14:paraId="31AABC69"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7E0AD5EB" w14:textId="77777777" w:rsidR="00A330C9" w:rsidRPr="000A6F9A" w:rsidRDefault="00A330C9" w:rsidP="004239F6">
            <w:pPr>
              <w:pStyle w:val="movimento"/>
              <w:rPr>
                <w:color w:val="002060"/>
              </w:rPr>
            </w:pPr>
            <w:r w:rsidRPr="000A6F9A">
              <w:rPr>
                <w:color w:val="002060"/>
              </w:rPr>
              <w:t>DELPIZZO SCHVEITZE DAVI</w:t>
            </w:r>
          </w:p>
        </w:tc>
        <w:tc>
          <w:tcPr>
            <w:tcW w:w="2200" w:type="dxa"/>
            <w:tcMar>
              <w:top w:w="20" w:type="dxa"/>
              <w:left w:w="20" w:type="dxa"/>
              <w:bottom w:w="20" w:type="dxa"/>
              <w:right w:w="20" w:type="dxa"/>
            </w:tcMar>
            <w:vAlign w:val="center"/>
            <w:hideMark/>
          </w:tcPr>
          <w:p w14:paraId="00BD870B" w14:textId="77777777" w:rsidR="00A330C9" w:rsidRPr="000A6F9A" w:rsidRDefault="00A330C9" w:rsidP="004239F6">
            <w:pPr>
              <w:pStyle w:val="movimento2"/>
              <w:rPr>
                <w:color w:val="002060"/>
              </w:rPr>
            </w:pPr>
            <w:r w:rsidRPr="000A6F9A">
              <w:rPr>
                <w:color w:val="002060"/>
              </w:rPr>
              <w:t xml:space="preserve">(REAL SAN GIORGIO) </w:t>
            </w:r>
          </w:p>
        </w:tc>
      </w:tr>
      <w:tr w:rsidR="00A330C9" w:rsidRPr="000A6F9A" w14:paraId="6566DB9B" w14:textId="77777777" w:rsidTr="004239F6">
        <w:tc>
          <w:tcPr>
            <w:tcW w:w="2200" w:type="dxa"/>
            <w:tcMar>
              <w:top w:w="20" w:type="dxa"/>
              <w:left w:w="20" w:type="dxa"/>
              <w:bottom w:w="20" w:type="dxa"/>
              <w:right w:w="20" w:type="dxa"/>
            </w:tcMar>
            <w:vAlign w:val="center"/>
            <w:hideMark/>
          </w:tcPr>
          <w:p w14:paraId="4CA8F4BF" w14:textId="77777777" w:rsidR="00A330C9" w:rsidRPr="000A6F9A" w:rsidRDefault="00A330C9" w:rsidP="004239F6">
            <w:pPr>
              <w:pStyle w:val="movimento"/>
              <w:rPr>
                <w:color w:val="002060"/>
              </w:rPr>
            </w:pPr>
            <w:r w:rsidRPr="000A6F9A">
              <w:rPr>
                <w:color w:val="002060"/>
              </w:rPr>
              <w:t>LONGANO GIULIO</w:t>
            </w:r>
          </w:p>
        </w:tc>
        <w:tc>
          <w:tcPr>
            <w:tcW w:w="2200" w:type="dxa"/>
            <w:tcMar>
              <w:top w:w="20" w:type="dxa"/>
              <w:left w:w="20" w:type="dxa"/>
              <w:bottom w:w="20" w:type="dxa"/>
              <w:right w:w="20" w:type="dxa"/>
            </w:tcMar>
            <w:vAlign w:val="center"/>
            <w:hideMark/>
          </w:tcPr>
          <w:p w14:paraId="08C2346B" w14:textId="77777777" w:rsidR="00A330C9" w:rsidRPr="000A6F9A" w:rsidRDefault="00A330C9" w:rsidP="004239F6">
            <w:pPr>
              <w:pStyle w:val="movimento2"/>
              <w:rPr>
                <w:color w:val="002060"/>
              </w:rPr>
            </w:pPr>
            <w:r w:rsidRPr="000A6F9A">
              <w:rPr>
                <w:color w:val="002060"/>
              </w:rPr>
              <w:t xml:space="preserve">(U.S. FORTUNA FANO) </w:t>
            </w:r>
          </w:p>
        </w:tc>
        <w:tc>
          <w:tcPr>
            <w:tcW w:w="800" w:type="dxa"/>
            <w:tcMar>
              <w:top w:w="20" w:type="dxa"/>
              <w:left w:w="20" w:type="dxa"/>
              <w:bottom w:w="20" w:type="dxa"/>
              <w:right w:w="20" w:type="dxa"/>
            </w:tcMar>
            <w:vAlign w:val="center"/>
            <w:hideMark/>
          </w:tcPr>
          <w:p w14:paraId="1D619CC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4C74E36"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D104D01" w14:textId="77777777" w:rsidR="00A330C9" w:rsidRPr="000A6F9A" w:rsidRDefault="00A330C9" w:rsidP="004239F6">
            <w:pPr>
              <w:pStyle w:val="movimento2"/>
              <w:rPr>
                <w:color w:val="002060"/>
              </w:rPr>
            </w:pPr>
            <w:r w:rsidRPr="000A6F9A">
              <w:rPr>
                <w:color w:val="002060"/>
              </w:rPr>
              <w:t> </w:t>
            </w:r>
          </w:p>
        </w:tc>
      </w:tr>
    </w:tbl>
    <w:p w14:paraId="3603A4A6" w14:textId="77777777" w:rsidR="00A330C9" w:rsidRPr="000A6F9A" w:rsidRDefault="00A330C9" w:rsidP="00A330C9">
      <w:pPr>
        <w:pStyle w:val="titolo10"/>
        <w:rPr>
          <w:rFonts w:eastAsiaTheme="minorEastAsia"/>
          <w:color w:val="002060"/>
        </w:rPr>
      </w:pPr>
      <w:r w:rsidRPr="000A6F9A">
        <w:rPr>
          <w:color w:val="002060"/>
        </w:rPr>
        <w:t xml:space="preserve">GARE DEL 2/ 2/2025 </w:t>
      </w:r>
    </w:p>
    <w:p w14:paraId="44D037E4" w14:textId="77777777" w:rsidR="00A330C9" w:rsidRPr="000A6F9A" w:rsidRDefault="00A330C9" w:rsidP="00A330C9">
      <w:pPr>
        <w:pStyle w:val="titolo7a"/>
        <w:rPr>
          <w:color w:val="002060"/>
        </w:rPr>
      </w:pPr>
      <w:r w:rsidRPr="000A6F9A">
        <w:rPr>
          <w:color w:val="002060"/>
        </w:rPr>
        <w:t xml:space="preserve">PROVVEDIMENTI DISCIPLINARI </w:t>
      </w:r>
    </w:p>
    <w:p w14:paraId="02FCF987"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3DFD5F66" w14:textId="77777777" w:rsidR="00A330C9" w:rsidRPr="000A6F9A" w:rsidRDefault="00A330C9" w:rsidP="00A330C9">
      <w:pPr>
        <w:pStyle w:val="titolo30"/>
        <w:rPr>
          <w:color w:val="002060"/>
        </w:rPr>
      </w:pPr>
      <w:r w:rsidRPr="000A6F9A">
        <w:rPr>
          <w:color w:val="002060"/>
        </w:rPr>
        <w:t xml:space="preserve">CALCIATORI NON ESPULSI </w:t>
      </w:r>
    </w:p>
    <w:p w14:paraId="3C419E1B" w14:textId="77777777" w:rsidR="00A330C9" w:rsidRPr="000A6F9A" w:rsidRDefault="00A330C9" w:rsidP="00A330C9">
      <w:pPr>
        <w:pStyle w:val="titolo20"/>
        <w:rPr>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633377D2" w14:textId="77777777" w:rsidTr="004239F6">
        <w:tc>
          <w:tcPr>
            <w:tcW w:w="2200" w:type="dxa"/>
            <w:tcMar>
              <w:top w:w="20" w:type="dxa"/>
              <w:left w:w="20" w:type="dxa"/>
              <w:bottom w:w="20" w:type="dxa"/>
              <w:right w:w="20" w:type="dxa"/>
            </w:tcMar>
            <w:vAlign w:val="center"/>
            <w:hideMark/>
          </w:tcPr>
          <w:p w14:paraId="3C5B3851" w14:textId="77777777" w:rsidR="00A330C9" w:rsidRPr="000A6F9A" w:rsidRDefault="00A330C9" w:rsidP="004239F6">
            <w:pPr>
              <w:pStyle w:val="movimento"/>
              <w:rPr>
                <w:color w:val="002060"/>
              </w:rPr>
            </w:pPr>
            <w:r w:rsidRPr="000A6F9A">
              <w:rPr>
                <w:color w:val="002060"/>
              </w:rPr>
              <w:t>FALCONE DAVIDE</w:t>
            </w:r>
          </w:p>
        </w:tc>
        <w:tc>
          <w:tcPr>
            <w:tcW w:w="2200" w:type="dxa"/>
            <w:tcMar>
              <w:top w:w="20" w:type="dxa"/>
              <w:left w:w="20" w:type="dxa"/>
              <w:bottom w:w="20" w:type="dxa"/>
              <w:right w:w="20" w:type="dxa"/>
            </w:tcMar>
            <w:vAlign w:val="center"/>
            <w:hideMark/>
          </w:tcPr>
          <w:p w14:paraId="128C5258" w14:textId="77777777" w:rsidR="00A330C9" w:rsidRPr="000A6F9A" w:rsidRDefault="00A330C9" w:rsidP="004239F6">
            <w:pPr>
              <w:pStyle w:val="movimento2"/>
              <w:rPr>
                <w:color w:val="002060"/>
              </w:rPr>
            </w:pPr>
            <w:r w:rsidRPr="000A6F9A">
              <w:rPr>
                <w:color w:val="002060"/>
              </w:rPr>
              <w:t xml:space="preserve">(FUTSAL VIRE GEOSISTEM ASD) </w:t>
            </w:r>
          </w:p>
        </w:tc>
        <w:tc>
          <w:tcPr>
            <w:tcW w:w="800" w:type="dxa"/>
            <w:tcMar>
              <w:top w:w="20" w:type="dxa"/>
              <w:left w:w="20" w:type="dxa"/>
              <w:bottom w:w="20" w:type="dxa"/>
              <w:right w:w="20" w:type="dxa"/>
            </w:tcMar>
            <w:vAlign w:val="center"/>
            <w:hideMark/>
          </w:tcPr>
          <w:p w14:paraId="2C3FC86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25F89188"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BF3CE05" w14:textId="77777777" w:rsidR="00A330C9" w:rsidRPr="000A6F9A" w:rsidRDefault="00A330C9" w:rsidP="004239F6">
            <w:pPr>
              <w:pStyle w:val="movimento2"/>
              <w:rPr>
                <w:color w:val="002060"/>
              </w:rPr>
            </w:pPr>
            <w:r w:rsidRPr="000A6F9A">
              <w:rPr>
                <w:color w:val="002060"/>
              </w:rPr>
              <w:t> </w:t>
            </w:r>
          </w:p>
        </w:tc>
      </w:tr>
    </w:tbl>
    <w:p w14:paraId="4888A39B" w14:textId="77777777" w:rsidR="00A330C9" w:rsidRPr="000A6F9A" w:rsidRDefault="00A330C9" w:rsidP="00A330C9">
      <w:pPr>
        <w:pStyle w:val="titolo20"/>
        <w:rPr>
          <w:rFonts w:eastAsiaTheme="minorEastAsia"/>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0E49CECF" w14:textId="77777777" w:rsidTr="004239F6">
        <w:tc>
          <w:tcPr>
            <w:tcW w:w="2200" w:type="dxa"/>
            <w:tcMar>
              <w:top w:w="20" w:type="dxa"/>
              <w:left w:w="20" w:type="dxa"/>
              <w:bottom w:w="20" w:type="dxa"/>
              <w:right w:w="20" w:type="dxa"/>
            </w:tcMar>
            <w:vAlign w:val="center"/>
            <w:hideMark/>
          </w:tcPr>
          <w:p w14:paraId="3CF955DD" w14:textId="77777777" w:rsidR="00A330C9" w:rsidRPr="000A6F9A" w:rsidRDefault="00A330C9" w:rsidP="004239F6">
            <w:pPr>
              <w:pStyle w:val="movimento"/>
              <w:rPr>
                <w:color w:val="002060"/>
              </w:rPr>
            </w:pPr>
            <w:r w:rsidRPr="000A6F9A">
              <w:rPr>
                <w:color w:val="002060"/>
              </w:rPr>
              <w:lastRenderedPageBreak/>
              <w:t>SERRANI FEDERICO</w:t>
            </w:r>
          </w:p>
        </w:tc>
        <w:tc>
          <w:tcPr>
            <w:tcW w:w="2200" w:type="dxa"/>
            <w:tcMar>
              <w:top w:w="20" w:type="dxa"/>
              <w:left w:w="20" w:type="dxa"/>
              <w:bottom w:w="20" w:type="dxa"/>
              <w:right w:w="20" w:type="dxa"/>
            </w:tcMar>
            <w:vAlign w:val="center"/>
            <w:hideMark/>
          </w:tcPr>
          <w:p w14:paraId="445FCFFC" w14:textId="77777777" w:rsidR="00A330C9" w:rsidRPr="000A6F9A" w:rsidRDefault="00A330C9" w:rsidP="004239F6">
            <w:pPr>
              <w:pStyle w:val="movimento2"/>
              <w:rPr>
                <w:color w:val="002060"/>
              </w:rPr>
            </w:pPr>
            <w:r w:rsidRPr="000A6F9A">
              <w:rPr>
                <w:color w:val="002060"/>
              </w:rPr>
              <w:t xml:space="preserve">(ACLI MANTOVANI CALCIO A 5) </w:t>
            </w:r>
          </w:p>
        </w:tc>
        <w:tc>
          <w:tcPr>
            <w:tcW w:w="800" w:type="dxa"/>
            <w:tcMar>
              <w:top w:w="20" w:type="dxa"/>
              <w:left w:w="20" w:type="dxa"/>
              <w:bottom w:w="20" w:type="dxa"/>
              <w:right w:w="20" w:type="dxa"/>
            </w:tcMar>
            <w:vAlign w:val="center"/>
            <w:hideMark/>
          </w:tcPr>
          <w:p w14:paraId="2ABAC214"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59B43056" w14:textId="77777777" w:rsidR="00A330C9" w:rsidRPr="000A6F9A" w:rsidRDefault="00A330C9" w:rsidP="004239F6">
            <w:pPr>
              <w:pStyle w:val="movimento"/>
              <w:rPr>
                <w:color w:val="002060"/>
              </w:rPr>
            </w:pPr>
            <w:r w:rsidRPr="000A6F9A">
              <w:rPr>
                <w:color w:val="002060"/>
              </w:rPr>
              <w:t>GIAMPAOLINI NICOLO</w:t>
            </w:r>
          </w:p>
        </w:tc>
        <w:tc>
          <w:tcPr>
            <w:tcW w:w="2200" w:type="dxa"/>
            <w:tcMar>
              <w:top w:w="20" w:type="dxa"/>
              <w:left w:w="20" w:type="dxa"/>
              <w:bottom w:w="20" w:type="dxa"/>
              <w:right w:w="20" w:type="dxa"/>
            </w:tcMar>
            <w:vAlign w:val="center"/>
            <w:hideMark/>
          </w:tcPr>
          <w:p w14:paraId="70AF407C" w14:textId="77777777" w:rsidR="00A330C9" w:rsidRPr="000A6F9A" w:rsidRDefault="00A330C9" w:rsidP="004239F6">
            <w:pPr>
              <w:pStyle w:val="movimento2"/>
              <w:rPr>
                <w:color w:val="002060"/>
              </w:rPr>
            </w:pPr>
            <w:r w:rsidRPr="000A6F9A">
              <w:rPr>
                <w:color w:val="002060"/>
              </w:rPr>
              <w:t xml:space="preserve">(C.U.S. MACERATA CALCIO A5) </w:t>
            </w:r>
          </w:p>
        </w:tc>
      </w:tr>
      <w:tr w:rsidR="00A330C9" w:rsidRPr="000A6F9A" w14:paraId="47FA911E" w14:textId="77777777" w:rsidTr="004239F6">
        <w:tc>
          <w:tcPr>
            <w:tcW w:w="2200" w:type="dxa"/>
            <w:tcMar>
              <w:top w:w="20" w:type="dxa"/>
              <w:left w:w="20" w:type="dxa"/>
              <w:bottom w:w="20" w:type="dxa"/>
              <w:right w:w="20" w:type="dxa"/>
            </w:tcMar>
            <w:vAlign w:val="center"/>
            <w:hideMark/>
          </w:tcPr>
          <w:p w14:paraId="408F951E" w14:textId="77777777" w:rsidR="00A330C9" w:rsidRPr="000A6F9A" w:rsidRDefault="00A330C9" w:rsidP="004239F6">
            <w:pPr>
              <w:pStyle w:val="movimento"/>
              <w:rPr>
                <w:color w:val="002060"/>
              </w:rPr>
            </w:pPr>
            <w:r w:rsidRPr="000A6F9A">
              <w:rPr>
                <w:color w:val="002060"/>
              </w:rPr>
              <w:t>CARACENI ANDREA</w:t>
            </w:r>
          </w:p>
        </w:tc>
        <w:tc>
          <w:tcPr>
            <w:tcW w:w="2200" w:type="dxa"/>
            <w:tcMar>
              <w:top w:w="20" w:type="dxa"/>
              <w:left w:w="20" w:type="dxa"/>
              <w:bottom w:w="20" w:type="dxa"/>
              <w:right w:w="20" w:type="dxa"/>
            </w:tcMar>
            <w:vAlign w:val="center"/>
            <w:hideMark/>
          </w:tcPr>
          <w:p w14:paraId="5F588965" w14:textId="77777777" w:rsidR="00A330C9" w:rsidRPr="000A6F9A" w:rsidRDefault="00A330C9" w:rsidP="004239F6">
            <w:pPr>
              <w:pStyle w:val="movimento2"/>
              <w:rPr>
                <w:color w:val="002060"/>
              </w:rPr>
            </w:pPr>
            <w:r w:rsidRPr="000A6F9A">
              <w:rPr>
                <w:color w:val="002060"/>
              </w:rPr>
              <w:t xml:space="preserve">(FIGHT BULLS CORRIDONIA) </w:t>
            </w:r>
          </w:p>
        </w:tc>
        <w:tc>
          <w:tcPr>
            <w:tcW w:w="800" w:type="dxa"/>
            <w:tcMar>
              <w:top w:w="20" w:type="dxa"/>
              <w:left w:w="20" w:type="dxa"/>
              <w:bottom w:w="20" w:type="dxa"/>
              <w:right w:w="20" w:type="dxa"/>
            </w:tcMar>
            <w:vAlign w:val="center"/>
            <w:hideMark/>
          </w:tcPr>
          <w:p w14:paraId="629BDE4D"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0AC1E6C"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617BEAC" w14:textId="77777777" w:rsidR="00A330C9" w:rsidRPr="000A6F9A" w:rsidRDefault="00A330C9" w:rsidP="004239F6">
            <w:pPr>
              <w:pStyle w:val="movimento2"/>
              <w:rPr>
                <w:color w:val="002060"/>
              </w:rPr>
            </w:pPr>
            <w:r w:rsidRPr="000A6F9A">
              <w:rPr>
                <w:color w:val="002060"/>
              </w:rPr>
              <w:t> </w:t>
            </w:r>
          </w:p>
        </w:tc>
      </w:tr>
    </w:tbl>
    <w:p w14:paraId="729E146C" w14:textId="77777777" w:rsidR="00A330C9" w:rsidRDefault="00A330C9" w:rsidP="00A330C9">
      <w:pPr>
        <w:pStyle w:val="breakline"/>
        <w:rPr>
          <w:color w:val="002060"/>
        </w:rPr>
      </w:pPr>
    </w:p>
    <w:p w14:paraId="35825BFC"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650FA9D6"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24F36809" w14:textId="77777777" w:rsidR="00A330C9" w:rsidRPr="000A6F9A" w:rsidRDefault="00A330C9" w:rsidP="00A330C9">
      <w:pPr>
        <w:pStyle w:val="breakline"/>
        <w:rPr>
          <w:rFonts w:eastAsiaTheme="minorEastAsia"/>
          <w:color w:val="002060"/>
        </w:rPr>
      </w:pPr>
    </w:p>
    <w:p w14:paraId="28EAED53" w14:textId="77777777" w:rsidR="00A330C9" w:rsidRPr="000A6F9A" w:rsidRDefault="00A330C9" w:rsidP="00A330C9">
      <w:pPr>
        <w:pStyle w:val="titoloprinc0"/>
        <w:rPr>
          <w:color w:val="002060"/>
        </w:rPr>
      </w:pPr>
      <w:r w:rsidRPr="000A6F9A">
        <w:rPr>
          <w:color w:val="002060"/>
        </w:rPr>
        <w:t>CLASSIFICA</w:t>
      </w:r>
    </w:p>
    <w:p w14:paraId="579F4AA3" w14:textId="77777777" w:rsidR="00A330C9" w:rsidRPr="000A6F9A" w:rsidRDefault="00A330C9" w:rsidP="00A330C9">
      <w:pPr>
        <w:pStyle w:val="breakline"/>
        <w:rPr>
          <w:color w:val="002060"/>
        </w:rPr>
      </w:pPr>
    </w:p>
    <w:p w14:paraId="14FF45FB" w14:textId="77777777" w:rsidR="00A330C9" w:rsidRPr="000A6F9A" w:rsidRDefault="00A330C9" w:rsidP="00A330C9">
      <w:pPr>
        <w:pStyle w:val="breakline"/>
        <w:rPr>
          <w:color w:val="002060"/>
        </w:rPr>
      </w:pPr>
    </w:p>
    <w:p w14:paraId="202C5DD7" w14:textId="77777777" w:rsidR="00A330C9" w:rsidRPr="000A6F9A" w:rsidRDefault="00A330C9" w:rsidP="00A330C9">
      <w:pPr>
        <w:pStyle w:val="sottotitolocampionato10"/>
        <w:rPr>
          <w:color w:val="002060"/>
        </w:rPr>
      </w:pPr>
      <w:r w:rsidRPr="000A6F9A">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6867F898"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8C8A9"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6E725"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E318F"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020DA"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9263C"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C99DF"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7E431"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A0006"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F9FF3"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808D7" w14:textId="77777777" w:rsidR="00A330C9" w:rsidRPr="000A6F9A" w:rsidRDefault="00A330C9" w:rsidP="004239F6">
            <w:pPr>
              <w:pStyle w:val="headertabella0"/>
              <w:rPr>
                <w:color w:val="002060"/>
              </w:rPr>
            </w:pPr>
            <w:r w:rsidRPr="000A6F9A">
              <w:rPr>
                <w:color w:val="002060"/>
              </w:rPr>
              <w:t>PE</w:t>
            </w:r>
          </w:p>
        </w:tc>
      </w:tr>
      <w:tr w:rsidR="00A330C9" w:rsidRPr="000A6F9A" w14:paraId="157C776B"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B8CCE9" w14:textId="77777777" w:rsidR="00A330C9" w:rsidRPr="000A6F9A" w:rsidRDefault="00A330C9" w:rsidP="004239F6">
            <w:pPr>
              <w:pStyle w:val="rowtabella0"/>
              <w:rPr>
                <w:color w:val="002060"/>
              </w:rPr>
            </w:pPr>
            <w:r w:rsidRPr="000A6F9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A03DA"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89C1"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7680"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C79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DE4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0B02"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402B"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6F6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EFE8" w14:textId="77777777" w:rsidR="00A330C9" w:rsidRPr="000A6F9A" w:rsidRDefault="00A330C9" w:rsidP="004239F6">
            <w:pPr>
              <w:pStyle w:val="rowtabella0"/>
              <w:jc w:val="center"/>
              <w:rPr>
                <w:color w:val="002060"/>
              </w:rPr>
            </w:pPr>
            <w:r w:rsidRPr="000A6F9A">
              <w:rPr>
                <w:color w:val="002060"/>
              </w:rPr>
              <w:t>0</w:t>
            </w:r>
          </w:p>
        </w:tc>
      </w:tr>
      <w:tr w:rsidR="00A330C9" w:rsidRPr="000A6F9A" w14:paraId="0A0C388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FDF912" w14:textId="77777777" w:rsidR="00A330C9" w:rsidRPr="000A6F9A" w:rsidRDefault="00A330C9" w:rsidP="004239F6">
            <w:pPr>
              <w:pStyle w:val="rowtabella0"/>
              <w:rPr>
                <w:color w:val="002060"/>
              </w:rPr>
            </w:pPr>
            <w:r w:rsidRPr="000A6F9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0008"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FA3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6CD02"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366D9"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513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C37E"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277F1"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10BF"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5210" w14:textId="77777777" w:rsidR="00A330C9" w:rsidRPr="000A6F9A" w:rsidRDefault="00A330C9" w:rsidP="004239F6">
            <w:pPr>
              <w:pStyle w:val="rowtabella0"/>
              <w:jc w:val="center"/>
              <w:rPr>
                <w:color w:val="002060"/>
              </w:rPr>
            </w:pPr>
            <w:r w:rsidRPr="000A6F9A">
              <w:rPr>
                <w:color w:val="002060"/>
              </w:rPr>
              <w:t>0</w:t>
            </w:r>
          </w:p>
        </w:tc>
      </w:tr>
      <w:tr w:rsidR="00A330C9" w:rsidRPr="000A6F9A" w14:paraId="1473DF1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E28C76" w14:textId="77777777" w:rsidR="00A330C9" w:rsidRPr="000A6F9A" w:rsidRDefault="00A330C9" w:rsidP="004239F6">
            <w:pPr>
              <w:pStyle w:val="rowtabella0"/>
              <w:rPr>
                <w:color w:val="002060"/>
              </w:rPr>
            </w:pPr>
            <w:r w:rsidRPr="000A6F9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3B6C"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B6CAF"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563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9FB6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ECD27"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1B1E"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58D0"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1A9F"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37A8" w14:textId="77777777" w:rsidR="00A330C9" w:rsidRPr="000A6F9A" w:rsidRDefault="00A330C9" w:rsidP="004239F6">
            <w:pPr>
              <w:pStyle w:val="rowtabella0"/>
              <w:jc w:val="center"/>
              <w:rPr>
                <w:color w:val="002060"/>
              </w:rPr>
            </w:pPr>
            <w:r w:rsidRPr="000A6F9A">
              <w:rPr>
                <w:color w:val="002060"/>
              </w:rPr>
              <w:t>0</w:t>
            </w:r>
          </w:p>
        </w:tc>
      </w:tr>
      <w:tr w:rsidR="00A330C9" w:rsidRPr="000A6F9A" w14:paraId="1401BC4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2D5B1" w14:textId="77777777" w:rsidR="00A330C9" w:rsidRPr="000A6F9A" w:rsidRDefault="00A330C9" w:rsidP="004239F6">
            <w:pPr>
              <w:pStyle w:val="rowtabella0"/>
              <w:rPr>
                <w:color w:val="002060"/>
              </w:rPr>
            </w:pPr>
            <w:r w:rsidRPr="000A6F9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BAB2"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1EDF"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4338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A2FD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B1F5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B960"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A977B"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0A0C"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4952" w14:textId="77777777" w:rsidR="00A330C9" w:rsidRPr="000A6F9A" w:rsidRDefault="00A330C9" w:rsidP="004239F6">
            <w:pPr>
              <w:pStyle w:val="rowtabella0"/>
              <w:jc w:val="center"/>
              <w:rPr>
                <w:color w:val="002060"/>
              </w:rPr>
            </w:pPr>
            <w:r w:rsidRPr="000A6F9A">
              <w:rPr>
                <w:color w:val="002060"/>
              </w:rPr>
              <w:t>0</w:t>
            </w:r>
          </w:p>
        </w:tc>
      </w:tr>
      <w:tr w:rsidR="00A330C9" w:rsidRPr="000A6F9A" w14:paraId="547E6EC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01847" w14:textId="77777777" w:rsidR="00A330C9" w:rsidRPr="000A6F9A" w:rsidRDefault="00A330C9" w:rsidP="004239F6">
            <w:pPr>
              <w:pStyle w:val="rowtabella0"/>
              <w:rPr>
                <w:color w:val="002060"/>
              </w:rPr>
            </w:pPr>
            <w:r w:rsidRPr="000A6F9A">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2FA4"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63DE"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2BD0"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1C79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D84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E155B"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28E9"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5F37"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A276" w14:textId="77777777" w:rsidR="00A330C9" w:rsidRPr="000A6F9A" w:rsidRDefault="00A330C9" w:rsidP="004239F6">
            <w:pPr>
              <w:pStyle w:val="rowtabella0"/>
              <w:jc w:val="center"/>
              <w:rPr>
                <w:color w:val="002060"/>
              </w:rPr>
            </w:pPr>
            <w:r w:rsidRPr="000A6F9A">
              <w:rPr>
                <w:color w:val="002060"/>
              </w:rPr>
              <w:t>0</w:t>
            </w:r>
          </w:p>
        </w:tc>
      </w:tr>
      <w:tr w:rsidR="00A330C9" w:rsidRPr="000A6F9A" w14:paraId="58199A9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C569C" w14:textId="77777777" w:rsidR="00A330C9" w:rsidRPr="000A6F9A" w:rsidRDefault="00A330C9" w:rsidP="004239F6">
            <w:pPr>
              <w:pStyle w:val="rowtabella0"/>
              <w:rPr>
                <w:color w:val="002060"/>
                <w:lang w:val="en-US"/>
              </w:rPr>
            </w:pPr>
            <w:r w:rsidRPr="000A6F9A">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4663"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01C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29E0"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568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94CB"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E1DF"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15B5"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9799"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9011" w14:textId="77777777" w:rsidR="00A330C9" w:rsidRPr="000A6F9A" w:rsidRDefault="00A330C9" w:rsidP="004239F6">
            <w:pPr>
              <w:pStyle w:val="rowtabella0"/>
              <w:jc w:val="center"/>
              <w:rPr>
                <w:color w:val="002060"/>
              </w:rPr>
            </w:pPr>
            <w:r w:rsidRPr="000A6F9A">
              <w:rPr>
                <w:color w:val="002060"/>
              </w:rPr>
              <w:t>0</w:t>
            </w:r>
          </w:p>
        </w:tc>
      </w:tr>
      <w:tr w:rsidR="00A330C9" w:rsidRPr="000A6F9A" w14:paraId="6A566BE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4C7875" w14:textId="77777777" w:rsidR="00A330C9" w:rsidRPr="000A6F9A" w:rsidRDefault="00A330C9" w:rsidP="004239F6">
            <w:pPr>
              <w:pStyle w:val="rowtabella0"/>
              <w:rPr>
                <w:color w:val="002060"/>
              </w:rPr>
            </w:pPr>
            <w:r w:rsidRPr="000A6F9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060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3F7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9AE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BEF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561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1DE0"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12EE"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3EA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B7E3B" w14:textId="77777777" w:rsidR="00A330C9" w:rsidRPr="000A6F9A" w:rsidRDefault="00A330C9" w:rsidP="004239F6">
            <w:pPr>
              <w:pStyle w:val="rowtabella0"/>
              <w:jc w:val="center"/>
              <w:rPr>
                <w:color w:val="002060"/>
              </w:rPr>
            </w:pPr>
            <w:r w:rsidRPr="000A6F9A">
              <w:rPr>
                <w:color w:val="002060"/>
              </w:rPr>
              <w:t>0</w:t>
            </w:r>
          </w:p>
        </w:tc>
      </w:tr>
      <w:tr w:rsidR="00A330C9" w:rsidRPr="000A6F9A" w14:paraId="107D9A3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59DC3" w14:textId="77777777" w:rsidR="00A330C9" w:rsidRPr="000A6F9A" w:rsidRDefault="00A330C9" w:rsidP="004239F6">
            <w:pPr>
              <w:pStyle w:val="rowtabella0"/>
              <w:rPr>
                <w:color w:val="002060"/>
              </w:rPr>
            </w:pPr>
            <w:r w:rsidRPr="000A6F9A">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0175"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A12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F8C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C0F0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769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7E3D7"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662E"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8B99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CF9E" w14:textId="77777777" w:rsidR="00A330C9" w:rsidRPr="000A6F9A" w:rsidRDefault="00A330C9" w:rsidP="004239F6">
            <w:pPr>
              <w:pStyle w:val="rowtabella0"/>
              <w:jc w:val="center"/>
              <w:rPr>
                <w:color w:val="002060"/>
              </w:rPr>
            </w:pPr>
            <w:r w:rsidRPr="000A6F9A">
              <w:rPr>
                <w:color w:val="002060"/>
              </w:rPr>
              <w:t>0</w:t>
            </w:r>
          </w:p>
        </w:tc>
      </w:tr>
      <w:tr w:rsidR="00A330C9" w:rsidRPr="000A6F9A" w14:paraId="60E800D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31F0E" w14:textId="77777777" w:rsidR="00A330C9" w:rsidRPr="000A6F9A" w:rsidRDefault="00A330C9" w:rsidP="004239F6">
            <w:pPr>
              <w:pStyle w:val="rowtabella0"/>
              <w:rPr>
                <w:color w:val="002060"/>
              </w:rPr>
            </w:pPr>
            <w:r w:rsidRPr="000A6F9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B307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C036"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AAF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926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4641"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D93F"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2111D"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778F6"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5B6B" w14:textId="77777777" w:rsidR="00A330C9" w:rsidRPr="000A6F9A" w:rsidRDefault="00A330C9" w:rsidP="004239F6">
            <w:pPr>
              <w:pStyle w:val="rowtabella0"/>
              <w:jc w:val="center"/>
              <w:rPr>
                <w:color w:val="002060"/>
              </w:rPr>
            </w:pPr>
            <w:r w:rsidRPr="000A6F9A">
              <w:rPr>
                <w:color w:val="002060"/>
              </w:rPr>
              <w:t>0</w:t>
            </w:r>
          </w:p>
        </w:tc>
      </w:tr>
      <w:tr w:rsidR="00A330C9" w:rsidRPr="000A6F9A" w14:paraId="14368EBF"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754AAA" w14:textId="77777777" w:rsidR="00A330C9" w:rsidRPr="000A6F9A" w:rsidRDefault="00A330C9" w:rsidP="004239F6">
            <w:pPr>
              <w:pStyle w:val="rowtabella0"/>
              <w:rPr>
                <w:color w:val="002060"/>
              </w:rPr>
            </w:pPr>
            <w:r w:rsidRPr="000A6F9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40B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6D1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ACED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D2D9A"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2238"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C9DCE"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EAB0C"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C294"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6BBA" w14:textId="77777777" w:rsidR="00A330C9" w:rsidRPr="000A6F9A" w:rsidRDefault="00A330C9" w:rsidP="004239F6">
            <w:pPr>
              <w:pStyle w:val="rowtabella0"/>
              <w:jc w:val="center"/>
              <w:rPr>
                <w:color w:val="002060"/>
              </w:rPr>
            </w:pPr>
            <w:r w:rsidRPr="000A6F9A">
              <w:rPr>
                <w:color w:val="002060"/>
              </w:rPr>
              <w:t>0</w:t>
            </w:r>
          </w:p>
        </w:tc>
      </w:tr>
    </w:tbl>
    <w:p w14:paraId="0C0EF681" w14:textId="77777777" w:rsidR="00A330C9" w:rsidRPr="000A6F9A" w:rsidRDefault="00A330C9" w:rsidP="00A330C9">
      <w:pPr>
        <w:pStyle w:val="breakline"/>
        <w:rPr>
          <w:rFonts w:eastAsiaTheme="minorEastAsia"/>
          <w:color w:val="002060"/>
        </w:rPr>
      </w:pPr>
    </w:p>
    <w:p w14:paraId="3513606C" w14:textId="77777777" w:rsidR="00A330C9" w:rsidRPr="000A6F9A" w:rsidRDefault="00A330C9" w:rsidP="00A330C9">
      <w:pPr>
        <w:pStyle w:val="breakline"/>
        <w:rPr>
          <w:color w:val="002060"/>
        </w:rPr>
      </w:pPr>
    </w:p>
    <w:p w14:paraId="4366D37F" w14:textId="77777777" w:rsidR="00A330C9" w:rsidRPr="000A6F9A" w:rsidRDefault="00A330C9" w:rsidP="00A330C9">
      <w:pPr>
        <w:pStyle w:val="sottotitolocampionato10"/>
        <w:rPr>
          <w:color w:val="002060"/>
        </w:rPr>
      </w:pPr>
      <w:r w:rsidRPr="000A6F9A">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1A0840BA"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C74D2"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A7347"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56693"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CF1F1"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A6A8B"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0E9F"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2B9F1C"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3DB9A"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C6208"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9CADD" w14:textId="77777777" w:rsidR="00A330C9" w:rsidRPr="000A6F9A" w:rsidRDefault="00A330C9" w:rsidP="004239F6">
            <w:pPr>
              <w:pStyle w:val="headertabella0"/>
              <w:rPr>
                <w:color w:val="002060"/>
              </w:rPr>
            </w:pPr>
            <w:r w:rsidRPr="000A6F9A">
              <w:rPr>
                <w:color w:val="002060"/>
              </w:rPr>
              <w:t>PE</w:t>
            </w:r>
          </w:p>
        </w:tc>
      </w:tr>
      <w:tr w:rsidR="00A330C9" w:rsidRPr="000A6F9A" w14:paraId="4C96CB6C"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A7DB23" w14:textId="77777777" w:rsidR="00A330C9" w:rsidRPr="000A6F9A" w:rsidRDefault="00A330C9" w:rsidP="004239F6">
            <w:pPr>
              <w:pStyle w:val="rowtabella0"/>
              <w:rPr>
                <w:color w:val="002060"/>
              </w:rPr>
            </w:pPr>
            <w:r w:rsidRPr="000A6F9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EB710"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1C97D"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B90BC"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4B5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610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7519"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2516"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9122"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C4E0" w14:textId="77777777" w:rsidR="00A330C9" w:rsidRPr="000A6F9A" w:rsidRDefault="00A330C9" w:rsidP="004239F6">
            <w:pPr>
              <w:pStyle w:val="rowtabella0"/>
              <w:jc w:val="center"/>
              <w:rPr>
                <w:color w:val="002060"/>
              </w:rPr>
            </w:pPr>
            <w:r w:rsidRPr="000A6F9A">
              <w:rPr>
                <w:color w:val="002060"/>
              </w:rPr>
              <w:t>0</w:t>
            </w:r>
          </w:p>
        </w:tc>
      </w:tr>
      <w:tr w:rsidR="00A330C9" w:rsidRPr="000A6F9A" w14:paraId="22ECF9A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6C66D" w14:textId="77777777" w:rsidR="00A330C9" w:rsidRPr="000A6F9A" w:rsidRDefault="00A330C9" w:rsidP="004239F6">
            <w:pPr>
              <w:pStyle w:val="rowtabella0"/>
              <w:rPr>
                <w:color w:val="002060"/>
              </w:rPr>
            </w:pPr>
            <w:r w:rsidRPr="000A6F9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7156C"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9132"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178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C91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162A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27EB5"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97A9"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E0D3"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C700" w14:textId="77777777" w:rsidR="00A330C9" w:rsidRPr="000A6F9A" w:rsidRDefault="00A330C9" w:rsidP="004239F6">
            <w:pPr>
              <w:pStyle w:val="rowtabella0"/>
              <w:jc w:val="center"/>
              <w:rPr>
                <w:color w:val="002060"/>
              </w:rPr>
            </w:pPr>
            <w:r w:rsidRPr="000A6F9A">
              <w:rPr>
                <w:color w:val="002060"/>
              </w:rPr>
              <w:t>0</w:t>
            </w:r>
          </w:p>
        </w:tc>
      </w:tr>
      <w:tr w:rsidR="00A330C9" w:rsidRPr="000A6F9A" w14:paraId="3507C8C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36844" w14:textId="77777777" w:rsidR="00A330C9" w:rsidRPr="000A6F9A" w:rsidRDefault="00A330C9" w:rsidP="004239F6">
            <w:pPr>
              <w:pStyle w:val="rowtabella0"/>
              <w:rPr>
                <w:color w:val="002060"/>
              </w:rPr>
            </w:pPr>
            <w:r w:rsidRPr="000A6F9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F3A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7771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2E8E"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D3D5"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9487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4FB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4A600"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2045"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E1D7" w14:textId="77777777" w:rsidR="00A330C9" w:rsidRPr="000A6F9A" w:rsidRDefault="00A330C9" w:rsidP="004239F6">
            <w:pPr>
              <w:pStyle w:val="rowtabella0"/>
              <w:jc w:val="center"/>
              <w:rPr>
                <w:color w:val="002060"/>
              </w:rPr>
            </w:pPr>
            <w:r w:rsidRPr="000A6F9A">
              <w:rPr>
                <w:color w:val="002060"/>
              </w:rPr>
              <w:t>0</w:t>
            </w:r>
          </w:p>
        </w:tc>
      </w:tr>
      <w:tr w:rsidR="00A330C9" w:rsidRPr="000A6F9A" w14:paraId="5254064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F3632" w14:textId="77777777" w:rsidR="00A330C9" w:rsidRPr="000A6F9A" w:rsidRDefault="00A330C9" w:rsidP="004239F6">
            <w:pPr>
              <w:pStyle w:val="rowtabella0"/>
              <w:rPr>
                <w:color w:val="002060"/>
              </w:rPr>
            </w:pPr>
            <w:r w:rsidRPr="000A6F9A">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C7DA"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A5B3"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A40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D4B8"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5137"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7190"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7F32"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C91D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5F97" w14:textId="77777777" w:rsidR="00A330C9" w:rsidRPr="000A6F9A" w:rsidRDefault="00A330C9" w:rsidP="004239F6">
            <w:pPr>
              <w:pStyle w:val="rowtabella0"/>
              <w:jc w:val="center"/>
              <w:rPr>
                <w:color w:val="002060"/>
              </w:rPr>
            </w:pPr>
            <w:r w:rsidRPr="000A6F9A">
              <w:rPr>
                <w:color w:val="002060"/>
              </w:rPr>
              <w:t>0</w:t>
            </w:r>
          </w:p>
        </w:tc>
      </w:tr>
      <w:tr w:rsidR="00A330C9" w:rsidRPr="000A6F9A" w14:paraId="6AE3DB9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2F876" w14:textId="77777777" w:rsidR="00A330C9" w:rsidRPr="000A6F9A" w:rsidRDefault="00A330C9" w:rsidP="004239F6">
            <w:pPr>
              <w:pStyle w:val="rowtabella0"/>
              <w:rPr>
                <w:color w:val="002060"/>
              </w:rPr>
            </w:pPr>
            <w:r w:rsidRPr="000A6F9A">
              <w:rPr>
                <w:color w:val="002060"/>
              </w:rPr>
              <w:t xml:space="preserve">G.S. AUDAX 1970 </w:t>
            </w:r>
            <w:proofErr w:type="gramStart"/>
            <w:r w:rsidRPr="000A6F9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B90F"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476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CA74"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990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3C06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992B"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8BC1F"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BF44"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4A8D" w14:textId="77777777" w:rsidR="00A330C9" w:rsidRPr="000A6F9A" w:rsidRDefault="00A330C9" w:rsidP="004239F6">
            <w:pPr>
              <w:pStyle w:val="rowtabella0"/>
              <w:jc w:val="center"/>
              <w:rPr>
                <w:color w:val="002060"/>
              </w:rPr>
            </w:pPr>
            <w:r w:rsidRPr="000A6F9A">
              <w:rPr>
                <w:color w:val="002060"/>
              </w:rPr>
              <w:t>0</w:t>
            </w:r>
          </w:p>
        </w:tc>
      </w:tr>
      <w:tr w:rsidR="00A330C9" w:rsidRPr="000A6F9A" w14:paraId="71D19C5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B0312" w14:textId="77777777" w:rsidR="00A330C9" w:rsidRPr="000A6F9A" w:rsidRDefault="00A330C9" w:rsidP="004239F6">
            <w:pPr>
              <w:pStyle w:val="rowtabella0"/>
              <w:rPr>
                <w:color w:val="002060"/>
                <w:lang w:val="en-US"/>
              </w:rPr>
            </w:pPr>
            <w:r w:rsidRPr="000A6F9A">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A8A0"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C8DC"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656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22B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9BB8"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BD42"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5788" w14:textId="77777777" w:rsidR="00A330C9" w:rsidRPr="000A6F9A" w:rsidRDefault="00A330C9" w:rsidP="004239F6">
            <w:pPr>
              <w:pStyle w:val="rowtabella0"/>
              <w:jc w:val="center"/>
              <w:rPr>
                <w:color w:val="002060"/>
              </w:rPr>
            </w:pPr>
            <w:r w:rsidRPr="000A6F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CBFB"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3247" w14:textId="77777777" w:rsidR="00A330C9" w:rsidRPr="000A6F9A" w:rsidRDefault="00A330C9" w:rsidP="004239F6">
            <w:pPr>
              <w:pStyle w:val="rowtabella0"/>
              <w:jc w:val="center"/>
              <w:rPr>
                <w:color w:val="002060"/>
              </w:rPr>
            </w:pPr>
            <w:r w:rsidRPr="000A6F9A">
              <w:rPr>
                <w:color w:val="002060"/>
              </w:rPr>
              <w:t>0</w:t>
            </w:r>
          </w:p>
        </w:tc>
      </w:tr>
      <w:tr w:rsidR="00A330C9" w:rsidRPr="000A6F9A" w14:paraId="5F8E095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6B70E" w14:textId="77777777" w:rsidR="00A330C9" w:rsidRPr="000A6F9A" w:rsidRDefault="00A330C9" w:rsidP="004239F6">
            <w:pPr>
              <w:pStyle w:val="rowtabella0"/>
              <w:rPr>
                <w:color w:val="002060"/>
              </w:rPr>
            </w:pPr>
            <w:r w:rsidRPr="000A6F9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4FA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A305"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B920"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5F75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871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2F37" w14:textId="77777777" w:rsidR="00A330C9" w:rsidRPr="000A6F9A" w:rsidRDefault="00A330C9" w:rsidP="004239F6">
            <w:pPr>
              <w:pStyle w:val="rowtabella0"/>
              <w:jc w:val="center"/>
              <w:rPr>
                <w:color w:val="002060"/>
              </w:rPr>
            </w:pPr>
            <w:r w:rsidRPr="000A6F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15FD"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6FE9"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3827" w14:textId="77777777" w:rsidR="00A330C9" w:rsidRPr="000A6F9A" w:rsidRDefault="00A330C9" w:rsidP="004239F6">
            <w:pPr>
              <w:pStyle w:val="rowtabella0"/>
              <w:jc w:val="center"/>
              <w:rPr>
                <w:color w:val="002060"/>
              </w:rPr>
            </w:pPr>
            <w:r w:rsidRPr="000A6F9A">
              <w:rPr>
                <w:color w:val="002060"/>
              </w:rPr>
              <w:t>0</w:t>
            </w:r>
          </w:p>
        </w:tc>
      </w:tr>
      <w:tr w:rsidR="00A330C9" w:rsidRPr="000A6F9A" w14:paraId="3F2072B1"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8E18F" w14:textId="77777777" w:rsidR="00A330C9" w:rsidRPr="000A6F9A" w:rsidRDefault="00A330C9" w:rsidP="004239F6">
            <w:pPr>
              <w:pStyle w:val="rowtabella0"/>
              <w:rPr>
                <w:color w:val="002060"/>
                <w:lang w:val="en-US"/>
              </w:rPr>
            </w:pPr>
            <w:r w:rsidRPr="000A6F9A">
              <w:rPr>
                <w:color w:val="002060"/>
                <w:lang w:val="en-U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2296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2BD0"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B60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56B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E120"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6922"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1565" w14:textId="77777777" w:rsidR="00A330C9" w:rsidRPr="000A6F9A" w:rsidRDefault="00A330C9" w:rsidP="004239F6">
            <w:pPr>
              <w:pStyle w:val="rowtabella0"/>
              <w:jc w:val="center"/>
              <w:rPr>
                <w:color w:val="002060"/>
              </w:rPr>
            </w:pPr>
            <w:r w:rsidRPr="000A6F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28793"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01F8" w14:textId="77777777" w:rsidR="00A330C9" w:rsidRPr="000A6F9A" w:rsidRDefault="00A330C9" w:rsidP="004239F6">
            <w:pPr>
              <w:pStyle w:val="rowtabella0"/>
              <w:jc w:val="center"/>
              <w:rPr>
                <w:color w:val="002060"/>
              </w:rPr>
            </w:pPr>
            <w:r w:rsidRPr="000A6F9A">
              <w:rPr>
                <w:color w:val="002060"/>
              </w:rPr>
              <w:t>1</w:t>
            </w:r>
          </w:p>
        </w:tc>
      </w:tr>
    </w:tbl>
    <w:p w14:paraId="5ADCC3D8" w14:textId="77777777" w:rsidR="00A330C9" w:rsidRPr="000A6F9A" w:rsidRDefault="00A330C9" w:rsidP="00A330C9">
      <w:pPr>
        <w:pStyle w:val="breakline"/>
        <w:rPr>
          <w:rFonts w:eastAsiaTheme="minorEastAsia"/>
          <w:color w:val="002060"/>
        </w:rPr>
      </w:pPr>
    </w:p>
    <w:p w14:paraId="6252239D" w14:textId="77777777" w:rsidR="00A330C9" w:rsidRPr="000A6F9A" w:rsidRDefault="00A330C9" w:rsidP="00A330C9">
      <w:pPr>
        <w:pStyle w:val="breakline"/>
        <w:rPr>
          <w:color w:val="002060"/>
        </w:rPr>
      </w:pPr>
    </w:p>
    <w:p w14:paraId="042D1854" w14:textId="77777777" w:rsidR="00A330C9" w:rsidRPr="000A6F9A" w:rsidRDefault="00A330C9" w:rsidP="00A330C9">
      <w:pPr>
        <w:pStyle w:val="sottotitolocampionato10"/>
        <w:rPr>
          <w:color w:val="002060"/>
        </w:rPr>
      </w:pPr>
      <w:r w:rsidRPr="000A6F9A">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4770CCD9"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AFD45"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32718"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F9431"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4F8C9"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920D2"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CDE0D"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F5052"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92B17"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6D368"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907E6" w14:textId="77777777" w:rsidR="00A330C9" w:rsidRPr="000A6F9A" w:rsidRDefault="00A330C9" w:rsidP="004239F6">
            <w:pPr>
              <w:pStyle w:val="headertabella0"/>
              <w:rPr>
                <w:color w:val="002060"/>
              </w:rPr>
            </w:pPr>
            <w:r w:rsidRPr="000A6F9A">
              <w:rPr>
                <w:color w:val="002060"/>
              </w:rPr>
              <w:t>PE</w:t>
            </w:r>
          </w:p>
        </w:tc>
      </w:tr>
      <w:tr w:rsidR="00A330C9" w:rsidRPr="000A6F9A" w14:paraId="249D26A7"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F6B33" w14:textId="77777777" w:rsidR="00A330C9" w:rsidRPr="000A6F9A" w:rsidRDefault="00A330C9" w:rsidP="004239F6">
            <w:pPr>
              <w:pStyle w:val="rowtabella0"/>
              <w:rPr>
                <w:color w:val="002060"/>
              </w:rPr>
            </w:pPr>
            <w:r w:rsidRPr="000A6F9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54E6"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DF6F"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8408"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B178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249D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C47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1EDC"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D415"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14A1" w14:textId="77777777" w:rsidR="00A330C9" w:rsidRPr="000A6F9A" w:rsidRDefault="00A330C9" w:rsidP="004239F6">
            <w:pPr>
              <w:pStyle w:val="rowtabella0"/>
              <w:jc w:val="center"/>
              <w:rPr>
                <w:color w:val="002060"/>
              </w:rPr>
            </w:pPr>
            <w:r w:rsidRPr="000A6F9A">
              <w:rPr>
                <w:color w:val="002060"/>
              </w:rPr>
              <w:t>0</w:t>
            </w:r>
          </w:p>
        </w:tc>
      </w:tr>
      <w:tr w:rsidR="00A330C9" w:rsidRPr="000A6F9A" w14:paraId="4ED8713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0970E" w14:textId="77777777" w:rsidR="00A330C9" w:rsidRPr="000A6F9A" w:rsidRDefault="00A330C9" w:rsidP="004239F6">
            <w:pPr>
              <w:pStyle w:val="rowtabella0"/>
              <w:rPr>
                <w:color w:val="002060"/>
              </w:rPr>
            </w:pPr>
            <w:r w:rsidRPr="000A6F9A">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CB61"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132B"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E24AC"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C25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92DA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C298"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E2F23"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3D76"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B959" w14:textId="77777777" w:rsidR="00A330C9" w:rsidRPr="000A6F9A" w:rsidRDefault="00A330C9" w:rsidP="004239F6">
            <w:pPr>
              <w:pStyle w:val="rowtabella0"/>
              <w:jc w:val="center"/>
              <w:rPr>
                <w:color w:val="002060"/>
              </w:rPr>
            </w:pPr>
            <w:r w:rsidRPr="000A6F9A">
              <w:rPr>
                <w:color w:val="002060"/>
              </w:rPr>
              <w:t>0</w:t>
            </w:r>
          </w:p>
        </w:tc>
      </w:tr>
      <w:tr w:rsidR="00A330C9" w:rsidRPr="000A6F9A" w14:paraId="35E43AA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7CE5D5" w14:textId="77777777" w:rsidR="00A330C9" w:rsidRPr="000A6F9A" w:rsidRDefault="00A330C9" w:rsidP="004239F6">
            <w:pPr>
              <w:pStyle w:val="rowtabella0"/>
              <w:rPr>
                <w:color w:val="002060"/>
                <w:lang w:val="en-US"/>
              </w:rPr>
            </w:pPr>
            <w:r w:rsidRPr="000A6F9A">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10D2"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061A"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0E08"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02A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826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CEA2" w14:textId="77777777" w:rsidR="00A330C9" w:rsidRPr="000A6F9A" w:rsidRDefault="00A330C9" w:rsidP="004239F6">
            <w:pPr>
              <w:pStyle w:val="rowtabella0"/>
              <w:jc w:val="center"/>
              <w:rPr>
                <w:color w:val="002060"/>
              </w:rPr>
            </w:pPr>
            <w:r w:rsidRPr="000A6F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0A8B"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73B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887F2" w14:textId="77777777" w:rsidR="00A330C9" w:rsidRPr="000A6F9A" w:rsidRDefault="00A330C9" w:rsidP="004239F6">
            <w:pPr>
              <w:pStyle w:val="rowtabella0"/>
              <w:jc w:val="center"/>
              <w:rPr>
                <w:color w:val="002060"/>
              </w:rPr>
            </w:pPr>
            <w:r w:rsidRPr="000A6F9A">
              <w:rPr>
                <w:color w:val="002060"/>
              </w:rPr>
              <w:t>0</w:t>
            </w:r>
          </w:p>
        </w:tc>
      </w:tr>
      <w:tr w:rsidR="00A330C9" w:rsidRPr="000A6F9A" w14:paraId="64FBA51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B46E1" w14:textId="77777777" w:rsidR="00A330C9" w:rsidRPr="000A6F9A" w:rsidRDefault="00A330C9" w:rsidP="004239F6">
            <w:pPr>
              <w:pStyle w:val="rowtabella0"/>
              <w:rPr>
                <w:color w:val="002060"/>
              </w:rPr>
            </w:pPr>
            <w:r w:rsidRPr="000A6F9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E54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AFD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4C7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E25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3802"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D84DD"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C77D"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B88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4D77" w14:textId="77777777" w:rsidR="00A330C9" w:rsidRPr="000A6F9A" w:rsidRDefault="00A330C9" w:rsidP="004239F6">
            <w:pPr>
              <w:pStyle w:val="rowtabella0"/>
              <w:jc w:val="center"/>
              <w:rPr>
                <w:color w:val="002060"/>
              </w:rPr>
            </w:pPr>
            <w:r w:rsidRPr="000A6F9A">
              <w:rPr>
                <w:color w:val="002060"/>
              </w:rPr>
              <w:t>0</w:t>
            </w:r>
          </w:p>
        </w:tc>
      </w:tr>
      <w:tr w:rsidR="00A330C9" w:rsidRPr="000A6F9A" w14:paraId="7EFE092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F89163" w14:textId="77777777" w:rsidR="00A330C9" w:rsidRPr="000A6F9A" w:rsidRDefault="00A330C9" w:rsidP="004239F6">
            <w:pPr>
              <w:pStyle w:val="rowtabella0"/>
              <w:rPr>
                <w:color w:val="002060"/>
              </w:rPr>
            </w:pPr>
            <w:r w:rsidRPr="000A6F9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4161"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0BD7"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1CA3"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5516A"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10BD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7FF4"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BFD6"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228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47D8" w14:textId="77777777" w:rsidR="00A330C9" w:rsidRPr="000A6F9A" w:rsidRDefault="00A330C9" w:rsidP="004239F6">
            <w:pPr>
              <w:pStyle w:val="rowtabella0"/>
              <w:jc w:val="center"/>
              <w:rPr>
                <w:color w:val="002060"/>
              </w:rPr>
            </w:pPr>
            <w:r w:rsidRPr="000A6F9A">
              <w:rPr>
                <w:color w:val="002060"/>
              </w:rPr>
              <w:t>0</w:t>
            </w:r>
          </w:p>
        </w:tc>
      </w:tr>
      <w:tr w:rsidR="00A330C9" w:rsidRPr="000A6F9A" w14:paraId="476EAA3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1F548" w14:textId="77777777" w:rsidR="00A330C9" w:rsidRPr="000A6F9A" w:rsidRDefault="00A330C9" w:rsidP="004239F6">
            <w:pPr>
              <w:pStyle w:val="rowtabella0"/>
              <w:rPr>
                <w:color w:val="002060"/>
              </w:rPr>
            </w:pPr>
            <w:r w:rsidRPr="000A6F9A">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BC6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740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49D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3D5B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674A"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63B20"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73222"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37B1"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4603" w14:textId="77777777" w:rsidR="00A330C9" w:rsidRPr="000A6F9A" w:rsidRDefault="00A330C9" w:rsidP="004239F6">
            <w:pPr>
              <w:pStyle w:val="rowtabella0"/>
              <w:jc w:val="center"/>
              <w:rPr>
                <w:color w:val="002060"/>
              </w:rPr>
            </w:pPr>
            <w:r w:rsidRPr="000A6F9A">
              <w:rPr>
                <w:color w:val="002060"/>
              </w:rPr>
              <w:t>0</w:t>
            </w:r>
          </w:p>
        </w:tc>
      </w:tr>
      <w:tr w:rsidR="00A330C9" w:rsidRPr="000A6F9A" w14:paraId="07270C01"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850AF8" w14:textId="77777777" w:rsidR="00A330C9" w:rsidRPr="000A6F9A" w:rsidRDefault="00A330C9" w:rsidP="004239F6">
            <w:pPr>
              <w:pStyle w:val="rowtabella0"/>
              <w:rPr>
                <w:color w:val="002060"/>
              </w:rPr>
            </w:pPr>
            <w:r w:rsidRPr="000A6F9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CA20"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F50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11B7"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833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470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5315"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F730"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FCCDF" w14:textId="77777777" w:rsidR="00A330C9" w:rsidRPr="000A6F9A" w:rsidRDefault="00A330C9" w:rsidP="004239F6">
            <w:pPr>
              <w:pStyle w:val="rowtabella0"/>
              <w:jc w:val="center"/>
              <w:rPr>
                <w:color w:val="002060"/>
              </w:rPr>
            </w:pPr>
            <w:r w:rsidRPr="000A6F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5816" w14:textId="77777777" w:rsidR="00A330C9" w:rsidRPr="000A6F9A" w:rsidRDefault="00A330C9" w:rsidP="004239F6">
            <w:pPr>
              <w:pStyle w:val="rowtabella0"/>
              <w:jc w:val="center"/>
              <w:rPr>
                <w:color w:val="002060"/>
              </w:rPr>
            </w:pPr>
            <w:r w:rsidRPr="000A6F9A">
              <w:rPr>
                <w:color w:val="002060"/>
              </w:rPr>
              <w:t>0</w:t>
            </w:r>
          </w:p>
        </w:tc>
      </w:tr>
    </w:tbl>
    <w:p w14:paraId="000424D6" w14:textId="77777777" w:rsidR="00A330C9" w:rsidRPr="000A6F9A" w:rsidRDefault="00A330C9" w:rsidP="00A330C9">
      <w:pPr>
        <w:pStyle w:val="breakline"/>
        <w:rPr>
          <w:color w:val="002060"/>
        </w:rPr>
      </w:pPr>
    </w:p>
    <w:p w14:paraId="3A05C823" w14:textId="77777777" w:rsidR="00A330C9" w:rsidRPr="000A6F9A" w:rsidRDefault="00A330C9" w:rsidP="00A330C9">
      <w:pPr>
        <w:pStyle w:val="titoloprinc0"/>
        <w:rPr>
          <w:color w:val="002060"/>
        </w:rPr>
      </w:pPr>
      <w:r w:rsidRPr="000A6F9A">
        <w:rPr>
          <w:color w:val="002060"/>
        </w:rPr>
        <w:t>PROGRAMMA GARE</w:t>
      </w:r>
    </w:p>
    <w:p w14:paraId="0ADBA882" w14:textId="77777777" w:rsidR="00A330C9" w:rsidRPr="000A6F9A" w:rsidRDefault="00A330C9" w:rsidP="00A330C9">
      <w:pPr>
        <w:pStyle w:val="breakline"/>
        <w:rPr>
          <w:color w:val="002060"/>
        </w:rPr>
      </w:pPr>
    </w:p>
    <w:p w14:paraId="27DC30A3" w14:textId="77777777" w:rsidR="00A330C9" w:rsidRPr="000A6F9A" w:rsidRDefault="00A330C9" w:rsidP="00A330C9">
      <w:pPr>
        <w:pStyle w:val="sottotitolocampionato10"/>
        <w:rPr>
          <w:color w:val="002060"/>
        </w:rPr>
      </w:pPr>
      <w:r w:rsidRPr="000A6F9A">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9"/>
        <w:gridCol w:w="385"/>
        <w:gridCol w:w="898"/>
        <w:gridCol w:w="1182"/>
        <w:gridCol w:w="1562"/>
        <w:gridCol w:w="1547"/>
      </w:tblGrid>
      <w:tr w:rsidR="00A330C9" w:rsidRPr="000A6F9A" w14:paraId="68E05600"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2938A"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2E30F"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D8CB2"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3EC3"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39E38"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9D350"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C7F67"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3255EE39"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503811" w14:textId="77777777" w:rsidR="00A330C9" w:rsidRPr="000A6F9A" w:rsidRDefault="00A330C9" w:rsidP="004239F6">
            <w:pPr>
              <w:pStyle w:val="rowtabella0"/>
              <w:rPr>
                <w:color w:val="002060"/>
              </w:rPr>
            </w:pPr>
            <w:r w:rsidRPr="000A6F9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3842B" w14:textId="77777777" w:rsidR="00A330C9" w:rsidRPr="000A6F9A" w:rsidRDefault="00A330C9" w:rsidP="004239F6">
            <w:pPr>
              <w:pStyle w:val="rowtabella0"/>
              <w:rPr>
                <w:color w:val="002060"/>
              </w:rPr>
            </w:pPr>
            <w:r w:rsidRPr="000A6F9A">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254F7" w14:textId="77777777" w:rsidR="00A330C9" w:rsidRPr="000A6F9A" w:rsidRDefault="00A330C9" w:rsidP="004239F6">
            <w:pPr>
              <w:pStyle w:val="rowtabella0"/>
              <w:jc w:val="center"/>
              <w:rPr>
                <w:color w:val="002060"/>
              </w:rPr>
            </w:pPr>
            <w:r w:rsidRPr="000A6F9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269F5" w14:textId="77777777" w:rsidR="00A330C9" w:rsidRPr="000A6F9A" w:rsidRDefault="00A330C9" w:rsidP="004239F6">
            <w:pPr>
              <w:pStyle w:val="rowtabella0"/>
              <w:rPr>
                <w:color w:val="002060"/>
              </w:rPr>
            </w:pPr>
            <w:r w:rsidRPr="000A6F9A">
              <w:rPr>
                <w:color w:val="002060"/>
              </w:rPr>
              <w:t>08/02/2025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7E13B" w14:textId="77777777" w:rsidR="00A330C9" w:rsidRPr="000A6F9A" w:rsidRDefault="00A330C9" w:rsidP="004239F6">
            <w:pPr>
              <w:pStyle w:val="rowtabella0"/>
              <w:rPr>
                <w:color w:val="002060"/>
              </w:rPr>
            </w:pPr>
            <w:r w:rsidRPr="000A6F9A">
              <w:rPr>
                <w:color w:val="002060"/>
              </w:rPr>
              <w:t xml:space="preserve">5429 PAL.COM. </w:t>
            </w:r>
            <w:proofErr w:type="gramStart"/>
            <w:r w:rsidRPr="000A6F9A">
              <w:rPr>
                <w:color w:val="002060"/>
              </w:rPr>
              <w:t>S.MICHELE</w:t>
            </w:r>
            <w:proofErr w:type="gramEnd"/>
            <w:r w:rsidRPr="000A6F9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84644" w14:textId="77777777" w:rsidR="00A330C9" w:rsidRPr="000A6F9A" w:rsidRDefault="00A330C9" w:rsidP="004239F6">
            <w:pPr>
              <w:pStyle w:val="rowtabella0"/>
              <w:rPr>
                <w:color w:val="002060"/>
              </w:rPr>
            </w:pPr>
            <w:r w:rsidRPr="000A6F9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C4A2A" w14:textId="77777777" w:rsidR="00A330C9" w:rsidRPr="000A6F9A" w:rsidRDefault="00A330C9" w:rsidP="004239F6">
            <w:pPr>
              <w:pStyle w:val="rowtabella0"/>
              <w:rPr>
                <w:color w:val="002060"/>
              </w:rPr>
            </w:pPr>
            <w:r w:rsidRPr="000A6F9A">
              <w:rPr>
                <w:color w:val="002060"/>
              </w:rPr>
              <w:t>VIA LORETO</w:t>
            </w:r>
          </w:p>
        </w:tc>
      </w:tr>
      <w:tr w:rsidR="00A330C9" w:rsidRPr="000A6F9A" w14:paraId="125C2E37"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A0C6B1" w14:textId="77777777" w:rsidR="00A330C9" w:rsidRPr="000A6F9A" w:rsidRDefault="00A330C9" w:rsidP="004239F6">
            <w:pPr>
              <w:pStyle w:val="rowtabella0"/>
              <w:rPr>
                <w:color w:val="002060"/>
              </w:rPr>
            </w:pPr>
            <w:r w:rsidRPr="000A6F9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F340CE" w14:textId="77777777" w:rsidR="00A330C9" w:rsidRPr="000A6F9A" w:rsidRDefault="00A330C9" w:rsidP="004239F6">
            <w:pPr>
              <w:pStyle w:val="rowtabella0"/>
              <w:rPr>
                <w:color w:val="002060"/>
              </w:rPr>
            </w:pPr>
            <w:r w:rsidRPr="000A6F9A">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09E3C5"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73DA9B"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961E35" w14:textId="77777777" w:rsidR="00A330C9" w:rsidRPr="000A6F9A" w:rsidRDefault="00A330C9" w:rsidP="004239F6">
            <w:pPr>
              <w:pStyle w:val="rowtabella0"/>
              <w:rPr>
                <w:color w:val="002060"/>
              </w:rPr>
            </w:pPr>
            <w:r w:rsidRPr="000A6F9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1D667" w14:textId="77777777" w:rsidR="00A330C9" w:rsidRPr="000A6F9A" w:rsidRDefault="00A330C9" w:rsidP="004239F6">
            <w:pPr>
              <w:pStyle w:val="rowtabella0"/>
              <w:rPr>
                <w:color w:val="002060"/>
              </w:rPr>
            </w:pPr>
            <w:r w:rsidRPr="000A6F9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B3710" w14:textId="77777777" w:rsidR="00A330C9" w:rsidRPr="000A6F9A" w:rsidRDefault="00A330C9" w:rsidP="004239F6">
            <w:pPr>
              <w:pStyle w:val="rowtabella0"/>
              <w:rPr>
                <w:color w:val="002060"/>
              </w:rPr>
            </w:pPr>
            <w:r w:rsidRPr="000A6F9A">
              <w:rPr>
                <w:color w:val="002060"/>
              </w:rPr>
              <w:t>VIA DELLA REPUBBLICA</w:t>
            </w:r>
          </w:p>
        </w:tc>
      </w:tr>
      <w:tr w:rsidR="00A330C9" w:rsidRPr="000A6F9A" w14:paraId="64C0CFEB"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65BFCE" w14:textId="77777777" w:rsidR="00A330C9" w:rsidRPr="000A6F9A" w:rsidRDefault="00A330C9" w:rsidP="004239F6">
            <w:pPr>
              <w:pStyle w:val="rowtabella0"/>
              <w:rPr>
                <w:color w:val="002060"/>
              </w:rPr>
            </w:pPr>
            <w:r w:rsidRPr="000A6F9A">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C3B25" w14:textId="77777777" w:rsidR="00A330C9" w:rsidRPr="000A6F9A" w:rsidRDefault="00A330C9" w:rsidP="004239F6">
            <w:pPr>
              <w:pStyle w:val="rowtabella0"/>
              <w:rPr>
                <w:color w:val="002060"/>
              </w:rPr>
            </w:pPr>
            <w:r w:rsidRPr="000A6F9A">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5D747"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509AA8" w14:textId="77777777" w:rsidR="00A330C9" w:rsidRPr="000A6F9A" w:rsidRDefault="00A330C9" w:rsidP="004239F6">
            <w:pPr>
              <w:pStyle w:val="rowtabella0"/>
              <w:rPr>
                <w:color w:val="002060"/>
              </w:rPr>
            </w:pPr>
            <w:r w:rsidRPr="000A6F9A">
              <w:rPr>
                <w:color w:val="002060"/>
              </w:rPr>
              <w:t>09/02/2025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9ED08" w14:textId="77777777" w:rsidR="00A330C9" w:rsidRPr="000A6F9A" w:rsidRDefault="00A330C9" w:rsidP="004239F6">
            <w:pPr>
              <w:pStyle w:val="rowtabella0"/>
              <w:rPr>
                <w:color w:val="002060"/>
              </w:rPr>
            </w:pPr>
            <w:r w:rsidRPr="000A6F9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7291E"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913C3D" w14:textId="77777777" w:rsidR="00A330C9" w:rsidRPr="000A6F9A" w:rsidRDefault="00A330C9" w:rsidP="004239F6">
            <w:pPr>
              <w:pStyle w:val="rowtabella0"/>
              <w:rPr>
                <w:color w:val="002060"/>
              </w:rPr>
            </w:pPr>
            <w:r w:rsidRPr="000A6F9A">
              <w:rPr>
                <w:color w:val="002060"/>
              </w:rPr>
              <w:t>VIA MADRE TERESA DI CALCUTTA</w:t>
            </w:r>
          </w:p>
        </w:tc>
      </w:tr>
      <w:tr w:rsidR="00A330C9" w:rsidRPr="000A6F9A" w14:paraId="3464B874"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F54974" w14:textId="77777777" w:rsidR="00A330C9" w:rsidRPr="000A6F9A" w:rsidRDefault="00A330C9" w:rsidP="004239F6">
            <w:pPr>
              <w:pStyle w:val="rowtabella0"/>
              <w:rPr>
                <w:color w:val="002060"/>
              </w:rPr>
            </w:pPr>
            <w:r w:rsidRPr="000A6F9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0FD43D" w14:textId="77777777" w:rsidR="00A330C9" w:rsidRPr="000A6F9A" w:rsidRDefault="00A330C9" w:rsidP="004239F6">
            <w:pPr>
              <w:pStyle w:val="rowtabella0"/>
              <w:rPr>
                <w:color w:val="002060"/>
              </w:rPr>
            </w:pPr>
            <w:r w:rsidRPr="000A6F9A">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4DED9E"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1AED9" w14:textId="77777777" w:rsidR="00A330C9" w:rsidRPr="000A6F9A" w:rsidRDefault="00A330C9" w:rsidP="004239F6">
            <w:pPr>
              <w:pStyle w:val="rowtabella0"/>
              <w:rPr>
                <w:color w:val="002060"/>
              </w:rPr>
            </w:pPr>
            <w:r w:rsidRPr="000A6F9A">
              <w:rPr>
                <w:color w:val="002060"/>
              </w:rPr>
              <w:t>09/02/2025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D9C9D" w14:textId="77777777" w:rsidR="00A330C9" w:rsidRPr="000A6F9A" w:rsidRDefault="00A330C9" w:rsidP="004239F6">
            <w:pPr>
              <w:pStyle w:val="rowtabella0"/>
              <w:rPr>
                <w:color w:val="002060"/>
              </w:rPr>
            </w:pPr>
            <w:r w:rsidRPr="000A6F9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2E0E73" w14:textId="77777777" w:rsidR="00A330C9" w:rsidRPr="000A6F9A" w:rsidRDefault="00A330C9" w:rsidP="004239F6">
            <w:pPr>
              <w:pStyle w:val="rowtabella0"/>
              <w:rPr>
                <w:color w:val="002060"/>
              </w:rPr>
            </w:pPr>
            <w:r w:rsidRPr="000A6F9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D1C55"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B.ROSSI</w:t>
            </w:r>
            <w:proofErr w:type="gramEnd"/>
            <w:r w:rsidRPr="000A6F9A">
              <w:rPr>
                <w:color w:val="002060"/>
              </w:rPr>
              <w:t xml:space="preserve"> SNC</w:t>
            </w:r>
          </w:p>
        </w:tc>
      </w:tr>
      <w:tr w:rsidR="00A330C9" w:rsidRPr="000A6F9A" w14:paraId="55F57FD7"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5103C" w14:textId="77777777" w:rsidR="00A330C9" w:rsidRPr="000A6F9A" w:rsidRDefault="00A330C9" w:rsidP="004239F6">
            <w:pPr>
              <w:pStyle w:val="rowtabella0"/>
              <w:rPr>
                <w:color w:val="002060"/>
              </w:rPr>
            </w:pPr>
            <w:r w:rsidRPr="000A6F9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C9C53" w14:textId="77777777" w:rsidR="00A330C9" w:rsidRPr="000A6F9A" w:rsidRDefault="00A330C9" w:rsidP="004239F6">
            <w:pPr>
              <w:pStyle w:val="rowtabella0"/>
              <w:rPr>
                <w:color w:val="002060"/>
              </w:rPr>
            </w:pPr>
            <w:r w:rsidRPr="000A6F9A">
              <w:rPr>
                <w:color w:val="002060"/>
              </w:rPr>
              <w:t>JESINA S.R.L.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5DD6A"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C0D5D" w14:textId="77777777" w:rsidR="00A330C9" w:rsidRPr="000A6F9A" w:rsidRDefault="00A330C9" w:rsidP="004239F6">
            <w:pPr>
              <w:pStyle w:val="rowtabella0"/>
              <w:rPr>
                <w:color w:val="002060"/>
              </w:rPr>
            </w:pPr>
            <w:r w:rsidRPr="000A6F9A">
              <w:rPr>
                <w:color w:val="002060"/>
              </w:rPr>
              <w:t>09/02/2025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98B2B" w14:textId="77777777" w:rsidR="00A330C9" w:rsidRPr="000A6F9A" w:rsidRDefault="00A330C9" w:rsidP="004239F6">
            <w:pPr>
              <w:pStyle w:val="rowtabella0"/>
              <w:rPr>
                <w:color w:val="002060"/>
              </w:rPr>
            </w:pPr>
            <w:r w:rsidRPr="000A6F9A">
              <w:rPr>
                <w:color w:val="002060"/>
              </w:rPr>
              <w:t xml:space="preserve">5623 PALESTRA </w:t>
            </w:r>
            <w:proofErr w:type="gramStart"/>
            <w:r w:rsidRPr="000A6F9A">
              <w:rPr>
                <w:color w:val="002060"/>
              </w:rPr>
              <w:t>SC.MEDIA</w:t>
            </w:r>
            <w:proofErr w:type="gramEnd"/>
            <w:r w:rsidRPr="000A6F9A">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CB70F" w14:textId="77777777" w:rsidR="00A330C9" w:rsidRPr="000A6F9A" w:rsidRDefault="00A330C9" w:rsidP="004239F6">
            <w:pPr>
              <w:pStyle w:val="rowtabella0"/>
              <w:rPr>
                <w:color w:val="002060"/>
              </w:rPr>
            </w:pPr>
            <w:r w:rsidRPr="000A6F9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76408" w14:textId="77777777" w:rsidR="00A330C9" w:rsidRPr="000A6F9A" w:rsidRDefault="00A330C9" w:rsidP="004239F6">
            <w:pPr>
              <w:pStyle w:val="rowtabella0"/>
              <w:rPr>
                <w:color w:val="002060"/>
              </w:rPr>
            </w:pPr>
            <w:r w:rsidRPr="000A6F9A">
              <w:rPr>
                <w:color w:val="002060"/>
              </w:rPr>
              <w:t>VIA PIRANDELLO</w:t>
            </w:r>
          </w:p>
        </w:tc>
      </w:tr>
    </w:tbl>
    <w:p w14:paraId="46363B63" w14:textId="77777777" w:rsidR="00A330C9" w:rsidRPr="000A6F9A" w:rsidRDefault="00A330C9" w:rsidP="00A330C9">
      <w:pPr>
        <w:pStyle w:val="breakline"/>
        <w:rPr>
          <w:rFonts w:eastAsiaTheme="minorEastAsia"/>
          <w:color w:val="002060"/>
        </w:rPr>
      </w:pPr>
    </w:p>
    <w:p w14:paraId="29912E77" w14:textId="77777777" w:rsidR="00A330C9" w:rsidRPr="000A6F9A" w:rsidRDefault="00A330C9" w:rsidP="00A330C9">
      <w:pPr>
        <w:pStyle w:val="breakline"/>
        <w:rPr>
          <w:color w:val="002060"/>
        </w:rPr>
      </w:pPr>
    </w:p>
    <w:p w14:paraId="41B05B7B" w14:textId="77777777" w:rsidR="00A330C9" w:rsidRPr="000A6F9A" w:rsidRDefault="00A330C9" w:rsidP="00A330C9">
      <w:pPr>
        <w:pStyle w:val="breakline"/>
        <w:rPr>
          <w:color w:val="002060"/>
        </w:rPr>
      </w:pPr>
    </w:p>
    <w:p w14:paraId="25B245C4" w14:textId="77777777" w:rsidR="00A330C9" w:rsidRPr="000A6F9A" w:rsidRDefault="00A330C9" w:rsidP="00A330C9">
      <w:pPr>
        <w:pStyle w:val="sottotitolocampionato10"/>
        <w:rPr>
          <w:color w:val="002060"/>
        </w:rPr>
      </w:pPr>
      <w:r w:rsidRPr="000A6F9A">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30C9" w:rsidRPr="000A6F9A" w14:paraId="3D42F8FB"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B4000" w14:textId="77777777" w:rsidR="00A330C9" w:rsidRPr="000A6F9A" w:rsidRDefault="00A330C9" w:rsidP="004239F6">
            <w:pPr>
              <w:pStyle w:val="headertabella0"/>
              <w:rPr>
                <w:color w:val="002060"/>
              </w:rPr>
            </w:pPr>
            <w:r w:rsidRPr="000A6F9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32AFF"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6129"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D4AB8"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8531B"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8F99D"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CEED3"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6CFB9D3B"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569757" w14:textId="77777777" w:rsidR="00A330C9" w:rsidRPr="000A6F9A" w:rsidRDefault="00A330C9" w:rsidP="004239F6">
            <w:pPr>
              <w:pStyle w:val="rowtabella0"/>
              <w:rPr>
                <w:color w:val="002060"/>
              </w:rPr>
            </w:pPr>
            <w:r w:rsidRPr="000A6F9A">
              <w:rPr>
                <w:color w:val="002060"/>
              </w:rPr>
              <w:t xml:space="preserve">AUDAX 1970 </w:t>
            </w:r>
            <w:proofErr w:type="gramStart"/>
            <w:r w:rsidRPr="000A6F9A">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8BC80" w14:textId="77777777" w:rsidR="00A330C9" w:rsidRPr="000A6F9A" w:rsidRDefault="00A330C9" w:rsidP="004239F6">
            <w:pPr>
              <w:pStyle w:val="rowtabella0"/>
              <w:rPr>
                <w:color w:val="002060"/>
              </w:rPr>
            </w:pPr>
            <w:r w:rsidRPr="000A6F9A">
              <w:rPr>
                <w:color w:val="002060"/>
              </w:rPr>
              <w:t>JUNIOR JESINA 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43073" w14:textId="77777777" w:rsidR="00A330C9" w:rsidRPr="000A6F9A" w:rsidRDefault="00A330C9" w:rsidP="004239F6">
            <w:pPr>
              <w:pStyle w:val="rowtabella0"/>
              <w:jc w:val="center"/>
              <w:rPr>
                <w:color w:val="002060"/>
              </w:rPr>
            </w:pPr>
            <w:r w:rsidRPr="000A6F9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37D3A" w14:textId="77777777" w:rsidR="00A330C9" w:rsidRPr="000A6F9A" w:rsidRDefault="00A330C9" w:rsidP="004239F6">
            <w:pPr>
              <w:pStyle w:val="rowtabella0"/>
              <w:rPr>
                <w:color w:val="002060"/>
              </w:rPr>
            </w:pPr>
            <w:r w:rsidRPr="000A6F9A">
              <w:rPr>
                <w:color w:val="002060"/>
              </w:rPr>
              <w:t>08/02/2025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7DE8D" w14:textId="77777777" w:rsidR="00A330C9" w:rsidRPr="000A6F9A" w:rsidRDefault="00A330C9" w:rsidP="004239F6">
            <w:pPr>
              <w:pStyle w:val="rowtabella0"/>
              <w:rPr>
                <w:color w:val="002060"/>
              </w:rPr>
            </w:pPr>
            <w:r w:rsidRPr="000A6F9A">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1C82D" w14:textId="77777777" w:rsidR="00A330C9" w:rsidRPr="000A6F9A" w:rsidRDefault="00A330C9" w:rsidP="004239F6">
            <w:pPr>
              <w:pStyle w:val="rowtabella0"/>
              <w:rPr>
                <w:color w:val="002060"/>
              </w:rPr>
            </w:pPr>
            <w:r w:rsidRPr="000A6F9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9310E" w14:textId="77777777" w:rsidR="00A330C9" w:rsidRPr="000A6F9A" w:rsidRDefault="00A330C9" w:rsidP="004239F6">
            <w:pPr>
              <w:pStyle w:val="rowtabella0"/>
              <w:rPr>
                <w:color w:val="002060"/>
              </w:rPr>
            </w:pPr>
            <w:r w:rsidRPr="000A6F9A">
              <w:rPr>
                <w:color w:val="002060"/>
              </w:rPr>
              <w:t>VIA CAPANNA SNC</w:t>
            </w:r>
          </w:p>
        </w:tc>
      </w:tr>
      <w:tr w:rsidR="00A330C9" w:rsidRPr="000A6F9A" w14:paraId="3FA965CE"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BD4A7" w14:textId="77777777" w:rsidR="00A330C9" w:rsidRPr="000A6F9A" w:rsidRDefault="00A330C9" w:rsidP="004239F6">
            <w:pPr>
              <w:pStyle w:val="rowtabella0"/>
              <w:rPr>
                <w:color w:val="002060"/>
              </w:rPr>
            </w:pPr>
            <w:r w:rsidRPr="000A6F9A">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A9BF0B" w14:textId="77777777" w:rsidR="00A330C9" w:rsidRPr="000A6F9A" w:rsidRDefault="00A330C9" w:rsidP="004239F6">
            <w:pPr>
              <w:pStyle w:val="rowtabella0"/>
              <w:rPr>
                <w:color w:val="002060"/>
              </w:rPr>
            </w:pPr>
            <w:r w:rsidRPr="000A6F9A">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12E18F"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41F9C" w14:textId="77777777" w:rsidR="00A330C9" w:rsidRPr="000A6F9A" w:rsidRDefault="00A330C9" w:rsidP="004239F6">
            <w:pPr>
              <w:pStyle w:val="rowtabella0"/>
              <w:rPr>
                <w:color w:val="002060"/>
              </w:rPr>
            </w:pPr>
            <w:r w:rsidRPr="000A6F9A">
              <w:rPr>
                <w:color w:val="002060"/>
              </w:rPr>
              <w:t>08/02/2025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1D9CD5" w14:textId="77777777" w:rsidR="00A330C9" w:rsidRPr="000A6F9A" w:rsidRDefault="00A330C9" w:rsidP="004239F6">
            <w:pPr>
              <w:pStyle w:val="rowtabella0"/>
              <w:rPr>
                <w:color w:val="002060"/>
              </w:rPr>
            </w:pPr>
            <w:r w:rsidRPr="000A6F9A">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166647"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5E95E5" w14:textId="77777777" w:rsidR="00A330C9" w:rsidRPr="000A6F9A" w:rsidRDefault="00A330C9" w:rsidP="004239F6">
            <w:pPr>
              <w:pStyle w:val="rowtabella0"/>
              <w:rPr>
                <w:color w:val="002060"/>
              </w:rPr>
            </w:pPr>
            <w:r w:rsidRPr="000A6F9A">
              <w:rPr>
                <w:color w:val="002060"/>
              </w:rPr>
              <w:t>VIA GROTTE DI POSATORA 19/A</w:t>
            </w:r>
          </w:p>
        </w:tc>
      </w:tr>
      <w:tr w:rsidR="00A330C9" w:rsidRPr="000A6F9A" w14:paraId="73471FE8"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B37417" w14:textId="77777777" w:rsidR="00A330C9" w:rsidRPr="000A6F9A" w:rsidRDefault="00A330C9" w:rsidP="004239F6">
            <w:pPr>
              <w:pStyle w:val="rowtabella0"/>
              <w:rPr>
                <w:color w:val="002060"/>
              </w:rPr>
            </w:pPr>
            <w:r w:rsidRPr="000A6F9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9718B" w14:textId="77777777" w:rsidR="00A330C9" w:rsidRPr="000A6F9A" w:rsidRDefault="00A330C9" w:rsidP="004239F6">
            <w:pPr>
              <w:pStyle w:val="rowtabella0"/>
              <w:rPr>
                <w:color w:val="002060"/>
              </w:rPr>
            </w:pPr>
            <w:r w:rsidRPr="000A6F9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5BD82"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40029" w14:textId="77777777" w:rsidR="00A330C9" w:rsidRPr="000A6F9A" w:rsidRDefault="00A330C9" w:rsidP="004239F6">
            <w:pPr>
              <w:pStyle w:val="rowtabella0"/>
              <w:rPr>
                <w:color w:val="002060"/>
              </w:rPr>
            </w:pPr>
            <w:r w:rsidRPr="000A6F9A">
              <w:rPr>
                <w:color w:val="002060"/>
              </w:rPr>
              <w:t>08/02/2025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C7203B" w14:textId="77777777" w:rsidR="00A330C9" w:rsidRPr="000A6F9A" w:rsidRDefault="00A330C9" w:rsidP="004239F6">
            <w:pPr>
              <w:pStyle w:val="rowtabella0"/>
              <w:rPr>
                <w:color w:val="002060"/>
              </w:rPr>
            </w:pPr>
            <w:r w:rsidRPr="000A6F9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C2A29" w14:textId="77777777" w:rsidR="00A330C9" w:rsidRPr="000A6F9A" w:rsidRDefault="00A330C9" w:rsidP="004239F6">
            <w:pPr>
              <w:pStyle w:val="rowtabella0"/>
              <w:rPr>
                <w:color w:val="002060"/>
              </w:rPr>
            </w:pPr>
            <w:r w:rsidRPr="000A6F9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A3F9B"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B.BUOZZI</w:t>
            </w:r>
            <w:proofErr w:type="gramEnd"/>
          </w:p>
        </w:tc>
      </w:tr>
      <w:tr w:rsidR="00A330C9" w:rsidRPr="000A6F9A" w14:paraId="6343529F"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9FF834" w14:textId="77777777" w:rsidR="00A330C9" w:rsidRPr="000A6F9A" w:rsidRDefault="00A330C9" w:rsidP="004239F6">
            <w:pPr>
              <w:pStyle w:val="rowtabella0"/>
              <w:rPr>
                <w:color w:val="002060"/>
              </w:rPr>
            </w:pPr>
            <w:r w:rsidRPr="000A6F9A">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18C2D" w14:textId="77777777" w:rsidR="00A330C9" w:rsidRPr="000A6F9A" w:rsidRDefault="00A330C9" w:rsidP="004239F6">
            <w:pPr>
              <w:pStyle w:val="rowtabella0"/>
              <w:rPr>
                <w:color w:val="002060"/>
              </w:rPr>
            </w:pPr>
            <w:r w:rsidRPr="000A6F9A">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B7768"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D0C18C" w14:textId="77777777" w:rsidR="00A330C9" w:rsidRPr="000A6F9A" w:rsidRDefault="00A330C9" w:rsidP="004239F6">
            <w:pPr>
              <w:pStyle w:val="rowtabella0"/>
              <w:rPr>
                <w:color w:val="002060"/>
              </w:rPr>
            </w:pPr>
            <w:r w:rsidRPr="000A6F9A">
              <w:rPr>
                <w:color w:val="002060"/>
              </w:rPr>
              <w:t>10/02/2025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DFFF0" w14:textId="77777777" w:rsidR="00A330C9" w:rsidRPr="000A6F9A" w:rsidRDefault="00A330C9" w:rsidP="004239F6">
            <w:pPr>
              <w:pStyle w:val="rowtabella0"/>
              <w:rPr>
                <w:color w:val="002060"/>
              </w:rPr>
            </w:pPr>
            <w:r w:rsidRPr="000A6F9A">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05921" w14:textId="77777777" w:rsidR="00A330C9" w:rsidRPr="000A6F9A" w:rsidRDefault="00A330C9" w:rsidP="004239F6">
            <w:pPr>
              <w:pStyle w:val="rowtabella0"/>
              <w:rPr>
                <w:color w:val="002060"/>
              </w:rPr>
            </w:pPr>
            <w:r w:rsidRPr="000A6F9A">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810A5" w14:textId="77777777" w:rsidR="00A330C9" w:rsidRPr="000A6F9A" w:rsidRDefault="00A330C9" w:rsidP="004239F6">
            <w:pPr>
              <w:pStyle w:val="rowtabella0"/>
              <w:rPr>
                <w:color w:val="002060"/>
              </w:rPr>
            </w:pPr>
            <w:r w:rsidRPr="000A6F9A">
              <w:rPr>
                <w:color w:val="002060"/>
              </w:rPr>
              <w:t>VIA DEI TESSITORI</w:t>
            </w:r>
          </w:p>
        </w:tc>
      </w:tr>
    </w:tbl>
    <w:p w14:paraId="28C57EF2" w14:textId="77777777" w:rsidR="00A330C9" w:rsidRPr="000A6F9A" w:rsidRDefault="00A330C9" w:rsidP="00A330C9">
      <w:pPr>
        <w:pStyle w:val="breakline"/>
        <w:rPr>
          <w:rFonts w:eastAsiaTheme="minorEastAsia"/>
          <w:color w:val="002060"/>
        </w:rPr>
      </w:pPr>
    </w:p>
    <w:p w14:paraId="3BA3D3F2" w14:textId="77777777" w:rsidR="00A330C9" w:rsidRPr="000A6F9A" w:rsidRDefault="00A330C9" w:rsidP="00A330C9">
      <w:pPr>
        <w:pStyle w:val="breakline"/>
        <w:rPr>
          <w:color w:val="002060"/>
        </w:rPr>
      </w:pPr>
    </w:p>
    <w:p w14:paraId="1706B013" w14:textId="77777777" w:rsidR="00A330C9" w:rsidRPr="000A6F9A" w:rsidRDefault="00A330C9" w:rsidP="00A330C9">
      <w:pPr>
        <w:pStyle w:val="breakline"/>
        <w:rPr>
          <w:color w:val="002060"/>
        </w:rPr>
      </w:pPr>
    </w:p>
    <w:p w14:paraId="769D957A" w14:textId="77777777" w:rsidR="00A330C9" w:rsidRPr="000A6F9A" w:rsidRDefault="00A330C9" w:rsidP="00A330C9">
      <w:pPr>
        <w:pStyle w:val="sottotitolocampionato10"/>
        <w:rPr>
          <w:color w:val="002060"/>
        </w:rPr>
      </w:pPr>
      <w:r w:rsidRPr="000A6F9A">
        <w:rPr>
          <w:color w:val="002060"/>
        </w:rPr>
        <w:t>GIRONE SB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A330C9" w:rsidRPr="000A6F9A" w14:paraId="41664BDB"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C5B97"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637B"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F454C"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21F65"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B34AB"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048D5"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6DC82"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386A4B01" w14:textId="77777777" w:rsidTr="004239F6">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78E83A" w14:textId="77777777" w:rsidR="00A330C9" w:rsidRPr="000A6F9A" w:rsidRDefault="00A330C9" w:rsidP="004239F6">
            <w:pPr>
              <w:pStyle w:val="rowtabella0"/>
              <w:rPr>
                <w:color w:val="002060"/>
              </w:rPr>
            </w:pPr>
            <w:r w:rsidRPr="000A6F9A">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1C07B" w14:textId="77777777" w:rsidR="00A330C9" w:rsidRPr="000A6F9A" w:rsidRDefault="00A330C9" w:rsidP="004239F6">
            <w:pPr>
              <w:pStyle w:val="rowtabella0"/>
              <w:rPr>
                <w:color w:val="002060"/>
              </w:rPr>
            </w:pPr>
            <w:r w:rsidRPr="000A6F9A">
              <w:rPr>
                <w:color w:val="002060"/>
              </w:rPr>
              <w:t>REAL EAGLES VIRTUS PAGLIA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F1E621" w14:textId="77777777" w:rsidR="00A330C9" w:rsidRPr="000A6F9A" w:rsidRDefault="00A330C9" w:rsidP="004239F6">
            <w:pPr>
              <w:pStyle w:val="rowtabella0"/>
              <w:jc w:val="center"/>
              <w:rPr>
                <w:color w:val="002060"/>
              </w:rPr>
            </w:pPr>
            <w:r w:rsidRPr="000A6F9A">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669B7" w14:textId="77777777" w:rsidR="00A330C9" w:rsidRPr="000A6F9A" w:rsidRDefault="00A330C9" w:rsidP="004239F6">
            <w:pPr>
              <w:pStyle w:val="rowtabella0"/>
              <w:rPr>
                <w:color w:val="002060"/>
              </w:rPr>
            </w:pPr>
            <w:r w:rsidRPr="000A6F9A">
              <w:rPr>
                <w:color w:val="002060"/>
              </w:rPr>
              <w:t>06/02/2025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E25045" w14:textId="77777777" w:rsidR="00A330C9" w:rsidRPr="000A6F9A" w:rsidRDefault="00A330C9" w:rsidP="004239F6">
            <w:pPr>
              <w:pStyle w:val="rowtabella0"/>
              <w:rPr>
                <w:color w:val="002060"/>
              </w:rPr>
            </w:pPr>
            <w:r w:rsidRPr="000A6F9A">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2E4926" w14:textId="77777777" w:rsidR="00A330C9" w:rsidRPr="000A6F9A" w:rsidRDefault="00A330C9" w:rsidP="004239F6">
            <w:pPr>
              <w:pStyle w:val="rowtabella0"/>
              <w:rPr>
                <w:color w:val="002060"/>
              </w:rPr>
            </w:pPr>
            <w:r w:rsidRPr="000A6F9A">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B907BA" w14:textId="77777777" w:rsidR="00A330C9" w:rsidRPr="000A6F9A" w:rsidRDefault="00A330C9" w:rsidP="004239F6">
            <w:pPr>
              <w:pStyle w:val="rowtabella0"/>
              <w:rPr>
                <w:color w:val="002060"/>
              </w:rPr>
            </w:pPr>
            <w:r w:rsidRPr="000A6F9A">
              <w:rPr>
                <w:color w:val="002060"/>
              </w:rPr>
              <w:t>VIA ALESSANDRO MANZONI</w:t>
            </w:r>
          </w:p>
        </w:tc>
      </w:tr>
    </w:tbl>
    <w:p w14:paraId="60CC366F" w14:textId="77777777" w:rsidR="00A330C9" w:rsidRPr="000A6F9A" w:rsidRDefault="00A330C9" w:rsidP="00A330C9">
      <w:pPr>
        <w:pStyle w:val="breakline"/>
        <w:rPr>
          <w:rFonts w:eastAsiaTheme="minorEastAsia"/>
          <w:color w:val="002060"/>
        </w:rPr>
      </w:pPr>
    </w:p>
    <w:p w14:paraId="15512EB2" w14:textId="77777777" w:rsidR="00A330C9" w:rsidRPr="000A6F9A" w:rsidRDefault="00A330C9" w:rsidP="00A330C9">
      <w:pPr>
        <w:pStyle w:val="breakline"/>
        <w:rPr>
          <w:color w:val="002060"/>
        </w:rPr>
      </w:pPr>
    </w:p>
    <w:p w14:paraId="66792B7E" w14:textId="77777777" w:rsidR="00A330C9" w:rsidRPr="000A6F9A" w:rsidRDefault="00A330C9" w:rsidP="00A330C9">
      <w:pPr>
        <w:pStyle w:val="breakline"/>
        <w:rPr>
          <w:color w:val="002060"/>
        </w:rPr>
      </w:pPr>
    </w:p>
    <w:p w14:paraId="51866FE4" w14:textId="77777777" w:rsidR="00A330C9" w:rsidRPr="000A6F9A" w:rsidRDefault="00A330C9" w:rsidP="00A330C9">
      <w:pPr>
        <w:pStyle w:val="sottotitolocampionato10"/>
        <w:rPr>
          <w:color w:val="002060"/>
        </w:rPr>
      </w:pPr>
      <w:r w:rsidRPr="000A6F9A">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8"/>
        <w:gridCol w:w="1198"/>
        <w:gridCol w:w="1550"/>
        <w:gridCol w:w="1550"/>
      </w:tblGrid>
      <w:tr w:rsidR="00A330C9" w:rsidRPr="000A6F9A" w14:paraId="1AA227C0"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65FB"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81418"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7A241"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860AA"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15DC8"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79D72"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FE572"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04AD632F"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DBA25A" w14:textId="77777777" w:rsidR="00A330C9" w:rsidRPr="000A6F9A" w:rsidRDefault="00A330C9" w:rsidP="004239F6">
            <w:pPr>
              <w:pStyle w:val="rowtabella0"/>
              <w:rPr>
                <w:color w:val="002060"/>
              </w:rPr>
            </w:pPr>
            <w:r w:rsidRPr="000A6F9A">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039F9" w14:textId="77777777" w:rsidR="00A330C9" w:rsidRPr="000A6F9A" w:rsidRDefault="00A330C9" w:rsidP="004239F6">
            <w:pPr>
              <w:pStyle w:val="rowtabella0"/>
              <w:rPr>
                <w:color w:val="002060"/>
              </w:rPr>
            </w:pPr>
            <w:r w:rsidRPr="000A6F9A">
              <w:rPr>
                <w:color w:val="002060"/>
              </w:rP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CF925" w14:textId="77777777" w:rsidR="00A330C9" w:rsidRPr="000A6F9A" w:rsidRDefault="00A330C9" w:rsidP="004239F6">
            <w:pPr>
              <w:pStyle w:val="rowtabella0"/>
              <w:jc w:val="center"/>
              <w:rPr>
                <w:color w:val="002060"/>
              </w:rPr>
            </w:pPr>
            <w:r w:rsidRPr="000A6F9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EEBA9" w14:textId="77777777" w:rsidR="00A330C9" w:rsidRPr="000A6F9A" w:rsidRDefault="00A330C9" w:rsidP="004239F6">
            <w:pPr>
              <w:pStyle w:val="rowtabella0"/>
              <w:rPr>
                <w:color w:val="002060"/>
              </w:rPr>
            </w:pPr>
            <w:r w:rsidRPr="000A6F9A">
              <w:rPr>
                <w:color w:val="002060"/>
              </w:rPr>
              <w:t>08/02/2025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3AFE6" w14:textId="77777777" w:rsidR="00A330C9" w:rsidRPr="000A6F9A" w:rsidRDefault="00A330C9" w:rsidP="004239F6">
            <w:pPr>
              <w:pStyle w:val="rowtabella0"/>
              <w:rPr>
                <w:color w:val="002060"/>
              </w:rPr>
            </w:pPr>
            <w:r w:rsidRPr="000A6F9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FEDFD" w14:textId="77777777" w:rsidR="00A330C9" w:rsidRPr="000A6F9A" w:rsidRDefault="00A330C9" w:rsidP="004239F6">
            <w:pPr>
              <w:pStyle w:val="rowtabella0"/>
              <w:rPr>
                <w:color w:val="002060"/>
              </w:rPr>
            </w:pPr>
            <w:r w:rsidRPr="000A6F9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9B7CF" w14:textId="77777777" w:rsidR="00A330C9" w:rsidRPr="000A6F9A" w:rsidRDefault="00A330C9" w:rsidP="004239F6">
            <w:pPr>
              <w:pStyle w:val="rowtabella0"/>
              <w:rPr>
                <w:color w:val="002060"/>
              </w:rPr>
            </w:pPr>
            <w:r w:rsidRPr="000A6F9A">
              <w:rPr>
                <w:color w:val="002060"/>
              </w:rPr>
              <w:t>VIA ALDO MORO</w:t>
            </w:r>
          </w:p>
        </w:tc>
      </w:tr>
      <w:tr w:rsidR="00A330C9" w:rsidRPr="000A6F9A" w14:paraId="42C8580C"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2B388" w14:textId="77777777" w:rsidR="00A330C9" w:rsidRPr="000A6F9A" w:rsidRDefault="00A330C9" w:rsidP="004239F6">
            <w:pPr>
              <w:pStyle w:val="rowtabella0"/>
              <w:rPr>
                <w:color w:val="002060"/>
              </w:rPr>
            </w:pPr>
            <w:r w:rsidRPr="000A6F9A">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6E1762" w14:textId="77777777" w:rsidR="00A330C9" w:rsidRPr="000A6F9A" w:rsidRDefault="00A330C9" w:rsidP="004239F6">
            <w:pPr>
              <w:pStyle w:val="rowtabella0"/>
              <w:rPr>
                <w:color w:val="002060"/>
              </w:rPr>
            </w:pPr>
            <w:r w:rsidRPr="000A6F9A">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840689"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FB79E2" w14:textId="77777777" w:rsidR="00A330C9" w:rsidRPr="000A6F9A" w:rsidRDefault="00A330C9" w:rsidP="004239F6">
            <w:pPr>
              <w:pStyle w:val="rowtabella0"/>
              <w:rPr>
                <w:color w:val="002060"/>
              </w:rPr>
            </w:pPr>
            <w:r w:rsidRPr="000A6F9A">
              <w:rPr>
                <w:color w:val="002060"/>
              </w:rPr>
              <w:t>09/02/2025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7F8AD9" w14:textId="77777777" w:rsidR="00A330C9" w:rsidRPr="000A6F9A" w:rsidRDefault="00A330C9" w:rsidP="004239F6">
            <w:pPr>
              <w:pStyle w:val="rowtabella0"/>
              <w:rPr>
                <w:color w:val="002060"/>
              </w:rPr>
            </w:pPr>
            <w:r w:rsidRPr="000A6F9A">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E8610" w14:textId="77777777" w:rsidR="00A330C9" w:rsidRPr="000A6F9A" w:rsidRDefault="00A330C9" w:rsidP="004239F6">
            <w:pPr>
              <w:pStyle w:val="rowtabella0"/>
              <w:rPr>
                <w:color w:val="002060"/>
              </w:rPr>
            </w:pPr>
            <w:r w:rsidRPr="000A6F9A">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6A0ED9" w14:textId="77777777" w:rsidR="00A330C9" w:rsidRPr="000A6F9A" w:rsidRDefault="00A330C9" w:rsidP="004239F6">
            <w:pPr>
              <w:pStyle w:val="rowtabella0"/>
              <w:rPr>
                <w:color w:val="002060"/>
              </w:rPr>
            </w:pPr>
            <w:r w:rsidRPr="000A6F9A">
              <w:rPr>
                <w:color w:val="002060"/>
              </w:rPr>
              <w:t>VIA ROSSINI</w:t>
            </w:r>
          </w:p>
        </w:tc>
      </w:tr>
      <w:tr w:rsidR="00A330C9" w:rsidRPr="000A6F9A" w14:paraId="19BA5DD4"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E6AD90" w14:textId="77777777" w:rsidR="00A330C9" w:rsidRPr="000A6F9A" w:rsidRDefault="00A330C9" w:rsidP="004239F6">
            <w:pPr>
              <w:pStyle w:val="rowtabella0"/>
              <w:rPr>
                <w:color w:val="002060"/>
              </w:rPr>
            </w:pPr>
            <w:r w:rsidRPr="000A6F9A">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9D21B1" w14:textId="77777777" w:rsidR="00A330C9" w:rsidRPr="000A6F9A" w:rsidRDefault="00A330C9" w:rsidP="004239F6">
            <w:pPr>
              <w:pStyle w:val="rowtabella0"/>
              <w:rPr>
                <w:color w:val="002060"/>
              </w:rPr>
            </w:pPr>
            <w:r w:rsidRPr="000A6F9A">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223582" w14:textId="77777777" w:rsidR="00A330C9" w:rsidRPr="000A6F9A" w:rsidRDefault="00A330C9" w:rsidP="004239F6">
            <w:pPr>
              <w:pStyle w:val="rowtabella0"/>
              <w:jc w:val="center"/>
              <w:rPr>
                <w:color w:val="002060"/>
              </w:rPr>
            </w:pPr>
            <w:r w:rsidRPr="000A6F9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B6429" w14:textId="77777777" w:rsidR="00A330C9" w:rsidRPr="000A6F9A" w:rsidRDefault="00A330C9" w:rsidP="004239F6">
            <w:pPr>
              <w:pStyle w:val="rowtabella0"/>
              <w:rPr>
                <w:color w:val="002060"/>
              </w:rPr>
            </w:pPr>
            <w:r w:rsidRPr="000A6F9A">
              <w:rPr>
                <w:color w:val="002060"/>
              </w:rPr>
              <w:t>09/02/2025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E71FA" w14:textId="77777777" w:rsidR="00A330C9" w:rsidRPr="000A6F9A" w:rsidRDefault="00A330C9" w:rsidP="004239F6">
            <w:pPr>
              <w:pStyle w:val="rowtabella0"/>
              <w:rPr>
                <w:color w:val="002060"/>
              </w:rPr>
            </w:pPr>
            <w:r w:rsidRPr="000A6F9A">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7720B" w14:textId="77777777" w:rsidR="00A330C9" w:rsidRPr="000A6F9A" w:rsidRDefault="00A330C9" w:rsidP="004239F6">
            <w:pPr>
              <w:pStyle w:val="rowtabella0"/>
              <w:rPr>
                <w:color w:val="002060"/>
              </w:rPr>
            </w:pPr>
            <w:r w:rsidRPr="000A6F9A">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FECAE5" w14:textId="77777777" w:rsidR="00A330C9" w:rsidRPr="000A6F9A" w:rsidRDefault="00A330C9" w:rsidP="004239F6">
            <w:pPr>
              <w:pStyle w:val="rowtabella0"/>
              <w:rPr>
                <w:color w:val="002060"/>
              </w:rPr>
            </w:pPr>
            <w:r w:rsidRPr="000A6F9A">
              <w:rPr>
                <w:color w:val="002060"/>
              </w:rPr>
              <w:t>FRAZ.PAGLIARE VIA VECCHI</w:t>
            </w:r>
          </w:p>
        </w:tc>
      </w:tr>
    </w:tbl>
    <w:p w14:paraId="1DAE4F0E" w14:textId="77777777" w:rsidR="00A330C9" w:rsidRPr="000A6F9A" w:rsidRDefault="00A330C9" w:rsidP="00A330C9">
      <w:pPr>
        <w:pStyle w:val="breakline"/>
        <w:rPr>
          <w:rFonts w:eastAsiaTheme="minorEastAsia"/>
          <w:color w:val="002060"/>
        </w:rPr>
      </w:pPr>
    </w:p>
    <w:p w14:paraId="431B990A" w14:textId="77777777" w:rsidR="00A330C9" w:rsidRPr="000A6F9A" w:rsidRDefault="00A330C9" w:rsidP="00A330C9">
      <w:pPr>
        <w:pStyle w:val="breakline"/>
        <w:rPr>
          <w:color w:val="002060"/>
        </w:rPr>
      </w:pPr>
    </w:p>
    <w:p w14:paraId="14CADD04" w14:textId="77777777" w:rsidR="00A330C9" w:rsidRPr="000A6F9A" w:rsidRDefault="00A330C9" w:rsidP="00A330C9">
      <w:pPr>
        <w:pStyle w:val="titolocampionato0"/>
        <w:shd w:val="clear" w:color="auto" w:fill="CCCCCC"/>
        <w:spacing w:before="80" w:after="40"/>
        <w:rPr>
          <w:color w:val="002060"/>
        </w:rPr>
      </w:pPr>
      <w:r w:rsidRPr="000A6F9A">
        <w:rPr>
          <w:color w:val="002060"/>
        </w:rPr>
        <w:t>UNDER 15 C5 REGIONALI MASCHILI</w:t>
      </w:r>
    </w:p>
    <w:p w14:paraId="458DA7C3" w14:textId="77777777" w:rsidR="00A330C9" w:rsidRPr="000A6F9A" w:rsidRDefault="00A330C9" w:rsidP="00A330C9">
      <w:pPr>
        <w:pStyle w:val="titoloprinc0"/>
        <w:rPr>
          <w:color w:val="002060"/>
        </w:rPr>
      </w:pPr>
      <w:r w:rsidRPr="000A6F9A">
        <w:rPr>
          <w:color w:val="002060"/>
        </w:rPr>
        <w:t>VARIAZIONI AL PROGRAMMA GARE</w:t>
      </w:r>
    </w:p>
    <w:p w14:paraId="6669BE5A" w14:textId="77777777" w:rsidR="00A330C9" w:rsidRPr="000A6F9A" w:rsidRDefault="00A330C9" w:rsidP="00A330C9">
      <w:pPr>
        <w:pStyle w:val="breakline"/>
        <w:rPr>
          <w:color w:val="002060"/>
        </w:rPr>
      </w:pPr>
    </w:p>
    <w:p w14:paraId="01B86CB9" w14:textId="77777777" w:rsidR="00A330C9" w:rsidRPr="000A6F9A" w:rsidRDefault="00A330C9" w:rsidP="00A330C9">
      <w:pPr>
        <w:pStyle w:val="breakline"/>
        <w:rPr>
          <w:color w:val="002060"/>
        </w:rPr>
      </w:pPr>
    </w:p>
    <w:p w14:paraId="7DDB298B"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A330C9" w:rsidRPr="000A6F9A" w14:paraId="3962E3B8" w14:textId="77777777" w:rsidTr="00EA33DE">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5AC0F"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6B150"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D192F" w14:textId="77777777" w:rsidR="00A330C9" w:rsidRPr="000A6F9A" w:rsidRDefault="00A330C9" w:rsidP="004239F6">
            <w:pPr>
              <w:pStyle w:val="headertabella0"/>
              <w:rPr>
                <w:color w:val="002060"/>
              </w:rPr>
            </w:pPr>
            <w:r w:rsidRPr="000A6F9A">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C1916"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B21E1"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F9A1F"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84186"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6763C" w14:textId="77777777" w:rsidR="00A330C9" w:rsidRPr="000A6F9A" w:rsidRDefault="00A330C9" w:rsidP="004239F6">
            <w:pPr>
              <w:pStyle w:val="headertabella0"/>
              <w:rPr>
                <w:color w:val="002060"/>
              </w:rPr>
            </w:pPr>
            <w:r w:rsidRPr="000A6F9A">
              <w:rPr>
                <w:color w:val="002060"/>
              </w:rPr>
              <w:t>Impianto</w:t>
            </w:r>
          </w:p>
        </w:tc>
      </w:tr>
      <w:tr w:rsidR="00A330C9" w:rsidRPr="000A6F9A" w14:paraId="4ABF55D8" w14:textId="77777777" w:rsidTr="00EA33DE">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6D05A" w14:textId="77777777" w:rsidR="00A330C9" w:rsidRPr="00EA33DE" w:rsidRDefault="00A330C9" w:rsidP="004239F6">
            <w:pPr>
              <w:pStyle w:val="rowtabella0"/>
              <w:rPr>
                <w:color w:val="002060"/>
                <w:highlight w:val="yellow"/>
              </w:rPr>
            </w:pPr>
            <w:r w:rsidRPr="00EA33DE">
              <w:rPr>
                <w:color w:val="002060"/>
                <w:highlight w:val="yellow"/>
              </w:rPr>
              <w:t>08/02/2025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E39C" w14:textId="77777777" w:rsidR="00A330C9" w:rsidRPr="00EA33DE" w:rsidRDefault="00A330C9" w:rsidP="004239F6">
            <w:pPr>
              <w:pStyle w:val="rowtabella0"/>
              <w:jc w:val="center"/>
              <w:rPr>
                <w:color w:val="002060"/>
                <w:highlight w:val="yellow"/>
              </w:rPr>
            </w:pPr>
            <w:r w:rsidRPr="00EA33D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CC7C" w14:textId="77777777" w:rsidR="00A330C9" w:rsidRPr="00EA33DE" w:rsidRDefault="00A330C9" w:rsidP="004239F6">
            <w:pPr>
              <w:pStyle w:val="rowtabella0"/>
              <w:rPr>
                <w:color w:val="002060"/>
                <w:highlight w:val="yellow"/>
              </w:rPr>
            </w:pPr>
            <w:r w:rsidRPr="00EA33DE">
              <w:rPr>
                <w:color w:val="002060"/>
                <w:highlight w:val="yellow"/>
              </w:rPr>
              <w:t>AMICI DEL CENTROSOCIO SP.</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91B4" w14:textId="77777777" w:rsidR="00A330C9" w:rsidRPr="00EA33DE" w:rsidRDefault="00A330C9" w:rsidP="004239F6">
            <w:pPr>
              <w:pStyle w:val="rowtabella0"/>
              <w:rPr>
                <w:color w:val="002060"/>
                <w:highlight w:val="yellow"/>
              </w:rPr>
            </w:pPr>
            <w:r w:rsidRPr="00EA33DE">
              <w:rPr>
                <w:color w:val="002060"/>
                <w:highlight w:val="yellow"/>
              </w:rPr>
              <w:t>AMICI DEL CENTROSOCIOSQ.B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68C5E" w14:textId="7E93EF08" w:rsidR="00A330C9" w:rsidRPr="000A6F9A" w:rsidRDefault="00A330C9" w:rsidP="004239F6">
            <w:pPr>
              <w:pStyle w:val="rowtabella0"/>
              <w:rPr>
                <w:color w:val="002060"/>
              </w:rPr>
            </w:pPr>
            <w:r w:rsidRPr="000A6F9A">
              <w:rPr>
                <w:color w:val="002060"/>
              </w:rPr>
              <w:t>0</w:t>
            </w:r>
            <w:r w:rsidR="00EA33DE">
              <w:rPr>
                <w:color w:val="002060"/>
              </w:rPr>
              <w:t>9</w:t>
            </w:r>
            <w:r w:rsidRPr="000A6F9A">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D43A" w14:textId="77777777" w:rsidR="00A330C9" w:rsidRPr="00EA33DE" w:rsidRDefault="00A330C9" w:rsidP="004239F6">
            <w:pPr>
              <w:pStyle w:val="rowtabella0"/>
              <w:jc w:val="center"/>
              <w:rPr>
                <w:color w:val="002060"/>
                <w:highlight w:val="yellow"/>
              </w:rPr>
            </w:pPr>
            <w:r w:rsidRPr="00EA33DE">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AC5B" w14:textId="77777777" w:rsidR="00A330C9" w:rsidRPr="000A6F9A" w:rsidRDefault="00A330C9" w:rsidP="004239F6">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DFF7E" w14:textId="77777777" w:rsidR="00A330C9" w:rsidRPr="000A6F9A" w:rsidRDefault="00A330C9" w:rsidP="004239F6">
            <w:pPr>
              <w:rPr>
                <w:color w:val="002060"/>
              </w:rPr>
            </w:pPr>
          </w:p>
        </w:tc>
      </w:tr>
    </w:tbl>
    <w:p w14:paraId="575ECEF5" w14:textId="77777777" w:rsidR="00A330C9" w:rsidRPr="000A6F9A" w:rsidRDefault="00A330C9" w:rsidP="00A330C9">
      <w:pPr>
        <w:pStyle w:val="breakline"/>
        <w:rPr>
          <w:rFonts w:eastAsiaTheme="minorEastAsia"/>
          <w:color w:val="002060"/>
        </w:rPr>
      </w:pPr>
    </w:p>
    <w:p w14:paraId="6B367B5F" w14:textId="77777777" w:rsidR="00A330C9" w:rsidRPr="000A6F9A" w:rsidRDefault="00A330C9" w:rsidP="00A330C9">
      <w:pPr>
        <w:pStyle w:val="breakline"/>
        <w:rPr>
          <w:color w:val="002060"/>
        </w:rPr>
      </w:pPr>
    </w:p>
    <w:p w14:paraId="1AF7880F" w14:textId="77777777" w:rsidR="00A330C9" w:rsidRPr="000A6F9A" w:rsidRDefault="00A330C9" w:rsidP="00A330C9">
      <w:pPr>
        <w:pStyle w:val="sottotitolocampionato10"/>
        <w:rPr>
          <w:color w:val="002060"/>
        </w:rPr>
      </w:pPr>
      <w:r w:rsidRPr="000A6F9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30C9" w:rsidRPr="000A6F9A" w14:paraId="51D7BFDB" w14:textId="77777777" w:rsidTr="00EA33D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B7048" w14:textId="77777777" w:rsidR="00A330C9" w:rsidRPr="000A6F9A" w:rsidRDefault="00A330C9" w:rsidP="004239F6">
            <w:pPr>
              <w:pStyle w:val="headertabella0"/>
              <w:rPr>
                <w:color w:val="002060"/>
              </w:rPr>
            </w:pPr>
            <w:r w:rsidRPr="000A6F9A">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F42EA" w14:textId="77777777" w:rsidR="00A330C9" w:rsidRPr="000A6F9A" w:rsidRDefault="00A330C9" w:rsidP="004239F6">
            <w:pPr>
              <w:pStyle w:val="headertabella0"/>
              <w:rPr>
                <w:color w:val="002060"/>
              </w:rPr>
            </w:pPr>
            <w:r w:rsidRPr="000A6F9A">
              <w:rPr>
                <w:color w:val="002060"/>
              </w:rPr>
              <w:t xml:space="preserve">N° </w:t>
            </w:r>
            <w:proofErr w:type="spellStart"/>
            <w:r w:rsidRPr="000A6F9A">
              <w:rPr>
                <w:color w:val="002060"/>
              </w:rPr>
              <w:t>Gior</w:t>
            </w:r>
            <w:proofErr w:type="spellEnd"/>
            <w:r w:rsidRPr="000A6F9A">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6CCCC" w14:textId="77777777" w:rsidR="00A330C9" w:rsidRPr="000A6F9A" w:rsidRDefault="00A330C9" w:rsidP="004239F6">
            <w:pPr>
              <w:pStyle w:val="headertabella0"/>
              <w:rPr>
                <w:color w:val="002060"/>
              </w:rPr>
            </w:pPr>
            <w:r w:rsidRPr="000A6F9A">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B7405" w14:textId="77777777" w:rsidR="00A330C9" w:rsidRPr="000A6F9A" w:rsidRDefault="00A330C9" w:rsidP="004239F6">
            <w:pPr>
              <w:pStyle w:val="headertabella0"/>
              <w:rPr>
                <w:color w:val="002060"/>
              </w:rPr>
            </w:pPr>
            <w:r w:rsidRPr="000A6F9A">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A959" w14:textId="77777777" w:rsidR="00A330C9" w:rsidRPr="000A6F9A" w:rsidRDefault="00A330C9" w:rsidP="004239F6">
            <w:pPr>
              <w:pStyle w:val="headertabella0"/>
              <w:rPr>
                <w:color w:val="002060"/>
              </w:rPr>
            </w:pPr>
            <w:r w:rsidRPr="000A6F9A">
              <w:rPr>
                <w:color w:val="002060"/>
              </w:rPr>
              <w:t xml:space="preserve">Data </w:t>
            </w:r>
            <w:proofErr w:type="spellStart"/>
            <w:r w:rsidRPr="000A6F9A">
              <w:rPr>
                <w:color w:val="002060"/>
              </w:rPr>
              <w:t>Orig</w:t>
            </w:r>
            <w:proofErr w:type="spellEnd"/>
            <w:r w:rsidRPr="000A6F9A">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3AAC0" w14:textId="77777777" w:rsidR="00A330C9" w:rsidRPr="000A6F9A" w:rsidRDefault="00A330C9" w:rsidP="004239F6">
            <w:pPr>
              <w:pStyle w:val="headertabella0"/>
              <w:rPr>
                <w:color w:val="002060"/>
              </w:rPr>
            </w:pPr>
            <w:r w:rsidRPr="000A6F9A">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656A" w14:textId="77777777" w:rsidR="00A330C9" w:rsidRPr="000A6F9A" w:rsidRDefault="00A330C9" w:rsidP="004239F6">
            <w:pPr>
              <w:pStyle w:val="headertabella0"/>
              <w:rPr>
                <w:color w:val="002060"/>
              </w:rPr>
            </w:pPr>
            <w:r w:rsidRPr="000A6F9A">
              <w:rPr>
                <w:color w:val="002060"/>
              </w:rPr>
              <w:t xml:space="preserve">Ora </w:t>
            </w:r>
            <w:proofErr w:type="spellStart"/>
            <w:r w:rsidRPr="000A6F9A">
              <w:rPr>
                <w:color w:val="002060"/>
              </w:rPr>
              <w:t>Orig</w:t>
            </w:r>
            <w:proofErr w:type="spellEnd"/>
            <w:r w:rsidRPr="000A6F9A">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148EF" w14:textId="77777777" w:rsidR="00A330C9" w:rsidRPr="000A6F9A" w:rsidRDefault="00A330C9" w:rsidP="004239F6">
            <w:pPr>
              <w:pStyle w:val="headertabella0"/>
              <w:rPr>
                <w:color w:val="002060"/>
              </w:rPr>
            </w:pPr>
            <w:r w:rsidRPr="000A6F9A">
              <w:rPr>
                <w:color w:val="002060"/>
              </w:rPr>
              <w:t>Impianto</w:t>
            </w:r>
          </w:p>
        </w:tc>
      </w:tr>
      <w:tr w:rsidR="00A330C9" w:rsidRPr="000A6F9A" w14:paraId="0D33BAF1" w14:textId="77777777" w:rsidTr="00EA33D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CC18" w14:textId="77777777" w:rsidR="00A330C9" w:rsidRPr="00EA33DE" w:rsidRDefault="00A330C9" w:rsidP="004239F6">
            <w:pPr>
              <w:pStyle w:val="rowtabella0"/>
              <w:rPr>
                <w:color w:val="002060"/>
                <w:highlight w:val="yellow"/>
              </w:rPr>
            </w:pPr>
            <w:r w:rsidRPr="00EA33DE">
              <w:rPr>
                <w:color w:val="002060"/>
                <w:highlight w:val="yellow"/>
              </w:rPr>
              <w:t>09/02/2025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DA929" w14:textId="77777777" w:rsidR="00A330C9" w:rsidRPr="00EA33DE" w:rsidRDefault="00A330C9" w:rsidP="004239F6">
            <w:pPr>
              <w:pStyle w:val="rowtabella0"/>
              <w:jc w:val="center"/>
              <w:rPr>
                <w:color w:val="002060"/>
                <w:highlight w:val="yellow"/>
              </w:rPr>
            </w:pPr>
            <w:r w:rsidRPr="00EA33DE">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47B7" w14:textId="77777777" w:rsidR="00A330C9" w:rsidRPr="00EA33DE" w:rsidRDefault="00A330C9" w:rsidP="004239F6">
            <w:pPr>
              <w:pStyle w:val="rowtabella0"/>
              <w:rPr>
                <w:color w:val="002060"/>
                <w:highlight w:val="yellow"/>
              </w:rPr>
            </w:pPr>
            <w:r w:rsidRPr="00EA33DE">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EE555" w14:textId="77777777" w:rsidR="00A330C9" w:rsidRPr="00EA33DE" w:rsidRDefault="00A330C9" w:rsidP="004239F6">
            <w:pPr>
              <w:pStyle w:val="rowtabella0"/>
              <w:rPr>
                <w:color w:val="002060"/>
                <w:highlight w:val="yellow"/>
              </w:rPr>
            </w:pPr>
            <w:r w:rsidRPr="00EA33DE">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F460" w14:textId="7CBEB9C0" w:rsidR="00A330C9" w:rsidRPr="000A6F9A" w:rsidRDefault="00A330C9" w:rsidP="004239F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BEDE8" w14:textId="77777777" w:rsidR="00A330C9" w:rsidRPr="000A6F9A" w:rsidRDefault="00A330C9" w:rsidP="004239F6">
            <w:pPr>
              <w:pStyle w:val="rowtabella0"/>
              <w:jc w:val="center"/>
              <w:rPr>
                <w:color w:val="002060"/>
              </w:rPr>
            </w:pPr>
            <w:r w:rsidRPr="00EA33DE">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8763" w14:textId="77777777" w:rsidR="00A330C9" w:rsidRPr="000A6F9A" w:rsidRDefault="00A330C9" w:rsidP="004239F6">
            <w:pPr>
              <w:pStyle w:val="rowtabella0"/>
              <w:jc w:val="center"/>
              <w:rPr>
                <w:color w:val="002060"/>
              </w:rPr>
            </w:pPr>
            <w:r w:rsidRPr="000A6F9A">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E451" w14:textId="77777777" w:rsidR="00A330C9" w:rsidRPr="000A6F9A" w:rsidRDefault="00A330C9" w:rsidP="004239F6">
            <w:pPr>
              <w:rPr>
                <w:color w:val="002060"/>
              </w:rPr>
            </w:pPr>
          </w:p>
        </w:tc>
      </w:tr>
    </w:tbl>
    <w:p w14:paraId="1EB3A9E3" w14:textId="77777777" w:rsidR="00A330C9" w:rsidRPr="000A6F9A" w:rsidRDefault="00A330C9" w:rsidP="00A330C9">
      <w:pPr>
        <w:pStyle w:val="breakline"/>
        <w:rPr>
          <w:rFonts w:eastAsiaTheme="minorEastAsia"/>
          <w:color w:val="002060"/>
        </w:rPr>
      </w:pPr>
    </w:p>
    <w:p w14:paraId="6D893E95" w14:textId="77777777" w:rsidR="00A330C9" w:rsidRPr="000A6F9A" w:rsidRDefault="00A330C9" w:rsidP="00A330C9">
      <w:pPr>
        <w:pStyle w:val="breakline"/>
        <w:rPr>
          <w:color w:val="002060"/>
        </w:rPr>
      </w:pPr>
    </w:p>
    <w:p w14:paraId="4532C128" w14:textId="77777777" w:rsidR="00A330C9" w:rsidRPr="000A6F9A" w:rsidRDefault="00A330C9" w:rsidP="00A330C9">
      <w:pPr>
        <w:pStyle w:val="titoloprinc0"/>
        <w:rPr>
          <w:color w:val="002060"/>
        </w:rPr>
      </w:pPr>
      <w:r w:rsidRPr="000A6F9A">
        <w:rPr>
          <w:color w:val="002060"/>
        </w:rPr>
        <w:t>RISULTATI</w:t>
      </w:r>
    </w:p>
    <w:p w14:paraId="4728EC14" w14:textId="77777777" w:rsidR="00A330C9" w:rsidRPr="000A6F9A" w:rsidRDefault="00A330C9" w:rsidP="00A330C9">
      <w:pPr>
        <w:pStyle w:val="breakline"/>
        <w:rPr>
          <w:color w:val="002060"/>
        </w:rPr>
      </w:pPr>
    </w:p>
    <w:p w14:paraId="07F59F39" w14:textId="77777777" w:rsidR="00A330C9" w:rsidRPr="000A6F9A" w:rsidRDefault="00A330C9" w:rsidP="00A330C9">
      <w:pPr>
        <w:pStyle w:val="sottotitolocampionato10"/>
        <w:rPr>
          <w:color w:val="002060"/>
        </w:rPr>
      </w:pPr>
      <w:r w:rsidRPr="000A6F9A">
        <w:rPr>
          <w:color w:val="002060"/>
        </w:rPr>
        <w:t>RISULTATI UFFICIALI GARE DEL 02/02/2025</w:t>
      </w:r>
    </w:p>
    <w:p w14:paraId="73F05384" w14:textId="77777777" w:rsidR="00090B6D" w:rsidRPr="00090B6D" w:rsidRDefault="00090B6D" w:rsidP="00090B6D">
      <w:pPr>
        <w:pStyle w:val="sottotitolocampionato20"/>
        <w:spacing w:before="0" w:beforeAutospacing="0" w:after="0" w:afterAutospacing="0"/>
        <w:rPr>
          <w:rFonts w:ascii="Arial" w:hAnsi="Arial" w:cs="Arial"/>
          <w:color w:val="002060"/>
          <w:sz w:val="20"/>
          <w:szCs w:val="20"/>
        </w:rPr>
      </w:pPr>
      <w:r w:rsidRPr="00090B6D">
        <w:rPr>
          <w:rFonts w:ascii="Arial" w:hAnsi="Arial" w:cs="Arial"/>
          <w:color w:val="002060"/>
          <w:sz w:val="20"/>
          <w:szCs w:val="20"/>
        </w:rPr>
        <w:t>Si trascrivono qui di seguito i risultati ufficiali delle gare disputate</w:t>
      </w:r>
    </w:p>
    <w:p w14:paraId="52026550" w14:textId="77777777" w:rsidR="00A330C9" w:rsidRPr="000A6F9A" w:rsidRDefault="00A330C9" w:rsidP="00A330C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30C9" w:rsidRPr="000A6F9A" w14:paraId="5F3395A0"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2682798F"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58880" w14:textId="77777777" w:rsidR="00A330C9" w:rsidRPr="000A6F9A" w:rsidRDefault="00A330C9" w:rsidP="004239F6">
                  <w:pPr>
                    <w:pStyle w:val="headertabella0"/>
                    <w:rPr>
                      <w:color w:val="002060"/>
                    </w:rPr>
                  </w:pPr>
                  <w:r w:rsidRPr="000A6F9A">
                    <w:rPr>
                      <w:color w:val="002060"/>
                    </w:rPr>
                    <w:t>GIRONE A - 8 Giornata - R</w:t>
                  </w:r>
                </w:p>
              </w:tc>
            </w:tr>
            <w:tr w:rsidR="00A330C9" w:rsidRPr="000A6F9A" w14:paraId="09E1FF0B"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E1B5E" w14:textId="77777777" w:rsidR="00A330C9" w:rsidRPr="000A6F9A" w:rsidRDefault="00A330C9" w:rsidP="004239F6">
                  <w:pPr>
                    <w:pStyle w:val="rowtabella0"/>
                    <w:rPr>
                      <w:color w:val="002060"/>
                    </w:rPr>
                  </w:pPr>
                  <w:r w:rsidRPr="000A6F9A">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CDCBC" w14:textId="77777777" w:rsidR="00A330C9" w:rsidRPr="000A6F9A" w:rsidRDefault="00A330C9" w:rsidP="004239F6">
                  <w:pPr>
                    <w:pStyle w:val="rowtabella0"/>
                    <w:rPr>
                      <w:color w:val="002060"/>
                    </w:rPr>
                  </w:pPr>
                  <w:r w:rsidRPr="000A6F9A">
                    <w:rPr>
                      <w:color w:val="002060"/>
                    </w:rPr>
                    <w:t>- SPORTFLY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CEE3D" w14:textId="77777777" w:rsidR="00A330C9" w:rsidRPr="000A6F9A" w:rsidRDefault="00A330C9" w:rsidP="004239F6">
                  <w:pPr>
                    <w:pStyle w:val="rowtabella0"/>
                    <w:jc w:val="center"/>
                    <w:rPr>
                      <w:color w:val="002060"/>
                    </w:rPr>
                  </w:pPr>
                  <w:r w:rsidRPr="000A6F9A">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C811D" w14:textId="77777777" w:rsidR="00A330C9" w:rsidRPr="000A6F9A" w:rsidRDefault="00A330C9" w:rsidP="004239F6">
                  <w:pPr>
                    <w:pStyle w:val="rowtabella0"/>
                    <w:jc w:val="center"/>
                    <w:rPr>
                      <w:color w:val="002060"/>
                    </w:rPr>
                  </w:pPr>
                  <w:r w:rsidRPr="000A6F9A">
                    <w:rPr>
                      <w:color w:val="002060"/>
                    </w:rPr>
                    <w:t> </w:t>
                  </w:r>
                </w:p>
              </w:tc>
            </w:tr>
            <w:tr w:rsidR="00A330C9" w:rsidRPr="000A6F9A" w14:paraId="3319B747"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0203BE" w14:textId="77777777" w:rsidR="00A330C9" w:rsidRPr="000A6F9A" w:rsidRDefault="00A330C9" w:rsidP="004239F6">
                  <w:pPr>
                    <w:pStyle w:val="rowtabella0"/>
                    <w:rPr>
                      <w:color w:val="002060"/>
                    </w:rPr>
                  </w:pPr>
                  <w:r w:rsidRPr="000A6F9A">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565315" w14:textId="77777777" w:rsidR="00A330C9" w:rsidRPr="000A6F9A" w:rsidRDefault="00A330C9" w:rsidP="004239F6">
                  <w:pPr>
                    <w:pStyle w:val="rowtabella0"/>
                    <w:rPr>
                      <w:color w:val="002060"/>
                    </w:rPr>
                  </w:pPr>
                  <w:r w:rsidRPr="000A6F9A">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E3C47" w14:textId="77777777" w:rsidR="00A330C9" w:rsidRPr="000A6F9A" w:rsidRDefault="00A330C9" w:rsidP="004239F6">
                  <w:pPr>
                    <w:pStyle w:val="rowtabella0"/>
                    <w:jc w:val="center"/>
                    <w:rPr>
                      <w:color w:val="002060"/>
                    </w:rPr>
                  </w:pPr>
                  <w:r w:rsidRPr="000A6F9A">
                    <w:rPr>
                      <w:color w:val="002060"/>
                    </w:rPr>
                    <w:t>0 - 13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1B15A2" w14:textId="77777777" w:rsidR="00A330C9" w:rsidRPr="000A6F9A" w:rsidRDefault="00A330C9" w:rsidP="004239F6">
                  <w:pPr>
                    <w:pStyle w:val="rowtabella0"/>
                    <w:jc w:val="center"/>
                    <w:rPr>
                      <w:color w:val="002060"/>
                    </w:rPr>
                  </w:pPr>
                  <w:r w:rsidRPr="000A6F9A">
                    <w:rPr>
                      <w:color w:val="002060"/>
                    </w:rPr>
                    <w:t> </w:t>
                  </w:r>
                </w:p>
              </w:tc>
            </w:tr>
            <w:tr w:rsidR="00A330C9" w:rsidRPr="000A6F9A" w14:paraId="0ECE45F6"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98F272" w14:textId="77777777" w:rsidR="00A330C9" w:rsidRPr="000A6F9A" w:rsidRDefault="00A330C9" w:rsidP="004239F6">
                  <w:pPr>
                    <w:pStyle w:val="rowtabella0"/>
                    <w:rPr>
                      <w:color w:val="002060"/>
                    </w:rPr>
                  </w:pPr>
                  <w:r w:rsidRPr="000A6F9A">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9A0B32" w14:textId="77777777" w:rsidR="00A330C9" w:rsidRPr="000A6F9A" w:rsidRDefault="00A330C9" w:rsidP="004239F6">
                  <w:pPr>
                    <w:pStyle w:val="rowtabella0"/>
                    <w:rPr>
                      <w:color w:val="002060"/>
                    </w:rPr>
                  </w:pPr>
                  <w:r w:rsidRPr="000A6F9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AC3E21" w14:textId="77777777" w:rsidR="00A330C9" w:rsidRPr="000A6F9A" w:rsidRDefault="00A330C9" w:rsidP="004239F6">
                  <w:pPr>
                    <w:pStyle w:val="rowtabella0"/>
                    <w:jc w:val="center"/>
                    <w:rPr>
                      <w:color w:val="002060"/>
                    </w:rPr>
                  </w:pPr>
                  <w:r w:rsidRPr="000A6F9A">
                    <w:rPr>
                      <w:color w:val="002060"/>
                    </w:rPr>
                    <w:t>0 - 12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D83DF8" w14:textId="77777777" w:rsidR="00A330C9" w:rsidRPr="000A6F9A" w:rsidRDefault="00A330C9" w:rsidP="004239F6">
                  <w:pPr>
                    <w:pStyle w:val="rowtabella0"/>
                    <w:jc w:val="center"/>
                    <w:rPr>
                      <w:color w:val="002060"/>
                    </w:rPr>
                  </w:pPr>
                  <w:r w:rsidRPr="000A6F9A">
                    <w:rPr>
                      <w:color w:val="002060"/>
                    </w:rPr>
                    <w:t> </w:t>
                  </w:r>
                </w:p>
              </w:tc>
            </w:tr>
            <w:tr w:rsidR="00A330C9" w:rsidRPr="000A6F9A" w14:paraId="30B93463"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5EB361" w14:textId="77777777" w:rsidR="00A330C9" w:rsidRPr="000A6F9A" w:rsidRDefault="00A330C9" w:rsidP="004239F6">
                  <w:pPr>
                    <w:pStyle w:val="rowtabella0"/>
                    <w:rPr>
                      <w:color w:val="002060"/>
                    </w:rPr>
                  </w:pPr>
                  <w:r w:rsidRPr="000A6F9A">
                    <w:rPr>
                      <w:color w:val="002060"/>
                    </w:rPr>
                    <w:t xml:space="preserve">ITALSERVICE C5 </w:t>
                  </w:r>
                  <w:proofErr w:type="gramStart"/>
                  <w:r w:rsidRPr="000A6F9A">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144EE1" w14:textId="77777777" w:rsidR="00A330C9" w:rsidRPr="000A6F9A" w:rsidRDefault="00A330C9" w:rsidP="004239F6">
                  <w:pPr>
                    <w:pStyle w:val="rowtabella0"/>
                    <w:rPr>
                      <w:color w:val="002060"/>
                    </w:rPr>
                  </w:pPr>
                  <w:r w:rsidRPr="000A6F9A">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2E1E2" w14:textId="77777777" w:rsidR="00A330C9" w:rsidRPr="000A6F9A" w:rsidRDefault="00A330C9" w:rsidP="004239F6">
                  <w:pPr>
                    <w:pStyle w:val="rowtabella0"/>
                    <w:jc w:val="center"/>
                    <w:rPr>
                      <w:color w:val="002060"/>
                    </w:rPr>
                  </w:pPr>
                  <w:r w:rsidRPr="000A6F9A">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407444" w14:textId="77777777" w:rsidR="00A330C9" w:rsidRPr="000A6F9A" w:rsidRDefault="00A330C9" w:rsidP="004239F6">
                  <w:pPr>
                    <w:pStyle w:val="rowtabella0"/>
                    <w:jc w:val="center"/>
                    <w:rPr>
                      <w:color w:val="002060"/>
                    </w:rPr>
                  </w:pPr>
                  <w:r w:rsidRPr="000A6F9A">
                    <w:rPr>
                      <w:color w:val="002060"/>
                    </w:rPr>
                    <w:t> </w:t>
                  </w:r>
                </w:p>
              </w:tc>
            </w:tr>
            <w:tr w:rsidR="00A330C9" w:rsidRPr="000A6F9A" w14:paraId="739C8263"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B9215" w14:textId="77777777" w:rsidR="00A330C9" w:rsidRPr="000A6F9A" w:rsidRDefault="00A330C9" w:rsidP="004239F6">
                  <w:pPr>
                    <w:pStyle w:val="rowtabella0"/>
                    <w:rPr>
                      <w:color w:val="002060"/>
                    </w:rPr>
                  </w:pPr>
                  <w:r w:rsidRPr="000A6F9A">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FFA7B" w14:textId="77777777" w:rsidR="00A330C9" w:rsidRPr="000A6F9A" w:rsidRDefault="00A330C9" w:rsidP="004239F6">
                  <w:pPr>
                    <w:pStyle w:val="rowtabella0"/>
                    <w:rPr>
                      <w:color w:val="002060"/>
                    </w:rPr>
                  </w:pPr>
                  <w:r w:rsidRPr="000A6F9A">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92C21" w14:textId="77777777" w:rsidR="00A330C9" w:rsidRPr="000A6F9A" w:rsidRDefault="00A330C9" w:rsidP="004239F6">
                  <w:pPr>
                    <w:pStyle w:val="rowtabella0"/>
                    <w:jc w:val="center"/>
                    <w:rPr>
                      <w:color w:val="002060"/>
                    </w:rPr>
                  </w:pPr>
                  <w:r w:rsidRPr="000A6F9A">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ED9F7" w14:textId="77777777" w:rsidR="00A330C9" w:rsidRPr="000A6F9A" w:rsidRDefault="00A330C9" w:rsidP="004239F6">
                  <w:pPr>
                    <w:pStyle w:val="rowtabella0"/>
                    <w:jc w:val="center"/>
                    <w:rPr>
                      <w:color w:val="002060"/>
                    </w:rPr>
                  </w:pPr>
                  <w:r w:rsidRPr="000A6F9A">
                    <w:rPr>
                      <w:color w:val="002060"/>
                    </w:rPr>
                    <w:t> </w:t>
                  </w:r>
                </w:p>
              </w:tc>
            </w:tr>
            <w:tr w:rsidR="00A330C9" w:rsidRPr="000A6F9A" w14:paraId="65C493E2"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6430FDE" w14:textId="77777777" w:rsidR="00A330C9" w:rsidRPr="000A6F9A" w:rsidRDefault="00A330C9" w:rsidP="004239F6">
                  <w:pPr>
                    <w:pStyle w:val="rowtabella0"/>
                    <w:rPr>
                      <w:color w:val="002060"/>
                    </w:rPr>
                  </w:pPr>
                  <w:r w:rsidRPr="000A6F9A">
                    <w:rPr>
                      <w:color w:val="002060"/>
                    </w:rPr>
                    <w:t>(1) - disputata il 01/02/2025</w:t>
                  </w:r>
                </w:p>
              </w:tc>
            </w:tr>
          </w:tbl>
          <w:p w14:paraId="416A35F2" w14:textId="77777777" w:rsidR="00A330C9" w:rsidRPr="000A6F9A" w:rsidRDefault="00A330C9" w:rsidP="004239F6">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143EC188"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44D86" w14:textId="77777777" w:rsidR="00A330C9" w:rsidRPr="000A6F9A" w:rsidRDefault="00A330C9" w:rsidP="004239F6">
                  <w:pPr>
                    <w:pStyle w:val="headertabella0"/>
                    <w:rPr>
                      <w:color w:val="002060"/>
                    </w:rPr>
                  </w:pPr>
                  <w:r w:rsidRPr="000A6F9A">
                    <w:rPr>
                      <w:color w:val="002060"/>
                    </w:rPr>
                    <w:t>GIRONE B - 8 Giornata - R</w:t>
                  </w:r>
                </w:p>
              </w:tc>
            </w:tr>
            <w:tr w:rsidR="00A330C9" w:rsidRPr="000A6F9A" w14:paraId="0C7D7592"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934C8E" w14:textId="77777777" w:rsidR="00A330C9" w:rsidRPr="000A6F9A" w:rsidRDefault="00A330C9" w:rsidP="004239F6">
                  <w:pPr>
                    <w:pStyle w:val="rowtabella0"/>
                    <w:rPr>
                      <w:color w:val="002060"/>
                    </w:rPr>
                  </w:pPr>
                  <w:r w:rsidRPr="000A6F9A">
                    <w:rPr>
                      <w:color w:val="002060"/>
                    </w:rPr>
                    <w:t xml:space="preserve">(1) AUDAX 1970 </w:t>
                  </w:r>
                  <w:proofErr w:type="gramStart"/>
                  <w:r w:rsidRPr="000A6F9A">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ECCEBC" w14:textId="77777777" w:rsidR="00A330C9" w:rsidRPr="000A6F9A" w:rsidRDefault="00A330C9" w:rsidP="004239F6">
                  <w:pPr>
                    <w:pStyle w:val="rowtabella0"/>
                    <w:rPr>
                      <w:color w:val="002060"/>
                    </w:rPr>
                  </w:pPr>
                  <w:r w:rsidRPr="000A6F9A">
                    <w:rPr>
                      <w:color w:val="002060"/>
                    </w:rPr>
                    <w:t>- AMICI DEL CENTROSOCIOSQ.C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3D265" w14:textId="77777777" w:rsidR="00A330C9" w:rsidRPr="000A6F9A" w:rsidRDefault="00A330C9" w:rsidP="004239F6">
                  <w:pPr>
                    <w:pStyle w:val="rowtabella0"/>
                    <w:jc w:val="center"/>
                    <w:rPr>
                      <w:color w:val="002060"/>
                    </w:rPr>
                  </w:pPr>
                  <w:r w:rsidRPr="000A6F9A">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B4D34" w14:textId="77777777" w:rsidR="00A330C9" w:rsidRPr="000A6F9A" w:rsidRDefault="00A330C9" w:rsidP="004239F6">
                  <w:pPr>
                    <w:pStyle w:val="rowtabella0"/>
                    <w:jc w:val="center"/>
                    <w:rPr>
                      <w:color w:val="002060"/>
                    </w:rPr>
                  </w:pPr>
                  <w:r w:rsidRPr="000A6F9A">
                    <w:rPr>
                      <w:color w:val="002060"/>
                    </w:rPr>
                    <w:t> </w:t>
                  </w:r>
                </w:p>
              </w:tc>
            </w:tr>
            <w:tr w:rsidR="00A330C9" w:rsidRPr="000A6F9A" w14:paraId="38DF855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1425ED" w14:textId="77777777" w:rsidR="00A330C9" w:rsidRPr="000A6F9A" w:rsidRDefault="00A330C9" w:rsidP="004239F6">
                  <w:pPr>
                    <w:pStyle w:val="rowtabella0"/>
                    <w:rPr>
                      <w:color w:val="002060"/>
                    </w:rPr>
                  </w:pPr>
                  <w:r w:rsidRPr="000A6F9A">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FFC9CE" w14:textId="77777777" w:rsidR="00A330C9" w:rsidRPr="000A6F9A" w:rsidRDefault="00A330C9" w:rsidP="004239F6">
                  <w:pPr>
                    <w:pStyle w:val="rowtabella0"/>
                    <w:rPr>
                      <w:color w:val="002060"/>
                    </w:rPr>
                  </w:pPr>
                  <w:r w:rsidRPr="000A6F9A">
                    <w:rPr>
                      <w:color w:val="002060"/>
                    </w:rPr>
                    <w:t xml:space="preserve">- CALCIO A 5 CORINALDO </w:t>
                  </w:r>
                  <w:proofErr w:type="gramStart"/>
                  <w:r w:rsidRPr="000A6F9A">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EDB7C2" w14:textId="77777777" w:rsidR="00A330C9" w:rsidRPr="000A6F9A" w:rsidRDefault="00A330C9" w:rsidP="004239F6">
                  <w:pPr>
                    <w:pStyle w:val="rowtabella0"/>
                    <w:jc w:val="center"/>
                    <w:rPr>
                      <w:color w:val="002060"/>
                    </w:rPr>
                  </w:pPr>
                  <w:r w:rsidRPr="000A6F9A">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AF51BD" w14:textId="77777777" w:rsidR="00A330C9" w:rsidRPr="000A6F9A" w:rsidRDefault="00A330C9" w:rsidP="004239F6">
                  <w:pPr>
                    <w:pStyle w:val="rowtabella0"/>
                    <w:jc w:val="center"/>
                    <w:rPr>
                      <w:color w:val="002060"/>
                    </w:rPr>
                  </w:pPr>
                  <w:r w:rsidRPr="000A6F9A">
                    <w:rPr>
                      <w:color w:val="002060"/>
                    </w:rPr>
                    <w:t> </w:t>
                  </w:r>
                </w:p>
              </w:tc>
            </w:tr>
            <w:tr w:rsidR="00A330C9" w:rsidRPr="000A6F9A" w14:paraId="7AA2C2A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B57F5" w14:textId="77777777" w:rsidR="00A330C9" w:rsidRPr="000A6F9A" w:rsidRDefault="00A330C9" w:rsidP="004239F6">
                  <w:pPr>
                    <w:pStyle w:val="rowtabella0"/>
                    <w:rPr>
                      <w:color w:val="002060"/>
                    </w:rPr>
                  </w:pPr>
                  <w:r w:rsidRPr="000A6F9A">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3A4DC9" w14:textId="77777777" w:rsidR="00A330C9" w:rsidRPr="000A6F9A" w:rsidRDefault="00A330C9" w:rsidP="004239F6">
                  <w:pPr>
                    <w:pStyle w:val="rowtabella0"/>
                    <w:rPr>
                      <w:color w:val="002060"/>
                    </w:rPr>
                  </w:pPr>
                  <w:r w:rsidRPr="000A6F9A">
                    <w:rPr>
                      <w:color w:val="002060"/>
                    </w:rPr>
                    <w:t>- ITALSERVICE C5 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C6F48F" w14:textId="77777777" w:rsidR="00A330C9" w:rsidRPr="000A6F9A" w:rsidRDefault="00A330C9" w:rsidP="004239F6">
                  <w:pPr>
                    <w:pStyle w:val="rowtabella0"/>
                    <w:jc w:val="center"/>
                    <w:rPr>
                      <w:color w:val="002060"/>
                    </w:rPr>
                  </w:pPr>
                  <w:r w:rsidRPr="000A6F9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A0D1EF" w14:textId="77777777" w:rsidR="00A330C9" w:rsidRPr="000A6F9A" w:rsidRDefault="00A330C9" w:rsidP="004239F6">
                  <w:pPr>
                    <w:pStyle w:val="rowtabella0"/>
                    <w:jc w:val="center"/>
                    <w:rPr>
                      <w:color w:val="002060"/>
                    </w:rPr>
                  </w:pPr>
                  <w:r w:rsidRPr="000A6F9A">
                    <w:rPr>
                      <w:color w:val="002060"/>
                    </w:rPr>
                    <w:t> </w:t>
                  </w:r>
                </w:p>
              </w:tc>
            </w:tr>
            <w:tr w:rsidR="00A330C9" w:rsidRPr="000A6F9A" w14:paraId="6C066141"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131C45" w14:textId="77777777" w:rsidR="00A330C9" w:rsidRPr="000A6F9A" w:rsidRDefault="00A330C9" w:rsidP="004239F6">
                  <w:pPr>
                    <w:pStyle w:val="rowtabella0"/>
                    <w:rPr>
                      <w:color w:val="002060"/>
                    </w:rPr>
                  </w:pPr>
                  <w:r w:rsidRPr="000A6F9A">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307089" w14:textId="77777777" w:rsidR="00A330C9" w:rsidRPr="000A6F9A" w:rsidRDefault="00A330C9" w:rsidP="004239F6">
                  <w:pPr>
                    <w:pStyle w:val="rowtabella0"/>
                    <w:rPr>
                      <w:color w:val="002060"/>
                    </w:rPr>
                  </w:pPr>
                  <w:r w:rsidRPr="000A6F9A">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5A2013" w14:textId="77777777" w:rsidR="00A330C9" w:rsidRPr="000A6F9A" w:rsidRDefault="00A330C9" w:rsidP="004239F6">
                  <w:pPr>
                    <w:pStyle w:val="rowtabella0"/>
                    <w:jc w:val="center"/>
                    <w:rPr>
                      <w:color w:val="002060"/>
                    </w:rPr>
                  </w:pPr>
                  <w:r w:rsidRPr="000A6F9A">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8D2663" w14:textId="77777777" w:rsidR="00A330C9" w:rsidRPr="000A6F9A" w:rsidRDefault="00A330C9" w:rsidP="004239F6">
                  <w:pPr>
                    <w:pStyle w:val="rowtabella0"/>
                    <w:jc w:val="center"/>
                    <w:rPr>
                      <w:color w:val="002060"/>
                    </w:rPr>
                  </w:pPr>
                  <w:r w:rsidRPr="000A6F9A">
                    <w:rPr>
                      <w:color w:val="002060"/>
                    </w:rPr>
                    <w:t> </w:t>
                  </w:r>
                </w:p>
              </w:tc>
            </w:tr>
            <w:tr w:rsidR="00A330C9" w:rsidRPr="000A6F9A" w14:paraId="36E071A4"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CDEAC8" w14:textId="77777777" w:rsidR="00A330C9" w:rsidRPr="000A6F9A" w:rsidRDefault="00A330C9" w:rsidP="004239F6">
                  <w:pPr>
                    <w:pStyle w:val="rowtabella0"/>
                    <w:rPr>
                      <w:color w:val="002060"/>
                    </w:rPr>
                  </w:pPr>
                  <w:r w:rsidRPr="000A6F9A">
                    <w:rPr>
                      <w:color w:val="002060"/>
                    </w:rPr>
                    <w:t>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4D159" w14:textId="77777777" w:rsidR="00A330C9" w:rsidRPr="000A6F9A" w:rsidRDefault="00A330C9" w:rsidP="004239F6">
                  <w:pPr>
                    <w:pStyle w:val="rowtabella0"/>
                    <w:rPr>
                      <w:color w:val="002060"/>
                    </w:rPr>
                  </w:pPr>
                  <w:r w:rsidRPr="000A6F9A">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0233D" w14:textId="77777777" w:rsidR="00A330C9" w:rsidRPr="000A6F9A" w:rsidRDefault="00A330C9" w:rsidP="004239F6">
                  <w:pPr>
                    <w:pStyle w:val="rowtabella0"/>
                    <w:jc w:val="center"/>
                    <w:rPr>
                      <w:color w:val="002060"/>
                    </w:rPr>
                  </w:pPr>
                  <w:r w:rsidRPr="000A6F9A">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4C82E" w14:textId="77777777" w:rsidR="00A330C9" w:rsidRPr="000A6F9A" w:rsidRDefault="00A330C9" w:rsidP="004239F6">
                  <w:pPr>
                    <w:pStyle w:val="rowtabella0"/>
                    <w:jc w:val="center"/>
                    <w:rPr>
                      <w:color w:val="002060"/>
                    </w:rPr>
                  </w:pPr>
                  <w:r w:rsidRPr="000A6F9A">
                    <w:rPr>
                      <w:color w:val="002060"/>
                    </w:rPr>
                    <w:t> </w:t>
                  </w:r>
                </w:p>
              </w:tc>
            </w:tr>
            <w:tr w:rsidR="00A330C9" w:rsidRPr="000A6F9A" w14:paraId="1CA64246"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5B746DD4" w14:textId="77777777" w:rsidR="00A330C9" w:rsidRPr="000A6F9A" w:rsidRDefault="00A330C9" w:rsidP="004239F6">
                  <w:pPr>
                    <w:pStyle w:val="rowtabella0"/>
                    <w:rPr>
                      <w:color w:val="002060"/>
                    </w:rPr>
                  </w:pPr>
                  <w:r w:rsidRPr="000A6F9A">
                    <w:rPr>
                      <w:color w:val="002060"/>
                    </w:rPr>
                    <w:t>(1) - disputata il 01/02/2025</w:t>
                  </w:r>
                </w:p>
              </w:tc>
            </w:tr>
          </w:tbl>
          <w:p w14:paraId="31492C41" w14:textId="77777777" w:rsidR="00A330C9" w:rsidRPr="000A6F9A" w:rsidRDefault="00A330C9" w:rsidP="004239F6">
            <w:pPr>
              <w:rPr>
                <w:color w:val="002060"/>
              </w:rPr>
            </w:pPr>
          </w:p>
        </w:tc>
      </w:tr>
    </w:tbl>
    <w:p w14:paraId="58FFF710" w14:textId="77777777" w:rsidR="00A330C9" w:rsidRPr="000A6F9A" w:rsidRDefault="00A330C9" w:rsidP="00A330C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30C9" w:rsidRPr="000A6F9A" w14:paraId="07E6C6E2" w14:textId="77777777" w:rsidTr="004239F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30C9" w:rsidRPr="000A6F9A" w14:paraId="55A2D2BF" w14:textId="77777777" w:rsidTr="004239F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5F5C7" w14:textId="77777777" w:rsidR="00A330C9" w:rsidRPr="000A6F9A" w:rsidRDefault="00A330C9" w:rsidP="004239F6">
                  <w:pPr>
                    <w:pStyle w:val="headertabella0"/>
                    <w:rPr>
                      <w:color w:val="002060"/>
                    </w:rPr>
                  </w:pPr>
                  <w:r w:rsidRPr="000A6F9A">
                    <w:rPr>
                      <w:color w:val="002060"/>
                    </w:rPr>
                    <w:lastRenderedPageBreak/>
                    <w:t>GIRONE C - 8 Giornata - R</w:t>
                  </w:r>
                </w:p>
              </w:tc>
            </w:tr>
            <w:tr w:rsidR="00A330C9" w:rsidRPr="000A6F9A" w14:paraId="6A5F3FE2" w14:textId="77777777" w:rsidTr="004239F6">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7BC22D" w14:textId="77777777" w:rsidR="00A330C9" w:rsidRPr="000A6F9A" w:rsidRDefault="00A330C9" w:rsidP="004239F6">
                  <w:pPr>
                    <w:pStyle w:val="rowtabella0"/>
                    <w:rPr>
                      <w:color w:val="002060"/>
                    </w:rPr>
                  </w:pPr>
                  <w:r w:rsidRPr="000A6F9A">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51B8E" w14:textId="77777777" w:rsidR="00A330C9" w:rsidRPr="000A6F9A" w:rsidRDefault="00A330C9" w:rsidP="004239F6">
                  <w:pPr>
                    <w:pStyle w:val="rowtabella0"/>
                    <w:rPr>
                      <w:color w:val="002060"/>
                    </w:rPr>
                  </w:pPr>
                  <w:r w:rsidRPr="000A6F9A">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EDCF1" w14:textId="77777777" w:rsidR="00A330C9" w:rsidRPr="000A6F9A" w:rsidRDefault="00A330C9" w:rsidP="004239F6">
                  <w:pPr>
                    <w:pStyle w:val="rowtabella0"/>
                    <w:jc w:val="center"/>
                    <w:rPr>
                      <w:color w:val="002060"/>
                    </w:rPr>
                  </w:pPr>
                  <w:r w:rsidRPr="000A6F9A">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EF8E4" w14:textId="77777777" w:rsidR="00A330C9" w:rsidRPr="000A6F9A" w:rsidRDefault="00A330C9" w:rsidP="004239F6">
                  <w:pPr>
                    <w:pStyle w:val="rowtabella0"/>
                    <w:jc w:val="center"/>
                    <w:rPr>
                      <w:color w:val="002060"/>
                    </w:rPr>
                  </w:pPr>
                  <w:r w:rsidRPr="000A6F9A">
                    <w:rPr>
                      <w:color w:val="002060"/>
                    </w:rPr>
                    <w:t> </w:t>
                  </w:r>
                </w:p>
              </w:tc>
            </w:tr>
            <w:tr w:rsidR="00A330C9" w:rsidRPr="000A6F9A" w14:paraId="036FE96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22A102" w14:textId="77777777" w:rsidR="00A330C9" w:rsidRPr="000A6F9A" w:rsidRDefault="00A330C9" w:rsidP="004239F6">
                  <w:pPr>
                    <w:pStyle w:val="rowtabella0"/>
                    <w:rPr>
                      <w:color w:val="002060"/>
                    </w:rPr>
                  </w:pPr>
                  <w:r w:rsidRPr="000A6F9A">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87B6BF" w14:textId="77777777" w:rsidR="00A330C9" w:rsidRPr="000A6F9A" w:rsidRDefault="00A330C9" w:rsidP="004239F6">
                  <w:pPr>
                    <w:pStyle w:val="rowtabella0"/>
                    <w:rPr>
                      <w:color w:val="002060"/>
                    </w:rPr>
                  </w:pPr>
                  <w:r w:rsidRPr="000A6F9A">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AA23D" w14:textId="77777777" w:rsidR="00A330C9" w:rsidRPr="000A6F9A" w:rsidRDefault="00A330C9" w:rsidP="004239F6">
                  <w:pPr>
                    <w:pStyle w:val="rowtabella0"/>
                    <w:jc w:val="center"/>
                    <w:rPr>
                      <w:color w:val="002060"/>
                    </w:rPr>
                  </w:pPr>
                  <w:r w:rsidRPr="000A6F9A">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AEEABB" w14:textId="77777777" w:rsidR="00A330C9" w:rsidRPr="000A6F9A" w:rsidRDefault="00A330C9" w:rsidP="004239F6">
                  <w:pPr>
                    <w:pStyle w:val="rowtabella0"/>
                    <w:jc w:val="center"/>
                    <w:rPr>
                      <w:color w:val="002060"/>
                    </w:rPr>
                  </w:pPr>
                  <w:r w:rsidRPr="000A6F9A">
                    <w:rPr>
                      <w:color w:val="002060"/>
                    </w:rPr>
                    <w:t> </w:t>
                  </w:r>
                </w:p>
              </w:tc>
            </w:tr>
            <w:tr w:rsidR="00A330C9" w:rsidRPr="000A6F9A" w14:paraId="375673A8"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5A6D68" w14:textId="77777777" w:rsidR="00A330C9" w:rsidRPr="000A6F9A" w:rsidRDefault="00A330C9" w:rsidP="004239F6">
                  <w:pPr>
                    <w:pStyle w:val="rowtabella0"/>
                    <w:rPr>
                      <w:color w:val="002060"/>
                    </w:rPr>
                  </w:pPr>
                  <w:r w:rsidRPr="000A6F9A">
                    <w:rPr>
                      <w:color w:val="002060"/>
                    </w:rPr>
                    <w:t>(1) 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24302E" w14:textId="77777777" w:rsidR="00A330C9" w:rsidRPr="000A6F9A" w:rsidRDefault="00A330C9" w:rsidP="004239F6">
                  <w:pPr>
                    <w:pStyle w:val="rowtabella0"/>
                    <w:rPr>
                      <w:color w:val="002060"/>
                    </w:rPr>
                  </w:pPr>
                  <w:r w:rsidRPr="000A6F9A">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594939" w14:textId="77777777" w:rsidR="00A330C9" w:rsidRPr="000A6F9A" w:rsidRDefault="00A330C9" w:rsidP="004239F6">
                  <w:pPr>
                    <w:pStyle w:val="rowtabella0"/>
                    <w:jc w:val="center"/>
                    <w:rPr>
                      <w:color w:val="002060"/>
                    </w:rPr>
                  </w:pPr>
                  <w:r w:rsidRPr="000A6F9A">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5AFADB" w14:textId="77777777" w:rsidR="00A330C9" w:rsidRPr="000A6F9A" w:rsidRDefault="00A330C9" w:rsidP="004239F6">
                  <w:pPr>
                    <w:pStyle w:val="rowtabella0"/>
                    <w:jc w:val="center"/>
                    <w:rPr>
                      <w:color w:val="002060"/>
                    </w:rPr>
                  </w:pPr>
                  <w:r w:rsidRPr="000A6F9A">
                    <w:rPr>
                      <w:color w:val="002060"/>
                    </w:rPr>
                    <w:t> </w:t>
                  </w:r>
                </w:p>
              </w:tc>
            </w:tr>
            <w:tr w:rsidR="00A330C9" w:rsidRPr="000A6F9A" w14:paraId="79EAFAAB" w14:textId="77777777" w:rsidTr="004239F6">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9FD48B" w14:textId="77777777" w:rsidR="00A330C9" w:rsidRPr="000A6F9A" w:rsidRDefault="00A330C9" w:rsidP="004239F6">
                  <w:pPr>
                    <w:pStyle w:val="rowtabella0"/>
                    <w:rPr>
                      <w:color w:val="002060"/>
                    </w:rPr>
                  </w:pPr>
                  <w:r w:rsidRPr="000A6F9A">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A98A2D" w14:textId="77777777" w:rsidR="00A330C9" w:rsidRPr="000A6F9A" w:rsidRDefault="00A330C9" w:rsidP="004239F6">
                  <w:pPr>
                    <w:pStyle w:val="rowtabella0"/>
                    <w:rPr>
                      <w:color w:val="002060"/>
                    </w:rPr>
                  </w:pPr>
                  <w:r w:rsidRPr="000A6F9A">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26A43B" w14:textId="77777777" w:rsidR="00A330C9" w:rsidRPr="000A6F9A" w:rsidRDefault="00A330C9" w:rsidP="004239F6">
                  <w:pPr>
                    <w:pStyle w:val="rowtabella0"/>
                    <w:jc w:val="center"/>
                    <w:rPr>
                      <w:color w:val="002060"/>
                    </w:rPr>
                  </w:pPr>
                  <w:r w:rsidRPr="000A6F9A">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75B01" w14:textId="77777777" w:rsidR="00A330C9" w:rsidRPr="000A6F9A" w:rsidRDefault="00A330C9" w:rsidP="004239F6">
                  <w:pPr>
                    <w:pStyle w:val="rowtabella0"/>
                    <w:jc w:val="center"/>
                    <w:rPr>
                      <w:color w:val="002060"/>
                    </w:rPr>
                  </w:pPr>
                  <w:r w:rsidRPr="000A6F9A">
                    <w:rPr>
                      <w:color w:val="002060"/>
                    </w:rPr>
                    <w:t> </w:t>
                  </w:r>
                </w:p>
              </w:tc>
            </w:tr>
            <w:tr w:rsidR="00A330C9" w:rsidRPr="000A6F9A" w14:paraId="67079BC7" w14:textId="77777777" w:rsidTr="004239F6">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9F72FF" w14:textId="77777777" w:rsidR="00A330C9" w:rsidRPr="000A6F9A" w:rsidRDefault="00A330C9" w:rsidP="004239F6">
                  <w:pPr>
                    <w:pStyle w:val="rowtabella0"/>
                    <w:rPr>
                      <w:color w:val="002060"/>
                    </w:rPr>
                  </w:pPr>
                  <w:r w:rsidRPr="000A6F9A">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B8AA8" w14:textId="77777777" w:rsidR="00A330C9" w:rsidRPr="000A6F9A" w:rsidRDefault="00A330C9" w:rsidP="004239F6">
                  <w:pPr>
                    <w:pStyle w:val="rowtabella0"/>
                    <w:rPr>
                      <w:color w:val="002060"/>
                    </w:rPr>
                  </w:pPr>
                  <w:r w:rsidRPr="000A6F9A">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3500F" w14:textId="77777777" w:rsidR="00A330C9" w:rsidRPr="000A6F9A" w:rsidRDefault="00A330C9" w:rsidP="004239F6">
                  <w:pPr>
                    <w:pStyle w:val="rowtabella0"/>
                    <w:jc w:val="center"/>
                    <w:rPr>
                      <w:color w:val="002060"/>
                    </w:rPr>
                  </w:pPr>
                  <w:r w:rsidRPr="000A6F9A">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3210D" w14:textId="77777777" w:rsidR="00A330C9" w:rsidRPr="000A6F9A" w:rsidRDefault="00A330C9" w:rsidP="004239F6">
                  <w:pPr>
                    <w:pStyle w:val="rowtabella0"/>
                    <w:jc w:val="center"/>
                    <w:rPr>
                      <w:color w:val="002060"/>
                    </w:rPr>
                  </w:pPr>
                  <w:r w:rsidRPr="000A6F9A">
                    <w:rPr>
                      <w:color w:val="002060"/>
                    </w:rPr>
                    <w:t> </w:t>
                  </w:r>
                </w:p>
              </w:tc>
            </w:tr>
            <w:tr w:rsidR="00A330C9" w:rsidRPr="000A6F9A" w14:paraId="7B2263BD" w14:textId="77777777" w:rsidTr="004239F6">
              <w:tc>
                <w:tcPr>
                  <w:tcW w:w="4700" w:type="dxa"/>
                  <w:gridSpan w:val="4"/>
                  <w:tcBorders>
                    <w:top w:val="nil"/>
                    <w:left w:val="nil"/>
                    <w:bottom w:val="nil"/>
                    <w:right w:val="nil"/>
                  </w:tcBorders>
                  <w:tcMar>
                    <w:top w:w="20" w:type="dxa"/>
                    <w:left w:w="20" w:type="dxa"/>
                    <w:bottom w:w="20" w:type="dxa"/>
                    <w:right w:w="20" w:type="dxa"/>
                  </w:tcMar>
                  <w:vAlign w:val="center"/>
                  <w:hideMark/>
                </w:tcPr>
                <w:p w14:paraId="29F01A01" w14:textId="77777777" w:rsidR="00A330C9" w:rsidRPr="000A6F9A" w:rsidRDefault="00A330C9" w:rsidP="004239F6">
                  <w:pPr>
                    <w:pStyle w:val="rowtabella0"/>
                    <w:rPr>
                      <w:color w:val="002060"/>
                    </w:rPr>
                  </w:pPr>
                  <w:r w:rsidRPr="000A6F9A">
                    <w:rPr>
                      <w:color w:val="002060"/>
                    </w:rPr>
                    <w:t>(1) - disputata il 01/02/2025</w:t>
                  </w:r>
                </w:p>
              </w:tc>
            </w:tr>
          </w:tbl>
          <w:p w14:paraId="71593F85" w14:textId="77777777" w:rsidR="00A330C9" w:rsidRPr="000A6F9A" w:rsidRDefault="00A330C9" w:rsidP="004239F6">
            <w:pPr>
              <w:rPr>
                <w:color w:val="002060"/>
              </w:rPr>
            </w:pPr>
          </w:p>
        </w:tc>
      </w:tr>
    </w:tbl>
    <w:p w14:paraId="3B687F6E" w14:textId="77777777" w:rsidR="00A330C9" w:rsidRPr="000A6F9A" w:rsidRDefault="00A330C9" w:rsidP="00A330C9">
      <w:pPr>
        <w:pStyle w:val="breakline"/>
        <w:rPr>
          <w:rFonts w:eastAsiaTheme="minorEastAsia"/>
          <w:color w:val="002060"/>
        </w:rPr>
      </w:pPr>
    </w:p>
    <w:p w14:paraId="32ED62B2" w14:textId="77777777" w:rsidR="00A330C9" w:rsidRPr="000A6F9A" w:rsidRDefault="00A330C9" w:rsidP="00A330C9">
      <w:pPr>
        <w:pStyle w:val="breakline"/>
        <w:rPr>
          <w:color w:val="002060"/>
        </w:rPr>
      </w:pPr>
    </w:p>
    <w:p w14:paraId="57F0284B" w14:textId="77777777" w:rsidR="00A330C9" w:rsidRPr="000A6F9A" w:rsidRDefault="00A330C9" w:rsidP="00A330C9">
      <w:pPr>
        <w:pStyle w:val="titoloprinc0"/>
        <w:rPr>
          <w:color w:val="002060"/>
        </w:rPr>
      </w:pPr>
      <w:r w:rsidRPr="000A6F9A">
        <w:rPr>
          <w:color w:val="002060"/>
        </w:rPr>
        <w:t>GIUDICE SPORTIVO</w:t>
      </w:r>
    </w:p>
    <w:p w14:paraId="3346B916" w14:textId="77777777" w:rsidR="00A330C9" w:rsidRPr="000A6F9A" w:rsidRDefault="00A330C9" w:rsidP="00A330C9">
      <w:pPr>
        <w:pStyle w:val="diffida"/>
        <w:rPr>
          <w:color w:val="002060"/>
        </w:rPr>
      </w:pPr>
      <w:r w:rsidRPr="000A6F9A">
        <w:rPr>
          <w:color w:val="002060"/>
        </w:rPr>
        <w:t>Il Giudice Sportivo Avv. Agnese Lazzaretti, con l'assistenza del Segretario Angelo Castellana, nella seduta del 05/02/2025, ha adottato le decisioni che di seguito integralmente si riportano:</w:t>
      </w:r>
    </w:p>
    <w:p w14:paraId="3B3753CA" w14:textId="77777777" w:rsidR="00A330C9" w:rsidRPr="000A6F9A" w:rsidRDefault="00A330C9" w:rsidP="00A330C9">
      <w:pPr>
        <w:pStyle w:val="titolo10"/>
        <w:rPr>
          <w:color w:val="002060"/>
        </w:rPr>
      </w:pPr>
      <w:r w:rsidRPr="000A6F9A">
        <w:rPr>
          <w:color w:val="002060"/>
        </w:rPr>
        <w:t xml:space="preserve">GARE DEL 1/ 2/2025 </w:t>
      </w:r>
    </w:p>
    <w:p w14:paraId="54963B35" w14:textId="77777777" w:rsidR="00A330C9" w:rsidRPr="000A6F9A" w:rsidRDefault="00A330C9" w:rsidP="00A330C9">
      <w:pPr>
        <w:pStyle w:val="titolo7a"/>
        <w:rPr>
          <w:color w:val="002060"/>
        </w:rPr>
      </w:pPr>
      <w:r w:rsidRPr="000A6F9A">
        <w:rPr>
          <w:color w:val="002060"/>
        </w:rPr>
        <w:t xml:space="preserve">PROVVEDIMENTI DISCIPLINARI </w:t>
      </w:r>
    </w:p>
    <w:p w14:paraId="226A3D64"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60C1F6B3" w14:textId="77777777" w:rsidR="00A330C9" w:rsidRPr="000A6F9A" w:rsidRDefault="00A330C9" w:rsidP="00A330C9">
      <w:pPr>
        <w:pStyle w:val="titolo30"/>
        <w:rPr>
          <w:color w:val="002060"/>
        </w:rPr>
      </w:pPr>
      <w:r w:rsidRPr="000A6F9A">
        <w:rPr>
          <w:color w:val="002060"/>
        </w:rPr>
        <w:t xml:space="preserve">CALCIATORI NON ESPULSI </w:t>
      </w:r>
    </w:p>
    <w:p w14:paraId="0C2214E9" w14:textId="77777777" w:rsidR="00A330C9" w:rsidRPr="000A6F9A" w:rsidRDefault="00A330C9" w:rsidP="00A330C9">
      <w:pPr>
        <w:pStyle w:val="titolo20"/>
        <w:rPr>
          <w:color w:val="002060"/>
        </w:rPr>
      </w:pPr>
      <w:r w:rsidRPr="000A6F9A">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7E2D0C9E" w14:textId="77777777" w:rsidTr="004239F6">
        <w:tc>
          <w:tcPr>
            <w:tcW w:w="2200" w:type="dxa"/>
            <w:tcMar>
              <w:top w:w="20" w:type="dxa"/>
              <w:left w:w="20" w:type="dxa"/>
              <w:bottom w:w="20" w:type="dxa"/>
              <w:right w:w="20" w:type="dxa"/>
            </w:tcMar>
            <w:vAlign w:val="center"/>
            <w:hideMark/>
          </w:tcPr>
          <w:p w14:paraId="1288E6FE" w14:textId="77777777" w:rsidR="00A330C9" w:rsidRPr="000A6F9A" w:rsidRDefault="00A330C9" w:rsidP="004239F6">
            <w:pPr>
              <w:pStyle w:val="movimento"/>
              <w:rPr>
                <w:color w:val="002060"/>
              </w:rPr>
            </w:pPr>
            <w:r w:rsidRPr="000A6F9A">
              <w:rPr>
                <w:color w:val="002060"/>
              </w:rPr>
              <w:t>ZAMPONI GIORGIO</w:t>
            </w:r>
          </w:p>
        </w:tc>
        <w:tc>
          <w:tcPr>
            <w:tcW w:w="2200" w:type="dxa"/>
            <w:tcMar>
              <w:top w:w="20" w:type="dxa"/>
              <w:left w:w="20" w:type="dxa"/>
              <w:bottom w:w="20" w:type="dxa"/>
              <w:right w:w="20" w:type="dxa"/>
            </w:tcMar>
            <w:vAlign w:val="center"/>
            <w:hideMark/>
          </w:tcPr>
          <w:p w14:paraId="29126887" w14:textId="77777777" w:rsidR="00A330C9" w:rsidRPr="000A6F9A" w:rsidRDefault="00A330C9" w:rsidP="004239F6">
            <w:pPr>
              <w:pStyle w:val="movimento2"/>
              <w:rPr>
                <w:color w:val="002060"/>
              </w:rPr>
            </w:pPr>
            <w:r w:rsidRPr="000A6F9A">
              <w:rPr>
                <w:color w:val="002060"/>
              </w:rPr>
              <w:t xml:space="preserve">(CANTINE RIUNITE CSI) </w:t>
            </w:r>
          </w:p>
        </w:tc>
        <w:tc>
          <w:tcPr>
            <w:tcW w:w="800" w:type="dxa"/>
            <w:tcMar>
              <w:top w:w="20" w:type="dxa"/>
              <w:left w:w="20" w:type="dxa"/>
              <w:bottom w:w="20" w:type="dxa"/>
              <w:right w:w="20" w:type="dxa"/>
            </w:tcMar>
            <w:vAlign w:val="center"/>
            <w:hideMark/>
          </w:tcPr>
          <w:p w14:paraId="4240DD1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D6F3B63"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F4611FE" w14:textId="77777777" w:rsidR="00A330C9" w:rsidRPr="000A6F9A" w:rsidRDefault="00A330C9" w:rsidP="004239F6">
            <w:pPr>
              <w:pStyle w:val="movimento2"/>
              <w:rPr>
                <w:color w:val="002060"/>
              </w:rPr>
            </w:pPr>
            <w:r w:rsidRPr="000A6F9A">
              <w:rPr>
                <w:color w:val="002060"/>
              </w:rPr>
              <w:t> </w:t>
            </w:r>
          </w:p>
        </w:tc>
      </w:tr>
    </w:tbl>
    <w:p w14:paraId="214A1751"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4B2748D" w14:textId="77777777" w:rsidTr="004239F6">
        <w:tc>
          <w:tcPr>
            <w:tcW w:w="2200" w:type="dxa"/>
            <w:tcMar>
              <w:top w:w="20" w:type="dxa"/>
              <w:left w:w="20" w:type="dxa"/>
              <w:bottom w:w="20" w:type="dxa"/>
              <w:right w:w="20" w:type="dxa"/>
            </w:tcMar>
            <w:vAlign w:val="center"/>
            <w:hideMark/>
          </w:tcPr>
          <w:p w14:paraId="326D32F4" w14:textId="77777777" w:rsidR="00A330C9" w:rsidRPr="000A6F9A" w:rsidRDefault="00A330C9" w:rsidP="004239F6">
            <w:pPr>
              <w:pStyle w:val="movimento"/>
              <w:rPr>
                <w:color w:val="002060"/>
              </w:rPr>
            </w:pPr>
            <w:r w:rsidRPr="000A6F9A">
              <w:rPr>
                <w:color w:val="002060"/>
              </w:rPr>
              <w:t>ALESSANDRONI DAVID</w:t>
            </w:r>
          </w:p>
        </w:tc>
        <w:tc>
          <w:tcPr>
            <w:tcW w:w="2200" w:type="dxa"/>
            <w:tcMar>
              <w:top w:w="20" w:type="dxa"/>
              <w:left w:w="20" w:type="dxa"/>
              <w:bottom w:w="20" w:type="dxa"/>
              <w:right w:w="20" w:type="dxa"/>
            </w:tcMar>
            <w:vAlign w:val="center"/>
            <w:hideMark/>
          </w:tcPr>
          <w:p w14:paraId="22487AC8" w14:textId="77777777" w:rsidR="00A330C9" w:rsidRPr="000A6F9A" w:rsidRDefault="00A330C9" w:rsidP="004239F6">
            <w:pPr>
              <w:pStyle w:val="movimento2"/>
              <w:rPr>
                <w:color w:val="002060"/>
              </w:rPr>
            </w:pPr>
            <w:r w:rsidRPr="000A6F9A">
              <w:rPr>
                <w:color w:val="002060"/>
              </w:rPr>
              <w:t xml:space="preserve">(AUDAX 1970 </w:t>
            </w:r>
            <w:proofErr w:type="gramStart"/>
            <w:r w:rsidRPr="000A6F9A">
              <w:rPr>
                <w:color w:val="002060"/>
              </w:rPr>
              <w:t>S.ANGELO</w:t>
            </w:r>
            <w:proofErr w:type="gramEnd"/>
            <w:r w:rsidRPr="000A6F9A">
              <w:rPr>
                <w:color w:val="002060"/>
              </w:rPr>
              <w:t xml:space="preserve">) </w:t>
            </w:r>
          </w:p>
        </w:tc>
        <w:tc>
          <w:tcPr>
            <w:tcW w:w="800" w:type="dxa"/>
            <w:tcMar>
              <w:top w:w="20" w:type="dxa"/>
              <w:left w:w="20" w:type="dxa"/>
              <w:bottom w:w="20" w:type="dxa"/>
              <w:right w:w="20" w:type="dxa"/>
            </w:tcMar>
            <w:vAlign w:val="center"/>
            <w:hideMark/>
          </w:tcPr>
          <w:p w14:paraId="519B10B7"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44DD0FF3" w14:textId="77777777" w:rsidR="00A330C9" w:rsidRPr="000A6F9A" w:rsidRDefault="00A330C9" w:rsidP="004239F6">
            <w:pPr>
              <w:pStyle w:val="movimento"/>
              <w:rPr>
                <w:color w:val="002060"/>
              </w:rPr>
            </w:pPr>
            <w:r w:rsidRPr="000A6F9A">
              <w:rPr>
                <w:color w:val="002060"/>
              </w:rPr>
              <w:t>BIAGETTI ALESSANDRO</w:t>
            </w:r>
          </w:p>
        </w:tc>
        <w:tc>
          <w:tcPr>
            <w:tcW w:w="2200" w:type="dxa"/>
            <w:tcMar>
              <w:top w:w="20" w:type="dxa"/>
              <w:left w:w="20" w:type="dxa"/>
              <w:bottom w:w="20" w:type="dxa"/>
              <w:right w:w="20" w:type="dxa"/>
            </w:tcMar>
            <w:vAlign w:val="center"/>
            <w:hideMark/>
          </w:tcPr>
          <w:p w14:paraId="6FB9C473" w14:textId="77777777" w:rsidR="00A330C9" w:rsidRPr="000A6F9A" w:rsidRDefault="00A330C9" w:rsidP="004239F6">
            <w:pPr>
              <w:pStyle w:val="movimento2"/>
              <w:rPr>
                <w:color w:val="002060"/>
              </w:rPr>
            </w:pPr>
            <w:r w:rsidRPr="000A6F9A">
              <w:rPr>
                <w:color w:val="002060"/>
              </w:rPr>
              <w:t xml:space="preserve">(CANTINE RIUNITE CSI) </w:t>
            </w:r>
          </w:p>
        </w:tc>
      </w:tr>
      <w:tr w:rsidR="00A330C9" w:rsidRPr="000A6F9A" w14:paraId="6194B12D" w14:textId="77777777" w:rsidTr="004239F6">
        <w:tc>
          <w:tcPr>
            <w:tcW w:w="2200" w:type="dxa"/>
            <w:tcMar>
              <w:top w:w="20" w:type="dxa"/>
              <w:left w:w="20" w:type="dxa"/>
              <w:bottom w:w="20" w:type="dxa"/>
              <w:right w:w="20" w:type="dxa"/>
            </w:tcMar>
            <w:vAlign w:val="center"/>
            <w:hideMark/>
          </w:tcPr>
          <w:p w14:paraId="0D2E19F8" w14:textId="77777777" w:rsidR="00A330C9" w:rsidRPr="000A6F9A" w:rsidRDefault="00A330C9" w:rsidP="004239F6">
            <w:pPr>
              <w:pStyle w:val="movimento"/>
              <w:rPr>
                <w:color w:val="002060"/>
              </w:rPr>
            </w:pPr>
            <w:r w:rsidRPr="000A6F9A">
              <w:rPr>
                <w:color w:val="002060"/>
              </w:rPr>
              <w:t>FERRIERO MATTIA</w:t>
            </w:r>
          </w:p>
        </w:tc>
        <w:tc>
          <w:tcPr>
            <w:tcW w:w="2200" w:type="dxa"/>
            <w:tcMar>
              <w:top w:w="20" w:type="dxa"/>
              <w:left w:w="20" w:type="dxa"/>
              <w:bottom w:w="20" w:type="dxa"/>
              <w:right w:w="20" w:type="dxa"/>
            </w:tcMar>
            <w:vAlign w:val="center"/>
            <w:hideMark/>
          </w:tcPr>
          <w:p w14:paraId="3CA70347" w14:textId="77777777" w:rsidR="00A330C9" w:rsidRPr="000A6F9A" w:rsidRDefault="00A330C9" w:rsidP="004239F6">
            <w:pPr>
              <w:pStyle w:val="movimento2"/>
              <w:rPr>
                <w:color w:val="002060"/>
              </w:rPr>
            </w:pPr>
            <w:r w:rsidRPr="000A6F9A">
              <w:rPr>
                <w:color w:val="002060"/>
              </w:rPr>
              <w:t xml:space="preserve">(CERRETO D ESI C5 A.S.D.) </w:t>
            </w:r>
          </w:p>
        </w:tc>
        <w:tc>
          <w:tcPr>
            <w:tcW w:w="800" w:type="dxa"/>
            <w:tcMar>
              <w:top w:w="20" w:type="dxa"/>
              <w:left w:w="20" w:type="dxa"/>
              <w:bottom w:w="20" w:type="dxa"/>
              <w:right w:w="20" w:type="dxa"/>
            </w:tcMar>
            <w:vAlign w:val="center"/>
            <w:hideMark/>
          </w:tcPr>
          <w:p w14:paraId="6E359FDE"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A43092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8C1E5AC" w14:textId="77777777" w:rsidR="00A330C9" w:rsidRPr="000A6F9A" w:rsidRDefault="00A330C9" w:rsidP="004239F6">
            <w:pPr>
              <w:pStyle w:val="movimento2"/>
              <w:rPr>
                <w:color w:val="002060"/>
              </w:rPr>
            </w:pPr>
            <w:r w:rsidRPr="000A6F9A">
              <w:rPr>
                <w:color w:val="002060"/>
              </w:rPr>
              <w:t> </w:t>
            </w:r>
          </w:p>
        </w:tc>
      </w:tr>
    </w:tbl>
    <w:p w14:paraId="205E064F" w14:textId="77777777" w:rsidR="00A330C9" w:rsidRPr="000A6F9A" w:rsidRDefault="00A330C9" w:rsidP="00A330C9">
      <w:pPr>
        <w:pStyle w:val="titolo10"/>
        <w:rPr>
          <w:rFonts w:eastAsiaTheme="minorEastAsia"/>
          <w:color w:val="002060"/>
        </w:rPr>
      </w:pPr>
      <w:r w:rsidRPr="000A6F9A">
        <w:rPr>
          <w:color w:val="002060"/>
        </w:rPr>
        <w:t xml:space="preserve">GARE DEL 2/ 2/2025 </w:t>
      </w:r>
    </w:p>
    <w:p w14:paraId="5224BAF2" w14:textId="77777777" w:rsidR="00A330C9" w:rsidRPr="000A6F9A" w:rsidRDefault="00A330C9" w:rsidP="00A330C9">
      <w:pPr>
        <w:pStyle w:val="titolo7a"/>
        <w:rPr>
          <w:color w:val="002060"/>
        </w:rPr>
      </w:pPr>
      <w:r w:rsidRPr="000A6F9A">
        <w:rPr>
          <w:color w:val="002060"/>
        </w:rPr>
        <w:t xml:space="preserve">PROVVEDIMENTI DISCIPLINARI </w:t>
      </w:r>
    </w:p>
    <w:p w14:paraId="6624C33C" w14:textId="77777777" w:rsidR="00A330C9" w:rsidRPr="000A6F9A" w:rsidRDefault="00A330C9" w:rsidP="00A330C9">
      <w:pPr>
        <w:pStyle w:val="titolo7b0"/>
        <w:rPr>
          <w:color w:val="002060"/>
        </w:rPr>
      </w:pPr>
      <w:r w:rsidRPr="000A6F9A">
        <w:rPr>
          <w:color w:val="002060"/>
        </w:rPr>
        <w:t xml:space="preserve">In base alle risultanze degli atti ufficiali sono state deliberate le seguenti sanzioni disciplinari. </w:t>
      </w:r>
    </w:p>
    <w:p w14:paraId="2B62AF29" w14:textId="77777777" w:rsidR="00A330C9" w:rsidRPr="000A6F9A" w:rsidRDefault="00A330C9" w:rsidP="00A330C9">
      <w:pPr>
        <w:pStyle w:val="titolo30"/>
        <w:rPr>
          <w:color w:val="002060"/>
        </w:rPr>
      </w:pPr>
      <w:r w:rsidRPr="000A6F9A">
        <w:rPr>
          <w:color w:val="002060"/>
        </w:rPr>
        <w:t xml:space="preserve">CALCIATORI NON ESPULSI </w:t>
      </w:r>
    </w:p>
    <w:p w14:paraId="03E693FC" w14:textId="77777777" w:rsidR="00A330C9" w:rsidRPr="000A6F9A" w:rsidRDefault="00A330C9" w:rsidP="00A330C9">
      <w:pPr>
        <w:pStyle w:val="titolo20"/>
        <w:rPr>
          <w:color w:val="002060"/>
        </w:rPr>
      </w:pPr>
      <w:r w:rsidRPr="000A6F9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56DA883D" w14:textId="77777777" w:rsidTr="004239F6">
        <w:tc>
          <w:tcPr>
            <w:tcW w:w="2200" w:type="dxa"/>
            <w:tcMar>
              <w:top w:w="20" w:type="dxa"/>
              <w:left w:w="20" w:type="dxa"/>
              <w:bottom w:w="20" w:type="dxa"/>
              <w:right w:w="20" w:type="dxa"/>
            </w:tcMar>
            <w:vAlign w:val="center"/>
            <w:hideMark/>
          </w:tcPr>
          <w:p w14:paraId="3FC7E717" w14:textId="77777777" w:rsidR="00A330C9" w:rsidRPr="000A6F9A" w:rsidRDefault="00A330C9" w:rsidP="004239F6">
            <w:pPr>
              <w:pStyle w:val="movimento"/>
              <w:rPr>
                <w:color w:val="002060"/>
              </w:rPr>
            </w:pPr>
            <w:r w:rsidRPr="000A6F9A">
              <w:rPr>
                <w:color w:val="002060"/>
              </w:rPr>
              <w:t>CARDACIOTTO ALBERTO</w:t>
            </w:r>
          </w:p>
        </w:tc>
        <w:tc>
          <w:tcPr>
            <w:tcW w:w="2200" w:type="dxa"/>
            <w:tcMar>
              <w:top w:w="20" w:type="dxa"/>
              <w:left w:w="20" w:type="dxa"/>
              <w:bottom w:w="20" w:type="dxa"/>
              <w:right w:w="20" w:type="dxa"/>
            </w:tcMar>
            <w:vAlign w:val="center"/>
            <w:hideMark/>
          </w:tcPr>
          <w:p w14:paraId="72F92E33" w14:textId="77777777" w:rsidR="00A330C9" w:rsidRPr="000A6F9A" w:rsidRDefault="00A330C9" w:rsidP="004239F6">
            <w:pPr>
              <w:pStyle w:val="movimento2"/>
              <w:rPr>
                <w:color w:val="002060"/>
              </w:rPr>
            </w:pPr>
            <w:r w:rsidRPr="000A6F9A">
              <w:rPr>
                <w:color w:val="002060"/>
              </w:rPr>
              <w:t xml:space="preserve">(POL.CAGLI SPORT ASSOCIATI) </w:t>
            </w:r>
          </w:p>
        </w:tc>
        <w:tc>
          <w:tcPr>
            <w:tcW w:w="800" w:type="dxa"/>
            <w:tcMar>
              <w:top w:w="20" w:type="dxa"/>
              <w:left w:w="20" w:type="dxa"/>
              <w:bottom w:w="20" w:type="dxa"/>
              <w:right w:w="20" w:type="dxa"/>
            </w:tcMar>
            <w:vAlign w:val="center"/>
            <w:hideMark/>
          </w:tcPr>
          <w:p w14:paraId="5C6E5A5B"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08D2A4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129AC73F" w14:textId="77777777" w:rsidR="00A330C9" w:rsidRPr="000A6F9A" w:rsidRDefault="00A330C9" w:rsidP="004239F6">
            <w:pPr>
              <w:pStyle w:val="movimento2"/>
              <w:rPr>
                <w:color w:val="002060"/>
              </w:rPr>
            </w:pPr>
            <w:r w:rsidRPr="000A6F9A">
              <w:rPr>
                <w:color w:val="002060"/>
              </w:rPr>
              <w:t> </w:t>
            </w:r>
          </w:p>
        </w:tc>
      </w:tr>
    </w:tbl>
    <w:p w14:paraId="18A96986" w14:textId="77777777" w:rsidR="00A330C9" w:rsidRPr="000A6F9A" w:rsidRDefault="00A330C9" w:rsidP="00A330C9">
      <w:pPr>
        <w:pStyle w:val="titolo20"/>
        <w:rPr>
          <w:rFonts w:eastAsiaTheme="minorEastAsia"/>
          <w:color w:val="002060"/>
        </w:rPr>
      </w:pPr>
      <w:r w:rsidRPr="000A6F9A">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30C9" w:rsidRPr="000A6F9A" w14:paraId="4E0D4581" w14:textId="77777777" w:rsidTr="004239F6">
        <w:tc>
          <w:tcPr>
            <w:tcW w:w="2200" w:type="dxa"/>
            <w:tcMar>
              <w:top w:w="20" w:type="dxa"/>
              <w:left w:w="20" w:type="dxa"/>
              <w:bottom w:w="20" w:type="dxa"/>
              <w:right w:w="20" w:type="dxa"/>
            </w:tcMar>
            <w:vAlign w:val="center"/>
            <w:hideMark/>
          </w:tcPr>
          <w:p w14:paraId="3641F998" w14:textId="77777777" w:rsidR="00A330C9" w:rsidRPr="000A6F9A" w:rsidRDefault="00A330C9" w:rsidP="004239F6">
            <w:pPr>
              <w:pStyle w:val="movimento"/>
              <w:rPr>
                <w:color w:val="002060"/>
              </w:rPr>
            </w:pPr>
            <w:r w:rsidRPr="000A6F9A">
              <w:rPr>
                <w:color w:val="002060"/>
              </w:rPr>
              <w:t>MICUCCI THOMAS GABRIEL</w:t>
            </w:r>
          </w:p>
        </w:tc>
        <w:tc>
          <w:tcPr>
            <w:tcW w:w="2200" w:type="dxa"/>
            <w:tcMar>
              <w:top w:w="20" w:type="dxa"/>
              <w:left w:w="20" w:type="dxa"/>
              <w:bottom w:w="20" w:type="dxa"/>
              <w:right w:w="20" w:type="dxa"/>
            </w:tcMar>
            <w:vAlign w:val="center"/>
            <w:hideMark/>
          </w:tcPr>
          <w:p w14:paraId="1C1113BD" w14:textId="77777777" w:rsidR="00A330C9" w:rsidRPr="000A6F9A" w:rsidRDefault="00A330C9" w:rsidP="004239F6">
            <w:pPr>
              <w:pStyle w:val="movimento2"/>
              <w:rPr>
                <w:color w:val="002060"/>
              </w:rPr>
            </w:pPr>
            <w:r w:rsidRPr="000A6F9A">
              <w:rPr>
                <w:color w:val="002060"/>
              </w:rPr>
              <w:t xml:space="preserve">(TRE TORRI A.S.D.) </w:t>
            </w:r>
          </w:p>
        </w:tc>
        <w:tc>
          <w:tcPr>
            <w:tcW w:w="800" w:type="dxa"/>
            <w:tcMar>
              <w:top w:w="20" w:type="dxa"/>
              <w:left w:w="20" w:type="dxa"/>
              <w:bottom w:w="20" w:type="dxa"/>
              <w:right w:w="20" w:type="dxa"/>
            </w:tcMar>
            <w:vAlign w:val="center"/>
            <w:hideMark/>
          </w:tcPr>
          <w:p w14:paraId="562EF321"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62321F0A" w14:textId="77777777" w:rsidR="00A330C9" w:rsidRPr="000A6F9A" w:rsidRDefault="00A330C9" w:rsidP="004239F6">
            <w:pPr>
              <w:pStyle w:val="movimento"/>
              <w:rPr>
                <w:color w:val="002060"/>
              </w:rPr>
            </w:pPr>
            <w:r w:rsidRPr="000A6F9A">
              <w:rPr>
                <w:color w:val="002060"/>
              </w:rPr>
              <w:t> </w:t>
            </w:r>
          </w:p>
        </w:tc>
        <w:tc>
          <w:tcPr>
            <w:tcW w:w="2200" w:type="dxa"/>
            <w:tcMar>
              <w:top w:w="20" w:type="dxa"/>
              <w:left w:w="20" w:type="dxa"/>
              <w:bottom w:w="20" w:type="dxa"/>
              <w:right w:w="20" w:type="dxa"/>
            </w:tcMar>
            <w:vAlign w:val="center"/>
            <w:hideMark/>
          </w:tcPr>
          <w:p w14:paraId="37DDAB9C" w14:textId="77777777" w:rsidR="00A330C9" w:rsidRPr="000A6F9A" w:rsidRDefault="00A330C9" w:rsidP="004239F6">
            <w:pPr>
              <w:pStyle w:val="movimento2"/>
              <w:rPr>
                <w:color w:val="002060"/>
              </w:rPr>
            </w:pPr>
            <w:r w:rsidRPr="000A6F9A">
              <w:rPr>
                <w:color w:val="002060"/>
              </w:rPr>
              <w:t> </w:t>
            </w:r>
          </w:p>
        </w:tc>
      </w:tr>
    </w:tbl>
    <w:p w14:paraId="6E304ACA" w14:textId="77777777" w:rsidR="00A330C9" w:rsidRDefault="00A330C9" w:rsidP="00A330C9">
      <w:pPr>
        <w:pStyle w:val="breakline"/>
        <w:rPr>
          <w:color w:val="002060"/>
        </w:rPr>
      </w:pPr>
    </w:p>
    <w:p w14:paraId="4DB21AEC" w14:textId="77777777" w:rsidR="00A330C9" w:rsidRPr="008406B7" w:rsidRDefault="00A330C9" w:rsidP="00A330C9">
      <w:pPr>
        <w:jc w:val="center"/>
        <w:rPr>
          <w:rFonts w:ascii="Arial" w:hAnsi="Arial" w:cs="Arial"/>
          <w:noProof/>
          <w:color w:val="002060"/>
          <w:sz w:val="22"/>
          <w:szCs w:val="22"/>
        </w:rPr>
      </w:pPr>
      <w:r w:rsidRPr="008406B7">
        <w:rPr>
          <w:rFonts w:ascii="Arial" w:hAnsi="Arial" w:cs="Arial"/>
          <w:noProof/>
          <w:color w:val="002060"/>
          <w:sz w:val="22"/>
          <w:szCs w:val="22"/>
        </w:rPr>
        <w:t>F.to IL SEGRETARIO                                   F.to IL GIUDICE SPORTIVO</w:t>
      </w:r>
    </w:p>
    <w:p w14:paraId="44BFAD05" w14:textId="77777777" w:rsidR="00A330C9" w:rsidRPr="008406B7" w:rsidRDefault="00A330C9" w:rsidP="00A330C9">
      <w:pPr>
        <w:pStyle w:val="Corpodeltesto2"/>
        <w:spacing w:after="0" w:line="240" w:lineRule="auto"/>
        <w:jc w:val="both"/>
        <w:rPr>
          <w:rFonts w:ascii="Arial" w:hAnsi="Arial" w:cs="Arial"/>
          <w:b/>
          <w:color w:val="002060"/>
          <w:sz w:val="22"/>
          <w:szCs w:val="22"/>
        </w:rPr>
      </w:pPr>
      <w:r w:rsidRPr="008406B7">
        <w:rPr>
          <w:rFonts w:ascii="Arial" w:hAnsi="Arial" w:cs="Arial"/>
          <w:noProof/>
          <w:color w:val="002060"/>
          <w:sz w:val="22"/>
          <w:szCs w:val="22"/>
        </w:rPr>
        <w:t xml:space="preserve">                         Angelo Castellana        </w:t>
      </w:r>
      <w:r w:rsidRPr="008406B7">
        <w:rPr>
          <w:rFonts w:ascii="Arial" w:hAnsi="Arial" w:cs="Arial"/>
          <w:noProof/>
          <w:color w:val="002060"/>
          <w:sz w:val="22"/>
          <w:szCs w:val="22"/>
        </w:rPr>
        <w:tab/>
        <w:t xml:space="preserve">                                Agnese Lazzaretti</w:t>
      </w:r>
    </w:p>
    <w:p w14:paraId="085D7821" w14:textId="77777777" w:rsidR="00A330C9" w:rsidRPr="000A6F9A" w:rsidRDefault="00A330C9" w:rsidP="00A330C9">
      <w:pPr>
        <w:pStyle w:val="breakline"/>
        <w:rPr>
          <w:rFonts w:eastAsiaTheme="minorEastAsia"/>
          <w:color w:val="002060"/>
        </w:rPr>
      </w:pPr>
    </w:p>
    <w:p w14:paraId="04D63F44" w14:textId="77777777" w:rsidR="00A330C9" w:rsidRPr="000A6F9A" w:rsidRDefault="00A330C9" w:rsidP="00A330C9">
      <w:pPr>
        <w:pStyle w:val="titoloprinc0"/>
        <w:rPr>
          <w:color w:val="002060"/>
        </w:rPr>
      </w:pPr>
      <w:r w:rsidRPr="000A6F9A">
        <w:rPr>
          <w:color w:val="002060"/>
        </w:rPr>
        <w:t>CLASSIFICA</w:t>
      </w:r>
    </w:p>
    <w:p w14:paraId="2A45CCCD" w14:textId="77777777" w:rsidR="00A330C9" w:rsidRPr="000A6F9A" w:rsidRDefault="00A330C9" w:rsidP="00A330C9">
      <w:pPr>
        <w:pStyle w:val="breakline"/>
        <w:rPr>
          <w:color w:val="002060"/>
        </w:rPr>
      </w:pPr>
    </w:p>
    <w:p w14:paraId="52CE97AF" w14:textId="77777777" w:rsidR="00A330C9" w:rsidRPr="000A6F9A" w:rsidRDefault="00A330C9" w:rsidP="00A330C9">
      <w:pPr>
        <w:pStyle w:val="breakline"/>
        <w:rPr>
          <w:color w:val="002060"/>
        </w:rPr>
      </w:pPr>
    </w:p>
    <w:p w14:paraId="5A9DEBCA" w14:textId="77777777" w:rsidR="00A330C9" w:rsidRPr="000A6F9A" w:rsidRDefault="00A330C9" w:rsidP="00A330C9">
      <w:pPr>
        <w:pStyle w:val="sottotitolocampionato10"/>
        <w:rPr>
          <w:color w:val="002060"/>
        </w:rPr>
      </w:pPr>
      <w:r w:rsidRPr="000A6F9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7AD8BF61"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B8EB4"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E85ED"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4BC94"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32766"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B3F48"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79515"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F1DFE"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9189"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1FCC7"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B271F" w14:textId="77777777" w:rsidR="00A330C9" w:rsidRPr="000A6F9A" w:rsidRDefault="00A330C9" w:rsidP="004239F6">
            <w:pPr>
              <w:pStyle w:val="headertabella0"/>
              <w:rPr>
                <w:color w:val="002060"/>
              </w:rPr>
            </w:pPr>
            <w:r w:rsidRPr="000A6F9A">
              <w:rPr>
                <w:color w:val="002060"/>
              </w:rPr>
              <w:t>PE</w:t>
            </w:r>
          </w:p>
        </w:tc>
      </w:tr>
      <w:tr w:rsidR="00A330C9" w:rsidRPr="000A6F9A" w14:paraId="42EC90AE"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2D463" w14:textId="77777777" w:rsidR="00A330C9" w:rsidRPr="000A6F9A" w:rsidRDefault="00A330C9" w:rsidP="004239F6">
            <w:pPr>
              <w:pStyle w:val="rowtabella0"/>
              <w:rPr>
                <w:color w:val="002060"/>
              </w:rPr>
            </w:pPr>
            <w:r w:rsidRPr="000A6F9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C63E"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3D7B2"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90B9"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ACC0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2CC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7BF4" w14:textId="77777777" w:rsidR="00A330C9" w:rsidRPr="000A6F9A" w:rsidRDefault="00A330C9" w:rsidP="004239F6">
            <w:pPr>
              <w:pStyle w:val="rowtabella0"/>
              <w:jc w:val="center"/>
              <w:rPr>
                <w:color w:val="002060"/>
              </w:rPr>
            </w:pPr>
            <w:r w:rsidRPr="000A6F9A">
              <w:rPr>
                <w:color w:val="002060"/>
              </w:rPr>
              <w:t>167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246C"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0279" w14:textId="77777777" w:rsidR="00A330C9" w:rsidRPr="000A6F9A" w:rsidRDefault="00A330C9" w:rsidP="004239F6">
            <w:pPr>
              <w:pStyle w:val="rowtabella0"/>
              <w:jc w:val="center"/>
              <w:rPr>
                <w:color w:val="002060"/>
              </w:rPr>
            </w:pPr>
            <w:r w:rsidRPr="000A6F9A">
              <w:rPr>
                <w:color w:val="002060"/>
              </w:rPr>
              <w:t>160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5C17D" w14:textId="77777777" w:rsidR="00A330C9" w:rsidRPr="000A6F9A" w:rsidRDefault="00A330C9" w:rsidP="004239F6">
            <w:pPr>
              <w:pStyle w:val="rowtabella0"/>
              <w:jc w:val="center"/>
              <w:rPr>
                <w:color w:val="002060"/>
              </w:rPr>
            </w:pPr>
            <w:r w:rsidRPr="000A6F9A">
              <w:rPr>
                <w:color w:val="002060"/>
              </w:rPr>
              <w:t>0</w:t>
            </w:r>
          </w:p>
        </w:tc>
      </w:tr>
      <w:tr w:rsidR="00A330C9" w:rsidRPr="000A6F9A" w14:paraId="5E89087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74CDD" w14:textId="77777777" w:rsidR="00A330C9" w:rsidRPr="000A6F9A" w:rsidRDefault="00A330C9" w:rsidP="004239F6">
            <w:pPr>
              <w:pStyle w:val="rowtabella0"/>
              <w:rPr>
                <w:color w:val="002060"/>
              </w:rPr>
            </w:pPr>
            <w:r w:rsidRPr="000A6F9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721B"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5C0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0AFA3"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EE42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42B4D"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EF1A" w14:textId="77777777" w:rsidR="00A330C9" w:rsidRPr="000A6F9A" w:rsidRDefault="00A330C9" w:rsidP="004239F6">
            <w:pPr>
              <w:pStyle w:val="rowtabella0"/>
              <w:jc w:val="center"/>
              <w:rPr>
                <w:color w:val="002060"/>
              </w:rPr>
            </w:pPr>
            <w:r w:rsidRPr="000A6F9A">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B93F" w14:textId="77777777" w:rsidR="00A330C9" w:rsidRPr="000A6F9A" w:rsidRDefault="00A330C9" w:rsidP="004239F6">
            <w:pPr>
              <w:pStyle w:val="rowtabella0"/>
              <w:jc w:val="center"/>
              <w:rPr>
                <w:color w:val="002060"/>
              </w:rPr>
            </w:pPr>
            <w:r w:rsidRPr="000A6F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88F1" w14:textId="77777777" w:rsidR="00A330C9" w:rsidRPr="000A6F9A" w:rsidRDefault="00A330C9" w:rsidP="004239F6">
            <w:pPr>
              <w:pStyle w:val="rowtabella0"/>
              <w:jc w:val="center"/>
              <w:rPr>
                <w:color w:val="002060"/>
              </w:rPr>
            </w:pPr>
            <w:r w:rsidRPr="000A6F9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6455" w14:textId="77777777" w:rsidR="00A330C9" w:rsidRPr="000A6F9A" w:rsidRDefault="00A330C9" w:rsidP="004239F6">
            <w:pPr>
              <w:pStyle w:val="rowtabella0"/>
              <w:jc w:val="center"/>
              <w:rPr>
                <w:color w:val="002060"/>
              </w:rPr>
            </w:pPr>
            <w:r w:rsidRPr="000A6F9A">
              <w:rPr>
                <w:color w:val="002060"/>
              </w:rPr>
              <w:t>0</w:t>
            </w:r>
          </w:p>
        </w:tc>
      </w:tr>
      <w:tr w:rsidR="00A330C9" w:rsidRPr="000A6F9A" w14:paraId="4B8F42E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16932C" w14:textId="77777777" w:rsidR="00A330C9" w:rsidRPr="000A6F9A" w:rsidRDefault="00A330C9" w:rsidP="004239F6">
            <w:pPr>
              <w:pStyle w:val="rowtabella0"/>
              <w:rPr>
                <w:color w:val="002060"/>
                <w:lang w:val="en-US"/>
              </w:rPr>
            </w:pPr>
            <w:r w:rsidRPr="000A6F9A">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E5EF" w14:textId="77777777" w:rsidR="00A330C9" w:rsidRPr="000A6F9A" w:rsidRDefault="00A330C9" w:rsidP="004239F6">
            <w:pPr>
              <w:pStyle w:val="rowtabella0"/>
              <w:jc w:val="center"/>
              <w:rPr>
                <w:color w:val="002060"/>
              </w:rPr>
            </w:pPr>
            <w:r w:rsidRPr="000A6F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F1B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9F469"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22334"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7189"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960F9" w14:textId="77777777" w:rsidR="00A330C9" w:rsidRPr="000A6F9A" w:rsidRDefault="00A330C9" w:rsidP="004239F6">
            <w:pPr>
              <w:pStyle w:val="rowtabella0"/>
              <w:jc w:val="center"/>
              <w:rPr>
                <w:color w:val="002060"/>
              </w:rPr>
            </w:pPr>
            <w:r w:rsidRPr="000A6F9A">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9FFE2"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4942"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3FBE" w14:textId="77777777" w:rsidR="00A330C9" w:rsidRPr="000A6F9A" w:rsidRDefault="00A330C9" w:rsidP="004239F6">
            <w:pPr>
              <w:pStyle w:val="rowtabella0"/>
              <w:jc w:val="center"/>
              <w:rPr>
                <w:color w:val="002060"/>
              </w:rPr>
            </w:pPr>
            <w:r w:rsidRPr="000A6F9A">
              <w:rPr>
                <w:color w:val="002060"/>
              </w:rPr>
              <w:t>0</w:t>
            </w:r>
          </w:p>
        </w:tc>
      </w:tr>
      <w:tr w:rsidR="00A330C9" w:rsidRPr="000A6F9A" w14:paraId="3FB2CFD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65A74" w14:textId="77777777" w:rsidR="00A330C9" w:rsidRPr="000A6F9A" w:rsidRDefault="00A330C9" w:rsidP="004239F6">
            <w:pPr>
              <w:pStyle w:val="rowtabella0"/>
              <w:rPr>
                <w:color w:val="002060"/>
              </w:rPr>
            </w:pPr>
            <w:r w:rsidRPr="000A6F9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F95E"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743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9554"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985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E75B4"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543C"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2D1B" w14:textId="77777777" w:rsidR="00A330C9" w:rsidRPr="000A6F9A" w:rsidRDefault="00A330C9" w:rsidP="004239F6">
            <w:pPr>
              <w:pStyle w:val="rowtabella0"/>
              <w:jc w:val="center"/>
              <w:rPr>
                <w:color w:val="002060"/>
              </w:rPr>
            </w:pPr>
            <w:r w:rsidRPr="000A6F9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3E32"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F8C0" w14:textId="77777777" w:rsidR="00A330C9" w:rsidRPr="000A6F9A" w:rsidRDefault="00A330C9" w:rsidP="004239F6">
            <w:pPr>
              <w:pStyle w:val="rowtabella0"/>
              <w:jc w:val="center"/>
              <w:rPr>
                <w:color w:val="002060"/>
              </w:rPr>
            </w:pPr>
            <w:r w:rsidRPr="000A6F9A">
              <w:rPr>
                <w:color w:val="002060"/>
              </w:rPr>
              <w:t>0</w:t>
            </w:r>
          </w:p>
        </w:tc>
      </w:tr>
      <w:tr w:rsidR="00A330C9" w:rsidRPr="000A6F9A" w14:paraId="25E00C0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D43A0" w14:textId="77777777" w:rsidR="00A330C9" w:rsidRPr="000A6F9A" w:rsidRDefault="00A330C9" w:rsidP="004239F6">
            <w:pPr>
              <w:pStyle w:val="rowtabella0"/>
              <w:rPr>
                <w:color w:val="002060"/>
              </w:rPr>
            </w:pPr>
            <w:r w:rsidRPr="000A6F9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83202"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34B3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8587"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7D7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D80A"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B0E1"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78E3" w14:textId="77777777" w:rsidR="00A330C9" w:rsidRPr="000A6F9A" w:rsidRDefault="00A330C9" w:rsidP="004239F6">
            <w:pPr>
              <w:pStyle w:val="rowtabella0"/>
              <w:jc w:val="center"/>
              <w:rPr>
                <w:color w:val="002060"/>
              </w:rPr>
            </w:pPr>
            <w:r w:rsidRPr="000A6F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6B70"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92C3" w14:textId="77777777" w:rsidR="00A330C9" w:rsidRPr="000A6F9A" w:rsidRDefault="00A330C9" w:rsidP="004239F6">
            <w:pPr>
              <w:pStyle w:val="rowtabella0"/>
              <w:jc w:val="center"/>
              <w:rPr>
                <w:color w:val="002060"/>
              </w:rPr>
            </w:pPr>
            <w:r w:rsidRPr="000A6F9A">
              <w:rPr>
                <w:color w:val="002060"/>
              </w:rPr>
              <w:t>0</w:t>
            </w:r>
          </w:p>
        </w:tc>
      </w:tr>
      <w:tr w:rsidR="00A330C9" w:rsidRPr="000A6F9A" w14:paraId="560CFE11"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AED98" w14:textId="77777777" w:rsidR="00A330C9" w:rsidRPr="000A6F9A" w:rsidRDefault="00A330C9" w:rsidP="004239F6">
            <w:pPr>
              <w:pStyle w:val="rowtabella0"/>
              <w:rPr>
                <w:color w:val="002060"/>
              </w:rPr>
            </w:pPr>
            <w:r w:rsidRPr="000A6F9A">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B3C4"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2DFD"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AF6D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44DC"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92F3"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44C0"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56BC"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5419" w14:textId="77777777" w:rsidR="00A330C9" w:rsidRPr="000A6F9A" w:rsidRDefault="00A330C9" w:rsidP="004239F6">
            <w:pPr>
              <w:pStyle w:val="rowtabella0"/>
              <w:jc w:val="center"/>
              <w:rPr>
                <w:color w:val="002060"/>
              </w:rPr>
            </w:pPr>
            <w:r w:rsidRPr="000A6F9A">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08D8" w14:textId="77777777" w:rsidR="00A330C9" w:rsidRPr="000A6F9A" w:rsidRDefault="00A330C9" w:rsidP="004239F6">
            <w:pPr>
              <w:pStyle w:val="rowtabella0"/>
              <w:jc w:val="center"/>
              <w:rPr>
                <w:color w:val="002060"/>
              </w:rPr>
            </w:pPr>
            <w:r w:rsidRPr="000A6F9A">
              <w:rPr>
                <w:color w:val="002060"/>
              </w:rPr>
              <w:t>0</w:t>
            </w:r>
          </w:p>
        </w:tc>
      </w:tr>
      <w:tr w:rsidR="00A330C9" w:rsidRPr="000A6F9A" w14:paraId="0F2E1C0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BA379" w14:textId="77777777" w:rsidR="00A330C9" w:rsidRPr="000A6F9A" w:rsidRDefault="00A330C9" w:rsidP="004239F6">
            <w:pPr>
              <w:pStyle w:val="rowtabella0"/>
              <w:rPr>
                <w:color w:val="002060"/>
                <w:lang w:val="en-US"/>
              </w:rPr>
            </w:pPr>
            <w:r w:rsidRPr="000A6F9A">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35DE"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687B"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008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71E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B5973"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62F9" w14:textId="77777777" w:rsidR="00A330C9" w:rsidRPr="000A6F9A" w:rsidRDefault="00A330C9" w:rsidP="004239F6">
            <w:pPr>
              <w:pStyle w:val="rowtabella0"/>
              <w:jc w:val="center"/>
              <w:rPr>
                <w:color w:val="002060"/>
              </w:rPr>
            </w:pPr>
            <w:r w:rsidRPr="000A6F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CE43" w14:textId="77777777" w:rsidR="00A330C9" w:rsidRPr="000A6F9A" w:rsidRDefault="00A330C9" w:rsidP="004239F6">
            <w:pPr>
              <w:pStyle w:val="rowtabella0"/>
              <w:jc w:val="center"/>
              <w:rPr>
                <w:color w:val="002060"/>
              </w:rPr>
            </w:pPr>
            <w:r w:rsidRPr="000A6F9A">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B815"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BCC01" w14:textId="77777777" w:rsidR="00A330C9" w:rsidRPr="000A6F9A" w:rsidRDefault="00A330C9" w:rsidP="004239F6">
            <w:pPr>
              <w:pStyle w:val="rowtabella0"/>
              <w:jc w:val="center"/>
              <w:rPr>
                <w:color w:val="002060"/>
              </w:rPr>
            </w:pPr>
            <w:r w:rsidRPr="000A6F9A">
              <w:rPr>
                <w:color w:val="002060"/>
              </w:rPr>
              <w:t>0</w:t>
            </w:r>
          </w:p>
        </w:tc>
      </w:tr>
      <w:tr w:rsidR="00A330C9" w:rsidRPr="000A6F9A" w14:paraId="3952F2F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F708D1" w14:textId="77777777" w:rsidR="00A330C9" w:rsidRPr="000A6F9A" w:rsidRDefault="00A330C9" w:rsidP="004239F6">
            <w:pPr>
              <w:pStyle w:val="rowtabella0"/>
              <w:rPr>
                <w:color w:val="002060"/>
              </w:rPr>
            </w:pPr>
            <w:r w:rsidRPr="000A6F9A">
              <w:rPr>
                <w:color w:val="002060"/>
              </w:rPr>
              <w:lastRenderedPageBreak/>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41EB"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C849"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725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70519"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B431C"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5766"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AFCF" w14:textId="77777777" w:rsidR="00A330C9" w:rsidRPr="000A6F9A" w:rsidRDefault="00A330C9" w:rsidP="004239F6">
            <w:pPr>
              <w:pStyle w:val="rowtabella0"/>
              <w:jc w:val="center"/>
              <w:rPr>
                <w:color w:val="002060"/>
              </w:rPr>
            </w:pPr>
            <w:r w:rsidRPr="000A6F9A">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642D"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FF33B" w14:textId="77777777" w:rsidR="00A330C9" w:rsidRPr="000A6F9A" w:rsidRDefault="00A330C9" w:rsidP="004239F6">
            <w:pPr>
              <w:pStyle w:val="rowtabella0"/>
              <w:jc w:val="center"/>
              <w:rPr>
                <w:color w:val="002060"/>
              </w:rPr>
            </w:pPr>
            <w:r w:rsidRPr="000A6F9A">
              <w:rPr>
                <w:color w:val="002060"/>
              </w:rPr>
              <w:t>0</w:t>
            </w:r>
          </w:p>
        </w:tc>
      </w:tr>
      <w:tr w:rsidR="00A330C9" w:rsidRPr="000A6F9A" w14:paraId="049A39F2"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F5049" w14:textId="77777777" w:rsidR="00A330C9" w:rsidRPr="000A6F9A" w:rsidRDefault="00A330C9" w:rsidP="004239F6">
            <w:pPr>
              <w:pStyle w:val="rowtabella0"/>
              <w:rPr>
                <w:color w:val="002060"/>
              </w:rPr>
            </w:pPr>
            <w:proofErr w:type="spellStart"/>
            <w:proofErr w:type="gramStart"/>
            <w:r w:rsidRPr="000A6F9A">
              <w:rPr>
                <w:color w:val="002060"/>
              </w:rPr>
              <w:t>sq.B</w:t>
            </w:r>
            <w:proofErr w:type="spellEnd"/>
            <w:proofErr w:type="gramEnd"/>
            <w:r w:rsidRPr="000A6F9A">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CB9A"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8692"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6EA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A77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DC1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32F9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3CC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7691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7E21D" w14:textId="77777777" w:rsidR="00A330C9" w:rsidRPr="000A6F9A" w:rsidRDefault="00A330C9" w:rsidP="004239F6">
            <w:pPr>
              <w:pStyle w:val="rowtabella0"/>
              <w:jc w:val="center"/>
              <w:rPr>
                <w:color w:val="002060"/>
              </w:rPr>
            </w:pPr>
            <w:r w:rsidRPr="000A6F9A">
              <w:rPr>
                <w:color w:val="002060"/>
              </w:rPr>
              <w:t>0</w:t>
            </w:r>
          </w:p>
        </w:tc>
      </w:tr>
      <w:tr w:rsidR="00A330C9" w:rsidRPr="000A6F9A" w14:paraId="1683592E"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ADB05D" w14:textId="77777777" w:rsidR="00A330C9" w:rsidRPr="000A6F9A" w:rsidRDefault="00A330C9" w:rsidP="004239F6">
            <w:pPr>
              <w:pStyle w:val="rowtabella0"/>
              <w:rPr>
                <w:color w:val="002060"/>
                <w:lang w:val="en-US"/>
              </w:rPr>
            </w:pPr>
            <w:proofErr w:type="spellStart"/>
            <w:proofErr w:type="gramStart"/>
            <w:r w:rsidRPr="000A6F9A">
              <w:rPr>
                <w:color w:val="002060"/>
                <w:lang w:val="en-US"/>
              </w:rPr>
              <w:t>sq.B</w:t>
            </w:r>
            <w:proofErr w:type="spellEnd"/>
            <w:proofErr w:type="gramEnd"/>
            <w:r w:rsidRPr="000A6F9A">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3A32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A79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544D"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DEE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1D79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E63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FA89"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229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436B4" w14:textId="77777777" w:rsidR="00A330C9" w:rsidRPr="000A6F9A" w:rsidRDefault="00A330C9" w:rsidP="004239F6">
            <w:pPr>
              <w:pStyle w:val="rowtabella0"/>
              <w:jc w:val="center"/>
              <w:rPr>
                <w:color w:val="002060"/>
              </w:rPr>
            </w:pPr>
            <w:r w:rsidRPr="000A6F9A">
              <w:rPr>
                <w:color w:val="002060"/>
              </w:rPr>
              <w:t>0</w:t>
            </w:r>
          </w:p>
        </w:tc>
      </w:tr>
    </w:tbl>
    <w:p w14:paraId="4800FF9E" w14:textId="77777777" w:rsidR="00A330C9" w:rsidRPr="000A6F9A" w:rsidRDefault="00A330C9" w:rsidP="00A330C9">
      <w:pPr>
        <w:pStyle w:val="breakline"/>
        <w:rPr>
          <w:rFonts w:eastAsiaTheme="minorEastAsia"/>
          <w:color w:val="002060"/>
        </w:rPr>
      </w:pPr>
    </w:p>
    <w:p w14:paraId="695B3C4B" w14:textId="77777777" w:rsidR="00A330C9" w:rsidRPr="000A6F9A" w:rsidRDefault="00A330C9" w:rsidP="00A330C9">
      <w:pPr>
        <w:pStyle w:val="breakline"/>
        <w:rPr>
          <w:color w:val="002060"/>
        </w:rPr>
      </w:pPr>
    </w:p>
    <w:p w14:paraId="6C24F8A9" w14:textId="77777777" w:rsidR="00A330C9" w:rsidRPr="000A6F9A" w:rsidRDefault="00A330C9" w:rsidP="00A330C9">
      <w:pPr>
        <w:pStyle w:val="sottotitolocampionato10"/>
        <w:rPr>
          <w:color w:val="002060"/>
        </w:rPr>
      </w:pPr>
      <w:r w:rsidRPr="000A6F9A">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38A93A46"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46F6B"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337A8"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156E"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1D7EE"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59D6D"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541E1"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D2224"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38AE9"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4B93B"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2C2D4" w14:textId="77777777" w:rsidR="00A330C9" w:rsidRPr="000A6F9A" w:rsidRDefault="00A330C9" w:rsidP="004239F6">
            <w:pPr>
              <w:pStyle w:val="headertabella0"/>
              <w:rPr>
                <w:color w:val="002060"/>
              </w:rPr>
            </w:pPr>
            <w:r w:rsidRPr="000A6F9A">
              <w:rPr>
                <w:color w:val="002060"/>
              </w:rPr>
              <w:t>PE</w:t>
            </w:r>
          </w:p>
        </w:tc>
      </w:tr>
      <w:tr w:rsidR="00A330C9" w:rsidRPr="000A6F9A" w14:paraId="6DC59165"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2D618D" w14:textId="77777777" w:rsidR="00A330C9" w:rsidRPr="000A6F9A" w:rsidRDefault="00A330C9" w:rsidP="004239F6">
            <w:pPr>
              <w:pStyle w:val="rowtabella0"/>
              <w:rPr>
                <w:color w:val="002060"/>
              </w:rPr>
            </w:pPr>
            <w:r w:rsidRPr="000A6F9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3B10" w14:textId="77777777" w:rsidR="00A330C9" w:rsidRPr="000A6F9A" w:rsidRDefault="00A330C9" w:rsidP="004239F6">
            <w:pPr>
              <w:pStyle w:val="rowtabella0"/>
              <w:jc w:val="center"/>
              <w:rPr>
                <w:color w:val="002060"/>
              </w:rPr>
            </w:pPr>
            <w:r w:rsidRPr="000A6F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8A5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ED11"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5C07"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2A8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1012" w14:textId="77777777" w:rsidR="00A330C9" w:rsidRPr="000A6F9A" w:rsidRDefault="00A330C9" w:rsidP="004239F6">
            <w:pPr>
              <w:pStyle w:val="rowtabella0"/>
              <w:jc w:val="center"/>
              <w:rPr>
                <w:color w:val="002060"/>
              </w:rPr>
            </w:pPr>
            <w:r w:rsidRPr="000A6F9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787FC"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BBB8" w14:textId="77777777" w:rsidR="00A330C9" w:rsidRPr="000A6F9A" w:rsidRDefault="00A330C9" w:rsidP="004239F6">
            <w:pPr>
              <w:pStyle w:val="rowtabella0"/>
              <w:jc w:val="center"/>
              <w:rPr>
                <w:color w:val="002060"/>
              </w:rPr>
            </w:pPr>
            <w:r w:rsidRPr="000A6F9A">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64E45" w14:textId="77777777" w:rsidR="00A330C9" w:rsidRPr="000A6F9A" w:rsidRDefault="00A330C9" w:rsidP="004239F6">
            <w:pPr>
              <w:pStyle w:val="rowtabella0"/>
              <w:jc w:val="center"/>
              <w:rPr>
                <w:color w:val="002060"/>
              </w:rPr>
            </w:pPr>
            <w:r w:rsidRPr="000A6F9A">
              <w:rPr>
                <w:color w:val="002060"/>
              </w:rPr>
              <w:t>0</w:t>
            </w:r>
          </w:p>
        </w:tc>
      </w:tr>
      <w:tr w:rsidR="00A330C9" w:rsidRPr="000A6F9A" w14:paraId="2260CD10"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7B1D9" w14:textId="77777777" w:rsidR="00A330C9" w:rsidRPr="000A6F9A" w:rsidRDefault="00A330C9" w:rsidP="004239F6">
            <w:pPr>
              <w:pStyle w:val="rowtabella0"/>
              <w:rPr>
                <w:color w:val="002060"/>
              </w:rPr>
            </w:pPr>
            <w:r w:rsidRPr="000A6F9A">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A9B9" w14:textId="77777777" w:rsidR="00A330C9" w:rsidRPr="000A6F9A" w:rsidRDefault="00A330C9" w:rsidP="004239F6">
            <w:pPr>
              <w:pStyle w:val="rowtabella0"/>
              <w:jc w:val="center"/>
              <w:rPr>
                <w:color w:val="002060"/>
              </w:rPr>
            </w:pPr>
            <w:r w:rsidRPr="000A6F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1FA85"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491C3"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D0B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CA87"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867AB" w14:textId="77777777" w:rsidR="00A330C9" w:rsidRPr="000A6F9A" w:rsidRDefault="00A330C9" w:rsidP="004239F6">
            <w:pPr>
              <w:pStyle w:val="rowtabella0"/>
              <w:jc w:val="center"/>
              <w:rPr>
                <w:color w:val="002060"/>
              </w:rPr>
            </w:pPr>
            <w:r w:rsidRPr="000A6F9A">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0806"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C697" w14:textId="77777777" w:rsidR="00A330C9" w:rsidRPr="000A6F9A" w:rsidRDefault="00A330C9" w:rsidP="004239F6">
            <w:pPr>
              <w:pStyle w:val="rowtabella0"/>
              <w:jc w:val="center"/>
              <w:rPr>
                <w:color w:val="002060"/>
              </w:rPr>
            </w:pPr>
            <w:r w:rsidRPr="000A6F9A">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64CC" w14:textId="77777777" w:rsidR="00A330C9" w:rsidRPr="000A6F9A" w:rsidRDefault="00A330C9" w:rsidP="004239F6">
            <w:pPr>
              <w:pStyle w:val="rowtabella0"/>
              <w:jc w:val="center"/>
              <w:rPr>
                <w:color w:val="002060"/>
              </w:rPr>
            </w:pPr>
            <w:r w:rsidRPr="000A6F9A">
              <w:rPr>
                <w:color w:val="002060"/>
              </w:rPr>
              <w:t>0</w:t>
            </w:r>
          </w:p>
        </w:tc>
      </w:tr>
      <w:tr w:rsidR="00A330C9" w:rsidRPr="000A6F9A" w14:paraId="5E25A0DD"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7A850" w14:textId="77777777" w:rsidR="00A330C9" w:rsidRPr="000A6F9A" w:rsidRDefault="00A330C9" w:rsidP="004239F6">
            <w:pPr>
              <w:pStyle w:val="rowtabella0"/>
              <w:rPr>
                <w:color w:val="002060"/>
              </w:rPr>
            </w:pPr>
            <w:r w:rsidRPr="000A6F9A">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0C89"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A6D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F02A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D998"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9202"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31EE2" w14:textId="77777777" w:rsidR="00A330C9" w:rsidRPr="000A6F9A" w:rsidRDefault="00A330C9" w:rsidP="004239F6">
            <w:pPr>
              <w:pStyle w:val="rowtabella0"/>
              <w:jc w:val="center"/>
              <w:rPr>
                <w:color w:val="002060"/>
              </w:rPr>
            </w:pPr>
            <w:r w:rsidRPr="000A6F9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49ADD" w14:textId="77777777" w:rsidR="00A330C9" w:rsidRPr="000A6F9A" w:rsidRDefault="00A330C9" w:rsidP="004239F6">
            <w:pPr>
              <w:pStyle w:val="rowtabella0"/>
              <w:jc w:val="center"/>
              <w:rPr>
                <w:color w:val="002060"/>
              </w:rPr>
            </w:pPr>
            <w:r w:rsidRPr="000A6F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61D87"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86A7" w14:textId="77777777" w:rsidR="00A330C9" w:rsidRPr="000A6F9A" w:rsidRDefault="00A330C9" w:rsidP="004239F6">
            <w:pPr>
              <w:pStyle w:val="rowtabella0"/>
              <w:jc w:val="center"/>
              <w:rPr>
                <w:color w:val="002060"/>
              </w:rPr>
            </w:pPr>
            <w:r w:rsidRPr="000A6F9A">
              <w:rPr>
                <w:color w:val="002060"/>
              </w:rPr>
              <w:t>0</w:t>
            </w:r>
          </w:p>
        </w:tc>
      </w:tr>
      <w:tr w:rsidR="00A330C9" w:rsidRPr="000A6F9A" w14:paraId="4E06E4BE"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92336" w14:textId="77777777" w:rsidR="00A330C9" w:rsidRPr="000A6F9A" w:rsidRDefault="00A330C9" w:rsidP="004239F6">
            <w:pPr>
              <w:pStyle w:val="rowtabella0"/>
              <w:rPr>
                <w:color w:val="002060"/>
              </w:rPr>
            </w:pPr>
            <w:r w:rsidRPr="000A6F9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C22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55D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123C"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636F"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D78C8" w14:textId="77777777" w:rsidR="00A330C9" w:rsidRPr="000A6F9A" w:rsidRDefault="00A330C9" w:rsidP="004239F6">
            <w:pPr>
              <w:pStyle w:val="rowtabella0"/>
              <w:jc w:val="center"/>
              <w:rPr>
                <w:color w:val="002060"/>
              </w:rPr>
            </w:pPr>
            <w:r w:rsidRPr="000A6F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F7A3C"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00A6" w14:textId="77777777" w:rsidR="00A330C9" w:rsidRPr="000A6F9A" w:rsidRDefault="00A330C9" w:rsidP="004239F6">
            <w:pPr>
              <w:pStyle w:val="rowtabella0"/>
              <w:jc w:val="center"/>
              <w:rPr>
                <w:color w:val="002060"/>
              </w:rPr>
            </w:pPr>
            <w:r w:rsidRPr="000A6F9A">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CAA1"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52BD" w14:textId="77777777" w:rsidR="00A330C9" w:rsidRPr="000A6F9A" w:rsidRDefault="00A330C9" w:rsidP="004239F6">
            <w:pPr>
              <w:pStyle w:val="rowtabella0"/>
              <w:jc w:val="center"/>
              <w:rPr>
                <w:color w:val="002060"/>
              </w:rPr>
            </w:pPr>
            <w:r w:rsidRPr="000A6F9A">
              <w:rPr>
                <w:color w:val="002060"/>
              </w:rPr>
              <w:t>0</w:t>
            </w:r>
          </w:p>
        </w:tc>
      </w:tr>
      <w:tr w:rsidR="00A330C9" w:rsidRPr="000A6F9A" w14:paraId="47406BA8"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21CD2" w14:textId="77777777" w:rsidR="00A330C9" w:rsidRPr="000A6F9A" w:rsidRDefault="00A330C9" w:rsidP="004239F6">
            <w:pPr>
              <w:pStyle w:val="rowtabella0"/>
              <w:rPr>
                <w:color w:val="002060"/>
              </w:rPr>
            </w:pPr>
            <w:r w:rsidRPr="000A6F9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8F4A"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DCC0B"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9AAC0"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38AE"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33624"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CF22" w14:textId="77777777" w:rsidR="00A330C9" w:rsidRPr="000A6F9A" w:rsidRDefault="00A330C9" w:rsidP="004239F6">
            <w:pPr>
              <w:pStyle w:val="rowtabella0"/>
              <w:jc w:val="center"/>
              <w:rPr>
                <w:color w:val="002060"/>
              </w:rPr>
            </w:pPr>
            <w:r w:rsidRPr="000A6F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70CD8"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6481"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7EE2" w14:textId="77777777" w:rsidR="00A330C9" w:rsidRPr="000A6F9A" w:rsidRDefault="00A330C9" w:rsidP="004239F6">
            <w:pPr>
              <w:pStyle w:val="rowtabella0"/>
              <w:jc w:val="center"/>
              <w:rPr>
                <w:color w:val="002060"/>
              </w:rPr>
            </w:pPr>
            <w:r w:rsidRPr="000A6F9A">
              <w:rPr>
                <w:color w:val="002060"/>
              </w:rPr>
              <w:t>0</w:t>
            </w:r>
          </w:p>
        </w:tc>
      </w:tr>
      <w:tr w:rsidR="00A330C9" w:rsidRPr="000A6F9A" w14:paraId="284B3024"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EF7C8" w14:textId="77777777" w:rsidR="00A330C9" w:rsidRPr="000A6F9A" w:rsidRDefault="00A330C9" w:rsidP="004239F6">
            <w:pPr>
              <w:pStyle w:val="rowtabella0"/>
              <w:rPr>
                <w:color w:val="002060"/>
              </w:rPr>
            </w:pPr>
            <w:r w:rsidRPr="000A6F9A">
              <w:rPr>
                <w:color w:val="002060"/>
              </w:rPr>
              <w:t xml:space="preserve">G.S. AUDAX 1970 </w:t>
            </w:r>
            <w:proofErr w:type="gramStart"/>
            <w:r w:rsidRPr="000A6F9A">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46EC6"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87D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9D16B"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C3F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FF18"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1004" w14:textId="77777777" w:rsidR="00A330C9" w:rsidRPr="000A6F9A" w:rsidRDefault="00A330C9" w:rsidP="004239F6">
            <w:pPr>
              <w:pStyle w:val="rowtabella0"/>
              <w:jc w:val="center"/>
              <w:rPr>
                <w:color w:val="002060"/>
              </w:rPr>
            </w:pPr>
            <w:r w:rsidRPr="000A6F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2A30" w14:textId="77777777" w:rsidR="00A330C9" w:rsidRPr="000A6F9A" w:rsidRDefault="00A330C9" w:rsidP="004239F6">
            <w:pPr>
              <w:pStyle w:val="rowtabella0"/>
              <w:jc w:val="center"/>
              <w:rPr>
                <w:color w:val="002060"/>
              </w:rPr>
            </w:pPr>
            <w:r w:rsidRPr="000A6F9A">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713F" w14:textId="77777777" w:rsidR="00A330C9" w:rsidRPr="000A6F9A" w:rsidRDefault="00A330C9" w:rsidP="004239F6">
            <w:pPr>
              <w:pStyle w:val="rowtabella0"/>
              <w:jc w:val="center"/>
              <w:rPr>
                <w:color w:val="002060"/>
              </w:rPr>
            </w:pPr>
            <w:r w:rsidRPr="000A6F9A">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3064" w14:textId="77777777" w:rsidR="00A330C9" w:rsidRPr="000A6F9A" w:rsidRDefault="00A330C9" w:rsidP="004239F6">
            <w:pPr>
              <w:pStyle w:val="rowtabella0"/>
              <w:jc w:val="center"/>
              <w:rPr>
                <w:color w:val="002060"/>
              </w:rPr>
            </w:pPr>
            <w:r w:rsidRPr="000A6F9A">
              <w:rPr>
                <w:color w:val="002060"/>
              </w:rPr>
              <w:t>0</w:t>
            </w:r>
          </w:p>
        </w:tc>
      </w:tr>
      <w:tr w:rsidR="00A330C9" w:rsidRPr="000A6F9A" w14:paraId="3B1E7169"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29751" w14:textId="77777777" w:rsidR="00A330C9" w:rsidRPr="000A6F9A" w:rsidRDefault="00A330C9" w:rsidP="004239F6">
            <w:pPr>
              <w:pStyle w:val="rowtabella0"/>
              <w:rPr>
                <w:color w:val="002060"/>
              </w:rPr>
            </w:pPr>
            <w:r w:rsidRPr="000A6F9A">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DEC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68F2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8AC0"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D69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48252"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511D" w14:textId="77777777" w:rsidR="00A330C9" w:rsidRPr="000A6F9A" w:rsidRDefault="00A330C9" w:rsidP="004239F6">
            <w:pPr>
              <w:pStyle w:val="rowtabella0"/>
              <w:jc w:val="center"/>
              <w:rPr>
                <w:color w:val="002060"/>
              </w:rPr>
            </w:pPr>
            <w:r w:rsidRPr="000A6F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B0C2" w14:textId="77777777" w:rsidR="00A330C9" w:rsidRPr="000A6F9A" w:rsidRDefault="00A330C9" w:rsidP="004239F6">
            <w:pPr>
              <w:pStyle w:val="rowtabella0"/>
              <w:jc w:val="center"/>
              <w:rPr>
                <w:color w:val="002060"/>
              </w:rPr>
            </w:pPr>
            <w:r w:rsidRPr="000A6F9A">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D99F" w14:textId="77777777" w:rsidR="00A330C9" w:rsidRPr="000A6F9A" w:rsidRDefault="00A330C9" w:rsidP="004239F6">
            <w:pPr>
              <w:pStyle w:val="rowtabella0"/>
              <w:jc w:val="center"/>
              <w:rPr>
                <w:color w:val="002060"/>
              </w:rPr>
            </w:pPr>
            <w:r w:rsidRPr="000A6F9A">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65C0" w14:textId="77777777" w:rsidR="00A330C9" w:rsidRPr="000A6F9A" w:rsidRDefault="00A330C9" w:rsidP="004239F6">
            <w:pPr>
              <w:pStyle w:val="rowtabella0"/>
              <w:jc w:val="center"/>
              <w:rPr>
                <w:color w:val="002060"/>
              </w:rPr>
            </w:pPr>
            <w:r w:rsidRPr="000A6F9A">
              <w:rPr>
                <w:color w:val="002060"/>
              </w:rPr>
              <w:t>0</w:t>
            </w:r>
          </w:p>
        </w:tc>
      </w:tr>
      <w:tr w:rsidR="00A330C9" w:rsidRPr="000A6F9A" w14:paraId="6A29490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189E3" w14:textId="77777777" w:rsidR="00A330C9" w:rsidRPr="000A6F9A" w:rsidRDefault="00A330C9" w:rsidP="004239F6">
            <w:pPr>
              <w:pStyle w:val="rowtabella0"/>
              <w:rPr>
                <w:color w:val="002060"/>
              </w:rPr>
            </w:pPr>
            <w:proofErr w:type="spellStart"/>
            <w:r w:rsidRPr="000A6F9A">
              <w:rPr>
                <w:color w:val="002060"/>
              </w:rPr>
              <w:t>sq.C</w:t>
            </w:r>
            <w:proofErr w:type="spellEnd"/>
            <w:r w:rsidRPr="000A6F9A">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7A8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FF5C"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569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EDD1"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5AA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3F1C"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06D7"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2EB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D655" w14:textId="77777777" w:rsidR="00A330C9" w:rsidRPr="000A6F9A" w:rsidRDefault="00A330C9" w:rsidP="004239F6">
            <w:pPr>
              <w:pStyle w:val="rowtabella0"/>
              <w:jc w:val="center"/>
              <w:rPr>
                <w:color w:val="002060"/>
              </w:rPr>
            </w:pPr>
            <w:r w:rsidRPr="000A6F9A">
              <w:rPr>
                <w:color w:val="002060"/>
              </w:rPr>
              <w:t>0</w:t>
            </w:r>
          </w:p>
        </w:tc>
      </w:tr>
      <w:tr w:rsidR="00A330C9" w:rsidRPr="000A6F9A" w14:paraId="745DAC73"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37CB1" w14:textId="77777777" w:rsidR="00A330C9" w:rsidRPr="000A6F9A" w:rsidRDefault="00A330C9" w:rsidP="004239F6">
            <w:pPr>
              <w:pStyle w:val="rowtabella0"/>
              <w:rPr>
                <w:color w:val="002060"/>
              </w:rPr>
            </w:pPr>
            <w:proofErr w:type="spellStart"/>
            <w:proofErr w:type="gramStart"/>
            <w:r w:rsidRPr="000A6F9A">
              <w:rPr>
                <w:color w:val="002060"/>
              </w:rPr>
              <w:t>sq.B</w:t>
            </w:r>
            <w:proofErr w:type="spellEnd"/>
            <w:proofErr w:type="gramEnd"/>
            <w:r w:rsidRPr="000A6F9A">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626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2C390"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435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BDF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B61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887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43A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585B"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755A" w14:textId="77777777" w:rsidR="00A330C9" w:rsidRPr="000A6F9A" w:rsidRDefault="00A330C9" w:rsidP="004239F6">
            <w:pPr>
              <w:pStyle w:val="rowtabella0"/>
              <w:jc w:val="center"/>
              <w:rPr>
                <w:color w:val="002060"/>
              </w:rPr>
            </w:pPr>
            <w:r w:rsidRPr="000A6F9A">
              <w:rPr>
                <w:color w:val="002060"/>
              </w:rPr>
              <w:t>0</w:t>
            </w:r>
          </w:p>
        </w:tc>
      </w:tr>
      <w:tr w:rsidR="00A330C9" w:rsidRPr="000A6F9A" w14:paraId="541B4578"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AD9ECE" w14:textId="77777777" w:rsidR="00A330C9" w:rsidRPr="000A6F9A" w:rsidRDefault="00A330C9" w:rsidP="004239F6">
            <w:pPr>
              <w:pStyle w:val="rowtabella0"/>
              <w:rPr>
                <w:color w:val="002060"/>
                <w:lang w:val="en-US"/>
              </w:rPr>
            </w:pPr>
            <w:proofErr w:type="spellStart"/>
            <w:r w:rsidRPr="000A6F9A">
              <w:rPr>
                <w:color w:val="002060"/>
                <w:lang w:val="en-US"/>
              </w:rPr>
              <w:t>sq.C</w:t>
            </w:r>
            <w:proofErr w:type="spellEnd"/>
            <w:r w:rsidRPr="000A6F9A">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21562"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348F"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114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F23D6"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A32F"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FEC4"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83FE"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C5D98"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8482" w14:textId="77777777" w:rsidR="00A330C9" w:rsidRPr="000A6F9A" w:rsidRDefault="00A330C9" w:rsidP="004239F6">
            <w:pPr>
              <w:pStyle w:val="rowtabella0"/>
              <w:jc w:val="center"/>
              <w:rPr>
                <w:color w:val="002060"/>
              </w:rPr>
            </w:pPr>
            <w:r w:rsidRPr="000A6F9A">
              <w:rPr>
                <w:color w:val="002060"/>
              </w:rPr>
              <w:t>0</w:t>
            </w:r>
          </w:p>
        </w:tc>
      </w:tr>
    </w:tbl>
    <w:p w14:paraId="3544E90E" w14:textId="77777777" w:rsidR="00A330C9" w:rsidRPr="000A6F9A" w:rsidRDefault="00A330C9" w:rsidP="00A330C9">
      <w:pPr>
        <w:pStyle w:val="breakline"/>
        <w:rPr>
          <w:rFonts w:eastAsiaTheme="minorEastAsia"/>
          <w:color w:val="002060"/>
        </w:rPr>
      </w:pPr>
    </w:p>
    <w:p w14:paraId="2FAD9D79" w14:textId="77777777" w:rsidR="00A330C9" w:rsidRPr="000A6F9A" w:rsidRDefault="00A330C9" w:rsidP="00A330C9">
      <w:pPr>
        <w:pStyle w:val="breakline"/>
        <w:rPr>
          <w:color w:val="002060"/>
        </w:rPr>
      </w:pPr>
    </w:p>
    <w:p w14:paraId="327EE733" w14:textId="77777777" w:rsidR="00A330C9" w:rsidRPr="000A6F9A" w:rsidRDefault="00A330C9" w:rsidP="00A330C9">
      <w:pPr>
        <w:pStyle w:val="sottotitolocampionato10"/>
        <w:rPr>
          <w:color w:val="002060"/>
        </w:rPr>
      </w:pPr>
      <w:r w:rsidRPr="000A6F9A">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30C9" w:rsidRPr="000A6F9A" w14:paraId="0E706A9C" w14:textId="77777777" w:rsidTr="004239F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86ADD" w14:textId="77777777" w:rsidR="00A330C9" w:rsidRPr="000A6F9A" w:rsidRDefault="00A330C9" w:rsidP="004239F6">
            <w:pPr>
              <w:pStyle w:val="headertabella0"/>
              <w:rPr>
                <w:color w:val="002060"/>
              </w:rPr>
            </w:pPr>
            <w:r w:rsidRPr="000A6F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88A3C" w14:textId="77777777" w:rsidR="00A330C9" w:rsidRPr="000A6F9A" w:rsidRDefault="00A330C9" w:rsidP="004239F6">
            <w:pPr>
              <w:pStyle w:val="headertabella0"/>
              <w:rPr>
                <w:color w:val="002060"/>
              </w:rPr>
            </w:pPr>
            <w:r w:rsidRPr="000A6F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BF37D" w14:textId="77777777" w:rsidR="00A330C9" w:rsidRPr="000A6F9A" w:rsidRDefault="00A330C9" w:rsidP="004239F6">
            <w:pPr>
              <w:pStyle w:val="headertabella0"/>
              <w:rPr>
                <w:color w:val="002060"/>
              </w:rPr>
            </w:pPr>
            <w:r w:rsidRPr="000A6F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8FE7D" w14:textId="77777777" w:rsidR="00A330C9" w:rsidRPr="000A6F9A" w:rsidRDefault="00A330C9" w:rsidP="004239F6">
            <w:pPr>
              <w:pStyle w:val="headertabella0"/>
              <w:rPr>
                <w:color w:val="002060"/>
              </w:rPr>
            </w:pPr>
            <w:r w:rsidRPr="000A6F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7F9D2" w14:textId="77777777" w:rsidR="00A330C9" w:rsidRPr="000A6F9A" w:rsidRDefault="00A330C9" w:rsidP="004239F6">
            <w:pPr>
              <w:pStyle w:val="headertabella0"/>
              <w:rPr>
                <w:color w:val="002060"/>
              </w:rPr>
            </w:pPr>
            <w:r w:rsidRPr="000A6F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7C327" w14:textId="77777777" w:rsidR="00A330C9" w:rsidRPr="000A6F9A" w:rsidRDefault="00A330C9" w:rsidP="004239F6">
            <w:pPr>
              <w:pStyle w:val="headertabella0"/>
              <w:rPr>
                <w:color w:val="002060"/>
              </w:rPr>
            </w:pPr>
            <w:r w:rsidRPr="000A6F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6B583" w14:textId="77777777" w:rsidR="00A330C9" w:rsidRPr="000A6F9A" w:rsidRDefault="00A330C9" w:rsidP="004239F6">
            <w:pPr>
              <w:pStyle w:val="headertabella0"/>
              <w:rPr>
                <w:color w:val="002060"/>
              </w:rPr>
            </w:pPr>
            <w:r w:rsidRPr="000A6F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E56A8" w14:textId="77777777" w:rsidR="00A330C9" w:rsidRPr="000A6F9A" w:rsidRDefault="00A330C9" w:rsidP="004239F6">
            <w:pPr>
              <w:pStyle w:val="headertabella0"/>
              <w:rPr>
                <w:color w:val="002060"/>
              </w:rPr>
            </w:pPr>
            <w:r w:rsidRPr="000A6F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2C72" w14:textId="77777777" w:rsidR="00A330C9" w:rsidRPr="000A6F9A" w:rsidRDefault="00A330C9" w:rsidP="004239F6">
            <w:pPr>
              <w:pStyle w:val="headertabella0"/>
              <w:rPr>
                <w:color w:val="002060"/>
              </w:rPr>
            </w:pPr>
            <w:r w:rsidRPr="000A6F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8DAD8" w14:textId="77777777" w:rsidR="00A330C9" w:rsidRPr="000A6F9A" w:rsidRDefault="00A330C9" w:rsidP="004239F6">
            <w:pPr>
              <w:pStyle w:val="headertabella0"/>
              <w:rPr>
                <w:color w:val="002060"/>
              </w:rPr>
            </w:pPr>
            <w:r w:rsidRPr="000A6F9A">
              <w:rPr>
                <w:color w:val="002060"/>
              </w:rPr>
              <w:t>PE</w:t>
            </w:r>
          </w:p>
        </w:tc>
      </w:tr>
      <w:tr w:rsidR="00A330C9" w:rsidRPr="000A6F9A" w14:paraId="3F5D631D" w14:textId="77777777" w:rsidTr="004239F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B6A9DB" w14:textId="77777777" w:rsidR="00A330C9" w:rsidRPr="000A6F9A" w:rsidRDefault="00A330C9" w:rsidP="004239F6">
            <w:pPr>
              <w:pStyle w:val="rowtabella0"/>
              <w:rPr>
                <w:color w:val="002060"/>
              </w:rPr>
            </w:pPr>
            <w:r w:rsidRPr="000A6F9A">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FF77" w14:textId="77777777" w:rsidR="00A330C9" w:rsidRPr="000A6F9A" w:rsidRDefault="00A330C9" w:rsidP="004239F6">
            <w:pPr>
              <w:pStyle w:val="rowtabella0"/>
              <w:jc w:val="center"/>
              <w:rPr>
                <w:color w:val="002060"/>
              </w:rPr>
            </w:pPr>
            <w:r w:rsidRPr="000A6F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B47F4"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3FAC" w14:textId="77777777" w:rsidR="00A330C9" w:rsidRPr="000A6F9A" w:rsidRDefault="00A330C9" w:rsidP="004239F6">
            <w:pPr>
              <w:pStyle w:val="rowtabella0"/>
              <w:jc w:val="center"/>
              <w:rPr>
                <w:color w:val="002060"/>
              </w:rPr>
            </w:pPr>
            <w:r w:rsidRPr="000A6F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6FC5"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9A95"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FA94" w14:textId="77777777" w:rsidR="00A330C9" w:rsidRPr="000A6F9A" w:rsidRDefault="00A330C9" w:rsidP="004239F6">
            <w:pPr>
              <w:pStyle w:val="rowtabella0"/>
              <w:jc w:val="center"/>
              <w:rPr>
                <w:color w:val="002060"/>
              </w:rPr>
            </w:pPr>
            <w:r w:rsidRPr="000A6F9A">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ADF4D" w14:textId="77777777" w:rsidR="00A330C9" w:rsidRPr="000A6F9A" w:rsidRDefault="00A330C9" w:rsidP="004239F6">
            <w:pPr>
              <w:pStyle w:val="rowtabella0"/>
              <w:jc w:val="center"/>
              <w:rPr>
                <w:color w:val="002060"/>
              </w:rPr>
            </w:pPr>
            <w:r w:rsidRPr="000A6F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5726" w14:textId="77777777" w:rsidR="00A330C9" w:rsidRPr="000A6F9A" w:rsidRDefault="00A330C9" w:rsidP="004239F6">
            <w:pPr>
              <w:pStyle w:val="rowtabella0"/>
              <w:jc w:val="center"/>
              <w:rPr>
                <w:color w:val="002060"/>
              </w:rPr>
            </w:pPr>
            <w:r w:rsidRPr="000A6F9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4644" w14:textId="77777777" w:rsidR="00A330C9" w:rsidRPr="000A6F9A" w:rsidRDefault="00A330C9" w:rsidP="004239F6">
            <w:pPr>
              <w:pStyle w:val="rowtabella0"/>
              <w:jc w:val="center"/>
              <w:rPr>
                <w:color w:val="002060"/>
              </w:rPr>
            </w:pPr>
            <w:r w:rsidRPr="000A6F9A">
              <w:rPr>
                <w:color w:val="002060"/>
              </w:rPr>
              <w:t>0</w:t>
            </w:r>
          </w:p>
        </w:tc>
      </w:tr>
      <w:tr w:rsidR="00A330C9" w:rsidRPr="000A6F9A" w14:paraId="1AE887C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B02327" w14:textId="77777777" w:rsidR="00A330C9" w:rsidRPr="000A6F9A" w:rsidRDefault="00A330C9" w:rsidP="004239F6">
            <w:pPr>
              <w:pStyle w:val="rowtabella0"/>
              <w:rPr>
                <w:color w:val="002060"/>
              </w:rPr>
            </w:pPr>
            <w:r w:rsidRPr="000A6F9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8449"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C946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E98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4C5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61EC"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E7D1E" w14:textId="77777777" w:rsidR="00A330C9" w:rsidRPr="000A6F9A" w:rsidRDefault="00A330C9" w:rsidP="004239F6">
            <w:pPr>
              <w:pStyle w:val="rowtabella0"/>
              <w:jc w:val="center"/>
              <w:rPr>
                <w:color w:val="002060"/>
              </w:rPr>
            </w:pPr>
            <w:r w:rsidRPr="000A6F9A">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2AE54"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C2D5" w14:textId="77777777" w:rsidR="00A330C9" w:rsidRPr="000A6F9A" w:rsidRDefault="00A330C9" w:rsidP="004239F6">
            <w:pPr>
              <w:pStyle w:val="rowtabella0"/>
              <w:jc w:val="center"/>
              <w:rPr>
                <w:color w:val="002060"/>
              </w:rPr>
            </w:pPr>
            <w:r w:rsidRPr="000A6F9A">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1197" w14:textId="77777777" w:rsidR="00A330C9" w:rsidRPr="000A6F9A" w:rsidRDefault="00A330C9" w:rsidP="004239F6">
            <w:pPr>
              <w:pStyle w:val="rowtabella0"/>
              <w:jc w:val="center"/>
              <w:rPr>
                <w:color w:val="002060"/>
              </w:rPr>
            </w:pPr>
            <w:r w:rsidRPr="000A6F9A">
              <w:rPr>
                <w:color w:val="002060"/>
              </w:rPr>
              <w:t>0</w:t>
            </w:r>
          </w:p>
        </w:tc>
      </w:tr>
      <w:tr w:rsidR="00A330C9" w:rsidRPr="000A6F9A" w14:paraId="1A2254EC"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DA06D" w14:textId="77777777" w:rsidR="00A330C9" w:rsidRPr="000A6F9A" w:rsidRDefault="00A330C9" w:rsidP="004239F6">
            <w:pPr>
              <w:pStyle w:val="rowtabella0"/>
              <w:rPr>
                <w:color w:val="002060"/>
              </w:rPr>
            </w:pPr>
            <w:r w:rsidRPr="000A6F9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06C35" w14:textId="77777777" w:rsidR="00A330C9" w:rsidRPr="000A6F9A" w:rsidRDefault="00A330C9" w:rsidP="004239F6">
            <w:pPr>
              <w:pStyle w:val="rowtabella0"/>
              <w:jc w:val="center"/>
              <w:rPr>
                <w:color w:val="002060"/>
              </w:rPr>
            </w:pPr>
            <w:r w:rsidRPr="000A6F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1BB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71D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696A6"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46D4"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1BC4" w14:textId="77777777" w:rsidR="00A330C9" w:rsidRPr="000A6F9A" w:rsidRDefault="00A330C9" w:rsidP="004239F6">
            <w:pPr>
              <w:pStyle w:val="rowtabella0"/>
              <w:jc w:val="center"/>
              <w:rPr>
                <w:color w:val="002060"/>
              </w:rPr>
            </w:pPr>
            <w:r w:rsidRPr="000A6F9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057E" w14:textId="77777777" w:rsidR="00A330C9" w:rsidRPr="000A6F9A" w:rsidRDefault="00A330C9" w:rsidP="004239F6">
            <w:pPr>
              <w:pStyle w:val="rowtabella0"/>
              <w:jc w:val="center"/>
              <w:rPr>
                <w:color w:val="002060"/>
              </w:rPr>
            </w:pPr>
            <w:r w:rsidRPr="000A6F9A">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DA410"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EC3A" w14:textId="77777777" w:rsidR="00A330C9" w:rsidRPr="000A6F9A" w:rsidRDefault="00A330C9" w:rsidP="004239F6">
            <w:pPr>
              <w:pStyle w:val="rowtabella0"/>
              <w:jc w:val="center"/>
              <w:rPr>
                <w:color w:val="002060"/>
              </w:rPr>
            </w:pPr>
            <w:r w:rsidRPr="000A6F9A">
              <w:rPr>
                <w:color w:val="002060"/>
              </w:rPr>
              <w:t>0</w:t>
            </w:r>
          </w:p>
        </w:tc>
      </w:tr>
      <w:tr w:rsidR="00A330C9" w:rsidRPr="000A6F9A" w14:paraId="2A6B448F"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0B222" w14:textId="77777777" w:rsidR="00A330C9" w:rsidRPr="000A6F9A" w:rsidRDefault="00A330C9" w:rsidP="004239F6">
            <w:pPr>
              <w:pStyle w:val="rowtabella0"/>
              <w:rPr>
                <w:color w:val="002060"/>
              </w:rPr>
            </w:pPr>
            <w:r w:rsidRPr="000A6F9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E985F"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3C11"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43EC"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9637"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A1E1"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3624"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D13A" w14:textId="77777777" w:rsidR="00A330C9" w:rsidRPr="000A6F9A" w:rsidRDefault="00A330C9" w:rsidP="004239F6">
            <w:pPr>
              <w:pStyle w:val="rowtabella0"/>
              <w:jc w:val="center"/>
              <w:rPr>
                <w:color w:val="002060"/>
              </w:rPr>
            </w:pPr>
            <w:r w:rsidRPr="000A6F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8938"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F971" w14:textId="77777777" w:rsidR="00A330C9" w:rsidRPr="000A6F9A" w:rsidRDefault="00A330C9" w:rsidP="004239F6">
            <w:pPr>
              <w:pStyle w:val="rowtabella0"/>
              <w:jc w:val="center"/>
              <w:rPr>
                <w:color w:val="002060"/>
              </w:rPr>
            </w:pPr>
            <w:r w:rsidRPr="000A6F9A">
              <w:rPr>
                <w:color w:val="002060"/>
              </w:rPr>
              <w:t>0</w:t>
            </w:r>
          </w:p>
        </w:tc>
      </w:tr>
      <w:tr w:rsidR="00A330C9" w:rsidRPr="000A6F9A" w14:paraId="0C43F68B"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1F9FD" w14:textId="77777777" w:rsidR="00A330C9" w:rsidRPr="000A6F9A" w:rsidRDefault="00A330C9" w:rsidP="004239F6">
            <w:pPr>
              <w:pStyle w:val="rowtabella0"/>
              <w:rPr>
                <w:color w:val="002060"/>
              </w:rPr>
            </w:pPr>
            <w:r w:rsidRPr="000A6F9A">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4929" w14:textId="77777777" w:rsidR="00A330C9" w:rsidRPr="000A6F9A" w:rsidRDefault="00A330C9" w:rsidP="004239F6">
            <w:pPr>
              <w:pStyle w:val="rowtabella0"/>
              <w:jc w:val="center"/>
              <w:rPr>
                <w:color w:val="002060"/>
              </w:rPr>
            </w:pPr>
            <w:r w:rsidRPr="000A6F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7319"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71AE" w14:textId="77777777" w:rsidR="00A330C9" w:rsidRPr="000A6F9A" w:rsidRDefault="00A330C9" w:rsidP="004239F6">
            <w:pPr>
              <w:pStyle w:val="rowtabella0"/>
              <w:jc w:val="center"/>
              <w:rPr>
                <w:color w:val="002060"/>
              </w:rPr>
            </w:pPr>
            <w:r w:rsidRPr="000A6F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F3C3"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02143"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8BB43" w14:textId="77777777" w:rsidR="00A330C9" w:rsidRPr="000A6F9A" w:rsidRDefault="00A330C9" w:rsidP="004239F6">
            <w:pPr>
              <w:pStyle w:val="rowtabella0"/>
              <w:jc w:val="center"/>
              <w:rPr>
                <w:color w:val="002060"/>
              </w:rPr>
            </w:pPr>
            <w:r w:rsidRPr="000A6F9A">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F4D3" w14:textId="77777777" w:rsidR="00A330C9" w:rsidRPr="000A6F9A" w:rsidRDefault="00A330C9" w:rsidP="004239F6">
            <w:pPr>
              <w:pStyle w:val="rowtabella0"/>
              <w:jc w:val="center"/>
              <w:rPr>
                <w:color w:val="002060"/>
              </w:rPr>
            </w:pPr>
            <w:r w:rsidRPr="000A6F9A">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0350" w14:textId="77777777" w:rsidR="00A330C9" w:rsidRPr="000A6F9A" w:rsidRDefault="00A330C9" w:rsidP="004239F6">
            <w:pPr>
              <w:pStyle w:val="rowtabella0"/>
              <w:jc w:val="center"/>
              <w:rPr>
                <w:color w:val="002060"/>
              </w:rPr>
            </w:pPr>
            <w:r w:rsidRPr="000A6F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90AE6" w14:textId="77777777" w:rsidR="00A330C9" w:rsidRPr="000A6F9A" w:rsidRDefault="00A330C9" w:rsidP="004239F6">
            <w:pPr>
              <w:pStyle w:val="rowtabella0"/>
              <w:jc w:val="center"/>
              <w:rPr>
                <w:color w:val="002060"/>
              </w:rPr>
            </w:pPr>
            <w:r w:rsidRPr="000A6F9A">
              <w:rPr>
                <w:color w:val="002060"/>
              </w:rPr>
              <w:t>0</w:t>
            </w:r>
          </w:p>
        </w:tc>
      </w:tr>
      <w:tr w:rsidR="00A330C9" w:rsidRPr="000A6F9A" w14:paraId="47BB0746"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5F5EF" w14:textId="77777777" w:rsidR="00A330C9" w:rsidRPr="000A6F9A" w:rsidRDefault="00A330C9" w:rsidP="004239F6">
            <w:pPr>
              <w:pStyle w:val="rowtabella0"/>
              <w:rPr>
                <w:color w:val="002060"/>
              </w:rPr>
            </w:pPr>
            <w:r w:rsidRPr="000A6F9A">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9795" w14:textId="77777777" w:rsidR="00A330C9" w:rsidRPr="000A6F9A" w:rsidRDefault="00A330C9" w:rsidP="004239F6">
            <w:pPr>
              <w:pStyle w:val="rowtabella0"/>
              <w:jc w:val="center"/>
              <w:rPr>
                <w:color w:val="002060"/>
              </w:rPr>
            </w:pPr>
            <w:r w:rsidRPr="000A6F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0D1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FCA8" w14:textId="77777777" w:rsidR="00A330C9" w:rsidRPr="000A6F9A" w:rsidRDefault="00A330C9" w:rsidP="004239F6">
            <w:pPr>
              <w:pStyle w:val="rowtabella0"/>
              <w:jc w:val="center"/>
              <w:rPr>
                <w:color w:val="002060"/>
              </w:rPr>
            </w:pPr>
            <w:r w:rsidRPr="000A6F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6F95"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86399" w14:textId="77777777" w:rsidR="00A330C9" w:rsidRPr="000A6F9A" w:rsidRDefault="00A330C9" w:rsidP="004239F6">
            <w:pPr>
              <w:pStyle w:val="rowtabella0"/>
              <w:jc w:val="center"/>
              <w:rPr>
                <w:color w:val="002060"/>
              </w:rPr>
            </w:pPr>
            <w:r w:rsidRPr="000A6F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1AE77" w14:textId="77777777" w:rsidR="00A330C9" w:rsidRPr="000A6F9A" w:rsidRDefault="00A330C9" w:rsidP="004239F6">
            <w:pPr>
              <w:pStyle w:val="rowtabella0"/>
              <w:jc w:val="center"/>
              <w:rPr>
                <w:color w:val="002060"/>
              </w:rPr>
            </w:pPr>
            <w:r w:rsidRPr="000A6F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C274" w14:textId="77777777" w:rsidR="00A330C9" w:rsidRPr="000A6F9A" w:rsidRDefault="00A330C9" w:rsidP="004239F6">
            <w:pPr>
              <w:pStyle w:val="rowtabella0"/>
              <w:jc w:val="center"/>
              <w:rPr>
                <w:color w:val="002060"/>
              </w:rPr>
            </w:pPr>
            <w:r w:rsidRPr="000A6F9A">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B0F5"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9886" w14:textId="77777777" w:rsidR="00A330C9" w:rsidRPr="000A6F9A" w:rsidRDefault="00A330C9" w:rsidP="004239F6">
            <w:pPr>
              <w:pStyle w:val="rowtabella0"/>
              <w:jc w:val="center"/>
              <w:rPr>
                <w:color w:val="002060"/>
              </w:rPr>
            </w:pPr>
            <w:r w:rsidRPr="000A6F9A">
              <w:rPr>
                <w:color w:val="002060"/>
              </w:rPr>
              <w:t>0</w:t>
            </w:r>
          </w:p>
        </w:tc>
      </w:tr>
      <w:tr w:rsidR="00A330C9" w:rsidRPr="000A6F9A" w14:paraId="108B3E47"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E3EA" w14:textId="77777777" w:rsidR="00A330C9" w:rsidRPr="000A6F9A" w:rsidRDefault="00A330C9" w:rsidP="004239F6">
            <w:pPr>
              <w:pStyle w:val="rowtabella0"/>
              <w:rPr>
                <w:color w:val="002060"/>
              </w:rPr>
            </w:pPr>
            <w:r w:rsidRPr="000A6F9A">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7FE6" w14:textId="77777777" w:rsidR="00A330C9" w:rsidRPr="000A6F9A" w:rsidRDefault="00A330C9" w:rsidP="004239F6">
            <w:pPr>
              <w:pStyle w:val="rowtabella0"/>
              <w:jc w:val="center"/>
              <w:rPr>
                <w:color w:val="002060"/>
              </w:rPr>
            </w:pPr>
            <w:r w:rsidRPr="000A6F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3FA6"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7369"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4E26"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1DAD3" w14:textId="77777777" w:rsidR="00A330C9" w:rsidRPr="000A6F9A" w:rsidRDefault="00A330C9" w:rsidP="004239F6">
            <w:pPr>
              <w:pStyle w:val="rowtabella0"/>
              <w:jc w:val="center"/>
              <w:rPr>
                <w:color w:val="002060"/>
              </w:rPr>
            </w:pPr>
            <w:r w:rsidRPr="000A6F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B462" w14:textId="77777777" w:rsidR="00A330C9" w:rsidRPr="000A6F9A" w:rsidRDefault="00A330C9" w:rsidP="004239F6">
            <w:pPr>
              <w:pStyle w:val="rowtabella0"/>
              <w:jc w:val="center"/>
              <w:rPr>
                <w:color w:val="002060"/>
              </w:rPr>
            </w:pPr>
            <w:r w:rsidRPr="000A6F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E460" w14:textId="77777777" w:rsidR="00A330C9" w:rsidRPr="000A6F9A" w:rsidRDefault="00A330C9" w:rsidP="004239F6">
            <w:pPr>
              <w:pStyle w:val="rowtabella0"/>
              <w:jc w:val="center"/>
              <w:rPr>
                <w:color w:val="002060"/>
              </w:rPr>
            </w:pPr>
            <w:r w:rsidRPr="000A6F9A">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0960"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A5AD5" w14:textId="77777777" w:rsidR="00A330C9" w:rsidRPr="000A6F9A" w:rsidRDefault="00A330C9" w:rsidP="004239F6">
            <w:pPr>
              <w:pStyle w:val="rowtabella0"/>
              <w:jc w:val="center"/>
              <w:rPr>
                <w:color w:val="002060"/>
              </w:rPr>
            </w:pPr>
            <w:r w:rsidRPr="000A6F9A">
              <w:rPr>
                <w:color w:val="002060"/>
              </w:rPr>
              <w:t>0</w:t>
            </w:r>
          </w:p>
        </w:tc>
      </w:tr>
      <w:tr w:rsidR="00A330C9" w:rsidRPr="000A6F9A" w14:paraId="7777B73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0D34E" w14:textId="77777777" w:rsidR="00A330C9" w:rsidRPr="000A6F9A" w:rsidRDefault="00A330C9" w:rsidP="004239F6">
            <w:pPr>
              <w:pStyle w:val="rowtabella0"/>
              <w:rPr>
                <w:color w:val="002060"/>
              </w:rPr>
            </w:pPr>
            <w:r w:rsidRPr="000A6F9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22F0"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3598"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CAFB" w14:textId="77777777" w:rsidR="00A330C9" w:rsidRPr="000A6F9A" w:rsidRDefault="00A330C9" w:rsidP="004239F6">
            <w:pPr>
              <w:pStyle w:val="rowtabella0"/>
              <w:jc w:val="center"/>
              <w:rPr>
                <w:color w:val="002060"/>
              </w:rPr>
            </w:pPr>
            <w:r w:rsidRPr="000A6F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D2F3"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B754"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DF70" w14:textId="77777777" w:rsidR="00A330C9" w:rsidRPr="000A6F9A" w:rsidRDefault="00A330C9" w:rsidP="004239F6">
            <w:pPr>
              <w:pStyle w:val="rowtabella0"/>
              <w:jc w:val="center"/>
              <w:rPr>
                <w:color w:val="002060"/>
              </w:rPr>
            </w:pPr>
            <w:r w:rsidRPr="000A6F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C84B" w14:textId="77777777" w:rsidR="00A330C9" w:rsidRPr="000A6F9A" w:rsidRDefault="00A330C9" w:rsidP="004239F6">
            <w:pPr>
              <w:pStyle w:val="rowtabella0"/>
              <w:jc w:val="center"/>
              <w:rPr>
                <w:color w:val="002060"/>
              </w:rPr>
            </w:pPr>
            <w:r w:rsidRPr="000A6F9A">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1C1C9" w14:textId="77777777" w:rsidR="00A330C9" w:rsidRPr="000A6F9A" w:rsidRDefault="00A330C9" w:rsidP="004239F6">
            <w:pPr>
              <w:pStyle w:val="rowtabella0"/>
              <w:jc w:val="center"/>
              <w:rPr>
                <w:color w:val="002060"/>
              </w:rPr>
            </w:pPr>
            <w:r w:rsidRPr="000A6F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3FC01" w14:textId="77777777" w:rsidR="00A330C9" w:rsidRPr="000A6F9A" w:rsidRDefault="00A330C9" w:rsidP="004239F6">
            <w:pPr>
              <w:pStyle w:val="rowtabella0"/>
              <w:jc w:val="center"/>
              <w:rPr>
                <w:color w:val="002060"/>
              </w:rPr>
            </w:pPr>
            <w:r w:rsidRPr="000A6F9A">
              <w:rPr>
                <w:color w:val="002060"/>
              </w:rPr>
              <w:t>2</w:t>
            </w:r>
          </w:p>
        </w:tc>
      </w:tr>
      <w:tr w:rsidR="00A330C9" w:rsidRPr="000A6F9A" w14:paraId="6269AC75" w14:textId="77777777" w:rsidTr="004239F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C6E67" w14:textId="77777777" w:rsidR="00A330C9" w:rsidRPr="000A6F9A" w:rsidRDefault="00A330C9" w:rsidP="004239F6">
            <w:pPr>
              <w:pStyle w:val="rowtabella0"/>
              <w:rPr>
                <w:color w:val="002060"/>
              </w:rPr>
            </w:pPr>
            <w:r w:rsidRPr="000A6F9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452E3" w14:textId="77777777" w:rsidR="00A330C9" w:rsidRPr="000A6F9A" w:rsidRDefault="00A330C9" w:rsidP="004239F6">
            <w:pPr>
              <w:pStyle w:val="rowtabella0"/>
              <w:jc w:val="center"/>
              <w:rPr>
                <w:color w:val="002060"/>
              </w:rPr>
            </w:pPr>
            <w:r w:rsidRPr="000A6F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B6C3"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C510D" w14:textId="77777777" w:rsidR="00A330C9" w:rsidRPr="000A6F9A" w:rsidRDefault="00A330C9" w:rsidP="004239F6">
            <w:pPr>
              <w:pStyle w:val="rowtabella0"/>
              <w:jc w:val="center"/>
              <w:rPr>
                <w:color w:val="002060"/>
              </w:rPr>
            </w:pPr>
            <w:r w:rsidRPr="000A6F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1D04" w14:textId="77777777" w:rsidR="00A330C9" w:rsidRPr="000A6F9A" w:rsidRDefault="00A330C9" w:rsidP="004239F6">
            <w:pPr>
              <w:pStyle w:val="rowtabella0"/>
              <w:jc w:val="center"/>
              <w:rPr>
                <w:color w:val="002060"/>
              </w:rPr>
            </w:pPr>
            <w:r w:rsidRPr="000A6F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EC43" w14:textId="77777777" w:rsidR="00A330C9" w:rsidRPr="000A6F9A" w:rsidRDefault="00A330C9" w:rsidP="004239F6">
            <w:pPr>
              <w:pStyle w:val="rowtabella0"/>
              <w:jc w:val="center"/>
              <w:rPr>
                <w:color w:val="002060"/>
              </w:rPr>
            </w:pPr>
            <w:r w:rsidRPr="000A6F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7699" w14:textId="77777777" w:rsidR="00A330C9" w:rsidRPr="000A6F9A" w:rsidRDefault="00A330C9" w:rsidP="004239F6">
            <w:pPr>
              <w:pStyle w:val="rowtabella0"/>
              <w:jc w:val="center"/>
              <w:rPr>
                <w:color w:val="002060"/>
              </w:rPr>
            </w:pPr>
            <w:r w:rsidRPr="000A6F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7E28" w14:textId="77777777" w:rsidR="00A330C9" w:rsidRPr="000A6F9A" w:rsidRDefault="00A330C9" w:rsidP="004239F6">
            <w:pPr>
              <w:pStyle w:val="rowtabella0"/>
              <w:jc w:val="center"/>
              <w:rPr>
                <w:color w:val="002060"/>
              </w:rPr>
            </w:pPr>
            <w:r w:rsidRPr="000A6F9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B5AD" w14:textId="77777777" w:rsidR="00A330C9" w:rsidRPr="000A6F9A" w:rsidRDefault="00A330C9" w:rsidP="004239F6">
            <w:pPr>
              <w:pStyle w:val="rowtabella0"/>
              <w:jc w:val="center"/>
              <w:rPr>
                <w:color w:val="002060"/>
              </w:rPr>
            </w:pPr>
            <w:r w:rsidRPr="000A6F9A">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6BF6" w14:textId="77777777" w:rsidR="00A330C9" w:rsidRPr="000A6F9A" w:rsidRDefault="00A330C9" w:rsidP="004239F6">
            <w:pPr>
              <w:pStyle w:val="rowtabella0"/>
              <w:jc w:val="center"/>
              <w:rPr>
                <w:color w:val="002060"/>
              </w:rPr>
            </w:pPr>
            <w:r w:rsidRPr="000A6F9A">
              <w:rPr>
                <w:color w:val="002060"/>
              </w:rPr>
              <w:t>0</w:t>
            </w:r>
          </w:p>
        </w:tc>
      </w:tr>
      <w:tr w:rsidR="00A330C9" w:rsidRPr="000A6F9A" w14:paraId="09CE0239" w14:textId="77777777" w:rsidTr="004239F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9FA85" w14:textId="77777777" w:rsidR="00A330C9" w:rsidRPr="000A6F9A" w:rsidRDefault="00A330C9" w:rsidP="004239F6">
            <w:pPr>
              <w:pStyle w:val="rowtabella0"/>
              <w:rPr>
                <w:color w:val="002060"/>
              </w:rPr>
            </w:pPr>
            <w:r w:rsidRPr="000A6F9A">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C7704" w14:textId="77777777" w:rsidR="00A330C9" w:rsidRPr="000A6F9A" w:rsidRDefault="00A330C9" w:rsidP="004239F6">
            <w:pPr>
              <w:pStyle w:val="rowtabella0"/>
              <w:jc w:val="center"/>
              <w:rPr>
                <w:color w:val="002060"/>
              </w:rPr>
            </w:pPr>
            <w:r w:rsidRPr="000A6F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E9EDB" w14:textId="77777777" w:rsidR="00A330C9" w:rsidRPr="000A6F9A" w:rsidRDefault="00A330C9" w:rsidP="004239F6">
            <w:pPr>
              <w:pStyle w:val="rowtabella0"/>
              <w:jc w:val="center"/>
              <w:rPr>
                <w:color w:val="002060"/>
              </w:rPr>
            </w:pPr>
            <w:r w:rsidRPr="000A6F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11F8E" w14:textId="77777777" w:rsidR="00A330C9" w:rsidRPr="000A6F9A" w:rsidRDefault="00A330C9" w:rsidP="004239F6">
            <w:pPr>
              <w:pStyle w:val="rowtabella0"/>
              <w:jc w:val="center"/>
              <w:rPr>
                <w:color w:val="002060"/>
              </w:rPr>
            </w:pPr>
            <w:r w:rsidRPr="000A6F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8F4A" w14:textId="77777777" w:rsidR="00A330C9" w:rsidRPr="000A6F9A" w:rsidRDefault="00A330C9" w:rsidP="004239F6">
            <w:pPr>
              <w:pStyle w:val="rowtabella0"/>
              <w:jc w:val="center"/>
              <w:rPr>
                <w:color w:val="002060"/>
              </w:rPr>
            </w:pPr>
            <w:r w:rsidRPr="000A6F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B15F" w14:textId="77777777" w:rsidR="00A330C9" w:rsidRPr="000A6F9A" w:rsidRDefault="00A330C9" w:rsidP="004239F6">
            <w:pPr>
              <w:pStyle w:val="rowtabella0"/>
              <w:jc w:val="center"/>
              <w:rPr>
                <w:color w:val="002060"/>
              </w:rPr>
            </w:pPr>
            <w:r w:rsidRPr="000A6F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58CA" w14:textId="77777777" w:rsidR="00A330C9" w:rsidRPr="000A6F9A" w:rsidRDefault="00A330C9" w:rsidP="004239F6">
            <w:pPr>
              <w:pStyle w:val="rowtabella0"/>
              <w:jc w:val="center"/>
              <w:rPr>
                <w:color w:val="002060"/>
              </w:rPr>
            </w:pPr>
            <w:r w:rsidRPr="000A6F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8F79A" w14:textId="77777777" w:rsidR="00A330C9" w:rsidRPr="000A6F9A" w:rsidRDefault="00A330C9" w:rsidP="004239F6">
            <w:pPr>
              <w:pStyle w:val="rowtabella0"/>
              <w:jc w:val="center"/>
              <w:rPr>
                <w:color w:val="002060"/>
              </w:rPr>
            </w:pPr>
            <w:r w:rsidRPr="000A6F9A">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FADF4" w14:textId="77777777" w:rsidR="00A330C9" w:rsidRPr="000A6F9A" w:rsidRDefault="00A330C9" w:rsidP="004239F6">
            <w:pPr>
              <w:pStyle w:val="rowtabella0"/>
              <w:jc w:val="center"/>
              <w:rPr>
                <w:color w:val="002060"/>
              </w:rPr>
            </w:pPr>
            <w:r w:rsidRPr="000A6F9A">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14FC6" w14:textId="77777777" w:rsidR="00A330C9" w:rsidRPr="000A6F9A" w:rsidRDefault="00A330C9" w:rsidP="004239F6">
            <w:pPr>
              <w:pStyle w:val="rowtabella0"/>
              <w:jc w:val="center"/>
              <w:rPr>
                <w:color w:val="002060"/>
              </w:rPr>
            </w:pPr>
            <w:r w:rsidRPr="000A6F9A">
              <w:rPr>
                <w:color w:val="002060"/>
              </w:rPr>
              <w:t>0</w:t>
            </w:r>
          </w:p>
        </w:tc>
      </w:tr>
    </w:tbl>
    <w:p w14:paraId="3F380D63" w14:textId="77777777" w:rsidR="00A330C9" w:rsidRPr="000A6F9A" w:rsidRDefault="00A330C9" w:rsidP="00A330C9">
      <w:pPr>
        <w:pStyle w:val="breakline"/>
        <w:rPr>
          <w:rFonts w:eastAsiaTheme="minorEastAsia"/>
          <w:color w:val="002060"/>
        </w:rPr>
      </w:pPr>
    </w:p>
    <w:p w14:paraId="64667025" w14:textId="77777777" w:rsidR="00A330C9" w:rsidRPr="000A6F9A" w:rsidRDefault="00A330C9" w:rsidP="00A330C9">
      <w:pPr>
        <w:pStyle w:val="titoloprinc0"/>
        <w:rPr>
          <w:color w:val="002060"/>
        </w:rPr>
      </w:pPr>
      <w:r w:rsidRPr="000A6F9A">
        <w:rPr>
          <w:color w:val="002060"/>
        </w:rPr>
        <w:t>PROGRAMMA GARE</w:t>
      </w:r>
    </w:p>
    <w:p w14:paraId="48E92BD5" w14:textId="77777777" w:rsidR="00A330C9" w:rsidRPr="000A6F9A" w:rsidRDefault="00A330C9" w:rsidP="00A330C9">
      <w:pPr>
        <w:rPr>
          <w:color w:val="002060"/>
        </w:rPr>
      </w:pPr>
    </w:p>
    <w:p w14:paraId="344375E7" w14:textId="77777777" w:rsidR="00A330C9" w:rsidRPr="000A6F9A" w:rsidRDefault="00A330C9" w:rsidP="00A330C9">
      <w:pPr>
        <w:pStyle w:val="sottotitolocampionato10"/>
        <w:rPr>
          <w:color w:val="002060"/>
        </w:rPr>
      </w:pPr>
      <w:r w:rsidRPr="000A6F9A">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9"/>
        <w:gridCol w:w="385"/>
        <w:gridCol w:w="898"/>
        <w:gridCol w:w="1198"/>
        <w:gridCol w:w="1542"/>
        <w:gridCol w:w="1542"/>
      </w:tblGrid>
      <w:tr w:rsidR="00A330C9" w:rsidRPr="000A6F9A" w14:paraId="3E17E3EE"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EEB7F"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D330A"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E08C"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2337F"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E8AC5"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E762B"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817DA"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10623FC7"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900438" w14:textId="77777777" w:rsidR="00A330C9" w:rsidRPr="000A6F9A" w:rsidRDefault="00A330C9" w:rsidP="004239F6">
            <w:pPr>
              <w:pStyle w:val="rowtabella0"/>
              <w:rPr>
                <w:color w:val="002060"/>
              </w:rPr>
            </w:pPr>
            <w:r w:rsidRPr="000A6F9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E9B41" w14:textId="77777777" w:rsidR="00A330C9" w:rsidRPr="000A6F9A" w:rsidRDefault="00A330C9" w:rsidP="004239F6">
            <w:pPr>
              <w:pStyle w:val="rowtabella0"/>
              <w:rPr>
                <w:color w:val="002060"/>
              </w:rPr>
            </w:pPr>
            <w:r w:rsidRPr="000A6F9A">
              <w:rPr>
                <w:color w:val="002060"/>
              </w:rPr>
              <w:t>AMICI DEL CENTROSOCIOSQ.B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6EE5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1943C" w14:textId="77777777" w:rsidR="00A330C9" w:rsidRPr="000A6F9A" w:rsidRDefault="00A330C9" w:rsidP="004239F6">
            <w:pPr>
              <w:pStyle w:val="rowtabella0"/>
              <w:rPr>
                <w:color w:val="002060"/>
              </w:rPr>
            </w:pPr>
            <w:r w:rsidRPr="000A6F9A">
              <w:rPr>
                <w:color w:val="002060"/>
              </w:rPr>
              <w:t>08/02/2025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0908C" w14:textId="77777777" w:rsidR="00A330C9" w:rsidRPr="000A6F9A" w:rsidRDefault="00A330C9" w:rsidP="004239F6">
            <w:pPr>
              <w:pStyle w:val="rowtabella0"/>
              <w:rPr>
                <w:color w:val="002060"/>
              </w:rPr>
            </w:pPr>
            <w:r w:rsidRPr="000A6F9A">
              <w:rPr>
                <w:color w:val="002060"/>
              </w:rPr>
              <w:t xml:space="preserve">5429 PAL.COM. </w:t>
            </w:r>
            <w:proofErr w:type="gramStart"/>
            <w:r w:rsidRPr="000A6F9A">
              <w:rPr>
                <w:color w:val="002060"/>
              </w:rPr>
              <w:t>S.MICHELE</w:t>
            </w:r>
            <w:proofErr w:type="gramEnd"/>
            <w:r w:rsidRPr="000A6F9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62107" w14:textId="77777777" w:rsidR="00A330C9" w:rsidRPr="000A6F9A" w:rsidRDefault="00A330C9" w:rsidP="004239F6">
            <w:pPr>
              <w:pStyle w:val="rowtabella0"/>
              <w:rPr>
                <w:color w:val="002060"/>
              </w:rPr>
            </w:pPr>
            <w:r w:rsidRPr="000A6F9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DDF09" w14:textId="77777777" w:rsidR="00A330C9" w:rsidRPr="000A6F9A" w:rsidRDefault="00A330C9" w:rsidP="004239F6">
            <w:pPr>
              <w:pStyle w:val="rowtabella0"/>
              <w:rPr>
                <w:color w:val="002060"/>
              </w:rPr>
            </w:pPr>
            <w:r w:rsidRPr="000A6F9A">
              <w:rPr>
                <w:color w:val="002060"/>
              </w:rPr>
              <w:t>VIA LORETO</w:t>
            </w:r>
          </w:p>
        </w:tc>
      </w:tr>
      <w:tr w:rsidR="00A330C9" w:rsidRPr="000A6F9A" w14:paraId="140237F5"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35712A" w14:textId="77777777" w:rsidR="00A330C9" w:rsidRPr="000A6F9A" w:rsidRDefault="00A330C9" w:rsidP="004239F6">
            <w:pPr>
              <w:pStyle w:val="rowtabella0"/>
              <w:rPr>
                <w:color w:val="002060"/>
              </w:rPr>
            </w:pPr>
            <w:r w:rsidRPr="000A6F9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4310C1" w14:textId="77777777" w:rsidR="00A330C9" w:rsidRPr="000A6F9A" w:rsidRDefault="00A330C9" w:rsidP="004239F6">
            <w:pPr>
              <w:pStyle w:val="rowtabella0"/>
              <w:rPr>
                <w:color w:val="002060"/>
              </w:rPr>
            </w:pPr>
            <w:r w:rsidRPr="000A6F9A">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E6944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D44628"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9453DC" w14:textId="77777777" w:rsidR="00A330C9" w:rsidRPr="000A6F9A" w:rsidRDefault="00A330C9" w:rsidP="004239F6">
            <w:pPr>
              <w:pStyle w:val="rowtabella0"/>
              <w:rPr>
                <w:color w:val="002060"/>
              </w:rPr>
            </w:pPr>
            <w:r w:rsidRPr="000A6F9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1E4E9" w14:textId="77777777" w:rsidR="00A330C9" w:rsidRPr="000A6F9A" w:rsidRDefault="00A330C9" w:rsidP="004239F6">
            <w:pPr>
              <w:pStyle w:val="rowtabella0"/>
              <w:rPr>
                <w:color w:val="002060"/>
              </w:rPr>
            </w:pPr>
            <w:r w:rsidRPr="000A6F9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9764C8" w14:textId="77777777" w:rsidR="00A330C9" w:rsidRPr="000A6F9A" w:rsidRDefault="00A330C9" w:rsidP="004239F6">
            <w:pPr>
              <w:pStyle w:val="rowtabella0"/>
              <w:rPr>
                <w:color w:val="002060"/>
              </w:rPr>
            </w:pPr>
            <w:r w:rsidRPr="000A6F9A">
              <w:rPr>
                <w:color w:val="002060"/>
              </w:rPr>
              <w:t>VIA BRAMANTE</w:t>
            </w:r>
          </w:p>
        </w:tc>
      </w:tr>
      <w:tr w:rsidR="00A330C9" w:rsidRPr="000A6F9A" w14:paraId="43944931"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2969AD" w14:textId="77777777" w:rsidR="00A330C9" w:rsidRPr="000A6F9A" w:rsidRDefault="00A330C9" w:rsidP="004239F6">
            <w:pPr>
              <w:pStyle w:val="rowtabella0"/>
              <w:rPr>
                <w:color w:val="002060"/>
              </w:rPr>
            </w:pPr>
            <w:r w:rsidRPr="000A6F9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C7EA1D" w14:textId="77777777" w:rsidR="00A330C9" w:rsidRPr="000A6F9A" w:rsidRDefault="00A330C9" w:rsidP="004239F6">
            <w:pPr>
              <w:pStyle w:val="rowtabella0"/>
              <w:rPr>
                <w:color w:val="002060"/>
              </w:rPr>
            </w:pPr>
            <w:r w:rsidRPr="000A6F9A">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6D3354"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56DA5B" w14:textId="77777777" w:rsidR="00A330C9" w:rsidRPr="000A6F9A" w:rsidRDefault="00A330C9" w:rsidP="004239F6">
            <w:pPr>
              <w:pStyle w:val="rowtabella0"/>
              <w:rPr>
                <w:color w:val="002060"/>
              </w:rPr>
            </w:pPr>
            <w:r w:rsidRPr="000A6F9A">
              <w:rPr>
                <w:color w:val="002060"/>
              </w:rPr>
              <w:t>08/02/2025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3C1C8" w14:textId="77777777" w:rsidR="00A330C9" w:rsidRPr="000A6F9A" w:rsidRDefault="00A330C9" w:rsidP="004239F6">
            <w:pPr>
              <w:pStyle w:val="rowtabella0"/>
              <w:rPr>
                <w:color w:val="002060"/>
              </w:rPr>
            </w:pPr>
            <w:r w:rsidRPr="000A6F9A">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2DDEA4" w14:textId="77777777" w:rsidR="00A330C9" w:rsidRPr="000A6F9A" w:rsidRDefault="00A330C9" w:rsidP="004239F6">
            <w:pPr>
              <w:pStyle w:val="rowtabella0"/>
              <w:rPr>
                <w:color w:val="002060"/>
              </w:rPr>
            </w:pPr>
            <w:r w:rsidRPr="000A6F9A">
              <w:rPr>
                <w:color w:val="002060"/>
              </w:rPr>
              <w:t>COLLI AL MEUAURO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2E9E9" w14:textId="77777777" w:rsidR="00A330C9" w:rsidRPr="000A6F9A" w:rsidRDefault="00A330C9" w:rsidP="004239F6">
            <w:pPr>
              <w:pStyle w:val="rowtabella0"/>
              <w:rPr>
                <w:color w:val="002060"/>
              </w:rPr>
            </w:pPr>
            <w:r w:rsidRPr="000A6F9A">
              <w:rPr>
                <w:color w:val="002060"/>
              </w:rPr>
              <w:t>VIA DEI LECCI-TAVERNELLE</w:t>
            </w:r>
          </w:p>
        </w:tc>
      </w:tr>
      <w:tr w:rsidR="00A330C9" w:rsidRPr="000A6F9A" w14:paraId="59B7AFEA"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C8A376" w14:textId="77777777" w:rsidR="00A330C9" w:rsidRPr="000A6F9A" w:rsidRDefault="00A330C9" w:rsidP="004239F6">
            <w:pPr>
              <w:pStyle w:val="rowtabella0"/>
              <w:rPr>
                <w:color w:val="002060"/>
              </w:rPr>
            </w:pPr>
            <w:r w:rsidRPr="000A6F9A">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33A45B" w14:textId="77777777" w:rsidR="00A330C9" w:rsidRPr="000A6F9A" w:rsidRDefault="00A330C9" w:rsidP="004239F6">
            <w:pPr>
              <w:pStyle w:val="rowtabella0"/>
              <w:rPr>
                <w:color w:val="002060"/>
              </w:rPr>
            </w:pPr>
            <w:r w:rsidRPr="000A6F9A">
              <w:rPr>
                <w:color w:val="002060"/>
              </w:rPr>
              <w:t xml:space="preserve">ITALSERVICE C5 </w:t>
            </w:r>
            <w:proofErr w:type="gramStart"/>
            <w:r w:rsidRPr="000A6F9A">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523A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4B8F8" w14:textId="77777777" w:rsidR="00A330C9" w:rsidRPr="000A6F9A" w:rsidRDefault="00A330C9" w:rsidP="004239F6">
            <w:pPr>
              <w:pStyle w:val="rowtabella0"/>
              <w:rPr>
                <w:color w:val="002060"/>
              </w:rPr>
            </w:pPr>
            <w:r w:rsidRPr="000A6F9A">
              <w:rPr>
                <w:color w:val="002060"/>
              </w:rPr>
              <w:t>08/02/2025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58E7FF" w14:textId="77777777" w:rsidR="00A330C9" w:rsidRPr="000A6F9A" w:rsidRDefault="00A330C9" w:rsidP="004239F6">
            <w:pPr>
              <w:pStyle w:val="rowtabella0"/>
              <w:rPr>
                <w:color w:val="002060"/>
              </w:rPr>
            </w:pPr>
            <w:r w:rsidRPr="000A6F9A">
              <w:rPr>
                <w:color w:val="002060"/>
              </w:rPr>
              <w:t xml:space="preserve">5453 </w:t>
            </w:r>
            <w:proofErr w:type="gramStart"/>
            <w:r w:rsidRPr="000A6F9A">
              <w:rPr>
                <w:color w:val="002060"/>
              </w:rPr>
              <w:t>C.SCOP.CIRCOLO</w:t>
            </w:r>
            <w:proofErr w:type="gramEnd"/>
            <w:r w:rsidRPr="000A6F9A">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8FCAD" w14:textId="77777777" w:rsidR="00A330C9" w:rsidRPr="000A6F9A" w:rsidRDefault="00A330C9" w:rsidP="004239F6">
            <w:pPr>
              <w:pStyle w:val="rowtabella0"/>
              <w:rPr>
                <w:color w:val="002060"/>
              </w:rPr>
            </w:pPr>
            <w:r w:rsidRPr="000A6F9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246EC" w14:textId="77777777" w:rsidR="00A330C9" w:rsidRPr="000A6F9A" w:rsidRDefault="00A330C9" w:rsidP="004239F6">
            <w:pPr>
              <w:pStyle w:val="rowtabella0"/>
              <w:rPr>
                <w:color w:val="002060"/>
              </w:rPr>
            </w:pPr>
            <w:r w:rsidRPr="000A6F9A">
              <w:rPr>
                <w:color w:val="002060"/>
              </w:rPr>
              <w:t>VILLA TOMBARI</w:t>
            </w:r>
          </w:p>
        </w:tc>
      </w:tr>
      <w:tr w:rsidR="00A330C9" w:rsidRPr="000A6F9A" w14:paraId="187C7AFA"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4784D" w14:textId="77777777" w:rsidR="00A330C9" w:rsidRPr="000A6F9A" w:rsidRDefault="00A330C9" w:rsidP="004239F6">
            <w:pPr>
              <w:pStyle w:val="rowtabella0"/>
              <w:rPr>
                <w:color w:val="002060"/>
              </w:rPr>
            </w:pPr>
            <w:r w:rsidRPr="000A6F9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80913" w14:textId="77777777" w:rsidR="00A330C9" w:rsidRPr="000A6F9A" w:rsidRDefault="00A330C9" w:rsidP="004239F6">
            <w:pPr>
              <w:pStyle w:val="rowtabella0"/>
              <w:rPr>
                <w:color w:val="002060"/>
              </w:rPr>
            </w:pPr>
            <w:r w:rsidRPr="000A6F9A">
              <w:rPr>
                <w:color w:val="002060"/>
              </w:rPr>
              <w:t>U.S. FORTUNA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0F559"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109D6" w14:textId="77777777" w:rsidR="00A330C9" w:rsidRPr="000A6F9A" w:rsidRDefault="00A330C9" w:rsidP="004239F6">
            <w:pPr>
              <w:pStyle w:val="rowtabella0"/>
              <w:rPr>
                <w:color w:val="002060"/>
              </w:rPr>
            </w:pPr>
            <w:r w:rsidRPr="000A6F9A">
              <w:rPr>
                <w:color w:val="002060"/>
              </w:rPr>
              <w:t>09/02/2025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1A8E" w14:textId="77777777" w:rsidR="00A330C9" w:rsidRPr="000A6F9A" w:rsidRDefault="00A330C9" w:rsidP="004239F6">
            <w:pPr>
              <w:pStyle w:val="rowtabella0"/>
              <w:rPr>
                <w:color w:val="002060"/>
              </w:rPr>
            </w:pPr>
            <w:r w:rsidRPr="000A6F9A">
              <w:rPr>
                <w:color w:val="002060"/>
              </w:rPr>
              <w:t xml:space="preserve">5442 TENSOSTRUTTURA </w:t>
            </w:r>
            <w:proofErr w:type="gramStart"/>
            <w:r w:rsidRPr="000A6F9A">
              <w:rPr>
                <w:color w:val="002060"/>
              </w:rPr>
              <w:t>B.GO</w:t>
            </w:r>
            <w:proofErr w:type="gramEnd"/>
            <w:r w:rsidRPr="000A6F9A">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E7BD2" w14:textId="77777777" w:rsidR="00A330C9" w:rsidRPr="000A6F9A" w:rsidRDefault="00A330C9" w:rsidP="004239F6">
            <w:pPr>
              <w:pStyle w:val="rowtabella0"/>
              <w:rPr>
                <w:color w:val="002060"/>
              </w:rPr>
            </w:pPr>
            <w:r w:rsidRPr="000A6F9A">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11702" w14:textId="77777777" w:rsidR="00A330C9" w:rsidRPr="000A6F9A" w:rsidRDefault="00A330C9" w:rsidP="004239F6">
            <w:pPr>
              <w:pStyle w:val="rowtabella0"/>
              <w:rPr>
                <w:color w:val="002060"/>
              </w:rPr>
            </w:pPr>
            <w:r w:rsidRPr="000A6F9A">
              <w:rPr>
                <w:color w:val="002060"/>
              </w:rPr>
              <w:t xml:space="preserve">STRADA DEL FOGLIA - </w:t>
            </w:r>
            <w:proofErr w:type="gramStart"/>
            <w:r w:rsidRPr="000A6F9A">
              <w:rPr>
                <w:color w:val="002060"/>
              </w:rPr>
              <w:t>B.GO</w:t>
            </w:r>
            <w:proofErr w:type="gramEnd"/>
            <w:r w:rsidRPr="000A6F9A">
              <w:rPr>
                <w:color w:val="002060"/>
              </w:rPr>
              <w:t xml:space="preserve"> S.MAR</w:t>
            </w:r>
          </w:p>
        </w:tc>
      </w:tr>
    </w:tbl>
    <w:p w14:paraId="7A8674BA" w14:textId="77777777" w:rsidR="00A330C9" w:rsidRPr="000A6F9A" w:rsidRDefault="00A330C9" w:rsidP="00A330C9">
      <w:pPr>
        <w:pStyle w:val="breakline"/>
        <w:rPr>
          <w:rFonts w:eastAsiaTheme="minorEastAsia"/>
          <w:color w:val="002060"/>
        </w:rPr>
      </w:pPr>
    </w:p>
    <w:p w14:paraId="1338EE59" w14:textId="77777777" w:rsidR="00A330C9" w:rsidRPr="000A6F9A" w:rsidRDefault="00A330C9" w:rsidP="00A330C9">
      <w:pPr>
        <w:pStyle w:val="breakline"/>
        <w:rPr>
          <w:color w:val="002060"/>
        </w:rPr>
      </w:pPr>
    </w:p>
    <w:p w14:paraId="0A1C79AB" w14:textId="77777777" w:rsidR="00A330C9" w:rsidRPr="000A6F9A" w:rsidRDefault="00A330C9" w:rsidP="00A330C9">
      <w:pPr>
        <w:pStyle w:val="breakline"/>
        <w:rPr>
          <w:color w:val="002060"/>
        </w:rPr>
      </w:pPr>
    </w:p>
    <w:p w14:paraId="0174447B" w14:textId="77777777" w:rsidR="00A330C9" w:rsidRPr="000A6F9A" w:rsidRDefault="00A330C9" w:rsidP="00A330C9">
      <w:pPr>
        <w:pStyle w:val="sottotitolocampionato10"/>
        <w:rPr>
          <w:color w:val="002060"/>
        </w:rPr>
      </w:pPr>
      <w:r w:rsidRPr="000A6F9A">
        <w:rPr>
          <w:color w:val="002060"/>
        </w:rPr>
        <w:t>GIRONE B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07"/>
        <w:gridCol w:w="385"/>
        <w:gridCol w:w="898"/>
        <w:gridCol w:w="1182"/>
        <w:gridCol w:w="1546"/>
        <w:gridCol w:w="1546"/>
      </w:tblGrid>
      <w:tr w:rsidR="00A330C9" w:rsidRPr="000A6F9A" w14:paraId="01381EF7"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3CE5D"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0C204"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FFEE8"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2A986"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E7012"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E2CB7"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661F2"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58157A05"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0896FD" w14:textId="77777777" w:rsidR="00A330C9" w:rsidRPr="000A6F9A" w:rsidRDefault="00A330C9" w:rsidP="004239F6">
            <w:pPr>
              <w:pStyle w:val="rowtabella0"/>
              <w:rPr>
                <w:color w:val="002060"/>
              </w:rPr>
            </w:pPr>
            <w:r w:rsidRPr="000A6F9A">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54229" w14:textId="77777777" w:rsidR="00A330C9" w:rsidRPr="000A6F9A" w:rsidRDefault="00A330C9" w:rsidP="004239F6">
            <w:pPr>
              <w:pStyle w:val="rowtabella0"/>
              <w:rPr>
                <w:color w:val="002060"/>
              </w:rPr>
            </w:pPr>
            <w:r w:rsidRPr="000A6F9A">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7ECBE"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22AAA" w14:textId="77777777" w:rsidR="00A330C9" w:rsidRPr="000A6F9A" w:rsidRDefault="00A330C9" w:rsidP="004239F6">
            <w:pPr>
              <w:pStyle w:val="rowtabella0"/>
              <w:rPr>
                <w:color w:val="002060"/>
              </w:rPr>
            </w:pPr>
            <w:r w:rsidRPr="000A6F9A">
              <w:rPr>
                <w:color w:val="002060"/>
              </w:rPr>
              <w:t>08/02/2025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B75FB" w14:textId="77777777" w:rsidR="00A330C9" w:rsidRPr="000A6F9A" w:rsidRDefault="00A330C9" w:rsidP="004239F6">
            <w:pPr>
              <w:pStyle w:val="rowtabella0"/>
              <w:rPr>
                <w:color w:val="002060"/>
              </w:rPr>
            </w:pPr>
            <w:r w:rsidRPr="000A6F9A">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9D6D5" w14:textId="77777777" w:rsidR="00A330C9" w:rsidRPr="000A6F9A" w:rsidRDefault="00A330C9" w:rsidP="004239F6">
            <w:pPr>
              <w:pStyle w:val="rowtabella0"/>
              <w:rPr>
                <w:color w:val="002060"/>
              </w:rPr>
            </w:pPr>
            <w:r w:rsidRPr="000A6F9A">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36925" w14:textId="77777777" w:rsidR="00A330C9" w:rsidRPr="000A6F9A" w:rsidRDefault="00A330C9" w:rsidP="004239F6">
            <w:pPr>
              <w:pStyle w:val="rowtabella0"/>
              <w:rPr>
                <w:color w:val="002060"/>
              </w:rPr>
            </w:pPr>
            <w:r w:rsidRPr="000A6F9A">
              <w:rPr>
                <w:color w:val="002060"/>
              </w:rPr>
              <w:t>STR.DEL BURELLO LOC.VAL NEVOLA</w:t>
            </w:r>
          </w:p>
        </w:tc>
      </w:tr>
      <w:tr w:rsidR="00A330C9" w:rsidRPr="000A6F9A" w14:paraId="2E79D926"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6F9E4" w14:textId="77777777" w:rsidR="00A330C9" w:rsidRPr="000A6F9A" w:rsidRDefault="00A330C9" w:rsidP="004239F6">
            <w:pPr>
              <w:pStyle w:val="rowtabella0"/>
              <w:rPr>
                <w:color w:val="002060"/>
              </w:rPr>
            </w:pPr>
            <w:r w:rsidRPr="000A6F9A">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DD8521" w14:textId="77777777" w:rsidR="00A330C9" w:rsidRPr="000A6F9A" w:rsidRDefault="00A330C9" w:rsidP="004239F6">
            <w:pPr>
              <w:pStyle w:val="rowtabella0"/>
              <w:rPr>
                <w:color w:val="002060"/>
              </w:rPr>
            </w:pPr>
            <w:r w:rsidRPr="000A6F9A">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493301"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369C7B" w14:textId="77777777" w:rsidR="00A330C9" w:rsidRPr="000A6F9A" w:rsidRDefault="00A330C9" w:rsidP="004239F6">
            <w:pPr>
              <w:pStyle w:val="rowtabella0"/>
              <w:rPr>
                <w:color w:val="002060"/>
              </w:rPr>
            </w:pPr>
            <w:r w:rsidRPr="000A6F9A">
              <w:rPr>
                <w:color w:val="002060"/>
              </w:rPr>
              <w:t>09/02/2025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1E02E9" w14:textId="77777777" w:rsidR="00A330C9" w:rsidRPr="000A6F9A" w:rsidRDefault="00A330C9" w:rsidP="004239F6">
            <w:pPr>
              <w:pStyle w:val="rowtabella0"/>
              <w:rPr>
                <w:color w:val="002060"/>
              </w:rPr>
            </w:pPr>
            <w:r w:rsidRPr="000A6F9A">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27186" w14:textId="77777777" w:rsidR="00A330C9" w:rsidRPr="000A6F9A" w:rsidRDefault="00A330C9" w:rsidP="004239F6">
            <w:pPr>
              <w:pStyle w:val="rowtabella0"/>
              <w:rPr>
                <w:color w:val="002060"/>
              </w:rPr>
            </w:pPr>
            <w:r w:rsidRPr="000A6F9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A9E318" w14:textId="77777777" w:rsidR="00A330C9" w:rsidRPr="000A6F9A" w:rsidRDefault="00A330C9" w:rsidP="004239F6">
            <w:pPr>
              <w:pStyle w:val="rowtabella0"/>
              <w:rPr>
                <w:color w:val="002060"/>
              </w:rPr>
            </w:pPr>
            <w:r w:rsidRPr="000A6F9A">
              <w:rPr>
                <w:color w:val="002060"/>
              </w:rPr>
              <w:t>VIA MADRE TERESA DI CALCUTTA</w:t>
            </w:r>
          </w:p>
        </w:tc>
      </w:tr>
      <w:tr w:rsidR="00A330C9" w:rsidRPr="000A6F9A" w14:paraId="3205B9A2"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8C60F2" w14:textId="77777777" w:rsidR="00A330C9" w:rsidRPr="000A6F9A" w:rsidRDefault="00A330C9" w:rsidP="004239F6">
            <w:pPr>
              <w:pStyle w:val="rowtabella0"/>
              <w:rPr>
                <w:color w:val="002060"/>
              </w:rPr>
            </w:pPr>
            <w:r w:rsidRPr="000A6F9A">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6FEB19" w14:textId="77777777" w:rsidR="00A330C9" w:rsidRPr="000A6F9A" w:rsidRDefault="00A330C9" w:rsidP="004239F6">
            <w:pPr>
              <w:pStyle w:val="rowtabella0"/>
              <w:rPr>
                <w:color w:val="002060"/>
              </w:rPr>
            </w:pPr>
            <w:r w:rsidRPr="000A6F9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9AE6FC"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9C47A2" w14:textId="77777777" w:rsidR="00A330C9" w:rsidRPr="000A6F9A" w:rsidRDefault="00A330C9" w:rsidP="004239F6">
            <w:pPr>
              <w:pStyle w:val="rowtabella0"/>
              <w:rPr>
                <w:color w:val="002060"/>
              </w:rPr>
            </w:pPr>
            <w:r w:rsidRPr="000A6F9A">
              <w:rPr>
                <w:color w:val="002060"/>
              </w:rPr>
              <w:t>09/02/2025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4F5E2" w14:textId="77777777" w:rsidR="00A330C9" w:rsidRPr="000A6F9A" w:rsidRDefault="00A330C9" w:rsidP="004239F6">
            <w:pPr>
              <w:pStyle w:val="rowtabella0"/>
              <w:rPr>
                <w:color w:val="002060"/>
              </w:rPr>
            </w:pPr>
            <w:r w:rsidRPr="000A6F9A">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9A562" w14:textId="77777777" w:rsidR="00A330C9" w:rsidRPr="000A6F9A" w:rsidRDefault="00A330C9" w:rsidP="004239F6">
            <w:pPr>
              <w:pStyle w:val="rowtabella0"/>
              <w:rPr>
                <w:color w:val="002060"/>
              </w:rPr>
            </w:pPr>
            <w:r w:rsidRPr="000A6F9A">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1A88FA" w14:textId="77777777" w:rsidR="00A330C9" w:rsidRPr="000A6F9A" w:rsidRDefault="00A330C9" w:rsidP="004239F6">
            <w:pPr>
              <w:pStyle w:val="rowtabella0"/>
              <w:rPr>
                <w:color w:val="002060"/>
              </w:rPr>
            </w:pPr>
            <w:r w:rsidRPr="000A6F9A">
              <w:rPr>
                <w:color w:val="002060"/>
              </w:rPr>
              <w:t>VIA AMATO</w:t>
            </w:r>
          </w:p>
        </w:tc>
      </w:tr>
      <w:tr w:rsidR="00A330C9" w:rsidRPr="000A6F9A" w14:paraId="12723834"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AF5B63" w14:textId="77777777" w:rsidR="00A330C9" w:rsidRPr="000A6F9A" w:rsidRDefault="00A330C9" w:rsidP="004239F6">
            <w:pPr>
              <w:pStyle w:val="rowtabella0"/>
              <w:rPr>
                <w:color w:val="002060"/>
              </w:rPr>
            </w:pPr>
            <w:r w:rsidRPr="000A6F9A">
              <w:rPr>
                <w:color w:val="002060"/>
              </w:rPr>
              <w:t xml:space="preserve">CALCIO A 5 CORINALDO </w:t>
            </w:r>
            <w:proofErr w:type="gramStart"/>
            <w:r w:rsidRPr="000A6F9A">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51AF26" w14:textId="77777777" w:rsidR="00A330C9" w:rsidRPr="000A6F9A" w:rsidRDefault="00A330C9" w:rsidP="004239F6">
            <w:pPr>
              <w:pStyle w:val="rowtabella0"/>
              <w:rPr>
                <w:color w:val="002060"/>
              </w:rPr>
            </w:pPr>
            <w:r w:rsidRPr="000A6F9A">
              <w:rPr>
                <w:color w:val="002060"/>
              </w:rPr>
              <w:t xml:space="preserve">AUDAX 1970 </w:t>
            </w:r>
            <w:proofErr w:type="gramStart"/>
            <w:r w:rsidRPr="000A6F9A">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B8F18A"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16FF78" w14:textId="77777777" w:rsidR="00A330C9" w:rsidRPr="000A6F9A" w:rsidRDefault="00A330C9" w:rsidP="004239F6">
            <w:pPr>
              <w:pStyle w:val="rowtabella0"/>
              <w:rPr>
                <w:color w:val="002060"/>
              </w:rPr>
            </w:pPr>
            <w:r w:rsidRPr="000A6F9A">
              <w:rPr>
                <w:color w:val="002060"/>
              </w:rPr>
              <w:t>09/02/2025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53823F" w14:textId="77777777" w:rsidR="00A330C9" w:rsidRPr="000A6F9A" w:rsidRDefault="00A330C9" w:rsidP="004239F6">
            <w:pPr>
              <w:pStyle w:val="rowtabella0"/>
              <w:rPr>
                <w:color w:val="002060"/>
              </w:rPr>
            </w:pPr>
            <w:r w:rsidRPr="000A6F9A">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89B0F" w14:textId="77777777" w:rsidR="00A330C9" w:rsidRPr="000A6F9A" w:rsidRDefault="00A330C9" w:rsidP="004239F6">
            <w:pPr>
              <w:pStyle w:val="rowtabella0"/>
              <w:rPr>
                <w:color w:val="002060"/>
              </w:rPr>
            </w:pPr>
            <w:r w:rsidRPr="000A6F9A">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213EC8" w14:textId="77777777" w:rsidR="00A330C9" w:rsidRPr="000A6F9A" w:rsidRDefault="00A330C9" w:rsidP="004239F6">
            <w:pPr>
              <w:pStyle w:val="rowtabella0"/>
              <w:rPr>
                <w:color w:val="002060"/>
              </w:rPr>
            </w:pPr>
            <w:r w:rsidRPr="000A6F9A">
              <w:rPr>
                <w:color w:val="002060"/>
              </w:rPr>
              <w:t>STR.DEL BURELLO LOC.VAL NEVOLA</w:t>
            </w:r>
          </w:p>
        </w:tc>
      </w:tr>
      <w:tr w:rsidR="00A330C9" w:rsidRPr="000A6F9A" w14:paraId="235FB16F"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E2E98C" w14:textId="77777777" w:rsidR="00A330C9" w:rsidRPr="000A6F9A" w:rsidRDefault="00A330C9" w:rsidP="004239F6">
            <w:pPr>
              <w:pStyle w:val="rowtabella0"/>
              <w:rPr>
                <w:color w:val="002060"/>
              </w:rPr>
            </w:pPr>
            <w:r w:rsidRPr="000A6F9A">
              <w:rPr>
                <w:color w:val="002060"/>
              </w:rPr>
              <w:t xml:space="preserve">ITALSERVICE C5 </w:t>
            </w:r>
            <w:proofErr w:type="spellStart"/>
            <w:r w:rsidRPr="000A6F9A">
              <w:rPr>
                <w:color w:val="002060"/>
              </w:rPr>
              <w:t>sq.C</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684B7" w14:textId="77777777" w:rsidR="00A330C9" w:rsidRPr="000A6F9A" w:rsidRDefault="00A330C9" w:rsidP="004239F6">
            <w:pPr>
              <w:pStyle w:val="rowtabella0"/>
              <w:rPr>
                <w:color w:val="002060"/>
              </w:rPr>
            </w:pPr>
            <w:r w:rsidRPr="000A6F9A">
              <w:rPr>
                <w:color w:val="002060"/>
              </w:rPr>
              <w:t>C.U.S.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E26B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F0F58" w14:textId="77777777" w:rsidR="00A330C9" w:rsidRPr="000A6F9A" w:rsidRDefault="00A330C9" w:rsidP="004239F6">
            <w:pPr>
              <w:pStyle w:val="rowtabella0"/>
              <w:rPr>
                <w:color w:val="002060"/>
              </w:rPr>
            </w:pPr>
            <w:r w:rsidRPr="000A6F9A">
              <w:rPr>
                <w:color w:val="002060"/>
              </w:rPr>
              <w:t>09/02/2025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C81E7" w14:textId="77777777" w:rsidR="00A330C9" w:rsidRPr="000A6F9A" w:rsidRDefault="00A330C9" w:rsidP="004239F6">
            <w:pPr>
              <w:pStyle w:val="rowtabella0"/>
              <w:rPr>
                <w:color w:val="002060"/>
              </w:rPr>
            </w:pPr>
            <w:r w:rsidRPr="000A6F9A">
              <w:rPr>
                <w:color w:val="002060"/>
              </w:rPr>
              <w:t xml:space="preserve">5454 </w:t>
            </w:r>
            <w:proofErr w:type="gramStart"/>
            <w:r w:rsidRPr="000A6F9A">
              <w:rPr>
                <w:color w:val="002060"/>
              </w:rPr>
              <w:t>C.COPERTO</w:t>
            </w:r>
            <w:proofErr w:type="gramEnd"/>
            <w:r w:rsidRPr="000A6F9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05A13" w14:textId="77777777" w:rsidR="00A330C9" w:rsidRPr="000A6F9A" w:rsidRDefault="00A330C9" w:rsidP="004239F6">
            <w:pPr>
              <w:pStyle w:val="rowtabella0"/>
              <w:rPr>
                <w:color w:val="002060"/>
              </w:rPr>
            </w:pPr>
            <w:r w:rsidRPr="000A6F9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C7EF7" w14:textId="77777777" w:rsidR="00A330C9" w:rsidRPr="000A6F9A" w:rsidRDefault="00A330C9" w:rsidP="004239F6">
            <w:pPr>
              <w:pStyle w:val="rowtabella0"/>
              <w:rPr>
                <w:color w:val="002060"/>
              </w:rPr>
            </w:pPr>
            <w:r w:rsidRPr="000A6F9A">
              <w:rPr>
                <w:color w:val="002060"/>
              </w:rPr>
              <w:t>VIA VILLA TOMBARI</w:t>
            </w:r>
          </w:p>
        </w:tc>
      </w:tr>
    </w:tbl>
    <w:p w14:paraId="2926B1CA" w14:textId="77777777" w:rsidR="00A330C9" w:rsidRPr="000A6F9A" w:rsidRDefault="00A330C9" w:rsidP="00A330C9">
      <w:pPr>
        <w:pStyle w:val="breakline"/>
        <w:rPr>
          <w:rFonts w:eastAsiaTheme="minorEastAsia"/>
          <w:color w:val="002060"/>
        </w:rPr>
      </w:pPr>
    </w:p>
    <w:p w14:paraId="4C7F4A47" w14:textId="77777777" w:rsidR="00A330C9" w:rsidRPr="000A6F9A" w:rsidRDefault="00A330C9" w:rsidP="00A330C9">
      <w:pPr>
        <w:pStyle w:val="breakline"/>
        <w:rPr>
          <w:color w:val="002060"/>
        </w:rPr>
      </w:pPr>
    </w:p>
    <w:p w14:paraId="4A5172F7" w14:textId="77777777" w:rsidR="00A330C9" w:rsidRPr="000A6F9A" w:rsidRDefault="00A330C9" w:rsidP="00A330C9">
      <w:pPr>
        <w:pStyle w:val="breakline"/>
        <w:rPr>
          <w:color w:val="002060"/>
        </w:rPr>
      </w:pPr>
    </w:p>
    <w:p w14:paraId="31B43A29" w14:textId="77777777" w:rsidR="00A330C9" w:rsidRPr="000A6F9A" w:rsidRDefault="00A330C9" w:rsidP="00A330C9">
      <w:pPr>
        <w:pStyle w:val="sottotitolocampionato10"/>
        <w:rPr>
          <w:color w:val="002060"/>
        </w:rPr>
      </w:pPr>
      <w:r w:rsidRPr="000A6F9A">
        <w:rPr>
          <w:color w:val="002060"/>
        </w:rPr>
        <w:t>GIRONE C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A330C9" w:rsidRPr="000A6F9A" w14:paraId="539C4982" w14:textId="77777777" w:rsidTr="004239F6">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7F4DC" w14:textId="77777777" w:rsidR="00A330C9" w:rsidRPr="000A6F9A" w:rsidRDefault="00A330C9" w:rsidP="004239F6">
            <w:pPr>
              <w:pStyle w:val="headertabella0"/>
              <w:rPr>
                <w:color w:val="002060"/>
              </w:rPr>
            </w:pPr>
            <w:r w:rsidRPr="000A6F9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97E15" w14:textId="77777777" w:rsidR="00A330C9" w:rsidRPr="000A6F9A" w:rsidRDefault="00A330C9" w:rsidP="004239F6">
            <w:pPr>
              <w:pStyle w:val="headertabella0"/>
              <w:rPr>
                <w:color w:val="002060"/>
              </w:rPr>
            </w:pPr>
            <w:r w:rsidRPr="000A6F9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9D28" w14:textId="77777777" w:rsidR="00A330C9" w:rsidRPr="000A6F9A" w:rsidRDefault="00A330C9" w:rsidP="004239F6">
            <w:pPr>
              <w:pStyle w:val="headertabella0"/>
              <w:rPr>
                <w:color w:val="002060"/>
              </w:rPr>
            </w:pPr>
            <w:r w:rsidRPr="000A6F9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7E3D9" w14:textId="77777777" w:rsidR="00A330C9" w:rsidRPr="000A6F9A" w:rsidRDefault="00A330C9" w:rsidP="004239F6">
            <w:pPr>
              <w:pStyle w:val="headertabella0"/>
              <w:rPr>
                <w:color w:val="002060"/>
              </w:rPr>
            </w:pPr>
            <w:r w:rsidRPr="000A6F9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CA6EA" w14:textId="77777777" w:rsidR="00A330C9" w:rsidRPr="000A6F9A" w:rsidRDefault="00A330C9" w:rsidP="004239F6">
            <w:pPr>
              <w:pStyle w:val="headertabella0"/>
              <w:rPr>
                <w:color w:val="002060"/>
              </w:rPr>
            </w:pPr>
            <w:r w:rsidRPr="000A6F9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C49DA" w14:textId="77777777" w:rsidR="00A330C9" w:rsidRPr="000A6F9A" w:rsidRDefault="00A330C9" w:rsidP="004239F6">
            <w:pPr>
              <w:pStyle w:val="headertabella0"/>
              <w:rPr>
                <w:color w:val="002060"/>
              </w:rPr>
            </w:pPr>
            <w:proofErr w:type="spellStart"/>
            <w:r w:rsidRPr="000A6F9A">
              <w:rPr>
                <w:color w:val="002060"/>
              </w:rPr>
              <w:t>Localita'</w:t>
            </w:r>
            <w:proofErr w:type="spellEnd"/>
            <w:r w:rsidRPr="000A6F9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A3126" w14:textId="77777777" w:rsidR="00A330C9" w:rsidRPr="000A6F9A" w:rsidRDefault="00A330C9" w:rsidP="004239F6">
            <w:pPr>
              <w:pStyle w:val="headertabella0"/>
              <w:rPr>
                <w:color w:val="002060"/>
              </w:rPr>
            </w:pPr>
            <w:r w:rsidRPr="000A6F9A">
              <w:rPr>
                <w:color w:val="002060"/>
              </w:rPr>
              <w:t>Indirizzo Impianto</w:t>
            </w:r>
          </w:p>
        </w:tc>
      </w:tr>
      <w:tr w:rsidR="00A330C9" w:rsidRPr="000A6F9A" w14:paraId="01396909" w14:textId="77777777" w:rsidTr="004239F6">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BCDDBD" w14:textId="77777777" w:rsidR="00A330C9" w:rsidRPr="000A6F9A" w:rsidRDefault="00A330C9" w:rsidP="004239F6">
            <w:pPr>
              <w:pStyle w:val="rowtabella0"/>
              <w:rPr>
                <w:color w:val="002060"/>
              </w:rPr>
            </w:pPr>
            <w:r w:rsidRPr="000A6F9A">
              <w:rPr>
                <w:color w:val="002060"/>
              </w:rPr>
              <w:t>SANGIORGIO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936983" w14:textId="77777777" w:rsidR="00A330C9" w:rsidRPr="000A6F9A" w:rsidRDefault="00A330C9" w:rsidP="004239F6">
            <w:pPr>
              <w:pStyle w:val="rowtabella0"/>
              <w:rPr>
                <w:color w:val="002060"/>
              </w:rPr>
            </w:pPr>
            <w:r w:rsidRPr="000A6F9A">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395D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91FDD" w14:textId="77777777" w:rsidR="00A330C9" w:rsidRPr="000A6F9A" w:rsidRDefault="00A330C9" w:rsidP="004239F6">
            <w:pPr>
              <w:pStyle w:val="rowtabella0"/>
              <w:rPr>
                <w:color w:val="002060"/>
              </w:rPr>
            </w:pPr>
            <w:r w:rsidRPr="000A6F9A">
              <w:rPr>
                <w:color w:val="002060"/>
              </w:rPr>
              <w:t>08/02/2025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866A9" w14:textId="77777777" w:rsidR="00A330C9" w:rsidRPr="000A6F9A" w:rsidRDefault="00A330C9" w:rsidP="004239F6">
            <w:pPr>
              <w:pStyle w:val="rowtabella0"/>
              <w:rPr>
                <w:color w:val="002060"/>
              </w:rPr>
            </w:pPr>
            <w:r w:rsidRPr="000A6F9A">
              <w:rPr>
                <w:color w:val="002060"/>
              </w:rPr>
              <w:t xml:space="preserve">5623 PALESTRA </w:t>
            </w:r>
            <w:proofErr w:type="gramStart"/>
            <w:r w:rsidRPr="000A6F9A">
              <w:rPr>
                <w:color w:val="002060"/>
              </w:rPr>
              <w:t>SC.MEDIA</w:t>
            </w:r>
            <w:proofErr w:type="gramEnd"/>
            <w:r w:rsidRPr="000A6F9A">
              <w:rPr>
                <w:color w:val="002060"/>
              </w:rPr>
              <w:t xml:space="preserve"> B.ROSSELLI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72129" w14:textId="77777777" w:rsidR="00A330C9" w:rsidRPr="000A6F9A" w:rsidRDefault="00A330C9" w:rsidP="004239F6">
            <w:pPr>
              <w:pStyle w:val="rowtabella0"/>
              <w:rPr>
                <w:color w:val="002060"/>
              </w:rPr>
            </w:pPr>
            <w:r w:rsidRPr="000A6F9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FEB79" w14:textId="77777777" w:rsidR="00A330C9" w:rsidRPr="000A6F9A" w:rsidRDefault="00A330C9" w:rsidP="004239F6">
            <w:pPr>
              <w:pStyle w:val="rowtabella0"/>
              <w:rPr>
                <w:color w:val="002060"/>
              </w:rPr>
            </w:pPr>
            <w:r w:rsidRPr="000A6F9A">
              <w:rPr>
                <w:color w:val="002060"/>
              </w:rPr>
              <w:t>VIA PIRANDELLO</w:t>
            </w:r>
          </w:p>
        </w:tc>
      </w:tr>
      <w:tr w:rsidR="00A330C9" w:rsidRPr="000A6F9A" w14:paraId="2948DA0F"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F3D4A" w14:textId="77777777" w:rsidR="00A330C9" w:rsidRPr="000A6F9A" w:rsidRDefault="00A330C9" w:rsidP="004239F6">
            <w:pPr>
              <w:pStyle w:val="rowtabella0"/>
              <w:rPr>
                <w:color w:val="002060"/>
              </w:rPr>
            </w:pPr>
            <w:r w:rsidRPr="000A6F9A">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5EEA25" w14:textId="77777777" w:rsidR="00A330C9" w:rsidRPr="000A6F9A" w:rsidRDefault="00A330C9" w:rsidP="004239F6">
            <w:pPr>
              <w:pStyle w:val="rowtabella0"/>
              <w:rPr>
                <w:color w:val="002060"/>
              </w:rPr>
            </w:pPr>
            <w:r w:rsidRPr="000A6F9A">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495D8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94E7BF" w14:textId="77777777" w:rsidR="00A330C9" w:rsidRPr="000A6F9A" w:rsidRDefault="00A330C9" w:rsidP="004239F6">
            <w:pPr>
              <w:pStyle w:val="rowtabella0"/>
              <w:rPr>
                <w:color w:val="002060"/>
              </w:rPr>
            </w:pPr>
            <w:r w:rsidRPr="000A6F9A">
              <w:rPr>
                <w:color w:val="002060"/>
              </w:rPr>
              <w:t>09/02/2025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8B419D" w14:textId="77777777" w:rsidR="00A330C9" w:rsidRPr="000A6F9A" w:rsidRDefault="00A330C9" w:rsidP="004239F6">
            <w:pPr>
              <w:pStyle w:val="rowtabella0"/>
              <w:rPr>
                <w:color w:val="002060"/>
              </w:rPr>
            </w:pPr>
            <w:r w:rsidRPr="000A6F9A">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0D27E" w14:textId="77777777" w:rsidR="00A330C9" w:rsidRPr="000A6F9A" w:rsidRDefault="00A330C9" w:rsidP="004239F6">
            <w:pPr>
              <w:pStyle w:val="rowtabella0"/>
              <w:rPr>
                <w:color w:val="002060"/>
              </w:rPr>
            </w:pPr>
            <w:r w:rsidRPr="000A6F9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7F6EE" w14:textId="77777777" w:rsidR="00A330C9" w:rsidRPr="000A6F9A" w:rsidRDefault="00A330C9" w:rsidP="004239F6">
            <w:pPr>
              <w:pStyle w:val="rowtabella0"/>
              <w:rPr>
                <w:color w:val="002060"/>
              </w:rPr>
            </w:pPr>
            <w:r w:rsidRPr="000A6F9A">
              <w:rPr>
                <w:color w:val="002060"/>
              </w:rPr>
              <w:t>VIA FRATELLI CERVI</w:t>
            </w:r>
          </w:p>
        </w:tc>
      </w:tr>
      <w:tr w:rsidR="00A330C9" w:rsidRPr="000A6F9A" w14:paraId="2258FDE3"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E243DE" w14:textId="77777777" w:rsidR="00A330C9" w:rsidRPr="000A6F9A" w:rsidRDefault="00A330C9" w:rsidP="004239F6">
            <w:pPr>
              <w:pStyle w:val="rowtabella0"/>
              <w:rPr>
                <w:color w:val="002060"/>
              </w:rPr>
            </w:pPr>
            <w:r w:rsidRPr="000A6F9A">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2945D" w14:textId="77777777" w:rsidR="00A330C9" w:rsidRPr="000A6F9A" w:rsidRDefault="00A330C9" w:rsidP="004239F6">
            <w:pPr>
              <w:pStyle w:val="rowtabella0"/>
              <w:rPr>
                <w:color w:val="002060"/>
              </w:rPr>
            </w:pPr>
            <w:r w:rsidRPr="000A6F9A">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258E0"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85FD7" w14:textId="77777777" w:rsidR="00A330C9" w:rsidRPr="000A6F9A" w:rsidRDefault="00A330C9" w:rsidP="004239F6">
            <w:pPr>
              <w:pStyle w:val="rowtabella0"/>
              <w:rPr>
                <w:color w:val="002060"/>
              </w:rPr>
            </w:pPr>
            <w:r w:rsidRPr="000A6F9A">
              <w:rPr>
                <w:color w:val="002060"/>
              </w:rPr>
              <w:t>09/02/2025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B1AC79" w14:textId="77777777" w:rsidR="00A330C9" w:rsidRPr="000A6F9A" w:rsidRDefault="00A330C9" w:rsidP="004239F6">
            <w:pPr>
              <w:pStyle w:val="rowtabella0"/>
              <w:rPr>
                <w:color w:val="002060"/>
              </w:rPr>
            </w:pPr>
            <w:r w:rsidRPr="000A6F9A">
              <w:rPr>
                <w:color w:val="002060"/>
              </w:rPr>
              <w:t xml:space="preserve">5295 TENSOSTRUTTURA VIA </w:t>
            </w:r>
            <w:proofErr w:type="gramStart"/>
            <w:r w:rsidRPr="000A6F9A">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2710D" w14:textId="77777777" w:rsidR="00A330C9" w:rsidRPr="000A6F9A" w:rsidRDefault="00A330C9" w:rsidP="004239F6">
            <w:pPr>
              <w:pStyle w:val="rowtabella0"/>
              <w:rPr>
                <w:color w:val="002060"/>
              </w:rPr>
            </w:pPr>
            <w:r w:rsidRPr="000A6F9A">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7EA6B" w14:textId="77777777" w:rsidR="00A330C9" w:rsidRPr="000A6F9A" w:rsidRDefault="00A330C9" w:rsidP="004239F6">
            <w:pPr>
              <w:pStyle w:val="rowtabella0"/>
              <w:rPr>
                <w:color w:val="002060"/>
              </w:rPr>
            </w:pPr>
            <w:r w:rsidRPr="000A6F9A">
              <w:rPr>
                <w:color w:val="002060"/>
              </w:rPr>
              <w:t xml:space="preserve">VIA </w:t>
            </w:r>
            <w:proofErr w:type="gramStart"/>
            <w:r w:rsidRPr="000A6F9A">
              <w:rPr>
                <w:color w:val="002060"/>
              </w:rPr>
              <w:t>E.MATTEI</w:t>
            </w:r>
            <w:proofErr w:type="gramEnd"/>
          </w:p>
        </w:tc>
      </w:tr>
      <w:tr w:rsidR="00A330C9" w:rsidRPr="000A6F9A" w14:paraId="5B2F73F4" w14:textId="77777777" w:rsidTr="004239F6">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10C069" w14:textId="77777777" w:rsidR="00A330C9" w:rsidRPr="000A6F9A" w:rsidRDefault="00A330C9" w:rsidP="004239F6">
            <w:pPr>
              <w:pStyle w:val="rowtabella0"/>
              <w:rPr>
                <w:color w:val="002060"/>
              </w:rPr>
            </w:pPr>
            <w:r w:rsidRPr="000A6F9A">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B258E8" w14:textId="77777777" w:rsidR="00A330C9" w:rsidRPr="000A6F9A" w:rsidRDefault="00A330C9" w:rsidP="004239F6">
            <w:pPr>
              <w:pStyle w:val="rowtabella0"/>
              <w:rPr>
                <w:color w:val="002060"/>
              </w:rPr>
            </w:pPr>
            <w:r w:rsidRPr="000A6F9A">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09912D"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133D79" w14:textId="77777777" w:rsidR="00A330C9" w:rsidRPr="000A6F9A" w:rsidRDefault="00A330C9" w:rsidP="004239F6">
            <w:pPr>
              <w:pStyle w:val="rowtabella0"/>
              <w:rPr>
                <w:color w:val="002060"/>
              </w:rPr>
            </w:pPr>
            <w:r w:rsidRPr="000A6F9A">
              <w:rPr>
                <w:color w:val="002060"/>
              </w:rPr>
              <w:t>09/02/2025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A016F" w14:textId="77777777" w:rsidR="00A330C9" w:rsidRPr="000A6F9A" w:rsidRDefault="00A330C9" w:rsidP="004239F6">
            <w:pPr>
              <w:pStyle w:val="rowtabella0"/>
              <w:rPr>
                <w:color w:val="002060"/>
              </w:rPr>
            </w:pPr>
            <w:r w:rsidRPr="000A6F9A">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85B4D2" w14:textId="77777777" w:rsidR="00A330C9" w:rsidRPr="000A6F9A" w:rsidRDefault="00A330C9" w:rsidP="004239F6">
            <w:pPr>
              <w:pStyle w:val="rowtabella0"/>
              <w:rPr>
                <w:color w:val="002060"/>
              </w:rPr>
            </w:pPr>
            <w:r w:rsidRPr="000A6F9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6D0A8" w14:textId="77777777" w:rsidR="00A330C9" w:rsidRPr="000A6F9A" w:rsidRDefault="00A330C9" w:rsidP="004239F6">
            <w:pPr>
              <w:pStyle w:val="rowtabella0"/>
              <w:rPr>
                <w:color w:val="002060"/>
              </w:rPr>
            </w:pPr>
            <w:r w:rsidRPr="000A6F9A">
              <w:rPr>
                <w:color w:val="002060"/>
              </w:rPr>
              <w:t>VIA SAN SERGIO FZ. GROTTACCIA</w:t>
            </w:r>
          </w:p>
        </w:tc>
      </w:tr>
      <w:tr w:rsidR="00A330C9" w:rsidRPr="000A6F9A" w14:paraId="09B180E3" w14:textId="77777777" w:rsidTr="004239F6">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036F3" w14:textId="77777777" w:rsidR="00A330C9" w:rsidRPr="000A6F9A" w:rsidRDefault="00A330C9" w:rsidP="004239F6">
            <w:pPr>
              <w:pStyle w:val="rowtabella0"/>
              <w:rPr>
                <w:color w:val="002060"/>
              </w:rPr>
            </w:pPr>
            <w:r w:rsidRPr="000A6F9A">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8E3EA" w14:textId="77777777" w:rsidR="00A330C9" w:rsidRPr="000A6F9A" w:rsidRDefault="00A330C9" w:rsidP="004239F6">
            <w:pPr>
              <w:pStyle w:val="rowtabella0"/>
              <w:rPr>
                <w:color w:val="002060"/>
              </w:rPr>
            </w:pPr>
            <w:r w:rsidRPr="000A6F9A">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C6778" w14:textId="77777777" w:rsidR="00A330C9" w:rsidRPr="000A6F9A" w:rsidRDefault="00A330C9" w:rsidP="004239F6">
            <w:pPr>
              <w:pStyle w:val="rowtabella0"/>
              <w:jc w:val="center"/>
              <w:rPr>
                <w:color w:val="002060"/>
              </w:rPr>
            </w:pPr>
            <w:r w:rsidRPr="000A6F9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A29CE" w14:textId="77777777" w:rsidR="00A330C9" w:rsidRPr="000A6F9A" w:rsidRDefault="00A330C9" w:rsidP="004239F6">
            <w:pPr>
              <w:pStyle w:val="rowtabella0"/>
              <w:rPr>
                <w:color w:val="002060"/>
              </w:rPr>
            </w:pPr>
            <w:r w:rsidRPr="000A6F9A">
              <w:rPr>
                <w:color w:val="002060"/>
              </w:rPr>
              <w:t>09/02/2025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29B0E" w14:textId="77777777" w:rsidR="00A330C9" w:rsidRPr="000A6F9A" w:rsidRDefault="00A330C9" w:rsidP="004239F6">
            <w:pPr>
              <w:pStyle w:val="rowtabella0"/>
              <w:rPr>
                <w:color w:val="002060"/>
              </w:rPr>
            </w:pPr>
            <w:r w:rsidRPr="000A6F9A">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32C0C" w14:textId="77777777" w:rsidR="00A330C9" w:rsidRPr="000A6F9A" w:rsidRDefault="00A330C9" w:rsidP="004239F6">
            <w:pPr>
              <w:pStyle w:val="rowtabella0"/>
              <w:rPr>
                <w:color w:val="002060"/>
              </w:rPr>
            </w:pPr>
            <w:r w:rsidRPr="000A6F9A">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5D9889" w14:textId="77777777" w:rsidR="00A330C9" w:rsidRPr="000A6F9A" w:rsidRDefault="00A330C9" w:rsidP="004239F6">
            <w:pPr>
              <w:pStyle w:val="rowtabella0"/>
              <w:rPr>
                <w:color w:val="002060"/>
              </w:rPr>
            </w:pPr>
            <w:r w:rsidRPr="000A6F9A">
              <w:rPr>
                <w:color w:val="002060"/>
              </w:rPr>
              <w:t>VIA PERTINI</w:t>
            </w:r>
          </w:p>
        </w:tc>
      </w:tr>
    </w:tbl>
    <w:p w14:paraId="53C1D24E" w14:textId="77777777" w:rsidR="003560A6" w:rsidRPr="003560A6" w:rsidRDefault="003560A6" w:rsidP="003560A6">
      <w:pPr>
        <w:pStyle w:val="titoloprinc0"/>
        <w:jc w:val="both"/>
        <w:rPr>
          <w:b w:val="0"/>
          <w:bCs w:val="0"/>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3B426A4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w:t>
      </w:r>
      <w:r w:rsidR="002D60B3">
        <w:rPr>
          <w:rFonts w:ascii="Arial" w:hAnsi="Arial" w:cs="Arial"/>
          <w:b/>
          <w:bCs/>
          <w:color w:val="002060"/>
        </w:rPr>
        <w:t>7</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3CD2D4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60B3">
        <w:rPr>
          <w:b/>
          <w:color w:val="002060"/>
          <w:u w:val="single"/>
        </w:rPr>
        <w:t>05</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D5A8B" w14:textId="77777777" w:rsidR="00F701AC" w:rsidRDefault="00F701AC">
      <w:r>
        <w:separator/>
      </w:r>
    </w:p>
  </w:endnote>
  <w:endnote w:type="continuationSeparator" w:id="0">
    <w:p w14:paraId="38DFA798" w14:textId="77777777" w:rsidR="00F701AC" w:rsidRDefault="00F70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E411398"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2D60B3">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6DD14" w14:textId="77777777" w:rsidR="00F701AC" w:rsidRDefault="00F701AC">
      <w:r>
        <w:separator/>
      </w:r>
    </w:p>
  </w:footnote>
  <w:footnote w:type="continuationSeparator" w:id="0">
    <w:p w14:paraId="779B7A0C" w14:textId="77777777" w:rsidR="00F701AC" w:rsidRDefault="00F70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4" w15:restartNumberingAfterBreak="0">
    <w:nsid w:val="35D5680A"/>
    <w:multiLevelType w:val="hybridMultilevel"/>
    <w:tmpl w:val="3FCCD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3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4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9" w15:restartNumberingAfterBreak="0">
    <w:nsid w:val="769465BD"/>
    <w:multiLevelType w:val="hybridMultilevel"/>
    <w:tmpl w:val="8FDC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3"/>
  </w:num>
  <w:num w:numId="3" w16cid:durableId="57946484">
    <w:abstractNumId w:val="11"/>
  </w:num>
  <w:num w:numId="4" w16cid:durableId="564266614">
    <w:abstractNumId w:val="54"/>
  </w:num>
  <w:num w:numId="5" w16cid:durableId="1249315646">
    <w:abstractNumId w:val="47"/>
  </w:num>
  <w:num w:numId="6" w16cid:durableId="934754267">
    <w:abstractNumId w:val="13"/>
  </w:num>
  <w:num w:numId="7" w16cid:durableId="768085777">
    <w:abstractNumId w:val="49"/>
  </w:num>
  <w:num w:numId="8" w16cid:durableId="1077243527">
    <w:abstractNumId w:val="33"/>
  </w:num>
  <w:num w:numId="9" w16cid:durableId="1125348853">
    <w:abstractNumId w:val="19"/>
  </w:num>
  <w:num w:numId="10" w16cid:durableId="312417951">
    <w:abstractNumId w:val="55"/>
  </w:num>
  <w:num w:numId="11" w16cid:durableId="745029327">
    <w:abstractNumId w:val="48"/>
  </w:num>
  <w:num w:numId="12" w16cid:durableId="1339044210">
    <w:abstractNumId w:val="46"/>
  </w:num>
  <w:num w:numId="13" w16cid:durableId="171771817">
    <w:abstractNumId w:val="7"/>
  </w:num>
  <w:num w:numId="14" w16cid:durableId="1732926487">
    <w:abstractNumId w:val="2"/>
  </w:num>
  <w:num w:numId="15" w16cid:durableId="915169373">
    <w:abstractNumId w:val="12"/>
  </w:num>
  <w:num w:numId="16" w16cid:durableId="1296596829">
    <w:abstractNumId w:val="60"/>
  </w:num>
  <w:num w:numId="17" w16cid:durableId="1765223722">
    <w:abstractNumId w:val="62"/>
  </w:num>
  <w:num w:numId="18" w16cid:durableId="1617785738">
    <w:abstractNumId w:val="38"/>
  </w:num>
  <w:num w:numId="19" w16cid:durableId="1197428540">
    <w:abstractNumId w:val="37"/>
  </w:num>
  <w:num w:numId="20" w16cid:durableId="815953687">
    <w:abstractNumId w:val="6"/>
  </w:num>
  <w:num w:numId="21" w16cid:durableId="797530386">
    <w:abstractNumId w:val="51"/>
  </w:num>
  <w:num w:numId="22" w16cid:durableId="1651130942">
    <w:abstractNumId w:val="34"/>
  </w:num>
  <w:num w:numId="23" w16cid:durableId="1052272926">
    <w:abstractNumId w:val="44"/>
  </w:num>
  <w:num w:numId="24" w16cid:durableId="1674992774">
    <w:abstractNumId w:val="8"/>
  </w:num>
  <w:num w:numId="25" w16cid:durableId="497775291">
    <w:abstractNumId w:val="3"/>
  </w:num>
  <w:num w:numId="26" w16cid:durableId="372845332">
    <w:abstractNumId w:val="39"/>
  </w:num>
  <w:num w:numId="27" w16cid:durableId="156044630">
    <w:abstractNumId w:val="41"/>
  </w:num>
  <w:num w:numId="28" w16cid:durableId="1617522025">
    <w:abstractNumId w:val="4"/>
  </w:num>
  <w:num w:numId="29" w16cid:durableId="568853433">
    <w:abstractNumId w:val="53"/>
  </w:num>
  <w:num w:numId="30" w16cid:durableId="1295060317">
    <w:abstractNumId w:val="45"/>
  </w:num>
  <w:num w:numId="31" w16cid:durableId="913512189">
    <w:abstractNumId w:val="16"/>
  </w:num>
  <w:num w:numId="32" w16cid:durableId="594871711">
    <w:abstractNumId w:val="15"/>
  </w:num>
  <w:num w:numId="33" w16cid:durableId="1460103116">
    <w:abstractNumId w:val="14"/>
  </w:num>
  <w:num w:numId="34" w16cid:durableId="1353799016">
    <w:abstractNumId w:val="61"/>
  </w:num>
  <w:num w:numId="35" w16cid:durableId="317685637">
    <w:abstractNumId w:val="57"/>
  </w:num>
  <w:num w:numId="36" w16cid:durableId="790368833">
    <w:abstractNumId w:val="23"/>
  </w:num>
  <w:num w:numId="37" w16cid:durableId="36589981">
    <w:abstractNumId w:val="31"/>
  </w:num>
  <w:num w:numId="38" w16cid:durableId="2015456579">
    <w:abstractNumId w:val="9"/>
  </w:num>
  <w:num w:numId="39" w16cid:durableId="2009869095">
    <w:abstractNumId w:val="27"/>
  </w:num>
  <w:num w:numId="40" w16cid:durableId="1418357517">
    <w:abstractNumId w:val="17"/>
  </w:num>
  <w:num w:numId="41" w16cid:durableId="473330605">
    <w:abstractNumId w:val="32"/>
  </w:num>
  <w:num w:numId="42" w16cid:durableId="1696810908">
    <w:abstractNumId w:val="36"/>
  </w:num>
  <w:num w:numId="43" w16cid:durableId="209272168">
    <w:abstractNumId w:val="64"/>
  </w:num>
  <w:num w:numId="44" w16cid:durableId="2037921123">
    <w:abstractNumId w:val="42"/>
  </w:num>
  <w:num w:numId="45" w16cid:durableId="295646404">
    <w:abstractNumId w:val="25"/>
  </w:num>
  <w:num w:numId="46" w16cid:durableId="713849579">
    <w:abstractNumId w:val="43"/>
  </w:num>
  <w:num w:numId="47" w16cid:durableId="1134493780">
    <w:abstractNumId w:val="10"/>
  </w:num>
  <w:num w:numId="48" w16cid:durableId="314719927">
    <w:abstractNumId w:val="29"/>
  </w:num>
  <w:num w:numId="49" w16cid:durableId="1023825443">
    <w:abstractNumId w:val="30"/>
  </w:num>
  <w:num w:numId="50" w16cid:durableId="248193500">
    <w:abstractNumId w:val="52"/>
  </w:num>
  <w:num w:numId="51" w16cid:durableId="592782417">
    <w:abstractNumId w:val="28"/>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50"/>
  </w:num>
  <w:num w:numId="55" w16cid:durableId="1722903553">
    <w:abstractNumId w:val="58"/>
  </w:num>
  <w:num w:numId="56" w16cid:durableId="1842819011">
    <w:abstractNumId w:val="26"/>
  </w:num>
  <w:num w:numId="57" w16cid:durableId="1710841696">
    <w:abstractNumId w:val="35"/>
  </w:num>
  <w:num w:numId="58" w16cid:durableId="2125147242">
    <w:abstractNumId w:val="22"/>
  </w:num>
  <w:num w:numId="59" w16cid:durableId="1511602150">
    <w:abstractNumId w:val="0"/>
  </w:num>
  <w:num w:numId="60" w16cid:durableId="865828243">
    <w:abstractNumId w:val="40"/>
  </w:num>
  <w:num w:numId="61" w16cid:durableId="602420111">
    <w:abstractNumId w:val="56"/>
  </w:num>
  <w:num w:numId="62" w16cid:durableId="1146816721">
    <w:abstractNumId w:val="21"/>
  </w:num>
  <w:num w:numId="63" w16cid:durableId="455367313">
    <w:abstractNumId w:val="20"/>
  </w:num>
  <w:num w:numId="64" w16cid:durableId="670445609">
    <w:abstractNumId w:val="1"/>
  </w:num>
  <w:num w:numId="65" w16cid:durableId="1986084215">
    <w:abstractNumId w:val="24"/>
  </w:num>
  <w:num w:numId="66" w16cid:durableId="1980063139">
    <w:abstractNumId w:val="5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31</Pages>
  <Words>9676</Words>
  <Characters>55154</Characters>
  <Application>Microsoft Office Word</Application>
  <DocSecurity>0</DocSecurity>
  <Lines>459</Lines>
  <Paragraphs>129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64701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2025-02-05T16:05:00Z</cp:lastPrinted>
  <dcterms:created xsi:type="dcterms:W3CDTF">2025-02-05T16:05:00Z</dcterms:created>
  <dcterms:modified xsi:type="dcterms:W3CDTF">2025-02-05T16:05:00Z</dcterms:modified>
</cp:coreProperties>
</file>