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7B3BA836"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7D4B2C">
              <w:rPr>
                <w:rFonts w:ascii="Arial" w:hAnsi="Arial" w:cs="Arial"/>
                <w:color w:val="002060"/>
                <w:sz w:val="40"/>
                <w:szCs w:val="40"/>
              </w:rPr>
              <w:t>80</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7D4B2C">
              <w:rPr>
                <w:rFonts w:ascii="Arial" w:hAnsi="Arial" w:cs="Arial"/>
                <w:color w:val="002060"/>
                <w:sz w:val="40"/>
                <w:szCs w:val="40"/>
              </w:rPr>
              <w:t>10</w:t>
            </w:r>
            <w:r w:rsidR="00580BE5">
              <w:rPr>
                <w:rFonts w:ascii="Arial" w:hAnsi="Arial" w:cs="Arial"/>
                <w:color w:val="002060"/>
                <w:sz w:val="40"/>
                <w:szCs w:val="40"/>
              </w:rPr>
              <w:t>/</w:t>
            </w:r>
            <w:r w:rsidR="00FE3D87">
              <w:rPr>
                <w:rFonts w:ascii="Arial" w:hAnsi="Arial" w:cs="Arial"/>
                <w:color w:val="002060"/>
                <w:sz w:val="40"/>
                <w:szCs w:val="40"/>
              </w:rPr>
              <w:t>0</w:t>
            </w:r>
            <w:r w:rsidR="0035167B">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1FB35EE2" w:rsidR="001B5DD6" w:rsidRPr="00DE1EF7" w:rsidRDefault="00344E8A" w:rsidP="00344E8A">
      <w:pPr>
        <w:tabs>
          <w:tab w:val="left" w:pos="2355"/>
        </w:tabs>
        <w:spacing w:after="120"/>
        <w:jc w:val="center"/>
        <w:rPr>
          <w:rFonts w:ascii="Arial" w:hAnsi="Arial" w:cs="Arial"/>
          <w:color w:val="002060"/>
        </w:rPr>
      </w:pPr>
      <w:r w:rsidRPr="00344E8A">
        <w:rPr>
          <w:rFonts w:ascii="Arial" w:hAnsi="Arial" w:cs="Arial"/>
          <w:noProof/>
          <w:color w:val="002060"/>
        </w:rPr>
        <w:drawing>
          <wp:inline distT="0" distB="0" distL="0" distR="0" wp14:anchorId="7AA8AAF5" wp14:editId="210D896C">
            <wp:extent cx="3358787" cy="4749800"/>
            <wp:effectExtent l="38100" t="38100" r="32385" b="38100"/>
            <wp:docPr id="2530616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1600" name=""/>
                    <pic:cNvPicPr/>
                  </pic:nvPicPr>
                  <pic:blipFill>
                    <a:blip r:embed="rId9"/>
                    <a:stretch>
                      <a:fillRect/>
                    </a:stretch>
                  </pic:blipFill>
                  <pic:spPr>
                    <a:xfrm>
                      <a:off x="0" y="0"/>
                      <a:ext cx="3469171" cy="4905899"/>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4B7AA288"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B22E94">
          <w:rPr>
            <w:noProof/>
            <w:webHidden/>
          </w:rPr>
          <w:t>2</w:t>
        </w:r>
        <w:r w:rsidR="00AC19D9" w:rsidRPr="00DE1EF7">
          <w:rPr>
            <w:noProof/>
            <w:webHidden/>
          </w:rPr>
          <w:fldChar w:fldCharType="end"/>
        </w:r>
      </w:hyperlink>
    </w:p>
    <w:p w14:paraId="112EDB38" w14:textId="24BCD383"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B22E94">
          <w:rPr>
            <w:noProof/>
            <w:webHidden/>
          </w:rPr>
          <w:t>2</w:t>
        </w:r>
        <w:r w:rsidRPr="00DE1EF7">
          <w:rPr>
            <w:noProof/>
            <w:webHidden/>
          </w:rPr>
          <w:fldChar w:fldCharType="end"/>
        </w:r>
      </w:hyperlink>
    </w:p>
    <w:p w14:paraId="4D9CAD43" w14:textId="749C4E7C"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B22E94">
          <w:rPr>
            <w:noProof/>
            <w:webHidden/>
          </w:rPr>
          <w:t>2</w:t>
        </w:r>
        <w:r w:rsidRPr="00DE1EF7">
          <w:rPr>
            <w:noProof/>
            <w:webHidden/>
          </w:rPr>
          <w:fldChar w:fldCharType="end"/>
        </w:r>
      </w:hyperlink>
    </w:p>
    <w:p w14:paraId="0EAFCCD8" w14:textId="4A2B1CF2"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B22E94">
          <w:rPr>
            <w:noProof/>
            <w:webHidden/>
          </w:rPr>
          <w:t>2</w:t>
        </w:r>
        <w:r w:rsidRPr="00DE1EF7">
          <w:rPr>
            <w:noProof/>
            <w:webHidden/>
          </w:rPr>
          <w:fldChar w:fldCharType="end"/>
        </w:r>
      </w:hyperlink>
    </w:p>
    <w:p w14:paraId="0952245B" w14:textId="3D1E7CE5"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B22E94">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73FD7AB2" w14:textId="6D48DD32" w:rsidR="00405628" w:rsidRPr="002D60B3" w:rsidRDefault="00C967AF" w:rsidP="002D60B3">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44C7DF8" w14:textId="77777777" w:rsidR="00405628" w:rsidRDefault="00405628"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ECF4E1E" w14:textId="77777777" w:rsidR="00274BC9" w:rsidRPr="00D14B70" w:rsidRDefault="00274BC9"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lastRenderedPageBreak/>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663FD87B" w14:textId="77777777" w:rsidR="00C579A1" w:rsidRPr="00773D3E" w:rsidRDefault="00C579A1" w:rsidP="00C579A1">
      <w:pPr>
        <w:pStyle w:val="LndNormale1"/>
        <w:rPr>
          <w:color w:val="002060"/>
        </w:rPr>
      </w:pPr>
    </w:p>
    <w:p w14:paraId="3A60CA6A" w14:textId="77777777" w:rsidR="00C579A1" w:rsidRPr="007535EB" w:rsidRDefault="00C579A1" w:rsidP="00C579A1">
      <w:pPr>
        <w:rPr>
          <w:rFonts w:ascii="Arial" w:hAnsi="Arial" w:cs="Arial"/>
          <w:b/>
          <w:color w:val="002060"/>
          <w:sz w:val="28"/>
          <w:szCs w:val="28"/>
        </w:rPr>
      </w:pPr>
      <w:r w:rsidRPr="007535EB">
        <w:rPr>
          <w:rFonts w:ascii="Arial" w:hAnsi="Arial" w:cs="Arial"/>
          <w:b/>
          <w:color w:val="002060"/>
          <w:sz w:val="28"/>
          <w:szCs w:val="28"/>
        </w:rPr>
        <w:t>SPORTELLO DELLE SOCIETA’</w:t>
      </w:r>
    </w:p>
    <w:p w14:paraId="2E421548" w14:textId="77777777" w:rsidR="00C579A1" w:rsidRPr="007535EB" w:rsidRDefault="00C579A1" w:rsidP="00C579A1">
      <w:pPr>
        <w:rPr>
          <w:bCs/>
          <w:iCs/>
          <w:color w:val="002060"/>
          <w:sz w:val="24"/>
          <w:szCs w:val="24"/>
        </w:rPr>
      </w:pPr>
    </w:p>
    <w:p w14:paraId="38373DA7" w14:textId="77777777" w:rsidR="00C579A1" w:rsidRPr="007535EB" w:rsidRDefault="00C579A1" w:rsidP="00C579A1">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A4508FC" w14:textId="77777777" w:rsidR="00C579A1" w:rsidRPr="007535EB" w:rsidRDefault="00C579A1" w:rsidP="00C579A1">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057672CF" w14:textId="77777777" w:rsidR="00C579A1" w:rsidRPr="007535EB" w:rsidRDefault="00C579A1" w:rsidP="00C579A1">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308C0BC5" w14:textId="77777777" w:rsidR="00FF1E15" w:rsidRDefault="00FF1E15" w:rsidP="0047674B">
      <w:pPr>
        <w:pStyle w:val="LndNormale1"/>
        <w:rPr>
          <w:color w:val="002060"/>
        </w:rPr>
      </w:pPr>
    </w:p>
    <w:p w14:paraId="32F646D3" w14:textId="77777777" w:rsidR="008221FB" w:rsidRPr="00FF1E15" w:rsidRDefault="008221FB" w:rsidP="008221F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1BD97192" w14:textId="77777777" w:rsidR="00681E6B" w:rsidRDefault="00681E6B" w:rsidP="00681E6B">
      <w:pPr>
        <w:pStyle w:val="breakline"/>
        <w:rPr>
          <w:color w:val="002060"/>
        </w:rPr>
      </w:pPr>
    </w:p>
    <w:p w14:paraId="727E9D99" w14:textId="77777777" w:rsidR="00CA3A6B" w:rsidRPr="00482147" w:rsidRDefault="00CA3A6B" w:rsidP="00CA3A6B">
      <w:pPr>
        <w:pStyle w:val="titolocampionato0"/>
        <w:shd w:val="clear" w:color="auto" w:fill="CCCCCC"/>
        <w:spacing w:before="80" w:after="40"/>
        <w:rPr>
          <w:color w:val="002060"/>
        </w:rPr>
      </w:pPr>
      <w:bookmarkStart w:id="11" w:name="_Hlk190073672"/>
      <w:r w:rsidRPr="00482147">
        <w:rPr>
          <w:color w:val="002060"/>
        </w:rPr>
        <w:t>UNDER 19 CALCIO A 5 REGIONALE</w:t>
      </w:r>
    </w:p>
    <w:p w14:paraId="3D3C50A8" w14:textId="5B28161E" w:rsidR="00E86447" w:rsidRPr="00E762DC" w:rsidRDefault="00E86447" w:rsidP="00E86447">
      <w:pPr>
        <w:pStyle w:val="TITOLOPRINC"/>
        <w:spacing w:before="0" w:beforeAutospacing="0" w:after="0" w:afterAutospacing="0"/>
        <w:rPr>
          <w:color w:val="002060"/>
        </w:rPr>
      </w:pPr>
      <w:r>
        <w:rPr>
          <w:color w:val="002060"/>
        </w:rPr>
        <w:t>CLASSIFICHE PRIMA FASE</w:t>
      </w:r>
    </w:p>
    <w:p w14:paraId="494E4A07" w14:textId="77777777" w:rsidR="00234598" w:rsidRPr="00482147" w:rsidRDefault="00234598" w:rsidP="00234598">
      <w:pPr>
        <w:pStyle w:val="breakline"/>
        <w:rPr>
          <w:color w:val="002060"/>
        </w:rPr>
      </w:pPr>
    </w:p>
    <w:p w14:paraId="5B7AB7AC" w14:textId="77777777" w:rsidR="00234598" w:rsidRPr="00482147" w:rsidRDefault="00234598" w:rsidP="00234598">
      <w:pPr>
        <w:pStyle w:val="breakline"/>
        <w:rPr>
          <w:color w:val="002060"/>
        </w:rPr>
      </w:pPr>
    </w:p>
    <w:p w14:paraId="0DE5261E" w14:textId="77777777" w:rsidR="00234598" w:rsidRPr="00482147" w:rsidRDefault="00234598" w:rsidP="00234598">
      <w:pPr>
        <w:pStyle w:val="sottotitolocampionato10"/>
        <w:rPr>
          <w:color w:val="002060"/>
        </w:rPr>
      </w:pPr>
      <w:r w:rsidRPr="0048214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34598" w:rsidRPr="00482147" w14:paraId="7F417D08" w14:textId="77777777" w:rsidTr="0019124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3FE34" w14:textId="77777777" w:rsidR="00234598" w:rsidRPr="00482147" w:rsidRDefault="00234598" w:rsidP="00191246">
            <w:pPr>
              <w:pStyle w:val="headertabella0"/>
              <w:rPr>
                <w:color w:val="002060"/>
              </w:rPr>
            </w:pPr>
            <w:r w:rsidRPr="004821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BD84B" w14:textId="77777777" w:rsidR="00234598" w:rsidRPr="00482147" w:rsidRDefault="00234598" w:rsidP="00191246">
            <w:pPr>
              <w:pStyle w:val="headertabella0"/>
              <w:rPr>
                <w:color w:val="002060"/>
              </w:rPr>
            </w:pPr>
            <w:r w:rsidRPr="004821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5B96B" w14:textId="77777777" w:rsidR="00234598" w:rsidRPr="00482147" w:rsidRDefault="00234598" w:rsidP="00191246">
            <w:pPr>
              <w:pStyle w:val="headertabella0"/>
              <w:rPr>
                <w:color w:val="002060"/>
              </w:rPr>
            </w:pPr>
            <w:r w:rsidRPr="004821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72798" w14:textId="77777777" w:rsidR="00234598" w:rsidRPr="00482147" w:rsidRDefault="00234598" w:rsidP="00191246">
            <w:pPr>
              <w:pStyle w:val="headertabella0"/>
              <w:rPr>
                <w:color w:val="002060"/>
              </w:rPr>
            </w:pPr>
            <w:r w:rsidRPr="004821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6D75F" w14:textId="77777777" w:rsidR="00234598" w:rsidRPr="00482147" w:rsidRDefault="00234598" w:rsidP="00191246">
            <w:pPr>
              <w:pStyle w:val="headertabella0"/>
              <w:rPr>
                <w:color w:val="002060"/>
              </w:rPr>
            </w:pPr>
            <w:r w:rsidRPr="004821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13998" w14:textId="77777777" w:rsidR="00234598" w:rsidRPr="00482147" w:rsidRDefault="00234598" w:rsidP="00191246">
            <w:pPr>
              <w:pStyle w:val="headertabella0"/>
              <w:rPr>
                <w:color w:val="002060"/>
              </w:rPr>
            </w:pPr>
            <w:r w:rsidRPr="004821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B4D24" w14:textId="77777777" w:rsidR="00234598" w:rsidRPr="00482147" w:rsidRDefault="00234598" w:rsidP="00191246">
            <w:pPr>
              <w:pStyle w:val="headertabella0"/>
              <w:rPr>
                <w:color w:val="002060"/>
              </w:rPr>
            </w:pPr>
            <w:r w:rsidRPr="004821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B3E83" w14:textId="77777777" w:rsidR="00234598" w:rsidRPr="00482147" w:rsidRDefault="00234598" w:rsidP="00191246">
            <w:pPr>
              <w:pStyle w:val="headertabella0"/>
              <w:rPr>
                <w:color w:val="002060"/>
              </w:rPr>
            </w:pPr>
            <w:r w:rsidRPr="004821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9F8A9" w14:textId="77777777" w:rsidR="00234598" w:rsidRPr="00482147" w:rsidRDefault="00234598" w:rsidP="00191246">
            <w:pPr>
              <w:pStyle w:val="headertabella0"/>
              <w:rPr>
                <w:color w:val="002060"/>
              </w:rPr>
            </w:pPr>
            <w:r w:rsidRPr="004821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559C4" w14:textId="77777777" w:rsidR="00234598" w:rsidRPr="00482147" w:rsidRDefault="00234598" w:rsidP="00191246">
            <w:pPr>
              <w:pStyle w:val="headertabella0"/>
              <w:rPr>
                <w:color w:val="002060"/>
              </w:rPr>
            </w:pPr>
            <w:r w:rsidRPr="00482147">
              <w:rPr>
                <w:color w:val="002060"/>
              </w:rPr>
              <w:t>PE</w:t>
            </w:r>
          </w:p>
        </w:tc>
      </w:tr>
      <w:tr w:rsidR="00234598" w:rsidRPr="00482147" w14:paraId="204944C4" w14:textId="77777777" w:rsidTr="0019124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668B07" w14:textId="77777777" w:rsidR="00234598" w:rsidRPr="00482147" w:rsidRDefault="00234598" w:rsidP="00191246">
            <w:pPr>
              <w:pStyle w:val="rowtabella0"/>
              <w:rPr>
                <w:color w:val="002060"/>
              </w:rPr>
            </w:pPr>
            <w:r w:rsidRPr="00482147">
              <w:rPr>
                <w:color w:val="002060"/>
              </w:rPr>
              <w:lastRenderedPageBreak/>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04D69" w14:textId="77777777" w:rsidR="00234598" w:rsidRPr="00482147" w:rsidRDefault="00234598" w:rsidP="00191246">
            <w:pPr>
              <w:pStyle w:val="rowtabella0"/>
              <w:jc w:val="center"/>
              <w:rPr>
                <w:color w:val="002060"/>
              </w:rPr>
            </w:pPr>
            <w:r w:rsidRPr="0048214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65BA9" w14:textId="77777777" w:rsidR="00234598" w:rsidRPr="00482147" w:rsidRDefault="00234598"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723CF" w14:textId="77777777" w:rsidR="00234598" w:rsidRPr="00482147" w:rsidRDefault="00234598" w:rsidP="00191246">
            <w:pPr>
              <w:pStyle w:val="rowtabella0"/>
              <w:jc w:val="center"/>
              <w:rPr>
                <w:color w:val="002060"/>
              </w:rPr>
            </w:pPr>
            <w:r w:rsidRPr="004821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585A0" w14:textId="77777777" w:rsidR="00234598" w:rsidRPr="00482147" w:rsidRDefault="00234598"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44BA0" w14:textId="77777777" w:rsidR="00234598" w:rsidRPr="00482147" w:rsidRDefault="00234598" w:rsidP="00191246">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626C0" w14:textId="77777777" w:rsidR="00234598" w:rsidRPr="00482147" w:rsidRDefault="00234598" w:rsidP="00191246">
            <w:pPr>
              <w:pStyle w:val="rowtabella0"/>
              <w:jc w:val="center"/>
              <w:rPr>
                <w:color w:val="002060"/>
              </w:rPr>
            </w:pPr>
            <w:r w:rsidRPr="00482147">
              <w:rPr>
                <w:color w:val="002060"/>
              </w:rPr>
              <w:t>133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93D42" w14:textId="77777777" w:rsidR="00234598" w:rsidRPr="00482147" w:rsidRDefault="00234598" w:rsidP="00191246">
            <w:pPr>
              <w:pStyle w:val="rowtabella0"/>
              <w:jc w:val="center"/>
              <w:rPr>
                <w:color w:val="002060"/>
              </w:rPr>
            </w:pPr>
            <w:r w:rsidRPr="00482147">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FFEF1" w14:textId="77777777" w:rsidR="00234598" w:rsidRPr="00482147" w:rsidRDefault="00234598" w:rsidP="00191246">
            <w:pPr>
              <w:pStyle w:val="rowtabella0"/>
              <w:jc w:val="center"/>
              <w:rPr>
                <w:color w:val="002060"/>
              </w:rPr>
            </w:pPr>
            <w:r w:rsidRPr="0048214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447F4" w14:textId="77777777" w:rsidR="00234598" w:rsidRPr="00482147" w:rsidRDefault="00234598" w:rsidP="00191246">
            <w:pPr>
              <w:pStyle w:val="rowtabella0"/>
              <w:jc w:val="center"/>
              <w:rPr>
                <w:color w:val="002060"/>
              </w:rPr>
            </w:pPr>
            <w:r w:rsidRPr="00482147">
              <w:rPr>
                <w:color w:val="002060"/>
              </w:rPr>
              <w:t>0</w:t>
            </w:r>
          </w:p>
        </w:tc>
      </w:tr>
      <w:tr w:rsidR="00234598" w:rsidRPr="00482147" w14:paraId="37C5CBDA"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DFE6F9" w14:textId="77777777" w:rsidR="00234598" w:rsidRPr="00482147" w:rsidRDefault="00234598" w:rsidP="00191246">
            <w:pPr>
              <w:pStyle w:val="rowtabella0"/>
              <w:rPr>
                <w:color w:val="002060"/>
              </w:rPr>
            </w:pPr>
            <w:r w:rsidRPr="0048214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CBB24" w14:textId="77777777" w:rsidR="00234598" w:rsidRPr="00482147" w:rsidRDefault="00234598" w:rsidP="00191246">
            <w:pPr>
              <w:pStyle w:val="rowtabella0"/>
              <w:jc w:val="center"/>
              <w:rPr>
                <w:color w:val="002060"/>
              </w:rPr>
            </w:pPr>
            <w:r w:rsidRPr="0048214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4485E" w14:textId="77777777" w:rsidR="00234598" w:rsidRPr="00482147" w:rsidRDefault="00234598"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91464" w14:textId="77777777" w:rsidR="00234598" w:rsidRPr="00482147" w:rsidRDefault="00234598" w:rsidP="00191246">
            <w:pPr>
              <w:pStyle w:val="rowtabella0"/>
              <w:jc w:val="center"/>
              <w:rPr>
                <w:color w:val="002060"/>
              </w:rPr>
            </w:pPr>
            <w:r w:rsidRPr="004821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01CCA" w14:textId="77777777" w:rsidR="00234598" w:rsidRPr="00482147" w:rsidRDefault="00234598"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D50C5" w14:textId="77777777" w:rsidR="00234598" w:rsidRPr="00482147" w:rsidRDefault="00234598" w:rsidP="00191246">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051CF" w14:textId="77777777" w:rsidR="00234598" w:rsidRPr="00482147" w:rsidRDefault="00234598" w:rsidP="00191246">
            <w:pPr>
              <w:pStyle w:val="rowtabella0"/>
              <w:jc w:val="center"/>
              <w:rPr>
                <w:color w:val="002060"/>
              </w:rPr>
            </w:pPr>
            <w:r w:rsidRPr="00482147">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F4D89" w14:textId="77777777" w:rsidR="00234598" w:rsidRPr="00482147" w:rsidRDefault="00234598" w:rsidP="00191246">
            <w:pPr>
              <w:pStyle w:val="rowtabella0"/>
              <w:jc w:val="center"/>
              <w:rPr>
                <w:color w:val="002060"/>
              </w:rPr>
            </w:pPr>
            <w:r w:rsidRPr="0048214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E6AB8" w14:textId="77777777" w:rsidR="00234598" w:rsidRPr="00482147" w:rsidRDefault="00234598" w:rsidP="00191246">
            <w:pPr>
              <w:pStyle w:val="rowtabella0"/>
              <w:jc w:val="center"/>
              <w:rPr>
                <w:color w:val="002060"/>
              </w:rPr>
            </w:pPr>
            <w:r w:rsidRPr="0048214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0E88B" w14:textId="77777777" w:rsidR="00234598" w:rsidRPr="00482147" w:rsidRDefault="00234598" w:rsidP="00191246">
            <w:pPr>
              <w:pStyle w:val="rowtabella0"/>
              <w:jc w:val="center"/>
              <w:rPr>
                <w:color w:val="002060"/>
              </w:rPr>
            </w:pPr>
            <w:r w:rsidRPr="00482147">
              <w:rPr>
                <w:color w:val="002060"/>
              </w:rPr>
              <w:t>0</w:t>
            </w:r>
          </w:p>
        </w:tc>
      </w:tr>
      <w:tr w:rsidR="00234598" w:rsidRPr="00482147" w14:paraId="4D706C98"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2A3C3E" w14:textId="77777777" w:rsidR="00234598" w:rsidRPr="00482147" w:rsidRDefault="00234598" w:rsidP="00191246">
            <w:pPr>
              <w:pStyle w:val="rowtabella0"/>
              <w:rPr>
                <w:color w:val="002060"/>
                <w:lang w:val="es-ES"/>
              </w:rPr>
            </w:pPr>
            <w:r w:rsidRPr="00482147">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5EC65" w14:textId="77777777" w:rsidR="00234598" w:rsidRPr="00482147" w:rsidRDefault="00234598" w:rsidP="00191246">
            <w:pPr>
              <w:pStyle w:val="rowtabella0"/>
              <w:jc w:val="center"/>
              <w:rPr>
                <w:color w:val="002060"/>
              </w:rPr>
            </w:pPr>
            <w:r w:rsidRPr="0048214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A984F" w14:textId="77777777" w:rsidR="00234598" w:rsidRPr="00482147" w:rsidRDefault="00234598"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202B1" w14:textId="77777777" w:rsidR="00234598" w:rsidRPr="00482147" w:rsidRDefault="00234598"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E0622" w14:textId="77777777" w:rsidR="00234598" w:rsidRPr="00482147" w:rsidRDefault="00234598"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E2B47" w14:textId="77777777" w:rsidR="00234598" w:rsidRPr="00482147" w:rsidRDefault="00234598" w:rsidP="00191246">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F3656" w14:textId="77777777" w:rsidR="00234598" w:rsidRPr="00482147" w:rsidRDefault="00234598" w:rsidP="00191246">
            <w:pPr>
              <w:pStyle w:val="rowtabella0"/>
              <w:jc w:val="center"/>
              <w:rPr>
                <w:color w:val="002060"/>
              </w:rPr>
            </w:pPr>
            <w:r w:rsidRPr="00482147">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4382B" w14:textId="77777777" w:rsidR="00234598" w:rsidRPr="00482147" w:rsidRDefault="00234598" w:rsidP="00191246">
            <w:pPr>
              <w:pStyle w:val="rowtabella0"/>
              <w:jc w:val="center"/>
              <w:rPr>
                <w:color w:val="002060"/>
              </w:rPr>
            </w:pPr>
            <w:r w:rsidRPr="0048214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B8290" w14:textId="77777777" w:rsidR="00234598" w:rsidRPr="00482147" w:rsidRDefault="00234598" w:rsidP="00191246">
            <w:pPr>
              <w:pStyle w:val="rowtabella0"/>
              <w:jc w:val="center"/>
              <w:rPr>
                <w:color w:val="002060"/>
              </w:rPr>
            </w:pPr>
            <w:r w:rsidRPr="0048214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CD050" w14:textId="77777777" w:rsidR="00234598" w:rsidRPr="00482147" w:rsidRDefault="00234598" w:rsidP="00191246">
            <w:pPr>
              <w:pStyle w:val="rowtabella0"/>
              <w:jc w:val="center"/>
              <w:rPr>
                <w:color w:val="002060"/>
              </w:rPr>
            </w:pPr>
            <w:r w:rsidRPr="00482147">
              <w:rPr>
                <w:color w:val="002060"/>
              </w:rPr>
              <w:t>0</w:t>
            </w:r>
          </w:p>
        </w:tc>
      </w:tr>
      <w:tr w:rsidR="00234598" w:rsidRPr="00482147" w14:paraId="3592B7EE"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02F3C2" w14:textId="77777777" w:rsidR="00234598" w:rsidRPr="00482147" w:rsidRDefault="00234598" w:rsidP="00191246">
            <w:pPr>
              <w:pStyle w:val="rowtabella0"/>
              <w:rPr>
                <w:color w:val="002060"/>
              </w:rPr>
            </w:pPr>
            <w:r w:rsidRPr="0048214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E52F0" w14:textId="77777777" w:rsidR="00234598" w:rsidRPr="00482147" w:rsidRDefault="00234598" w:rsidP="00191246">
            <w:pPr>
              <w:pStyle w:val="rowtabella0"/>
              <w:jc w:val="center"/>
              <w:rPr>
                <w:color w:val="002060"/>
              </w:rPr>
            </w:pPr>
            <w:r w:rsidRPr="0048214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08599" w14:textId="77777777" w:rsidR="00234598" w:rsidRPr="00482147" w:rsidRDefault="00234598"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21235" w14:textId="77777777" w:rsidR="00234598" w:rsidRPr="00482147" w:rsidRDefault="00234598"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123A5" w14:textId="77777777" w:rsidR="00234598" w:rsidRPr="00482147" w:rsidRDefault="00234598"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120C0" w14:textId="77777777" w:rsidR="00234598" w:rsidRPr="00482147" w:rsidRDefault="00234598" w:rsidP="00191246">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22BE3" w14:textId="77777777" w:rsidR="00234598" w:rsidRPr="00482147" w:rsidRDefault="00234598" w:rsidP="00191246">
            <w:pPr>
              <w:pStyle w:val="rowtabella0"/>
              <w:jc w:val="center"/>
              <w:rPr>
                <w:color w:val="002060"/>
              </w:rPr>
            </w:pPr>
            <w:r w:rsidRPr="00482147">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A578A" w14:textId="77777777" w:rsidR="00234598" w:rsidRPr="00482147" w:rsidRDefault="00234598" w:rsidP="00191246">
            <w:pPr>
              <w:pStyle w:val="rowtabella0"/>
              <w:jc w:val="center"/>
              <w:rPr>
                <w:color w:val="002060"/>
              </w:rPr>
            </w:pPr>
            <w:r w:rsidRPr="0048214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D2C31" w14:textId="77777777" w:rsidR="00234598" w:rsidRPr="00482147" w:rsidRDefault="00234598" w:rsidP="00191246">
            <w:pPr>
              <w:pStyle w:val="rowtabella0"/>
              <w:jc w:val="center"/>
              <w:rPr>
                <w:color w:val="002060"/>
              </w:rPr>
            </w:pPr>
            <w:r w:rsidRPr="0048214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50C38" w14:textId="77777777" w:rsidR="00234598" w:rsidRPr="00482147" w:rsidRDefault="00234598" w:rsidP="00191246">
            <w:pPr>
              <w:pStyle w:val="rowtabella0"/>
              <w:jc w:val="center"/>
              <w:rPr>
                <w:color w:val="002060"/>
              </w:rPr>
            </w:pPr>
            <w:r w:rsidRPr="00482147">
              <w:rPr>
                <w:color w:val="002060"/>
              </w:rPr>
              <w:t>0</w:t>
            </w:r>
          </w:p>
        </w:tc>
      </w:tr>
      <w:tr w:rsidR="00234598" w:rsidRPr="00482147" w14:paraId="6E80CC99"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A6FB67" w14:textId="77777777" w:rsidR="00234598" w:rsidRPr="00482147" w:rsidRDefault="00234598" w:rsidP="00191246">
            <w:pPr>
              <w:pStyle w:val="rowtabella0"/>
              <w:rPr>
                <w:color w:val="002060"/>
              </w:rPr>
            </w:pPr>
            <w:r w:rsidRPr="00482147">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7855F" w14:textId="77777777" w:rsidR="00234598" w:rsidRPr="00482147" w:rsidRDefault="00234598" w:rsidP="00191246">
            <w:pPr>
              <w:pStyle w:val="rowtabella0"/>
              <w:jc w:val="center"/>
              <w:rPr>
                <w:color w:val="002060"/>
              </w:rPr>
            </w:pPr>
            <w:r w:rsidRPr="0048214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45704" w14:textId="77777777" w:rsidR="00234598" w:rsidRPr="00482147" w:rsidRDefault="00234598"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B158F" w14:textId="77777777" w:rsidR="00234598" w:rsidRPr="00482147" w:rsidRDefault="00234598"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6F860" w14:textId="77777777" w:rsidR="00234598" w:rsidRPr="00482147" w:rsidRDefault="00234598"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34427" w14:textId="77777777" w:rsidR="00234598" w:rsidRPr="00482147" w:rsidRDefault="00234598" w:rsidP="00191246">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A7EBD" w14:textId="77777777" w:rsidR="00234598" w:rsidRPr="00482147" w:rsidRDefault="00234598" w:rsidP="00191246">
            <w:pPr>
              <w:pStyle w:val="rowtabella0"/>
              <w:jc w:val="center"/>
              <w:rPr>
                <w:color w:val="002060"/>
              </w:rPr>
            </w:pPr>
            <w:r w:rsidRPr="00482147">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CC1CB" w14:textId="77777777" w:rsidR="00234598" w:rsidRPr="00482147" w:rsidRDefault="00234598" w:rsidP="00191246">
            <w:pPr>
              <w:pStyle w:val="rowtabella0"/>
              <w:jc w:val="center"/>
              <w:rPr>
                <w:color w:val="002060"/>
              </w:rPr>
            </w:pPr>
            <w:r w:rsidRPr="0048214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37E3D" w14:textId="77777777" w:rsidR="00234598" w:rsidRPr="00482147" w:rsidRDefault="00234598"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EAD72" w14:textId="77777777" w:rsidR="00234598" w:rsidRPr="00482147" w:rsidRDefault="00234598" w:rsidP="00191246">
            <w:pPr>
              <w:pStyle w:val="rowtabella0"/>
              <w:jc w:val="center"/>
              <w:rPr>
                <w:color w:val="002060"/>
              </w:rPr>
            </w:pPr>
            <w:r w:rsidRPr="00482147">
              <w:rPr>
                <w:color w:val="002060"/>
              </w:rPr>
              <w:t>0</w:t>
            </w:r>
          </w:p>
        </w:tc>
      </w:tr>
      <w:tr w:rsidR="00234598" w:rsidRPr="00482147" w14:paraId="22EA344E"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35EFC8" w14:textId="77777777" w:rsidR="00234598" w:rsidRPr="00482147" w:rsidRDefault="00234598" w:rsidP="00191246">
            <w:pPr>
              <w:pStyle w:val="rowtabella0"/>
              <w:rPr>
                <w:color w:val="002060"/>
              </w:rPr>
            </w:pPr>
            <w:r w:rsidRPr="0048214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CC291" w14:textId="77777777" w:rsidR="00234598" w:rsidRPr="00482147" w:rsidRDefault="00234598" w:rsidP="00191246">
            <w:pPr>
              <w:pStyle w:val="rowtabella0"/>
              <w:jc w:val="center"/>
              <w:rPr>
                <w:color w:val="002060"/>
              </w:rPr>
            </w:pPr>
            <w:r w:rsidRPr="0048214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118A1" w14:textId="77777777" w:rsidR="00234598" w:rsidRPr="00482147" w:rsidRDefault="00234598"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ABE2A" w14:textId="77777777" w:rsidR="00234598" w:rsidRPr="00482147" w:rsidRDefault="00234598" w:rsidP="00191246">
            <w:pPr>
              <w:pStyle w:val="rowtabella0"/>
              <w:jc w:val="center"/>
              <w:rPr>
                <w:color w:val="002060"/>
              </w:rPr>
            </w:pPr>
            <w:r w:rsidRPr="004821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E3DD4" w14:textId="77777777" w:rsidR="00234598" w:rsidRPr="00482147" w:rsidRDefault="00234598"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6CF6C" w14:textId="77777777" w:rsidR="00234598" w:rsidRPr="00482147" w:rsidRDefault="00234598" w:rsidP="00191246">
            <w:pPr>
              <w:pStyle w:val="rowtabella0"/>
              <w:jc w:val="center"/>
              <w:rPr>
                <w:color w:val="002060"/>
              </w:rPr>
            </w:pPr>
            <w:r w:rsidRPr="004821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0412C" w14:textId="77777777" w:rsidR="00234598" w:rsidRPr="00482147" w:rsidRDefault="00234598" w:rsidP="00191246">
            <w:pPr>
              <w:pStyle w:val="rowtabella0"/>
              <w:jc w:val="center"/>
              <w:rPr>
                <w:color w:val="002060"/>
              </w:rPr>
            </w:pPr>
            <w:r w:rsidRPr="0048214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0EDC8" w14:textId="77777777" w:rsidR="00234598" w:rsidRPr="00482147" w:rsidRDefault="00234598" w:rsidP="00191246">
            <w:pPr>
              <w:pStyle w:val="rowtabella0"/>
              <w:jc w:val="center"/>
              <w:rPr>
                <w:color w:val="002060"/>
              </w:rPr>
            </w:pPr>
            <w:r w:rsidRPr="0048214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EDF5C" w14:textId="77777777" w:rsidR="00234598" w:rsidRPr="00482147" w:rsidRDefault="00234598" w:rsidP="00191246">
            <w:pPr>
              <w:pStyle w:val="rowtabella0"/>
              <w:jc w:val="center"/>
              <w:rPr>
                <w:color w:val="002060"/>
              </w:rPr>
            </w:pPr>
            <w:r w:rsidRPr="004821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B8DC2" w14:textId="77777777" w:rsidR="00234598" w:rsidRPr="00482147" w:rsidRDefault="00234598" w:rsidP="00191246">
            <w:pPr>
              <w:pStyle w:val="rowtabella0"/>
              <w:jc w:val="center"/>
              <w:rPr>
                <w:color w:val="002060"/>
              </w:rPr>
            </w:pPr>
            <w:r w:rsidRPr="00482147">
              <w:rPr>
                <w:color w:val="002060"/>
              </w:rPr>
              <w:t>0</w:t>
            </w:r>
          </w:p>
        </w:tc>
      </w:tr>
      <w:tr w:rsidR="00234598" w:rsidRPr="00482147" w14:paraId="0C4B8E18"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E54C50" w14:textId="77777777" w:rsidR="00234598" w:rsidRPr="00482147" w:rsidRDefault="00234598" w:rsidP="00191246">
            <w:pPr>
              <w:pStyle w:val="rowtabella0"/>
              <w:rPr>
                <w:color w:val="002060"/>
              </w:rPr>
            </w:pPr>
            <w:r w:rsidRPr="0048214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D407A" w14:textId="77777777" w:rsidR="00234598" w:rsidRPr="00482147" w:rsidRDefault="00234598" w:rsidP="00191246">
            <w:pPr>
              <w:pStyle w:val="rowtabella0"/>
              <w:jc w:val="center"/>
              <w:rPr>
                <w:color w:val="002060"/>
              </w:rPr>
            </w:pPr>
            <w:r w:rsidRPr="0048214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F50A1" w14:textId="77777777" w:rsidR="00234598" w:rsidRPr="00482147" w:rsidRDefault="00234598"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4EED3" w14:textId="77777777" w:rsidR="00234598" w:rsidRPr="00482147" w:rsidRDefault="00234598" w:rsidP="00191246">
            <w:pPr>
              <w:pStyle w:val="rowtabella0"/>
              <w:jc w:val="center"/>
              <w:rPr>
                <w:color w:val="002060"/>
              </w:rPr>
            </w:pPr>
            <w:r w:rsidRPr="0048214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B19A7" w14:textId="77777777" w:rsidR="00234598" w:rsidRPr="00482147" w:rsidRDefault="00234598"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3EA92" w14:textId="77777777" w:rsidR="00234598" w:rsidRPr="00482147" w:rsidRDefault="00234598" w:rsidP="00191246">
            <w:pPr>
              <w:pStyle w:val="rowtabella0"/>
              <w:jc w:val="center"/>
              <w:rPr>
                <w:color w:val="002060"/>
              </w:rPr>
            </w:pPr>
            <w:r w:rsidRPr="004821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AA0C8" w14:textId="77777777" w:rsidR="00234598" w:rsidRPr="00482147" w:rsidRDefault="00234598" w:rsidP="00191246">
            <w:pPr>
              <w:pStyle w:val="rowtabella0"/>
              <w:jc w:val="center"/>
              <w:rPr>
                <w:color w:val="002060"/>
              </w:rPr>
            </w:pPr>
            <w:r w:rsidRPr="00482147">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6E5E8" w14:textId="77777777" w:rsidR="00234598" w:rsidRPr="00482147" w:rsidRDefault="00234598" w:rsidP="00191246">
            <w:pPr>
              <w:pStyle w:val="rowtabella0"/>
              <w:jc w:val="center"/>
              <w:rPr>
                <w:color w:val="002060"/>
              </w:rPr>
            </w:pPr>
            <w:r w:rsidRPr="00482147">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ED988" w14:textId="77777777" w:rsidR="00234598" w:rsidRPr="00482147" w:rsidRDefault="00234598"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C37F5" w14:textId="77777777" w:rsidR="00234598" w:rsidRPr="00482147" w:rsidRDefault="00234598" w:rsidP="00191246">
            <w:pPr>
              <w:pStyle w:val="rowtabella0"/>
              <w:jc w:val="center"/>
              <w:rPr>
                <w:color w:val="002060"/>
              </w:rPr>
            </w:pPr>
            <w:r w:rsidRPr="00482147">
              <w:rPr>
                <w:color w:val="002060"/>
              </w:rPr>
              <w:t>0</w:t>
            </w:r>
          </w:p>
        </w:tc>
      </w:tr>
      <w:tr w:rsidR="00234598" w:rsidRPr="00482147" w14:paraId="4C0FA362"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96EB43" w14:textId="77777777" w:rsidR="00234598" w:rsidRPr="00482147" w:rsidRDefault="00234598" w:rsidP="00191246">
            <w:pPr>
              <w:pStyle w:val="rowtabella0"/>
              <w:rPr>
                <w:color w:val="002060"/>
              </w:rPr>
            </w:pPr>
            <w:r w:rsidRPr="0048214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C3A30" w14:textId="77777777" w:rsidR="00234598" w:rsidRPr="00482147" w:rsidRDefault="00234598" w:rsidP="00191246">
            <w:pPr>
              <w:pStyle w:val="rowtabella0"/>
              <w:jc w:val="center"/>
              <w:rPr>
                <w:color w:val="002060"/>
              </w:rPr>
            </w:pPr>
            <w:r w:rsidRPr="004821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11CE6" w14:textId="77777777" w:rsidR="00234598" w:rsidRPr="00482147" w:rsidRDefault="00234598"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E9F1C" w14:textId="77777777" w:rsidR="00234598" w:rsidRPr="00482147" w:rsidRDefault="00234598" w:rsidP="00191246">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AE32B" w14:textId="77777777" w:rsidR="00234598" w:rsidRPr="00482147" w:rsidRDefault="00234598"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9B4F8" w14:textId="77777777" w:rsidR="00234598" w:rsidRPr="00482147" w:rsidRDefault="00234598"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091D0" w14:textId="77777777" w:rsidR="00234598" w:rsidRPr="00482147" w:rsidRDefault="00234598" w:rsidP="00191246">
            <w:pPr>
              <w:pStyle w:val="rowtabella0"/>
              <w:jc w:val="center"/>
              <w:rPr>
                <w:color w:val="002060"/>
              </w:rPr>
            </w:pPr>
            <w:r w:rsidRPr="0048214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6E55B" w14:textId="77777777" w:rsidR="00234598" w:rsidRPr="00482147" w:rsidRDefault="00234598" w:rsidP="00191246">
            <w:pPr>
              <w:pStyle w:val="rowtabella0"/>
              <w:jc w:val="center"/>
              <w:rPr>
                <w:color w:val="002060"/>
              </w:rPr>
            </w:pPr>
            <w:r w:rsidRPr="0048214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99339" w14:textId="77777777" w:rsidR="00234598" w:rsidRPr="00482147" w:rsidRDefault="00234598" w:rsidP="00191246">
            <w:pPr>
              <w:pStyle w:val="rowtabella0"/>
              <w:jc w:val="center"/>
              <w:rPr>
                <w:color w:val="002060"/>
              </w:rPr>
            </w:pPr>
            <w:r w:rsidRPr="004821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1D045" w14:textId="77777777" w:rsidR="00234598" w:rsidRPr="00482147" w:rsidRDefault="00234598" w:rsidP="00191246">
            <w:pPr>
              <w:pStyle w:val="rowtabella0"/>
              <w:jc w:val="center"/>
              <w:rPr>
                <w:color w:val="002060"/>
              </w:rPr>
            </w:pPr>
            <w:r w:rsidRPr="00482147">
              <w:rPr>
                <w:color w:val="002060"/>
              </w:rPr>
              <w:t>0</w:t>
            </w:r>
          </w:p>
        </w:tc>
      </w:tr>
      <w:tr w:rsidR="00234598" w:rsidRPr="00482147" w14:paraId="6073ABE3"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FBC8EA" w14:textId="77777777" w:rsidR="00234598" w:rsidRPr="00482147" w:rsidRDefault="00234598" w:rsidP="00191246">
            <w:pPr>
              <w:pStyle w:val="rowtabella0"/>
              <w:rPr>
                <w:color w:val="002060"/>
              </w:rPr>
            </w:pPr>
            <w:r w:rsidRPr="00482147">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7691C" w14:textId="77777777" w:rsidR="00234598" w:rsidRPr="00482147" w:rsidRDefault="00234598" w:rsidP="00191246">
            <w:pPr>
              <w:pStyle w:val="rowtabella0"/>
              <w:jc w:val="center"/>
              <w:rPr>
                <w:color w:val="002060"/>
              </w:rPr>
            </w:pPr>
            <w:r w:rsidRPr="004821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84889" w14:textId="77777777" w:rsidR="00234598" w:rsidRPr="00482147" w:rsidRDefault="00234598"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3A93A" w14:textId="77777777" w:rsidR="00234598" w:rsidRPr="00482147" w:rsidRDefault="00234598" w:rsidP="00191246">
            <w:pPr>
              <w:pStyle w:val="rowtabella0"/>
              <w:jc w:val="center"/>
              <w:rPr>
                <w:color w:val="002060"/>
              </w:rPr>
            </w:pPr>
            <w:r w:rsidRPr="004821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000D7" w14:textId="77777777" w:rsidR="00234598" w:rsidRPr="00482147" w:rsidRDefault="00234598"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D3229" w14:textId="77777777" w:rsidR="00234598" w:rsidRPr="00482147" w:rsidRDefault="00234598" w:rsidP="00191246">
            <w:pPr>
              <w:pStyle w:val="rowtabella0"/>
              <w:jc w:val="center"/>
              <w:rPr>
                <w:color w:val="002060"/>
              </w:rPr>
            </w:pPr>
            <w:r w:rsidRPr="004821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A4AFA" w14:textId="77777777" w:rsidR="00234598" w:rsidRPr="00482147" w:rsidRDefault="00234598" w:rsidP="00191246">
            <w:pPr>
              <w:pStyle w:val="rowtabella0"/>
              <w:jc w:val="center"/>
              <w:rPr>
                <w:color w:val="002060"/>
              </w:rPr>
            </w:pPr>
            <w:r w:rsidRPr="00482147">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B2ADE" w14:textId="77777777" w:rsidR="00234598" w:rsidRPr="00482147" w:rsidRDefault="00234598" w:rsidP="00191246">
            <w:pPr>
              <w:pStyle w:val="rowtabella0"/>
              <w:jc w:val="center"/>
              <w:rPr>
                <w:color w:val="002060"/>
              </w:rPr>
            </w:pPr>
            <w:r w:rsidRPr="00482147">
              <w:rPr>
                <w:color w:val="002060"/>
              </w:rPr>
              <w:t>184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85C83" w14:textId="77777777" w:rsidR="00234598" w:rsidRPr="00482147" w:rsidRDefault="00234598" w:rsidP="00191246">
            <w:pPr>
              <w:pStyle w:val="rowtabella0"/>
              <w:jc w:val="center"/>
              <w:rPr>
                <w:color w:val="002060"/>
              </w:rPr>
            </w:pPr>
            <w:r w:rsidRPr="004821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213F0" w14:textId="77777777" w:rsidR="00234598" w:rsidRPr="00482147" w:rsidRDefault="00234598" w:rsidP="00191246">
            <w:pPr>
              <w:pStyle w:val="rowtabella0"/>
              <w:jc w:val="center"/>
              <w:rPr>
                <w:color w:val="002060"/>
              </w:rPr>
            </w:pPr>
            <w:r w:rsidRPr="00482147">
              <w:rPr>
                <w:color w:val="002060"/>
              </w:rPr>
              <w:t>0</w:t>
            </w:r>
          </w:p>
        </w:tc>
      </w:tr>
      <w:tr w:rsidR="00234598" w:rsidRPr="00482147" w14:paraId="46048BF7" w14:textId="77777777" w:rsidTr="0019124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960B2A" w14:textId="77777777" w:rsidR="00234598" w:rsidRPr="00482147" w:rsidRDefault="00234598" w:rsidP="00191246">
            <w:pPr>
              <w:pStyle w:val="rowtabella0"/>
              <w:rPr>
                <w:color w:val="002060"/>
              </w:rPr>
            </w:pPr>
            <w:r w:rsidRPr="00482147">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73316" w14:textId="77777777" w:rsidR="00234598" w:rsidRPr="00482147" w:rsidRDefault="00234598" w:rsidP="00191246">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F8AE4" w14:textId="77777777" w:rsidR="00234598" w:rsidRPr="00482147" w:rsidRDefault="00234598"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013A2" w14:textId="77777777" w:rsidR="00234598" w:rsidRPr="00482147" w:rsidRDefault="00234598"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E20A5" w14:textId="77777777" w:rsidR="00234598" w:rsidRPr="00482147" w:rsidRDefault="00234598"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717E8" w14:textId="77777777" w:rsidR="00234598" w:rsidRPr="00482147" w:rsidRDefault="00234598" w:rsidP="00191246">
            <w:pPr>
              <w:pStyle w:val="rowtabella0"/>
              <w:jc w:val="center"/>
              <w:rPr>
                <w:color w:val="002060"/>
              </w:rPr>
            </w:pPr>
            <w:r w:rsidRPr="0048214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D0171" w14:textId="77777777" w:rsidR="00234598" w:rsidRPr="00482147" w:rsidRDefault="00234598" w:rsidP="00191246">
            <w:pPr>
              <w:pStyle w:val="rowtabella0"/>
              <w:jc w:val="center"/>
              <w:rPr>
                <w:color w:val="002060"/>
              </w:rPr>
            </w:pPr>
            <w:r w:rsidRPr="0048214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CFD95" w14:textId="77777777" w:rsidR="00234598" w:rsidRPr="00482147" w:rsidRDefault="00234598" w:rsidP="00191246">
            <w:pPr>
              <w:pStyle w:val="rowtabella0"/>
              <w:jc w:val="center"/>
              <w:rPr>
                <w:color w:val="002060"/>
              </w:rPr>
            </w:pPr>
            <w:r w:rsidRPr="00482147">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8F314" w14:textId="77777777" w:rsidR="00234598" w:rsidRPr="00482147" w:rsidRDefault="00234598" w:rsidP="00191246">
            <w:pPr>
              <w:pStyle w:val="rowtabella0"/>
              <w:jc w:val="center"/>
              <w:rPr>
                <w:color w:val="002060"/>
              </w:rPr>
            </w:pPr>
            <w:r w:rsidRPr="0048214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217B7" w14:textId="77777777" w:rsidR="00234598" w:rsidRPr="00482147" w:rsidRDefault="00234598" w:rsidP="00191246">
            <w:pPr>
              <w:pStyle w:val="rowtabella0"/>
              <w:jc w:val="center"/>
              <w:rPr>
                <w:color w:val="002060"/>
              </w:rPr>
            </w:pPr>
            <w:r w:rsidRPr="00482147">
              <w:rPr>
                <w:color w:val="002060"/>
              </w:rPr>
              <w:t>0</w:t>
            </w:r>
          </w:p>
        </w:tc>
      </w:tr>
    </w:tbl>
    <w:p w14:paraId="377A5D52" w14:textId="77777777" w:rsidR="00234598" w:rsidRPr="00482147" w:rsidRDefault="00234598" w:rsidP="00234598">
      <w:pPr>
        <w:pStyle w:val="breakline"/>
        <w:rPr>
          <w:rFonts w:eastAsiaTheme="minorEastAsia"/>
          <w:color w:val="002060"/>
        </w:rPr>
      </w:pPr>
    </w:p>
    <w:p w14:paraId="6C5ADD6A" w14:textId="77777777" w:rsidR="00234598" w:rsidRPr="00482147" w:rsidRDefault="00234598" w:rsidP="00234598">
      <w:pPr>
        <w:pStyle w:val="breakline"/>
        <w:rPr>
          <w:color w:val="002060"/>
        </w:rPr>
      </w:pPr>
    </w:p>
    <w:p w14:paraId="74ED2869" w14:textId="77777777" w:rsidR="00234598" w:rsidRPr="00482147" w:rsidRDefault="00234598" w:rsidP="00234598">
      <w:pPr>
        <w:pStyle w:val="sottotitolocampionato10"/>
        <w:rPr>
          <w:color w:val="002060"/>
        </w:rPr>
      </w:pPr>
      <w:r w:rsidRPr="0048214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34598" w:rsidRPr="00482147" w14:paraId="00F08BC5" w14:textId="77777777" w:rsidTr="0019124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43C8E" w14:textId="77777777" w:rsidR="00234598" w:rsidRPr="00482147" w:rsidRDefault="00234598" w:rsidP="00191246">
            <w:pPr>
              <w:pStyle w:val="headertabella0"/>
              <w:rPr>
                <w:color w:val="002060"/>
              </w:rPr>
            </w:pPr>
            <w:r w:rsidRPr="004821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3E987" w14:textId="77777777" w:rsidR="00234598" w:rsidRPr="00482147" w:rsidRDefault="00234598" w:rsidP="00191246">
            <w:pPr>
              <w:pStyle w:val="headertabella0"/>
              <w:rPr>
                <w:color w:val="002060"/>
              </w:rPr>
            </w:pPr>
            <w:r w:rsidRPr="004821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2C6FE" w14:textId="77777777" w:rsidR="00234598" w:rsidRPr="00482147" w:rsidRDefault="00234598" w:rsidP="00191246">
            <w:pPr>
              <w:pStyle w:val="headertabella0"/>
              <w:rPr>
                <w:color w:val="002060"/>
              </w:rPr>
            </w:pPr>
            <w:r w:rsidRPr="004821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8EE4B" w14:textId="77777777" w:rsidR="00234598" w:rsidRPr="00482147" w:rsidRDefault="00234598" w:rsidP="00191246">
            <w:pPr>
              <w:pStyle w:val="headertabella0"/>
              <w:rPr>
                <w:color w:val="002060"/>
              </w:rPr>
            </w:pPr>
            <w:r w:rsidRPr="004821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A7BED" w14:textId="77777777" w:rsidR="00234598" w:rsidRPr="00482147" w:rsidRDefault="00234598" w:rsidP="00191246">
            <w:pPr>
              <w:pStyle w:val="headertabella0"/>
              <w:rPr>
                <w:color w:val="002060"/>
              </w:rPr>
            </w:pPr>
            <w:r w:rsidRPr="004821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11448" w14:textId="77777777" w:rsidR="00234598" w:rsidRPr="00482147" w:rsidRDefault="00234598" w:rsidP="00191246">
            <w:pPr>
              <w:pStyle w:val="headertabella0"/>
              <w:rPr>
                <w:color w:val="002060"/>
              </w:rPr>
            </w:pPr>
            <w:r w:rsidRPr="004821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3D830" w14:textId="77777777" w:rsidR="00234598" w:rsidRPr="00482147" w:rsidRDefault="00234598" w:rsidP="00191246">
            <w:pPr>
              <w:pStyle w:val="headertabella0"/>
              <w:rPr>
                <w:color w:val="002060"/>
              </w:rPr>
            </w:pPr>
            <w:r w:rsidRPr="004821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96E98" w14:textId="77777777" w:rsidR="00234598" w:rsidRPr="00482147" w:rsidRDefault="00234598" w:rsidP="00191246">
            <w:pPr>
              <w:pStyle w:val="headertabella0"/>
              <w:rPr>
                <w:color w:val="002060"/>
              </w:rPr>
            </w:pPr>
            <w:r w:rsidRPr="004821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4B029" w14:textId="77777777" w:rsidR="00234598" w:rsidRPr="00482147" w:rsidRDefault="00234598" w:rsidP="00191246">
            <w:pPr>
              <w:pStyle w:val="headertabella0"/>
              <w:rPr>
                <w:color w:val="002060"/>
              </w:rPr>
            </w:pPr>
            <w:r w:rsidRPr="004821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6E0F2" w14:textId="77777777" w:rsidR="00234598" w:rsidRPr="00482147" w:rsidRDefault="00234598" w:rsidP="00191246">
            <w:pPr>
              <w:pStyle w:val="headertabella0"/>
              <w:rPr>
                <w:color w:val="002060"/>
              </w:rPr>
            </w:pPr>
            <w:r w:rsidRPr="00482147">
              <w:rPr>
                <w:color w:val="002060"/>
              </w:rPr>
              <w:t>PE</w:t>
            </w:r>
          </w:p>
        </w:tc>
      </w:tr>
      <w:tr w:rsidR="00234598" w:rsidRPr="00482147" w14:paraId="6F63BC2A" w14:textId="77777777" w:rsidTr="0019124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2EAEC1" w14:textId="77777777" w:rsidR="00234598" w:rsidRPr="00482147" w:rsidRDefault="00234598" w:rsidP="00191246">
            <w:pPr>
              <w:pStyle w:val="rowtabella0"/>
              <w:rPr>
                <w:color w:val="002060"/>
              </w:rPr>
            </w:pPr>
            <w:r w:rsidRPr="0048214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2DFB5" w14:textId="77777777" w:rsidR="00234598" w:rsidRPr="00482147" w:rsidRDefault="00234598" w:rsidP="00191246">
            <w:pPr>
              <w:pStyle w:val="rowtabella0"/>
              <w:jc w:val="center"/>
              <w:rPr>
                <w:color w:val="002060"/>
              </w:rPr>
            </w:pPr>
            <w:r w:rsidRPr="0048214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CED92" w14:textId="77777777" w:rsidR="00234598" w:rsidRPr="00482147" w:rsidRDefault="00234598"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2CEDC" w14:textId="77777777" w:rsidR="00234598" w:rsidRPr="00482147" w:rsidRDefault="00234598" w:rsidP="00191246">
            <w:pPr>
              <w:pStyle w:val="rowtabella0"/>
              <w:jc w:val="center"/>
              <w:rPr>
                <w:color w:val="002060"/>
              </w:rPr>
            </w:pPr>
            <w:r w:rsidRPr="004821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69913" w14:textId="77777777" w:rsidR="00234598" w:rsidRPr="00482147" w:rsidRDefault="00234598"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B4EDC" w14:textId="77777777" w:rsidR="00234598" w:rsidRPr="00482147" w:rsidRDefault="00234598" w:rsidP="00191246">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D2968" w14:textId="77777777" w:rsidR="00234598" w:rsidRPr="00482147" w:rsidRDefault="00234598" w:rsidP="00191246">
            <w:pPr>
              <w:pStyle w:val="rowtabella0"/>
              <w:jc w:val="center"/>
              <w:rPr>
                <w:color w:val="002060"/>
              </w:rPr>
            </w:pPr>
            <w:r w:rsidRPr="00482147">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A72AA" w14:textId="77777777" w:rsidR="00234598" w:rsidRPr="00482147" w:rsidRDefault="00234598" w:rsidP="00191246">
            <w:pPr>
              <w:pStyle w:val="rowtabella0"/>
              <w:jc w:val="center"/>
              <w:rPr>
                <w:color w:val="002060"/>
              </w:rPr>
            </w:pPr>
            <w:r w:rsidRPr="0048214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DD592" w14:textId="77777777" w:rsidR="00234598" w:rsidRPr="00482147" w:rsidRDefault="00234598" w:rsidP="00191246">
            <w:pPr>
              <w:pStyle w:val="rowtabella0"/>
              <w:jc w:val="center"/>
              <w:rPr>
                <w:color w:val="002060"/>
              </w:rPr>
            </w:pPr>
            <w:r w:rsidRPr="0048214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73EDF" w14:textId="77777777" w:rsidR="00234598" w:rsidRPr="00482147" w:rsidRDefault="00234598" w:rsidP="00191246">
            <w:pPr>
              <w:pStyle w:val="rowtabella0"/>
              <w:jc w:val="center"/>
              <w:rPr>
                <w:color w:val="002060"/>
              </w:rPr>
            </w:pPr>
            <w:r w:rsidRPr="00482147">
              <w:rPr>
                <w:color w:val="002060"/>
              </w:rPr>
              <w:t>0</w:t>
            </w:r>
          </w:p>
        </w:tc>
      </w:tr>
      <w:tr w:rsidR="002611CD" w:rsidRPr="00482147" w14:paraId="59F009A0" w14:textId="77777777" w:rsidTr="002611CD">
        <w:tc>
          <w:tcPr>
            <w:tcW w:w="5640" w:type="dxa"/>
            <w:tcBorders>
              <w:top w:val="nil"/>
              <w:left w:val="outset" w:sz="6" w:space="0" w:color="auto"/>
              <w:bottom w:val="nil"/>
              <w:right w:val="nil"/>
            </w:tcBorders>
            <w:tcMar>
              <w:top w:w="20" w:type="dxa"/>
              <w:left w:w="20" w:type="dxa"/>
              <w:bottom w:w="20" w:type="dxa"/>
              <w:right w:w="20" w:type="dxa"/>
            </w:tcMar>
            <w:vAlign w:val="center"/>
          </w:tcPr>
          <w:p w14:paraId="60367837" w14:textId="613288C6" w:rsidR="002611CD" w:rsidRPr="00482147" w:rsidRDefault="002611CD" w:rsidP="002611CD">
            <w:pPr>
              <w:pStyle w:val="rowtabella0"/>
              <w:rPr>
                <w:color w:val="002060"/>
              </w:rPr>
            </w:pPr>
            <w:r w:rsidRPr="0048214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EB19F" w14:textId="6AB5FB41" w:rsidR="002611CD" w:rsidRPr="00482147" w:rsidRDefault="002611CD" w:rsidP="002611CD">
            <w:pPr>
              <w:pStyle w:val="rowtabella0"/>
              <w:jc w:val="center"/>
              <w:rPr>
                <w:color w:val="002060"/>
              </w:rPr>
            </w:pPr>
            <w:r w:rsidRPr="0048214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E0D9DB" w14:textId="6274D8F5" w:rsidR="002611CD" w:rsidRPr="00482147" w:rsidRDefault="002611CD" w:rsidP="002611CD">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129022" w14:textId="37B421DF" w:rsidR="002611CD" w:rsidRPr="00482147" w:rsidRDefault="002611CD" w:rsidP="002611CD">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303F92" w14:textId="14842CF3" w:rsidR="002611CD" w:rsidRPr="00482147" w:rsidRDefault="002611CD" w:rsidP="002611CD">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038801" w14:textId="2DBD1DF3" w:rsidR="002611CD" w:rsidRPr="00482147" w:rsidRDefault="002611CD" w:rsidP="002611CD">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85382D" w14:textId="4B32CB8B" w:rsidR="002611CD" w:rsidRPr="00482147" w:rsidRDefault="002611CD" w:rsidP="002611CD">
            <w:pPr>
              <w:pStyle w:val="rowtabella0"/>
              <w:jc w:val="center"/>
              <w:rPr>
                <w:color w:val="002060"/>
              </w:rPr>
            </w:pPr>
            <w:r w:rsidRPr="00482147">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C8D775" w14:textId="76B76C48" w:rsidR="002611CD" w:rsidRPr="00482147" w:rsidRDefault="002611CD" w:rsidP="002611CD">
            <w:pPr>
              <w:pStyle w:val="rowtabella0"/>
              <w:jc w:val="center"/>
              <w:rPr>
                <w:color w:val="002060"/>
              </w:rPr>
            </w:pPr>
            <w:r w:rsidRPr="0048214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FE9DC9" w14:textId="75C20FB9" w:rsidR="002611CD" w:rsidRPr="00482147" w:rsidRDefault="002611CD" w:rsidP="002611CD">
            <w:pPr>
              <w:pStyle w:val="rowtabella0"/>
              <w:jc w:val="center"/>
              <w:rPr>
                <w:color w:val="002060"/>
              </w:rPr>
            </w:pPr>
            <w:r w:rsidRPr="0048214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F812A5" w14:textId="30E218EE" w:rsidR="002611CD" w:rsidRPr="00482147" w:rsidRDefault="002611CD" w:rsidP="002611CD">
            <w:pPr>
              <w:pStyle w:val="rowtabella0"/>
              <w:jc w:val="center"/>
              <w:rPr>
                <w:color w:val="002060"/>
              </w:rPr>
            </w:pPr>
            <w:r w:rsidRPr="00482147">
              <w:rPr>
                <w:color w:val="002060"/>
              </w:rPr>
              <w:t>0</w:t>
            </w:r>
          </w:p>
        </w:tc>
      </w:tr>
      <w:tr w:rsidR="002611CD" w:rsidRPr="00482147" w14:paraId="3BB11F75"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tcPr>
          <w:p w14:paraId="5B4668FA" w14:textId="180AC73C" w:rsidR="002611CD" w:rsidRPr="00482147" w:rsidRDefault="002611CD" w:rsidP="002611CD">
            <w:pPr>
              <w:pStyle w:val="rowtabella0"/>
              <w:rPr>
                <w:color w:val="002060"/>
              </w:rPr>
            </w:pPr>
            <w:r w:rsidRPr="00482147">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6240D" w14:textId="7089FFF1" w:rsidR="002611CD" w:rsidRPr="00482147" w:rsidRDefault="002611CD" w:rsidP="002611CD">
            <w:pPr>
              <w:pStyle w:val="rowtabella0"/>
              <w:jc w:val="center"/>
              <w:rPr>
                <w:color w:val="002060"/>
              </w:rPr>
            </w:pPr>
            <w:r w:rsidRPr="0048214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11C969" w14:textId="792CB4C3" w:rsidR="002611CD" w:rsidRPr="00482147" w:rsidRDefault="002611CD" w:rsidP="002611CD">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688DF2" w14:textId="431F928D" w:rsidR="002611CD" w:rsidRPr="00482147" w:rsidRDefault="002611CD" w:rsidP="002611CD">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1A5DB8" w14:textId="2D4612DA" w:rsidR="002611CD" w:rsidRPr="00482147" w:rsidRDefault="002611CD" w:rsidP="002611CD">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8A4FC2" w14:textId="744DF0AF" w:rsidR="002611CD" w:rsidRPr="00482147" w:rsidRDefault="002611CD" w:rsidP="002611CD">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29F3D" w14:textId="6D177251" w:rsidR="002611CD" w:rsidRPr="00482147" w:rsidRDefault="002611CD" w:rsidP="002611CD">
            <w:pPr>
              <w:pStyle w:val="rowtabella0"/>
              <w:jc w:val="center"/>
              <w:rPr>
                <w:color w:val="002060"/>
              </w:rPr>
            </w:pPr>
            <w:r w:rsidRPr="00482147">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43D83B" w14:textId="37897A4C" w:rsidR="002611CD" w:rsidRPr="00482147" w:rsidRDefault="002611CD" w:rsidP="002611CD">
            <w:pPr>
              <w:pStyle w:val="rowtabella0"/>
              <w:jc w:val="center"/>
              <w:rPr>
                <w:color w:val="002060"/>
              </w:rPr>
            </w:pPr>
            <w:r w:rsidRPr="0048214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B0696" w14:textId="30258C9A" w:rsidR="002611CD" w:rsidRPr="00482147" w:rsidRDefault="002611CD" w:rsidP="002611CD">
            <w:pPr>
              <w:pStyle w:val="rowtabella0"/>
              <w:jc w:val="center"/>
              <w:rPr>
                <w:color w:val="002060"/>
              </w:rPr>
            </w:pPr>
            <w:r w:rsidRPr="0048214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C84FFB" w14:textId="2B8FC55D" w:rsidR="002611CD" w:rsidRPr="00482147" w:rsidRDefault="002611CD" w:rsidP="002611CD">
            <w:pPr>
              <w:pStyle w:val="rowtabella0"/>
              <w:jc w:val="center"/>
              <w:rPr>
                <w:color w:val="002060"/>
              </w:rPr>
            </w:pPr>
            <w:r w:rsidRPr="00482147">
              <w:rPr>
                <w:color w:val="002060"/>
              </w:rPr>
              <w:t>0</w:t>
            </w:r>
          </w:p>
        </w:tc>
      </w:tr>
      <w:tr w:rsidR="00234598" w:rsidRPr="00482147" w14:paraId="6DA83F8F"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26A7CB" w14:textId="77777777" w:rsidR="00234598" w:rsidRPr="00482147" w:rsidRDefault="00234598" w:rsidP="00191246">
            <w:pPr>
              <w:pStyle w:val="rowtabella0"/>
              <w:rPr>
                <w:color w:val="002060"/>
              </w:rPr>
            </w:pPr>
            <w:r w:rsidRPr="00482147">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FE280" w14:textId="77777777" w:rsidR="00234598" w:rsidRPr="00482147" w:rsidRDefault="00234598" w:rsidP="00191246">
            <w:pPr>
              <w:pStyle w:val="rowtabella0"/>
              <w:jc w:val="center"/>
              <w:rPr>
                <w:color w:val="002060"/>
              </w:rPr>
            </w:pPr>
            <w:r w:rsidRPr="0048214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1147A" w14:textId="77777777" w:rsidR="00234598" w:rsidRPr="00482147" w:rsidRDefault="00234598"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B6D35" w14:textId="77777777" w:rsidR="00234598" w:rsidRPr="00482147" w:rsidRDefault="00234598"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93868" w14:textId="77777777" w:rsidR="00234598" w:rsidRPr="00482147" w:rsidRDefault="00234598"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5E9CA" w14:textId="77777777" w:rsidR="00234598" w:rsidRPr="00482147" w:rsidRDefault="00234598" w:rsidP="00191246">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6B589" w14:textId="77777777" w:rsidR="00234598" w:rsidRPr="00482147" w:rsidRDefault="00234598" w:rsidP="00191246">
            <w:pPr>
              <w:pStyle w:val="rowtabella0"/>
              <w:jc w:val="center"/>
              <w:rPr>
                <w:color w:val="002060"/>
              </w:rPr>
            </w:pPr>
            <w:r w:rsidRPr="00482147">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F29B9" w14:textId="77777777" w:rsidR="00234598" w:rsidRPr="00482147" w:rsidRDefault="00234598" w:rsidP="00191246">
            <w:pPr>
              <w:pStyle w:val="rowtabella0"/>
              <w:jc w:val="center"/>
              <w:rPr>
                <w:color w:val="002060"/>
              </w:rPr>
            </w:pPr>
            <w:r w:rsidRPr="0048214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0A036" w14:textId="77777777" w:rsidR="00234598" w:rsidRPr="00482147" w:rsidRDefault="00234598" w:rsidP="00191246">
            <w:pPr>
              <w:pStyle w:val="rowtabella0"/>
              <w:jc w:val="center"/>
              <w:rPr>
                <w:color w:val="002060"/>
              </w:rPr>
            </w:pPr>
            <w:r w:rsidRPr="0048214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EF0CA" w14:textId="77777777" w:rsidR="00234598" w:rsidRPr="00482147" w:rsidRDefault="00234598" w:rsidP="00191246">
            <w:pPr>
              <w:pStyle w:val="rowtabella0"/>
              <w:jc w:val="center"/>
              <w:rPr>
                <w:color w:val="002060"/>
              </w:rPr>
            </w:pPr>
            <w:r w:rsidRPr="00482147">
              <w:rPr>
                <w:color w:val="002060"/>
              </w:rPr>
              <w:t>0</w:t>
            </w:r>
          </w:p>
        </w:tc>
      </w:tr>
      <w:tr w:rsidR="00234598" w:rsidRPr="00482147" w14:paraId="705BDA7E"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9B4A68" w14:textId="77777777" w:rsidR="00234598" w:rsidRPr="00482147" w:rsidRDefault="00234598" w:rsidP="00191246">
            <w:pPr>
              <w:pStyle w:val="rowtabella0"/>
              <w:rPr>
                <w:color w:val="002060"/>
              </w:rPr>
            </w:pPr>
            <w:r w:rsidRPr="00482147">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2628D" w14:textId="77777777" w:rsidR="00234598" w:rsidRPr="00482147" w:rsidRDefault="00234598" w:rsidP="00191246">
            <w:pPr>
              <w:pStyle w:val="rowtabella0"/>
              <w:jc w:val="center"/>
              <w:rPr>
                <w:color w:val="002060"/>
              </w:rPr>
            </w:pPr>
            <w:r w:rsidRPr="0048214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BB535" w14:textId="77777777" w:rsidR="00234598" w:rsidRPr="00482147" w:rsidRDefault="00234598"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38101" w14:textId="77777777" w:rsidR="00234598" w:rsidRPr="00482147" w:rsidRDefault="00234598"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8D988" w14:textId="77777777" w:rsidR="00234598" w:rsidRPr="00482147" w:rsidRDefault="00234598"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E0BE6" w14:textId="77777777" w:rsidR="00234598" w:rsidRPr="00482147" w:rsidRDefault="00234598" w:rsidP="00191246">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B5A10" w14:textId="77777777" w:rsidR="00234598" w:rsidRPr="00482147" w:rsidRDefault="00234598" w:rsidP="00191246">
            <w:pPr>
              <w:pStyle w:val="rowtabella0"/>
              <w:jc w:val="center"/>
              <w:rPr>
                <w:color w:val="002060"/>
              </w:rPr>
            </w:pPr>
            <w:r w:rsidRPr="00482147">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AD3AD" w14:textId="77777777" w:rsidR="00234598" w:rsidRPr="00482147" w:rsidRDefault="00234598" w:rsidP="00191246">
            <w:pPr>
              <w:pStyle w:val="rowtabella0"/>
              <w:jc w:val="center"/>
              <w:rPr>
                <w:color w:val="002060"/>
              </w:rPr>
            </w:pPr>
            <w:r w:rsidRPr="0048214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79912" w14:textId="77777777" w:rsidR="00234598" w:rsidRPr="00482147" w:rsidRDefault="00234598" w:rsidP="00191246">
            <w:pPr>
              <w:pStyle w:val="rowtabella0"/>
              <w:jc w:val="center"/>
              <w:rPr>
                <w:color w:val="002060"/>
              </w:rPr>
            </w:pPr>
            <w:r w:rsidRPr="004821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81FE0" w14:textId="77777777" w:rsidR="00234598" w:rsidRPr="00482147" w:rsidRDefault="00234598" w:rsidP="00191246">
            <w:pPr>
              <w:pStyle w:val="rowtabella0"/>
              <w:jc w:val="center"/>
              <w:rPr>
                <w:color w:val="002060"/>
              </w:rPr>
            </w:pPr>
            <w:r w:rsidRPr="00482147">
              <w:rPr>
                <w:color w:val="002060"/>
              </w:rPr>
              <w:t>0</w:t>
            </w:r>
          </w:p>
        </w:tc>
      </w:tr>
      <w:tr w:rsidR="00234598" w:rsidRPr="00482147" w14:paraId="31C89F4B"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DA1960" w14:textId="77777777" w:rsidR="00234598" w:rsidRPr="00482147" w:rsidRDefault="00234598" w:rsidP="00191246">
            <w:pPr>
              <w:pStyle w:val="rowtabella0"/>
              <w:rPr>
                <w:color w:val="002060"/>
              </w:rPr>
            </w:pPr>
            <w:r w:rsidRPr="0048214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C2641" w14:textId="77777777" w:rsidR="00234598" w:rsidRPr="00482147" w:rsidRDefault="00234598" w:rsidP="00191246">
            <w:pPr>
              <w:pStyle w:val="rowtabella0"/>
              <w:jc w:val="center"/>
              <w:rPr>
                <w:color w:val="002060"/>
              </w:rPr>
            </w:pPr>
            <w:r w:rsidRPr="0048214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47629" w14:textId="77777777" w:rsidR="00234598" w:rsidRPr="00482147" w:rsidRDefault="00234598"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5E7FA" w14:textId="77777777" w:rsidR="00234598" w:rsidRPr="00482147" w:rsidRDefault="00234598" w:rsidP="00191246">
            <w:pPr>
              <w:pStyle w:val="rowtabella0"/>
              <w:jc w:val="center"/>
              <w:rPr>
                <w:color w:val="002060"/>
              </w:rPr>
            </w:pPr>
            <w:r w:rsidRPr="004821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11692" w14:textId="77777777" w:rsidR="00234598" w:rsidRPr="00482147" w:rsidRDefault="00234598"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BB415" w14:textId="77777777" w:rsidR="00234598" w:rsidRPr="00482147" w:rsidRDefault="00234598" w:rsidP="00191246">
            <w:pPr>
              <w:pStyle w:val="rowtabella0"/>
              <w:jc w:val="center"/>
              <w:rPr>
                <w:color w:val="002060"/>
              </w:rPr>
            </w:pPr>
            <w:r w:rsidRPr="004821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869B0" w14:textId="77777777" w:rsidR="00234598" w:rsidRPr="00482147" w:rsidRDefault="00234598" w:rsidP="00191246">
            <w:pPr>
              <w:pStyle w:val="rowtabella0"/>
              <w:jc w:val="center"/>
              <w:rPr>
                <w:color w:val="002060"/>
              </w:rPr>
            </w:pPr>
            <w:r w:rsidRPr="0048214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B5987" w14:textId="77777777" w:rsidR="00234598" w:rsidRPr="00482147" w:rsidRDefault="00234598" w:rsidP="00191246">
            <w:pPr>
              <w:pStyle w:val="rowtabella0"/>
              <w:jc w:val="center"/>
              <w:rPr>
                <w:color w:val="002060"/>
              </w:rPr>
            </w:pPr>
            <w:r w:rsidRPr="0048214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69305" w14:textId="77777777" w:rsidR="00234598" w:rsidRPr="00482147" w:rsidRDefault="00234598" w:rsidP="00191246">
            <w:pPr>
              <w:pStyle w:val="rowtabella0"/>
              <w:jc w:val="center"/>
              <w:rPr>
                <w:color w:val="002060"/>
              </w:rPr>
            </w:pPr>
            <w:r w:rsidRPr="004821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2EDC7" w14:textId="77777777" w:rsidR="00234598" w:rsidRPr="00482147" w:rsidRDefault="00234598" w:rsidP="00191246">
            <w:pPr>
              <w:pStyle w:val="rowtabella0"/>
              <w:jc w:val="center"/>
              <w:rPr>
                <w:color w:val="002060"/>
              </w:rPr>
            </w:pPr>
            <w:r w:rsidRPr="00482147">
              <w:rPr>
                <w:color w:val="002060"/>
              </w:rPr>
              <w:t>0</w:t>
            </w:r>
          </w:p>
        </w:tc>
      </w:tr>
      <w:tr w:rsidR="00234598" w:rsidRPr="00482147" w14:paraId="785F0E0B"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93DC54" w14:textId="77777777" w:rsidR="00234598" w:rsidRPr="00482147" w:rsidRDefault="00234598" w:rsidP="00191246">
            <w:pPr>
              <w:pStyle w:val="rowtabella0"/>
              <w:rPr>
                <w:color w:val="002060"/>
              </w:rPr>
            </w:pPr>
            <w:r w:rsidRPr="00482147">
              <w:rPr>
                <w:color w:val="002060"/>
              </w:rPr>
              <w:t xml:space="preserve">A.S.D. </w:t>
            </w:r>
            <w:proofErr w:type="gramStart"/>
            <w:r w:rsidRPr="00482147">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88BC8" w14:textId="77777777" w:rsidR="00234598" w:rsidRPr="00482147" w:rsidRDefault="00234598" w:rsidP="00191246">
            <w:pPr>
              <w:pStyle w:val="rowtabella0"/>
              <w:jc w:val="center"/>
              <w:rPr>
                <w:color w:val="002060"/>
              </w:rPr>
            </w:pPr>
            <w:r w:rsidRPr="0048214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76EDE" w14:textId="77777777" w:rsidR="00234598" w:rsidRPr="00482147" w:rsidRDefault="00234598" w:rsidP="00191246">
            <w:pPr>
              <w:pStyle w:val="rowtabella0"/>
              <w:jc w:val="center"/>
              <w:rPr>
                <w:color w:val="002060"/>
              </w:rPr>
            </w:pPr>
            <w:r w:rsidRPr="004821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5141C" w14:textId="77777777" w:rsidR="00234598" w:rsidRPr="00482147" w:rsidRDefault="00234598" w:rsidP="00191246">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171BB" w14:textId="77777777" w:rsidR="00234598" w:rsidRPr="00482147" w:rsidRDefault="00234598"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4DA90" w14:textId="77777777" w:rsidR="00234598" w:rsidRPr="00482147" w:rsidRDefault="00234598" w:rsidP="00191246">
            <w:pPr>
              <w:pStyle w:val="rowtabella0"/>
              <w:jc w:val="center"/>
              <w:rPr>
                <w:color w:val="002060"/>
              </w:rPr>
            </w:pPr>
            <w:r w:rsidRPr="004821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1B907" w14:textId="77777777" w:rsidR="00234598" w:rsidRPr="00482147" w:rsidRDefault="00234598" w:rsidP="00191246">
            <w:pPr>
              <w:pStyle w:val="rowtabella0"/>
              <w:jc w:val="center"/>
              <w:rPr>
                <w:color w:val="002060"/>
              </w:rPr>
            </w:pPr>
            <w:r w:rsidRPr="0048214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41EE7" w14:textId="77777777" w:rsidR="00234598" w:rsidRPr="00482147" w:rsidRDefault="00234598" w:rsidP="00191246">
            <w:pPr>
              <w:pStyle w:val="rowtabella0"/>
              <w:jc w:val="center"/>
              <w:rPr>
                <w:color w:val="002060"/>
              </w:rPr>
            </w:pPr>
            <w:r w:rsidRPr="00482147">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26A32" w14:textId="77777777" w:rsidR="00234598" w:rsidRPr="00482147" w:rsidRDefault="00234598" w:rsidP="00191246">
            <w:pPr>
              <w:pStyle w:val="rowtabella0"/>
              <w:jc w:val="center"/>
              <w:rPr>
                <w:color w:val="002060"/>
              </w:rPr>
            </w:pPr>
            <w:r w:rsidRPr="0048214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0D7AE" w14:textId="77777777" w:rsidR="00234598" w:rsidRPr="00482147" w:rsidRDefault="00234598" w:rsidP="00191246">
            <w:pPr>
              <w:pStyle w:val="rowtabella0"/>
              <w:jc w:val="center"/>
              <w:rPr>
                <w:color w:val="002060"/>
              </w:rPr>
            </w:pPr>
            <w:r w:rsidRPr="00482147">
              <w:rPr>
                <w:color w:val="002060"/>
              </w:rPr>
              <w:t>0</w:t>
            </w:r>
          </w:p>
        </w:tc>
      </w:tr>
      <w:tr w:rsidR="00234598" w:rsidRPr="00482147" w14:paraId="2EAB0C5C"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AAA20C" w14:textId="77777777" w:rsidR="00234598" w:rsidRPr="00482147" w:rsidRDefault="00234598" w:rsidP="00191246">
            <w:pPr>
              <w:pStyle w:val="rowtabella0"/>
              <w:rPr>
                <w:color w:val="002060"/>
              </w:rPr>
            </w:pPr>
            <w:r w:rsidRPr="0048214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78F7C" w14:textId="77777777" w:rsidR="00234598" w:rsidRPr="00482147" w:rsidRDefault="00234598"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85BE5" w14:textId="77777777" w:rsidR="00234598" w:rsidRPr="00482147" w:rsidRDefault="00234598"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A1D7B" w14:textId="77777777" w:rsidR="00234598" w:rsidRPr="00482147" w:rsidRDefault="00234598" w:rsidP="00191246">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9E7D9" w14:textId="77777777" w:rsidR="00234598" w:rsidRPr="00482147" w:rsidRDefault="00234598" w:rsidP="00191246">
            <w:pPr>
              <w:pStyle w:val="rowtabella0"/>
              <w:jc w:val="center"/>
              <w:rPr>
                <w:color w:val="002060"/>
              </w:rPr>
            </w:pPr>
            <w:r w:rsidRPr="004821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6CD0" w14:textId="77777777" w:rsidR="00234598" w:rsidRPr="00482147" w:rsidRDefault="00234598" w:rsidP="00191246">
            <w:pPr>
              <w:pStyle w:val="rowtabella0"/>
              <w:jc w:val="center"/>
              <w:rPr>
                <w:color w:val="002060"/>
              </w:rPr>
            </w:pPr>
            <w:r w:rsidRPr="004821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B4081" w14:textId="77777777" w:rsidR="00234598" w:rsidRPr="00482147" w:rsidRDefault="00234598" w:rsidP="00191246">
            <w:pPr>
              <w:pStyle w:val="rowtabella0"/>
              <w:jc w:val="center"/>
              <w:rPr>
                <w:color w:val="002060"/>
              </w:rPr>
            </w:pPr>
            <w:r w:rsidRPr="0048214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65FA5" w14:textId="77777777" w:rsidR="00234598" w:rsidRPr="00482147" w:rsidRDefault="00234598" w:rsidP="00191246">
            <w:pPr>
              <w:pStyle w:val="rowtabella0"/>
              <w:jc w:val="center"/>
              <w:rPr>
                <w:color w:val="002060"/>
              </w:rPr>
            </w:pPr>
            <w:r w:rsidRPr="0048214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FFB0E" w14:textId="77777777" w:rsidR="00234598" w:rsidRPr="00482147" w:rsidRDefault="00234598"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F382E" w14:textId="77777777" w:rsidR="00234598" w:rsidRPr="00482147" w:rsidRDefault="00234598" w:rsidP="00191246">
            <w:pPr>
              <w:pStyle w:val="rowtabella0"/>
              <w:jc w:val="center"/>
              <w:rPr>
                <w:color w:val="002060"/>
              </w:rPr>
            </w:pPr>
            <w:r w:rsidRPr="00482147">
              <w:rPr>
                <w:color w:val="002060"/>
              </w:rPr>
              <w:t>0</w:t>
            </w:r>
          </w:p>
        </w:tc>
      </w:tr>
      <w:tr w:rsidR="00234598" w:rsidRPr="00482147" w14:paraId="4FBD2979"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06027B" w14:textId="77777777" w:rsidR="00234598" w:rsidRPr="00482147" w:rsidRDefault="00234598" w:rsidP="00191246">
            <w:pPr>
              <w:pStyle w:val="rowtabella0"/>
              <w:rPr>
                <w:color w:val="002060"/>
              </w:rPr>
            </w:pPr>
            <w:r w:rsidRPr="0048214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A1973" w14:textId="77777777" w:rsidR="00234598" w:rsidRPr="00482147" w:rsidRDefault="00234598" w:rsidP="00191246">
            <w:pPr>
              <w:pStyle w:val="rowtabella0"/>
              <w:jc w:val="center"/>
              <w:rPr>
                <w:color w:val="002060"/>
              </w:rPr>
            </w:pPr>
            <w:r w:rsidRPr="004821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F38DA" w14:textId="77777777" w:rsidR="00234598" w:rsidRPr="00482147" w:rsidRDefault="00234598"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4E87F" w14:textId="77777777" w:rsidR="00234598" w:rsidRPr="00482147" w:rsidRDefault="00234598" w:rsidP="00191246">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84027" w14:textId="77777777" w:rsidR="00234598" w:rsidRPr="00482147" w:rsidRDefault="00234598"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20736" w14:textId="77777777" w:rsidR="00234598" w:rsidRPr="00482147" w:rsidRDefault="00234598" w:rsidP="00191246">
            <w:pPr>
              <w:pStyle w:val="rowtabella0"/>
              <w:jc w:val="center"/>
              <w:rPr>
                <w:color w:val="002060"/>
              </w:rPr>
            </w:pPr>
            <w:r w:rsidRPr="004821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B83CC" w14:textId="77777777" w:rsidR="00234598" w:rsidRPr="00482147" w:rsidRDefault="00234598" w:rsidP="00191246">
            <w:pPr>
              <w:pStyle w:val="rowtabella0"/>
              <w:jc w:val="center"/>
              <w:rPr>
                <w:color w:val="002060"/>
              </w:rPr>
            </w:pPr>
            <w:r w:rsidRPr="0048214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C1993" w14:textId="77777777" w:rsidR="00234598" w:rsidRPr="00482147" w:rsidRDefault="00234598" w:rsidP="00191246">
            <w:pPr>
              <w:pStyle w:val="rowtabella0"/>
              <w:jc w:val="center"/>
              <w:rPr>
                <w:color w:val="002060"/>
              </w:rPr>
            </w:pPr>
            <w:r w:rsidRPr="00482147">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E0EF8" w14:textId="77777777" w:rsidR="00234598" w:rsidRPr="00482147" w:rsidRDefault="00234598" w:rsidP="00191246">
            <w:pPr>
              <w:pStyle w:val="rowtabella0"/>
              <w:jc w:val="center"/>
              <w:rPr>
                <w:color w:val="002060"/>
              </w:rPr>
            </w:pPr>
            <w:r w:rsidRPr="0048214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10F84" w14:textId="77777777" w:rsidR="00234598" w:rsidRPr="00482147" w:rsidRDefault="00234598" w:rsidP="00191246">
            <w:pPr>
              <w:pStyle w:val="rowtabella0"/>
              <w:jc w:val="center"/>
              <w:rPr>
                <w:color w:val="002060"/>
              </w:rPr>
            </w:pPr>
            <w:r w:rsidRPr="00482147">
              <w:rPr>
                <w:color w:val="002060"/>
              </w:rPr>
              <w:t>0</w:t>
            </w:r>
          </w:p>
        </w:tc>
      </w:tr>
      <w:tr w:rsidR="00234598" w:rsidRPr="00482147" w14:paraId="22AD7D2C" w14:textId="77777777" w:rsidTr="0019124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ECDDCD" w14:textId="77777777" w:rsidR="00234598" w:rsidRPr="00482147" w:rsidRDefault="00234598" w:rsidP="00191246">
            <w:pPr>
              <w:pStyle w:val="rowtabella0"/>
              <w:rPr>
                <w:color w:val="002060"/>
              </w:rPr>
            </w:pPr>
            <w:r w:rsidRPr="00482147">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5C8F4" w14:textId="77777777" w:rsidR="00234598" w:rsidRPr="00482147" w:rsidRDefault="00234598"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B1D6B" w14:textId="77777777" w:rsidR="00234598" w:rsidRPr="00482147" w:rsidRDefault="00234598" w:rsidP="00191246">
            <w:pPr>
              <w:pStyle w:val="rowtabella0"/>
              <w:jc w:val="center"/>
              <w:rPr>
                <w:color w:val="002060"/>
              </w:rPr>
            </w:pPr>
            <w:r w:rsidRPr="004821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47778" w14:textId="77777777" w:rsidR="00234598" w:rsidRPr="00482147" w:rsidRDefault="00234598"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8427C" w14:textId="77777777" w:rsidR="00234598" w:rsidRPr="00482147" w:rsidRDefault="00234598"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B6DAF" w14:textId="77777777" w:rsidR="00234598" w:rsidRPr="00482147" w:rsidRDefault="00234598" w:rsidP="00191246">
            <w:pPr>
              <w:pStyle w:val="rowtabella0"/>
              <w:jc w:val="center"/>
              <w:rPr>
                <w:color w:val="002060"/>
              </w:rPr>
            </w:pPr>
            <w:r w:rsidRPr="004821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B95DD" w14:textId="77777777" w:rsidR="00234598" w:rsidRPr="00482147" w:rsidRDefault="00234598" w:rsidP="00191246">
            <w:pPr>
              <w:pStyle w:val="rowtabella0"/>
              <w:jc w:val="center"/>
              <w:rPr>
                <w:color w:val="002060"/>
              </w:rPr>
            </w:pPr>
            <w:r w:rsidRPr="0048214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0F71B" w14:textId="77777777" w:rsidR="00234598" w:rsidRPr="00482147" w:rsidRDefault="00234598" w:rsidP="00191246">
            <w:pPr>
              <w:pStyle w:val="rowtabella0"/>
              <w:jc w:val="center"/>
              <w:rPr>
                <w:color w:val="002060"/>
              </w:rPr>
            </w:pPr>
            <w:r w:rsidRPr="00482147">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4AD02" w14:textId="77777777" w:rsidR="00234598" w:rsidRPr="00482147" w:rsidRDefault="00234598" w:rsidP="00191246">
            <w:pPr>
              <w:pStyle w:val="rowtabella0"/>
              <w:jc w:val="center"/>
              <w:rPr>
                <w:color w:val="002060"/>
              </w:rPr>
            </w:pPr>
            <w:r w:rsidRPr="00482147">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E1CA3" w14:textId="77777777" w:rsidR="00234598" w:rsidRPr="00482147" w:rsidRDefault="00234598" w:rsidP="00191246">
            <w:pPr>
              <w:pStyle w:val="rowtabella0"/>
              <w:jc w:val="center"/>
              <w:rPr>
                <w:color w:val="002060"/>
              </w:rPr>
            </w:pPr>
            <w:r w:rsidRPr="00482147">
              <w:rPr>
                <w:color w:val="002060"/>
              </w:rPr>
              <w:t>0</w:t>
            </w:r>
          </w:p>
        </w:tc>
      </w:tr>
    </w:tbl>
    <w:p w14:paraId="74A7C072" w14:textId="77777777" w:rsidR="00234598" w:rsidRPr="00482147" w:rsidRDefault="00234598" w:rsidP="00234598">
      <w:pPr>
        <w:pStyle w:val="breakline"/>
        <w:rPr>
          <w:rFonts w:eastAsiaTheme="minorEastAsia"/>
          <w:color w:val="002060"/>
        </w:rPr>
      </w:pPr>
    </w:p>
    <w:p w14:paraId="628ECFD8" w14:textId="77777777" w:rsidR="00234598" w:rsidRDefault="00234598" w:rsidP="00234598">
      <w:pPr>
        <w:pStyle w:val="breakline"/>
        <w:rPr>
          <w:color w:val="002060"/>
        </w:rPr>
      </w:pPr>
    </w:p>
    <w:p w14:paraId="1BC88A2E" w14:textId="77777777" w:rsidR="00234598" w:rsidRPr="00F11733" w:rsidRDefault="00234598" w:rsidP="00234598">
      <w:pPr>
        <w:pStyle w:val="sottotitolocampionato10"/>
        <w:rPr>
          <w:i/>
          <w:iCs/>
          <w:color w:val="002060"/>
        </w:rPr>
      </w:pPr>
      <w:r w:rsidRPr="00F11733">
        <w:rPr>
          <w:i/>
          <w:iCs/>
          <w:color w:val="002060"/>
        </w:rPr>
        <w:t>STRALCIO CLASSIFICA AVULSA</w:t>
      </w:r>
    </w:p>
    <w:p w14:paraId="7769D216" w14:textId="77777777" w:rsidR="00234598" w:rsidRDefault="00234598" w:rsidP="00234598">
      <w:pPr>
        <w:pStyle w:val="breakline"/>
        <w:rPr>
          <w:rFonts w:eastAsiaTheme="minorEastAsia"/>
          <w:color w:val="002060"/>
        </w:rPr>
      </w:pPr>
    </w:p>
    <w:p w14:paraId="31AD8BDB" w14:textId="77777777" w:rsidR="00234598" w:rsidRPr="00F11733" w:rsidRDefault="00234598" w:rsidP="00234598">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w:t>
      </w:r>
    </w:p>
    <w:p w14:paraId="69DB1FC1" w14:textId="77777777" w:rsidR="00234598" w:rsidRPr="00F11733" w:rsidRDefault="00234598" w:rsidP="00234598">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                                     I    CLASSIFICA   GENERALE               I    C L A S </w:t>
      </w:r>
      <w:proofErr w:type="spellStart"/>
      <w:r w:rsidRPr="00F11733">
        <w:rPr>
          <w:rFonts w:ascii="Courier New" w:eastAsiaTheme="minorEastAsia" w:hAnsi="Courier New" w:cs="Courier New"/>
          <w:color w:val="002060"/>
        </w:rPr>
        <w:t>S</w:t>
      </w:r>
      <w:proofErr w:type="spellEnd"/>
      <w:r w:rsidRPr="00F11733">
        <w:rPr>
          <w:rFonts w:ascii="Courier New" w:eastAsiaTheme="minorEastAsia" w:hAnsi="Courier New" w:cs="Courier New"/>
          <w:color w:val="002060"/>
        </w:rPr>
        <w:t xml:space="preserve"> I F I C A    </w:t>
      </w:r>
      <w:proofErr w:type="spellStart"/>
      <w:r w:rsidRPr="00F11733">
        <w:rPr>
          <w:rFonts w:ascii="Courier New" w:eastAsiaTheme="minorEastAsia" w:hAnsi="Courier New" w:cs="Courier New"/>
          <w:color w:val="002060"/>
        </w:rPr>
        <w:t>A</w:t>
      </w:r>
      <w:proofErr w:type="spellEnd"/>
      <w:r w:rsidRPr="00F11733">
        <w:rPr>
          <w:rFonts w:ascii="Courier New" w:eastAsiaTheme="minorEastAsia" w:hAnsi="Courier New" w:cs="Courier New"/>
          <w:color w:val="002060"/>
        </w:rPr>
        <w:t xml:space="preserve"> V U L S A             I</w:t>
      </w:r>
    </w:p>
    <w:p w14:paraId="165E2F18" w14:textId="77777777" w:rsidR="00234598" w:rsidRPr="00F11733" w:rsidRDefault="00234598" w:rsidP="00234598">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w:t>
      </w:r>
    </w:p>
    <w:p w14:paraId="3641687D" w14:textId="77777777" w:rsidR="00234598" w:rsidRPr="00F11733" w:rsidRDefault="00234598" w:rsidP="00234598">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I     </w:t>
      </w:r>
      <w:proofErr w:type="spellStart"/>
      <w:r w:rsidRPr="00F11733">
        <w:rPr>
          <w:rFonts w:ascii="Courier New" w:eastAsiaTheme="minorEastAsia" w:hAnsi="Courier New" w:cs="Courier New"/>
          <w:color w:val="002060"/>
        </w:rPr>
        <w:t>Societa'</w:t>
      </w:r>
      <w:proofErr w:type="spellEnd"/>
      <w:r w:rsidRPr="00F11733">
        <w:rPr>
          <w:rFonts w:ascii="Courier New" w:eastAsiaTheme="minorEastAsia" w:hAnsi="Courier New" w:cs="Courier New"/>
          <w:color w:val="002060"/>
        </w:rPr>
        <w:t xml:space="preserve">                        I </w:t>
      </w:r>
      <w:proofErr w:type="gramStart"/>
      <w:r w:rsidRPr="00F11733">
        <w:rPr>
          <w:rFonts w:ascii="Courier New" w:eastAsiaTheme="minorEastAsia" w:hAnsi="Courier New" w:cs="Courier New"/>
          <w:color w:val="002060"/>
        </w:rPr>
        <w:t>PN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GC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VI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PE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NL !</w:t>
      </w:r>
      <w:proofErr w:type="gramEnd"/>
      <w:r w:rsidRPr="00F11733">
        <w:rPr>
          <w:rFonts w:ascii="Courier New" w:eastAsiaTheme="minorEastAsia" w:hAnsi="Courier New" w:cs="Courier New"/>
          <w:color w:val="002060"/>
        </w:rPr>
        <w:t xml:space="preserve"> G.F! G.S! DIF I </w:t>
      </w:r>
      <w:proofErr w:type="gramStart"/>
      <w:r w:rsidRPr="00F11733">
        <w:rPr>
          <w:rFonts w:ascii="Courier New" w:eastAsiaTheme="minorEastAsia" w:hAnsi="Courier New" w:cs="Courier New"/>
          <w:color w:val="002060"/>
        </w:rPr>
        <w:t>PN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GI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VI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PE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NL !</w:t>
      </w:r>
      <w:proofErr w:type="gramEnd"/>
      <w:r w:rsidRPr="00F11733">
        <w:rPr>
          <w:rFonts w:ascii="Courier New" w:eastAsiaTheme="minorEastAsia" w:hAnsi="Courier New" w:cs="Courier New"/>
          <w:color w:val="002060"/>
        </w:rPr>
        <w:t xml:space="preserve"> G.F! G.S!  </w:t>
      </w:r>
      <w:proofErr w:type="gramStart"/>
      <w:r w:rsidRPr="00F11733">
        <w:rPr>
          <w:rFonts w:ascii="Courier New" w:eastAsiaTheme="minorEastAsia" w:hAnsi="Courier New" w:cs="Courier New"/>
          <w:color w:val="002060"/>
        </w:rPr>
        <w:t xml:space="preserve">DIF!   </w:t>
      </w:r>
      <w:proofErr w:type="gramEnd"/>
      <w:r w:rsidRPr="00F11733">
        <w:rPr>
          <w:rFonts w:ascii="Courier New" w:eastAsiaTheme="minorEastAsia" w:hAnsi="Courier New" w:cs="Courier New"/>
          <w:color w:val="002060"/>
        </w:rPr>
        <w:t xml:space="preserve">       !</w:t>
      </w:r>
    </w:p>
    <w:p w14:paraId="065242CE" w14:textId="77777777" w:rsidR="00234598" w:rsidRPr="00F11733" w:rsidRDefault="00234598" w:rsidP="00234598">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I                                     </w:t>
      </w:r>
      <w:proofErr w:type="spellStart"/>
      <w:r w:rsidRPr="00F11733">
        <w:rPr>
          <w:rFonts w:ascii="Courier New" w:eastAsiaTheme="minorEastAsia" w:hAnsi="Courier New" w:cs="Courier New"/>
          <w:color w:val="002060"/>
        </w:rPr>
        <w:t>I</w:t>
      </w:r>
      <w:proofErr w:type="spell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I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          I</w:t>
      </w:r>
    </w:p>
    <w:p w14:paraId="1CD97F94" w14:textId="77777777" w:rsidR="00234598" w:rsidRPr="00F11733" w:rsidRDefault="00234598" w:rsidP="00234598">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w:t>
      </w:r>
    </w:p>
    <w:p w14:paraId="5F0000B8" w14:textId="77777777" w:rsidR="00234598" w:rsidRPr="00C07EE6" w:rsidRDefault="00234598" w:rsidP="00234598">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I                                     </w:t>
      </w:r>
      <w:proofErr w:type="spellStart"/>
      <w:r w:rsidRPr="00F11733">
        <w:rPr>
          <w:rFonts w:ascii="Courier New" w:eastAsiaTheme="minorEastAsia" w:hAnsi="Courier New" w:cs="Courier New"/>
          <w:color w:val="002060"/>
        </w:rPr>
        <w:t>I</w:t>
      </w:r>
      <w:proofErr w:type="spell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I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          I</w:t>
      </w:r>
    </w:p>
    <w:p w14:paraId="1E287647" w14:textId="77777777" w:rsidR="00234598" w:rsidRPr="00C07EE6" w:rsidRDefault="00234598" w:rsidP="00234598">
      <w:pPr>
        <w:pStyle w:val="breakline"/>
        <w:rPr>
          <w:rFonts w:ascii="Courier New" w:hAnsi="Courier New" w:cs="Courier New"/>
          <w:color w:val="002060"/>
        </w:rPr>
      </w:pPr>
      <w:r w:rsidRPr="00C07EE6">
        <w:rPr>
          <w:rFonts w:ascii="Courier New" w:hAnsi="Courier New" w:cs="Courier New"/>
          <w:color w:val="002060"/>
        </w:rPr>
        <w:t xml:space="preserve">!  </w:t>
      </w:r>
      <w:proofErr w:type="gramStart"/>
      <w:r w:rsidRPr="00C07EE6">
        <w:rPr>
          <w:rFonts w:ascii="Courier New" w:hAnsi="Courier New" w:cs="Courier New"/>
          <w:color w:val="002060"/>
        </w:rPr>
        <w:t>2  A</w:t>
      </w:r>
      <w:proofErr w:type="gramEnd"/>
      <w:r w:rsidRPr="00C07EE6">
        <w:rPr>
          <w:rFonts w:ascii="Courier New" w:hAnsi="Courier New" w:cs="Courier New"/>
          <w:color w:val="002060"/>
        </w:rPr>
        <w:t xml:space="preserve">.S.D.MONTELUPONE CALCIO A 5    I 35 ! </w:t>
      </w:r>
      <w:proofErr w:type="gramStart"/>
      <w:r w:rsidRPr="00C07EE6">
        <w:rPr>
          <w:rFonts w:ascii="Courier New" w:hAnsi="Courier New" w:cs="Courier New"/>
          <w:color w:val="002060"/>
        </w:rPr>
        <w:t>18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5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97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61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36  I</w:t>
      </w:r>
      <w:proofErr w:type="gramEnd"/>
      <w:r w:rsidRPr="00C07EE6">
        <w:rPr>
          <w:rFonts w:ascii="Courier New" w:hAnsi="Courier New" w:cs="Courier New"/>
          <w:color w:val="002060"/>
        </w:rPr>
        <w:t xml:space="preserve">  8 !  </w:t>
      </w:r>
      <w:proofErr w:type="gramStart"/>
      <w:r w:rsidRPr="00C07EE6">
        <w:rPr>
          <w:rFonts w:ascii="Courier New" w:hAnsi="Courier New" w:cs="Courier New"/>
          <w:color w:val="002060"/>
        </w:rPr>
        <w:t>4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2 !</w:t>
      </w:r>
      <w:proofErr w:type="gramEnd"/>
      <w:r w:rsidRPr="00C07EE6">
        <w:rPr>
          <w:rFonts w:ascii="Courier New" w:hAnsi="Courier New" w:cs="Courier New"/>
          <w:color w:val="002060"/>
        </w:rPr>
        <w:t xml:space="preserve">    !  </w:t>
      </w:r>
      <w:proofErr w:type="gramStart"/>
      <w:r w:rsidRPr="00C07EE6">
        <w:rPr>
          <w:rFonts w:ascii="Courier New" w:hAnsi="Courier New" w:cs="Courier New"/>
          <w:color w:val="002060"/>
        </w:rPr>
        <w:t>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14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10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4  !</w:t>
      </w:r>
      <w:proofErr w:type="gramEnd"/>
      <w:r w:rsidRPr="00C07EE6">
        <w:rPr>
          <w:rFonts w:ascii="Courier New" w:hAnsi="Courier New" w:cs="Courier New"/>
          <w:color w:val="002060"/>
        </w:rPr>
        <w:t xml:space="preserve">          I</w:t>
      </w:r>
    </w:p>
    <w:p w14:paraId="114E36B2" w14:textId="77777777" w:rsidR="00234598" w:rsidRPr="00C07EE6" w:rsidRDefault="00234598" w:rsidP="00234598">
      <w:pPr>
        <w:pStyle w:val="breakline"/>
        <w:rPr>
          <w:rFonts w:ascii="Courier New" w:hAnsi="Courier New" w:cs="Courier New"/>
          <w:color w:val="002060"/>
        </w:rPr>
      </w:pPr>
      <w:r w:rsidRPr="00C07EE6">
        <w:rPr>
          <w:rFonts w:ascii="Courier New" w:hAnsi="Courier New" w:cs="Courier New"/>
          <w:color w:val="002060"/>
        </w:rPr>
        <w:t xml:space="preserve">I                                     </w:t>
      </w:r>
      <w:proofErr w:type="spellStart"/>
      <w:r w:rsidRPr="00C07EE6">
        <w:rPr>
          <w:rFonts w:ascii="Courier New" w:hAnsi="Courier New" w:cs="Courier New"/>
          <w:color w:val="002060"/>
        </w:rPr>
        <w:t>I</w:t>
      </w:r>
      <w:proofErr w:type="spellEnd"/>
      <w:r w:rsidRPr="00C07EE6">
        <w:rPr>
          <w:rFonts w:ascii="Courier New" w:hAnsi="Courier New" w:cs="Courier New"/>
          <w:color w:val="002060"/>
        </w:rPr>
        <w:t xml:space="preserve">  </w:t>
      </w:r>
      <w:proofErr w:type="gramStart"/>
      <w:r w:rsidRPr="00C07EE6">
        <w:rPr>
          <w:rFonts w:ascii="Courier New" w:hAnsi="Courier New" w:cs="Courier New"/>
          <w:color w:val="002060"/>
        </w:rPr>
        <w:t xml:space="preserve">  !</w:t>
      </w:r>
      <w:proofErr w:type="gramEnd"/>
      <w:r w:rsidRPr="00C07EE6">
        <w:rPr>
          <w:rFonts w:ascii="Courier New" w:hAnsi="Courier New" w:cs="Courier New"/>
          <w:color w:val="002060"/>
        </w:rPr>
        <w:t xml:space="preserve">    !    !    !    !    !    !     I  </w:t>
      </w:r>
      <w:proofErr w:type="gramStart"/>
      <w:r w:rsidRPr="00C07EE6">
        <w:rPr>
          <w:rFonts w:ascii="Courier New" w:hAnsi="Courier New" w:cs="Courier New"/>
          <w:color w:val="002060"/>
        </w:rPr>
        <w:t xml:space="preserve">  !</w:t>
      </w:r>
      <w:proofErr w:type="gramEnd"/>
      <w:r w:rsidRPr="00C07EE6">
        <w:rPr>
          <w:rFonts w:ascii="Courier New" w:hAnsi="Courier New" w:cs="Courier New"/>
          <w:color w:val="002060"/>
        </w:rPr>
        <w:t xml:space="preserve">    !    !    !    !    !    !     !          I</w:t>
      </w:r>
    </w:p>
    <w:p w14:paraId="00950749" w14:textId="77777777" w:rsidR="00234598" w:rsidRPr="00C07EE6" w:rsidRDefault="00234598" w:rsidP="00234598">
      <w:pPr>
        <w:pStyle w:val="breakline"/>
        <w:rPr>
          <w:rFonts w:ascii="Courier New" w:hAnsi="Courier New" w:cs="Courier New"/>
          <w:color w:val="002060"/>
        </w:rPr>
      </w:pPr>
      <w:r w:rsidRPr="00C07EE6">
        <w:rPr>
          <w:rFonts w:ascii="Courier New" w:hAnsi="Courier New" w:cs="Courier New"/>
          <w:color w:val="002060"/>
        </w:rPr>
        <w:t xml:space="preserve">!  </w:t>
      </w:r>
      <w:proofErr w:type="gramStart"/>
      <w:r w:rsidRPr="00C07EE6">
        <w:rPr>
          <w:rFonts w:ascii="Courier New" w:hAnsi="Courier New" w:cs="Courier New"/>
          <w:color w:val="002060"/>
        </w:rPr>
        <w:t>3  A</w:t>
      </w:r>
      <w:proofErr w:type="gramEnd"/>
      <w:r w:rsidRPr="00C07EE6">
        <w:rPr>
          <w:rFonts w:ascii="Courier New" w:hAnsi="Courier New" w:cs="Courier New"/>
          <w:color w:val="002060"/>
        </w:rPr>
        <w:t xml:space="preserve">.S.D.FERMANA FUTSAL 2022       I 35 ! </w:t>
      </w:r>
      <w:proofErr w:type="gramStart"/>
      <w:r w:rsidRPr="00C07EE6">
        <w:rPr>
          <w:rFonts w:ascii="Courier New" w:hAnsi="Courier New" w:cs="Courier New"/>
          <w:color w:val="002060"/>
        </w:rPr>
        <w:t>18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5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80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42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38  I</w:t>
      </w:r>
      <w:proofErr w:type="gramEnd"/>
      <w:r w:rsidRPr="00C07EE6">
        <w:rPr>
          <w:rFonts w:ascii="Courier New" w:hAnsi="Courier New" w:cs="Courier New"/>
          <w:color w:val="002060"/>
        </w:rPr>
        <w:t xml:space="preserve">  4 !  </w:t>
      </w:r>
      <w:proofErr w:type="gramStart"/>
      <w:r w:rsidRPr="00C07EE6">
        <w:rPr>
          <w:rFonts w:ascii="Courier New" w:hAnsi="Courier New" w:cs="Courier New"/>
          <w:color w:val="002060"/>
        </w:rPr>
        <w:t>4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10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11 !</w:t>
      </w:r>
      <w:proofErr w:type="gramEnd"/>
      <w:r w:rsidRPr="00C07EE6">
        <w:rPr>
          <w:rFonts w:ascii="Courier New" w:hAnsi="Courier New" w:cs="Courier New"/>
          <w:color w:val="002060"/>
        </w:rPr>
        <w:t xml:space="preserve">  1- !          I</w:t>
      </w:r>
    </w:p>
    <w:p w14:paraId="70452CF8" w14:textId="77777777" w:rsidR="00234598" w:rsidRPr="00C07EE6" w:rsidRDefault="00234598" w:rsidP="00234598">
      <w:pPr>
        <w:pStyle w:val="breakline"/>
        <w:rPr>
          <w:rFonts w:ascii="Courier New" w:hAnsi="Courier New" w:cs="Courier New"/>
          <w:color w:val="002060"/>
        </w:rPr>
      </w:pPr>
      <w:r w:rsidRPr="00C07EE6">
        <w:rPr>
          <w:rFonts w:ascii="Courier New" w:hAnsi="Courier New" w:cs="Courier New"/>
          <w:color w:val="002060"/>
        </w:rPr>
        <w:t xml:space="preserve">I                                     </w:t>
      </w:r>
      <w:proofErr w:type="spellStart"/>
      <w:r w:rsidRPr="00C07EE6">
        <w:rPr>
          <w:rFonts w:ascii="Courier New" w:hAnsi="Courier New" w:cs="Courier New"/>
          <w:color w:val="002060"/>
        </w:rPr>
        <w:t>I</w:t>
      </w:r>
      <w:proofErr w:type="spellEnd"/>
      <w:r w:rsidRPr="00C07EE6">
        <w:rPr>
          <w:rFonts w:ascii="Courier New" w:hAnsi="Courier New" w:cs="Courier New"/>
          <w:color w:val="002060"/>
        </w:rPr>
        <w:t xml:space="preserve">  </w:t>
      </w:r>
      <w:proofErr w:type="gramStart"/>
      <w:r w:rsidRPr="00C07EE6">
        <w:rPr>
          <w:rFonts w:ascii="Courier New" w:hAnsi="Courier New" w:cs="Courier New"/>
          <w:color w:val="002060"/>
        </w:rPr>
        <w:t xml:space="preserve">  !</w:t>
      </w:r>
      <w:proofErr w:type="gramEnd"/>
      <w:r w:rsidRPr="00C07EE6">
        <w:rPr>
          <w:rFonts w:ascii="Courier New" w:hAnsi="Courier New" w:cs="Courier New"/>
          <w:color w:val="002060"/>
        </w:rPr>
        <w:t xml:space="preserve">    !    !    !    !    !    !     I  </w:t>
      </w:r>
      <w:proofErr w:type="gramStart"/>
      <w:r w:rsidRPr="00C07EE6">
        <w:rPr>
          <w:rFonts w:ascii="Courier New" w:hAnsi="Courier New" w:cs="Courier New"/>
          <w:color w:val="002060"/>
        </w:rPr>
        <w:t xml:space="preserve">  !</w:t>
      </w:r>
      <w:proofErr w:type="gramEnd"/>
      <w:r w:rsidRPr="00C07EE6">
        <w:rPr>
          <w:rFonts w:ascii="Courier New" w:hAnsi="Courier New" w:cs="Courier New"/>
          <w:color w:val="002060"/>
        </w:rPr>
        <w:t xml:space="preserve">    !    !    !    !    !    !     !          I</w:t>
      </w:r>
    </w:p>
    <w:p w14:paraId="28DB21CE" w14:textId="77777777" w:rsidR="00234598" w:rsidRPr="00C07EE6" w:rsidRDefault="00234598" w:rsidP="00234598">
      <w:pPr>
        <w:pStyle w:val="breakline"/>
        <w:rPr>
          <w:rFonts w:ascii="Courier New" w:hAnsi="Courier New" w:cs="Courier New"/>
          <w:color w:val="002060"/>
        </w:rPr>
      </w:pPr>
      <w:r w:rsidRPr="00C07EE6">
        <w:rPr>
          <w:rFonts w:ascii="Courier New" w:hAnsi="Courier New" w:cs="Courier New"/>
          <w:color w:val="002060"/>
        </w:rPr>
        <w:t xml:space="preserve">!  </w:t>
      </w:r>
      <w:proofErr w:type="gramStart"/>
      <w:r w:rsidRPr="00C07EE6">
        <w:rPr>
          <w:rFonts w:ascii="Courier New" w:hAnsi="Courier New" w:cs="Courier New"/>
          <w:color w:val="002060"/>
        </w:rPr>
        <w:t>4  A</w:t>
      </w:r>
      <w:proofErr w:type="gramEnd"/>
      <w:r w:rsidRPr="00C07EE6">
        <w:rPr>
          <w:rFonts w:ascii="Courier New" w:hAnsi="Courier New" w:cs="Courier New"/>
          <w:color w:val="002060"/>
        </w:rPr>
        <w:t xml:space="preserve">.S.D.FUTSAL VIRE GEOSISTEM ASD I 35 ! </w:t>
      </w:r>
      <w:proofErr w:type="gramStart"/>
      <w:r w:rsidRPr="00C07EE6">
        <w:rPr>
          <w:rFonts w:ascii="Courier New" w:hAnsi="Courier New" w:cs="Courier New"/>
          <w:color w:val="002060"/>
        </w:rPr>
        <w:t>18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5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80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59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21  I</w:t>
      </w:r>
      <w:proofErr w:type="gramEnd"/>
      <w:r w:rsidRPr="00C07EE6">
        <w:rPr>
          <w:rFonts w:ascii="Courier New" w:hAnsi="Courier New" w:cs="Courier New"/>
          <w:color w:val="002060"/>
        </w:rPr>
        <w:t xml:space="preserve">  4 !  </w:t>
      </w:r>
      <w:proofErr w:type="gramStart"/>
      <w:r w:rsidRPr="00C07EE6">
        <w:rPr>
          <w:rFonts w:ascii="Courier New" w:hAnsi="Courier New" w:cs="Courier New"/>
          <w:color w:val="002060"/>
        </w:rPr>
        <w:t>4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15 !</w:t>
      </w:r>
      <w:proofErr w:type="gramEnd"/>
      <w:r w:rsidRPr="00C07EE6">
        <w:rPr>
          <w:rFonts w:ascii="Courier New" w:hAnsi="Courier New" w:cs="Courier New"/>
          <w:color w:val="002060"/>
        </w:rPr>
        <w:t xml:space="preserve">  3- !          I</w:t>
      </w:r>
    </w:p>
    <w:p w14:paraId="79AC96A7" w14:textId="77777777" w:rsidR="00234598" w:rsidRPr="00F11733" w:rsidRDefault="00234598" w:rsidP="00234598">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I                                     </w:t>
      </w:r>
      <w:proofErr w:type="spellStart"/>
      <w:r w:rsidRPr="00F11733">
        <w:rPr>
          <w:rFonts w:ascii="Courier New" w:eastAsiaTheme="minorEastAsia" w:hAnsi="Courier New" w:cs="Courier New"/>
          <w:color w:val="002060"/>
        </w:rPr>
        <w:t>I</w:t>
      </w:r>
      <w:proofErr w:type="spell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I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          I</w:t>
      </w:r>
    </w:p>
    <w:p w14:paraId="5B6EC806" w14:textId="6D1C750F" w:rsidR="00234598" w:rsidRPr="00234598" w:rsidRDefault="00234598" w:rsidP="00234598">
      <w:pPr>
        <w:pStyle w:val="LndNormale1"/>
        <w:jc w:val="left"/>
        <w:rPr>
          <w:b/>
          <w:color w:val="002060"/>
          <w:sz w:val="12"/>
          <w:szCs w:val="12"/>
          <w:u w:val="single"/>
        </w:rPr>
      </w:pPr>
      <w:r w:rsidRPr="00234598">
        <w:rPr>
          <w:rFonts w:ascii="Courier New" w:eastAsiaTheme="minorEastAsia" w:hAnsi="Courier New" w:cs="Courier New"/>
          <w:color w:val="002060"/>
          <w:sz w:val="12"/>
          <w:szCs w:val="12"/>
        </w:rPr>
        <w:t>*==================================================================================================================================*</w:t>
      </w:r>
    </w:p>
    <w:p w14:paraId="57FD05E7" w14:textId="77777777" w:rsidR="00234598" w:rsidRDefault="00234598" w:rsidP="00E86447">
      <w:pPr>
        <w:pStyle w:val="LndNormale1"/>
        <w:jc w:val="left"/>
        <w:rPr>
          <w:b/>
          <w:color w:val="002060"/>
          <w:sz w:val="24"/>
          <w:szCs w:val="24"/>
          <w:u w:val="single"/>
        </w:rPr>
      </w:pPr>
    </w:p>
    <w:p w14:paraId="65A3F955" w14:textId="4196F9E1" w:rsidR="00E86447" w:rsidRPr="00E762DC" w:rsidRDefault="00E86447" w:rsidP="00E86447">
      <w:pPr>
        <w:pStyle w:val="LndNormale1"/>
        <w:jc w:val="left"/>
        <w:rPr>
          <w:b/>
          <w:color w:val="002060"/>
          <w:sz w:val="24"/>
          <w:szCs w:val="24"/>
          <w:u w:val="single"/>
        </w:rPr>
      </w:pPr>
      <w:r w:rsidRPr="00E762DC">
        <w:rPr>
          <w:b/>
          <w:color w:val="002060"/>
          <w:sz w:val="24"/>
          <w:szCs w:val="24"/>
          <w:u w:val="single"/>
        </w:rPr>
        <w:t>CAMPIONATO REGIONALE CALCIO A CINQUE UNDER 1</w:t>
      </w:r>
      <w:r>
        <w:rPr>
          <w:b/>
          <w:color w:val="002060"/>
          <w:sz w:val="24"/>
          <w:szCs w:val="24"/>
          <w:u w:val="single"/>
        </w:rPr>
        <w:t>9</w:t>
      </w:r>
    </w:p>
    <w:p w14:paraId="5EA11CE0" w14:textId="77777777" w:rsidR="00E86447" w:rsidRDefault="00E86447" w:rsidP="00E86447">
      <w:pPr>
        <w:pStyle w:val="Corpodeltesto21"/>
        <w:rPr>
          <w:rFonts w:ascii="Arial" w:hAnsi="Arial" w:cs="Arial"/>
          <w:color w:val="002060"/>
          <w:sz w:val="22"/>
        </w:rPr>
      </w:pPr>
    </w:p>
    <w:p w14:paraId="65DDA5E6" w14:textId="246F6204" w:rsidR="00E86447" w:rsidRPr="00FA4D1D" w:rsidRDefault="00E86447" w:rsidP="00E86447">
      <w:pPr>
        <w:pStyle w:val="Corpodeltesto21"/>
        <w:rPr>
          <w:rFonts w:ascii="Arial" w:hAnsi="Arial" w:cs="Arial"/>
          <w:b/>
          <w:color w:val="002060"/>
          <w:sz w:val="22"/>
        </w:rPr>
      </w:pPr>
      <w:r w:rsidRPr="00E762DC">
        <w:rPr>
          <w:rFonts w:ascii="Arial" w:hAnsi="Arial" w:cs="Arial"/>
          <w:b/>
          <w:color w:val="002060"/>
          <w:sz w:val="22"/>
        </w:rPr>
        <w:t>GIRONE "</w:t>
      </w:r>
      <w:r w:rsidR="00234598">
        <w:rPr>
          <w:rFonts w:ascii="Arial" w:hAnsi="Arial" w:cs="Arial"/>
          <w:b/>
          <w:color w:val="002060"/>
          <w:sz w:val="22"/>
        </w:rPr>
        <w:t>GOLD</w:t>
      </w:r>
      <w:r w:rsidRPr="00E762DC">
        <w:rPr>
          <w:rFonts w:ascii="Arial" w:hAnsi="Arial" w:cs="Arial"/>
          <w:b/>
          <w:color w:val="002060"/>
          <w:sz w:val="22"/>
        </w:rPr>
        <w:t xml:space="preserve">" </w:t>
      </w:r>
    </w:p>
    <w:p w14:paraId="78E60AFF" w14:textId="77777777" w:rsidR="003F3C92" w:rsidRPr="003F3C92" w:rsidRDefault="003F3C92" w:rsidP="003F3C92">
      <w:pPr>
        <w:pStyle w:val="LndNormale1"/>
        <w:rPr>
          <w:color w:val="002060"/>
        </w:rPr>
      </w:pPr>
      <w:r w:rsidRPr="003F3C92">
        <w:rPr>
          <w:color w:val="002060"/>
        </w:rPr>
        <w:t xml:space="preserve">700579  A.S.D. ACLI AUDAX MONTECOSARO C5 </w:t>
      </w:r>
    </w:p>
    <w:p w14:paraId="2C40C3A3" w14:textId="77777777" w:rsidR="003F3C92" w:rsidRPr="003F3C92" w:rsidRDefault="003F3C92" w:rsidP="003F3C92">
      <w:pPr>
        <w:pStyle w:val="LndNormale1"/>
        <w:rPr>
          <w:color w:val="002060"/>
        </w:rPr>
      </w:pPr>
      <w:r w:rsidRPr="003F3C92">
        <w:rPr>
          <w:color w:val="002060"/>
        </w:rPr>
        <w:t xml:space="preserve">932889  A.S.D. ACLI MANTOVANI CALCIO A 5 </w:t>
      </w:r>
    </w:p>
    <w:p w14:paraId="4B9E0660" w14:textId="77777777" w:rsidR="003F3C92" w:rsidRPr="003F3C92" w:rsidRDefault="003F3C92" w:rsidP="003F3C92">
      <w:pPr>
        <w:pStyle w:val="LndNormale1"/>
        <w:rPr>
          <w:color w:val="002060"/>
        </w:rPr>
      </w:pPr>
      <w:r w:rsidRPr="003F3C92">
        <w:rPr>
          <w:color w:val="002060"/>
        </w:rPr>
        <w:t xml:space="preserve">955225  A.S.D. FERMANA FUTSAL 2022       </w:t>
      </w:r>
    </w:p>
    <w:p w14:paraId="086779A1" w14:textId="77777777" w:rsidR="003F3C92" w:rsidRPr="003F3C92" w:rsidRDefault="003F3C92" w:rsidP="003F3C92">
      <w:pPr>
        <w:pStyle w:val="LndNormale1"/>
        <w:rPr>
          <w:color w:val="002060"/>
        </w:rPr>
      </w:pPr>
      <w:r w:rsidRPr="003F3C92">
        <w:rPr>
          <w:color w:val="002060"/>
        </w:rPr>
        <w:t xml:space="preserve">920728  A.S.D. MONTELUPONE CALCIO A 5    </w:t>
      </w:r>
    </w:p>
    <w:p w14:paraId="5981C8CF" w14:textId="04B1C66C" w:rsidR="00E86447" w:rsidRDefault="003F3C92" w:rsidP="003F3C92">
      <w:pPr>
        <w:pStyle w:val="LndNormale1"/>
        <w:rPr>
          <w:color w:val="002060"/>
        </w:rPr>
      </w:pPr>
      <w:r w:rsidRPr="003F3C92">
        <w:rPr>
          <w:color w:val="002060"/>
        </w:rPr>
        <w:t>919710  A.S.D. POL.CAGLI SPORT ASSOCIATI</w:t>
      </w:r>
    </w:p>
    <w:p w14:paraId="64B8A186" w14:textId="77777777" w:rsidR="003F3C92" w:rsidRPr="003F3C92" w:rsidRDefault="003F3C92" w:rsidP="003F3C92">
      <w:pPr>
        <w:pStyle w:val="LndNormale1"/>
        <w:rPr>
          <w:color w:val="002060"/>
        </w:rPr>
      </w:pPr>
    </w:p>
    <w:p w14:paraId="76910F3C" w14:textId="63B96744" w:rsidR="00234598" w:rsidRPr="00E762DC" w:rsidRDefault="00234598" w:rsidP="00234598">
      <w:pPr>
        <w:pStyle w:val="Corpodeltesto21"/>
        <w:rPr>
          <w:rFonts w:ascii="Arial" w:hAnsi="Arial" w:cs="Arial"/>
          <w:b/>
          <w:color w:val="002060"/>
          <w:sz w:val="22"/>
        </w:rPr>
      </w:pPr>
      <w:r w:rsidRPr="00E762DC">
        <w:rPr>
          <w:rFonts w:ascii="Arial" w:hAnsi="Arial" w:cs="Arial"/>
          <w:b/>
          <w:color w:val="002060"/>
          <w:sz w:val="22"/>
        </w:rPr>
        <w:t>GIRONE "</w:t>
      </w:r>
      <w:r>
        <w:rPr>
          <w:rFonts w:ascii="Arial" w:hAnsi="Arial" w:cs="Arial"/>
          <w:b/>
          <w:color w:val="002060"/>
          <w:sz w:val="22"/>
        </w:rPr>
        <w:t>SILVER – A</w:t>
      </w:r>
      <w:r w:rsidRPr="00E762DC">
        <w:rPr>
          <w:rFonts w:ascii="Arial" w:hAnsi="Arial" w:cs="Arial"/>
          <w:b/>
          <w:color w:val="002060"/>
          <w:sz w:val="22"/>
        </w:rPr>
        <w:t xml:space="preserve">" </w:t>
      </w:r>
    </w:p>
    <w:p w14:paraId="7877714E" w14:textId="5C407881" w:rsidR="0091443C" w:rsidRPr="0091443C" w:rsidRDefault="003A4E83" w:rsidP="0091443C">
      <w:pPr>
        <w:pStyle w:val="LndNormale1"/>
        <w:rPr>
          <w:color w:val="002060"/>
        </w:rPr>
      </w:pPr>
      <w:r>
        <w:rPr>
          <w:color w:val="002060"/>
        </w:rPr>
        <w:t xml:space="preserve"> </w:t>
      </w:r>
      <w:r w:rsidR="0091443C" w:rsidRPr="0091443C">
        <w:rPr>
          <w:color w:val="002060"/>
        </w:rPr>
        <w:t xml:space="preserve">79603  </w:t>
      </w:r>
      <w:r>
        <w:rPr>
          <w:color w:val="002060"/>
        </w:rPr>
        <w:t xml:space="preserve"> </w:t>
      </w:r>
      <w:r w:rsidR="0091443C" w:rsidRPr="0091443C">
        <w:rPr>
          <w:color w:val="002060"/>
        </w:rPr>
        <w:t>A.S.D. CHIARAVALLE FUTSAL</w:t>
      </w:r>
    </w:p>
    <w:p w14:paraId="1942C2A3" w14:textId="77777777" w:rsidR="0091443C" w:rsidRPr="00591244" w:rsidRDefault="0091443C" w:rsidP="0091443C">
      <w:pPr>
        <w:pStyle w:val="LndNormale1"/>
        <w:rPr>
          <w:color w:val="002060"/>
          <w:lang w:val="es-ES"/>
        </w:rPr>
      </w:pPr>
      <w:r w:rsidRPr="00591244">
        <w:rPr>
          <w:color w:val="002060"/>
          <w:lang w:val="es-ES"/>
        </w:rPr>
        <w:t xml:space="preserve">932341  A.S.D. DINAMIS 1990      </w:t>
      </w:r>
    </w:p>
    <w:p w14:paraId="3131A016" w14:textId="77777777" w:rsidR="0091443C" w:rsidRPr="00591244" w:rsidRDefault="0091443C" w:rsidP="0091443C">
      <w:pPr>
        <w:pStyle w:val="LndNormale1"/>
        <w:rPr>
          <w:color w:val="002060"/>
          <w:lang w:val="es-ES"/>
        </w:rPr>
      </w:pPr>
      <w:r w:rsidRPr="00591244">
        <w:rPr>
          <w:color w:val="002060"/>
          <w:lang w:val="es-ES"/>
        </w:rPr>
        <w:t xml:space="preserve">700364  SSDARL ITALSERVICE C5    </w:t>
      </w:r>
    </w:p>
    <w:p w14:paraId="57D740A9" w14:textId="77777777" w:rsidR="0091443C" w:rsidRPr="003A4E83" w:rsidRDefault="0091443C" w:rsidP="0091443C">
      <w:pPr>
        <w:pStyle w:val="LndNormale1"/>
        <w:rPr>
          <w:color w:val="002060"/>
        </w:rPr>
      </w:pPr>
      <w:r w:rsidRPr="003A4E83">
        <w:rPr>
          <w:color w:val="002060"/>
        </w:rPr>
        <w:t xml:space="preserve">700545  A.S.D. PIETRALACROCE 73  </w:t>
      </w:r>
    </w:p>
    <w:p w14:paraId="461A35DC" w14:textId="77D876F9" w:rsidR="00234598" w:rsidRPr="003A4E83" w:rsidRDefault="0091443C" w:rsidP="0091443C">
      <w:pPr>
        <w:pStyle w:val="LndNormale1"/>
        <w:rPr>
          <w:color w:val="002060"/>
        </w:rPr>
      </w:pPr>
      <w:r w:rsidRPr="003A4E83">
        <w:rPr>
          <w:color w:val="002060"/>
        </w:rPr>
        <w:t>917685  A.P.D. VERBENA C5 ANCONA</w:t>
      </w:r>
    </w:p>
    <w:p w14:paraId="62ED62C5" w14:textId="77777777" w:rsidR="0091443C" w:rsidRPr="003A4E83" w:rsidRDefault="0091443C" w:rsidP="0091443C">
      <w:pPr>
        <w:pStyle w:val="LndNormale1"/>
        <w:rPr>
          <w:color w:val="002060"/>
        </w:rPr>
      </w:pPr>
    </w:p>
    <w:p w14:paraId="6301852A" w14:textId="1E746E63" w:rsidR="00E86447" w:rsidRPr="003A4E83" w:rsidRDefault="00E86447" w:rsidP="00E86447">
      <w:pPr>
        <w:pStyle w:val="Corpodeltesto21"/>
        <w:rPr>
          <w:rFonts w:ascii="Arial" w:hAnsi="Arial" w:cs="Arial"/>
          <w:b/>
          <w:color w:val="002060"/>
          <w:sz w:val="22"/>
        </w:rPr>
      </w:pPr>
      <w:r w:rsidRPr="003A4E83">
        <w:rPr>
          <w:rFonts w:ascii="Arial" w:hAnsi="Arial" w:cs="Arial"/>
          <w:b/>
          <w:color w:val="002060"/>
          <w:sz w:val="22"/>
        </w:rPr>
        <w:t>GIRONE "</w:t>
      </w:r>
      <w:r w:rsidR="00234598" w:rsidRPr="003A4E83">
        <w:rPr>
          <w:rFonts w:ascii="Arial" w:hAnsi="Arial" w:cs="Arial"/>
          <w:b/>
          <w:color w:val="002060"/>
          <w:sz w:val="22"/>
        </w:rPr>
        <w:t xml:space="preserve">SILVER – </w:t>
      </w:r>
      <w:r w:rsidRPr="003A4E83">
        <w:rPr>
          <w:rFonts w:ascii="Arial" w:hAnsi="Arial" w:cs="Arial"/>
          <w:b/>
          <w:color w:val="002060"/>
          <w:sz w:val="22"/>
        </w:rPr>
        <w:t xml:space="preserve">B" </w:t>
      </w:r>
    </w:p>
    <w:p w14:paraId="521F8AAA" w14:textId="005F1F4D" w:rsidR="0091443C" w:rsidRPr="003A4E83" w:rsidRDefault="003A4E83" w:rsidP="0091443C">
      <w:pPr>
        <w:pStyle w:val="LndNormale1"/>
        <w:rPr>
          <w:color w:val="002060"/>
        </w:rPr>
      </w:pPr>
      <w:r>
        <w:rPr>
          <w:color w:val="002060"/>
        </w:rPr>
        <w:t xml:space="preserve">  </w:t>
      </w:r>
      <w:r w:rsidR="0091443C" w:rsidRPr="003A4E83">
        <w:rPr>
          <w:color w:val="002060"/>
        </w:rPr>
        <w:t xml:space="preserve">80699  A.S.D. CANTINE RIUNITE CSI    </w:t>
      </w:r>
    </w:p>
    <w:p w14:paraId="1F178F73" w14:textId="77777777" w:rsidR="0091443C" w:rsidRPr="003A4E83" w:rsidRDefault="0091443C" w:rsidP="0091443C">
      <w:pPr>
        <w:pStyle w:val="LndNormale1"/>
        <w:rPr>
          <w:color w:val="002060"/>
        </w:rPr>
      </w:pPr>
      <w:r w:rsidRPr="003A4E83">
        <w:rPr>
          <w:color w:val="002060"/>
        </w:rPr>
        <w:t>934477  A.P.D. CERRETO D ESI C5 A.S.D.</w:t>
      </w:r>
    </w:p>
    <w:p w14:paraId="65E6F3A2" w14:textId="77777777" w:rsidR="0091443C" w:rsidRPr="003A4E83" w:rsidRDefault="0091443C" w:rsidP="0091443C">
      <w:pPr>
        <w:pStyle w:val="LndNormale1"/>
        <w:rPr>
          <w:color w:val="002060"/>
        </w:rPr>
      </w:pPr>
      <w:r w:rsidRPr="003A4E83">
        <w:rPr>
          <w:color w:val="002060"/>
        </w:rPr>
        <w:t xml:space="preserve">953460  A.S.D. CSI GAUDIO             </w:t>
      </w:r>
    </w:p>
    <w:p w14:paraId="681D8B48" w14:textId="77777777" w:rsidR="0091443C" w:rsidRPr="003A4E83" w:rsidRDefault="0091443C" w:rsidP="0091443C">
      <w:pPr>
        <w:pStyle w:val="LndNormale1"/>
        <w:rPr>
          <w:color w:val="002060"/>
        </w:rPr>
      </w:pPr>
      <w:r w:rsidRPr="003A4E83">
        <w:rPr>
          <w:color w:val="002060"/>
        </w:rPr>
        <w:t xml:space="preserve">933841  A.S.D. OSIMO FIVE             </w:t>
      </w:r>
    </w:p>
    <w:p w14:paraId="229944DE" w14:textId="5075258B" w:rsidR="00E86447" w:rsidRPr="003A4E83" w:rsidRDefault="0091443C" w:rsidP="0091443C">
      <w:pPr>
        <w:pStyle w:val="LndNormale1"/>
        <w:rPr>
          <w:color w:val="002060"/>
        </w:rPr>
      </w:pPr>
      <w:r w:rsidRPr="003A4E83">
        <w:rPr>
          <w:color w:val="002060"/>
        </w:rPr>
        <w:t xml:space="preserve">917673  A.S.D. REAL FABRIANO          </w:t>
      </w:r>
    </w:p>
    <w:p w14:paraId="393E5A5F" w14:textId="77777777" w:rsidR="0091443C" w:rsidRPr="003A4E83" w:rsidRDefault="0091443C" w:rsidP="0091443C">
      <w:pPr>
        <w:pStyle w:val="LndNormale1"/>
        <w:rPr>
          <w:color w:val="002060"/>
        </w:rPr>
      </w:pPr>
    </w:p>
    <w:p w14:paraId="42DB11EB" w14:textId="30F6201E" w:rsidR="00234598" w:rsidRPr="003A4E83" w:rsidRDefault="00234598" w:rsidP="00234598">
      <w:pPr>
        <w:pStyle w:val="Corpodeltesto21"/>
        <w:rPr>
          <w:rFonts w:ascii="Arial" w:hAnsi="Arial" w:cs="Arial"/>
          <w:b/>
          <w:color w:val="002060"/>
          <w:sz w:val="22"/>
        </w:rPr>
      </w:pPr>
      <w:r w:rsidRPr="003A4E83">
        <w:rPr>
          <w:rFonts w:ascii="Arial" w:hAnsi="Arial" w:cs="Arial"/>
          <w:b/>
          <w:color w:val="002060"/>
          <w:sz w:val="22"/>
        </w:rPr>
        <w:t xml:space="preserve">GIRONE "SILVER – C" </w:t>
      </w:r>
    </w:p>
    <w:p w14:paraId="156D2C5F" w14:textId="77777777" w:rsidR="003A4E83" w:rsidRPr="003A4E83" w:rsidRDefault="003A4E83" w:rsidP="003A4E83">
      <w:pPr>
        <w:pStyle w:val="LndNormale1"/>
        <w:rPr>
          <w:color w:val="002060"/>
        </w:rPr>
      </w:pPr>
      <w:r w:rsidRPr="003A4E83">
        <w:rPr>
          <w:color w:val="002060"/>
        </w:rPr>
        <w:t xml:space="preserve">949431  A.S.D. BORGOROSSO TOLENTINO     </w:t>
      </w:r>
    </w:p>
    <w:p w14:paraId="184BE685" w14:textId="77777777" w:rsidR="003A4E83" w:rsidRPr="003A4E83" w:rsidRDefault="003A4E83" w:rsidP="003A4E83">
      <w:pPr>
        <w:pStyle w:val="LndNormale1"/>
        <w:rPr>
          <w:color w:val="002060"/>
        </w:rPr>
      </w:pPr>
      <w:r w:rsidRPr="003A4E83">
        <w:rPr>
          <w:color w:val="002060"/>
        </w:rPr>
        <w:t>930993  A.S.D. FUTSAL VIRE GEOSISTEM ASD</w:t>
      </w:r>
    </w:p>
    <w:p w14:paraId="32D74406" w14:textId="77777777" w:rsidR="003A4E83" w:rsidRPr="003A4E83" w:rsidRDefault="003A4E83" w:rsidP="003A4E83">
      <w:pPr>
        <w:pStyle w:val="LndNormale1"/>
        <w:rPr>
          <w:color w:val="002060"/>
        </w:rPr>
      </w:pPr>
      <w:r w:rsidRPr="003A4E83">
        <w:rPr>
          <w:color w:val="002060"/>
        </w:rPr>
        <w:t xml:space="preserve">950013  A.S.D. POL. SPORT COMMUNICATION </w:t>
      </w:r>
    </w:p>
    <w:p w14:paraId="07596D81" w14:textId="6F214785" w:rsidR="003A4E83" w:rsidRPr="003A4E83" w:rsidRDefault="003A4E83" w:rsidP="003A4E83">
      <w:pPr>
        <w:pStyle w:val="LndNormale1"/>
        <w:rPr>
          <w:color w:val="002060"/>
        </w:rPr>
      </w:pPr>
      <w:r w:rsidRPr="003A4E83">
        <w:rPr>
          <w:color w:val="002060"/>
        </w:rPr>
        <w:t xml:space="preserve">700144  U.S.   </w:t>
      </w:r>
      <w:r>
        <w:rPr>
          <w:color w:val="002060"/>
        </w:rPr>
        <w:t xml:space="preserve"> </w:t>
      </w:r>
      <w:r w:rsidRPr="003A4E83">
        <w:rPr>
          <w:color w:val="002060"/>
        </w:rPr>
        <w:t xml:space="preserve">TRE TORRI A.S.D.         </w:t>
      </w:r>
    </w:p>
    <w:p w14:paraId="656DDD99" w14:textId="0CCAA0BE" w:rsidR="00234598" w:rsidRPr="003A4E83" w:rsidRDefault="003A4E83" w:rsidP="003A4E83">
      <w:pPr>
        <w:pStyle w:val="LndNormale1"/>
        <w:rPr>
          <w:color w:val="002060"/>
        </w:rPr>
      </w:pPr>
      <w:r w:rsidRPr="003A4E83">
        <w:rPr>
          <w:color w:val="002060"/>
        </w:rPr>
        <w:t xml:space="preserve">204353  A.S.D. U.MANDOLESI              </w:t>
      </w:r>
    </w:p>
    <w:p w14:paraId="1AC0260F" w14:textId="77777777" w:rsidR="003A4E83" w:rsidRPr="00E762DC" w:rsidRDefault="003A4E83" w:rsidP="003A4E83">
      <w:pPr>
        <w:pStyle w:val="LndNormale1"/>
      </w:pPr>
    </w:p>
    <w:p w14:paraId="6CF3B603" w14:textId="77777777" w:rsidR="00E86447" w:rsidRPr="00E762DC" w:rsidRDefault="00E86447" w:rsidP="00E86447">
      <w:pPr>
        <w:pStyle w:val="LndNormale1"/>
        <w:rPr>
          <w:b/>
          <w:color w:val="002060"/>
          <w:sz w:val="24"/>
          <w:szCs w:val="24"/>
        </w:rPr>
      </w:pPr>
      <w:r w:rsidRPr="00E762DC">
        <w:rPr>
          <w:b/>
          <w:color w:val="002060"/>
          <w:sz w:val="24"/>
          <w:szCs w:val="24"/>
        </w:rPr>
        <w:t>CALENDARIO</w:t>
      </w:r>
    </w:p>
    <w:p w14:paraId="5C9A8839" w14:textId="167A4135" w:rsidR="00E86447" w:rsidRPr="00E762DC" w:rsidRDefault="00E86447" w:rsidP="00E86447">
      <w:pPr>
        <w:pStyle w:val="LndNormale1"/>
        <w:rPr>
          <w:b/>
          <w:color w:val="002060"/>
        </w:rPr>
      </w:pPr>
      <w:r w:rsidRPr="00E762DC">
        <w:rPr>
          <w:b/>
          <w:color w:val="002060"/>
        </w:rPr>
        <w:t>Si allegano al presente Comunicato Ufficiale i calendari del Campionato Regionale Calcio a Cinque Under 1</w:t>
      </w:r>
      <w:r>
        <w:rPr>
          <w:b/>
          <w:color w:val="002060"/>
        </w:rPr>
        <w:t>9</w:t>
      </w:r>
      <w:r w:rsidRPr="00E762DC">
        <w:rPr>
          <w:b/>
          <w:color w:val="002060"/>
        </w:rPr>
        <w:t xml:space="preserve"> gironi </w:t>
      </w:r>
      <w:r w:rsidR="00234598">
        <w:rPr>
          <w:b/>
          <w:color w:val="002060"/>
        </w:rPr>
        <w:t xml:space="preserve"> </w:t>
      </w:r>
      <w:r w:rsidR="00234598" w:rsidRPr="00E762DC">
        <w:rPr>
          <w:b/>
          <w:color w:val="002060"/>
        </w:rPr>
        <w:t>"</w:t>
      </w:r>
      <w:r w:rsidR="00234598">
        <w:rPr>
          <w:b/>
          <w:color w:val="002060"/>
        </w:rPr>
        <w:t>Gold</w:t>
      </w:r>
      <w:r w:rsidR="00234598" w:rsidRPr="00E762DC">
        <w:rPr>
          <w:b/>
          <w:color w:val="002060"/>
        </w:rPr>
        <w:t>"</w:t>
      </w:r>
      <w:r w:rsidR="00234598">
        <w:rPr>
          <w:b/>
          <w:color w:val="002060"/>
        </w:rPr>
        <w:t xml:space="preserve">, </w:t>
      </w:r>
      <w:r w:rsidRPr="00E762DC">
        <w:rPr>
          <w:b/>
          <w:color w:val="002060"/>
        </w:rPr>
        <w:t>"</w:t>
      </w:r>
      <w:r w:rsidR="00234598">
        <w:rPr>
          <w:b/>
          <w:color w:val="002060"/>
        </w:rPr>
        <w:t xml:space="preserve">Silver – </w:t>
      </w:r>
      <w:r w:rsidRPr="00E762DC">
        <w:rPr>
          <w:b/>
          <w:color w:val="002060"/>
        </w:rPr>
        <w:t>A"</w:t>
      </w:r>
      <w:r>
        <w:rPr>
          <w:b/>
          <w:color w:val="002060"/>
        </w:rPr>
        <w:t xml:space="preserve"> </w:t>
      </w:r>
      <w:r w:rsidRPr="00E762DC">
        <w:rPr>
          <w:b/>
          <w:color w:val="002060"/>
        </w:rPr>
        <w:t>e "</w:t>
      </w:r>
      <w:r w:rsidR="00234598">
        <w:rPr>
          <w:b/>
          <w:color w:val="002060"/>
        </w:rPr>
        <w:t xml:space="preserve">Silver – </w:t>
      </w:r>
      <w:r>
        <w:rPr>
          <w:b/>
          <w:color w:val="002060"/>
        </w:rPr>
        <w:t>B</w:t>
      </w:r>
      <w:r w:rsidRPr="00E762DC">
        <w:rPr>
          <w:b/>
          <w:color w:val="002060"/>
        </w:rPr>
        <w:t>"</w:t>
      </w:r>
      <w:r w:rsidR="00234598">
        <w:rPr>
          <w:b/>
          <w:color w:val="002060"/>
        </w:rPr>
        <w:t xml:space="preserve">, </w:t>
      </w:r>
      <w:r w:rsidR="00234598" w:rsidRPr="00E762DC">
        <w:rPr>
          <w:b/>
          <w:color w:val="002060"/>
        </w:rPr>
        <w:t>"</w:t>
      </w:r>
      <w:r w:rsidR="00234598">
        <w:rPr>
          <w:b/>
          <w:color w:val="002060"/>
        </w:rPr>
        <w:t>Silver – C</w:t>
      </w:r>
      <w:r w:rsidR="00234598" w:rsidRPr="00E762DC">
        <w:rPr>
          <w:b/>
          <w:color w:val="002060"/>
        </w:rPr>
        <w:t>"</w:t>
      </w:r>
      <w:r w:rsidRPr="00E762DC">
        <w:rPr>
          <w:b/>
          <w:color w:val="002060"/>
        </w:rPr>
        <w:t xml:space="preserve"> corredati da relativi indirizzario ed anagrafica.</w:t>
      </w:r>
    </w:p>
    <w:p w14:paraId="3C0D9A7F" w14:textId="77777777" w:rsidR="00E86447" w:rsidRPr="00E762DC" w:rsidRDefault="00E86447" w:rsidP="00E86447">
      <w:pPr>
        <w:pStyle w:val="LndNormale1"/>
        <w:rPr>
          <w:color w:val="002060"/>
        </w:rPr>
      </w:pPr>
    </w:p>
    <w:p w14:paraId="70ECDBB1" w14:textId="497D6561" w:rsidR="00E86447" w:rsidRPr="00E762DC" w:rsidRDefault="00E86447" w:rsidP="00E86447">
      <w:pPr>
        <w:pStyle w:val="LndNormale1"/>
        <w:rPr>
          <w:b/>
          <w:color w:val="002060"/>
          <w:sz w:val="24"/>
          <w:szCs w:val="24"/>
        </w:rPr>
      </w:pPr>
      <w:r w:rsidRPr="00E762DC">
        <w:rPr>
          <w:b/>
          <w:color w:val="002060"/>
          <w:sz w:val="24"/>
          <w:szCs w:val="24"/>
        </w:rPr>
        <w:t xml:space="preserve">FORMAT </w:t>
      </w:r>
      <w:r w:rsidR="00E70A2D">
        <w:rPr>
          <w:b/>
          <w:color w:val="002060"/>
          <w:sz w:val="24"/>
          <w:szCs w:val="24"/>
        </w:rPr>
        <w:t>SECONDA FASE</w:t>
      </w:r>
    </w:p>
    <w:p w14:paraId="0C7E56FC" w14:textId="77777777" w:rsidR="00E86447" w:rsidRPr="003E0D5D" w:rsidRDefault="00E86447" w:rsidP="00E86447">
      <w:pPr>
        <w:pStyle w:val="LndNormale1"/>
        <w:rPr>
          <w:color w:val="002060"/>
        </w:rPr>
      </w:pPr>
    </w:p>
    <w:p w14:paraId="65DBA6DC" w14:textId="77777777" w:rsidR="00E86447" w:rsidRPr="006105A3" w:rsidRDefault="00E86447" w:rsidP="00E86447">
      <w:pPr>
        <w:pStyle w:val="LndNormale1"/>
        <w:rPr>
          <w:b/>
          <w:i/>
          <w:color w:val="002060"/>
        </w:rPr>
      </w:pPr>
      <w:r w:rsidRPr="006105A3">
        <w:rPr>
          <w:b/>
          <w:i/>
          <w:color w:val="002060"/>
        </w:rPr>
        <w:t>Girone "Gold"</w:t>
      </w:r>
    </w:p>
    <w:p w14:paraId="369D314C" w14:textId="77777777" w:rsidR="00E86447" w:rsidRPr="006105A3" w:rsidRDefault="00E86447" w:rsidP="00E86447">
      <w:pPr>
        <w:pStyle w:val="LndNormale1"/>
        <w:rPr>
          <w:color w:val="002060"/>
        </w:rPr>
      </w:pPr>
      <w:r w:rsidRPr="006105A3">
        <w:rPr>
          <w:color w:val="002060"/>
        </w:rPr>
        <w:t>- Girone solo andata dal 15/02/2025 al 15/03/2025.</w:t>
      </w:r>
    </w:p>
    <w:p w14:paraId="4778EF40" w14:textId="77777777" w:rsidR="00E86447" w:rsidRPr="006105A3" w:rsidRDefault="00E86447" w:rsidP="00E86447">
      <w:pPr>
        <w:pStyle w:val="LndNormale1"/>
        <w:rPr>
          <w:color w:val="002060"/>
        </w:rPr>
      </w:pPr>
    </w:p>
    <w:p w14:paraId="057F3E66" w14:textId="77777777" w:rsidR="00E86447" w:rsidRPr="006105A3" w:rsidRDefault="00E86447" w:rsidP="00E86447">
      <w:pPr>
        <w:pStyle w:val="LndNormale1"/>
        <w:rPr>
          <w:color w:val="002060"/>
        </w:rPr>
      </w:pPr>
      <w:r w:rsidRPr="006105A3">
        <w:rPr>
          <w:color w:val="002060"/>
        </w:rPr>
        <w:t xml:space="preserve">Al termine del girone "Gold" </w:t>
      </w:r>
      <w:r>
        <w:rPr>
          <w:color w:val="002060"/>
        </w:rPr>
        <w:t xml:space="preserve">tutte le </w:t>
      </w:r>
      <w:r w:rsidRPr="006105A3">
        <w:rPr>
          <w:color w:val="002060"/>
        </w:rPr>
        <w:t>squadre accederanno Quarti di Finale.</w:t>
      </w:r>
    </w:p>
    <w:p w14:paraId="7D8981DA" w14:textId="77777777" w:rsidR="00E86447" w:rsidRPr="006105A3" w:rsidRDefault="00E86447" w:rsidP="00E86447">
      <w:pPr>
        <w:pStyle w:val="LndNormale1"/>
        <w:rPr>
          <w:color w:val="002060"/>
        </w:rPr>
      </w:pPr>
    </w:p>
    <w:p w14:paraId="1F478E3F" w14:textId="77777777" w:rsidR="00E86447" w:rsidRPr="006105A3" w:rsidRDefault="00E86447" w:rsidP="00E86447">
      <w:pPr>
        <w:pStyle w:val="LndNormale1"/>
        <w:rPr>
          <w:color w:val="002060"/>
        </w:rPr>
      </w:pPr>
      <w:r w:rsidRPr="006105A3">
        <w:rPr>
          <w:color w:val="002060"/>
        </w:rPr>
        <w:t>Per la classifica del girone “Gold” si terrà conto:</w:t>
      </w:r>
    </w:p>
    <w:p w14:paraId="1728B8B8" w14:textId="77777777" w:rsidR="00E86447" w:rsidRPr="00954ABB" w:rsidRDefault="00E86447" w:rsidP="00E86447">
      <w:pPr>
        <w:pStyle w:val="LndNormale1"/>
        <w:rPr>
          <w:color w:val="002060"/>
        </w:rPr>
      </w:pPr>
      <w:r w:rsidRPr="00954ABB">
        <w:rPr>
          <w:color w:val="002060"/>
        </w:rPr>
        <w:t>a) dei punti ottenuti negli incontri disputati;</w:t>
      </w:r>
    </w:p>
    <w:p w14:paraId="1043164E" w14:textId="77777777" w:rsidR="00E86447" w:rsidRPr="00954ABB" w:rsidRDefault="00E86447" w:rsidP="00E86447">
      <w:pPr>
        <w:pStyle w:val="LndNormale1"/>
        <w:rPr>
          <w:color w:val="002060"/>
        </w:rPr>
      </w:pPr>
      <w:r w:rsidRPr="00954ABB">
        <w:rPr>
          <w:color w:val="002060"/>
        </w:rPr>
        <w:t>b) della migliore differenza reti;</w:t>
      </w:r>
    </w:p>
    <w:p w14:paraId="78BB6F4C" w14:textId="77777777" w:rsidR="00E86447" w:rsidRPr="00954ABB" w:rsidRDefault="00E86447" w:rsidP="00E86447">
      <w:pPr>
        <w:pStyle w:val="LndNormale1"/>
        <w:rPr>
          <w:color w:val="002060"/>
        </w:rPr>
      </w:pPr>
      <w:r w:rsidRPr="00954ABB">
        <w:rPr>
          <w:color w:val="002060"/>
        </w:rPr>
        <w:t>c) del maggior numero di gare disputate in trasferta;</w:t>
      </w:r>
    </w:p>
    <w:p w14:paraId="49A9A2F5" w14:textId="77777777" w:rsidR="00E86447" w:rsidRPr="00954ABB" w:rsidRDefault="00E86447" w:rsidP="00E86447">
      <w:pPr>
        <w:pStyle w:val="LndNormale1"/>
        <w:rPr>
          <w:color w:val="002060"/>
        </w:rPr>
      </w:pPr>
      <w:r w:rsidRPr="00954ABB">
        <w:rPr>
          <w:color w:val="002060"/>
        </w:rPr>
        <w:t>d) del maggior numero di reti segnate;</w:t>
      </w:r>
    </w:p>
    <w:p w14:paraId="0BDD5DA9" w14:textId="77777777" w:rsidR="00E86447" w:rsidRPr="00954ABB" w:rsidRDefault="00E86447" w:rsidP="00E86447">
      <w:pPr>
        <w:pStyle w:val="LndNormale1"/>
        <w:rPr>
          <w:color w:val="002060"/>
        </w:rPr>
      </w:pPr>
      <w:r w:rsidRPr="00954ABB">
        <w:rPr>
          <w:color w:val="002060"/>
        </w:rPr>
        <w:t>e) del miglior piazzamento nella Coppa Disciplina;</w:t>
      </w:r>
    </w:p>
    <w:p w14:paraId="465EC8E7" w14:textId="77777777" w:rsidR="00E86447" w:rsidRPr="00954ABB" w:rsidRDefault="00E86447" w:rsidP="00E86447">
      <w:pPr>
        <w:pStyle w:val="LndNormale1"/>
        <w:rPr>
          <w:color w:val="002060"/>
        </w:rPr>
      </w:pPr>
      <w:r w:rsidRPr="00954ABB">
        <w:rPr>
          <w:color w:val="002060"/>
        </w:rPr>
        <w:t>f) dell’anzianità di affiliazione societaria alla F.I.G.C.</w:t>
      </w:r>
    </w:p>
    <w:p w14:paraId="3D4E1BB6" w14:textId="77777777" w:rsidR="00E86447" w:rsidRPr="00FA4D1D" w:rsidRDefault="00E86447" w:rsidP="00E86447">
      <w:pPr>
        <w:pStyle w:val="LndNormale1"/>
        <w:rPr>
          <w:color w:val="002060"/>
          <w:highlight w:val="yellow"/>
        </w:rPr>
      </w:pPr>
    </w:p>
    <w:p w14:paraId="7889EE21" w14:textId="77777777" w:rsidR="00E86447" w:rsidRPr="006105A3" w:rsidRDefault="00E86447" w:rsidP="00E86447">
      <w:pPr>
        <w:pStyle w:val="LndNormale1"/>
        <w:rPr>
          <w:b/>
          <w:i/>
          <w:color w:val="002060"/>
        </w:rPr>
      </w:pPr>
      <w:r w:rsidRPr="006105A3">
        <w:rPr>
          <w:b/>
          <w:i/>
          <w:color w:val="002060"/>
        </w:rPr>
        <w:t xml:space="preserve">Gironi "Silver" </w:t>
      </w:r>
    </w:p>
    <w:p w14:paraId="5E816019" w14:textId="77777777" w:rsidR="00E86447" w:rsidRPr="006105A3" w:rsidRDefault="00E86447" w:rsidP="00E86447">
      <w:pPr>
        <w:pStyle w:val="LndNormale1"/>
        <w:rPr>
          <w:color w:val="002060"/>
        </w:rPr>
      </w:pPr>
      <w:r w:rsidRPr="006105A3">
        <w:rPr>
          <w:color w:val="002060"/>
        </w:rPr>
        <w:t>- Girone solo andata dal 15/02/2025 al 15/03/2025.</w:t>
      </w:r>
    </w:p>
    <w:p w14:paraId="24507F84" w14:textId="77777777" w:rsidR="00E86447" w:rsidRPr="006105A3" w:rsidRDefault="00E86447" w:rsidP="00E86447">
      <w:pPr>
        <w:pStyle w:val="LndNormale1"/>
        <w:rPr>
          <w:color w:val="002060"/>
        </w:rPr>
      </w:pPr>
    </w:p>
    <w:p w14:paraId="3F38BC07" w14:textId="77777777" w:rsidR="00E86447" w:rsidRPr="006105A3" w:rsidRDefault="00E86447" w:rsidP="00E86447">
      <w:pPr>
        <w:pStyle w:val="LndNormale1"/>
        <w:rPr>
          <w:color w:val="002060"/>
        </w:rPr>
      </w:pPr>
      <w:r w:rsidRPr="006105A3">
        <w:rPr>
          <w:color w:val="002060"/>
        </w:rPr>
        <w:t xml:space="preserve">Al termine dei </w:t>
      </w:r>
      <w:r>
        <w:rPr>
          <w:color w:val="002060"/>
        </w:rPr>
        <w:t>tre</w:t>
      </w:r>
      <w:r w:rsidRPr="006105A3">
        <w:rPr>
          <w:color w:val="002060"/>
        </w:rPr>
        <w:t xml:space="preserve"> gironi "Silver" l</w:t>
      </w:r>
      <w:r>
        <w:rPr>
          <w:color w:val="002060"/>
        </w:rPr>
        <w:t>a</w:t>
      </w:r>
      <w:r w:rsidRPr="006105A3">
        <w:rPr>
          <w:color w:val="002060"/>
        </w:rPr>
        <w:t xml:space="preserve"> prim</w:t>
      </w:r>
      <w:r>
        <w:rPr>
          <w:color w:val="002060"/>
        </w:rPr>
        <w:t>a</w:t>
      </w:r>
      <w:r w:rsidRPr="006105A3">
        <w:rPr>
          <w:color w:val="002060"/>
        </w:rPr>
        <w:t xml:space="preserve"> squadr</w:t>
      </w:r>
      <w:r>
        <w:rPr>
          <w:color w:val="002060"/>
        </w:rPr>
        <w:t>a</w:t>
      </w:r>
      <w:r w:rsidRPr="006105A3">
        <w:rPr>
          <w:color w:val="002060"/>
        </w:rPr>
        <w:t xml:space="preserve"> classificat</w:t>
      </w:r>
      <w:r>
        <w:rPr>
          <w:color w:val="002060"/>
        </w:rPr>
        <w:t>a</w:t>
      </w:r>
      <w:r w:rsidRPr="006105A3">
        <w:rPr>
          <w:color w:val="002060"/>
        </w:rPr>
        <w:t xml:space="preserve"> in ciascun girone acceder</w:t>
      </w:r>
      <w:r>
        <w:rPr>
          <w:color w:val="002060"/>
        </w:rPr>
        <w:t>à</w:t>
      </w:r>
      <w:r w:rsidRPr="006105A3">
        <w:rPr>
          <w:color w:val="002060"/>
        </w:rPr>
        <w:t xml:space="preserve"> </w:t>
      </w:r>
      <w:r>
        <w:rPr>
          <w:color w:val="002060"/>
        </w:rPr>
        <w:t>ai Quarti</w:t>
      </w:r>
      <w:r w:rsidRPr="006105A3">
        <w:rPr>
          <w:color w:val="002060"/>
        </w:rPr>
        <w:t xml:space="preserve"> di Finale.</w:t>
      </w:r>
    </w:p>
    <w:p w14:paraId="7E92208C" w14:textId="77777777" w:rsidR="00E86447" w:rsidRDefault="00E86447" w:rsidP="00E86447">
      <w:pPr>
        <w:pStyle w:val="LndNormale1"/>
        <w:rPr>
          <w:color w:val="002060"/>
          <w:highlight w:val="yellow"/>
        </w:rPr>
      </w:pPr>
    </w:p>
    <w:p w14:paraId="46F78A0E" w14:textId="77777777" w:rsidR="00E86447" w:rsidRPr="00515796" w:rsidRDefault="00E86447" w:rsidP="00E86447">
      <w:pPr>
        <w:pStyle w:val="LndNormale1"/>
        <w:rPr>
          <w:color w:val="002060"/>
        </w:rPr>
      </w:pPr>
      <w:r w:rsidRPr="006105A3">
        <w:rPr>
          <w:color w:val="002060"/>
        </w:rPr>
        <w:t>Per la classifica del girone “</w:t>
      </w:r>
      <w:r>
        <w:rPr>
          <w:color w:val="002060"/>
        </w:rPr>
        <w:t>Silver</w:t>
      </w:r>
      <w:r w:rsidRPr="006105A3">
        <w:rPr>
          <w:color w:val="002060"/>
        </w:rPr>
        <w:t>” si terrà conto:</w:t>
      </w:r>
    </w:p>
    <w:p w14:paraId="217803D8" w14:textId="77777777" w:rsidR="00E86447" w:rsidRPr="00954ABB" w:rsidRDefault="00E86447" w:rsidP="00E86447">
      <w:pPr>
        <w:pStyle w:val="LndNormale1"/>
        <w:rPr>
          <w:color w:val="002060"/>
        </w:rPr>
      </w:pPr>
      <w:r w:rsidRPr="00954ABB">
        <w:rPr>
          <w:color w:val="002060"/>
        </w:rPr>
        <w:t>a) dei punti ottenuti negli incontri disputati;</w:t>
      </w:r>
    </w:p>
    <w:p w14:paraId="14383742" w14:textId="77777777" w:rsidR="00E86447" w:rsidRPr="00954ABB" w:rsidRDefault="00E86447" w:rsidP="00E86447">
      <w:pPr>
        <w:pStyle w:val="LndNormale1"/>
        <w:rPr>
          <w:color w:val="002060"/>
        </w:rPr>
      </w:pPr>
      <w:r w:rsidRPr="00954ABB">
        <w:rPr>
          <w:color w:val="002060"/>
        </w:rPr>
        <w:t>b) della migliore differenza reti;</w:t>
      </w:r>
    </w:p>
    <w:p w14:paraId="4BACA4E2" w14:textId="77777777" w:rsidR="00E86447" w:rsidRPr="00954ABB" w:rsidRDefault="00E86447" w:rsidP="00E86447">
      <w:pPr>
        <w:pStyle w:val="LndNormale1"/>
        <w:rPr>
          <w:color w:val="002060"/>
        </w:rPr>
      </w:pPr>
      <w:r w:rsidRPr="00954ABB">
        <w:rPr>
          <w:color w:val="002060"/>
        </w:rPr>
        <w:t>c) del maggior numero di gare disputate in trasferta;</w:t>
      </w:r>
    </w:p>
    <w:p w14:paraId="393E5E00" w14:textId="77777777" w:rsidR="00E86447" w:rsidRPr="00954ABB" w:rsidRDefault="00E86447" w:rsidP="00E86447">
      <w:pPr>
        <w:pStyle w:val="LndNormale1"/>
        <w:rPr>
          <w:color w:val="002060"/>
        </w:rPr>
      </w:pPr>
      <w:r w:rsidRPr="00954ABB">
        <w:rPr>
          <w:color w:val="002060"/>
        </w:rPr>
        <w:t>d) del maggior numero di reti segnate;</w:t>
      </w:r>
    </w:p>
    <w:p w14:paraId="28A8EF0F" w14:textId="77777777" w:rsidR="00E86447" w:rsidRPr="00954ABB" w:rsidRDefault="00E86447" w:rsidP="00E86447">
      <w:pPr>
        <w:pStyle w:val="LndNormale1"/>
        <w:rPr>
          <w:color w:val="002060"/>
        </w:rPr>
      </w:pPr>
      <w:r w:rsidRPr="00954ABB">
        <w:rPr>
          <w:color w:val="002060"/>
        </w:rPr>
        <w:t>e) del miglior piazzamento nella Coppa Disciplina;</w:t>
      </w:r>
    </w:p>
    <w:p w14:paraId="73E7C9BE" w14:textId="77777777" w:rsidR="00E86447" w:rsidRPr="00C02215" w:rsidRDefault="00E86447" w:rsidP="00E86447">
      <w:pPr>
        <w:pStyle w:val="LndNormale1"/>
        <w:rPr>
          <w:color w:val="002060"/>
        </w:rPr>
      </w:pPr>
      <w:r w:rsidRPr="00C02215">
        <w:rPr>
          <w:color w:val="002060"/>
        </w:rPr>
        <w:t>f) dell’anzianità di affiliazione societaria alla F.I.G.C.</w:t>
      </w:r>
    </w:p>
    <w:p w14:paraId="1E33802D" w14:textId="77777777" w:rsidR="00E86447" w:rsidRPr="00C02215" w:rsidRDefault="00E86447" w:rsidP="00E86447">
      <w:pPr>
        <w:pStyle w:val="LndNormale1"/>
        <w:rPr>
          <w:color w:val="002060"/>
        </w:rPr>
      </w:pPr>
    </w:p>
    <w:p w14:paraId="38C90575" w14:textId="77777777" w:rsidR="00E86447" w:rsidRPr="00E762DC" w:rsidRDefault="00E86447" w:rsidP="00E86447">
      <w:pPr>
        <w:pStyle w:val="LndNormale1"/>
        <w:rPr>
          <w:color w:val="002060"/>
        </w:rPr>
      </w:pPr>
    </w:p>
    <w:p w14:paraId="12E31B72" w14:textId="77777777" w:rsidR="00E86447" w:rsidRPr="00E762DC" w:rsidRDefault="00E86447" w:rsidP="00E86447">
      <w:pPr>
        <w:pStyle w:val="LndNormale1"/>
        <w:rPr>
          <w:b/>
          <w:i/>
          <w:color w:val="002060"/>
        </w:rPr>
      </w:pPr>
      <w:r w:rsidRPr="00E762DC">
        <w:rPr>
          <w:b/>
          <w:i/>
          <w:color w:val="002060"/>
        </w:rPr>
        <w:t xml:space="preserve">Quarti di Finale (gara unica </w:t>
      </w:r>
      <w:r>
        <w:rPr>
          <w:b/>
          <w:i/>
          <w:color w:val="002060"/>
        </w:rPr>
        <w:t>29</w:t>
      </w:r>
      <w:r w:rsidRPr="00E762DC">
        <w:rPr>
          <w:b/>
          <w:i/>
          <w:color w:val="002060"/>
        </w:rPr>
        <w:t>/0</w:t>
      </w:r>
      <w:r>
        <w:rPr>
          <w:b/>
          <w:i/>
          <w:color w:val="002060"/>
        </w:rPr>
        <w:t>3</w:t>
      </w:r>
      <w:r w:rsidRPr="00E762DC">
        <w:rPr>
          <w:b/>
          <w:i/>
          <w:color w:val="002060"/>
        </w:rPr>
        <w:t>/202</w:t>
      </w:r>
      <w:r>
        <w:rPr>
          <w:b/>
          <w:i/>
          <w:color w:val="002060"/>
        </w:rPr>
        <w:t>5</w:t>
      </w:r>
      <w:r w:rsidRPr="00E762DC">
        <w:rPr>
          <w:b/>
          <w:i/>
          <w:color w:val="002060"/>
        </w:rPr>
        <w:t>)</w:t>
      </w:r>
    </w:p>
    <w:p w14:paraId="2DA091E6" w14:textId="77777777" w:rsidR="00E86447" w:rsidRPr="00E762DC" w:rsidRDefault="00E86447" w:rsidP="00E86447">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8</w:t>
      </w:r>
      <w:r w:rsidRPr="00E762DC">
        <w:rPr>
          <w:rFonts w:ascii="Arial" w:hAnsi="Arial" w:cs="Arial"/>
          <w:color w:val="002060"/>
          <w:sz w:val="22"/>
        </w:rPr>
        <w:t xml:space="preserve"> squadr</w:t>
      </w:r>
      <w:r>
        <w:rPr>
          <w:rFonts w:ascii="Arial" w:hAnsi="Arial" w:cs="Arial"/>
          <w:color w:val="002060"/>
          <w:sz w:val="22"/>
        </w:rPr>
        <w:t xml:space="preserve">e qualificate dalla Seconda Fase </w:t>
      </w:r>
      <w:r w:rsidRPr="00E762DC">
        <w:rPr>
          <w:rFonts w:ascii="Arial" w:hAnsi="Arial" w:cs="Arial"/>
          <w:color w:val="002060"/>
          <w:sz w:val="22"/>
        </w:rPr>
        <w:t xml:space="preserve">disputeranno </w:t>
      </w:r>
      <w:r>
        <w:rPr>
          <w:rFonts w:ascii="Arial" w:hAnsi="Arial" w:cs="Arial"/>
          <w:color w:val="002060"/>
          <w:sz w:val="22"/>
        </w:rPr>
        <w:t>i Quarti di Finale</w:t>
      </w:r>
      <w:r w:rsidRPr="00E762DC">
        <w:rPr>
          <w:rFonts w:ascii="Arial" w:hAnsi="Arial" w:cs="Arial"/>
          <w:color w:val="002060"/>
          <w:sz w:val="22"/>
        </w:rPr>
        <w:t xml:space="preserve"> in gara unica </w:t>
      </w:r>
      <w:r>
        <w:rPr>
          <w:rFonts w:ascii="Arial" w:hAnsi="Arial" w:cs="Arial"/>
          <w:color w:val="002060"/>
          <w:sz w:val="22"/>
        </w:rPr>
        <w:t>in casa della squadra prima classificata al termine della seconda fase</w:t>
      </w:r>
      <w:r w:rsidRPr="00E762DC">
        <w:rPr>
          <w:rFonts w:ascii="Arial" w:hAnsi="Arial" w:cs="Arial"/>
          <w:color w:val="002060"/>
          <w:sz w:val="22"/>
        </w:rPr>
        <w:t>:</w:t>
      </w:r>
    </w:p>
    <w:p w14:paraId="0409E1DA" w14:textId="77777777" w:rsidR="00E86447" w:rsidRPr="00E762DC" w:rsidRDefault="00E86447" w:rsidP="00E86447">
      <w:pPr>
        <w:pStyle w:val="Corpodeltesto21"/>
        <w:rPr>
          <w:rFonts w:ascii="Arial" w:hAnsi="Arial" w:cs="Arial"/>
          <w:color w:val="002060"/>
          <w:sz w:val="22"/>
        </w:rPr>
      </w:pPr>
    </w:p>
    <w:p w14:paraId="0A2A0BA4" w14:textId="77777777" w:rsidR="00E86447" w:rsidRPr="00E762DC" w:rsidRDefault="00E86447" w:rsidP="00E86447">
      <w:pPr>
        <w:pStyle w:val="Corpodeltesto21"/>
        <w:rPr>
          <w:rFonts w:ascii="Arial" w:hAnsi="Arial" w:cs="Arial"/>
          <w:color w:val="002060"/>
          <w:sz w:val="22"/>
        </w:rPr>
      </w:pPr>
      <w:r w:rsidRPr="00E762DC">
        <w:rPr>
          <w:rFonts w:ascii="Arial" w:hAnsi="Arial" w:cs="Arial"/>
          <w:color w:val="002060"/>
          <w:sz w:val="22"/>
        </w:rPr>
        <w:t xml:space="preserve">- 1^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terza miglior prima classificata gironi “Silver”</w:t>
      </w:r>
    </w:p>
    <w:p w14:paraId="0A0D42D6" w14:textId="77777777" w:rsidR="00E86447" w:rsidRDefault="00E86447" w:rsidP="00E86447">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seconda miglior prima classificata gironi “Silver”</w:t>
      </w:r>
    </w:p>
    <w:p w14:paraId="39C9BE52" w14:textId="77777777" w:rsidR="00E86447" w:rsidRPr="00E762DC" w:rsidRDefault="00E86447" w:rsidP="00E86447">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miglior prima classificata gironi “Silver”</w:t>
      </w:r>
    </w:p>
    <w:p w14:paraId="0B971A92" w14:textId="77777777" w:rsidR="00E86447" w:rsidRDefault="00E86447" w:rsidP="00E86447">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p>
    <w:p w14:paraId="3EE31128" w14:textId="77777777" w:rsidR="00E86447" w:rsidRPr="00E762DC" w:rsidRDefault="00E86447" w:rsidP="00E86447">
      <w:pPr>
        <w:pStyle w:val="Corpodeltesto21"/>
        <w:rPr>
          <w:rFonts w:ascii="Arial" w:hAnsi="Arial" w:cs="Arial"/>
          <w:color w:val="002060"/>
          <w:sz w:val="22"/>
        </w:rPr>
      </w:pPr>
    </w:p>
    <w:p w14:paraId="2815F543" w14:textId="77777777" w:rsidR="00E86447" w:rsidRPr="00FF270F" w:rsidRDefault="00E86447" w:rsidP="00E86447">
      <w:pPr>
        <w:pStyle w:val="Corpodeltesto21"/>
        <w:rPr>
          <w:rFonts w:ascii="Arial" w:hAnsi="Arial" w:cs="Arial"/>
          <w:color w:val="002060"/>
          <w:sz w:val="22"/>
        </w:rPr>
      </w:pPr>
      <w:r w:rsidRPr="00FF270F">
        <w:rPr>
          <w:rFonts w:ascii="Arial" w:hAnsi="Arial" w:cs="Arial"/>
          <w:color w:val="002060"/>
          <w:sz w:val="22"/>
        </w:rPr>
        <w:lastRenderedPageBreak/>
        <w:t xml:space="preserve">Al termine dei tempi regolamentari, in caso di parità, si disputeranno due tempi supplementari di </w:t>
      </w:r>
      <w:proofErr w:type="gramStart"/>
      <w:r w:rsidRPr="00FF270F">
        <w:rPr>
          <w:rFonts w:ascii="Arial" w:hAnsi="Arial" w:cs="Arial"/>
          <w:color w:val="002060"/>
          <w:sz w:val="22"/>
        </w:rPr>
        <w:t>5</w:t>
      </w:r>
      <w:proofErr w:type="gramEnd"/>
      <w:r w:rsidRPr="00FF270F">
        <w:rPr>
          <w:rFonts w:ascii="Arial" w:hAnsi="Arial" w:cs="Arial"/>
          <w:color w:val="002060"/>
          <w:sz w:val="22"/>
        </w:rPr>
        <w:t xml:space="preserve"> minuti ciascuno.</w:t>
      </w:r>
    </w:p>
    <w:p w14:paraId="6D6EDAFC" w14:textId="77777777" w:rsidR="00E86447" w:rsidRPr="00FF270F" w:rsidRDefault="00E86447" w:rsidP="00E86447">
      <w:pPr>
        <w:pStyle w:val="Corpodeltesto21"/>
        <w:rPr>
          <w:rFonts w:ascii="Arial" w:hAnsi="Arial" w:cs="Arial"/>
          <w:color w:val="002060"/>
          <w:sz w:val="22"/>
        </w:rPr>
      </w:pPr>
      <w:r w:rsidRPr="00FF270F">
        <w:rPr>
          <w:rFonts w:ascii="Arial" w:hAnsi="Arial" w:cs="Arial"/>
          <w:color w:val="002060"/>
          <w:sz w:val="22"/>
        </w:rPr>
        <w:t>Se anche al termine dei tempi supplementari si verificasse la situazione di parità si qualificherà al turno successivo la squadra di casa.</w:t>
      </w:r>
    </w:p>
    <w:p w14:paraId="50D3F8F8" w14:textId="77777777" w:rsidR="00E86447" w:rsidRPr="00E762DC" w:rsidRDefault="00E86447" w:rsidP="00E86447">
      <w:pPr>
        <w:pStyle w:val="Corpodeltesto21"/>
        <w:rPr>
          <w:color w:val="002060"/>
          <w:szCs w:val="22"/>
        </w:rPr>
      </w:pPr>
    </w:p>
    <w:p w14:paraId="6F033302" w14:textId="77777777" w:rsidR="00E86447" w:rsidRPr="00E762DC" w:rsidRDefault="00E86447" w:rsidP="00E86447">
      <w:pPr>
        <w:pStyle w:val="LndNormale1"/>
        <w:rPr>
          <w:b/>
          <w:i/>
          <w:color w:val="002060"/>
        </w:rPr>
      </w:pPr>
      <w:r>
        <w:rPr>
          <w:b/>
          <w:i/>
          <w:color w:val="002060"/>
        </w:rPr>
        <w:t>Semifinali (gara di andata 05/04/2025 –  gara di ritorno 12/04/2025)</w:t>
      </w:r>
    </w:p>
    <w:p w14:paraId="68C8C9A9" w14:textId="77777777" w:rsidR="00E86447" w:rsidRPr="001E6A72" w:rsidRDefault="00E86447" w:rsidP="00E86447">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79ED54FF" w14:textId="77777777" w:rsidR="00E86447" w:rsidRPr="008F6106" w:rsidRDefault="00E86447" w:rsidP="00E86447">
      <w:pPr>
        <w:pStyle w:val="Corpodeltesto21"/>
        <w:rPr>
          <w:rFonts w:ascii="Arial" w:hAnsi="Arial" w:cs="Arial"/>
          <w:b/>
          <w:bCs/>
          <w:color w:val="002060"/>
          <w:sz w:val="22"/>
        </w:rPr>
      </w:pPr>
      <w:r w:rsidRPr="008F6106">
        <w:rPr>
          <w:rFonts w:ascii="Arial" w:hAnsi="Arial" w:cs="Arial"/>
          <w:b/>
          <w:bCs/>
          <w:color w:val="002060"/>
          <w:sz w:val="22"/>
        </w:rPr>
        <w:t>Gli accoppiamenti delle gare di Semifinale saranno determinati per sorteggio.</w:t>
      </w:r>
    </w:p>
    <w:p w14:paraId="20E2BD77" w14:textId="77777777" w:rsidR="00E86447" w:rsidRPr="001E6A72" w:rsidRDefault="00E86447" w:rsidP="00E86447">
      <w:pPr>
        <w:pStyle w:val="Corpodeltesto21"/>
        <w:rPr>
          <w:rFonts w:ascii="Arial" w:hAnsi="Arial" w:cs="Arial"/>
          <w:color w:val="002060"/>
          <w:sz w:val="22"/>
        </w:rPr>
      </w:pPr>
    </w:p>
    <w:p w14:paraId="358B3767" w14:textId="77777777" w:rsidR="00E86447" w:rsidRPr="001E6A72" w:rsidRDefault="00E86447" w:rsidP="00E86447">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8D93499" w14:textId="77777777" w:rsidR="00E86447" w:rsidRPr="001E6A72" w:rsidRDefault="00E86447" w:rsidP="00E86447">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FC3A4AD" w14:textId="77777777" w:rsidR="00E86447" w:rsidRPr="00E762DC" w:rsidRDefault="00E86447" w:rsidP="00E86447">
      <w:pPr>
        <w:pStyle w:val="Corpodeltesto21"/>
        <w:rPr>
          <w:rFonts w:ascii="Arial" w:hAnsi="Arial" w:cs="Arial"/>
          <w:color w:val="002060"/>
          <w:sz w:val="22"/>
        </w:rPr>
      </w:pPr>
    </w:p>
    <w:p w14:paraId="0F916B8C" w14:textId="77777777" w:rsidR="00E86447" w:rsidRDefault="00E86447" w:rsidP="00E86447">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(03/05/2025)</w:t>
      </w:r>
    </w:p>
    <w:p w14:paraId="58D7A683" w14:textId="77777777" w:rsidR="00E86447" w:rsidRPr="00E762DC" w:rsidRDefault="00E86447" w:rsidP="00E86447">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squadre qualificate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in campo neutro.</w:t>
      </w:r>
    </w:p>
    <w:p w14:paraId="641BC275" w14:textId="77777777" w:rsidR="00E86447" w:rsidRPr="00E762DC" w:rsidRDefault="00E86447" w:rsidP="00E86447">
      <w:pPr>
        <w:pStyle w:val="Corpodeltesto21"/>
        <w:rPr>
          <w:rFonts w:ascii="Arial" w:hAnsi="Arial" w:cs="Arial"/>
          <w:b/>
          <w:bCs/>
          <w:i/>
          <w:iCs/>
          <w:color w:val="002060"/>
          <w:sz w:val="22"/>
          <w:szCs w:val="22"/>
        </w:rPr>
      </w:pPr>
    </w:p>
    <w:p w14:paraId="17FFFEAA" w14:textId="77777777" w:rsidR="00E86447" w:rsidRPr="00E762DC" w:rsidRDefault="00E86447" w:rsidP="00E86447">
      <w:pPr>
        <w:pStyle w:val="Corpodeltesto21"/>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52D97269" w14:textId="77777777" w:rsidR="00E86447" w:rsidRDefault="00E86447" w:rsidP="00E86447">
      <w:pPr>
        <w:pStyle w:val="LndNormale1"/>
        <w:rPr>
          <w:b/>
          <w:color w:val="002060"/>
          <w:sz w:val="24"/>
          <w:szCs w:val="24"/>
        </w:rPr>
      </w:pPr>
    </w:p>
    <w:p w14:paraId="7B06F7E3" w14:textId="77777777" w:rsidR="00E86447" w:rsidRPr="00E40179" w:rsidRDefault="00E86447" w:rsidP="00E86447">
      <w:pPr>
        <w:pStyle w:val="LndNormale1"/>
        <w:rPr>
          <w:b/>
          <w:color w:val="002060"/>
          <w:sz w:val="24"/>
          <w:szCs w:val="24"/>
        </w:rPr>
      </w:pPr>
      <w:r w:rsidRPr="00E40179">
        <w:rPr>
          <w:b/>
          <w:color w:val="002060"/>
          <w:sz w:val="24"/>
          <w:szCs w:val="24"/>
        </w:rPr>
        <w:t>LIMITE DI PARTECIPAZIONE DEI CALCIATORI</w:t>
      </w:r>
    </w:p>
    <w:p w14:paraId="5560C62F" w14:textId="77777777" w:rsidR="00E86447" w:rsidRPr="00E40179" w:rsidRDefault="00E86447" w:rsidP="00E86447">
      <w:pPr>
        <w:pStyle w:val="LndNormale1"/>
        <w:rPr>
          <w:color w:val="002060"/>
        </w:rPr>
      </w:pPr>
      <w:r w:rsidRPr="00E40179">
        <w:rPr>
          <w:color w:val="002060"/>
        </w:rPr>
        <w:t xml:space="preserve">Il Campionato Regionale Under 19 è riservato </w:t>
      </w:r>
      <w:r w:rsidRPr="00E40179">
        <w:rPr>
          <w:b/>
          <w:color w:val="002060"/>
        </w:rPr>
        <w:t>ai calciatori nati dal 1° gennaio 200</w:t>
      </w:r>
      <w:r>
        <w:rPr>
          <w:b/>
          <w:color w:val="002060"/>
        </w:rPr>
        <w:t>6</w:t>
      </w:r>
      <w:r w:rsidRPr="00E40179">
        <w:rPr>
          <w:b/>
          <w:color w:val="002060"/>
        </w:rPr>
        <w:t xml:space="preserve"> in poi</w:t>
      </w:r>
      <w:r w:rsidRPr="00E40179">
        <w:rPr>
          <w:color w:val="002060"/>
        </w:rPr>
        <w:t xml:space="preserve"> e che, comunque, abbiano compiuto il 15° anno di età, nel rispetto delle condizioni previste dall'art. 34 comma 3 delle N.O.I.F..</w:t>
      </w:r>
    </w:p>
    <w:p w14:paraId="7C9FE9B0" w14:textId="77777777" w:rsidR="00E86447" w:rsidRPr="00E40179" w:rsidRDefault="00E86447" w:rsidP="00E86447">
      <w:pPr>
        <w:pStyle w:val="LndNormale1"/>
        <w:rPr>
          <w:b/>
          <w:color w:val="002060"/>
          <w:u w:val="single"/>
        </w:rPr>
      </w:pPr>
      <w:r w:rsidRPr="00E40179">
        <w:rPr>
          <w:b/>
          <w:color w:val="002060"/>
        </w:rPr>
        <w:t>E' consentito impiegare un massimo di n. 2 calciatori "fuori quota" nati dal 1° gennaio 200</w:t>
      </w:r>
      <w:r>
        <w:rPr>
          <w:b/>
          <w:color w:val="002060"/>
        </w:rPr>
        <w:t>5</w:t>
      </w:r>
      <w:r w:rsidRPr="00E40179">
        <w:rPr>
          <w:b/>
          <w:color w:val="002060"/>
        </w:rPr>
        <w:t>.</w:t>
      </w:r>
    </w:p>
    <w:p w14:paraId="1DD5055E" w14:textId="77777777" w:rsidR="00E86447" w:rsidRPr="00E40179" w:rsidRDefault="00E86447" w:rsidP="00E86447">
      <w:pPr>
        <w:pStyle w:val="LndNormale1"/>
        <w:rPr>
          <w:color w:val="002060"/>
        </w:rPr>
      </w:pPr>
    </w:p>
    <w:p w14:paraId="103BA784" w14:textId="77777777" w:rsidR="00E86447" w:rsidRPr="00E40179" w:rsidRDefault="00E86447" w:rsidP="00E86447">
      <w:pPr>
        <w:pStyle w:val="LndNormale1"/>
        <w:rPr>
          <w:b/>
          <w:color w:val="002060"/>
          <w:sz w:val="24"/>
          <w:szCs w:val="24"/>
        </w:rPr>
      </w:pPr>
      <w:r w:rsidRPr="00E40179">
        <w:rPr>
          <w:b/>
          <w:color w:val="002060"/>
          <w:sz w:val="24"/>
          <w:szCs w:val="24"/>
        </w:rPr>
        <w:t>CAMPO DI GIUOCO</w:t>
      </w:r>
    </w:p>
    <w:p w14:paraId="5B96278D" w14:textId="77777777" w:rsidR="00E86447" w:rsidRPr="00E40179" w:rsidRDefault="00E86447" w:rsidP="00E86447">
      <w:pPr>
        <w:pStyle w:val="LndNormale1"/>
        <w:rPr>
          <w:color w:val="002060"/>
        </w:rPr>
      </w:pPr>
      <w:r w:rsidRPr="00E40179">
        <w:rPr>
          <w:color w:val="002060"/>
        </w:rPr>
        <w:t>Tutte le gare del Campionato Regionale Under 19 dovranno essere disputate in campi dalle  dimensioni minime di 25 x 15 m.</w:t>
      </w:r>
    </w:p>
    <w:p w14:paraId="2A7839B2" w14:textId="77777777" w:rsidR="00E86447" w:rsidRPr="00E40179" w:rsidRDefault="00E86447" w:rsidP="00E86447">
      <w:pPr>
        <w:pStyle w:val="LndNormale1"/>
        <w:rPr>
          <w:color w:val="002060"/>
        </w:rPr>
      </w:pPr>
    </w:p>
    <w:p w14:paraId="614A2399" w14:textId="77777777" w:rsidR="00E86447" w:rsidRPr="00E40179" w:rsidRDefault="00E86447" w:rsidP="00E86447">
      <w:pPr>
        <w:pStyle w:val="LndNormale1"/>
        <w:rPr>
          <w:b/>
          <w:color w:val="002060"/>
          <w:sz w:val="24"/>
          <w:szCs w:val="24"/>
        </w:rPr>
      </w:pPr>
      <w:r w:rsidRPr="00E40179">
        <w:rPr>
          <w:b/>
          <w:color w:val="002060"/>
          <w:sz w:val="24"/>
          <w:szCs w:val="24"/>
        </w:rPr>
        <w:t>ORARIO INIZIO GARE</w:t>
      </w:r>
    </w:p>
    <w:p w14:paraId="74449ECA" w14:textId="77777777" w:rsidR="00E86447" w:rsidRPr="00E40179" w:rsidRDefault="00E86447">
      <w:pPr>
        <w:pStyle w:val="LndNormale1"/>
        <w:numPr>
          <w:ilvl w:val="0"/>
          <w:numId w:val="7"/>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15:30 alle ore 19:00</w:t>
      </w:r>
    </w:p>
    <w:p w14:paraId="078C8F0B" w14:textId="77777777" w:rsidR="00E86447" w:rsidRPr="00E40179" w:rsidRDefault="00E86447">
      <w:pPr>
        <w:pStyle w:val="LndNormale1"/>
        <w:numPr>
          <w:ilvl w:val="0"/>
          <w:numId w:val="7"/>
        </w:numPr>
        <w:ind w:left="720"/>
        <w:rPr>
          <w:color w:val="002060"/>
        </w:rPr>
      </w:pPr>
      <w:r w:rsidRPr="00E40179">
        <w:rPr>
          <w:b/>
          <w:color w:val="002060"/>
        </w:rPr>
        <w:t>DOMENICA</w:t>
      </w:r>
      <w:r w:rsidRPr="00E40179">
        <w:rPr>
          <w:b/>
          <w:color w:val="002060"/>
        </w:rPr>
        <w:tab/>
        <w:t>dalle ore 10:00 alle ore 12:00; dalle ore 15:00 alle ore 19:00</w:t>
      </w:r>
    </w:p>
    <w:p w14:paraId="36583C97" w14:textId="77777777" w:rsidR="00E86447" w:rsidRPr="00E40179" w:rsidRDefault="00E86447" w:rsidP="00E86447">
      <w:pPr>
        <w:pStyle w:val="LndNormale1"/>
        <w:rPr>
          <w:b/>
          <w:color w:val="002060"/>
        </w:rPr>
      </w:pPr>
    </w:p>
    <w:p w14:paraId="72192B0B" w14:textId="77777777" w:rsidR="00E86447" w:rsidRDefault="00E86447" w:rsidP="00E86447">
      <w:pPr>
        <w:pStyle w:val="LndNormale1"/>
        <w:rPr>
          <w:b/>
          <w:color w:val="002060"/>
        </w:rPr>
      </w:pPr>
      <w:r w:rsidRPr="00E40179">
        <w:rPr>
          <w:color w:val="002060"/>
        </w:rPr>
        <w:t xml:space="preserve">Nel caso di utilizzo di un </w:t>
      </w:r>
      <w:r w:rsidRPr="00E40179">
        <w:rPr>
          <w:b/>
          <w:color w:val="002060"/>
        </w:rPr>
        <w:t>impianto all'aperto</w:t>
      </w:r>
      <w:r w:rsidRPr="00E40179">
        <w:rPr>
          <w:color w:val="002060"/>
        </w:rPr>
        <w:t xml:space="preserve"> alla Società è fatto </w:t>
      </w:r>
      <w:r w:rsidRPr="00E40179">
        <w:rPr>
          <w:b/>
          <w:color w:val="002060"/>
        </w:rPr>
        <w:t>obbligo</w:t>
      </w:r>
      <w:r w:rsidRPr="00E40179">
        <w:rPr>
          <w:color w:val="002060"/>
        </w:rPr>
        <w:t xml:space="preserve"> di disputare le gare interne entro le  </w:t>
      </w:r>
      <w:r w:rsidRPr="00E40179">
        <w:rPr>
          <w:b/>
          <w:color w:val="002060"/>
        </w:rPr>
        <w:t>ore 16:00</w:t>
      </w:r>
      <w:r w:rsidRPr="00E40179">
        <w:rPr>
          <w:bCs/>
          <w:color w:val="002060"/>
        </w:rPr>
        <w:t>.</w:t>
      </w:r>
      <w:r w:rsidRPr="00E40179">
        <w:rPr>
          <w:b/>
          <w:color w:val="002060"/>
        </w:rPr>
        <w:t xml:space="preserve"> </w:t>
      </w:r>
    </w:p>
    <w:p w14:paraId="25D01D22" w14:textId="77777777" w:rsidR="00E81A76" w:rsidRDefault="00E81A76" w:rsidP="00E86447">
      <w:pPr>
        <w:pStyle w:val="LndNormale1"/>
        <w:rPr>
          <w:color w:val="002060"/>
        </w:rPr>
      </w:pPr>
    </w:p>
    <w:p w14:paraId="0E606A66" w14:textId="77777777" w:rsidR="00591244" w:rsidRPr="00591244" w:rsidRDefault="00591244" w:rsidP="00591244">
      <w:pPr>
        <w:pStyle w:val="titoloprinc0"/>
        <w:rPr>
          <w:color w:val="002060"/>
        </w:rPr>
      </w:pPr>
      <w:r w:rsidRPr="00591244">
        <w:rPr>
          <w:color w:val="002060"/>
        </w:rPr>
        <w:t>RISULTATI</w:t>
      </w:r>
    </w:p>
    <w:p w14:paraId="23DE8BDF" w14:textId="77777777" w:rsidR="00591244" w:rsidRPr="00591244" w:rsidRDefault="00591244" w:rsidP="00591244">
      <w:pPr>
        <w:pStyle w:val="breakline"/>
        <w:rPr>
          <w:color w:val="002060"/>
        </w:rPr>
      </w:pPr>
    </w:p>
    <w:p w14:paraId="2BA8A20F" w14:textId="77777777" w:rsidR="00591244" w:rsidRPr="00591244" w:rsidRDefault="00591244" w:rsidP="00591244">
      <w:pPr>
        <w:pStyle w:val="sottotitolocampionato10"/>
        <w:rPr>
          <w:color w:val="002060"/>
        </w:rPr>
      </w:pPr>
      <w:r w:rsidRPr="00591244">
        <w:rPr>
          <w:color w:val="002060"/>
        </w:rPr>
        <w:t>RISULTATI UFFICIALI GARE DEL 08/02/2025</w:t>
      </w:r>
    </w:p>
    <w:p w14:paraId="7398ACF3" w14:textId="77777777" w:rsidR="00591244" w:rsidRPr="00F11733" w:rsidRDefault="00591244" w:rsidP="00591244">
      <w:pPr>
        <w:pStyle w:val="sottotitolocampionato20"/>
        <w:spacing w:before="0" w:beforeAutospacing="0" w:after="0" w:afterAutospacing="0"/>
        <w:rPr>
          <w:rFonts w:ascii="Arial" w:hAnsi="Arial" w:cs="Arial"/>
          <w:color w:val="002060"/>
          <w:sz w:val="20"/>
          <w:szCs w:val="20"/>
        </w:rPr>
      </w:pPr>
      <w:r w:rsidRPr="00CA3A6B">
        <w:rPr>
          <w:rFonts w:ascii="Arial" w:hAnsi="Arial" w:cs="Arial"/>
          <w:color w:val="002060"/>
          <w:sz w:val="20"/>
          <w:szCs w:val="20"/>
        </w:rPr>
        <w:t>Si trascrivono qui di seguito i risultati ufficiali delle gare disputate</w:t>
      </w:r>
    </w:p>
    <w:p w14:paraId="5187B859" w14:textId="77777777" w:rsidR="00591244" w:rsidRPr="00591244" w:rsidRDefault="00591244" w:rsidP="0059124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91244" w:rsidRPr="00591244" w14:paraId="1229C5C9" w14:textId="77777777" w:rsidTr="002509E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1244" w:rsidRPr="00591244" w14:paraId="56D33DFF" w14:textId="77777777" w:rsidTr="002509E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8138F" w14:textId="77777777" w:rsidR="00591244" w:rsidRPr="00591244" w:rsidRDefault="00591244" w:rsidP="002509EC">
                  <w:pPr>
                    <w:pStyle w:val="headertabella0"/>
                    <w:rPr>
                      <w:color w:val="002060"/>
                    </w:rPr>
                  </w:pPr>
                  <w:r w:rsidRPr="00591244">
                    <w:rPr>
                      <w:color w:val="002060"/>
                    </w:rPr>
                    <w:t>GIRONE A - 9 Giornata - R</w:t>
                  </w:r>
                </w:p>
              </w:tc>
            </w:tr>
            <w:tr w:rsidR="00591244" w:rsidRPr="00591244" w14:paraId="5755783B" w14:textId="77777777" w:rsidTr="002509E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FE52CE" w14:textId="77777777" w:rsidR="00591244" w:rsidRPr="00591244" w:rsidRDefault="00591244" w:rsidP="002509EC">
                  <w:pPr>
                    <w:pStyle w:val="rowtabella0"/>
                    <w:rPr>
                      <w:color w:val="002060"/>
                    </w:rPr>
                  </w:pPr>
                  <w:r w:rsidRPr="00591244">
                    <w:rPr>
                      <w:color w:val="002060"/>
                    </w:rPr>
                    <w:t>CHIARAVALLE FUTSAL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BB6348" w14:textId="77777777" w:rsidR="00591244" w:rsidRPr="00591244" w:rsidRDefault="00591244" w:rsidP="002509EC">
                  <w:pPr>
                    <w:pStyle w:val="rowtabella0"/>
                    <w:rPr>
                      <w:color w:val="002060"/>
                    </w:rPr>
                  </w:pPr>
                  <w:r w:rsidRPr="00591244">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C8EB6" w14:textId="77777777" w:rsidR="00591244" w:rsidRPr="00591244" w:rsidRDefault="00591244" w:rsidP="002509EC">
                  <w:pPr>
                    <w:pStyle w:val="rowtabella0"/>
                    <w:jc w:val="center"/>
                    <w:rPr>
                      <w:color w:val="002060"/>
                    </w:rPr>
                  </w:pPr>
                  <w:r w:rsidRPr="00591244">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5B9AFB" w14:textId="77777777" w:rsidR="00591244" w:rsidRPr="00591244" w:rsidRDefault="00591244" w:rsidP="002509EC">
                  <w:pPr>
                    <w:pStyle w:val="rowtabella0"/>
                    <w:jc w:val="center"/>
                    <w:rPr>
                      <w:color w:val="002060"/>
                    </w:rPr>
                  </w:pPr>
                  <w:r w:rsidRPr="00591244">
                    <w:rPr>
                      <w:color w:val="002060"/>
                    </w:rPr>
                    <w:t> </w:t>
                  </w:r>
                </w:p>
              </w:tc>
            </w:tr>
            <w:tr w:rsidR="00591244" w:rsidRPr="00591244" w14:paraId="41B9A591" w14:textId="77777777" w:rsidTr="002509E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F2629A" w14:textId="77777777" w:rsidR="00591244" w:rsidRPr="00591244" w:rsidRDefault="00591244" w:rsidP="002509EC">
                  <w:pPr>
                    <w:pStyle w:val="rowtabella0"/>
                    <w:rPr>
                      <w:color w:val="002060"/>
                    </w:rPr>
                  </w:pPr>
                  <w:r w:rsidRPr="00591244">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BD6863" w14:textId="77777777" w:rsidR="00591244" w:rsidRPr="00591244" w:rsidRDefault="00591244" w:rsidP="002509EC">
                  <w:pPr>
                    <w:pStyle w:val="rowtabella0"/>
                    <w:rPr>
                      <w:color w:val="002060"/>
                    </w:rPr>
                  </w:pPr>
                  <w:r w:rsidRPr="00591244">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5A91E1" w14:textId="77777777" w:rsidR="00591244" w:rsidRPr="00591244" w:rsidRDefault="00591244" w:rsidP="002509EC">
                  <w:pPr>
                    <w:pStyle w:val="rowtabella0"/>
                    <w:jc w:val="center"/>
                    <w:rPr>
                      <w:color w:val="002060"/>
                    </w:rPr>
                  </w:pPr>
                  <w:r w:rsidRPr="00591244">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9B3E81" w14:textId="77777777" w:rsidR="00591244" w:rsidRPr="00591244" w:rsidRDefault="00591244" w:rsidP="002509EC">
                  <w:pPr>
                    <w:pStyle w:val="rowtabella0"/>
                    <w:jc w:val="center"/>
                    <w:rPr>
                      <w:color w:val="002060"/>
                    </w:rPr>
                  </w:pPr>
                  <w:r w:rsidRPr="00591244">
                    <w:rPr>
                      <w:color w:val="002060"/>
                    </w:rPr>
                    <w:t> </w:t>
                  </w:r>
                </w:p>
              </w:tc>
            </w:tr>
            <w:tr w:rsidR="00591244" w:rsidRPr="00591244" w14:paraId="7CA3A49E" w14:textId="77777777" w:rsidTr="002509E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118931" w14:textId="77777777" w:rsidR="00591244" w:rsidRPr="00591244" w:rsidRDefault="00591244" w:rsidP="002509EC">
                  <w:pPr>
                    <w:pStyle w:val="rowtabella0"/>
                    <w:rPr>
                      <w:color w:val="002060"/>
                    </w:rPr>
                  </w:pPr>
                  <w:r w:rsidRPr="00591244">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C8C449" w14:textId="77777777" w:rsidR="00591244" w:rsidRPr="00591244" w:rsidRDefault="00591244" w:rsidP="002509EC">
                  <w:pPr>
                    <w:pStyle w:val="rowtabella0"/>
                    <w:rPr>
                      <w:color w:val="002060"/>
                    </w:rPr>
                  </w:pPr>
                  <w:r w:rsidRPr="00591244">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1F1A27" w14:textId="77777777" w:rsidR="00591244" w:rsidRPr="00591244" w:rsidRDefault="00591244" w:rsidP="002509EC">
                  <w:pPr>
                    <w:pStyle w:val="rowtabella0"/>
                    <w:jc w:val="center"/>
                    <w:rPr>
                      <w:color w:val="002060"/>
                    </w:rPr>
                  </w:pPr>
                  <w:r w:rsidRPr="00591244">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3B511E" w14:textId="77777777" w:rsidR="00591244" w:rsidRPr="00591244" w:rsidRDefault="00591244" w:rsidP="002509EC">
                  <w:pPr>
                    <w:pStyle w:val="rowtabella0"/>
                    <w:jc w:val="center"/>
                    <w:rPr>
                      <w:color w:val="002060"/>
                    </w:rPr>
                  </w:pPr>
                  <w:r w:rsidRPr="00591244">
                    <w:rPr>
                      <w:color w:val="002060"/>
                    </w:rPr>
                    <w:t> </w:t>
                  </w:r>
                </w:p>
              </w:tc>
            </w:tr>
            <w:tr w:rsidR="00591244" w:rsidRPr="00591244" w14:paraId="691D0C12" w14:textId="77777777" w:rsidTr="002509E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EF2E7F" w14:textId="77777777" w:rsidR="00591244" w:rsidRPr="00591244" w:rsidRDefault="00591244" w:rsidP="002509EC">
                  <w:pPr>
                    <w:pStyle w:val="rowtabella0"/>
                    <w:rPr>
                      <w:color w:val="002060"/>
                    </w:rPr>
                  </w:pPr>
                  <w:r w:rsidRPr="00591244">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D78398" w14:textId="77777777" w:rsidR="00591244" w:rsidRPr="00591244" w:rsidRDefault="00591244" w:rsidP="002509EC">
                  <w:pPr>
                    <w:pStyle w:val="rowtabella0"/>
                    <w:rPr>
                      <w:color w:val="002060"/>
                    </w:rPr>
                  </w:pPr>
                  <w:r w:rsidRPr="00591244">
                    <w:rPr>
                      <w:color w:val="002060"/>
                    </w:rPr>
                    <w:t>- CSI GAUDIO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046AB" w14:textId="77777777" w:rsidR="00591244" w:rsidRPr="00591244" w:rsidRDefault="00591244" w:rsidP="002509EC">
                  <w:pPr>
                    <w:pStyle w:val="rowtabella0"/>
                    <w:jc w:val="center"/>
                    <w:rPr>
                      <w:color w:val="002060"/>
                    </w:rPr>
                  </w:pPr>
                  <w:r w:rsidRPr="00591244">
                    <w:rPr>
                      <w:color w:val="002060"/>
                    </w:rPr>
                    <w:t>5 - 7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03F00E" w14:textId="77777777" w:rsidR="00591244" w:rsidRPr="00591244" w:rsidRDefault="00591244" w:rsidP="002509EC">
                  <w:pPr>
                    <w:pStyle w:val="rowtabella0"/>
                    <w:jc w:val="center"/>
                    <w:rPr>
                      <w:color w:val="002060"/>
                    </w:rPr>
                  </w:pPr>
                  <w:r w:rsidRPr="00591244">
                    <w:rPr>
                      <w:color w:val="002060"/>
                    </w:rPr>
                    <w:t> </w:t>
                  </w:r>
                </w:p>
              </w:tc>
            </w:tr>
          </w:tbl>
          <w:p w14:paraId="1A64F737" w14:textId="77777777" w:rsidR="00591244" w:rsidRPr="00591244" w:rsidRDefault="00591244" w:rsidP="002509E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91244" w:rsidRPr="00591244" w14:paraId="1E738463" w14:textId="77777777" w:rsidTr="002509E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CC94E" w14:textId="77777777" w:rsidR="00591244" w:rsidRPr="00591244" w:rsidRDefault="00591244" w:rsidP="002509EC">
                  <w:pPr>
                    <w:pStyle w:val="headertabella0"/>
                    <w:rPr>
                      <w:color w:val="002060"/>
                    </w:rPr>
                  </w:pPr>
                  <w:r w:rsidRPr="00591244">
                    <w:rPr>
                      <w:color w:val="002060"/>
                    </w:rPr>
                    <w:t>GIRONE B - 9 Giornata - R</w:t>
                  </w:r>
                </w:p>
              </w:tc>
            </w:tr>
            <w:tr w:rsidR="00591244" w:rsidRPr="00591244" w14:paraId="6F8CEB36" w14:textId="77777777" w:rsidTr="002509E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AA95A4" w14:textId="77777777" w:rsidR="00591244" w:rsidRPr="00591244" w:rsidRDefault="00591244" w:rsidP="002509EC">
                  <w:pPr>
                    <w:pStyle w:val="rowtabella0"/>
                    <w:rPr>
                      <w:color w:val="002060"/>
                    </w:rPr>
                  </w:pPr>
                  <w:r w:rsidRPr="00591244">
                    <w:rPr>
                      <w:color w:val="002060"/>
                    </w:rPr>
                    <w:t>FERMANA FUTSAL 2022</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3B9FF3" w14:textId="77777777" w:rsidR="00591244" w:rsidRPr="00591244" w:rsidRDefault="00591244" w:rsidP="002509EC">
                  <w:pPr>
                    <w:pStyle w:val="rowtabella0"/>
                    <w:rPr>
                      <w:color w:val="002060"/>
                    </w:rPr>
                  </w:pPr>
                  <w:r w:rsidRPr="00591244">
                    <w:rPr>
                      <w:color w:val="002060"/>
                    </w:rPr>
                    <w:t>- FUTSAL VIRE GEOSISTEM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741247" w14:textId="77777777" w:rsidR="00591244" w:rsidRPr="00591244" w:rsidRDefault="00591244" w:rsidP="002509EC">
                  <w:pPr>
                    <w:pStyle w:val="rowtabella0"/>
                    <w:jc w:val="center"/>
                    <w:rPr>
                      <w:color w:val="002060"/>
                    </w:rPr>
                  </w:pPr>
                  <w:r w:rsidRPr="00591244">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EE284C" w14:textId="77777777" w:rsidR="00591244" w:rsidRPr="00591244" w:rsidRDefault="00591244" w:rsidP="002509EC">
                  <w:pPr>
                    <w:pStyle w:val="rowtabella0"/>
                    <w:jc w:val="center"/>
                    <w:rPr>
                      <w:color w:val="002060"/>
                    </w:rPr>
                  </w:pPr>
                  <w:r w:rsidRPr="00591244">
                    <w:rPr>
                      <w:color w:val="002060"/>
                    </w:rPr>
                    <w:t> </w:t>
                  </w:r>
                </w:p>
              </w:tc>
            </w:tr>
            <w:tr w:rsidR="00591244" w:rsidRPr="00591244" w14:paraId="7E1A14E2" w14:textId="77777777" w:rsidTr="002509E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285D59" w14:textId="77777777" w:rsidR="00591244" w:rsidRPr="00591244" w:rsidRDefault="00591244" w:rsidP="002509EC">
                  <w:pPr>
                    <w:pStyle w:val="rowtabella0"/>
                    <w:rPr>
                      <w:color w:val="002060"/>
                    </w:rPr>
                  </w:pPr>
                  <w:r w:rsidRPr="00591244">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91D403" w14:textId="77777777" w:rsidR="00591244" w:rsidRPr="00591244" w:rsidRDefault="00591244" w:rsidP="002509EC">
                  <w:pPr>
                    <w:pStyle w:val="rowtabella0"/>
                    <w:rPr>
                      <w:color w:val="002060"/>
                    </w:rPr>
                  </w:pPr>
                  <w:r w:rsidRPr="00591244">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7F1ECE" w14:textId="77777777" w:rsidR="00591244" w:rsidRPr="00591244" w:rsidRDefault="00591244" w:rsidP="002509EC">
                  <w:pPr>
                    <w:pStyle w:val="rowtabella0"/>
                    <w:jc w:val="center"/>
                    <w:rPr>
                      <w:color w:val="002060"/>
                    </w:rPr>
                  </w:pPr>
                  <w:r w:rsidRPr="00591244">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CD82A8" w14:textId="77777777" w:rsidR="00591244" w:rsidRPr="00591244" w:rsidRDefault="00591244" w:rsidP="002509EC">
                  <w:pPr>
                    <w:pStyle w:val="rowtabella0"/>
                    <w:jc w:val="center"/>
                    <w:rPr>
                      <w:color w:val="002060"/>
                    </w:rPr>
                  </w:pPr>
                  <w:r w:rsidRPr="00591244">
                    <w:rPr>
                      <w:color w:val="002060"/>
                    </w:rPr>
                    <w:t> </w:t>
                  </w:r>
                </w:p>
              </w:tc>
            </w:tr>
            <w:tr w:rsidR="00591244" w:rsidRPr="00591244" w14:paraId="1AB0AD94" w14:textId="77777777" w:rsidTr="002509E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A02899" w14:textId="77777777" w:rsidR="00591244" w:rsidRPr="00591244" w:rsidRDefault="00591244" w:rsidP="002509EC">
                  <w:pPr>
                    <w:pStyle w:val="rowtabella0"/>
                    <w:rPr>
                      <w:color w:val="002060"/>
                    </w:rPr>
                  </w:pPr>
                  <w:r w:rsidRPr="00591244">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425139" w14:textId="77777777" w:rsidR="00591244" w:rsidRPr="00591244" w:rsidRDefault="00591244" w:rsidP="002509EC">
                  <w:pPr>
                    <w:pStyle w:val="rowtabella0"/>
                    <w:rPr>
                      <w:color w:val="002060"/>
                    </w:rPr>
                  </w:pPr>
                  <w:r w:rsidRPr="00591244">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32B0CE" w14:textId="77777777" w:rsidR="00591244" w:rsidRPr="00591244" w:rsidRDefault="00591244" w:rsidP="002509EC">
                  <w:pPr>
                    <w:pStyle w:val="rowtabella0"/>
                    <w:jc w:val="center"/>
                    <w:rPr>
                      <w:color w:val="002060"/>
                    </w:rPr>
                  </w:pPr>
                  <w:r w:rsidRPr="00591244">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B5920C" w14:textId="77777777" w:rsidR="00591244" w:rsidRPr="00591244" w:rsidRDefault="00591244" w:rsidP="002509EC">
                  <w:pPr>
                    <w:pStyle w:val="rowtabella0"/>
                    <w:jc w:val="center"/>
                    <w:rPr>
                      <w:color w:val="002060"/>
                    </w:rPr>
                  </w:pPr>
                  <w:r w:rsidRPr="00591244">
                    <w:rPr>
                      <w:color w:val="002060"/>
                    </w:rPr>
                    <w:t> </w:t>
                  </w:r>
                </w:p>
              </w:tc>
            </w:tr>
            <w:tr w:rsidR="00591244" w:rsidRPr="00591244" w14:paraId="2403627F" w14:textId="77777777" w:rsidTr="002509E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FFCABB" w14:textId="77777777" w:rsidR="00591244" w:rsidRPr="00591244" w:rsidRDefault="00591244" w:rsidP="002509EC">
                  <w:pPr>
                    <w:pStyle w:val="rowtabella0"/>
                    <w:rPr>
                      <w:color w:val="002060"/>
                    </w:rPr>
                  </w:pPr>
                  <w:r w:rsidRPr="00591244">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1111BF" w14:textId="77777777" w:rsidR="00591244" w:rsidRPr="00591244" w:rsidRDefault="00591244" w:rsidP="002509EC">
                  <w:pPr>
                    <w:pStyle w:val="rowtabella0"/>
                    <w:rPr>
                      <w:color w:val="002060"/>
                    </w:rPr>
                  </w:pPr>
                  <w:r w:rsidRPr="00591244">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E28D81" w14:textId="77777777" w:rsidR="00591244" w:rsidRPr="00591244" w:rsidRDefault="00591244" w:rsidP="002509EC">
                  <w:pPr>
                    <w:pStyle w:val="rowtabella0"/>
                    <w:jc w:val="center"/>
                    <w:rPr>
                      <w:color w:val="002060"/>
                    </w:rPr>
                  </w:pPr>
                  <w:r w:rsidRPr="00591244">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5B3B6D" w14:textId="77777777" w:rsidR="00591244" w:rsidRPr="00591244" w:rsidRDefault="00591244" w:rsidP="002509EC">
                  <w:pPr>
                    <w:pStyle w:val="rowtabella0"/>
                    <w:jc w:val="center"/>
                    <w:rPr>
                      <w:color w:val="002060"/>
                    </w:rPr>
                  </w:pPr>
                  <w:r w:rsidRPr="00591244">
                    <w:rPr>
                      <w:color w:val="002060"/>
                    </w:rPr>
                    <w:t> </w:t>
                  </w:r>
                </w:p>
              </w:tc>
            </w:tr>
          </w:tbl>
          <w:p w14:paraId="30E667D3" w14:textId="77777777" w:rsidR="00591244" w:rsidRPr="00591244" w:rsidRDefault="00591244" w:rsidP="002509EC">
            <w:pPr>
              <w:rPr>
                <w:color w:val="002060"/>
              </w:rPr>
            </w:pPr>
          </w:p>
        </w:tc>
      </w:tr>
    </w:tbl>
    <w:p w14:paraId="67956DB9" w14:textId="77777777" w:rsidR="00591244" w:rsidRPr="00591244" w:rsidRDefault="00591244" w:rsidP="00591244">
      <w:pPr>
        <w:pStyle w:val="breakline"/>
        <w:rPr>
          <w:rFonts w:eastAsiaTheme="minorEastAsia"/>
          <w:color w:val="002060"/>
        </w:rPr>
      </w:pPr>
    </w:p>
    <w:p w14:paraId="6A9F2F27" w14:textId="77777777" w:rsidR="00591244" w:rsidRPr="00591244" w:rsidRDefault="00591244" w:rsidP="00591244">
      <w:pPr>
        <w:pStyle w:val="breakline"/>
        <w:rPr>
          <w:color w:val="002060"/>
        </w:rPr>
      </w:pPr>
    </w:p>
    <w:p w14:paraId="77E0E4B3" w14:textId="77777777" w:rsidR="00591244" w:rsidRPr="00591244" w:rsidRDefault="00591244" w:rsidP="00591244">
      <w:pPr>
        <w:pStyle w:val="titoloprinc0"/>
        <w:rPr>
          <w:color w:val="002060"/>
        </w:rPr>
      </w:pPr>
      <w:r w:rsidRPr="00591244">
        <w:rPr>
          <w:color w:val="002060"/>
        </w:rPr>
        <w:t>GIUDICE SPORTIVO</w:t>
      </w:r>
    </w:p>
    <w:p w14:paraId="09B298B2" w14:textId="77777777" w:rsidR="00591244" w:rsidRPr="00591244" w:rsidRDefault="00591244" w:rsidP="00591244">
      <w:pPr>
        <w:pStyle w:val="diffida"/>
        <w:rPr>
          <w:color w:val="002060"/>
        </w:rPr>
      </w:pPr>
      <w:r w:rsidRPr="00591244">
        <w:rPr>
          <w:color w:val="002060"/>
        </w:rPr>
        <w:lastRenderedPageBreak/>
        <w:t>Il Giudice Sportivo Avv. Agnese Lazzaretti, con l'assistenza del Segretario Angelo Castellana, nella seduta del 10/02/2025, ha adottato le decisioni che di seguito integralmente si riportano:</w:t>
      </w:r>
    </w:p>
    <w:p w14:paraId="2398AD46" w14:textId="77777777" w:rsidR="00591244" w:rsidRPr="00591244" w:rsidRDefault="00591244" w:rsidP="00591244">
      <w:pPr>
        <w:pStyle w:val="titolo10"/>
        <w:rPr>
          <w:color w:val="002060"/>
        </w:rPr>
      </w:pPr>
      <w:r w:rsidRPr="00591244">
        <w:rPr>
          <w:color w:val="002060"/>
        </w:rPr>
        <w:t xml:space="preserve">GARE DEL 8/ 2/2025 </w:t>
      </w:r>
    </w:p>
    <w:p w14:paraId="333C0A48" w14:textId="77777777" w:rsidR="00591244" w:rsidRPr="00591244" w:rsidRDefault="00591244" w:rsidP="00591244">
      <w:pPr>
        <w:pStyle w:val="titolo60"/>
        <w:rPr>
          <w:color w:val="002060"/>
        </w:rPr>
      </w:pPr>
      <w:r w:rsidRPr="00591244">
        <w:rPr>
          <w:color w:val="002060"/>
        </w:rPr>
        <w:t xml:space="preserve">DECISIONI DEL GIUDICE SPORTIVO </w:t>
      </w:r>
    </w:p>
    <w:p w14:paraId="78DDACF1" w14:textId="252F9747" w:rsidR="00591244" w:rsidRDefault="00591244" w:rsidP="00591244">
      <w:pPr>
        <w:pStyle w:val="diffida"/>
        <w:spacing w:before="80" w:beforeAutospacing="0" w:after="40" w:afterAutospacing="0"/>
        <w:jc w:val="left"/>
        <w:rPr>
          <w:color w:val="002060"/>
        </w:rPr>
      </w:pPr>
      <w:r w:rsidRPr="00591244">
        <w:rPr>
          <w:color w:val="002060"/>
        </w:rPr>
        <w:t xml:space="preserve">gara del 8/ 2/2025 POL. SPORT COMMUNICATION - </w:t>
      </w:r>
      <w:proofErr w:type="gramStart"/>
      <w:r w:rsidRPr="00591244">
        <w:rPr>
          <w:color w:val="002060"/>
        </w:rPr>
        <w:t>U.MANDOLESI</w:t>
      </w:r>
      <w:proofErr w:type="gramEnd"/>
      <w:r w:rsidRPr="00591244">
        <w:rPr>
          <w:color w:val="002060"/>
        </w:rPr>
        <w:t xml:space="preserve"> </w:t>
      </w:r>
      <w:r w:rsidRPr="00591244">
        <w:rPr>
          <w:color w:val="002060"/>
        </w:rPr>
        <w:br/>
      </w:r>
      <w:r>
        <w:rPr>
          <w:color w:val="002060"/>
        </w:rPr>
        <w:t>I</w:t>
      </w:r>
      <w:r w:rsidRPr="00591244">
        <w:rPr>
          <w:color w:val="002060"/>
        </w:rPr>
        <w:t xml:space="preserve">l </w:t>
      </w:r>
      <w:r>
        <w:rPr>
          <w:color w:val="002060"/>
        </w:rPr>
        <w:t>G</w:t>
      </w:r>
      <w:r w:rsidRPr="00591244">
        <w:rPr>
          <w:color w:val="002060"/>
        </w:rPr>
        <w:t xml:space="preserve">iudice Sportivo, </w:t>
      </w:r>
    </w:p>
    <w:p w14:paraId="6A6DAF0B" w14:textId="77777777" w:rsidR="00591244" w:rsidRDefault="00591244" w:rsidP="00591244">
      <w:pPr>
        <w:pStyle w:val="diffida"/>
        <w:spacing w:before="80" w:beforeAutospacing="0" w:after="40" w:afterAutospacing="0"/>
        <w:jc w:val="left"/>
        <w:rPr>
          <w:color w:val="002060"/>
        </w:rPr>
      </w:pPr>
      <w:r w:rsidRPr="00591244">
        <w:rPr>
          <w:color w:val="002060"/>
        </w:rPr>
        <w:t xml:space="preserve">letto il referto arbitrale e rilevato che </w:t>
      </w:r>
    </w:p>
    <w:p w14:paraId="01438ACE" w14:textId="1730A94D" w:rsidR="00591244" w:rsidRDefault="00591244" w:rsidP="00591244">
      <w:pPr>
        <w:pStyle w:val="diffida"/>
        <w:spacing w:before="80" w:beforeAutospacing="0" w:after="40" w:afterAutospacing="0"/>
        <w:jc w:val="left"/>
        <w:rPr>
          <w:color w:val="002060"/>
        </w:rPr>
      </w:pPr>
      <w:r w:rsidRPr="00591244">
        <w:rPr>
          <w:color w:val="002060"/>
        </w:rPr>
        <w:t xml:space="preserve">- a seguito di una rimessa dal fondo, il portiere della società locale POL. SPORT COMMUNICATION, accidentalmente con </w:t>
      </w:r>
      <w:r>
        <w:rPr>
          <w:color w:val="002060"/>
        </w:rPr>
        <w:t>il</w:t>
      </w:r>
      <w:r w:rsidRPr="00591244">
        <w:rPr>
          <w:color w:val="002060"/>
        </w:rPr>
        <w:t xml:space="preserve"> pallone colpiva e staccava dal soffitto un proiettore della luce che iniziava a penzolare pericolosam</w:t>
      </w:r>
      <w:r>
        <w:rPr>
          <w:color w:val="002060"/>
        </w:rPr>
        <w:t>e</w:t>
      </w:r>
      <w:r w:rsidRPr="00591244">
        <w:rPr>
          <w:color w:val="002060"/>
        </w:rPr>
        <w:t xml:space="preserve">nte sopra il rettangolo di gioco; </w:t>
      </w:r>
    </w:p>
    <w:p w14:paraId="45726D43" w14:textId="0C940EBB" w:rsidR="00591244" w:rsidRDefault="00591244" w:rsidP="00591244">
      <w:pPr>
        <w:pStyle w:val="diffida"/>
        <w:spacing w:before="80" w:beforeAutospacing="0" w:after="40" w:afterAutospacing="0"/>
        <w:jc w:val="left"/>
        <w:rPr>
          <w:color w:val="002060"/>
        </w:rPr>
      </w:pPr>
      <w:r w:rsidRPr="00591244">
        <w:rPr>
          <w:color w:val="002060"/>
        </w:rPr>
        <w:t>- A causa dell'altezza del soffitto e della mancanza di tecnici risultava impossibile riparare l</w:t>
      </w:r>
      <w:r>
        <w:rPr>
          <w:color w:val="002060"/>
        </w:rPr>
        <w:t>’</w:t>
      </w:r>
      <w:r w:rsidRPr="00591244">
        <w:rPr>
          <w:color w:val="002060"/>
        </w:rPr>
        <w:t xml:space="preserve">impianto di illuminazione; </w:t>
      </w:r>
    </w:p>
    <w:p w14:paraId="140583AF" w14:textId="77777777" w:rsidR="00591244" w:rsidRDefault="00591244" w:rsidP="00591244">
      <w:pPr>
        <w:pStyle w:val="diffida"/>
        <w:spacing w:before="80" w:beforeAutospacing="0" w:after="40" w:afterAutospacing="0"/>
        <w:jc w:val="left"/>
        <w:rPr>
          <w:color w:val="002060"/>
        </w:rPr>
      </w:pPr>
      <w:r w:rsidRPr="00591244">
        <w:rPr>
          <w:color w:val="002060"/>
        </w:rPr>
        <w:t>- l</w:t>
      </w:r>
      <w:r>
        <w:rPr>
          <w:color w:val="002060"/>
        </w:rPr>
        <w:t>’</w:t>
      </w:r>
      <w:r w:rsidRPr="00591244">
        <w:rPr>
          <w:color w:val="002060"/>
        </w:rPr>
        <w:t xml:space="preserve">arbitro decideva di sospendere definitivamente la gara al minuto 19' del II Tempo dopo aver valutato il pericolo della caduta del riflettore sui giocatori considerato che </w:t>
      </w:r>
    </w:p>
    <w:p w14:paraId="45237CBD" w14:textId="7D7531D4" w:rsidR="00591244" w:rsidRDefault="00591244" w:rsidP="00591244">
      <w:pPr>
        <w:pStyle w:val="diffida"/>
        <w:spacing w:before="80" w:beforeAutospacing="0" w:after="40" w:afterAutospacing="0"/>
        <w:jc w:val="left"/>
        <w:rPr>
          <w:color w:val="002060"/>
        </w:rPr>
      </w:pPr>
      <w:r w:rsidRPr="00591244">
        <w:rPr>
          <w:color w:val="002060"/>
        </w:rPr>
        <w:t xml:space="preserve">- </w:t>
      </w:r>
      <w:r>
        <w:rPr>
          <w:color w:val="002060"/>
        </w:rPr>
        <w:t>l</w:t>
      </w:r>
      <w:r w:rsidRPr="00591244">
        <w:rPr>
          <w:color w:val="002060"/>
        </w:rPr>
        <w:t>a società sportiva ospitante, partecipante ad un campionato dilettanti, non può essere ritenuta responsabile del mancato svolgimento di un incontro se tale effetto è stato determinato da forza maggiore o dalla mancanza di nesso causale fra la condotta della</w:t>
      </w:r>
      <w:r>
        <w:rPr>
          <w:color w:val="002060"/>
        </w:rPr>
        <w:t xml:space="preserve"> </w:t>
      </w:r>
      <w:r w:rsidRPr="00591244">
        <w:rPr>
          <w:color w:val="002060"/>
        </w:rPr>
        <w:t xml:space="preserve">società ospitante e l'evento, che non può pertanto ritenersi addebitabile nemmeno a titolo di responsabilità oggettiva, tenendo conto delle condizioni in cui lo stesso si è verificato (decisione n.17 Alta Corte di Giustizia 24/6/2014); </w:t>
      </w:r>
    </w:p>
    <w:p w14:paraId="499653ED" w14:textId="77777777" w:rsidR="00591244" w:rsidRDefault="00591244" w:rsidP="00591244">
      <w:pPr>
        <w:pStyle w:val="diffida"/>
        <w:spacing w:before="80" w:beforeAutospacing="0" w:after="40" w:afterAutospacing="0"/>
        <w:jc w:val="left"/>
        <w:rPr>
          <w:color w:val="002060"/>
        </w:rPr>
      </w:pPr>
      <w:r w:rsidRPr="00591244">
        <w:rPr>
          <w:color w:val="002060"/>
        </w:rPr>
        <w:t>- L'impossibilità di riparare o di mettere in sicurezza il proiettore della luce pericolante si è verificata in un campionato dilettanti al quale partecipano società che dispongono di mezzi e risorse limitate;</w:t>
      </w:r>
    </w:p>
    <w:p w14:paraId="571E5108" w14:textId="77777777" w:rsidR="00591244" w:rsidRDefault="00591244" w:rsidP="00591244">
      <w:pPr>
        <w:pStyle w:val="diffida"/>
        <w:spacing w:before="80" w:beforeAutospacing="0" w:after="40" w:afterAutospacing="0"/>
        <w:jc w:val="left"/>
        <w:rPr>
          <w:color w:val="002060"/>
        </w:rPr>
      </w:pPr>
      <w:r w:rsidRPr="00591244">
        <w:rPr>
          <w:color w:val="002060"/>
        </w:rPr>
        <w:t xml:space="preserve">- nel caso di specie, la mancata prosecuzione della partita non appare imputabile alla società di casa non risultando che la stessa sia tenuta ad assicurare la presenza di personale specialistico o di strutture sussidiarie di emergenza per garantire il regolare svolgimento dell'incontro </w:t>
      </w:r>
    </w:p>
    <w:p w14:paraId="40F074A8" w14:textId="19DBEB97" w:rsidR="00591244" w:rsidRDefault="00591244" w:rsidP="00591244">
      <w:pPr>
        <w:pStyle w:val="diffida"/>
        <w:spacing w:before="80" w:beforeAutospacing="0" w:after="40" w:afterAutospacing="0"/>
        <w:jc w:val="center"/>
        <w:rPr>
          <w:color w:val="002060"/>
        </w:rPr>
      </w:pPr>
      <w:r w:rsidRPr="00591244">
        <w:rPr>
          <w:color w:val="002060"/>
        </w:rPr>
        <w:t>decide</w:t>
      </w:r>
    </w:p>
    <w:p w14:paraId="21633A4F" w14:textId="63988795" w:rsidR="00591244" w:rsidRPr="00591244" w:rsidRDefault="00591244" w:rsidP="00591244">
      <w:pPr>
        <w:pStyle w:val="diffida"/>
        <w:spacing w:before="80" w:beforeAutospacing="0" w:after="40" w:afterAutospacing="0"/>
        <w:jc w:val="left"/>
        <w:rPr>
          <w:color w:val="002060"/>
        </w:rPr>
      </w:pPr>
      <w:r>
        <w:rPr>
          <w:color w:val="002060"/>
        </w:rPr>
        <w:t xml:space="preserve">- </w:t>
      </w:r>
      <w:r w:rsidRPr="00591244">
        <w:rPr>
          <w:color w:val="002060"/>
        </w:rPr>
        <w:t>la ripresa della gara a partire dal minuto e dalla situazione di gioco che era in corso al momento</w:t>
      </w:r>
      <w:r>
        <w:rPr>
          <w:color w:val="002060"/>
        </w:rPr>
        <w:t xml:space="preserve"> </w:t>
      </w:r>
      <w:r w:rsidRPr="00591244">
        <w:rPr>
          <w:color w:val="002060"/>
        </w:rPr>
        <w:t xml:space="preserve">dell'interruzione e si incarica il CR Marche di fissare la data per la prosecuzione della partita. </w:t>
      </w:r>
    </w:p>
    <w:p w14:paraId="76C0AD7B" w14:textId="77777777" w:rsidR="00591244" w:rsidRPr="00591244" w:rsidRDefault="00591244" w:rsidP="00591244">
      <w:pPr>
        <w:pStyle w:val="titolo7a"/>
        <w:rPr>
          <w:color w:val="002060"/>
        </w:rPr>
      </w:pPr>
      <w:r w:rsidRPr="00591244">
        <w:rPr>
          <w:color w:val="002060"/>
        </w:rPr>
        <w:t xml:space="preserve">PROVVEDIMENTI DISCIPLINARI </w:t>
      </w:r>
    </w:p>
    <w:p w14:paraId="58CC3E25" w14:textId="77777777" w:rsidR="00591244" w:rsidRPr="00591244" w:rsidRDefault="00591244" w:rsidP="00591244">
      <w:pPr>
        <w:pStyle w:val="titolo7b0"/>
        <w:rPr>
          <w:color w:val="002060"/>
        </w:rPr>
      </w:pPr>
      <w:r w:rsidRPr="00591244">
        <w:rPr>
          <w:color w:val="002060"/>
        </w:rPr>
        <w:t xml:space="preserve">In base alle risultanze degli atti ufficiali sono state deliberate le seguenti sanzioni disciplinari. </w:t>
      </w:r>
    </w:p>
    <w:p w14:paraId="2E78F206" w14:textId="77777777" w:rsidR="00591244" w:rsidRPr="00591244" w:rsidRDefault="00591244" w:rsidP="00591244">
      <w:pPr>
        <w:pStyle w:val="titolo30"/>
        <w:rPr>
          <w:color w:val="002060"/>
        </w:rPr>
      </w:pPr>
      <w:r w:rsidRPr="00591244">
        <w:rPr>
          <w:color w:val="002060"/>
        </w:rPr>
        <w:t xml:space="preserve">SOCIETA' </w:t>
      </w:r>
    </w:p>
    <w:p w14:paraId="70E9AF30" w14:textId="77777777" w:rsidR="00591244" w:rsidRPr="00591244" w:rsidRDefault="00591244" w:rsidP="00591244">
      <w:pPr>
        <w:pStyle w:val="titolo20"/>
        <w:rPr>
          <w:color w:val="002060"/>
        </w:rPr>
      </w:pPr>
      <w:r w:rsidRPr="00591244">
        <w:rPr>
          <w:color w:val="002060"/>
        </w:rPr>
        <w:t xml:space="preserve">AMMENDA </w:t>
      </w:r>
    </w:p>
    <w:p w14:paraId="4FF2AA90" w14:textId="77777777" w:rsidR="00591244" w:rsidRPr="00591244" w:rsidRDefault="00591244" w:rsidP="00591244">
      <w:pPr>
        <w:pStyle w:val="diffida"/>
        <w:spacing w:before="80" w:beforeAutospacing="0" w:after="40" w:afterAutospacing="0"/>
        <w:jc w:val="left"/>
        <w:rPr>
          <w:color w:val="002060"/>
        </w:rPr>
      </w:pPr>
      <w:r w:rsidRPr="00591244">
        <w:rPr>
          <w:color w:val="002060"/>
        </w:rPr>
        <w:t xml:space="preserve">Euro 70,00 DINAMIS 1990 </w:t>
      </w:r>
      <w:r w:rsidRPr="00591244">
        <w:rPr>
          <w:color w:val="002060"/>
        </w:rPr>
        <w:br/>
        <w:t xml:space="preserve">Per comportamento offensivo del proprio pubblico nei confronti dell'allenatore avversario. </w:t>
      </w:r>
    </w:p>
    <w:p w14:paraId="2B864655" w14:textId="77777777" w:rsidR="00591244" w:rsidRPr="00591244" w:rsidRDefault="00591244" w:rsidP="00591244">
      <w:pPr>
        <w:pStyle w:val="titolo30"/>
        <w:rPr>
          <w:color w:val="002060"/>
        </w:rPr>
      </w:pPr>
      <w:r w:rsidRPr="00591244">
        <w:rPr>
          <w:color w:val="002060"/>
        </w:rPr>
        <w:t xml:space="preserve">ALLENATORI </w:t>
      </w:r>
    </w:p>
    <w:p w14:paraId="5944F38F" w14:textId="77777777" w:rsidR="00591244" w:rsidRPr="00591244" w:rsidRDefault="00591244" w:rsidP="00591244">
      <w:pPr>
        <w:pStyle w:val="titolo20"/>
        <w:rPr>
          <w:color w:val="002060"/>
        </w:rPr>
      </w:pPr>
      <w:r w:rsidRPr="00591244">
        <w:rPr>
          <w:color w:val="002060"/>
        </w:rPr>
        <w:t xml:space="preserve">SQUALIFICA FINO AL 24/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1244" w:rsidRPr="00591244" w14:paraId="716E1AD7" w14:textId="77777777" w:rsidTr="002509EC">
        <w:tc>
          <w:tcPr>
            <w:tcW w:w="2200" w:type="dxa"/>
            <w:tcMar>
              <w:top w:w="20" w:type="dxa"/>
              <w:left w:w="20" w:type="dxa"/>
              <w:bottom w:w="20" w:type="dxa"/>
              <w:right w:w="20" w:type="dxa"/>
            </w:tcMar>
            <w:vAlign w:val="center"/>
            <w:hideMark/>
          </w:tcPr>
          <w:p w14:paraId="45409622" w14:textId="77777777" w:rsidR="00591244" w:rsidRPr="00591244" w:rsidRDefault="00591244" w:rsidP="002509EC">
            <w:pPr>
              <w:pStyle w:val="movimento"/>
              <w:rPr>
                <w:color w:val="002060"/>
              </w:rPr>
            </w:pPr>
            <w:r w:rsidRPr="00591244">
              <w:rPr>
                <w:color w:val="002060"/>
              </w:rPr>
              <w:t>CIOFFI FRANCESCO</w:t>
            </w:r>
          </w:p>
        </w:tc>
        <w:tc>
          <w:tcPr>
            <w:tcW w:w="2200" w:type="dxa"/>
            <w:tcMar>
              <w:top w:w="20" w:type="dxa"/>
              <w:left w:w="20" w:type="dxa"/>
              <w:bottom w:w="20" w:type="dxa"/>
              <w:right w:w="20" w:type="dxa"/>
            </w:tcMar>
            <w:vAlign w:val="center"/>
            <w:hideMark/>
          </w:tcPr>
          <w:p w14:paraId="59CC6061" w14:textId="77777777" w:rsidR="00591244" w:rsidRPr="00591244" w:rsidRDefault="00591244" w:rsidP="002509EC">
            <w:pPr>
              <w:pStyle w:val="movimento2"/>
              <w:rPr>
                <w:color w:val="002060"/>
              </w:rPr>
            </w:pPr>
            <w:r w:rsidRPr="00591244">
              <w:rPr>
                <w:color w:val="002060"/>
              </w:rPr>
              <w:t xml:space="preserve">(VERBENA C5 ANCONA) </w:t>
            </w:r>
          </w:p>
        </w:tc>
        <w:tc>
          <w:tcPr>
            <w:tcW w:w="800" w:type="dxa"/>
            <w:tcMar>
              <w:top w:w="20" w:type="dxa"/>
              <w:left w:w="20" w:type="dxa"/>
              <w:bottom w:w="20" w:type="dxa"/>
              <w:right w:w="20" w:type="dxa"/>
            </w:tcMar>
            <w:vAlign w:val="center"/>
            <w:hideMark/>
          </w:tcPr>
          <w:p w14:paraId="109A54C3"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0BB2896C"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5B4E99C6" w14:textId="77777777" w:rsidR="00591244" w:rsidRPr="00591244" w:rsidRDefault="00591244" w:rsidP="002509EC">
            <w:pPr>
              <w:pStyle w:val="movimento2"/>
              <w:rPr>
                <w:color w:val="002060"/>
              </w:rPr>
            </w:pPr>
            <w:r w:rsidRPr="00591244">
              <w:rPr>
                <w:color w:val="002060"/>
              </w:rPr>
              <w:t> </w:t>
            </w:r>
          </w:p>
        </w:tc>
      </w:tr>
    </w:tbl>
    <w:p w14:paraId="2808A91C" w14:textId="77777777" w:rsidR="00591244" w:rsidRPr="00591244" w:rsidRDefault="00591244" w:rsidP="00591244">
      <w:pPr>
        <w:pStyle w:val="diffida"/>
        <w:spacing w:before="80" w:beforeAutospacing="0" w:after="40" w:afterAutospacing="0"/>
        <w:jc w:val="left"/>
        <w:rPr>
          <w:rFonts w:eastAsiaTheme="minorEastAsia"/>
          <w:color w:val="002060"/>
        </w:rPr>
      </w:pPr>
      <w:r w:rsidRPr="00591244">
        <w:rPr>
          <w:color w:val="002060"/>
        </w:rPr>
        <w:t xml:space="preserve">Per comportamento irriguardoso. </w:t>
      </w:r>
    </w:p>
    <w:p w14:paraId="6F4C6C83" w14:textId="77777777" w:rsidR="00591244" w:rsidRPr="00591244" w:rsidRDefault="00591244" w:rsidP="00591244">
      <w:pPr>
        <w:pStyle w:val="titolo20"/>
        <w:rPr>
          <w:color w:val="002060"/>
        </w:rPr>
      </w:pPr>
      <w:r w:rsidRPr="00591244">
        <w:rPr>
          <w:color w:val="002060"/>
        </w:rPr>
        <w:t xml:space="preserve">SQUALIFICA FINO AL 17/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1244" w:rsidRPr="00591244" w14:paraId="75102702" w14:textId="77777777" w:rsidTr="002509EC">
        <w:tc>
          <w:tcPr>
            <w:tcW w:w="2200" w:type="dxa"/>
            <w:tcMar>
              <w:top w:w="20" w:type="dxa"/>
              <w:left w:w="20" w:type="dxa"/>
              <w:bottom w:w="20" w:type="dxa"/>
              <w:right w:w="20" w:type="dxa"/>
            </w:tcMar>
            <w:vAlign w:val="center"/>
            <w:hideMark/>
          </w:tcPr>
          <w:p w14:paraId="61EBD985" w14:textId="77777777" w:rsidR="00591244" w:rsidRPr="00591244" w:rsidRDefault="00591244" w:rsidP="002509EC">
            <w:pPr>
              <w:pStyle w:val="movimento"/>
              <w:rPr>
                <w:color w:val="002060"/>
              </w:rPr>
            </w:pPr>
            <w:r w:rsidRPr="00591244">
              <w:rPr>
                <w:color w:val="002060"/>
              </w:rPr>
              <w:t>SCATTOLINI SERAFINO</w:t>
            </w:r>
          </w:p>
        </w:tc>
        <w:tc>
          <w:tcPr>
            <w:tcW w:w="2200" w:type="dxa"/>
            <w:tcMar>
              <w:top w:w="20" w:type="dxa"/>
              <w:left w:w="20" w:type="dxa"/>
              <w:bottom w:w="20" w:type="dxa"/>
              <w:right w:w="20" w:type="dxa"/>
            </w:tcMar>
            <w:vAlign w:val="center"/>
            <w:hideMark/>
          </w:tcPr>
          <w:p w14:paraId="3004ADF1" w14:textId="77777777" w:rsidR="00591244" w:rsidRPr="00591244" w:rsidRDefault="00591244" w:rsidP="002509EC">
            <w:pPr>
              <w:pStyle w:val="movimento2"/>
              <w:rPr>
                <w:color w:val="002060"/>
              </w:rPr>
            </w:pPr>
            <w:r w:rsidRPr="00591244">
              <w:rPr>
                <w:color w:val="002060"/>
              </w:rPr>
              <w:t xml:space="preserve">(FUTSAL VIRE GEOSISTEM ASD) </w:t>
            </w:r>
          </w:p>
        </w:tc>
        <w:tc>
          <w:tcPr>
            <w:tcW w:w="800" w:type="dxa"/>
            <w:tcMar>
              <w:top w:w="20" w:type="dxa"/>
              <w:left w:w="20" w:type="dxa"/>
              <w:bottom w:w="20" w:type="dxa"/>
              <w:right w:w="20" w:type="dxa"/>
            </w:tcMar>
            <w:vAlign w:val="center"/>
            <w:hideMark/>
          </w:tcPr>
          <w:p w14:paraId="3E91BC3C"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77EF20C9"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2BC9BACD" w14:textId="77777777" w:rsidR="00591244" w:rsidRPr="00591244" w:rsidRDefault="00591244" w:rsidP="002509EC">
            <w:pPr>
              <w:pStyle w:val="movimento2"/>
              <w:rPr>
                <w:color w:val="002060"/>
              </w:rPr>
            </w:pPr>
            <w:r w:rsidRPr="00591244">
              <w:rPr>
                <w:color w:val="002060"/>
              </w:rPr>
              <w:t> </w:t>
            </w:r>
          </w:p>
        </w:tc>
      </w:tr>
    </w:tbl>
    <w:p w14:paraId="07B55E15" w14:textId="77777777" w:rsidR="00591244" w:rsidRPr="00591244" w:rsidRDefault="00591244" w:rsidP="00591244">
      <w:pPr>
        <w:pStyle w:val="diffida"/>
        <w:spacing w:before="80" w:beforeAutospacing="0" w:after="40" w:afterAutospacing="0"/>
        <w:jc w:val="left"/>
        <w:rPr>
          <w:rFonts w:eastAsiaTheme="minorEastAsia"/>
          <w:color w:val="002060"/>
        </w:rPr>
      </w:pPr>
      <w:r w:rsidRPr="00591244">
        <w:rPr>
          <w:color w:val="002060"/>
        </w:rPr>
        <w:t xml:space="preserve">Per proteste nei confronti dell'arbitro. Allontanato. </w:t>
      </w:r>
    </w:p>
    <w:p w14:paraId="53E703E6" w14:textId="77777777" w:rsidR="00591244" w:rsidRPr="00591244" w:rsidRDefault="00591244" w:rsidP="00591244">
      <w:pPr>
        <w:pStyle w:val="titolo20"/>
        <w:rPr>
          <w:color w:val="002060"/>
        </w:rPr>
      </w:pPr>
      <w:r w:rsidRPr="005912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1244" w:rsidRPr="00591244" w14:paraId="5EDEEBC4" w14:textId="77777777" w:rsidTr="002509EC">
        <w:tc>
          <w:tcPr>
            <w:tcW w:w="2200" w:type="dxa"/>
            <w:tcMar>
              <w:top w:w="20" w:type="dxa"/>
              <w:left w:w="20" w:type="dxa"/>
              <w:bottom w:w="20" w:type="dxa"/>
              <w:right w:w="20" w:type="dxa"/>
            </w:tcMar>
            <w:vAlign w:val="center"/>
            <w:hideMark/>
          </w:tcPr>
          <w:p w14:paraId="608D7834" w14:textId="77777777" w:rsidR="00591244" w:rsidRPr="00591244" w:rsidRDefault="00591244" w:rsidP="002509EC">
            <w:pPr>
              <w:pStyle w:val="movimento"/>
              <w:rPr>
                <w:color w:val="002060"/>
              </w:rPr>
            </w:pPr>
            <w:r w:rsidRPr="00591244">
              <w:rPr>
                <w:color w:val="002060"/>
              </w:rPr>
              <w:lastRenderedPageBreak/>
              <w:t>SANTANAFESSA SIMONE</w:t>
            </w:r>
          </w:p>
        </w:tc>
        <w:tc>
          <w:tcPr>
            <w:tcW w:w="2200" w:type="dxa"/>
            <w:tcMar>
              <w:top w:w="20" w:type="dxa"/>
              <w:left w:w="20" w:type="dxa"/>
              <w:bottom w:w="20" w:type="dxa"/>
              <w:right w:w="20" w:type="dxa"/>
            </w:tcMar>
            <w:vAlign w:val="center"/>
            <w:hideMark/>
          </w:tcPr>
          <w:p w14:paraId="2E494114" w14:textId="77777777" w:rsidR="00591244" w:rsidRPr="00591244" w:rsidRDefault="00591244" w:rsidP="002509EC">
            <w:pPr>
              <w:pStyle w:val="movimento2"/>
              <w:rPr>
                <w:color w:val="002060"/>
              </w:rPr>
            </w:pPr>
            <w:r w:rsidRPr="00591244">
              <w:rPr>
                <w:color w:val="002060"/>
              </w:rPr>
              <w:t xml:space="preserve">(FERMANA FUTSAL 2022) </w:t>
            </w:r>
          </w:p>
        </w:tc>
        <w:tc>
          <w:tcPr>
            <w:tcW w:w="800" w:type="dxa"/>
            <w:tcMar>
              <w:top w:w="20" w:type="dxa"/>
              <w:left w:w="20" w:type="dxa"/>
              <w:bottom w:w="20" w:type="dxa"/>
              <w:right w:w="20" w:type="dxa"/>
            </w:tcMar>
            <w:vAlign w:val="center"/>
            <w:hideMark/>
          </w:tcPr>
          <w:p w14:paraId="4B525C1B"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31A4485C"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0678AF04" w14:textId="77777777" w:rsidR="00591244" w:rsidRPr="00591244" w:rsidRDefault="00591244" w:rsidP="002509EC">
            <w:pPr>
              <w:pStyle w:val="movimento2"/>
              <w:rPr>
                <w:color w:val="002060"/>
              </w:rPr>
            </w:pPr>
            <w:r w:rsidRPr="00591244">
              <w:rPr>
                <w:color w:val="002060"/>
              </w:rPr>
              <w:t> </w:t>
            </w:r>
          </w:p>
        </w:tc>
      </w:tr>
    </w:tbl>
    <w:p w14:paraId="2907AAB3" w14:textId="77777777" w:rsidR="00591244" w:rsidRPr="00591244" w:rsidRDefault="00591244" w:rsidP="00591244">
      <w:pPr>
        <w:pStyle w:val="titolo20"/>
        <w:rPr>
          <w:rFonts w:eastAsiaTheme="minorEastAsia"/>
          <w:color w:val="002060"/>
        </w:rPr>
      </w:pPr>
      <w:r w:rsidRPr="005912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1244" w:rsidRPr="00591244" w14:paraId="51FFB7C7" w14:textId="77777777" w:rsidTr="002509EC">
        <w:tc>
          <w:tcPr>
            <w:tcW w:w="2200" w:type="dxa"/>
            <w:tcMar>
              <w:top w:w="20" w:type="dxa"/>
              <w:left w:w="20" w:type="dxa"/>
              <w:bottom w:w="20" w:type="dxa"/>
              <w:right w:w="20" w:type="dxa"/>
            </w:tcMar>
            <w:vAlign w:val="center"/>
            <w:hideMark/>
          </w:tcPr>
          <w:p w14:paraId="262C6F78" w14:textId="77777777" w:rsidR="00591244" w:rsidRPr="00591244" w:rsidRDefault="00591244" w:rsidP="002509EC">
            <w:pPr>
              <w:pStyle w:val="movimento"/>
              <w:rPr>
                <w:color w:val="002060"/>
              </w:rPr>
            </w:pPr>
            <w:r w:rsidRPr="00591244">
              <w:rPr>
                <w:color w:val="002060"/>
              </w:rPr>
              <w:t>CIOFFI FRANCESCO</w:t>
            </w:r>
          </w:p>
        </w:tc>
        <w:tc>
          <w:tcPr>
            <w:tcW w:w="2200" w:type="dxa"/>
            <w:tcMar>
              <w:top w:w="20" w:type="dxa"/>
              <w:left w:w="20" w:type="dxa"/>
              <w:bottom w:w="20" w:type="dxa"/>
              <w:right w:w="20" w:type="dxa"/>
            </w:tcMar>
            <w:vAlign w:val="center"/>
            <w:hideMark/>
          </w:tcPr>
          <w:p w14:paraId="11BD0B4A" w14:textId="77777777" w:rsidR="00591244" w:rsidRPr="00591244" w:rsidRDefault="00591244" w:rsidP="002509EC">
            <w:pPr>
              <w:pStyle w:val="movimento2"/>
              <w:rPr>
                <w:color w:val="002060"/>
              </w:rPr>
            </w:pPr>
            <w:r w:rsidRPr="00591244">
              <w:rPr>
                <w:color w:val="002060"/>
              </w:rPr>
              <w:t xml:space="preserve">(VERBENA C5 ANCONA) </w:t>
            </w:r>
          </w:p>
        </w:tc>
        <w:tc>
          <w:tcPr>
            <w:tcW w:w="800" w:type="dxa"/>
            <w:tcMar>
              <w:top w:w="20" w:type="dxa"/>
              <w:left w:w="20" w:type="dxa"/>
              <w:bottom w:w="20" w:type="dxa"/>
              <w:right w:w="20" w:type="dxa"/>
            </w:tcMar>
            <w:vAlign w:val="center"/>
            <w:hideMark/>
          </w:tcPr>
          <w:p w14:paraId="1C66CE4E"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2F05578F"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7AFCDEE4" w14:textId="77777777" w:rsidR="00591244" w:rsidRPr="00591244" w:rsidRDefault="00591244" w:rsidP="002509EC">
            <w:pPr>
              <w:pStyle w:val="movimento2"/>
              <w:rPr>
                <w:color w:val="002060"/>
              </w:rPr>
            </w:pPr>
            <w:r w:rsidRPr="00591244">
              <w:rPr>
                <w:color w:val="002060"/>
              </w:rPr>
              <w:t> </w:t>
            </w:r>
          </w:p>
        </w:tc>
      </w:tr>
    </w:tbl>
    <w:p w14:paraId="5A3A3D4F" w14:textId="77777777" w:rsidR="00591244" w:rsidRPr="00591244" w:rsidRDefault="00591244" w:rsidP="00591244">
      <w:pPr>
        <w:pStyle w:val="titolo30"/>
        <w:rPr>
          <w:rFonts w:eastAsiaTheme="minorEastAsia"/>
          <w:color w:val="002060"/>
        </w:rPr>
      </w:pPr>
      <w:r w:rsidRPr="00591244">
        <w:rPr>
          <w:color w:val="002060"/>
        </w:rPr>
        <w:t xml:space="preserve">CALCIATORI ESPULSI </w:t>
      </w:r>
    </w:p>
    <w:p w14:paraId="074EEEBF" w14:textId="77777777" w:rsidR="00591244" w:rsidRPr="00591244" w:rsidRDefault="00591244" w:rsidP="00591244">
      <w:pPr>
        <w:pStyle w:val="titolo20"/>
        <w:rPr>
          <w:color w:val="002060"/>
        </w:rPr>
      </w:pPr>
      <w:r w:rsidRPr="0059124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1244" w:rsidRPr="00591244" w14:paraId="7FEE922C" w14:textId="77777777" w:rsidTr="002509EC">
        <w:tc>
          <w:tcPr>
            <w:tcW w:w="2200" w:type="dxa"/>
            <w:tcMar>
              <w:top w:w="20" w:type="dxa"/>
              <w:left w:w="20" w:type="dxa"/>
              <w:bottom w:w="20" w:type="dxa"/>
              <w:right w:w="20" w:type="dxa"/>
            </w:tcMar>
            <w:vAlign w:val="center"/>
            <w:hideMark/>
          </w:tcPr>
          <w:p w14:paraId="7A29D034" w14:textId="77777777" w:rsidR="00591244" w:rsidRPr="00591244" w:rsidRDefault="00591244" w:rsidP="002509EC">
            <w:pPr>
              <w:pStyle w:val="movimento"/>
              <w:rPr>
                <w:color w:val="002060"/>
              </w:rPr>
            </w:pPr>
            <w:r w:rsidRPr="00591244">
              <w:rPr>
                <w:color w:val="002060"/>
              </w:rPr>
              <w:t>RIMINI GIACOMO</w:t>
            </w:r>
          </w:p>
        </w:tc>
        <w:tc>
          <w:tcPr>
            <w:tcW w:w="2200" w:type="dxa"/>
            <w:tcMar>
              <w:top w:w="20" w:type="dxa"/>
              <w:left w:w="20" w:type="dxa"/>
              <w:bottom w:w="20" w:type="dxa"/>
              <w:right w:w="20" w:type="dxa"/>
            </w:tcMar>
            <w:vAlign w:val="center"/>
            <w:hideMark/>
          </w:tcPr>
          <w:p w14:paraId="31254B49" w14:textId="77777777" w:rsidR="00591244" w:rsidRPr="00591244" w:rsidRDefault="00591244" w:rsidP="002509EC">
            <w:pPr>
              <w:pStyle w:val="movimento2"/>
              <w:rPr>
                <w:color w:val="002060"/>
              </w:rPr>
            </w:pPr>
            <w:r w:rsidRPr="00591244">
              <w:rPr>
                <w:color w:val="002060"/>
              </w:rPr>
              <w:t xml:space="preserve">(VERBENA C5 ANCONA) </w:t>
            </w:r>
          </w:p>
        </w:tc>
        <w:tc>
          <w:tcPr>
            <w:tcW w:w="800" w:type="dxa"/>
            <w:tcMar>
              <w:top w:w="20" w:type="dxa"/>
              <w:left w:w="20" w:type="dxa"/>
              <w:bottom w:w="20" w:type="dxa"/>
              <w:right w:w="20" w:type="dxa"/>
            </w:tcMar>
            <w:vAlign w:val="center"/>
            <w:hideMark/>
          </w:tcPr>
          <w:p w14:paraId="7EC5F4AD"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0B4883CB"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77F4A86F" w14:textId="77777777" w:rsidR="00591244" w:rsidRPr="00591244" w:rsidRDefault="00591244" w:rsidP="002509EC">
            <w:pPr>
              <w:pStyle w:val="movimento2"/>
              <w:rPr>
                <w:color w:val="002060"/>
              </w:rPr>
            </w:pPr>
            <w:r w:rsidRPr="00591244">
              <w:rPr>
                <w:color w:val="002060"/>
              </w:rPr>
              <w:t> </w:t>
            </w:r>
          </w:p>
        </w:tc>
      </w:tr>
    </w:tbl>
    <w:p w14:paraId="7E6A98E4" w14:textId="77777777" w:rsidR="00591244" w:rsidRPr="00591244" w:rsidRDefault="00591244" w:rsidP="00591244">
      <w:pPr>
        <w:pStyle w:val="titolo30"/>
        <w:rPr>
          <w:rFonts w:eastAsiaTheme="minorEastAsia"/>
          <w:color w:val="002060"/>
        </w:rPr>
      </w:pPr>
      <w:r w:rsidRPr="00591244">
        <w:rPr>
          <w:color w:val="002060"/>
        </w:rPr>
        <w:t xml:space="preserve">CALCIATORI NON ESPULSI </w:t>
      </w:r>
    </w:p>
    <w:p w14:paraId="5A786D38" w14:textId="77777777" w:rsidR="00591244" w:rsidRPr="00591244" w:rsidRDefault="00591244" w:rsidP="00591244">
      <w:pPr>
        <w:pStyle w:val="titolo20"/>
        <w:rPr>
          <w:color w:val="002060"/>
        </w:rPr>
      </w:pPr>
      <w:r w:rsidRPr="0059124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1244" w:rsidRPr="00591244" w14:paraId="509F8BF0" w14:textId="77777777" w:rsidTr="002509EC">
        <w:tc>
          <w:tcPr>
            <w:tcW w:w="2200" w:type="dxa"/>
            <w:tcMar>
              <w:top w:w="20" w:type="dxa"/>
              <w:left w:w="20" w:type="dxa"/>
              <w:bottom w:w="20" w:type="dxa"/>
              <w:right w:w="20" w:type="dxa"/>
            </w:tcMar>
            <w:vAlign w:val="center"/>
            <w:hideMark/>
          </w:tcPr>
          <w:p w14:paraId="5902EA10" w14:textId="77777777" w:rsidR="00591244" w:rsidRPr="00591244" w:rsidRDefault="00591244" w:rsidP="002509EC">
            <w:pPr>
              <w:pStyle w:val="movimento"/>
              <w:rPr>
                <w:color w:val="002060"/>
              </w:rPr>
            </w:pPr>
            <w:r w:rsidRPr="00591244">
              <w:rPr>
                <w:color w:val="002060"/>
              </w:rPr>
              <w:t>CATANI RICCARDO</w:t>
            </w:r>
          </w:p>
        </w:tc>
        <w:tc>
          <w:tcPr>
            <w:tcW w:w="2200" w:type="dxa"/>
            <w:tcMar>
              <w:top w:w="20" w:type="dxa"/>
              <w:left w:w="20" w:type="dxa"/>
              <w:bottom w:w="20" w:type="dxa"/>
              <w:right w:w="20" w:type="dxa"/>
            </w:tcMar>
            <w:vAlign w:val="center"/>
            <w:hideMark/>
          </w:tcPr>
          <w:p w14:paraId="5FDA5728" w14:textId="77777777" w:rsidR="00591244" w:rsidRPr="00591244" w:rsidRDefault="00591244" w:rsidP="002509EC">
            <w:pPr>
              <w:pStyle w:val="movimento2"/>
              <w:rPr>
                <w:color w:val="002060"/>
              </w:rPr>
            </w:pPr>
            <w:r w:rsidRPr="00591244">
              <w:rPr>
                <w:color w:val="002060"/>
              </w:rPr>
              <w:t xml:space="preserve">(FUTSAL VIRE GEOSISTEM ASD) </w:t>
            </w:r>
          </w:p>
        </w:tc>
        <w:tc>
          <w:tcPr>
            <w:tcW w:w="800" w:type="dxa"/>
            <w:tcMar>
              <w:top w:w="20" w:type="dxa"/>
              <w:left w:w="20" w:type="dxa"/>
              <w:bottom w:w="20" w:type="dxa"/>
              <w:right w:w="20" w:type="dxa"/>
            </w:tcMar>
            <w:vAlign w:val="center"/>
            <w:hideMark/>
          </w:tcPr>
          <w:p w14:paraId="564E7039"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1A341A9E"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5BEDE60E" w14:textId="77777777" w:rsidR="00591244" w:rsidRPr="00591244" w:rsidRDefault="00591244" w:rsidP="002509EC">
            <w:pPr>
              <w:pStyle w:val="movimento2"/>
              <w:rPr>
                <w:color w:val="002060"/>
              </w:rPr>
            </w:pPr>
            <w:r w:rsidRPr="00591244">
              <w:rPr>
                <w:color w:val="002060"/>
              </w:rPr>
              <w:t> </w:t>
            </w:r>
          </w:p>
        </w:tc>
      </w:tr>
    </w:tbl>
    <w:p w14:paraId="13C862C3" w14:textId="6D964DA5" w:rsidR="00591244" w:rsidRPr="00591244" w:rsidRDefault="00591244" w:rsidP="00591244">
      <w:pPr>
        <w:pStyle w:val="diffida"/>
        <w:spacing w:before="80" w:beforeAutospacing="0" w:after="40" w:afterAutospacing="0"/>
        <w:jc w:val="left"/>
        <w:rPr>
          <w:rFonts w:eastAsiaTheme="minorEastAsia"/>
          <w:color w:val="002060"/>
        </w:rPr>
      </w:pPr>
      <w:r w:rsidRPr="00591244">
        <w:rPr>
          <w:color w:val="002060"/>
        </w:rPr>
        <w:t>Per comportam</w:t>
      </w:r>
      <w:r>
        <w:rPr>
          <w:color w:val="002060"/>
        </w:rPr>
        <w:t>e</w:t>
      </w:r>
      <w:r w:rsidRPr="00591244">
        <w:rPr>
          <w:color w:val="002060"/>
        </w:rPr>
        <w:t xml:space="preserve">nto irriguardoso verso l'arbitro. Allontanato. </w:t>
      </w:r>
    </w:p>
    <w:p w14:paraId="09818DE3" w14:textId="77777777" w:rsidR="00591244" w:rsidRPr="00591244" w:rsidRDefault="00591244" w:rsidP="00591244">
      <w:pPr>
        <w:pStyle w:val="titolo20"/>
        <w:rPr>
          <w:color w:val="002060"/>
        </w:rPr>
      </w:pPr>
      <w:r w:rsidRPr="00591244">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1244" w:rsidRPr="00591244" w14:paraId="39DFC5C2" w14:textId="77777777" w:rsidTr="002509EC">
        <w:tc>
          <w:tcPr>
            <w:tcW w:w="2200" w:type="dxa"/>
            <w:tcMar>
              <w:top w:w="20" w:type="dxa"/>
              <w:left w:w="20" w:type="dxa"/>
              <w:bottom w:w="20" w:type="dxa"/>
              <w:right w:w="20" w:type="dxa"/>
            </w:tcMar>
            <w:vAlign w:val="center"/>
            <w:hideMark/>
          </w:tcPr>
          <w:p w14:paraId="4A2CF609" w14:textId="77777777" w:rsidR="00591244" w:rsidRPr="00591244" w:rsidRDefault="00591244" w:rsidP="002509EC">
            <w:pPr>
              <w:pStyle w:val="movimento"/>
              <w:rPr>
                <w:color w:val="002060"/>
              </w:rPr>
            </w:pPr>
            <w:r w:rsidRPr="00591244">
              <w:rPr>
                <w:color w:val="002060"/>
              </w:rPr>
              <w:t>CHIACCHIERA ALESSANDRO</w:t>
            </w:r>
          </w:p>
        </w:tc>
        <w:tc>
          <w:tcPr>
            <w:tcW w:w="2200" w:type="dxa"/>
            <w:tcMar>
              <w:top w:w="20" w:type="dxa"/>
              <w:left w:w="20" w:type="dxa"/>
              <w:bottom w:w="20" w:type="dxa"/>
              <w:right w:w="20" w:type="dxa"/>
            </w:tcMar>
            <w:vAlign w:val="center"/>
            <w:hideMark/>
          </w:tcPr>
          <w:p w14:paraId="39E7966E" w14:textId="77777777" w:rsidR="00591244" w:rsidRPr="00591244" w:rsidRDefault="00591244" w:rsidP="002509EC">
            <w:pPr>
              <w:pStyle w:val="movimento2"/>
              <w:rPr>
                <w:color w:val="002060"/>
              </w:rPr>
            </w:pPr>
            <w:r w:rsidRPr="00591244">
              <w:rPr>
                <w:color w:val="002060"/>
              </w:rPr>
              <w:t xml:space="preserve">(MONTELUPONE CALCIO A 5) </w:t>
            </w:r>
          </w:p>
        </w:tc>
        <w:tc>
          <w:tcPr>
            <w:tcW w:w="800" w:type="dxa"/>
            <w:tcMar>
              <w:top w:w="20" w:type="dxa"/>
              <w:left w:w="20" w:type="dxa"/>
              <w:bottom w:w="20" w:type="dxa"/>
              <w:right w:w="20" w:type="dxa"/>
            </w:tcMar>
            <w:vAlign w:val="center"/>
            <w:hideMark/>
          </w:tcPr>
          <w:p w14:paraId="0482C7AA"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28328619" w14:textId="77777777" w:rsidR="00591244" w:rsidRPr="00591244" w:rsidRDefault="00591244" w:rsidP="002509EC">
            <w:pPr>
              <w:pStyle w:val="movimento"/>
              <w:rPr>
                <w:color w:val="002060"/>
              </w:rPr>
            </w:pPr>
            <w:r w:rsidRPr="00591244">
              <w:rPr>
                <w:color w:val="002060"/>
              </w:rPr>
              <w:t>PAOLINELLI SEBASTIANO</w:t>
            </w:r>
          </w:p>
        </w:tc>
        <w:tc>
          <w:tcPr>
            <w:tcW w:w="2200" w:type="dxa"/>
            <w:tcMar>
              <w:top w:w="20" w:type="dxa"/>
              <w:left w:w="20" w:type="dxa"/>
              <w:bottom w:w="20" w:type="dxa"/>
              <w:right w:w="20" w:type="dxa"/>
            </w:tcMar>
            <w:vAlign w:val="center"/>
            <w:hideMark/>
          </w:tcPr>
          <w:p w14:paraId="354F2F8B" w14:textId="77777777" w:rsidR="00591244" w:rsidRPr="00591244" w:rsidRDefault="00591244" w:rsidP="002509EC">
            <w:pPr>
              <w:pStyle w:val="movimento2"/>
              <w:rPr>
                <w:color w:val="002060"/>
              </w:rPr>
            </w:pPr>
            <w:r w:rsidRPr="00591244">
              <w:rPr>
                <w:color w:val="002060"/>
              </w:rPr>
              <w:t xml:space="preserve">(VERBENA C5 ANCONA) </w:t>
            </w:r>
          </w:p>
        </w:tc>
      </w:tr>
    </w:tbl>
    <w:p w14:paraId="58B26A48" w14:textId="77777777" w:rsidR="00591244" w:rsidRPr="00591244" w:rsidRDefault="00591244" w:rsidP="00591244">
      <w:pPr>
        <w:pStyle w:val="titolo20"/>
        <w:rPr>
          <w:rFonts w:eastAsiaTheme="minorEastAsia"/>
          <w:color w:val="002060"/>
        </w:rPr>
      </w:pPr>
      <w:r w:rsidRPr="00591244">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1244" w:rsidRPr="00591244" w14:paraId="401E41B5" w14:textId="77777777" w:rsidTr="002509EC">
        <w:tc>
          <w:tcPr>
            <w:tcW w:w="2200" w:type="dxa"/>
            <w:tcMar>
              <w:top w:w="20" w:type="dxa"/>
              <w:left w:w="20" w:type="dxa"/>
              <w:bottom w:w="20" w:type="dxa"/>
              <w:right w:w="20" w:type="dxa"/>
            </w:tcMar>
            <w:vAlign w:val="center"/>
            <w:hideMark/>
          </w:tcPr>
          <w:p w14:paraId="4FA43EF2" w14:textId="77777777" w:rsidR="00591244" w:rsidRPr="00591244" w:rsidRDefault="00591244" w:rsidP="002509EC">
            <w:pPr>
              <w:pStyle w:val="movimento"/>
              <w:rPr>
                <w:color w:val="002060"/>
              </w:rPr>
            </w:pPr>
            <w:r w:rsidRPr="00591244">
              <w:rPr>
                <w:color w:val="002060"/>
              </w:rPr>
              <w:t>D ANNUNZIO DANIELE</w:t>
            </w:r>
          </w:p>
        </w:tc>
        <w:tc>
          <w:tcPr>
            <w:tcW w:w="2200" w:type="dxa"/>
            <w:tcMar>
              <w:top w:w="20" w:type="dxa"/>
              <w:left w:w="20" w:type="dxa"/>
              <w:bottom w:w="20" w:type="dxa"/>
              <w:right w:w="20" w:type="dxa"/>
            </w:tcMar>
            <w:vAlign w:val="center"/>
            <w:hideMark/>
          </w:tcPr>
          <w:p w14:paraId="6B0FAE3E" w14:textId="77777777" w:rsidR="00591244" w:rsidRPr="00591244" w:rsidRDefault="00591244" w:rsidP="002509EC">
            <w:pPr>
              <w:pStyle w:val="movimento2"/>
              <w:rPr>
                <w:color w:val="002060"/>
              </w:rPr>
            </w:pPr>
            <w:r w:rsidRPr="00591244">
              <w:rPr>
                <w:color w:val="002060"/>
              </w:rPr>
              <w:t xml:space="preserve">(FUTSAL VIRE GEOSISTEM ASD) </w:t>
            </w:r>
          </w:p>
        </w:tc>
        <w:tc>
          <w:tcPr>
            <w:tcW w:w="800" w:type="dxa"/>
            <w:tcMar>
              <w:top w:w="20" w:type="dxa"/>
              <w:left w:w="20" w:type="dxa"/>
              <w:bottom w:w="20" w:type="dxa"/>
              <w:right w:w="20" w:type="dxa"/>
            </w:tcMar>
            <w:vAlign w:val="center"/>
            <w:hideMark/>
          </w:tcPr>
          <w:p w14:paraId="539C62AE"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31828541" w14:textId="77777777" w:rsidR="00591244" w:rsidRPr="00591244" w:rsidRDefault="00591244" w:rsidP="002509EC">
            <w:pPr>
              <w:pStyle w:val="movimento"/>
              <w:rPr>
                <w:color w:val="002060"/>
              </w:rPr>
            </w:pPr>
            <w:r w:rsidRPr="00591244">
              <w:rPr>
                <w:color w:val="002060"/>
              </w:rPr>
              <w:t>GIOVANNOZZI MATTIA</w:t>
            </w:r>
          </w:p>
        </w:tc>
        <w:tc>
          <w:tcPr>
            <w:tcW w:w="2200" w:type="dxa"/>
            <w:tcMar>
              <w:top w:w="20" w:type="dxa"/>
              <w:left w:w="20" w:type="dxa"/>
              <w:bottom w:w="20" w:type="dxa"/>
              <w:right w:w="20" w:type="dxa"/>
            </w:tcMar>
            <w:vAlign w:val="center"/>
            <w:hideMark/>
          </w:tcPr>
          <w:p w14:paraId="773ED27F" w14:textId="77777777" w:rsidR="00591244" w:rsidRPr="00591244" w:rsidRDefault="00591244" w:rsidP="002509EC">
            <w:pPr>
              <w:pStyle w:val="movimento2"/>
              <w:rPr>
                <w:color w:val="002060"/>
              </w:rPr>
            </w:pPr>
            <w:r w:rsidRPr="00591244">
              <w:rPr>
                <w:color w:val="002060"/>
              </w:rPr>
              <w:t xml:space="preserve">(FUTSAL VIRE GEOSISTEM ASD) </w:t>
            </w:r>
          </w:p>
        </w:tc>
      </w:tr>
      <w:tr w:rsidR="00591244" w:rsidRPr="00591244" w14:paraId="394A635C" w14:textId="77777777" w:rsidTr="002509EC">
        <w:tc>
          <w:tcPr>
            <w:tcW w:w="2200" w:type="dxa"/>
            <w:tcMar>
              <w:top w:w="20" w:type="dxa"/>
              <w:left w:w="20" w:type="dxa"/>
              <w:bottom w:w="20" w:type="dxa"/>
              <w:right w:w="20" w:type="dxa"/>
            </w:tcMar>
            <w:vAlign w:val="center"/>
            <w:hideMark/>
          </w:tcPr>
          <w:p w14:paraId="63CB8210" w14:textId="77777777" w:rsidR="00591244" w:rsidRPr="00591244" w:rsidRDefault="00591244" w:rsidP="002509EC">
            <w:pPr>
              <w:pStyle w:val="movimento"/>
              <w:rPr>
                <w:color w:val="002060"/>
              </w:rPr>
            </w:pPr>
            <w:r w:rsidRPr="00591244">
              <w:rPr>
                <w:color w:val="002060"/>
              </w:rPr>
              <w:t>ABBONATO MANUEL</w:t>
            </w:r>
          </w:p>
        </w:tc>
        <w:tc>
          <w:tcPr>
            <w:tcW w:w="2200" w:type="dxa"/>
            <w:tcMar>
              <w:top w:w="20" w:type="dxa"/>
              <w:left w:w="20" w:type="dxa"/>
              <w:bottom w:w="20" w:type="dxa"/>
              <w:right w:w="20" w:type="dxa"/>
            </w:tcMar>
            <w:vAlign w:val="center"/>
            <w:hideMark/>
          </w:tcPr>
          <w:p w14:paraId="11497A54" w14:textId="77777777" w:rsidR="00591244" w:rsidRPr="00591244" w:rsidRDefault="00591244" w:rsidP="002509EC">
            <w:pPr>
              <w:pStyle w:val="movimento2"/>
              <w:rPr>
                <w:color w:val="002060"/>
              </w:rPr>
            </w:pPr>
            <w:r w:rsidRPr="00591244">
              <w:rPr>
                <w:color w:val="002060"/>
              </w:rPr>
              <w:t xml:space="preserve">(MONTELUPONE CALCIO A 5) </w:t>
            </w:r>
          </w:p>
        </w:tc>
        <w:tc>
          <w:tcPr>
            <w:tcW w:w="800" w:type="dxa"/>
            <w:tcMar>
              <w:top w:w="20" w:type="dxa"/>
              <w:left w:w="20" w:type="dxa"/>
              <w:bottom w:w="20" w:type="dxa"/>
              <w:right w:w="20" w:type="dxa"/>
            </w:tcMar>
            <w:vAlign w:val="center"/>
            <w:hideMark/>
          </w:tcPr>
          <w:p w14:paraId="4AE6AC2D"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0E681504"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49FAE5B0" w14:textId="77777777" w:rsidR="00591244" w:rsidRPr="00591244" w:rsidRDefault="00591244" w:rsidP="002509EC">
            <w:pPr>
              <w:pStyle w:val="movimento2"/>
              <w:rPr>
                <w:color w:val="002060"/>
              </w:rPr>
            </w:pPr>
            <w:r w:rsidRPr="00591244">
              <w:rPr>
                <w:color w:val="002060"/>
              </w:rPr>
              <w:t> </w:t>
            </w:r>
          </w:p>
        </w:tc>
      </w:tr>
    </w:tbl>
    <w:p w14:paraId="75D292C4" w14:textId="77777777" w:rsidR="00591244" w:rsidRPr="00591244" w:rsidRDefault="00591244" w:rsidP="00591244">
      <w:pPr>
        <w:pStyle w:val="titolo20"/>
        <w:rPr>
          <w:rFonts w:eastAsiaTheme="minorEastAsia"/>
          <w:color w:val="002060"/>
        </w:rPr>
      </w:pPr>
      <w:r w:rsidRPr="0059124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1244" w:rsidRPr="00591244" w14:paraId="4CB02815" w14:textId="77777777" w:rsidTr="002509EC">
        <w:tc>
          <w:tcPr>
            <w:tcW w:w="2200" w:type="dxa"/>
            <w:tcMar>
              <w:top w:w="20" w:type="dxa"/>
              <w:left w:w="20" w:type="dxa"/>
              <w:bottom w:w="20" w:type="dxa"/>
              <w:right w:w="20" w:type="dxa"/>
            </w:tcMar>
            <w:vAlign w:val="center"/>
            <w:hideMark/>
          </w:tcPr>
          <w:p w14:paraId="2A555AF2" w14:textId="77777777" w:rsidR="00591244" w:rsidRPr="00591244" w:rsidRDefault="00591244" w:rsidP="002509EC">
            <w:pPr>
              <w:pStyle w:val="movimento"/>
              <w:rPr>
                <w:color w:val="002060"/>
              </w:rPr>
            </w:pPr>
            <w:r w:rsidRPr="00591244">
              <w:rPr>
                <w:color w:val="002060"/>
              </w:rPr>
              <w:t>FIORETTI CARLO MARIA</w:t>
            </w:r>
          </w:p>
        </w:tc>
        <w:tc>
          <w:tcPr>
            <w:tcW w:w="2200" w:type="dxa"/>
            <w:tcMar>
              <w:top w:w="20" w:type="dxa"/>
              <w:left w:w="20" w:type="dxa"/>
              <w:bottom w:w="20" w:type="dxa"/>
              <w:right w:w="20" w:type="dxa"/>
            </w:tcMar>
            <w:vAlign w:val="center"/>
            <w:hideMark/>
          </w:tcPr>
          <w:p w14:paraId="278EC591" w14:textId="77777777" w:rsidR="00591244" w:rsidRPr="00591244" w:rsidRDefault="00591244" w:rsidP="002509EC">
            <w:pPr>
              <w:pStyle w:val="movimento2"/>
              <w:rPr>
                <w:color w:val="002060"/>
              </w:rPr>
            </w:pPr>
            <w:r w:rsidRPr="00591244">
              <w:rPr>
                <w:color w:val="002060"/>
              </w:rPr>
              <w:t xml:space="preserve">(ACLI AUDAX MONTECOSARO C5) </w:t>
            </w:r>
          </w:p>
        </w:tc>
        <w:tc>
          <w:tcPr>
            <w:tcW w:w="800" w:type="dxa"/>
            <w:tcMar>
              <w:top w:w="20" w:type="dxa"/>
              <w:left w:w="20" w:type="dxa"/>
              <w:bottom w:w="20" w:type="dxa"/>
              <w:right w:w="20" w:type="dxa"/>
            </w:tcMar>
            <w:vAlign w:val="center"/>
            <w:hideMark/>
          </w:tcPr>
          <w:p w14:paraId="2B3E0260"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04EDE748" w14:textId="77777777" w:rsidR="00591244" w:rsidRPr="00591244" w:rsidRDefault="00591244" w:rsidP="002509EC">
            <w:pPr>
              <w:pStyle w:val="movimento"/>
              <w:rPr>
                <w:color w:val="002060"/>
              </w:rPr>
            </w:pPr>
            <w:r w:rsidRPr="00591244">
              <w:rPr>
                <w:color w:val="002060"/>
              </w:rPr>
              <w:t>FERRACUTI GIOVANNI</w:t>
            </w:r>
          </w:p>
        </w:tc>
        <w:tc>
          <w:tcPr>
            <w:tcW w:w="2200" w:type="dxa"/>
            <w:tcMar>
              <w:top w:w="20" w:type="dxa"/>
              <w:left w:w="20" w:type="dxa"/>
              <w:bottom w:w="20" w:type="dxa"/>
              <w:right w:w="20" w:type="dxa"/>
            </w:tcMar>
            <w:vAlign w:val="center"/>
            <w:hideMark/>
          </w:tcPr>
          <w:p w14:paraId="35CE76CB" w14:textId="77777777" w:rsidR="00591244" w:rsidRPr="00591244" w:rsidRDefault="00591244" w:rsidP="002509EC">
            <w:pPr>
              <w:pStyle w:val="movimento2"/>
              <w:rPr>
                <w:color w:val="002060"/>
              </w:rPr>
            </w:pPr>
            <w:r w:rsidRPr="00591244">
              <w:rPr>
                <w:color w:val="002060"/>
              </w:rPr>
              <w:t xml:space="preserve">(MONTELUPONE CALCIO A 5) </w:t>
            </w:r>
          </w:p>
        </w:tc>
      </w:tr>
      <w:tr w:rsidR="00591244" w:rsidRPr="00591244" w14:paraId="23BB6B50" w14:textId="77777777" w:rsidTr="002509EC">
        <w:tc>
          <w:tcPr>
            <w:tcW w:w="2200" w:type="dxa"/>
            <w:tcMar>
              <w:top w:w="20" w:type="dxa"/>
              <w:left w:w="20" w:type="dxa"/>
              <w:bottom w:w="20" w:type="dxa"/>
              <w:right w:w="20" w:type="dxa"/>
            </w:tcMar>
            <w:vAlign w:val="center"/>
            <w:hideMark/>
          </w:tcPr>
          <w:p w14:paraId="1CFE7B68" w14:textId="77777777" w:rsidR="00591244" w:rsidRPr="00591244" w:rsidRDefault="00591244" w:rsidP="002509EC">
            <w:pPr>
              <w:pStyle w:val="movimento"/>
              <w:rPr>
                <w:color w:val="002060"/>
              </w:rPr>
            </w:pPr>
            <w:r w:rsidRPr="00591244">
              <w:rPr>
                <w:color w:val="002060"/>
              </w:rPr>
              <w:t>VECCIA GIACOMO</w:t>
            </w:r>
          </w:p>
        </w:tc>
        <w:tc>
          <w:tcPr>
            <w:tcW w:w="2200" w:type="dxa"/>
            <w:tcMar>
              <w:top w:w="20" w:type="dxa"/>
              <w:left w:w="20" w:type="dxa"/>
              <w:bottom w:w="20" w:type="dxa"/>
              <w:right w:w="20" w:type="dxa"/>
            </w:tcMar>
            <w:vAlign w:val="center"/>
            <w:hideMark/>
          </w:tcPr>
          <w:p w14:paraId="69D10D16" w14:textId="77777777" w:rsidR="00591244" w:rsidRPr="00591244" w:rsidRDefault="00591244" w:rsidP="002509EC">
            <w:pPr>
              <w:pStyle w:val="movimento2"/>
              <w:rPr>
                <w:color w:val="002060"/>
              </w:rPr>
            </w:pPr>
            <w:r w:rsidRPr="00591244">
              <w:rPr>
                <w:color w:val="002060"/>
              </w:rPr>
              <w:t xml:space="preserve">(VERBENA C5 ANCONA) </w:t>
            </w:r>
          </w:p>
        </w:tc>
        <w:tc>
          <w:tcPr>
            <w:tcW w:w="800" w:type="dxa"/>
            <w:tcMar>
              <w:top w:w="20" w:type="dxa"/>
              <w:left w:w="20" w:type="dxa"/>
              <w:bottom w:w="20" w:type="dxa"/>
              <w:right w:w="20" w:type="dxa"/>
            </w:tcMar>
            <w:vAlign w:val="center"/>
            <w:hideMark/>
          </w:tcPr>
          <w:p w14:paraId="13EFE9B3"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75E5304C"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747ABD41" w14:textId="77777777" w:rsidR="00591244" w:rsidRPr="00591244" w:rsidRDefault="00591244" w:rsidP="002509EC">
            <w:pPr>
              <w:pStyle w:val="movimento2"/>
              <w:rPr>
                <w:color w:val="002060"/>
              </w:rPr>
            </w:pPr>
            <w:r w:rsidRPr="00591244">
              <w:rPr>
                <w:color w:val="002060"/>
              </w:rPr>
              <w:t> </w:t>
            </w:r>
          </w:p>
        </w:tc>
      </w:tr>
    </w:tbl>
    <w:p w14:paraId="6810A9E9" w14:textId="77777777" w:rsidR="00591244" w:rsidRPr="00591244" w:rsidRDefault="00591244" w:rsidP="00591244">
      <w:pPr>
        <w:pStyle w:val="titolo20"/>
        <w:rPr>
          <w:rFonts w:eastAsiaTheme="minorEastAsia"/>
          <w:color w:val="002060"/>
        </w:rPr>
      </w:pPr>
      <w:r w:rsidRPr="005912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1244" w:rsidRPr="00591244" w14:paraId="114B6319" w14:textId="77777777" w:rsidTr="002509EC">
        <w:tc>
          <w:tcPr>
            <w:tcW w:w="2200" w:type="dxa"/>
            <w:tcMar>
              <w:top w:w="20" w:type="dxa"/>
              <w:left w:w="20" w:type="dxa"/>
              <w:bottom w:w="20" w:type="dxa"/>
              <w:right w:w="20" w:type="dxa"/>
            </w:tcMar>
            <w:vAlign w:val="center"/>
            <w:hideMark/>
          </w:tcPr>
          <w:p w14:paraId="62534548" w14:textId="77777777" w:rsidR="00591244" w:rsidRPr="00591244" w:rsidRDefault="00591244" w:rsidP="002509EC">
            <w:pPr>
              <w:pStyle w:val="movimento"/>
              <w:rPr>
                <w:color w:val="002060"/>
              </w:rPr>
            </w:pPr>
            <w:r w:rsidRPr="00591244">
              <w:rPr>
                <w:color w:val="002060"/>
              </w:rPr>
              <w:t>COZZOLINO JOSEPH</w:t>
            </w:r>
          </w:p>
        </w:tc>
        <w:tc>
          <w:tcPr>
            <w:tcW w:w="2200" w:type="dxa"/>
            <w:tcMar>
              <w:top w:w="20" w:type="dxa"/>
              <w:left w:w="20" w:type="dxa"/>
              <w:bottom w:w="20" w:type="dxa"/>
              <w:right w:w="20" w:type="dxa"/>
            </w:tcMar>
            <w:vAlign w:val="center"/>
            <w:hideMark/>
          </w:tcPr>
          <w:p w14:paraId="2F95BBBD" w14:textId="77777777" w:rsidR="00591244" w:rsidRPr="00591244" w:rsidRDefault="00591244" w:rsidP="002509EC">
            <w:pPr>
              <w:pStyle w:val="movimento2"/>
              <w:rPr>
                <w:color w:val="002060"/>
              </w:rPr>
            </w:pPr>
            <w:r w:rsidRPr="00591244">
              <w:rPr>
                <w:color w:val="002060"/>
              </w:rPr>
              <w:t xml:space="preserve">(ACLI AUDAX MONTECOSARO C5) </w:t>
            </w:r>
          </w:p>
        </w:tc>
        <w:tc>
          <w:tcPr>
            <w:tcW w:w="800" w:type="dxa"/>
            <w:tcMar>
              <w:top w:w="20" w:type="dxa"/>
              <w:left w:w="20" w:type="dxa"/>
              <w:bottom w:w="20" w:type="dxa"/>
              <w:right w:w="20" w:type="dxa"/>
            </w:tcMar>
            <w:vAlign w:val="center"/>
            <w:hideMark/>
          </w:tcPr>
          <w:p w14:paraId="1E5020AC"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03022641" w14:textId="77777777" w:rsidR="00591244" w:rsidRPr="00591244" w:rsidRDefault="00591244" w:rsidP="002509EC">
            <w:pPr>
              <w:pStyle w:val="movimento"/>
              <w:rPr>
                <w:color w:val="002060"/>
              </w:rPr>
            </w:pPr>
            <w:r w:rsidRPr="00591244">
              <w:rPr>
                <w:color w:val="002060"/>
              </w:rPr>
              <w:t>FACCHINO VITTORIO</w:t>
            </w:r>
          </w:p>
        </w:tc>
        <w:tc>
          <w:tcPr>
            <w:tcW w:w="2200" w:type="dxa"/>
            <w:tcMar>
              <w:top w:w="20" w:type="dxa"/>
              <w:left w:w="20" w:type="dxa"/>
              <w:bottom w:w="20" w:type="dxa"/>
              <w:right w:w="20" w:type="dxa"/>
            </w:tcMar>
            <w:vAlign w:val="center"/>
            <w:hideMark/>
          </w:tcPr>
          <w:p w14:paraId="04822ED5" w14:textId="77777777" w:rsidR="00591244" w:rsidRPr="00591244" w:rsidRDefault="00591244" w:rsidP="002509EC">
            <w:pPr>
              <w:pStyle w:val="movimento2"/>
              <w:rPr>
                <w:color w:val="002060"/>
              </w:rPr>
            </w:pPr>
            <w:r w:rsidRPr="00591244">
              <w:rPr>
                <w:color w:val="002060"/>
              </w:rPr>
              <w:t xml:space="preserve">(ACLI AUDAX MONTECOSARO C5) </w:t>
            </w:r>
          </w:p>
        </w:tc>
      </w:tr>
      <w:tr w:rsidR="00591244" w:rsidRPr="00591244" w14:paraId="45DAA2C2" w14:textId="77777777" w:rsidTr="002509EC">
        <w:tc>
          <w:tcPr>
            <w:tcW w:w="2200" w:type="dxa"/>
            <w:tcMar>
              <w:top w:w="20" w:type="dxa"/>
              <w:left w:w="20" w:type="dxa"/>
              <w:bottom w:w="20" w:type="dxa"/>
              <w:right w:w="20" w:type="dxa"/>
            </w:tcMar>
            <w:vAlign w:val="center"/>
            <w:hideMark/>
          </w:tcPr>
          <w:p w14:paraId="142565A8" w14:textId="77777777" w:rsidR="00591244" w:rsidRPr="00591244" w:rsidRDefault="00591244" w:rsidP="002509EC">
            <w:pPr>
              <w:pStyle w:val="movimento"/>
              <w:rPr>
                <w:color w:val="002060"/>
              </w:rPr>
            </w:pPr>
            <w:r w:rsidRPr="00591244">
              <w:rPr>
                <w:color w:val="002060"/>
              </w:rPr>
              <w:t>SCARPINI KANOL</w:t>
            </w:r>
          </w:p>
        </w:tc>
        <w:tc>
          <w:tcPr>
            <w:tcW w:w="2200" w:type="dxa"/>
            <w:tcMar>
              <w:top w:w="20" w:type="dxa"/>
              <w:left w:w="20" w:type="dxa"/>
              <w:bottom w:w="20" w:type="dxa"/>
              <w:right w:w="20" w:type="dxa"/>
            </w:tcMar>
            <w:vAlign w:val="center"/>
            <w:hideMark/>
          </w:tcPr>
          <w:p w14:paraId="79B98F5E" w14:textId="77777777" w:rsidR="00591244" w:rsidRPr="00591244" w:rsidRDefault="00591244" w:rsidP="002509EC">
            <w:pPr>
              <w:pStyle w:val="movimento2"/>
              <w:rPr>
                <w:color w:val="002060"/>
              </w:rPr>
            </w:pPr>
            <w:r w:rsidRPr="00591244">
              <w:rPr>
                <w:color w:val="002060"/>
              </w:rPr>
              <w:t xml:space="preserve">(CHIARAVALLE FUTSAL) </w:t>
            </w:r>
          </w:p>
        </w:tc>
        <w:tc>
          <w:tcPr>
            <w:tcW w:w="800" w:type="dxa"/>
            <w:tcMar>
              <w:top w:w="20" w:type="dxa"/>
              <w:left w:w="20" w:type="dxa"/>
              <w:bottom w:w="20" w:type="dxa"/>
              <w:right w:w="20" w:type="dxa"/>
            </w:tcMar>
            <w:vAlign w:val="center"/>
            <w:hideMark/>
          </w:tcPr>
          <w:p w14:paraId="5EBE0D95"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3C1BFC19" w14:textId="77777777" w:rsidR="00591244" w:rsidRPr="00591244" w:rsidRDefault="00591244" w:rsidP="002509EC">
            <w:pPr>
              <w:pStyle w:val="movimento"/>
              <w:rPr>
                <w:color w:val="002060"/>
              </w:rPr>
            </w:pPr>
            <w:r w:rsidRPr="00591244">
              <w:rPr>
                <w:color w:val="002060"/>
              </w:rPr>
              <w:t>BIANCHINI LEONARDO</w:t>
            </w:r>
          </w:p>
        </w:tc>
        <w:tc>
          <w:tcPr>
            <w:tcW w:w="2200" w:type="dxa"/>
            <w:tcMar>
              <w:top w:w="20" w:type="dxa"/>
              <w:left w:w="20" w:type="dxa"/>
              <w:bottom w:w="20" w:type="dxa"/>
              <w:right w:w="20" w:type="dxa"/>
            </w:tcMar>
            <w:vAlign w:val="center"/>
            <w:hideMark/>
          </w:tcPr>
          <w:p w14:paraId="18A3254C" w14:textId="77777777" w:rsidR="00591244" w:rsidRPr="00591244" w:rsidRDefault="00591244" w:rsidP="002509EC">
            <w:pPr>
              <w:pStyle w:val="movimento2"/>
              <w:rPr>
                <w:color w:val="002060"/>
              </w:rPr>
            </w:pPr>
            <w:r w:rsidRPr="00591244">
              <w:rPr>
                <w:color w:val="002060"/>
              </w:rPr>
              <w:t xml:space="preserve">(FUTSAL VIRE GEOSISTEM ASD) </w:t>
            </w:r>
          </w:p>
        </w:tc>
      </w:tr>
      <w:tr w:rsidR="00591244" w:rsidRPr="00591244" w14:paraId="7451B995" w14:textId="77777777" w:rsidTr="002509EC">
        <w:tc>
          <w:tcPr>
            <w:tcW w:w="2200" w:type="dxa"/>
            <w:tcMar>
              <w:top w:w="20" w:type="dxa"/>
              <w:left w:w="20" w:type="dxa"/>
              <w:bottom w:w="20" w:type="dxa"/>
              <w:right w:w="20" w:type="dxa"/>
            </w:tcMar>
            <w:vAlign w:val="center"/>
            <w:hideMark/>
          </w:tcPr>
          <w:p w14:paraId="6FA2D79F" w14:textId="77777777" w:rsidR="00591244" w:rsidRPr="00591244" w:rsidRDefault="00591244" w:rsidP="002509EC">
            <w:pPr>
              <w:pStyle w:val="movimento"/>
              <w:rPr>
                <w:color w:val="002060"/>
              </w:rPr>
            </w:pPr>
            <w:r w:rsidRPr="00591244">
              <w:rPr>
                <w:color w:val="002060"/>
              </w:rPr>
              <w:t>ALWAN ABDEL KAREEM</w:t>
            </w:r>
          </w:p>
        </w:tc>
        <w:tc>
          <w:tcPr>
            <w:tcW w:w="2200" w:type="dxa"/>
            <w:tcMar>
              <w:top w:w="20" w:type="dxa"/>
              <w:left w:w="20" w:type="dxa"/>
              <w:bottom w:w="20" w:type="dxa"/>
              <w:right w:w="20" w:type="dxa"/>
            </w:tcMar>
            <w:vAlign w:val="center"/>
            <w:hideMark/>
          </w:tcPr>
          <w:p w14:paraId="5536E539" w14:textId="77777777" w:rsidR="00591244" w:rsidRPr="00591244" w:rsidRDefault="00591244" w:rsidP="002509EC">
            <w:pPr>
              <w:pStyle w:val="movimento2"/>
              <w:rPr>
                <w:color w:val="002060"/>
              </w:rPr>
            </w:pPr>
            <w:r w:rsidRPr="00591244">
              <w:rPr>
                <w:color w:val="002060"/>
              </w:rPr>
              <w:t xml:space="preserve">(REAL FABRIANO) </w:t>
            </w:r>
          </w:p>
        </w:tc>
        <w:tc>
          <w:tcPr>
            <w:tcW w:w="800" w:type="dxa"/>
            <w:tcMar>
              <w:top w:w="20" w:type="dxa"/>
              <w:left w:w="20" w:type="dxa"/>
              <w:bottom w:w="20" w:type="dxa"/>
              <w:right w:w="20" w:type="dxa"/>
            </w:tcMar>
            <w:vAlign w:val="center"/>
            <w:hideMark/>
          </w:tcPr>
          <w:p w14:paraId="36049C4A"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69ECA1E4" w14:textId="77777777" w:rsidR="00591244" w:rsidRPr="00591244" w:rsidRDefault="00591244" w:rsidP="002509EC">
            <w:pPr>
              <w:pStyle w:val="movimento"/>
              <w:rPr>
                <w:color w:val="002060"/>
              </w:rPr>
            </w:pPr>
            <w:r w:rsidRPr="00591244">
              <w:rPr>
                <w:color w:val="002060"/>
              </w:rPr>
              <w:t>CIMMINO ANTONIO</w:t>
            </w:r>
          </w:p>
        </w:tc>
        <w:tc>
          <w:tcPr>
            <w:tcW w:w="2200" w:type="dxa"/>
            <w:tcMar>
              <w:top w:w="20" w:type="dxa"/>
              <w:left w:w="20" w:type="dxa"/>
              <w:bottom w:w="20" w:type="dxa"/>
              <w:right w:w="20" w:type="dxa"/>
            </w:tcMar>
            <w:vAlign w:val="center"/>
            <w:hideMark/>
          </w:tcPr>
          <w:p w14:paraId="360B8DF5" w14:textId="77777777" w:rsidR="00591244" w:rsidRPr="00591244" w:rsidRDefault="00591244" w:rsidP="002509EC">
            <w:pPr>
              <w:pStyle w:val="movimento2"/>
              <w:rPr>
                <w:color w:val="002060"/>
              </w:rPr>
            </w:pPr>
            <w:r w:rsidRPr="00591244">
              <w:rPr>
                <w:color w:val="002060"/>
              </w:rPr>
              <w:t xml:space="preserve">(REAL FABRIANO) </w:t>
            </w:r>
          </w:p>
        </w:tc>
      </w:tr>
      <w:tr w:rsidR="00591244" w:rsidRPr="00591244" w14:paraId="2E5D8465" w14:textId="77777777" w:rsidTr="002509EC">
        <w:tc>
          <w:tcPr>
            <w:tcW w:w="2200" w:type="dxa"/>
            <w:tcMar>
              <w:top w:w="20" w:type="dxa"/>
              <w:left w:w="20" w:type="dxa"/>
              <w:bottom w:w="20" w:type="dxa"/>
              <w:right w:w="20" w:type="dxa"/>
            </w:tcMar>
            <w:vAlign w:val="center"/>
            <w:hideMark/>
          </w:tcPr>
          <w:p w14:paraId="7E497133" w14:textId="77777777" w:rsidR="00591244" w:rsidRPr="00591244" w:rsidRDefault="00591244" w:rsidP="002509EC">
            <w:pPr>
              <w:pStyle w:val="movimento"/>
              <w:rPr>
                <w:color w:val="002060"/>
              </w:rPr>
            </w:pPr>
            <w:r w:rsidRPr="00591244">
              <w:rPr>
                <w:color w:val="002060"/>
              </w:rPr>
              <w:t>TIBERI VALERIO</w:t>
            </w:r>
          </w:p>
        </w:tc>
        <w:tc>
          <w:tcPr>
            <w:tcW w:w="2200" w:type="dxa"/>
            <w:tcMar>
              <w:top w:w="20" w:type="dxa"/>
              <w:left w:w="20" w:type="dxa"/>
              <w:bottom w:w="20" w:type="dxa"/>
              <w:right w:w="20" w:type="dxa"/>
            </w:tcMar>
            <w:vAlign w:val="center"/>
            <w:hideMark/>
          </w:tcPr>
          <w:p w14:paraId="6288BD44" w14:textId="77777777" w:rsidR="00591244" w:rsidRPr="00591244" w:rsidRDefault="00591244" w:rsidP="002509EC">
            <w:pPr>
              <w:pStyle w:val="movimento2"/>
              <w:rPr>
                <w:color w:val="002060"/>
              </w:rPr>
            </w:pPr>
            <w:r w:rsidRPr="00591244">
              <w:rPr>
                <w:color w:val="002060"/>
              </w:rPr>
              <w:t xml:space="preserve">(TRE TORRI A.S.D.) </w:t>
            </w:r>
          </w:p>
        </w:tc>
        <w:tc>
          <w:tcPr>
            <w:tcW w:w="800" w:type="dxa"/>
            <w:tcMar>
              <w:top w:w="20" w:type="dxa"/>
              <w:left w:w="20" w:type="dxa"/>
              <w:bottom w:w="20" w:type="dxa"/>
              <w:right w:w="20" w:type="dxa"/>
            </w:tcMar>
            <w:vAlign w:val="center"/>
            <w:hideMark/>
          </w:tcPr>
          <w:p w14:paraId="32D1D0C4"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3642BABB" w14:textId="77777777" w:rsidR="00591244" w:rsidRPr="00591244" w:rsidRDefault="00591244" w:rsidP="002509EC">
            <w:pPr>
              <w:pStyle w:val="movimento"/>
              <w:rPr>
                <w:color w:val="002060"/>
              </w:rPr>
            </w:pPr>
            <w:r w:rsidRPr="00591244">
              <w:rPr>
                <w:color w:val="002060"/>
              </w:rPr>
              <w:t>MORESI DEMIS</w:t>
            </w:r>
          </w:p>
        </w:tc>
        <w:tc>
          <w:tcPr>
            <w:tcW w:w="2200" w:type="dxa"/>
            <w:tcMar>
              <w:top w:w="20" w:type="dxa"/>
              <w:left w:w="20" w:type="dxa"/>
              <w:bottom w:w="20" w:type="dxa"/>
              <w:right w:w="20" w:type="dxa"/>
            </w:tcMar>
            <w:vAlign w:val="center"/>
            <w:hideMark/>
          </w:tcPr>
          <w:p w14:paraId="3902755F" w14:textId="77777777" w:rsidR="00591244" w:rsidRPr="00591244" w:rsidRDefault="00591244" w:rsidP="002509EC">
            <w:pPr>
              <w:pStyle w:val="movimento2"/>
              <w:rPr>
                <w:color w:val="002060"/>
              </w:rPr>
            </w:pPr>
            <w:r w:rsidRPr="00591244">
              <w:rPr>
                <w:color w:val="002060"/>
              </w:rPr>
              <w:t xml:space="preserve">(VERBENA C5 ANCONA) </w:t>
            </w:r>
          </w:p>
        </w:tc>
      </w:tr>
    </w:tbl>
    <w:p w14:paraId="54ACEA16" w14:textId="77777777" w:rsidR="00591244" w:rsidRPr="00591244" w:rsidRDefault="00591244" w:rsidP="00591244">
      <w:pPr>
        <w:pStyle w:val="titolo20"/>
        <w:rPr>
          <w:rFonts w:eastAsiaTheme="minorEastAsia"/>
          <w:color w:val="002060"/>
        </w:rPr>
      </w:pPr>
      <w:r w:rsidRPr="005912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1244" w:rsidRPr="00591244" w14:paraId="71D4783E" w14:textId="77777777" w:rsidTr="002509EC">
        <w:tc>
          <w:tcPr>
            <w:tcW w:w="2200" w:type="dxa"/>
            <w:tcMar>
              <w:top w:w="20" w:type="dxa"/>
              <w:left w:w="20" w:type="dxa"/>
              <w:bottom w:w="20" w:type="dxa"/>
              <w:right w:w="20" w:type="dxa"/>
            </w:tcMar>
            <w:vAlign w:val="center"/>
            <w:hideMark/>
          </w:tcPr>
          <w:p w14:paraId="089D2E34" w14:textId="77777777" w:rsidR="00591244" w:rsidRPr="00591244" w:rsidRDefault="00591244" w:rsidP="002509EC">
            <w:pPr>
              <w:pStyle w:val="movimento"/>
              <w:rPr>
                <w:color w:val="002060"/>
              </w:rPr>
            </w:pPr>
            <w:r w:rsidRPr="00591244">
              <w:rPr>
                <w:color w:val="002060"/>
              </w:rPr>
              <w:t>PISANI LORENZO</w:t>
            </w:r>
          </w:p>
        </w:tc>
        <w:tc>
          <w:tcPr>
            <w:tcW w:w="2200" w:type="dxa"/>
            <w:tcMar>
              <w:top w:w="20" w:type="dxa"/>
              <w:left w:w="20" w:type="dxa"/>
              <w:bottom w:w="20" w:type="dxa"/>
              <w:right w:w="20" w:type="dxa"/>
            </w:tcMar>
            <w:vAlign w:val="center"/>
            <w:hideMark/>
          </w:tcPr>
          <w:p w14:paraId="11023D10" w14:textId="77777777" w:rsidR="00591244" w:rsidRPr="00591244" w:rsidRDefault="00591244" w:rsidP="002509EC">
            <w:pPr>
              <w:pStyle w:val="movimento2"/>
              <w:rPr>
                <w:color w:val="002060"/>
              </w:rPr>
            </w:pPr>
            <w:r w:rsidRPr="00591244">
              <w:rPr>
                <w:color w:val="002060"/>
              </w:rPr>
              <w:t xml:space="preserve">(BORGOROSSO TOLENTINO) </w:t>
            </w:r>
          </w:p>
        </w:tc>
        <w:tc>
          <w:tcPr>
            <w:tcW w:w="800" w:type="dxa"/>
            <w:tcMar>
              <w:top w:w="20" w:type="dxa"/>
              <w:left w:w="20" w:type="dxa"/>
              <w:bottom w:w="20" w:type="dxa"/>
              <w:right w:w="20" w:type="dxa"/>
            </w:tcMar>
            <w:vAlign w:val="center"/>
            <w:hideMark/>
          </w:tcPr>
          <w:p w14:paraId="1DED3CD2"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31430BFF" w14:textId="77777777" w:rsidR="00591244" w:rsidRPr="00591244" w:rsidRDefault="00591244" w:rsidP="002509EC">
            <w:pPr>
              <w:pStyle w:val="movimento"/>
              <w:rPr>
                <w:color w:val="002060"/>
              </w:rPr>
            </w:pPr>
            <w:r w:rsidRPr="00591244">
              <w:rPr>
                <w:color w:val="002060"/>
              </w:rPr>
              <w:t>STORTONI FRANCESCO</w:t>
            </w:r>
          </w:p>
        </w:tc>
        <w:tc>
          <w:tcPr>
            <w:tcW w:w="2200" w:type="dxa"/>
            <w:tcMar>
              <w:top w:w="20" w:type="dxa"/>
              <w:left w:w="20" w:type="dxa"/>
              <w:bottom w:w="20" w:type="dxa"/>
              <w:right w:w="20" w:type="dxa"/>
            </w:tcMar>
            <w:vAlign w:val="center"/>
            <w:hideMark/>
          </w:tcPr>
          <w:p w14:paraId="743008F4" w14:textId="77777777" w:rsidR="00591244" w:rsidRPr="00591244" w:rsidRDefault="00591244" w:rsidP="002509EC">
            <w:pPr>
              <w:pStyle w:val="movimento2"/>
              <w:rPr>
                <w:color w:val="002060"/>
              </w:rPr>
            </w:pPr>
            <w:r w:rsidRPr="00591244">
              <w:rPr>
                <w:color w:val="002060"/>
              </w:rPr>
              <w:t xml:space="preserve">(CHIARAVALLE FUTSAL) </w:t>
            </w:r>
          </w:p>
        </w:tc>
      </w:tr>
      <w:tr w:rsidR="00591244" w:rsidRPr="00591244" w14:paraId="511A36E1" w14:textId="77777777" w:rsidTr="002509EC">
        <w:tc>
          <w:tcPr>
            <w:tcW w:w="2200" w:type="dxa"/>
            <w:tcMar>
              <w:top w:w="20" w:type="dxa"/>
              <w:left w:w="20" w:type="dxa"/>
              <w:bottom w:w="20" w:type="dxa"/>
              <w:right w:w="20" w:type="dxa"/>
            </w:tcMar>
            <w:vAlign w:val="center"/>
            <w:hideMark/>
          </w:tcPr>
          <w:p w14:paraId="7F15C93F" w14:textId="77777777" w:rsidR="00591244" w:rsidRPr="00591244" w:rsidRDefault="00591244" w:rsidP="002509EC">
            <w:pPr>
              <w:pStyle w:val="movimento"/>
              <w:rPr>
                <w:color w:val="002060"/>
              </w:rPr>
            </w:pPr>
            <w:r w:rsidRPr="00591244">
              <w:rPr>
                <w:color w:val="002060"/>
              </w:rPr>
              <w:t>GALIE LEONARDO</w:t>
            </w:r>
          </w:p>
        </w:tc>
        <w:tc>
          <w:tcPr>
            <w:tcW w:w="2200" w:type="dxa"/>
            <w:tcMar>
              <w:top w:w="20" w:type="dxa"/>
              <w:left w:w="20" w:type="dxa"/>
              <w:bottom w:w="20" w:type="dxa"/>
              <w:right w:w="20" w:type="dxa"/>
            </w:tcMar>
            <w:vAlign w:val="center"/>
            <w:hideMark/>
          </w:tcPr>
          <w:p w14:paraId="01D6774B" w14:textId="77777777" w:rsidR="00591244" w:rsidRPr="00591244" w:rsidRDefault="00591244" w:rsidP="002509EC">
            <w:pPr>
              <w:pStyle w:val="movimento2"/>
              <w:rPr>
                <w:color w:val="002060"/>
              </w:rPr>
            </w:pPr>
            <w:r w:rsidRPr="00591244">
              <w:rPr>
                <w:color w:val="002060"/>
              </w:rPr>
              <w:t xml:space="preserve">(FUTSAL VIRE GEOSISTEM ASD) </w:t>
            </w:r>
          </w:p>
        </w:tc>
        <w:tc>
          <w:tcPr>
            <w:tcW w:w="800" w:type="dxa"/>
            <w:tcMar>
              <w:top w:w="20" w:type="dxa"/>
              <w:left w:w="20" w:type="dxa"/>
              <w:bottom w:w="20" w:type="dxa"/>
              <w:right w:w="20" w:type="dxa"/>
            </w:tcMar>
            <w:vAlign w:val="center"/>
            <w:hideMark/>
          </w:tcPr>
          <w:p w14:paraId="1BAB2009"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0EF8BE0F" w14:textId="77777777" w:rsidR="00591244" w:rsidRPr="00591244" w:rsidRDefault="00591244" w:rsidP="002509EC">
            <w:pPr>
              <w:pStyle w:val="movimento"/>
              <w:rPr>
                <w:color w:val="002060"/>
              </w:rPr>
            </w:pPr>
            <w:r w:rsidRPr="00591244">
              <w:rPr>
                <w:color w:val="002060"/>
              </w:rPr>
              <w:t>GRILLI TOMMASO</w:t>
            </w:r>
          </w:p>
        </w:tc>
        <w:tc>
          <w:tcPr>
            <w:tcW w:w="2200" w:type="dxa"/>
            <w:tcMar>
              <w:top w:w="20" w:type="dxa"/>
              <w:left w:w="20" w:type="dxa"/>
              <w:bottom w:w="20" w:type="dxa"/>
              <w:right w:w="20" w:type="dxa"/>
            </w:tcMar>
            <w:vAlign w:val="center"/>
            <w:hideMark/>
          </w:tcPr>
          <w:p w14:paraId="77A0062F" w14:textId="77777777" w:rsidR="00591244" w:rsidRPr="00591244" w:rsidRDefault="00591244" w:rsidP="002509EC">
            <w:pPr>
              <w:pStyle w:val="movimento2"/>
              <w:rPr>
                <w:color w:val="002060"/>
              </w:rPr>
            </w:pPr>
            <w:r w:rsidRPr="00591244">
              <w:rPr>
                <w:color w:val="002060"/>
              </w:rPr>
              <w:t xml:space="preserve">(POL.CAGLI SPORT ASSOCIATI) </w:t>
            </w:r>
          </w:p>
        </w:tc>
      </w:tr>
      <w:tr w:rsidR="00591244" w:rsidRPr="00591244" w14:paraId="283BEE4B" w14:textId="77777777" w:rsidTr="002509EC">
        <w:tc>
          <w:tcPr>
            <w:tcW w:w="2200" w:type="dxa"/>
            <w:tcMar>
              <w:top w:w="20" w:type="dxa"/>
              <w:left w:w="20" w:type="dxa"/>
              <w:bottom w:w="20" w:type="dxa"/>
              <w:right w:w="20" w:type="dxa"/>
            </w:tcMar>
            <w:vAlign w:val="center"/>
            <w:hideMark/>
          </w:tcPr>
          <w:p w14:paraId="75B82EAD" w14:textId="77777777" w:rsidR="00591244" w:rsidRPr="00591244" w:rsidRDefault="00591244" w:rsidP="002509EC">
            <w:pPr>
              <w:pStyle w:val="movimento"/>
              <w:rPr>
                <w:color w:val="002060"/>
              </w:rPr>
            </w:pPr>
            <w:r w:rsidRPr="00591244">
              <w:rPr>
                <w:color w:val="002060"/>
              </w:rPr>
              <w:t>NUNES SEVERIANO ENZO GHAEL</w:t>
            </w:r>
          </w:p>
        </w:tc>
        <w:tc>
          <w:tcPr>
            <w:tcW w:w="2200" w:type="dxa"/>
            <w:tcMar>
              <w:top w:w="20" w:type="dxa"/>
              <w:left w:w="20" w:type="dxa"/>
              <w:bottom w:w="20" w:type="dxa"/>
              <w:right w:w="20" w:type="dxa"/>
            </w:tcMar>
            <w:vAlign w:val="center"/>
            <w:hideMark/>
          </w:tcPr>
          <w:p w14:paraId="35E393FE" w14:textId="77777777" w:rsidR="00591244" w:rsidRPr="00591244" w:rsidRDefault="00591244" w:rsidP="002509EC">
            <w:pPr>
              <w:pStyle w:val="movimento2"/>
              <w:rPr>
                <w:color w:val="002060"/>
              </w:rPr>
            </w:pPr>
            <w:r w:rsidRPr="00591244">
              <w:rPr>
                <w:color w:val="002060"/>
              </w:rPr>
              <w:t xml:space="preserve">(POL.CAGLI SPORT ASSOCIATI) </w:t>
            </w:r>
          </w:p>
        </w:tc>
        <w:tc>
          <w:tcPr>
            <w:tcW w:w="800" w:type="dxa"/>
            <w:tcMar>
              <w:top w:w="20" w:type="dxa"/>
              <w:left w:w="20" w:type="dxa"/>
              <w:bottom w:w="20" w:type="dxa"/>
              <w:right w:w="20" w:type="dxa"/>
            </w:tcMar>
            <w:vAlign w:val="center"/>
            <w:hideMark/>
          </w:tcPr>
          <w:p w14:paraId="76B13589"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075FC6CD" w14:textId="77777777" w:rsidR="00591244" w:rsidRPr="00591244" w:rsidRDefault="00591244" w:rsidP="002509EC">
            <w:pPr>
              <w:pStyle w:val="movimento"/>
              <w:rPr>
                <w:color w:val="002060"/>
              </w:rPr>
            </w:pPr>
            <w:r w:rsidRPr="00591244">
              <w:rPr>
                <w:color w:val="002060"/>
              </w:rPr>
              <w:t>PASCOLINI PIETRO</w:t>
            </w:r>
          </w:p>
        </w:tc>
        <w:tc>
          <w:tcPr>
            <w:tcW w:w="2200" w:type="dxa"/>
            <w:tcMar>
              <w:top w:w="20" w:type="dxa"/>
              <w:left w:w="20" w:type="dxa"/>
              <w:bottom w:w="20" w:type="dxa"/>
              <w:right w:w="20" w:type="dxa"/>
            </w:tcMar>
            <w:vAlign w:val="center"/>
            <w:hideMark/>
          </w:tcPr>
          <w:p w14:paraId="005A6E09" w14:textId="77777777" w:rsidR="00591244" w:rsidRPr="00591244" w:rsidRDefault="00591244" w:rsidP="002509EC">
            <w:pPr>
              <w:pStyle w:val="movimento2"/>
              <w:rPr>
                <w:color w:val="002060"/>
              </w:rPr>
            </w:pPr>
            <w:r w:rsidRPr="00591244">
              <w:rPr>
                <w:color w:val="002060"/>
              </w:rPr>
              <w:t xml:space="preserve">(POL.CAGLI SPORT ASSOCIATI) </w:t>
            </w:r>
          </w:p>
        </w:tc>
      </w:tr>
      <w:tr w:rsidR="00591244" w:rsidRPr="00591244" w14:paraId="34A61994" w14:textId="77777777" w:rsidTr="002509EC">
        <w:tc>
          <w:tcPr>
            <w:tcW w:w="2200" w:type="dxa"/>
            <w:tcMar>
              <w:top w:w="20" w:type="dxa"/>
              <w:left w:w="20" w:type="dxa"/>
              <w:bottom w:w="20" w:type="dxa"/>
              <w:right w:w="20" w:type="dxa"/>
            </w:tcMar>
            <w:vAlign w:val="center"/>
            <w:hideMark/>
          </w:tcPr>
          <w:p w14:paraId="1E316E5E" w14:textId="77777777" w:rsidR="00591244" w:rsidRPr="00591244" w:rsidRDefault="00591244" w:rsidP="002509EC">
            <w:pPr>
              <w:pStyle w:val="movimento"/>
              <w:rPr>
                <w:color w:val="002060"/>
              </w:rPr>
            </w:pPr>
            <w:r w:rsidRPr="00591244">
              <w:rPr>
                <w:color w:val="002060"/>
              </w:rPr>
              <w:t>FALCETELLI RICCARDO</w:t>
            </w:r>
          </w:p>
        </w:tc>
        <w:tc>
          <w:tcPr>
            <w:tcW w:w="2200" w:type="dxa"/>
            <w:tcMar>
              <w:top w:w="20" w:type="dxa"/>
              <w:left w:w="20" w:type="dxa"/>
              <w:bottom w:w="20" w:type="dxa"/>
              <w:right w:w="20" w:type="dxa"/>
            </w:tcMar>
            <w:vAlign w:val="center"/>
            <w:hideMark/>
          </w:tcPr>
          <w:p w14:paraId="6963DA12" w14:textId="77777777" w:rsidR="00591244" w:rsidRPr="00591244" w:rsidRDefault="00591244" w:rsidP="002509EC">
            <w:pPr>
              <w:pStyle w:val="movimento2"/>
              <w:rPr>
                <w:color w:val="002060"/>
              </w:rPr>
            </w:pPr>
            <w:r w:rsidRPr="00591244">
              <w:rPr>
                <w:color w:val="002060"/>
              </w:rPr>
              <w:t xml:space="preserve">(VERBENA C5 ANCONA) </w:t>
            </w:r>
          </w:p>
        </w:tc>
        <w:tc>
          <w:tcPr>
            <w:tcW w:w="800" w:type="dxa"/>
            <w:tcMar>
              <w:top w:w="20" w:type="dxa"/>
              <w:left w:w="20" w:type="dxa"/>
              <w:bottom w:w="20" w:type="dxa"/>
              <w:right w:w="20" w:type="dxa"/>
            </w:tcMar>
            <w:vAlign w:val="center"/>
            <w:hideMark/>
          </w:tcPr>
          <w:p w14:paraId="36B1E125"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611724E7" w14:textId="77777777" w:rsidR="00591244" w:rsidRPr="00591244" w:rsidRDefault="00591244" w:rsidP="002509EC">
            <w:pPr>
              <w:pStyle w:val="movimento"/>
              <w:rPr>
                <w:color w:val="002060"/>
              </w:rPr>
            </w:pPr>
            <w:r w:rsidRPr="00591244">
              <w:rPr>
                <w:color w:val="002060"/>
              </w:rPr>
              <w:t>FULIGNI SIMONE</w:t>
            </w:r>
          </w:p>
        </w:tc>
        <w:tc>
          <w:tcPr>
            <w:tcW w:w="2200" w:type="dxa"/>
            <w:tcMar>
              <w:top w:w="20" w:type="dxa"/>
              <w:left w:w="20" w:type="dxa"/>
              <w:bottom w:w="20" w:type="dxa"/>
              <w:right w:w="20" w:type="dxa"/>
            </w:tcMar>
            <w:vAlign w:val="center"/>
            <w:hideMark/>
          </w:tcPr>
          <w:p w14:paraId="4FEF914D" w14:textId="77777777" w:rsidR="00591244" w:rsidRPr="00591244" w:rsidRDefault="00591244" w:rsidP="002509EC">
            <w:pPr>
              <w:pStyle w:val="movimento2"/>
              <w:rPr>
                <w:color w:val="002060"/>
              </w:rPr>
            </w:pPr>
            <w:r w:rsidRPr="00591244">
              <w:rPr>
                <w:color w:val="002060"/>
              </w:rPr>
              <w:t xml:space="preserve">(VERBENA C5 ANCONA) </w:t>
            </w:r>
          </w:p>
        </w:tc>
      </w:tr>
      <w:tr w:rsidR="00591244" w:rsidRPr="00591244" w14:paraId="7A3F7EB4" w14:textId="77777777" w:rsidTr="002509EC">
        <w:tc>
          <w:tcPr>
            <w:tcW w:w="2200" w:type="dxa"/>
            <w:tcMar>
              <w:top w:w="20" w:type="dxa"/>
              <w:left w:w="20" w:type="dxa"/>
              <w:bottom w:w="20" w:type="dxa"/>
              <w:right w:w="20" w:type="dxa"/>
            </w:tcMar>
            <w:vAlign w:val="center"/>
            <w:hideMark/>
          </w:tcPr>
          <w:p w14:paraId="63301E1A" w14:textId="77777777" w:rsidR="00591244" w:rsidRPr="00591244" w:rsidRDefault="00591244" w:rsidP="002509EC">
            <w:pPr>
              <w:pStyle w:val="movimento"/>
              <w:rPr>
                <w:color w:val="002060"/>
              </w:rPr>
            </w:pPr>
            <w:r w:rsidRPr="00591244">
              <w:rPr>
                <w:color w:val="002060"/>
              </w:rPr>
              <w:t>RIMINI GIACOMO</w:t>
            </w:r>
          </w:p>
        </w:tc>
        <w:tc>
          <w:tcPr>
            <w:tcW w:w="2200" w:type="dxa"/>
            <w:tcMar>
              <w:top w:w="20" w:type="dxa"/>
              <w:left w:w="20" w:type="dxa"/>
              <w:bottom w:w="20" w:type="dxa"/>
              <w:right w:w="20" w:type="dxa"/>
            </w:tcMar>
            <w:vAlign w:val="center"/>
            <w:hideMark/>
          </w:tcPr>
          <w:p w14:paraId="47FFB565" w14:textId="77777777" w:rsidR="00591244" w:rsidRPr="00591244" w:rsidRDefault="00591244" w:rsidP="002509EC">
            <w:pPr>
              <w:pStyle w:val="movimento2"/>
              <w:rPr>
                <w:color w:val="002060"/>
              </w:rPr>
            </w:pPr>
            <w:r w:rsidRPr="00591244">
              <w:rPr>
                <w:color w:val="002060"/>
              </w:rPr>
              <w:t xml:space="preserve">(VERBENA C5 ANCONA) </w:t>
            </w:r>
          </w:p>
        </w:tc>
        <w:tc>
          <w:tcPr>
            <w:tcW w:w="800" w:type="dxa"/>
            <w:tcMar>
              <w:top w:w="20" w:type="dxa"/>
              <w:left w:w="20" w:type="dxa"/>
              <w:bottom w:w="20" w:type="dxa"/>
              <w:right w:w="20" w:type="dxa"/>
            </w:tcMar>
            <w:vAlign w:val="center"/>
            <w:hideMark/>
          </w:tcPr>
          <w:p w14:paraId="37DEB763"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762E26AE"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638ED99E" w14:textId="77777777" w:rsidR="00591244" w:rsidRPr="00591244" w:rsidRDefault="00591244" w:rsidP="002509EC">
            <w:pPr>
              <w:pStyle w:val="movimento2"/>
              <w:rPr>
                <w:color w:val="002060"/>
              </w:rPr>
            </w:pPr>
            <w:r w:rsidRPr="00591244">
              <w:rPr>
                <w:color w:val="002060"/>
              </w:rPr>
              <w:t> </w:t>
            </w:r>
          </w:p>
        </w:tc>
      </w:tr>
    </w:tbl>
    <w:p w14:paraId="70ECA657" w14:textId="77777777" w:rsidR="00591244" w:rsidRPr="00591244" w:rsidRDefault="00591244" w:rsidP="00591244">
      <w:pPr>
        <w:pStyle w:val="titolo10"/>
        <w:rPr>
          <w:rFonts w:eastAsiaTheme="minorEastAsia"/>
          <w:color w:val="002060"/>
        </w:rPr>
      </w:pPr>
      <w:r w:rsidRPr="00591244">
        <w:rPr>
          <w:color w:val="002060"/>
        </w:rPr>
        <w:t xml:space="preserve">GARE DEL 9/ 2/2025 </w:t>
      </w:r>
    </w:p>
    <w:p w14:paraId="41B647A0" w14:textId="77777777" w:rsidR="00591244" w:rsidRPr="00591244" w:rsidRDefault="00591244" w:rsidP="00591244">
      <w:pPr>
        <w:pStyle w:val="titolo7a"/>
        <w:rPr>
          <w:color w:val="002060"/>
        </w:rPr>
      </w:pPr>
      <w:r w:rsidRPr="00591244">
        <w:rPr>
          <w:color w:val="002060"/>
        </w:rPr>
        <w:t xml:space="preserve">PROVVEDIMENTI DISCIPLINARI </w:t>
      </w:r>
    </w:p>
    <w:p w14:paraId="08E68DE2" w14:textId="77777777" w:rsidR="00591244" w:rsidRPr="00591244" w:rsidRDefault="00591244" w:rsidP="00591244">
      <w:pPr>
        <w:pStyle w:val="titolo7b0"/>
        <w:rPr>
          <w:color w:val="002060"/>
        </w:rPr>
      </w:pPr>
      <w:r w:rsidRPr="00591244">
        <w:rPr>
          <w:color w:val="002060"/>
        </w:rPr>
        <w:t xml:space="preserve">In base alle risultanze degli atti ufficiali sono state deliberate le seguenti sanzioni disciplinari. </w:t>
      </w:r>
    </w:p>
    <w:p w14:paraId="0FDDD8E4" w14:textId="77777777" w:rsidR="00591244" w:rsidRPr="00591244" w:rsidRDefault="00591244" w:rsidP="00591244">
      <w:pPr>
        <w:pStyle w:val="titolo30"/>
        <w:rPr>
          <w:color w:val="002060"/>
        </w:rPr>
      </w:pPr>
      <w:r w:rsidRPr="00591244">
        <w:rPr>
          <w:color w:val="002060"/>
        </w:rPr>
        <w:t xml:space="preserve">CALCIATORI NON ESPULSI </w:t>
      </w:r>
    </w:p>
    <w:p w14:paraId="4CD668BC" w14:textId="77777777" w:rsidR="00591244" w:rsidRPr="00591244" w:rsidRDefault="00591244" w:rsidP="00591244">
      <w:pPr>
        <w:pStyle w:val="titolo20"/>
        <w:rPr>
          <w:color w:val="002060"/>
        </w:rPr>
      </w:pPr>
      <w:r w:rsidRPr="00591244">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1244" w:rsidRPr="00591244" w14:paraId="17577BDD" w14:textId="77777777" w:rsidTr="002509EC">
        <w:tc>
          <w:tcPr>
            <w:tcW w:w="2200" w:type="dxa"/>
            <w:tcMar>
              <w:top w:w="20" w:type="dxa"/>
              <w:left w:w="20" w:type="dxa"/>
              <w:bottom w:w="20" w:type="dxa"/>
              <w:right w:w="20" w:type="dxa"/>
            </w:tcMar>
            <w:vAlign w:val="center"/>
            <w:hideMark/>
          </w:tcPr>
          <w:p w14:paraId="587CE031" w14:textId="77777777" w:rsidR="00591244" w:rsidRPr="00591244" w:rsidRDefault="00591244" w:rsidP="002509EC">
            <w:pPr>
              <w:pStyle w:val="movimento"/>
              <w:rPr>
                <w:color w:val="002060"/>
              </w:rPr>
            </w:pPr>
            <w:r w:rsidRPr="00591244">
              <w:rPr>
                <w:color w:val="002060"/>
              </w:rPr>
              <w:t>SALERNITANO EMANUELE</w:t>
            </w:r>
          </w:p>
        </w:tc>
        <w:tc>
          <w:tcPr>
            <w:tcW w:w="2200" w:type="dxa"/>
            <w:tcMar>
              <w:top w:w="20" w:type="dxa"/>
              <w:left w:w="20" w:type="dxa"/>
              <w:bottom w:w="20" w:type="dxa"/>
              <w:right w:w="20" w:type="dxa"/>
            </w:tcMar>
            <w:vAlign w:val="center"/>
            <w:hideMark/>
          </w:tcPr>
          <w:p w14:paraId="49B1A738" w14:textId="77777777" w:rsidR="00591244" w:rsidRPr="00591244" w:rsidRDefault="00591244" w:rsidP="002509EC">
            <w:pPr>
              <w:pStyle w:val="movimento2"/>
              <w:rPr>
                <w:color w:val="002060"/>
              </w:rPr>
            </w:pPr>
            <w:r w:rsidRPr="00591244">
              <w:rPr>
                <w:color w:val="002060"/>
              </w:rPr>
              <w:t xml:space="preserve">(CERRETO D ESI C5 A.S.D.) </w:t>
            </w:r>
          </w:p>
        </w:tc>
        <w:tc>
          <w:tcPr>
            <w:tcW w:w="800" w:type="dxa"/>
            <w:tcMar>
              <w:top w:w="20" w:type="dxa"/>
              <w:left w:w="20" w:type="dxa"/>
              <w:bottom w:w="20" w:type="dxa"/>
              <w:right w:w="20" w:type="dxa"/>
            </w:tcMar>
            <w:vAlign w:val="center"/>
            <w:hideMark/>
          </w:tcPr>
          <w:p w14:paraId="3F68ED01"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37591B27"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70736E33" w14:textId="77777777" w:rsidR="00591244" w:rsidRPr="00591244" w:rsidRDefault="00591244" w:rsidP="002509EC">
            <w:pPr>
              <w:pStyle w:val="movimento2"/>
              <w:rPr>
                <w:color w:val="002060"/>
              </w:rPr>
            </w:pPr>
            <w:r w:rsidRPr="00591244">
              <w:rPr>
                <w:color w:val="002060"/>
              </w:rPr>
              <w:t> </w:t>
            </w:r>
          </w:p>
        </w:tc>
      </w:tr>
    </w:tbl>
    <w:p w14:paraId="12377EF7" w14:textId="77777777" w:rsidR="00591244" w:rsidRPr="00591244" w:rsidRDefault="00591244" w:rsidP="00591244">
      <w:pPr>
        <w:pStyle w:val="titolo20"/>
        <w:rPr>
          <w:rFonts w:eastAsiaTheme="minorEastAsia"/>
          <w:color w:val="002060"/>
        </w:rPr>
      </w:pPr>
      <w:r w:rsidRPr="005912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91244" w:rsidRPr="00591244" w14:paraId="4E8657DC" w14:textId="77777777" w:rsidTr="002509EC">
        <w:tc>
          <w:tcPr>
            <w:tcW w:w="2200" w:type="dxa"/>
            <w:tcMar>
              <w:top w:w="20" w:type="dxa"/>
              <w:left w:w="20" w:type="dxa"/>
              <w:bottom w:w="20" w:type="dxa"/>
              <w:right w:w="20" w:type="dxa"/>
            </w:tcMar>
            <w:vAlign w:val="center"/>
            <w:hideMark/>
          </w:tcPr>
          <w:p w14:paraId="760E8D9D" w14:textId="77777777" w:rsidR="00591244" w:rsidRPr="00591244" w:rsidRDefault="00591244" w:rsidP="002509EC">
            <w:pPr>
              <w:pStyle w:val="movimento"/>
              <w:rPr>
                <w:color w:val="002060"/>
              </w:rPr>
            </w:pPr>
            <w:r w:rsidRPr="00591244">
              <w:rPr>
                <w:color w:val="002060"/>
              </w:rPr>
              <w:t>BARONI GIUSEPPE</w:t>
            </w:r>
          </w:p>
        </w:tc>
        <w:tc>
          <w:tcPr>
            <w:tcW w:w="2200" w:type="dxa"/>
            <w:tcMar>
              <w:top w:w="20" w:type="dxa"/>
              <w:left w:w="20" w:type="dxa"/>
              <w:bottom w:w="20" w:type="dxa"/>
              <w:right w:w="20" w:type="dxa"/>
            </w:tcMar>
            <w:vAlign w:val="center"/>
            <w:hideMark/>
          </w:tcPr>
          <w:p w14:paraId="275BAF9B" w14:textId="77777777" w:rsidR="00591244" w:rsidRPr="00591244" w:rsidRDefault="00591244" w:rsidP="002509EC">
            <w:pPr>
              <w:pStyle w:val="movimento2"/>
              <w:rPr>
                <w:color w:val="002060"/>
              </w:rPr>
            </w:pPr>
            <w:r w:rsidRPr="00591244">
              <w:rPr>
                <w:color w:val="002060"/>
              </w:rPr>
              <w:t xml:space="preserve">(CERRETO D ESI C5 A.S.D.) </w:t>
            </w:r>
          </w:p>
        </w:tc>
        <w:tc>
          <w:tcPr>
            <w:tcW w:w="800" w:type="dxa"/>
            <w:tcMar>
              <w:top w:w="20" w:type="dxa"/>
              <w:left w:w="20" w:type="dxa"/>
              <w:bottom w:w="20" w:type="dxa"/>
              <w:right w:w="20" w:type="dxa"/>
            </w:tcMar>
            <w:vAlign w:val="center"/>
            <w:hideMark/>
          </w:tcPr>
          <w:p w14:paraId="036C929F"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774191E9" w14:textId="77777777" w:rsidR="00591244" w:rsidRPr="00591244" w:rsidRDefault="00591244" w:rsidP="002509EC">
            <w:pPr>
              <w:pStyle w:val="movimento"/>
              <w:rPr>
                <w:color w:val="002060"/>
              </w:rPr>
            </w:pPr>
            <w:r w:rsidRPr="00591244">
              <w:rPr>
                <w:color w:val="002060"/>
              </w:rPr>
              <w:t> </w:t>
            </w:r>
          </w:p>
        </w:tc>
        <w:tc>
          <w:tcPr>
            <w:tcW w:w="2200" w:type="dxa"/>
            <w:tcMar>
              <w:top w:w="20" w:type="dxa"/>
              <w:left w:w="20" w:type="dxa"/>
              <w:bottom w:w="20" w:type="dxa"/>
              <w:right w:w="20" w:type="dxa"/>
            </w:tcMar>
            <w:vAlign w:val="center"/>
            <w:hideMark/>
          </w:tcPr>
          <w:p w14:paraId="298781AB" w14:textId="77777777" w:rsidR="00591244" w:rsidRPr="00591244" w:rsidRDefault="00591244" w:rsidP="002509EC">
            <w:pPr>
              <w:pStyle w:val="movimento2"/>
              <w:rPr>
                <w:color w:val="002060"/>
              </w:rPr>
            </w:pPr>
            <w:r w:rsidRPr="00591244">
              <w:rPr>
                <w:color w:val="002060"/>
              </w:rPr>
              <w:t> </w:t>
            </w:r>
          </w:p>
        </w:tc>
      </w:tr>
    </w:tbl>
    <w:p w14:paraId="465352A9" w14:textId="77777777" w:rsidR="00591244" w:rsidRDefault="00591244" w:rsidP="00E86447">
      <w:pPr>
        <w:pStyle w:val="LndNormale1"/>
        <w:rPr>
          <w:color w:val="002060"/>
        </w:rPr>
      </w:pPr>
    </w:p>
    <w:p w14:paraId="725D3762" w14:textId="77777777" w:rsidR="00591244" w:rsidRPr="008B074C" w:rsidRDefault="00591244" w:rsidP="00591244">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7D228C74" w14:textId="77777777" w:rsidR="00591244" w:rsidRPr="008B074C" w:rsidRDefault="00591244" w:rsidP="00591244">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7E70F834" w14:textId="77777777" w:rsidR="00CA3A6B" w:rsidRPr="00591244" w:rsidRDefault="00CA3A6B" w:rsidP="00CA3A6B">
      <w:pPr>
        <w:pStyle w:val="breakline"/>
        <w:rPr>
          <w:rFonts w:eastAsiaTheme="minorEastAsia"/>
          <w:color w:val="002060"/>
        </w:rPr>
      </w:pPr>
    </w:p>
    <w:p w14:paraId="4EEEEC62" w14:textId="77777777" w:rsidR="00CA3A6B" w:rsidRPr="00482147" w:rsidRDefault="00CA3A6B" w:rsidP="00CA3A6B">
      <w:pPr>
        <w:pStyle w:val="titoloprinc0"/>
        <w:rPr>
          <w:color w:val="002060"/>
        </w:rPr>
      </w:pPr>
      <w:r w:rsidRPr="00482147">
        <w:rPr>
          <w:color w:val="002060"/>
        </w:rPr>
        <w:t>CLASSIFICA</w:t>
      </w:r>
    </w:p>
    <w:p w14:paraId="3EEF516E" w14:textId="77777777" w:rsidR="00CA3A6B" w:rsidRPr="00482147" w:rsidRDefault="00CA3A6B" w:rsidP="00CA3A6B">
      <w:pPr>
        <w:pStyle w:val="breakline"/>
        <w:rPr>
          <w:color w:val="002060"/>
        </w:rPr>
      </w:pPr>
    </w:p>
    <w:p w14:paraId="7E13BD07" w14:textId="77777777" w:rsidR="00CA3A6B" w:rsidRPr="00482147" w:rsidRDefault="00CA3A6B" w:rsidP="00CA3A6B">
      <w:pPr>
        <w:pStyle w:val="breakline"/>
        <w:rPr>
          <w:color w:val="002060"/>
        </w:rPr>
      </w:pPr>
    </w:p>
    <w:p w14:paraId="5647AE1A" w14:textId="77777777" w:rsidR="00CA3A6B" w:rsidRPr="00482147" w:rsidRDefault="00CA3A6B" w:rsidP="00CA3A6B">
      <w:pPr>
        <w:pStyle w:val="sottotitolocampionato10"/>
        <w:rPr>
          <w:color w:val="002060"/>
        </w:rPr>
      </w:pPr>
      <w:r w:rsidRPr="0048214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A3A6B" w:rsidRPr="00482147" w14:paraId="6EB2C799" w14:textId="77777777" w:rsidTr="0019124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EFF54" w14:textId="77777777" w:rsidR="00CA3A6B" w:rsidRPr="00482147" w:rsidRDefault="00CA3A6B" w:rsidP="00191246">
            <w:pPr>
              <w:pStyle w:val="headertabella0"/>
              <w:rPr>
                <w:color w:val="002060"/>
              </w:rPr>
            </w:pPr>
            <w:r w:rsidRPr="004821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5F1DC" w14:textId="77777777" w:rsidR="00CA3A6B" w:rsidRPr="00482147" w:rsidRDefault="00CA3A6B" w:rsidP="00191246">
            <w:pPr>
              <w:pStyle w:val="headertabella0"/>
              <w:rPr>
                <w:color w:val="002060"/>
              </w:rPr>
            </w:pPr>
            <w:r w:rsidRPr="004821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C7589" w14:textId="77777777" w:rsidR="00CA3A6B" w:rsidRPr="00482147" w:rsidRDefault="00CA3A6B" w:rsidP="00191246">
            <w:pPr>
              <w:pStyle w:val="headertabella0"/>
              <w:rPr>
                <w:color w:val="002060"/>
              </w:rPr>
            </w:pPr>
            <w:r w:rsidRPr="004821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60932" w14:textId="77777777" w:rsidR="00CA3A6B" w:rsidRPr="00482147" w:rsidRDefault="00CA3A6B" w:rsidP="00191246">
            <w:pPr>
              <w:pStyle w:val="headertabella0"/>
              <w:rPr>
                <w:color w:val="002060"/>
              </w:rPr>
            </w:pPr>
            <w:r w:rsidRPr="004821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BA9BE" w14:textId="77777777" w:rsidR="00CA3A6B" w:rsidRPr="00482147" w:rsidRDefault="00CA3A6B" w:rsidP="00191246">
            <w:pPr>
              <w:pStyle w:val="headertabella0"/>
              <w:rPr>
                <w:color w:val="002060"/>
              </w:rPr>
            </w:pPr>
            <w:r w:rsidRPr="004821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BAB0D" w14:textId="77777777" w:rsidR="00CA3A6B" w:rsidRPr="00482147" w:rsidRDefault="00CA3A6B" w:rsidP="00191246">
            <w:pPr>
              <w:pStyle w:val="headertabella0"/>
              <w:rPr>
                <w:color w:val="002060"/>
              </w:rPr>
            </w:pPr>
            <w:r w:rsidRPr="004821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DE113" w14:textId="77777777" w:rsidR="00CA3A6B" w:rsidRPr="00482147" w:rsidRDefault="00CA3A6B" w:rsidP="00191246">
            <w:pPr>
              <w:pStyle w:val="headertabella0"/>
              <w:rPr>
                <w:color w:val="002060"/>
              </w:rPr>
            </w:pPr>
            <w:r w:rsidRPr="004821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05718" w14:textId="77777777" w:rsidR="00CA3A6B" w:rsidRPr="00482147" w:rsidRDefault="00CA3A6B" w:rsidP="00191246">
            <w:pPr>
              <w:pStyle w:val="headertabella0"/>
              <w:rPr>
                <w:color w:val="002060"/>
              </w:rPr>
            </w:pPr>
            <w:r w:rsidRPr="004821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9E83E" w14:textId="77777777" w:rsidR="00CA3A6B" w:rsidRPr="00482147" w:rsidRDefault="00CA3A6B" w:rsidP="00191246">
            <w:pPr>
              <w:pStyle w:val="headertabella0"/>
              <w:rPr>
                <w:color w:val="002060"/>
              </w:rPr>
            </w:pPr>
            <w:r w:rsidRPr="004821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F7906" w14:textId="77777777" w:rsidR="00CA3A6B" w:rsidRPr="00482147" w:rsidRDefault="00CA3A6B" w:rsidP="00191246">
            <w:pPr>
              <w:pStyle w:val="headertabella0"/>
              <w:rPr>
                <w:color w:val="002060"/>
              </w:rPr>
            </w:pPr>
            <w:r w:rsidRPr="00482147">
              <w:rPr>
                <w:color w:val="002060"/>
              </w:rPr>
              <w:t>PE</w:t>
            </w:r>
          </w:p>
        </w:tc>
      </w:tr>
      <w:tr w:rsidR="00CA3A6B" w:rsidRPr="00482147" w14:paraId="37E2CBDB" w14:textId="77777777" w:rsidTr="0019124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A0326A" w14:textId="77777777" w:rsidR="00CA3A6B" w:rsidRPr="00482147" w:rsidRDefault="00CA3A6B" w:rsidP="00191246">
            <w:pPr>
              <w:pStyle w:val="rowtabella0"/>
              <w:rPr>
                <w:color w:val="002060"/>
              </w:rPr>
            </w:pPr>
            <w:r w:rsidRPr="0048214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AF3D6" w14:textId="77777777" w:rsidR="00CA3A6B" w:rsidRPr="00482147" w:rsidRDefault="00CA3A6B" w:rsidP="00191246">
            <w:pPr>
              <w:pStyle w:val="rowtabella0"/>
              <w:jc w:val="center"/>
              <w:rPr>
                <w:color w:val="002060"/>
              </w:rPr>
            </w:pPr>
            <w:r w:rsidRPr="0048214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91EBA"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C9212" w14:textId="77777777" w:rsidR="00CA3A6B" w:rsidRPr="00482147" w:rsidRDefault="00CA3A6B" w:rsidP="00191246">
            <w:pPr>
              <w:pStyle w:val="rowtabella0"/>
              <w:jc w:val="center"/>
              <w:rPr>
                <w:color w:val="002060"/>
              </w:rPr>
            </w:pPr>
            <w:r w:rsidRPr="004821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CA7D7"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F9AC6" w14:textId="77777777" w:rsidR="00CA3A6B" w:rsidRPr="00482147" w:rsidRDefault="00CA3A6B" w:rsidP="00191246">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19C8F" w14:textId="77777777" w:rsidR="00CA3A6B" w:rsidRPr="00482147" w:rsidRDefault="00CA3A6B" w:rsidP="00191246">
            <w:pPr>
              <w:pStyle w:val="rowtabella0"/>
              <w:jc w:val="center"/>
              <w:rPr>
                <w:color w:val="002060"/>
              </w:rPr>
            </w:pPr>
            <w:r w:rsidRPr="00482147">
              <w:rPr>
                <w:color w:val="002060"/>
              </w:rPr>
              <w:t>133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FF2E3" w14:textId="77777777" w:rsidR="00CA3A6B" w:rsidRPr="00482147" w:rsidRDefault="00CA3A6B" w:rsidP="00191246">
            <w:pPr>
              <w:pStyle w:val="rowtabella0"/>
              <w:jc w:val="center"/>
              <w:rPr>
                <w:color w:val="002060"/>
              </w:rPr>
            </w:pPr>
            <w:r w:rsidRPr="00482147">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5DF9B" w14:textId="77777777" w:rsidR="00CA3A6B" w:rsidRPr="00482147" w:rsidRDefault="00CA3A6B" w:rsidP="00191246">
            <w:pPr>
              <w:pStyle w:val="rowtabella0"/>
              <w:jc w:val="center"/>
              <w:rPr>
                <w:color w:val="002060"/>
              </w:rPr>
            </w:pPr>
            <w:r w:rsidRPr="0048214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021EF" w14:textId="77777777" w:rsidR="00CA3A6B" w:rsidRPr="00482147" w:rsidRDefault="00CA3A6B" w:rsidP="00191246">
            <w:pPr>
              <w:pStyle w:val="rowtabella0"/>
              <w:jc w:val="center"/>
              <w:rPr>
                <w:color w:val="002060"/>
              </w:rPr>
            </w:pPr>
            <w:r w:rsidRPr="00482147">
              <w:rPr>
                <w:color w:val="002060"/>
              </w:rPr>
              <w:t>0</w:t>
            </w:r>
          </w:p>
        </w:tc>
      </w:tr>
      <w:tr w:rsidR="00CA3A6B" w:rsidRPr="00482147" w14:paraId="0FD7EB2D"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B3581E" w14:textId="77777777" w:rsidR="00CA3A6B" w:rsidRPr="00482147" w:rsidRDefault="00CA3A6B" w:rsidP="00191246">
            <w:pPr>
              <w:pStyle w:val="rowtabella0"/>
              <w:rPr>
                <w:color w:val="002060"/>
              </w:rPr>
            </w:pPr>
            <w:r w:rsidRPr="0048214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83C49" w14:textId="77777777" w:rsidR="00CA3A6B" w:rsidRPr="00482147" w:rsidRDefault="00CA3A6B" w:rsidP="00191246">
            <w:pPr>
              <w:pStyle w:val="rowtabella0"/>
              <w:jc w:val="center"/>
              <w:rPr>
                <w:color w:val="002060"/>
              </w:rPr>
            </w:pPr>
            <w:r w:rsidRPr="0048214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D77A3"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38E1E" w14:textId="77777777" w:rsidR="00CA3A6B" w:rsidRPr="00482147" w:rsidRDefault="00CA3A6B" w:rsidP="00191246">
            <w:pPr>
              <w:pStyle w:val="rowtabella0"/>
              <w:jc w:val="center"/>
              <w:rPr>
                <w:color w:val="002060"/>
              </w:rPr>
            </w:pPr>
            <w:r w:rsidRPr="004821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FEFEF"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49844" w14:textId="77777777" w:rsidR="00CA3A6B" w:rsidRPr="00482147" w:rsidRDefault="00CA3A6B" w:rsidP="00191246">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22686" w14:textId="77777777" w:rsidR="00CA3A6B" w:rsidRPr="00482147" w:rsidRDefault="00CA3A6B" w:rsidP="00191246">
            <w:pPr>
              <w:pStyle w:val="rowtabella0"/>
              <w:jc w:val="center"/>
              <w:rPr>
                <w:color w:val="002060"/>
              </w:rPr>
            </w:pPr>
            <w:r w:rsidRPr="00482147">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C9089" w14:textId="77777777" w:rsidR="00CA3A6B" w:rsidRPr="00482147" w:rsidRDefault="00CA3A6B" w:rsidP="00191246">
            <w:pPr>
              <w:pStyle w:val="rowtabella0"/>
              <w:jc w:val="center"/>
              <w:rPr>
                <w:color w:val="002060"/>
              </w:rPr>
            </w:pPr>
            <w:r w:rsidRPr="0048214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1B7E7" w14:textId="77777777" w:rsidR="00CA3A6B" w:rsidRPr="00482147" w:rsidRDefault="00CA3A6B" w:rsidP="00191246">
            <w:pPr>
              <w:pStyle w:val="rowtabella0"/>
              <w:jc w:val="center"/>
              <w:rPr>
                <w:color w:val="002060"/>
              </w:rPr>
            </w:pPr>
            <w:r w:rsidRPr="0048214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8F47B" w14:textId="77777777" w:rsidR="00CA3A6B" w:rsidRPr="00482147" w:rsidRDefault="00CA3A6B" w:rsidP="00191246">
            <w:pPr>
              <w:pStyle w:val="rowtabella0"/>
              <w:jc w:val="center"/>
              <w:rPr>
                <w:color w:val="002060"/>
              </w:rPr>
            </w:pPr>
            <w:r w:rsidRPr="00482147">
              <w:rPr>
                <w:color w:val="002060"/>
              </w:rPr>
              <w:t>0</w:t>
            </w:r>
          </w:p>
        </w:tc>
      </w:tr>
      <w:tr w:rsidR="00CA3A6B" w:rsidRPr="00482147" w14:paraId="230D5D16"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65E4AD" w14:textId="77777777" w:rsidR="00CA3A6B" w:rsidRPr="00482147" w:rsidRDefault="00CA3A6B" w:rsidP="00191246">
            <w:pPr>
              <w:pStyle w:val="rowtabella0"/>
              <w:rPr>
                <w:color w:val="002060"/>
                <w:lang w:val="es-ES"/>
              </w:rPr>
            </w:pPr>
            <w:r w:rsidRPr="00482147">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2BE0F" w14:textId="77777777" w:rsidR="00CA3A6B" w:rsidRPr="00482147" w:rsidRDefault="00CA3A6B" w:rsidP="00191246">
            <w:pPr>
              <w:pStyle w:val="rowtabella0"/>
              <w:jc w:val="center"/>
              <w:rPr>
                <w:color w:val="002060"/>
              </w:rPr>
            </w:pPr>
            <w:r w:rsidRPr="0048214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1E691"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72D74" w14:textId="77777777" w:rsidR="00CA3A6B" w:rsidRPr="00482147" w:rsidRDefault="00CA3A6B"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7A0BE" w14:textId="77777777" w:rsidR="00CA3A6B" w:rsidRPr="00482147" w:rsidRDefault="00CA3A6B"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E7E8E" w14:textId="77777777" w:rsidR="00CA3A6B" w:rsidRPr="00482147" w:rsidRDefault="00CA3A6B" w:rsidP="00191246">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9C5C8" w14:textId="77777777" w:rsidR="00CA3A6B" w:rsidRPr="00482147" w:rsidRDefault="00CA3A6B" w:rsidP="00191246">
            <w:pPr>
              <w:pStyle w:val="rowtabella0"/>
              <w:jc w:val="center"/>
              <w:rPr>
                <w:color w:val="002060"/>
              </w:rPr>
            </w:pPr>
            <w:r w:rsidRPr="00482147">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56C56" w14:textId="77777777" w:rsidR="00CA3A6B" w:rsidRPr="00482147" w:rsidRDefault="00CA3A6B" w:rsidP="00191246">
            <w:pPr>
              <w:pStyle w:val="rowtabella0"/>
              <w:jc w:val="center"/>
              <w:rPr>
                <w:color w:val="002060"/>
              </w:rPr>
            </w:pPr>
            <w:r w:rsidRPr="0048214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A018B" w14:textId="77777777" w:rsidR="00CA3A6B" w:rsidRPr="00482147" w:rsidRDefault="00CA3A6B" w:rsidP="00191246">
            <w:pPr>
              <w:pStyle w:val="rowtabella0"/>
              <w:jc w:val="center"/>
              <w:rPr>
                <w:color w:val="002060"/>
              </w:rPr>
            </w:pPr>
            <w:r w:rsidRPr="0048214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A3DB0" w14:textId="77777777" w:rsidR="00CA3A6B" w:rsidRPr="00482147" w:rsidRDefault="00CA3A6B" w:rsidP="00191246">
            <w:pPr>
              <w:pStyle w:val="rowtabella0"/>
              <w:jc w:val="center"/>
              <w:rPr>
                <w:color w:val="002060"/>
              </w:rPr>
            </w:pPr>
            <w:r w:rsidRPr="00482147">
              <w:rPr>
                <w:color w:val="002060"/>
              </w:rPr>
              <w:t>0</w:t>
            </w:r>
          </w:p>
        </w:tc>
      </w:tr>
      <w:tr w:rsidR="00CA3A6B" w:rsidRPr="00482147" w14:paraId="1F2F0ABE"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B8C7CB" w14:textId="77777777" w:rsidR="00CA3A6B" w:rsidRPr="00482147" w:rsidRDefault="00CA3A6B" w:rsidP="00191246">
            <w:pPr>
              <w:pStyle w:val="rowtabella0"/>
              <w:rPr>
                <w:color w:val="002060"/>
              </w:rPr>
            </w:pPr>
            <w:r w:rsidRPr="0048214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5966F" w14:textId="77777777" w:rsidR="00CA3A6B" w:rsidRPr="00482147" w:rsidRDefault="00CA3A6B" w:rsidP="00191246">
            <w:pPr>
              <w:pStyle w:val="rowtabella0"/>
              <w:jc w:val="center"/>
              <w:rPr>
                <w:color w:val="002060"/>
              </w:rPr>
            </w:pPr>
            <w:r w:rsidRPr="0048214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8D214"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0141F" w14:textId="77777777" w:rsidR="00CA3A6B" w:rsidRPr="00482147" w:rsidRDefault="00CA3A6B"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0AE58" w14:textId="77777777" w:rsidR="00CA3A6B" w:rsidRPr="00482147" w:rsidRDefault="00CA3A6B"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D51F1" w14:textId="77777777" w:rsidR="00CA3A6B" w:rsidRPr="00482147" w:rsidRDefault="00CA3A6B" w:rsidP="00191246">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D5A93" w14:textId="77777777" w:rsidR="00CA3A6B" w:rsidRPr="00482147" w:rsidRDefault="00CA3A6B" w:rsidP="00191246">
            <w:pPr>
              <w:pStyle w:val="rowtabella0"/>
              <w:jc w:val="center"/>
              <w:rPr>
                <w:color w:val="002060"/>
              </w:rPr>
            </w:pPr>
            <w:r w:rsidRPr="00482147">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892F0" w14:textId="77777777" w:rsidR="00CA3A6B" w:rsidRPr="00482147" w:rsidRDefault="00CA3A6B" w:rsidP="00191246">
            <w:pPr>
              <w:pStyle w:val="rowtabella0"/>
              <w:jc w:val="center"/>
              <w:rPr>
                <w:color w:val="002060"/>
              </w:rPr>
            </w:pPr>
            <w:r w:rsidRPr="0048214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A03B7" w14:textId="77777777" w:rsidR="00CA3A6B" w:rsidRPr="00482147" w:rsidRDefault="00CA3A6B" w:rsidP="00191246">
            <w:pPr>
              <w:pStyle w:val="rowtabella0"/>
              <w:jc w:val="center"/>
              <w:rPr>
                <w:color w:val="002060"/>
              </w:rPr>
            </w:pPr>
            <w:r w:rsidRPr="0048214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D4724" w14:textId="77777777" w:rsidR="00CA3A6B" w:rsidRPr="00482147" w:rsidRDefault="00CA3A6B" w:rsidP="00191246">
            <w:pPr>
              <w:pStyle w:val="rowtabella0"/>
              <w:jc w:val="center"/>
              <w:rPr>
                <w:color w:val="002060"/>
              </w:rPr>
            </w:pPr>
            <w:r w:rsidRPr="00482147">
              <w:rPr>
                <w:color w:val="002060"/>
              </w:rPr>
              <w:t>0</w:t>
            </w:r>
          </w:p>
        </w:tc>
      </w:tr>
      <w:tr w:rsidR="00CA3A6B" w:rsidRPr="00482147" w14:paraId="135041CF"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BBEC9E" w14:textId="77777777" w:rsidR="00CA3A6B" w:rsidRPr="00482147" w:rsidRDefault="00CA3A6B" w:rsidP="00191246">
            <w:pPr>
              <w:pStyle w:val="rowtabella0"/>
              <w:rPr>
                <w:color w:val="002060"/>
              </w:rPr>
            </w:pPr>
            <w:r w:rsidRPr="00482147">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1622F" w14:textId="77777777" w:rsidR="00CA3A6B" w:rsidRPr="00482147" w:rsidRDefault="00CA3A6B" w:rsidP="00191246">
            <w:pPr>
              <w:pStyle w:val="rowtabella0"/>
              <w:jc w:val="center"/>
              <w:rPr>
                <w:color w:val="002060"/>
              </w:rPr>
            </w:pPr>
            <w:r w:rsidRPr="0048214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0776D"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2359E" w14:textId="77777777" w:rsidR="00CA3A6B" w:rsidRPr="00482147" w:rsidRDefault="00CA3A6B"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F9789" w14:textId="77777777" w:rsidR="00CA3A6B" w:rsidRPr="00482147" w:rsidRDefault="00CA3A6B"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531E5" w14:textId="77777777" w:rsidR="00CA3A6B" w:rsidRPr="00482147" w:rsidRDefault="00CA3A6B" w:rsidP="00191246">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7F0D6" w14:textId="77777777" w:rsidR="00CA3A6B" w:rsidRPr="00482147" w:rsidRDefault="00CA3A6B" w:rsidP="00191246">
            <w:pPr>
              <w:pStyle w:val="rowtabella0"/>
              <w:jc w:val="center"/>
              <w:rPr>
                <w:color w:val="002060"/>
              </w:rPr>
            </w:pPr>
            <w:r w:rsidRPr="00482147">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F28FF" w14:textId="77777777" w:rsidR="00CA3A6B" w:rsidRPr="00482147" w:rsidRDefault="00CA3A6B" w:rsidP="00191246">
            <w:pPr>
              <w:pStyle w:val="rowtabella0"/>
              <w:jc w:val="center"/>
              <w:rPr>
                <w:color w:val="002060"/>
              </w:rPr>
            </w:pPr>
            <w:r w:rsidRPr="0048214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47DA8" w14:textId="77777777" w:rsidR="00CA3A6B" w:rsidRPr="00482147" w:rsidRDefault="00CA3A6B"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5404A" w14:textId="77777777" w:rsidR="00CA3A6B" w:rsidRPr="00482147" w:rsidRDefault="00CA3A6B" w:rsidP="00191246">
            <w:pPr>
              <w:pStyle w:val="rowtabella0"/>
              <w:jc w:val="center"/>
              <w:rPr>
                <w:color w:val="002060"/>
              </w:rPr>
            </w:pPr>
            <w:r w:rsidRPr="00482147">
              <w:rPr>
                <w:color w:val="002060"/>
              </w:rPr>
              <w:t>0</w:t>
            </w:r>
          </w:p>
        </w:tc>
      </w:tr>
      <w:tr w:rsidR="00CA3A6B" w:rsidRPr="00482147" w14:paraId="069B7581"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F95D65" w14:textId="77777777" w:rsidR="00CA3A6B" w:rsidRPr="00482147" w:rsidRDefault="00CA3A6B" w:rsidP="00191246">
            <w:pPr>
              <w:pStyle w:val="rowtabella0"/>
              <w:rPr>
                <w:color w:val="002060"/>
              </w:rPr>
            </w:pPr>
            <w:r w:rsidRPr="0048214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0B232" w14:textId="77777777" w:rsidR="00CA3A6B" w:rsidRPr="00482147" w:rsidRDefault="00CA3A6B" w:rsidP="00191246">
            <w:pPr>
              <w:pStyle w:val="rowtabella0"/>
              <w:jc w:val="center"/>
              <w:rPr>
                <w:color w:val="002060"/>
              </w:rPr>
            </w:pPr>
            <w:r w:rsidRPr="0048214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12572"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654DD" w14:textId="77777777" w:rsidR="00CA3A6B" w:rsidRPr="00482147" w:rsidRDefault="00CA3A6B" w:rsidP="00191246">
            <w:pPr>
              <w:pStyle w:val="rowtabella0"/>
              <w:jc w:val="center"/>
              <w:rPr>
                <w:color w:val="002060"/>
              </w:rPr>
            </w:pPr>
            <w:r w:rsidRPr="004821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282F2" w14:textId="77777777" w:rsidR="00CA3A6B" w:rsidRPr="00482147" w:rsidRDefault="00CA3A6B"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63D88" w14:textId="77777777" w:rsidR="00CA3A6B" w:rsidRPr="00482147" w:rsidRDefault="00CA3A6B" w:rsidP="00191246">
            <w:pPr>
              <w:pStyle w:val="rowtabella0"/>
              <w:jc w:val="center"/>
              <w:rPr>
                <w:color w:val="002060"/>
              </w:rPr>
            </w:pPr>
            <w:r w:rsidRPr="004821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3460E" w14:textId="77777777" w:rsidR="00CA3A6B" w:rsidRPr="00482147" w:rsidRDefault="00CA3A6B" w:rsidP="00191246">
            <w:pPr>
              <w:pStyle w:val="rowtabella0"/>
              <w:jc w:val="center"/>
              <w:rPr>
                <w:color w:val="002060"/>
              </w:rPr>
            </w:pPr>
            <w:r w:rsidRPr="0048214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32AAD" w14:textId="77777777" w:rsidR="00CA3A6B" w:rsidRPr="00482147" w:rsidRDefault="00CA3A6B" w:rsidP="00191246">
            <w:pPr>
              <w:pStyle w:val="rowtabella0"/>
              <w:jc w:val="center"/>
              <w:rPr>
                <w:color w:val="002060"/>
              </w:rPr>
            </w:pPr>
            <w:r w:rsidRPr="0048214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91366" w14:textId="77777777" w:rsidR="00CA3A6B" w:rsidRPr="00482147" w:rsidRDefault="00CA3A6B" w:rsidP="00191246">
            <w:pPr>
              <w:pStyle w:val="rowtabella0"/>
              <w:jc w:val="center"/>
              <w:rPr>
                <w:color w:val="002060"/>
              </w:rPr>
            </w:pPr>
            <w:r w:rsidRPr="004821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A271D" w14:textId="77777777" w:rsidR="00CA3A6B" w:rsidRPr="00482147" w:rsidRDefault="00CA3A6B" w:rsidP="00191246">
            <w:pPr>
              <w:pStyle w:val="rowtabella0"/>
              <w:jc w:val="center"/>
              <w:rPr>
                <w:color w:val="002060"/>
              </w:rPr>
            </w:pPr>
            <w:r w:rsidRPr="00482147">
              <w:rPr>
                <w:color w:val="002060"/>
              </w:rPr>
              <w:t>0</w:t>
            </w:r>
          </w:p>
        </w:tc>
      </w:tr>
      <w:tr w:rsidR="00CA3A6B" w:rsidRPr="00482147" w14:paraId="283F6E91"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F793FB" w14:textId="77777777" w:rsidR="00CA3A6B" w:rsidRPr="00482147" w:rsidRDefault="00CA3A6B" w:rsidP="00191246">
            <w:pPr>
              <w:pStyle w:val="rowtabella0"/>
              <w:rPr>
                <w:color w:val="002060"/>
              </w:rPr>
            </w:pPr>
            <w:r w:rsidRPr="0048214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4CDE9" w14:textId="77777777" w:rsidR="00CA3A6B" w:rsidRPr="00482147" w:rsidRDefault="00CA3A6B" w:rsidP="00191246">
            <w:pPr>
              <w:pStyle w:val="rowtabella0"/>
              <w:jc w:val="center"/>
              <w:rPr>
                <w:color w:val="002060"/>
              </w:rPr>
            </w:pPr>
            <w:r w:rsidRPr="0048214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C59A8"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85F2B" w14:textId="77777777" w:rsidR="00CA3A6B" w:rsidRPr="00482147" w:rsidRDefault="00CA3A6B" w:rsidP="00191246">
            <w:pPr>
              <w:pStyle w:val="rowtabella0"/>
              <w:jc w:val="center"/>
              <w:rPr>
                <w:color w:val="002060"/>
              </w:rPr>
            </w:pPr>
            <w:r w:rsidRPr="0048214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7C5FF"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38528" w14:textId="77777777" w:rsidR="00CA3A6B" w:rsidRPr="00482147" w:rsidRDefault="00CA3A6B" w:rsidP="00191246">
            <w:pPr>
              <w:pStyle w:val="rowtabella0"/>
              <w:jc w:val="center"/>
              <w:rPr>
                <w:color w:val="002060"/>
              </w:rPr>
            </w:pPr>
            <w:r w:rsidRPr="004821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807E1" w14:textId="77777777" w:rsidR="00CA3A6B" w:rsidRPr="00482147" w:rsidRDefault="00CA3A6B" w:rsidP="00191246">
            <w:pPr>
              <w:pStyle w:val="rowtabella0"/>
              <w:jc w:val="center"/>
              <w:rPr>
                <w:color w:val="002060"/>
              </w:rPr>
            </w:pPr>
            <w:r w:rsidRPr="00482147">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323FF" w14:textId="77777777" w:rsidR="00CA3A6B" w:rsidRPr="00482147" w:rsidRDefault="00CA3A6B" w:rsidP="00191246">
            <w:pPr>
              <w:pStyle w:val="rowtabella0"/>
              <w:jc w:val="center"/>
              <w:rPr>
                <w:color w:val="002060"/>
              </w:rPr>
            </w:pPr>
            <w:r w:rsidRPr="00482147">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8BEA3"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63441" w14:textId="77777777" w:rsidR="00CA3A6B" w:rsidRPr="00482147" w:rsidRDefault="00CA3A6B" w:rsidP="00191246">
            <w:pPr>
              <w:pStyle w:val="rowtabella0"/>
              <w:jc w:val="center"/>
              <w:rPr>
                <w:color w:val="002060"/>
              </w:rPr>
            </w:pPr>
            <w:r w:rsidRPr="00482147">
              <w:rPr>
                <w:color w:val="002060"/>
              </w:rPr>
              <w:t>0</w:t>
            </w:r>
          </w:p>
        </w:tc>
      </w:tr>
      <w:tr w:rsidR="00CA3A6B" w:rsidRPr="00482147" w14:paraId="3F853BEA"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81790F" w14:textId="77777777" w:rsidR="00CA3A6B" w:rsidRPr="00482147" w:rsidRDefault="00CA3A6B" w:rsidP="00191246">
            <w:pPr>
              <w:pStyle w:val="rowtabella0"/>
              <w:rPr>
                <w:color w:val="002060"/>
              </w:rPr>
            </w:pPr>
            <w:r w:rsidRPr="0048214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DF9C3" w14:textId="77777777" w:rsidR="00CA3A6B" w:rsidRPr="00482147" w:rsidRDefault="00CA3A6B" w:rsidP="00191246">
            <w:pPr>
              <w:pStyle w:val="rowtabella0"/>
              <w:jc w:val="center"/>
              <w:rPr>
                <w:color w:val="002060"/>
              </w:rPr>
            </w:pPr>
            <w:r w:rsidRPr="004821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361FE"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310F0" w14:textId="77777777" w:rsidR="00CA3A6B" w:rsidRPr="00482147" w:rsidRDefault="00CA3A6B" w:rsidP="00191246">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D7B7C" w14:textId="77777777" w:rsidR="00CA3A6B" w:rsidRPr="00482147" w:rsidRDefault="00CA3A6B"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73C03" w14:textId="77777777" w:rsidR="00CA3A6B" w:rsidRPr="00482147" w:rsidRDefault="00CA3A6B"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5EB3A" w14:textId="77777777" w:rsidR="00CA3A6B" w:rsidRPr="00482147" w:rsidRDefault="00CA3A6B" w:rsidP="00191246">
            <w:pPr>
              <w:pStyle w:val="rowtabella0"/>
              <w:jc w:val="center"/>
              <w:rPr>
                <w:color w:val="002060"/>
              </w:rPr>
            </w:pPr>
            <w:r w:rsidRPr="0048214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DC305" w14:textId="77777777" w:rsidR="00CA3A6B" w:rsidRPr="00482147" w:rsidRDefault="00CA3A6B" w:rsidP="00191246">
            <w:pPr>
              <w:pStyle w:val="rowtabella0"/>
              <w:jc w:val="center"/>
              <w:rPr>
                <w:color w:val="002060"/>
              </w:rPr>
            </w:pPr>
            <w:r w:rsidRPr="00482147">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F8470" w14:textId="77777777" w:rsidR="00CA3A6B" w:rsidRPr="00482147" w:rsidRDefault="00CA3A6B" w:rsidP="00191246">
            <w:pPr>
              <w:pStyle w:val="rowtabella0"/>
              <w:jc w:val="center"/>
              <w:rPr>
                <w:color w:val="002060"/>
              </w:rPr>
            </w:pPr>
            <w:r w:rsidRPr="004821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88C91" w14:textId="77777777" w:rsidR="00CA3A6B" w:rsidRPr="00482147" w:rsidRDefault="00CA3A6B" w:rsidP="00191246">
            <w:pPr>
              <w:pStyle w:val="rowtabella0"/>
              <w:jc w:val="center"/>
              <w:rPr>
                <w:color w:val="002060"/>
              </w:rPr>
            </w:pPr>
            <w:r w:rsidRPr="00482147">
              <w:rPr>
                <w:color w:val="002060"/>
              </w:rPr>
              <w:t>0</w:t>
            </w:r>
          </w:p>
        </w:tc>
      </w:tr>
      <w:tr w:rsidR="00CA3A6B" w:rsidRPr="00482147" w14:paraId="05F25BB6"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586469" w14:textId="77777777" w:rsidR="00CA3A6B" w:rsidRPr="00482147" w:rsidRDefault="00CA3A6B" w:rsidP="00191246">
            <w:pPr>
              <w:pStyle w:val="rowtabella0"/>
              <w:rPr>
                <w:color w:val="002060"/>
              </w:rPr>
            </w:pPr>
            <w:r w:rsidRPr="00482147">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0F945" w14:textId="77777777" w:rsidR="00CA3A6B" w:rsidRPr="00482147" w:rsidRDefault="00CA3A6B" w:rsidP="00191246">
            <w:pPr>
              <w:pStyle w:val="rowtabella0"/>
              <w:jc w:val="center"/>
              <w:rPr>
                <w:color w:val="002060"/>
              </w:rPr>
            </w:pPr>
            <w:r w:rsidRPr="004821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79FEA"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E914D" w14:textId="77777777" w:rsidR="00CA3A6B" w:rsidRPr="00482147" w:rsidRDefault="00CA3A6B" w:rsidP="00191246">
            <w:pPr>
              <w:pStyle w:val="rowtabella0"/>
              <w:jc w:val="center"/>
              <w:rPr>
                <w:color w:val="002060"/>
              </w:rPr>
            </w:pPr>
            <w:r w:rsidRPr="004821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900C8"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FA8E8" w14:textId="77777777" w:rsidR="00CA3A6B" w:rsidRPr="00482147" w:rsidRDefault="00CA3A6B" w:rsidP="00191246">
            <w:pPr>
              <w:pStyle w:val="rowtabella0"/>
              <w:jc w:val="center"/>
              <w:rPr>
                <w:color w:val="002060"/>
              </w:rPr>
            </w:pPr>
            <w:r w:rsidRPr="004821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FCB95" w14:textId="77777777" w:rsidR="00CA3A6B" w:rsidRPr="00482147" w:rsidRDefault="00CA3A6B" w:rsidP="00191246">
            <w:pPr>
              <w:pStyle w:val="rowtabella0"/>
              <w:jc w:val="center"/>
              <w:rPr>
                <w:color w:val="002060"/>
              </w:rPr>
            </w:pPr>
            <w:r w:rsidRPr="00482147">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20459" w14:textId="77777777" w:rsidR="00CA3A6B" w:rsidRPr="00482147" w:rsidRDefault="00CA3A6B" w:rsidP="00191246">
            <w:pPr>
              <w:pStyle w:val="rowtabella0"/>
              <w:jc w:val="center"/>
              <w:rPr>
                <w:color w:val="002060"/>
              </w:rPr>
            </w:pPr>
            <w:r w:rsidRPr="00482147">
              <w:rPr>
                <w:color w:val="002060"/>
              </w:rPr>
              <w:t>184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D8F6B" w14:textId="77777777" w:rsidR="00CA3A6B" w:rsidRPr="00482147" w:rsidRDefault="00CA3A6B" w:rsidP="00191246">
            <w:pPr>
              <w:pStyle w:val="rowtabella0"/>
              <w:jc w:val="center"/>
              <w:rPr>
                <w:color w:val="002060"/>
              </w:rPr>
            </w:pPr>
            <w:r w:rsidRPr="004821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3C17A" w14:textId="77777777" w:rsidR="00CA3A6B" w:rsidRPr="00482147" w:rsidRDefault="00CA3A6B" w:rsidP="00191246">
            <w:pPr>
              <w:pStyle w:val="rowtabella0"/>
              <w:jc w:val="center"/>
              <w:rPr>
                <w:color w:val="002060"/>
              </w:rPr>
            </w:pPr>
            <w:r w:rsidRPr="00482147">
              <w:rPr>
                <w:color w:val="002060"/>
              </w:rPr>
              <w:t>0</w:t>
            </w:r>
          </w:p>
        </w:tc>
      </w:tr>
      <w:tr w:rsidR="00CA3A6B" w:rsidRPr="00482147" w14:paraId="287EB54F" w14:textId="77777777" w:rsidTr="0019124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B5084B" w14:textId="77777777" w:rsidR="00CA3A6B" w:rsidRPr="00482147" w:rsidRDefault="00CA3A6B" w:rsidP="00191246">
            <w:pPr>
              <w:pStyle w:val="rowtabella0"/>
              <w:rPr>
                <w:color w:val="002060"/>
              </w:rPr>
            </w:pPr>
            <w:r w:rsidRPr="00482147">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C0168" w14:textId="77777777" w:rsidR="00CA3A6B" w:rsidRPr="00482147" w:rsidRDefault="00CA3A6B" w:rsidP="00191246">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EDCA8"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3E5C3" w14:textId="77777777" w:rsidR="00CA3A6B" w:rsidRPr="00482147" w:rsidRDefault="00CA3A6B"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21D50" w14:textId="77777777" w:rsidR="00CA3A6B" w:rsidRPr="00482147" w:rsidRDefault="00CA3A6B"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B7E19" w14:textId="77777777" w:rsidR="00CA3A6B" w:rsidRPr="00482147" w:rsidRDefault="00CA3A6B" w:rsidP="00191246">
            <w:pPr>
              <w:pStyle w:val="rowtabella0"/>
              <w:jc w:val="center"/>
              <w:rPr>
                <w:color w:val="002060"/>
              </w:rPr>
            </w:pPr>
            <w:r w:rsidRPr="0048214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15E78" w14:textId="77777777" w:rsidR="00CA3A6B" w:rsidRPr="00482147" w:rsidRDefault="00CA3A6B" w:rsidP="00191246">
            <w:pPr>
              <w:pStyle w:val="rowtabella0"/>
              <w:jc w:val="center"/>
              <w:rPr>
                <w:color w:val="002060"/>
              </w:rPr>
            </w:pPr>
            <w:r w:rsidRPr="0048214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2162F" w14:textId="77777777" w:rsidR="00CA3A6B" w:rsidRPr="00482147" w:rsidRDefault="00CA3A6B" w:rsidP="00191246">
            <w:pPr>
              <w:pStyle w:val="rowtabella0"/>
              <w:jc w:val="center"/>
              <w:rPr>
                <w:color w:val="002060"/>
              </w:rPr>
            </w:pPr>
            <w:r w:rsidRPr="00482147">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9D4D3" w14:textId="77777777" w:rsidR="00CA3A6B" w:rsidRPr="00482147" w:rsidRDefault="00CA3A6B" w:rsidP="00191246">
            <w:pPr>
              <w:pStyle w:val="rowtabella0"/>
              <w:jc w:val="center"/>
              <w:rPr>
                <w:color w:val="002060"/>
              </w:rPr>
            </w:pPr>
            <w:r w:rsidRPr="0048214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694FE" w14:textId="77777777" w:rsidR="00CA3A6B" w:rsidRPr="00482147" w:rsidRDefault="00CA3A6B" w:rsidP="00191246">
            <w:pPr>
              <w:pStyle w:val="rowtabella0"/>
              <w:jc w:val="center"/>
              <w:rPr>
                <w:color w:val="002060"/>
              </w:rPr>
            </w:pPr>
            <w:r w:rsidRPr="00482147">
              <w:rPr>
                <w:color w:val="002060"/>
              </w:rPr>
              <w:t>0</w:t>
            </w:r>
          </w:p>
        </w:tc>
      </w:tr>
    </w:tbl>
    <w:p w14:paraId="1FFE53CB" w14:textId="77777777" w:rsidR="00CA3A6B" w:rsidRPr="00482147" w:rsidRDefault="00CA3A6B" w:rsidP="00CA3A6B">
      <w:pPr>
        <w:pStyle w:val="breakline"/>
        <w:rPr>
          <w:rFonts w:eastAsiaTheme="minorEastAsia"/>
          <w:color w:val="002060"/>
        </w:rPr>
      </w:pPr>
    </w:p>
    <w:p w14:paraId="7AE16025" w14:textId="77777777" w:rsidR="00CA3A6B" w:rsidRPr="00482147" w:rsidRDefault="00CA3A6B" w:rsidP="00CA3A6B">
      <w:pPr>
        <w:pStyle w:val="breakline"/>
        <w:rPr>
          <w:color w:val="002060"/>
        </w:rPr>
      </w:pPr>
    </w:p>
    <w:p w14:paraId="33325DA2" w14:textId="77777777" w:rsidR="00CA3A6B" w:rsidRPr="00482147" w:rsidRDefault="00CA3A6B" w:rsidP="00CA3A6B">
      <w:pPr>
        <w:pStyle w:val="sottotitolocampionato10"/>
        <w:rPr>
          <w:color w:val="002060"/>
        </w:rPr>
      </w:pPr>
      <w:r w:rsidRPr="0048214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A3A6B" w:rsidRPr="00482147" w14:paraId="4B29D99B" w14:textId="77777777" w:rsidTr="0019124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EE2CC" w14:textId="77777777" w:rsidR="00CA3A6B" w:rsidRPr="00482147" w:rsidRDefault="00CA3A6B" w:rsidP="00191246">
            <w:pPr>
              <w:pStyle w:val="headertabella0"/>
              <w:rPr>
                <w:color w:val="002060"/>
              </w:rPr>
            </w:pPr>
            <w:r w:rsidRPr="004821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F88DF" w14:textId="77777777" w:rsidR="00CA3A6B" w:rsidRPr="00482147" w:rsidRDefault="00CA3A6B" w:rsidP="00191246">
            <w:pPr>
              <w:pStyle w:val="headertabella0"/>
              <w:rPr>
                <w:color w:val="002060"/>
              </w:rPr>
            </w:pPr>
            <w:r w:rsidRPr="004821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2A7E8" w14:textId="77777777" w:rsidR="00CA3A6B" w:rsidRPr="00482147" w:rsidRDefault="00CA3A6B" w:rsidP="00191246">
            <w:pPr>
              <w:pStyle w:val="headertabella0"/>
              <w:rPr>
                <w:color w:val="002060"/>
              </w:rPr>
            </w:pPr>
            <w:r w:rsidRPr="004821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04168" w14:textId="77777777" w:rsidR="00CA3A6B" w:rsidRPr="00482147" w:rsidRDefault="00CA3A6B" w:rsidP="00191246">
            <w:pPr>
              <w:pStyle w:val="headertabella0"/>
              <w:rPr>
                <w:color w:val="002060"/>
              </w:rPr>
            </w:pPr>
            <w:r w:rsidRPr="004821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9E940" w14:textId="77777777" w:rsidR="00CA3A6B" w:rsidRPr="00482147" w:rsidRDefault="00CA3A6B" w:rsidP="00191246">
            <w:pPr>
              <w:pStyle w:val="headertabella0"/>
              <w:rPr>
                <w:color w:val="002060"/>
              </w:rPr>
            </w:pPr>
            <w:r w:rsidRPr="004821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63E7A" w14:textId="77777777" w:rsidR="00CA3A6B" w:rsidRPr="00482147" w:rsidRDefault="00CA3A6B" w:rsidP="00191246">
            <w:pPr>
              <w:pStyle w:val="headertabella0"/>
              <w:rPr>
                <w:color w:val="002060"/>
              </w:rPr>
            </w:pPr>
            <w:r w:rsidRPr="004821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79C79" w14:textId="77777777" w:rsidR="00CA3A6B" w:rsidRPr="00482147" w:rsidRDefault="00CA3A6B" w:rsidP="00191246">
            <w:pPr>
              <w:pStyle w:val="headertabella0"/>
              <w:rPr>
                <w:color w:val="002060"/>
              </w:rPr>
            </w:pPr>
            <w:r w:rsidRPr="004821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A92BE" w14:textId="77777777" w:rsidR="00CA3A6B" w:rsidRPr="00482147" w:rsidRDefault="00CA3A6B" w:rsidP="00191246">
            <w:pPr>
              <w:pStyle w:val="headertabella0"/>
              <w:rPr>
                <w:color w:val="002060"/>
              </w:rPr>
            </w:pPr>
            <w:r w:rsidRPr="004821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C531F" w14:textId="77777777" w:rsidR="00CA3A6B" w:rsidRPr="00482147" w:rsidRDefault="00CA3A6B" w:rsidP="00191246">
            <w:pPr>
              <w:pStyle w:val="headertabella0"/>
              <w:rPr>
                <w:color w:val="002060"/>
              </w:rPr>
            </w:pPr>
            <w:r w:rsidRPr="004821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DACC4" w14:textId="77777777" w:rsidR="00CA3A6B" w:rsidRPr="00482147" w:rsidRDefault="00CA3A6B" w:rsidP="00191246">
            <w:pPr>
              <w:pStyle w:val="headertabella0"/>
              <w:rPr>
                <w:color w:val="002060"/>
              </w:rPr>
            </w:pPr>
            <w:r w:rsidRPr="00482147">
              <w:rPr>
                <w:color w:val="002060"/>
              </w:rPr>
              <w:t>PE</w:t>
            </w:r>
          </w:p>
        </w:tc>
      </w:tr>
      <w:tr w:rsidR="00CA3A6B" w:rsidRPr="00482147" w14:paraId="58192983" w14:textId="77777777" w:rsidTr="0019124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8DF9A2" w14:textId="77777777" w:rsidR="00CA3A6B" w:rsidRPr="00482147" w:rsidRDefault="00CA3A6B" w:rsidP="00191246">
            <w:pPr>
              <w:pStyle w:val="rowtabella0"/>
              <w:rPr>
                <w:color w:val="002060"/>
              </w:rPr>
            </w:pPr>
            <w:r w:rsidRPr="0048214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E8C07" w14:textId="77777777" w:rsidR="00CA3A6B" w:rsidRPr="00482147" w:rsidRDefault="00CA3A6B" w:rsidP="00191246">
            <w:pPr>
              <w:pStyle w:val="rowtabella0"/>
              <w:jc w:val="center"/>
              <w:rPr>
                <w:color w:val="002060"/>
              </w:rPr>
            </w:pPr>
            <w:r w:rsidRPr="0048214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EA9A8"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F65F4" w14:textId="77777777" w:rsidR="00CA3A6B" w:rsidRPr="00482147" w:rsidRDefault="00CA3A6B" w:rsidP="00191246">
            <w:pPr>
              <w:pStyle w:val="rowtabella0"/>
              <w:jc w:val="center"/>
              <w:rPr>
                <w:color w:val="002060"/>
              </w:rPr>
            </w:pPr>
            <w:r w:rsidRPr="004821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705E6" w14:textId="77777777" w:rsidR="00CA3A6B" w:rsidRPr="00482147" w:rsidRDefault="00CA3A6B"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A349B" w14:textId="77777777" w:rsidR="00CA3A6B" w:rsidRPr="00482147" w:rsidRDefault="00CA3A6B" w:rsidP="00191246">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0CF16" w14:textId="77777777" w:rsidR="00CA3A6B" w:rsidRPr="00482147" w:rsidRDefault="00CA3A6B" w:rsidP="00191246">
            <w:pPr>
              <w:pStyle w:val="rowtabella0"/>
              <w:jc w:val="center"/>
              <w:rPr>
                <w:color w:val="002060"/>
              </w:rPr>
            </w:pPr>
            <w:r w:rsidRPr="00482147">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56258" w14:textId="77777777" w:rsidR="00CA3A6B" w:rsidRPr="00482147" w:rsidRDefault="00CA3A6B" w:rsidP="00191246">
            <w:pPr>
              <w:pStyle w:val="rowtabella0"/>
              <w:jc w:val="center"/>
              <w:rPr>
                <w:color w:val="002060"/>
              </w:rPr>
            </w:pPr>
            <w:r w:rsidRPr="0048214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AC4A0" w14:textId="77777777" w:rsidR="00CA3A6B" w:rsidRPr="00482147" w:rsidRDefault="00CA3A6B" w:rsidP="00191246">
            <w:pPr>
              <w:pStyle w:val="rowtabella0"/>
              <w:jc w:val="center"/>
              <w:rPr>
                <w:color w:val="002060"/>
              </w:rPr>
            </w:pPr>
            <w:r w:rsidRPr="0048214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6153B" w14:textId="77777777" w:rsidR="00CA3A6B" w:rsidRPr="00482147" w:rsidRDefault="00CA3A6B" w:rsidP="00191246">
            <w:pPr>
              <w:pStyle w:val="rowtabella0"/>
              <w:jc w:val="center"/>
              <w:rPr>
                <w:color w:val="002060"/>
              </w:rPr>
            </w:pPr>
            <w:r w:rsidRPr="00482147">
              <w:rPr>
                <w:color w:val="002060"/>
              </w:rPr>
              <w:t>0</w:t>
            </w:r>
          </w:p>
        </w:tc>
      </w:tr>
      <w:tr w:rsidR="00CA3A6B" w:rsidRPr="00482147" w14:paraId="44067D07"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5A5F74" w14:textId="77777777" w:rsidR="00CA3A6B" w:rsidRPr="00482147" w:rsidRDefault="00CA3A6B" w:rsidP="00191246">
            <w:pPr>
              <w:pStyle w:val="rowtabella0"/>
              <w:rPr>
                <w:color w:val="002060"/>
              </w:rPr>
            </w:pPr>
            <w:r w:rsidRPr="00482147">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CCF51" w14:textId="77777777" w:rsidR="00CA3A6B" w:rsidRPr="00482147" w:rsidRDefault="00CA3A6B" w:rsidP="00191246">
            <w:pPr>
              <w:pStyle w:val="rowtabella0"/>
              <w:jc w:val="center"/>
              <w:rPr>
                <w:color w:val="002060"/>
              </w:rPr>
            </w:pPr>
            <w:r w:rsidRPr="0048214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A18A9"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0FB1D" w14:textId="77777777" w:rsidR="00CA3A6B" w:rsidRPr="00482147" w:rsidRDefault="00CA3A6B"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E5AC7" w14:textId="77777777" w:rsidR="00CA3A6B" w:rsidRPr="00482147" w:rsidRDefault="00CA3A6B"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D7CED" w14:textId="77777777" w:rsidR="00CA3A6B" w:rsidRPr="00482147" w:rsidRDefault="00CA3A6B" w:rsidP="00191246">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E7ADF" w14:textId="77777777" w:rsidR="00CA3A6B" w:rsidRPr="00482147" w:rsidRDefault="00CA3A6B" w:rsidP="00191246">
            <w:pPr>
              <w:pStyle w:val="rowtabella0"/>
              <w:jc w:val="center"/>
              <w:rPr>
                <w:color w:val="002060"/>
              </w:rPr>
            </w:pPr>
            <w:r w:rsidRPr="00482147">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C90A3" w14:textId="77777777" w:rsidR="00CA3A6B" w:rsidRPr="00482147" w:rsidRDefault="00CA3A6B" w:rsidP="00191246">
            <w:pPr>
              <w:pStyle w:val="rowtabella0"/>
              <w:jc w:val="center"/>
              <w:rPr>
                <w:color w:val="002060"/>
              </w:rPr>
            </w:pPr>
            <w:r w:rsidRPr="0048214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56599" w14:textId="77777777" w:rsidR="00CA3A6B" w:rsidRPr="00482147" w:rsidRDefault="00CA3A6B" w:rsidP="00191246">
            <w:pPr>
              <w:pStyle w:val="rowtabella0"/>
              <w:jc w:val="center"/>
              <w:rPr>
                <w:color w:val="002060"/>
              </w:rPr>
            </w:pPr>
            <w:r w:rsidRPr="0048214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79B1C" w14:textId="77777777" w:rsidR="00CA3A6B" w:rsidRPr="00482147" w:rsidRDefault="00CA3A6B" w:rsidP="00191246">
            <w:pPr>
              <w:pStyle w:val="rowtabella0"/>
              <w:jc w:val="center"/>
              <w:rPr>
                <w:color w:val="002060"/>
              </w:rPr>
            </w:pPr>
            <w:r w:rsidRPr="00482147">
              <w:rPr>
                <w:color w:val="002060"/>
              </w:rPr>
              <w:t>0</w:t>
            </w:r>
          </w:p>
        </w:tc>
      </w:tr>
      <w:tr w:rsidR="00CA3A6B" w:rsidRPr="00482147" w14:paraId="289C13AC"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F7590C" w14:textId="77777777" w:rsidR="00CA3A6B" w:rsidRPr="00482147" w:rsidRDefault="00CA3A6B" w:rsidP="00191246">
            <w:pPr>
              <w:pStyle w:val="rowtabella0"/>
              <w:rPr>
                <w:color w:val="002060"/>
              </w:rPr>
            </w:pPr>
            <w:r w:rsidRPr="0048214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00396" w14:textId="77777777" w:rsidR="00CA3A6B" w:rsidRPr="00482147" w:rsidRDefault="00CA3A6B" w:rsidP="00191246">
            <w:pPr>
              <w:pStyle w:val="rowtabella0"/>
              <w:jc w:val="center"/>
              <w:rPr>
                <w:color w:val="002060"/>
              </w:rPr>
            </w:pPr>
            <w:r w:rsidRPr="0048214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696B8"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0C2D3" w14:textId="77777777" w:rsidR="00CA3A6B" w:rsidRPr="00482147" w:rsidRDefault="00CA3A6B"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ED20D" w14:textId="77777777" w:rsidR="00CA3A6B" w:rsidRPr="00482147" w:rsidRDefault="00CA3A6B"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CF571" w14:textId="77777777" w:rsidR="00CA3A6B" w:rsidRPr="00482147" w:rsidRDefault="00CA3A6B" w:rsidP="00191246">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0DD26" w14:textId="77777777" w:rsidR="00CA3A6B" w:rsidRPr="00482147" w:rsidRDefault="00CA3A6B" w:rsidP="00191246">
            <w:pPr>
              <w:pStyle w:val="rowtabella0"/>
              <w:jc w:val="center"/>
              <w:rPr>
                <w:color w:val="002060"/>
              </w:rPr>
            </w:pPr>
            <w:r w:rsidRPr="00482147">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0C043" w14:textId="77777777" w:rsidR="00CA3A6B" w:rsidRPr="00482147" w:rsidRDefault="00CA3A6B" w:rsidP="00191246">
            <w:pPr>
              <w:pStyle w:val="rowtabella0"/>
              <w:jc w:val="center"/>
              <w:rPr>
                <w:color w:val="002060"/>
              </w:rPr>
            </w:pPr>
            <w:r w:rsidRPr="0048214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CB2CB" w14:textId="77777777" w:rsidR="00CA3A6B" w:rsidRPr="00482147" w:rsidRDefault="00CA3A6B" w:rsidP="00191246">
            <w:pPr>
              <w:pStyle w:val="rowtabella0"/>
              <w:jc w:val="center"/>
              <w:rPr>
                <w:color w:val="002060"/>
              </w:rPr>
            </w:pPr>
            <w:r w:rsidRPr="0048214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3D129" w14:textId="77777777" w:rsidR="00CA3A6B" w:rsidRPr="00482147" w:rsidRDefault="00CA3A6B" w:rsidP="00191246">
            <w:pPr>
              <w:pStyle w:val="rowtabella0"/>
              <w:jc w:val="center"/>
              <w:rPr>
                <w:color w:val="002060"/>
              </w:rPr>
            </w:pPr>
            <w:r w:rsidRPr="00482147">
              <w:rPr>
                <w:color w:val="002060"/>
              </w:rPr>
              <w:t>0</w:t>
            </w:r>
          </w:p>
        </w:tc>
      </w:tr>
      <w:tr w:rsidR="00CA3A6B" w:rsidRPr="00482147" w14:paraId="7E7FFF7C"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AB780B" w14:textId="77777777" w:rsidR="00CA3A6B" w:rsidRPr="00482147" w:rsidRDefault="00CA3A6B" w:rsidP="00191246">
            <w:pPr>
              <w:pStyle w:val="rowtabella0"/>
              <w:rPr>
                <w:color w:val="002060"/>
              </w:rPr>
            </w:pPr>
            <w:r w:rsidRPr="00482147">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8E734" w14:textId="77777777" w:rsidR="00CA3A6B" w:rsidRPr="00482147" w:rsidRDefault="00CA3A6B" w:rsidP="00191246">
            <w:pPr>
              <w:pStyle w:val="rowtabella0"/>
              <w:jc w:val="center"/>
              <w:rPr>
                <w:color w:val="002060"/>
              </w:rPr>
            </w:pPr>
            <w:r w:rsidRPr="0048214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AB258"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8CEEF" w14:textId="77777777" w:rsidR="00CA3A6B" w:rsidRPr="00482147" w:rsidRDefault="00CA3A6B"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76F22" w14:textId="77777777" w:rsidR="00CA3A6B" w:rsidRPr="00482147" w:rsidRDefault="00CA3A6B"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F29B1" w14:textId="77777777" w:rsidR="00CA3A6B" w:rsidRPr="00482147" w:rsidRDefault="00CA3A6B" w:rsidP="00191246">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F49EF" w14:textId="77777777" w:rsidR="00CA3A6B" w:rsidRPr="00482147" w:rsidRDefault="00CA3A6B" w:rsidP="00191246">
            <w:pPr>
              <w:pStyle w:val="rowtabella0"/>
              <w:jc w:val="center"/>
              <w:rPr>
                <w:color w:val="002060"/>
              </w:rPr>
            </w:pPr>
            <w:r w:rsidRPr="00482147">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43F7A" w14:textId="77777777" w:rsidR="00CA3A6B" w:rsidRPr="00482147" w:rsidRDefault="00CA3A6B" w:rsidP="00191246">
            <w:pPr>
              <w:pStyle w:val="rowtabella0"/>
              <w:jc w:val="center"/>
              <w:rPr>
                <w:color w:val="002060"/>
              </w:rPr>
            </w:pPr>
            <w:r w:rsidRPr="0048214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3E34A" w14:textId="77777777" w:rsidR="00CA3A6B" w:rsidRPr="00482147" w:rsidRDefault="00CA3A6B" w:rsidP="00191246">
            <w:pPr>
              <w:pStyle w:val="rowtabella0"/>
              <w:jc w:val="center"/>
              <w:rPr>
                <w:color w:val="002060"/>
              </w:rPr>
            </w:pPr>
            <w:r w:rsidRPr="0048214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38206" w14:textId="77777777" w:rsidR="00CA3A6B" w:rsidRPr="00482147" w:rsidRDefault="00CA3A6B" w:rsidP="00191246">
            <w:pPr>
              <w:pStyle w:val="rowtabella0"/>
              <w:jc w:val="center"/>
              <w:rPr>
                <w:color w:val="002060"/>
              </w:rPr>
            </w:pPr>
            <w:r w:rsidRPr="00482147">
              <w:rPr>
                <w:color w:val="002060"/>
              </w:rPr>
              <w:t>0</w:t>
            </w:r>
          </w:p>
        </w:tc>
      </w:tr>
      <w:tr w:rsidR="00CA3A6B" w:rsidRPr="00482147" w14:paraId="24846ADA"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793A0D" w14:textId="77777777" w:rsidR="00CA3A6B" w:rsidRPr="00482147" w:rsidRDefault="00CA3A6B" w:rsidP="00191246">
            <w:pPr>
              <w:pStyle w:val="rowtabella0"/>
              <w:rPr>
                <w:color w:val="002060"/>
              </w:rPr>
            </w:pPr>
            <w:r w:rsidRPr="00482147">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4BDE5" w14:textId="77777777" w:rsidR="00CA3A6B" w:rsidRPr="00482147" w:rsidRDefault="00CA3A6B" w:rsidP="00191246">
            <w:pPr>
              <w:pStyle w:val="rowtabella0"/>
              <w:jc w:val="center"/>
              <w:rPr>
                <w:color w:val="002060"/>
              </w:rPr>
            </w:pPr>
            <w:r w:rsidRPr="0048214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5C460"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B439B" w14:textId="77777777" w:rsidR="00CA3A6B" w:rsidRPr="00482147" w:rsidRDefault="00CA3A6B"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D7C01" w14:textId="77777777" w:rsidR="00CA3A6B" w:rsidRPr="00482147" w:rsidRDefault="00CA3A6B"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B2562" w14:textId="77777777" w:rsidR="00CA3A6B" w:rsidRPr="00482147" w:rsidRDefault="00CA3A6B" w:rsidP="00191246">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5CD1C" w14:textId="77777777" w:rsidR="00CA3A6B" w:rsidRPr="00482147" w:rsidRDefault="00CA3A6B" w:rsidP="00191246">
            <w:pPr>
              <w:pStyle w:val="rowtabella0"/>
              <w:jc w:val="center"/>
              <w:rPr>
                <w:color w:val="002060"/>
              </w:rPr>
            </w:pPr>
            <w:r w:rsidRPr="00482147">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A80F7" w14:textId="77777777" w:rsidR="00CA3A6B" w:rsidRPr="00482147" w:rsidRDefault="00CA3A6B" w:rsidP="00191246">
            <w:pPr>
              <w:pStyle w:val="rowtabella0"/>
              <w:jc w:val="center"/>
              <w:rPr>
                <w:color w:val="002060"/>
              </w:rPr>
            </w:pPr>
            <w:r w:rsidRPr="0048214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26835" w14:textId="77777777" w:rsidR="00CA3A6B" w:rsidRPr="00482147" w:rsidRDefault="00CA3A6B" w:rsidP="00191246">
            <w:pPr>
              <w:pStyle w:val="rowtabella0"/>
              <w:jc w:val="center"/>
              <w:rPr>
                <w:color w:val="002060"/>
              </w:rPr>
            </w:pPr>
            <w:r w:rsidRPr="004821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4A96D" w14:textId="77777777" w:rsidR="00CA3A6B" w:rsidRPr="00482147" w:rsidRDefault="00CA3A6B" w:rsidP="00191246">
            <w:pPr>
              <w:pStyle w:val="rowtabella0"/>
              <w:jc w:val="center"/>
              <w:rPr>
                <w:color w:val="002060"/>
              </w:rPr>
            </w:pPr>
            <w:r w:rsidRPr="00482147">
              <w:rPr>
                <w:color w:val="002060"/>
              </w:rPr>
              <w:t>0</w:t>
            </w:r>
          </w:p>
        </w:tc>
      </w:tr>
      <w:tr w:rsidR="00CA3A6B" w:rsidRPr="00482147" w14:paraId="5933DCA8"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040624" w14:textId="77777777" w:rsidR="00CA3A6B" w:rsidRPr="00482147" w:rsidRDefault="00CA3A6B" w:rsidP="00191246">
            <w:pPr>
              <w:pStyle w:val="rowtabella0"/>
              <w:rPr>
                <w:color w:val="002060"/>
              </w:rPr>
            </w:pPr>
            <w:r w:rsidRPr="0048214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C377E" w14:textId="77777777" w:rsidR="00CA3A6B" w:rsidRPr="00482147" w:rsidRDefault="00CA3A6B" w:rsidP="00191246">
            <w:pPr>
              <w:pStyle w:val="rowtabella0"/>
              <w:jc w:val="center"/>
              <w:rPr>
                <w:color w:val="002060"/>
              </w:rPr>
            </w:pPr>
            <w:r w:rsidRPr="0048214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9C141"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7A458" w14:textId="77777777" w:rsidR="00CA3A6B" w:rsidRPr="00482147" w:rsidRDefault="00CA3A6B" w:rsidP="00191246">
            <w:pPr>
              <w:pStyle w:val="rowtabella0"/>
              <w:jc w:val="center"/>
              <w:rPr>
                <w:color w:val="002060"/>
              </w:rPr>
            </w:pPr>
            <w:r w:rsidRPr="004821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8939E" w14:textId="77777777" w:rsidR="00CA3A6B" w:rsidRPr="00482147" w:rsidRDefault="00CA3A6B"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3F175" w14:textId="77777777" w:rsidR="00CA3A6B" w:rsidRPr="00482147" w:rsidRDefault="00CA3A6B" w:rsidP="00191246">
            <w:pPr>
              <w:pStyle w:val="rowtabella0"/>
              <w:jc w:val="center"/>
              <w:rPr>
                <w:color w:val="002060"/>
              </w:rPr>
            </w:pPr>
            <w:r w:rsidRPr="004821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30646" w14:textId="77777777" w:rsidR="00CA3A6B" w:rsidRPr="00482147" w:rsidRDefault="00CA3A6B" w:rsidP="00191246">
            <w:pPr>
              <w:pStyle w:val="rowtabella0"/>
              <w:jc w:val="center"/>
              <w:rPr>
                <w:color w:val="002060"/>
              </w:rPr>
            </w:pPr>
            <w:r w:rsidRPr="0048214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46D25" w14:textId="77777777" w:rsidR="00CA3A6B" w:rsidRPr="00482147" w:rsidRDefault="00CA3A6B" w:rsidP="00191246">
            <w:pPr>
              <w:pStyle w:val="rowtabella0"/>
              <w:jc w:val="center"/>
              <w:rPr>
                <w:color w:val="002060"/>
              </w:rPr>
            </w:pPr>
            <w:r w:rsidRPr="0048214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BE362" w14:textId="77777777" w:rsidR="00CA3A6B" w:rsidRPr="00482147" w:rsidRDefault="00CA3A6B" w:rsidP="00191246">
            <w:pPr>
              <w:pStyle w:val="rowtabella0"/>
              <w:jc w:val="center"/>
              <w:rPr>
                <w:color w:val="002060"/>
              </w:rPr>
            </w:pPr>
            <w:r w:rsidRPr="004821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EF041" w14:textId="77777777" w:rsidR="00CA3A6B" w:rsidRPr="00482147" w:rsidRDefault="00CA3A6B" w:rsidP="00191246">
            <w:pPr>
              <w:pStyle w:val="rowtabella0"/>
              <w:jc w:val="center"/>
              <w:rPr>
                <w:color w:val="002060"/>
              </w:rPr>
            </w:pPr>
            <w:r w:rsidRPr="00482147">
              <w:rPr>
                <w:color w:val="002060"/>
              </w:rPr>
              <w:t>0</w:t>
            </w:r>
          </w:p>
        </w:tc>
      </w:tr>
      <w:tr w:rsidR="00CA3A6B" w:rsidRPr="00482147" w14:paraId="4FCD4E12"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A4FA37" w14:textId="77777777" w:rsidR="00CA3A6B" w:rsidRPr="00482147" w:rsidRDefault="00CA3A6B" w:rsidP="00191246">
            <w:pPr>
              <w:pStyle w:val="rowtabella0"/>
              <w:rPr>
                <w:color w:val="002060"/>
              </w:rPr>
            </w:pPr>
            <w:r w:rsidRPr="00482147">
              <w:rPr>
                <w:color w:val="002060"/>
              </w:rPr>
              <w:t xml:space="preserve">A.S.D. </w:t>
            </w:r>
            <w:proofErr w:type="gramStart"/>
            <w:r w:rsidRPr="00482147">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FDA03" w14:textId="77777777" w:rsidR="00CA3A6B" w:rsidRPr="00482147" w:rsidRDefault="00CA3A6B" w:rsidP="00191246">
            <w:pPr>
              <w:pStyle w:val="rowtabella0"/>
              <w:jc w:val="center"/>
              <w:rPr>
                <w:color w:val="002060"/>
              </w:rPr>
            </w:pPr>
            <w:r w:rsidRPr="0048214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B6A41" w14:textId="77777777" w:rsidR="00CA3A6B" w:rsidRPr="00482147" w:rsidRDefault="00CA3A6B" w:rsidP="00191246">
            <w:pPr>
              <w:pStyle w:val="rowtabella0"/>
              <w:jc w:val="center"/>
              <w:rPr>
                <w:color w:val="002060"/>
              </w:rPr>
            </w:pPr>
            <w:r w:rsidRPr="004821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7E5D4" w14:textId="77777777" w:rsidR="00CA3A6B" w:rsidRPr="00482147" w:rsidRDefault="00CA3A6B" w:rsidP="00191246">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8C1ED" w14:textId="77777777" w:rsidR="00CA3A6B" w:rsidRPr="00482147" w:rsidRDefault="00CA3A6B"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4454B" w14:textId="77777777" w:rsidR="00CA3A6B" w:rsidRPr="00482147" w:rsidRDefault="00CA3A6B" w:rsidP="00191246">
            <w:pPr>
              <w:pStyle w:val="rowtabella0"/>
              <w:jc w:val="center"/>
              <w:rPr>
                <w:color w:val="002060"/>
              </w:rPr>
            </w:pPr>
            <w:r w:rsidRPr="004821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2F774" w14:textId="77777777" w:rsidR="00CA3A6B" w:rsidRPr="00482147" w:rsidRDefault="00CA3A6B" w:rsidP="00191246">
            <w:pPr>
              <w:pStyle w:val="rowtabella0"/>
              <w:jc w:val="center"/>
              <w:rPr>
                <w:color w:val="002060"/>
              </w:rPr>
            </w:pPr>
            <w:r w:rsidRPr="0048214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C1999" w14:textId="77777777" w:rsidR="00CA3A6B" w:rsidRPr="00482147" w:rsidRDefault="00CA3A6B" w:rsidP="00191246">
            <w:pPr>
              <w:pStyle w:val="rowtabella0"/>
              <w:jc w:val="center"/>
              <w:rPr>
                <w:color w:val="002060"/>
              </w:rPr>
            </w:pPr>
            <w:r w:rsidRPr="00482147">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ED12F" w14:textId="77777777" w:rsidR="00CA3A6B" w:rsidRPr="00482147" w:rsidRDefault="00CA3A6B" w:rsidP="00191246">
            <w:pPr>
              <w:pStyle w:val="rowtabella0"/>
              <w:jc w:val="center"/>
              <w:rPr>
                <w:color w:val="002060"/>
              </w:rPr>
            </w:pPr>
            <w:r w:rsidRPr="0048214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BC04E" w14:textId="77777777" w:rsidR="00CA3A6B" w:rsidRPr="00482147" w:rsidRDefault="00CA3A6B" w:rsidP="00191246">
            <w:pPr>
              <w:pStyle w:val="rowtabella0"/>
              <w:jc w:val="center"/>
              <w:rPr>
                <w:color w:val="002060"/>
              </w:rPr>
            </w:pPr>
            <w:r w:rsidRPr="00482147">
              <w:rPr>
                <w:color w:val="002060"/>
              </w:rPr>
              <w:t>0</w:t>
            </w:r>
          </w:p>
        </w:tc>
      </w:tr>
      <w:tr w:rsidR="00CA3A6B" w:rsidRPr="00482147" w14:paraId="4E50975A"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38EB4C" w14:textId="77777777" w:rsidR="00CA3A6B" w:rsidRPr="00482147" w:rsidRDefault="00CA3A6B" w:rsidP="00191246">
            <w:pPr>
              <w:pStyle w:val="rowtabella0"/>
              <w:rPr>
                <w:color w:val="002060"/>
              </w:rPr>
            </w:pPr>
            <w:r w:rsidRPr="0048214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78586"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A2106"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1B7A0" w14:textId="77777777" w:rsidR="00CA3A6B" w:rsidRPr="00482147" w:rsidRDefault="00CA3A6B" w:rsidP="00191246">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E43CE" w14:textId="77777777" w:rsidR="00CA3A6B" w:rsidRPr="00482147" w:rsidRDefault="00CA3A6B" w:rsidP="00191246">
            <w:pPr>
              <w:pStyle w:val="rowtabella0"/>
              <w:jc w:val="center"/>
              <w:rPr>
                <w:color w:val="002060"/>
              </w:rPr>
            </w:pPr>
            <w:r w:rsidRPr="004821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BDEAC" w14:textId="77777777" w:rsidR="00CA3A6B" w:rsidRPr="00482147" w:rsidRDefault="00CA3A6B" w:rsidP="00191246">
            <w:pPr>
              <w:pStyle w:val="rowtabella0"/>
              <w:jc w:val="center"/>
              <w:rPr>
                <w:color w:val="002060"/>
              </w:rPr>
            </w:pPr>
            <w:r w:rsidRPr="004821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A4619" w14:textId="77777777" w:rsidR="00CA3A6B" w:rsidRPr="00482147" w:rsidRDefault="00CA3A6B" w:rsidP="00191246">
            <w:pPr>
              <w:pStyle w:val="rowtabella0"/>
              <w:jc w:val="center"/>
              <w:rPr>
                <w:color w:val="002060"/>
              </w:rPr>
            </w:pPr>
            <w:r w:rsidRPr="0048214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01037" w14:textId="77777777" w:rsidR="00CA3A6B" w:rsidRPr="00482147" w:rsidRDefault="00CA3A6B" w:rsidP="00191246">
            <w:pPr>
              <w:pStyle w:val="rowtabella0"/>
              <w:jc w:val="center"/>
              <w:rPr>
                <w:color w:val="002060"/>
              </w:rPr>
            </w:pPr>
            <w:r w:rsidRPr="00482147">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ACD5F" w14:textId="77777777" w:rsidR="00CA3A6B" w:rsidRPr="00482147" w:rsidRDefault="00CA3A6B"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5829D" w14:textId="77777777" w:rsidR="00CA3A6B" w:rsidRPr="00482147" w:rsidRDefault="00CA3A6B" w:rsidP="00191246">
            <w:pPr>
              <w:pStyle w:val="rowtabella0"/>
              <w:jc w:val="center"/>
              <w:rPr>
                <w:color w:val="002060"/>
              </w:rPr>
            </w:pPr>
            <w:r w:rsidRPr="00482147">
              <w:rPr>
                <w:color w:val="002060"/>
              </w:rPr>
              <w:t>0</w:t>
            </w:r>
          </w:p>
        </w:tc>
      </w:tr>
      <w:tr w:rsidR="00CA3A6B" w:rsidRPr="00482147" w14:paraId="260427D1"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B3B21" w14:textId="77777777" w:rsidR="00CA3A6B" w:rsidRPr="00482147" w:rsidRDefault="00CA3A6B" w:rsidP="00191246">
            <w:pPr>
              <w:pStyle w:val="rowtabella0"/>
              <w:rPr>
                <w:color w:val="002060"/>
              </w:rPr>
            </w:pPr>
            <w:r w:rsidRPr="0048214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815E4" w14:textId="77777777" w:rsidR="00CA3A6B" w:rsidRPr="00482147" w:rsidRDefault="00CA3A6B" w:rsidP="00191246">
            <w:pPr>
              <w:pStyle w:val="rowtabella0"/>
              <w:jc w:val="center"/>
              <w:rPr>
                <w:color w:val="002060"/>
              </w:rPr>
            </w:pPr>
            <w:r w:rsidRPr="004821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C8871"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B553C" w14:textId="77777777" w:rsidR="00CA3A6B" w:rsidRPr="00482147" w:rsidRDefault="00CA3A6B" w:rsidP="00191246">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18DC6"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8E0DD" w14:textId="77777777" w:rsidR="00CA3A6B" w:rsidRPr="00482147" w:rsidRDefault="00CA3A6B" w:rsidP="00191246">
            <w:pPr>
              <w:pStyle w:val="rowtabella0"/>
              <w:jc w:val="center"/>
              <w:rPr>
                <w:color w:val="002060"/>
              </w:rPr>
            </w:pPr>
            <w:r w:rsidRPr="004821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74265" w14:textId="77777777" w:rsidR="00CA3A6B" w:rsidRPr="00482147" w:rsidRDefault="00CA3A6B" w:rsidP="00191246">
            <w:pPr>
              <w:pStyle w:val="rowtabella0"/>
              <w:jc w:val="center"/>
              <w:rPr>
                <w:color w:val="002060"/>
              </w:rPr>
            </w:pPr>
            <w:r w:rsidRPr="0048214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AFACD" w14:textId="77777777" w:rsidR="00CA3A6B" w:rsidRPr="00482147" w:rsidRDefault="00CA3A6B" w:rsidP="00191246">
            <w:pPr>
              <w:pStyle w:val="rowtabella0"/>
              <w:jc w:val="center"/>
              <w:rPr>
                <w:color w:val="002060"/>
              </w:rPr>
            </w:pPr>
            <w:r w:rsidRPr="00482147">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469B4" w14:textId="77777777" w:rsidR="00CA3A6B" w:rsidRPr="00482147" w:rsidRDefault="00CA3A6B" w:rsidP="00191246">
            <w:pPr>
              <w:pStyle w:val="rowtabella0"/>
              <w:jc w:val="center"/>
              <w:rPr>
                <w:color w:val="002060"/>
              </w:rPr>
            </w:pPr>
            <w:r w:rsidRPr="0048214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8196C" w14:textId="77777777" w:rsidR="00CA3A6B" w:rsidRPr="00482147" w:rsidRDefault="00CA3A6B" w:rsidP="00191246">
            <w:pPr>
              <w:pStyle w:val="rowtabella0"/>
              <w:jc w:val="center"/>
              <w:rPr>
                <w:color w:val="002060"/>
              </w:rPr>
            </w:pPr>
            <w:r w:rsidRPr="00482147">
              <w:rPr>
                <w:color w:val="002060"/>
              </w:rPr>
              <w:t>0</w:t>
            </w:r>
          </w:p>
        </w:tc>
      </w:tr>
      <w:tr w:rsidR="00CA3A6B" w:rsidRPr="00482147" w14:paraId="23091A96" w14:textId="77777777" w:rsidTr="0019124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783FC4" w14:textId="77777777" w:rsidR="00CA3A6B" w:rsidRPr="00482147" w:rsidRDefault="00CA3A6B" w:rsidP="00191246">
            <w:pPr>
              <w:pStyle w:val="rowtabella0"/>
              <w:rPr>
                <w:color w:val="002060"/>
              </w:rPr>
            </w:pPr>
            <w:r w:rsidRPr="00482147">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2F695" w14:textId="77777777" w:rsidR="00CA3A6B" w:rsidRPr="00482147" w:rsidRDefault="00CA3A6B"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A6455" w14:textId="77777777" w:rsidR="00CA3A6B" w:rsidRPr="00482147" w:rsidRDefault="00CA3A6B" w:rsidP="00191246">
            <w:pPr>
              <w:pStyle w:val="rowtabella0"/>
              <w:jc w:val="center"/>
              <w:rPr>
                <w:color w:val="002060"/>
              </w:rPr>
            </w:pPr>
            <w:r w:rsidRPr="004821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7DF2E"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9BA6F" w14:textId="77777777" w:rsidR="00CA3A6B" w:rsidRPr="00482147" w:rsidRDefault="00CA3A6B"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1FC2D" w14:textId="77777777" w:rsidR="00CA3A6B" w:rsidRPr="00482147" w:rsidRDefault="00CA3A6B" w:rsidP="00191246">
            <w:pPr>
              <w:pStyle w:val="rowtabella0"/>
              <w:jc w:val="center"/>
              <w:rPr>
                <w:color w:val="002060"/>
              </w:rPr>
            </w:pPr>
            <w:r w:rsidRPr="004821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451F7" w14:textId="77777777" w:rsidR="00CA3A6B" w:rsidRPr="00482147" w:rsidRDefault="00CA3A6B" w:rsidP="00191246">
            <w:pPr>
              <w:pStyle w:val="rowtabella0"/>
              <w:jc w:val="center"/>
              <w:rPr>
                <w:color w:val="002060"/>
              </w:rPr>
            </w:pPr>
            <w:r w:rsidRPr="0048214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9683D" w14:textId="77777777" w:rsidR="00CA3A6B" w:rsidRPr="00482147" w:rsidRDefault="00CA3A6B" w:rsidP="00191246">
            <w:pPr>
              <w:pStyle w:val="rowtabella0"/>
              <w:jc w:val="center"/>
              <w:rPr>
                <w:color w:val="002060"/>
              </w:rPr>
            </w:pPr>
            <w:r w:rsidRPr="00482147">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0E192" w14:textId="77777777" w:rsidR="00CA3A6B" w:rsidRPr="00482147" w:rsidRDefault="00CA3A6B" w:rsidP="00191246">
            <w:pPr>
              <w:pStyle w:val="rowtabella0"/>
              <w:jc w:val="center"/>
              <w:rPr>
                <w:color w:val="002060"/>
              </w:rPr>
            </w:pPr>
            <w:r w:rsidRPr="00482147">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A9028" w14:textId="77777777" w:rsidR="00CA3A6B" w:rsidRPr="00482147" w:rsidRDefault="00CA3A6B" w:rsidP="00191246">
            <w:pPr>
              <w:pStyle w:val="rowtabella0"/>
              <w:jc w:val="center"/>
              <w:rPr>
                <w:color w:val="002060"/>
              </w:rPr>
            </w:pPr>
            <w:r w:rsidRPr="00482147">
              <w:rPr>
                <w:color w:val="002060"/>
              </w:rPr>
              <w:t>0</w:t>
            </w:r>
          </w:p>
        </w:tc>
      </w:tr>
    </w:tbl>
    <w:p w14:paraId="2F4DADFB" w14:textId="77777777" w:rsidR="00CA3A6B" w:rsidRPr="00482147" w:rsidRDefault="00CA3A6B" w:rsidP="00CA3A6B">
      <w:pPr>
        <w:pStyle w:val="breakline"/>
        <w:rPr>
          <w:rFonts w:eastAsiaTheme="minorEastAsia"/>
          <w:color w:val="002060"/>
        </w:rPr>
      </w:pPr>
    </w:p>
    <w:p w14:paraId="52184695" w14:textId="77777777" w:rsidR="00CA3A6B" w:rsidRDefault="00CA3A6B" w:rsidP="00CA3A6B">
      <w:pPr>
        <w:pStyle w:val="breakline"/>
        <w:rPr>
          <w:color w:val="002060"/>
        </w:rPr>
      </w:pPr>
    </w:p>
    <w:p w14:paraId="6DBEF7E1" w14:textId="77777777" w:rsidR="00C07EE6" w:rsidRPr="00F11733" w:rsidRDefault="00C07EE6" w:rsidP="00C07EE6">
      <w:pPr>
        <w:pStyle w:val="sottotitolocampionato10"/>
        <w:rPr>
          <w:i/>
          <w:iCs/>
          <w:color w:val="002060"/>
        </w:rPr>
      </w:pPr>
      <w:r w:rsidRPr="00F11733">
        <w:rPr>
          <w:i/>
          <w:iCs/>
          <w:color w:val="002060"/>
        </w:rPr>
        <w:t>STRALCIO CLASSIFICA AVULSA</w:t>
      </w:r>
    </w:p>
    <w:p w14:paraId="523877BC" w14:textId="77777777" w:rsidR="00C07EE6" w:rsidRDefault="00C07EE6" w:rsidP="00C07EE6">
      <w:pPr>
        <w:pStyle w:val="breakline"/>
        <w:rPr>
          <w:rFonts w:eastAsiaTheme="minorEastAsia"/>
          <w:color w:val="002060"/>
        </w:rPr>
      </w:pPr>
    </w:p>
    <w:p w14:paraId="5B565105" w14:textId="77777777" w:rsidR="00C07EE6" w:rsidRPr="00F11733" w:rsidRDefault="00C07EE6" w:rsidP="00C07EE6">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w:t>
      </w:r>
    </w:p>
    <w:p w14:paraId="196F11F9" w14:textId="77777777" w:rsidR="00C07EE6" w:rsidRPr="00F11733" w:rsidRDefault="00C07EE6" w:rsidP="00C07EE6">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                                     I    CLASSIFICA   GENERALE               I    C L A S </w:t>
      </w:r>
      <w:proofErr w:type="spellStart"/>
      <w:r w:rsidRPr="00F11733">
        <w:rPr>
          <w:rFonts w:ascii="Courier New" w:eastAsiaTheme="minorEastAsia" w:hAnsi="Courier New" w:cs="Courier New"/>
          <w:color w:val="002060"/>
        </w:rPr>
        <w:t>S</w:t>
      </w:r>
      <w:proofErr w:type="spellEnd"/>
      <w:r w:rsidRPr="00F11733">
        <w:rPr>
          <w:rFonts w:ascii="Courier New" w:eastAsiaTheme="minorEastAsia" w:hAnsi="Courier New" w:cs="Courier New"/>
          <w:color w:val="002060"/>
        </w:rPr>
        <w:t xml:space="preserve"> I F I C A    </w:t>
      </w:r>
      <w:proofErr w:type="spellStart"/>
      <w:r w:rsidRPr="00F11733">
        <w:rPr>
          <w:rFonts w:ascii="Courier New" w:eastAsiaTheme="minorEastAsia" w:hAnsi="Courier New" w:cs="Courier New"/>
          <w:color w:val="002060"/>
        </w:rPr>
        <w:t>A</w:t>
      </w:r>
      <w:proofErr w:type="spellEnd"/>
      <w:r w:rsidRPr="00F11733">
        <w:rPr>
          <w:rFonts w:ascii="Courier New" w:eastAsiaTheme="minorEastAsia" w:hAnsi="Courier New" w:cs="Courier New"/>
          <w:color w:val="002060"/>
        </w:rPr>
        <w:t xml:space="preserve"> V U L S A             I</w:t>
      </w:r>
    </w:p>
    <w:p w14:paraId="5511392D" w14:textId="77777777" w:rsidR="00C07EE6" w:rsidRPr="00F11733" w:rsidRDefault="00C07EE6" w:rsidP="00C07EE6">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w:t>
      </w:r>
    </w:p>
    <w:p w14:paraId="10CB4446" w14:textId="77777777" w:rsidR="00C07EE6" w:rsidRPr="00F11733" w:rsidRDefault="00C07EE6" w:rsidP="00C07EE6">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I     </w:t>
      </w:r>
      <w:proofErr w:type="spellStart"/>
      <w:r w:rsidRPr="00F11733">
        <w:rPr>
          <w:rFonts w:ascii="Courier New" w:eastAsiaTheme="minorEastAsia" w:hAnsi="Courier New" w:cs="Courier New"/>
          <w:color w:val="002060"/>
        </w:rPr>
        <w:t>Societa'</w:t>
      </w:r>
      <w:proofErr w:type="spellEnd"/>
      <w:r w:rsidRPr="00F11733">
        <w:rPr>
          <w:rFonts w:ascii="Courier New" w:eastAsiaTheme="minorEastAsia" w:hAnsi="Courier New" w:cs="Courier New"/>
          <w:color w:val="002060"/>
        </w:rPr>
        <w:t xml:space="preserve">                        I </w:t>
      </w:r>
      <w:proofErr w:type="gramStart"/>
      <w:r w:rsidRPr="00F11733">
        <w:rPr>
          <w:rFonts w:ascii="Courier New" w:eastAsiaTheme="minorEastAsia" w:hAnsi="Courier New" w:cs="Courier New"/>
          <w:color w:val="002060"/>
        </w:rPr>
        <w:t>PN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GC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VI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PE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NL !</w:t>
      </w:r>
      <w:proofErr w:type="gramEnd"/>
      <w:r w:rsidRPr="00F11733">
        <w:rPr>
          <w:rFonts w:ascii="Courier New" w:eastAsiaTheme="minorEastAsia" w:hAnsi="Courier New" w:cs="Courier New"/>
          <w:color w:val="002060"/>
        </w:rPr>
        <w:t xml:space="preserve"> G.F! G.S! DIF I </w:t>
      </w:r>
      <w:proofErr w:type="gramStart"/>
      <w:r w:rsidRPr="00F11733">
        <w:rPr>
          <w:rFonts w:ascii="Courier New" w:eastAsiaTheme="minorEastAsia" w:hAnsi="Courier New" w:cs="Courier New"/>
          <w:color w:val="002060"/>
        </w:rPr>
        <w:t>PN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GI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VI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PE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NL !</w:t>
      </w:r>
      <w:proofErr w:type="gramEnd"/>
      <w:r w:rsidRPr="00F11733">
        <w:rPr>
          <w:rFonts w:ascii="Courier New" w:eastAsiaTheme="minorEastAsia" w:hAnsi="Courier New" w:cs="Courier New"/>
          <w:color w:val="002060"/>
        </w:rPr>
        <w:t xml:space="preserve"> G.F! G.S!  </w:t>
      </w:r>
      <w:proofErr w:type="gramStart"/>
      <w:r w:rsidRPr="00F11733">
        <w:rPr>
          <w:rFonts w:ascii="Courier New" w:eastAsiaTheme="minorEastAsia" w:hAnsi="Courier New" w:cs="Courier New"/>
          <w:color w:val="002060"/>
        </w:rPr>
        <w:t xml:space="preserve">DIF!   </w:t>
      </w:r>
      <w:proofErr w:type="gramEnd"/>
      <w:r w:rsidRPr="00F11733">
        <w:rPr>
          <w:rFonts w:ascii="Courier New" w:eastAsiaTheme="minorEastAsia" w:hAnsi="Courier New" w:cs="Courier New"/>
          <w:color w:val="002060"/>
        </w:rPr>
        <w:t xml:space="preserve">       !</w:t>
      </w:r>
    </w:p>
    <w:p w14:paraId="6106EB7F" w14:textId="77777777" w:rsidR="00C07EE6" w:rsidRPr="00F11733" w:rsidRDefault="00C07EE6" w:rsidP="00C07EE6">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I                                     </w:t>
      </w:r>
      <w:proofErr w:type="spellStart"/>
      <w:r w:rsidRPr="00F11733">
        <w:rPr>
          <w:rFonts w:ascii="Courier New" w:eastAsiaTheme="minorEastAsia" w:hAnsi="Courier New" w:cs="Courier New"/>
          <w:color w:val="002060"/>
        </w:rPr>
        <w:t>I</w:t>
      </w:r>
      <w:proofErr w:type="spell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I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          I</w:t>
      </w:r>
    </w:p>
    <w:p w14:paraId="61855E92" w14:textId="77777777" w:rsidR="00C07EE6" w:rsidRPr="00F11733" w:rsidRDefault="00C07EE6" w:rsidP="00C07EE6">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w:t>
      </w:r>
    </w:p>
    <w:p w14:paraId="24691107" w14:textId="035C4739" w:rsidR="00C07EE6" w:rsidRPr="00C07EE6" w:rsidRDefault="00C07EE6" w:rsidP="00CA3A6B">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I                                     </w:t>
      </w:r>
      <w:proofErr w:type="spellStart"/>
      <w:r w:rsidRPr="00F11733">
        <w:rPr>
          <w:rFonts w:ascii="Courier New" w:eastAsiaTheme="minorEastAsia" w:hAnsi="Courier New" w:cs="Courier New"/>
          <w:color w:val="002060"/>
        </w:rPr>
        <w:t>I</w:t>
      </w:r>
      <w:proofErr w:type="spell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I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          I</w:t>
      </w:r>
    </w:p>
    <w:p w14:paraId="70C557FF" w14:textId="77777777" w:rsidR="00C07EE6" w:rsidRPr="00C07EE6" w:rsidRDefault="00C07EE6" w:rsidP="00C07EE6">
      <w:pPr>
        <w:pStyle w:val="breakline"/>
        <w:rPr>
          <w:rFonts w:ascii="Courier New" w:hAnsi="Courier New" w:cs="Courier New"/>
          <w:color w:val="002060"/>
        </w:rPr>
      </w:pPr>
      <w:r w:rsidRPr="00C07EE6">
        <w:rPr>
          <w:rFonts w:ascii="Courier New" w:hAnsi="Courier New" w:cs="Courier New"/>
          <w:color w:val="002060"/>
        </w:rPr>
        <w:t xml:space="preserve">!  </w:t>
      </w:r>
      <w:proofErr w:type="gramStart"/>
      <w:r w:rsidRPr="00C07EE6">
        <w:rPr>
          <w:rFonts w:ascii="Courier New" w:hAnsi="Courier New" w:cs="Courier New"/>
          <w:color w:val="002060"/>
        </w:rPr>
        <w:t>2  A</w:t>
      </w:r>
      <w:proofErr w:type="gramEnd"/>
      <w:r w:rsidRPr="00C07EE6">
        <w:rPr>
          <w:rFonts w:ascii="Courier New" w:hAnsi="Courier New" w:cs="Courier New"/>
          <w:color w:val="002060"/>
        </w:rPr>
        <w:t xml:space="preserve">.S.D.MONTELUPONE CALCIO A 5    I 35 ! </w:t>
      </w:r>
      <w:proofErr w:type="gramStart"/>
      <w:r w:rsidRPr="00C07EE6">
        <w:rPr>
          <w:rFonts w:ascii="Courier New" w:hAnsi="Courier New" w:cs="Courier New"/>
          <w:color w:val="002060"/>
        </w:rPr>
        <w:t>18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5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97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61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36  I</w:t>
      </w:r>
      <w:proofErr w:type="gramEnd"/>
      <w:r w:rsidRPr="00C07EE6">
        <w:rPr>
          <w:rFonts w:ascii="Courier New" w:hAnsi="Courier New" w:cs="Courier New"/>
          <w:color w:val="002060"/>
        </w:rPr>
        <w:t xml:space="preserve">  8 !  </w:t>
      </w:r>
      <w:proofErr w:type="gramStart"/>
      <w:r w:rsidRPr="00C07EE6">
        <w:rPr>
          <w:rFonts w:ascii="Courier New" w:hAnsi="Courier New" w:cs="Courier New"/>
          <w:color w:val="002060"/>
        </w:rPr>
        <w:t>4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2 !</w:t>
      </w:r>
      <w:proofErr w:type="gramEnd"/>
      <w:r w:rsidRPr="00C07EE6">
        <w:rPr>
          <w:rFonts w:ascii="Courier New" w:hAnsi="Courier New" w:cs="Courier New"/>
          <w:color w:val="002060"/>
        </w:rPr>
        <w:t xml:space="preserve">    !  </w:t>
      </w:r>
      <w:proofErr w:type="gramStart"/>
      <w:r w:rsidRPr="00C07EE6">
        <w:rPr>
          <w:rFonts w:ascii="Courier New" w:hAnsi="Courier New" w:cs="Courier New"/>
          <w:color w:val="002060"/>
        </w:rPr>
        <w:t>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14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10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4  !</w:t>
      </w:r>
      <w:proofErr w:type="gramEnd"/>
      <w:r w:rsidRPr="00C07EE6">
        <w:rPr>
          <w:rFonts w:ascii="Courier New" w:hAnsi="Courier New" w:cs="Courier New"/>
          <w:color w:val="002060"/>
        </w:rPr>
        <w:t xml:space="preserve">          I</w:t>
      </w:r>
    </w:p>
    <w:p w14:paraId="5DCDB9EF" w14:textId="77777777" w:rsidR="00C07EE6" w:rsidRPr="00C07EE6" w:rsidRDefault="00C07EE6" w:rsidP="00C07EE6">
      <w:pPr>
        <w:pStyle w:val="breakline"/>
        <w:rPr>
          <w:rFonts w:ascii="Courier New" w:hAnsi="Courier New" w:cs="Courier New"/>
          <w:color w:val="002060"/>
        </w:rPr>
      </w:pPr>
      <w:r w:rsidRPr="00C07EE6">
        <w:rPr>
          <w:rFonts w:ascii="Courier New" w:hAnsi="Courier New" w:cs="Courier New"/>
          <w:color w:val="002060"/>
        </w:rPr>
        <w:t xml:space="preserve">I                                     </w:t>
      </w:r>
      <w:proofErr w:type="spellStart"/>
      <w:r w:rsidRPr="00C07EE6">
        <w:rPr>
          <w:rFonts w:ascii="Courier New" w:hAnsi="Courier New" w:cs="Courier New"/>
          <w:color w:val="002060"/>
        </w:rPr>
        <w:t>I</w:t>
      </w:r>
      <w:proofErr w:type="spellEnd"/>
      <w:r w:rsidRPr="00C07EE6">
        <w:rPr>
          <w:rFonts w:ascii="Courier New" w:hAnsi="Courier New" w:cs="Courier New"/>
          <w:color w:val="002060"/>
        </w:rPr>
        <w:t xml:space="preserve">  </w:t>
      </w:r>
      <w:proofErr w:type="gramStart"/>
      <w:r w:rsidRPr="00C07EE6">
        <w:rPr>
          <w:rFonts w:ascii="Courier New" w:hAnsi="Courier New" w:cs="Courier New"/>
          <w:color w:val="002060"/>
        </w:rPr>
        <w:t xml:space="preserve">  !</w:t>
      </w:r>
      <w:proofErr w:type="gramEnd"/>
      <w:r w:rsidRPr="00C07EE6">
        <w:rPr>
          <w:rFonts w:ascii="Courier New" w:hAnsi="Courier New" w:cs="Courier New"/>
          <w:color w:val="002060"/>
        </w:rPr>
        <w:t xml:space="preserve">    !    !    !    !    !    !     I  </w:t>
      </w:r>
      <w:proofErr w:type="gramStart"/>
      <w:r w:rsidRPr="00C07EE6">
        <w:rPr>
          <w:rFonts w:ascii="Courier New" w:hAnsi="Courier New" w:cs="Courier New"/>
          <w:color w:val="002060"/>
        </w:rPr>
        <w:t xml:space="preserve">  !</w:t>
      </w:r>
      <w:proofErr w:type="gramEnd"/>
      <w:r w:rsidRPr="00C07EE6">
        <w:rPr>
          <w:rFonts w:ascii="Courier New" w:hAnsi="Courier New" w:cs="Courier New"/>
          <w:color w:val="002060"/>
        </w:rPr>
        <w:t xml:space="preserve">    !    !    !    !    !    !     !          I</w:t>
      </w:r>
    </w:p>
    <w:p w14:paraId="38630008" w14:textId="77777777" w:rsidR="00C07EE6" w:rsidRPr="00C07EE6" w:rsidRDefault="00C07EE6" w:rsidP="00C07EE6">
      <w:pPr>
        <w:pStyle w:val="breakline"/>
        <w:rPr>
          <w:rFonts w:ascii="Courier New" w:hAnsi="Courier New" w:cs="Courier New"/>
          <w:color w:val="002060"/>
        </w:rPr>
      </w:pPr>
      <w:r w:rsidRPr="00C07EE6">
        <w:rPr>
          <w:rFonts w:ascii="Courier New" w:hAnsi="Courier New" w:cs="Courier New"/>
          <w:color w:val="002060"/>
        </w:rPr>
        <w:t xml:space="preserve">!  </w:t>
      </w:r>
      <w:proofErr w:type="gramStart"/>
      <w:r w:rsidRPr="00C07EE6">
        <w:rPr>
          <w:rFonts w:ascii="Courier New" w:hAnsi="Courier New" w:cs="Courier New"/>
          <w:color w:val="002060"/>
        </w:rPr>
        <w:t>3  A</w:t>
      </w:r>
      <w:proofErr w:type="gramEnd"/>
      <w:r w:rsidRPr="00C07EE6">
        <w:rPr>
          <w:rFonts w:ascii="Courier New" w:hAnsi="Courier New" w:cs="Courier New"/>
          <w:color w:val="002060"/>
        </w:rPr>
        <w:t xml:space="preserve">.S.D.FERMANA FUTSAL 2022       I 35 ! </w:t>
      </w:r>
      <w:proofErr w:type="gramStart"/>
      <w:r w:rsidRPr="00C07EE6">
        <w:rPr>
          <w:rFonts w:ascii="Courier New" w:hAnsi="Courier New" w:cs="Courier New"/>
          <w:color w:val="002060"/>
        </w:rPr>
        <w:t>18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5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80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42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38  I</w:t>
      </w:r>
      <w:proofErr w:type="gramEnd"/>
      <w:r w:rsidRPr="00C07EE6">
        <w:rPr>
          <w:rFonts w:ascii="Courier New" w:hAnsi="Courier New" w:cs="Courier New"/>
          <w:color w:val="002060"/>
        </w:rPr>
        <w:t xml:space="preserve">  4 !  </w:t>
      </w:r>
      <w:proofErr w:type="gramStart"/>
      <w:r w:rsidRPr="00C07EE6">
        <w:rPr>
          <w:rFonts w:ascii="Courier New" w:hAnsi="Courier New" w:cs="Courier New"/>
          <w:color w:val="002060"/>
        </w:rPr>
        <w:t>4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10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11 !</w:t>
      </w:r>
      <w:proofErr w:type="gramEnd"/>
      <w:r w:rsidRPr="00C07EE6">
        <w:rPr>
          <w:rFonts w:ascii="Courier New" w:hAnsi="Courier New" w:cs="Courier New"/>
          <w:color w:val="002060"/>
        </w:rPr>
        <w:t xml:space="preserve">  1- !          I</w:t>
      </w:r>
    </w:p>
    <w:p w14:paraId="49051690" w14:textId="77777777" w:rsidR="00C07EE6" w:rsidRPr="00C07EE6" w:rsidRDefault="00C07EE6" w:rsidP="00C07EE6">
      <w:pPr>
        <w:pStyle w:val="breakline"/>
        <w:rPr>
          <w:rFonts w:ascii="Courier New" w:hAnsi="Courier New" w:cs="Courier New"/>
          <w:color w:val="002060"/>
        </w:rPr>
      </w:pPr>
      <w:r w:rsidRPr="00C07EE6">
        <w:rPr>
          <w:rFonts w:ascii="Courier New" w:hAnsi="Courier New" w:cs="Courier New"/>
          <w:color w:val="002060"/>
        </w:rPr>
        <w:t xml:space="preserve">I                                     </w:t>
      </w:r>
      <w:proofErr w:type="spellStart"/>
      <w:r w:rsidRPr="00C07EE6">
        <w:rPr>
          <w:rFonts w:ascii="Courier New" w:hAnsi="Courier New" w:cs="Courier New"/>
          <w:color w:val="002060"/>
        </w:rPr>
        <w:t>I</w:t>
      </w:r>
      <w:proofErr w:type="spellEnd"/>
      <w:r w:rsidRPr="00C07EE6">
        <w:rPr>
          <w:rFonts w:ascii="Courier New" w:hAnsi="Courier New" w:cs="Courier New"/>
          <w:color w:val="002060"/>
        </w:rPr>
        <w:t xml:space="preserve">  </w:t>
      </w:r>
      <w:proofErr w:type="gramStart"/>
      <w:r w:rsidRPr="00C07EE6">
        <w:rPr>
          <w:rFonts w:ascii="Courier New" w:hAnsi="Courier New" w:cs="Courier New"/>
          <w:color w:val="002060"/>
        </w:rPr>
        <w:t xml:space="preserve">  !</w:t>
      </w:r>
      <w:proofErr w:type="gramEnd"/>
      <w:r w:rsidRPr="00C07EE6">
        <w:rPr>
          <w:rFonts w:ascii="Courier New" w:hAnsi="Courier New" w:cs="Courier New"/>
          <w:color w:val="002060"/>
        </w:rPr>
        <w:t xml:space="preserve">    !    !    !    !    !    !     I  </w:t>
      </w:r>
      <w:proofErr w:type="gramStart"/>
      <w:r w:rsidRPr="00C07EE6">
        <w:rPr>
          <w:rFonts w:ascii="Courier New" w:hAnsi="Courier New" w:cs="Courier New"/>
          <w:color w:val="002060"/>
        </w:rPr>
        <w:t xml:space="preserve">  !</w:t>
      </w:r>
      <w:proofErr w:type="gramEnd"/>
      <w:r w:rsidRPr="00C07EE6">
        <w:rPr>
          <w:rFonts w:ascii="Courier New" w:hAnsi="Courier New" w:cs="Courier New"/>
          <w:color w:val="002060"/>
        </w:rPr>
        <w:t xml:space="preserve">    !    !    !    !    !    !     !          I</w:t>
      </w:r>
    </w:p>
    <w:p w14:paraId="6F90F1DB" w14:textId="633F5C1D" w:rsidR="00C07EE6" w:rsidRPr="00C07EE6" w:rsidRDefault="00C07EE6" w:rsidP="00C07EE6">
      <w:pPr>
        <w:pStyle w:val="breakline"/>
        <w:rPr>
          <w:rFonts w:ascii="Courier New" w:hAnsi="Courier New" w:cs="Courier New"/>
          <w:color w:val="002060"/>
        </w:rPr>
      </w:pPr>
      <w:r w:rsidRPr="00C07EE6">
        <w:rPr>
          <w:rFonts w:ascii="Courier New" w:hAnsi="Courier New" w:cs="Courier New"/>
          <w:color w:val="002060"/>
        </w:rPr>
        <w:t xml:space="preserve">!  </w:t>
      </w:r>
      <w:proofErr w:type="gramStart"/>
      <w:r w:rsidRPr="00C07EE6">
        <w:rPr>
          <w:rFonts w:ascii="Courier New" w:hAnsi="Courier New" w:cs="Courier New"/>
          <w:color w:val="002060"/>
        </w:rPr>
        <w:t>4  A</w:t>
      </w:r>
      <w:proofErr w:type="gramEnd"/>
      <w:r w:rsidRPr="00C07EE6">
        <w:rPr>
          <w:rFonts w:ascii="Courier New" w:hAnsi="Courier New" w:cs="Courier New"/>
          <w:color w:val="002060"/>
        </w:rPr>
        <w:t xml:space="preserve">.S.D.FUTSAL VIRE GEOSISTEM ASD I 35 ! </w:t>
      </w:r>
      <w:proofErr w:type="gramStart"/>
      <w:r w:rsidRPr="00C07EE6">
        <w:rPr>
          <w:rFonts w:ascii="Courier New" w:hAnsi="Courier New" w:cs="Courier New"/>
          <w:color w:val="002060"/>
        </w:rPr>
        <w:t>18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5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80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59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21  I</w:t>
      </w:r>
      <w:proofErr w:type="gramEnd"/>
      <w:r w:rsidRPr="00C07EE6">
        <w:rPr>
          <w:rFonts w:ascii="Courier New" w:hAnsi="Courier New" w:cs="Courier New"/>
          <w:color w:val="002060"/>
        </w:rPr>
        <w:t xml:space="preserve">  4 !  </w:t>
      </w:r>
      <w:proofErr w:type="gramStart"/>
      <w:r w:rsidRPr="00C07EE6">
        <w:rPr>
          <w:rFonts w:ascii="Courier New" w:hAnsi="Courier New" w:cs="Courier New"/>
          <w:color w:val="002060"/>
        </w:rPr>
        <w:t>4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12 !</w:t>
      </w:r>
      <w:proofErr w:type="gramEnd"/>
      <w:r w:rsidRPr="00C07EE6">
        <w:rPr>
          <w:rFonts w:ascii="Courier New" w:hAnsi="Courier New" w:cs="Courier New"/>
          <w:color w:val="002060"/>
        </w:rPr>
        <w:t xml:space="preserve"> </w:t>
      </w:r>
      <w:proofErr w:type="gramStart"/>
      <w:r w:rsidRPr="00C07EE6">
        <w:rPr>
          <w:rFonts w:ascii="Courier New" w:hAnsi="Courier New" w:cs="Courier New"/>
          <w:color w:val="002060"/>
        </w:rPr>
        <w:t>15 !</w:t>
      </w:r>
      <w:proofErr w:type="gramEnd"/>
      <w:r w:rsidRPr="00C07EE6">
        <w:rPr>
          <w:rFonts w:ascii="Courier New" w:hAnsi="Courier New" w:cs="Courier New"/>
          <w:color w:val="002060"/>
        </w:rPr>
        <w:t xml:space="preserve">  3- !          I</w:t>
      </w:r>
    </w:p>
    <w:p w14:paraId="324018B6" w14:textId="77777777" w:rsidR="00C07EE6" w:rsidRPr="00F11733" w:rsidRDefault="00C07EE6" w:rsidP="00C07EE6">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I                                     </w:t>
      </w:r>
      <w:proofErr w:type="spellStart"/>
      <w:r w:rsidRPr="00F11733">
        <w:rPr>
          <w:rFonts w:ascii="Courier New" w:eastAsiaTheme="minorEastAsia" w:hAnsi="Courier New" w:cs="Courier New"/>
          <w:color w:val="002060"/>
        </w:rPr>
        <w:t>I</w:t>
      </w:r>
      <w:proofErr w:type="spell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I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          I</w:t>
      </w:r>
    </w:p>
    <w:p w14:paraId="6000CD3D" w14:textId="77777777" w:rsidR="00C07EE6" w:rsidRPr="00F11733" w:rsidRDefault="00C07EE6" w:rsidP="00C07EE6">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w:t>
      </w:r>
    </w:p>
    <w:bookmarkEnd w:id="11"/>
    <w:p w14:paraId="08589826" w14:textId="77777777" w:rsidR="00CA3A6B" w:rsidRDefault="00CA3A6B" w:rsidP="00CA3A6B">
      <w:pPr>
        <w:pStyle w:val="breakline"/>
        <w:rPr>
          <w:color w:val="002060"/>
        </w:rPr>
      </w:pPr>
    </w:p>
    <w:p w14:paraId="40D04768" w14:textId="77777777" w:rsidR="00C07EE6" w:rsidRPr="00482147" w:rsidRDefault="00C07EE6" w:rsidP="00CA3A6B">
      <w:pPr>
        <w:pStyle w:val="breakline"/>
        <w:rPr>
          <w:color w:val="002060"/>
        </w:rPr>
      </w:pPr>
    </w:p>
    <w:p w14:paraId="49D1B15C" w14:textId="77777777" w:rsidR="00CA3A6B" w:rsidRPr="00482147" w:rsidRDefault="00CA3A6B" w:rsidP="00CA3A6B">
      <w:pPr>
        <w:pStyle w:val="titolocampionato0"/>
        <w:shd w:val="clear" w:color="auto" w:fill="CCCCCC"/>
        <w:spacing w:before="80" w:after="40"/>
        <w:rPr>
          <w:color w:val="002060"/>
        </w:rPr>
      </w:pPr>
      <w:bookmarkStart w:id="12" w:name="_Hlk190073725"/>
      <w:r w:rsidRPr="00482147">
        <w:rPr>
          <w:color w:val="002060"/>
        </w:rPr>
        <w:t>UNDER 15 C5 REGIONALI MASCHILI</w:t>
      </w:r>
    </w:p>
    <w:p w14:paraId="044499AD" w14:textId="77777777" w:rsidR="00E70A2D" w:rsidRPr="00E762DC" w:rsidRDefault="00E70A2D" w:rsidP="00E70A2D">
      <w:pPr>
        <w:pStyle w:val="TITOLOPRINC"/>
        <w:spacing w:before="0" w:beforeAutospacing="0" w:after="0" w:afterAutospacing="0"/>
        <w:rPr>
          <w:color w:val="002060"/>
        </w:rPr>
      </w:pPr>
      <w:r>
        <w:rPr>
          <w:color w:val="002060"/>
        </w:rPr>
        <w:t>CLASSIFICHE PRIMA FASE</w:t>
      </w:r>
    </w:p>
    <w:p w14:paraId="05B65563" w14:textId="77777777" w:rsidR="00E70A2D" w:rsidRPr="00482147" w:rsidRDefault="00E70A2D" w:rsidP="00E70A2D">
      <w:pPr>
        <w:pStyle w:val="breakline"/>
        <w:rPr>
          <w:color w:val="002060"/>
        </w:rPr>
      </w:pPr>
    </w:p>
    <w:p w14:paraId="3EF6796D" w14:textId="77777777" w:rsidR="00E70A2D" w:rsidRPr="00482147" w:rsidRDefault="00E70A2D" w:rsidP="00E70A2D">
      <w:pPr>
        <w:pStyle w:val="breakline"/>
        <w:rPr>
          <w:color w:val="002060"/>
        </w:rPr>
      </w:pPr>
    </w:p>
    <w:p w14:paraId="109D28DC" w14:textId="77777777" w:rsidR="00E70A2D" w:rsidRPr="00482147" w:rsidRDefault="00E70A2D" w:rsidP="00E70A2D">
      <w:pPr>
        <w:pStyle w:val="sottotitolocampionato10"/>
        <w:rPr>
          <w:color w:val="002060"/>
        </w:rPr>
      </w:pPr>
      <w:r w:rsidRPr="0048214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70A2D" w:rsidRPr="00482147" w14:paraId="10B86592" w14:textId="77777777" w:rsidTr="0019124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546BA" w14:textId="77777777" w:rsidR="00E70A2D" w:rsidRPr="00482147" w:rsidRDefault="00E70A2D" w:rsidP="00191246">
            <w:pPr>
              <w:pStyle w:val="headertabella0"/>
              <w:rPr>
                <w:color w:val="002060"/>
              </w:rPr>
            </w:pPr>
            <w:r w:rsidRPr="004821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7405D" w14:textId="77777777" w:rsidR="00E70A2D" w:rsidRPr="00482147" w:rsidRDefault="00E70A2D" w:rsidP="00191246">
            <w:pPr>
              <w:pStyle w:val="headertabella0"/>
              <w:rPr>
                <w:color w:val="002060"/>
              </w:rPr>
            </w:pPr>
            <w:r w:rsidRPr="004821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CEDBF" w14:textId="77777777" w:rsidR="00E70A2D" w:rsidRPr="00482147" w:rsidRDefault="00E70A2D" w:rsidP="00191246">
            <w:pPr>
              <w:pStyle w:val="headertabella0"/>
              <w:rPr>
                <w:color w:val="002060"/>
              </w:rPr>
            </w:pPr>
            <w:r w:rsidRPr="004821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9C0E8" w14:textId="77777777" w:rsidR="00E70A2D" w:rsidRPr="00482147" w:rsidRDefault="00E70A2D" w:rsidP="00191246">
            <w:pPr>
              <w:pStyle w:val="headertabella0"/>
              <w:rPr>
                <w:color w:val="002060"/>
              </w:rPr>
            </w:pPr>
            <w:r w:rsidRPr="004821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A5C53" w14:textId="77777777" w:rsidR="00E70A2D" w:rsidRPr="00482147" w:rsidRDefault="00E70A2D" w:rsidP="00191246">
            <w:pPr>
              <w:pStyle w:val="headertabella0"/>
              <w:rPr>
                <w:color w:val="002060"/>
              </w:rPr>
            </w:pPr>
            <w:r w:rsidRPr="004821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4A00B" w14:textId="77777777" w:rsidR="00E70A2D" w:rsidRPr="00482147" w:rsidRDefault="00E70A2D" w:rsidP="00191246">
            <w:pPr>
              <w:pStyle w:val="headertabella0"/>
              <w:rPr>
                <w:color w:val="002060"/>
              </w:rPr>
            </w:pPr>
            <w:r w:rsidRPr="004821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C68D7" w14:textId="77777777" w:rsidR="00E70A2D" w:rsidRPr="00482147" w:rsidRDefault="00E70A2D" w:rsidP="00191246">
            <w:pPr>
              <w:pStyle w:val="headertabella0"/>
              <w:rPr>
                <w:color w:val="002060"/>
              </w:rPr>
            </w:pPr>
            <w:r w:rsidRPr="004821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EC557" w14:textId="77777777" w:rsidR="00E70A2D" w:rsidRPr="00482147" w:rsidRDefault="00E70A2D" w:rsidP="00191246">
            <w:pPr>
              <w:pStyle w:val="headertabella0"/>
              <w:rPr>
                <w:color w:val="002060"/>
              </w:rPr>
            </w:pPr>
            <w:r w:rsidRPr="004821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56E27" w14:textId="77777777" w:rsidR="00E70A2D" w:rsidRPr="00482147" w:rsidRDefault="00E70A2D" w:rsidP="00191246">
            <w:pPr>
              <w:pStyle w:val="headertabella0"/>
              <w:rPr>
                <w:color w:val="002060"/>
              </w:rPr>
            </w:pPr>
            <w:r w:rsidRPr="004821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F95F4" w14:textId="77777777" w:rsidR="00E70A2D" w:rsidRPr="00482147" w:rsidRDefault="00E70A2D" w:rsidP="00191246">
            <w:pPr>
              <w:pStyle w:val="headertabella0"/>
              <w:rPr>
                <w:color w:val="002060"/>
              </w:rPr>
            </w:pPr>
            <w:r w:rsidRPr="00482147">
              <w:rPr>
                <w:color w:val="002060"/>
              </w:rPr>
              <w:t>PE</w:t>
            </w:r>
          </w:p>
        </w:tc>
      </w:tr>
      <w:tr w:rsidR="00E70A2D" w:rsidRPr="00482147" w14:paraId="09F6D300" w14:textId="77777777" w:rsidTr="0019124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1D40CC" w14:textId="77777777" w:rsidR="00E70A2D" w:rsidRPr="00482147" w:rsidRDefault="00E70A2D" w:rsidP="00191246">
            <w:pPr>
              <w:pStyle w:val="rowtabella0"/>
              <w:rPr>
                <w:color w:val="002060"/>
              </w:rPr>
            </w:pPr>
            <w:r w:rsidRPr="0048214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B92C6" w14:textId="77777777" w:rsidR="00E70A2D" w:rsidRPr="00482147" w:rsidRDefault="00E70A2D" w:rsidP="00191246">
            <w:pPr>
              <w:pStyle w:val="rowtabella0"/>
              <w:jc w:val="center"/>
              <w:rPr>
                <w:color w:val="002060"/>
              </w:rPr>
            </w:pPr>
            <w:r w:rsidRPr="0048214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A8668"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2FA68" w14:textId="77777777" w:rsidR="00E70A2D" w:rsidRPr="00482147" w:rsidRDefault="00E70A2D" w:rsidP="00191246">
            <w:pPr>
              <w:pStyle w:val="rowtabella0"/>
              <w:jc w:val="center"/>
              <w:rPr>
                <w:color w:val="002060"/>
              </w:rPr>
            </w:pPr>
            <w:r w:rsidRPr="004821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D2B37"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FC919"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2C868" w14:textId="77777777" w:rsidR="00E70A2D" w:rsidRPr="00482147" w:rsidRDefault="00E70A2D" w:rsidP="00191246">
            <w:pPr>
              <w:pStyle w:val="rowtabella0"/>
              <w:jc w:val="center"/>
              <w:rPr>
                <w:color w:val="002060"/>
              </w:rPr>
            </w:pPr>
            <w:r w:rsidRPr="00482147">
              <w:rPr>
                <w:color w:val="002060"/>
              </w:rPr>
              <w:t>167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F0F3A" w14:textId="77777777" w:rsidR="00E70A2D" w:rsidRPr="00482147" w:rsidRDefault="00E70A2D" w:rsidP="00191246">
            <w:pPr>
              <w:pStyle w:val="rowtabella0"/>
              <w:jc w:val="center"/>
              <w:rPr>
                <w:color w:val="002060"/>
              </w:rPr>
            </w:pPr>
            <w:r w:rsidRPr="004821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80EEC" w14:textId="77777777" w:rsidR="00E70A2D" w:rsidRPr="00482147" w:rsidRDefault="00E70A2D" w:rsidP="00191246">
            <w:pPr>
              <w:pStyle w:val="rowtabella0"/>
              <w:jc w:val="center"/>
              <w:rPr>
                <w:color w:val="002060"/>
              </w:rPr>
            </w:pPr>
            <w:r w:rsidRPr="00482147">
              <w:rPr>
                <w:color w:val="002060"/>
              </w:rPr>
              <w:t>160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127F7" w14:textId="77777777" w:rsidR="00E70A2D" w:rsidRPr="00482147" w:rsidRDefault="00E70A2D" w:rsidP="00191246">
            <w:pPr>
              <w:pStyle w:val="rowtabella0"/>
              <w:jc w:val="center"/>
              <w:rPr>
                <w:color w:val="002060"/>
              </w:rPr>
            </w:pPr>
            <w:r w:rsidRPr="00482147">
              <w:rPr>
                <w:color w:val="002060"/>
              </w:rPr>
              <w:t>0</w:t>
            </w:r>
          </w:p>
        </w:tc>
      </w:tr>
      <w:tr w:rsidR="00E70A2D" w:rsidRPr="00482147" w14:paraId="17F7E89C"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09572D" w14:textId="77777777" w:rsidR="00E70A2D" w:rsidRPr="00482147" w:rsidRDefault="00E70A2D" w:rsidP="00191246">
            <w:pPr>
              <w:pStyle w:val="rowtabella0"/>
              <w:rPr>
                <w:color w:val="002060"/>
              </w:rPr>
            </w:pPr>
            <w:r w:rsidRPr="00482147">
              <w:rPr>
                <w:color w:val="002060"/>
              </w:rPr>
              <w:lastRenderedPageBreak/>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251AF" w14:textId="77777777" w:rsidR="00E70A2D" w:rsidRPr="00482147" w:rsidRDefault="00E70A2D" w:rsidP="00191246">
            <w:pPr>
              <w:pStyle w:val="rowtabella0"/>
              <w:jc w:val="center"/>
              <w:rPr>
                <w:color w:val="002060"/>
              </w:rPr>
            </w:pPr>
            <w:r w:rsidRPr="00482147">
              <w:rPr>
                <w:color w:val="002060"/>
              </w:rPr>
              <w:t>3</w:t>
            </w: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47579" w14:textId="77777777" w:rsidR="00E70A2D" w:rsidRPr="00482147" w:rsidRDefault="00E70A2D" w:rsidP="00191246">
            <w:pPr>
              <w:pStyle w:val="rowtabella0"/>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B8710" w14:textId="77777777" w:rsidR="00E70A2D" w:rsidRPr="00482147" w:rsidRDefault="00E70A2D"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93E11" w14:textId="77777777" w:rsidR="00E70A2D" w:rsidRPr="00482147" w:rsidRDefault="00E70A2D" w:rsidP="00191246">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ED011" w14:textId="77777777" w:rsidR="00E70A2D" w:rsidRPr="00482147" w:rsidRDefault="00E70A2D"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0F75C" w14:textId="77777777" w:rsidR="00E70A2D" w:rsidRPr="00482147" w:rsidRDefault="00E70A2D" w:rsidP="00191246">
            <w:pPr>
              <w:pStyle w:val="rowtabella0"/>
              <w:jc w:val="center"/>
              <w:rPr>
                <w:color w:val="002060"/>
              </w:rPr>
            </w:pPr>
            <w:r>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E86CC" w14:textId="77777777" w:rsidR="00E70A2D" w:rsidRPr="00482147" w:rsidRDefault="00E70A2D" w:rsidP="00191246">
            <w:pPr>
              <w:pStyle w:val="rowtabella0"/>
              <w:jc w:val="center"/>
              <w:rPr>
                <w:color w:val="002060"/>
              </w:rPr>
            </w:pPr>
            <w:r>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61C0B" w14:textId="77777777" w:rsidR="00E70A2D" w:rsidRPr="00482147" w:rsidRDefault="00E70A2D" w:rsidP="00191246">
            <w:pPr>
              <w:pStyle w:val="rowtabella0"/>
              <w:jc w:val="center"/>
              <w:rPr>
                <w:color w:val="002060"/>
              </w:rPr>
            </w:pPr>
            <w:r w:rsidRPr="00482147">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ECD53" w14:textId="77777777" w:rsidR="00E70A2D" w:rsidRPr="00482147" w:rsidRDefault="00E70A2D" w:rsidP="00191246">
            <w:pPr>
              <w:pStyle w:val="rowtabella0"/>
              <w:jc w:val="center"/>
              <w:rPr>
                <w:color w:val="002060"/>
              </w:rPr>
            </w:pPr>
            <w:r w:rsidRPr="00482147">
              <w:rPr>
                <w:color w:val="002060"/>
              </w:rPr>
              <w:t>0</w:t>
            </w:r>
          </w:p>
        </w:tc>
      </w:tr>
      <w:tr w:rsidR="00E70A2D" w:rsidRPr="00482147" w14:paraId="13FFB664"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A35B07" w14:textId="77777777" w:rsidR="00E70A2D" w:rsidRPr="00482147" w:rsidRDefault="00E70A2D" w:rsidP="00191246">
            <w:pPr>
              <w:pStyle w:val="rowtabella0"/>
              <w:rPr>
                <w:color w:val="002060"/>
              </w:rPr>
            </w:pPr>
            <w:r w:rsidRPr="00482147">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7D16B" w14:textId="77777777" w:rsidR="00E70A2D" w:rsidRPr="00482147" w:rsidRDefault="00E70A2D" w:rsidP="00191246">
            <w:pPr>
              <w:pStyle w:val="rowtabella0"/>
              <w:jc w:val="center"/>
              <w:rPr>
                <w:color w:val="002060"/>
              </w:rPr>
            </w:pPr>
            <w:r w:rsidRPr="0048214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9C059"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5054E" w14:textId="77777777" w:rsidR="00E70A2D" w:rsidRPr="00482147" w:rsidRDefault="00E70A2D" w:rsidP="00191246">
            <w:pPr>
              <w:pStyle w:val="rowtabella0"/>
              <w:jc w:val="center"/>
              <w:rPr>
                <w:color w:val="002060"/>
              </w:rPr>
            </w:pPr>
            <w:r w:rsidRPr="004821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93544" w14:textId="77777777" w:rsidR="00E70A2D" w:rsidRPr="00482147" w:rsidRDefault="00E70A2D"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D2075" w14:textId="77777777" w:rsidR="00E70A2D" w:rsidRPr="00482147" w:rsidRDefault="00E70A2D" w:rsidP="00191246">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30F89" w14:textId="77777777" w:rsidR="00E70A2D" w:rsidRPr="00482147" w:rsidRDefault="00E70A2D" w:rsidP="00191246">
            <w:pPr>
              <w:pStyle w:val="rowtabella0"/>
              <w:jc w:val="center"/>
              <w:rPr>
                <w:color w:val="002060"/>
              </w:rPr>
            </w:pPr>
            <w:r w:rsidRPr="00482147">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7B284" w14:textId="77777777" w:rsidR="00E70A2D" w:rsidRPr="00482147" w:rsidRDefault="00E70A2D" w:rsidP="00191246">
            <w:pPr>
              <w:pStyle w:val="rowtabella0"/>
              <w:jc w:val="center"/>
              <w:rPr>
                <w:color w:val="002060"/>
              </w:rPr>
            </w:pPr>
            <w:r w:rsidRPr="0048214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85131" w14:textId="77777777" w:rsidR="00E70A2D" w:rsidRPr="00482147" w:rsidRDefault="00E70A2D" w:rsidP="00191246">
            <w:pPr>
              <w:pStyle w:val="rowtabella0"/>
              <w:jc w:val="center"/>
              <w:rPr>
                <w:color w:val="002060"/>
              </w:rPr>
            </w:pPr>
            <w:r w:rsidRPr="0048214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F731B" w14:textId="77777777" w:rsidR="00E70A2D" w:rsidRPr="00482147" w:rsidRDefault="00E70A2D" w:rsidP="00191246">
            <w:pPr>
              <w:pStyle w:val="rowtabella0"/>
              <w:jc w:val="center"/>
              <w:rPr>
                <w:color w:val="002060"/>
              </w:rPr>
            </w:pPr>
            <w:r w:rsidRPr="00482147">
              <w:rPr>
                <w:color w:val="002060"/>
              </w:rPr>
              <w:t>0</w:t>
            </w:r>
          </w:p>
        </w:tc>
      </w:tr>
      <w:tr w:rsidR="00E70A2D" w:rsidRPr="00482147" w14:paraId="28AAEE7B"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04DD2A" w14:textId="77777777" w:rsidR="00E70A2D" w:rsidRPr="00482147" w:rsidRDefault="00E70A2D" w:rsidP="00191246">
            <w:pPr>
              <w:pStyle w:val="rowtabella0"/>
              <w:rPr>
                <w:color w:val="002060"/>
              </w:rPr>
            </w:pPr>
            <w:r w:rsidRPr="0048214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56EFF" w14:textId="77777777" w:rsidR="00E70A2D" w:rsidRPr="00482147" w:rsidRDefault="00E70A2D" w:rsidP="00191246">
            <w:pPr>
              <w:pStyle w:val="rowtabella0"/>
              <w:jc w:val="center"/>
              <w:rPr>
                <w:color w:val="002060"/>
              </w:rPr>
            </w:pPr>
            <w:r w:rsidRPr="004821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00534"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6A31" w14:textId="77777777" w:rsidR="00E70A2D" w:rsidRPr="00482147" w:rsidRDefault="00E70A2D" w:rsidP="00191246">
            <w:pPr>
              <w:pStyle w:val="rowtabella0"/>
              <w:jc w:val="center"/>
              <w:rPr>
                <w:color w:val="002060"/>
              </w:rPr>
            </w:pPr>
            <w:r w:rsidRPr="004821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AAC85" w14:textId="77777777" w:rsidR="00E70A2D" w:rsidRPr="00482147" w:rsidRDefault="00E70A2D"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95889" w14:textId="77777777" w:rsidR="00E70A2D" w:rsidRPr="00482147" w:rsidRDefault="00E70A2D" w:rsidP="00191246">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66106" w14:textId="77777777" w:rsidR="00E70A2D" w:rsidRPr="00482147" w:rsidRDefault="00E70A2D" w:rsidP="00191246">
            <w:pPr>
              <w:pStyle w:val="rowtabella0"/>
              <w:jc w:val="center"/>
              <w:rPr>
                <w:color w:val="002060"/>
              </w:rPr>
            </w:pPr>
            <w:r w:rsidRPr="0048214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51A8B" w14:textId="77777777" w:rsidR="00E70A2D" w:rsidRPr="00482147" w:rsidRDefault="00E70A2D" w:rsidP="00191246">
            <w:pPr>
              <w:pStyle w:val="rowtabella0"/>
              <w:jc w:val="center"/>
              <w:rPr>
                <w:color w:val="002060"/>
              </w:rPr>
            </w:pPr>
            <w:r w:rsidRPr="0048214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8079C" w14:textId="77777777" w:rsidR="00E70A2D" w:rsidRPr="00482147" w:rsidRDefault="00E70A2D" w:rsidP="00191246">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8BF97" w14:textId="77777777" w:rsidR="00E70A2D" w:rsidRPr="00482147" w:rsidRDefault="00E70A2D" w:rsidP="00191246">
            <w:pPr>
              <w:pStyle w:val="rowtabella0"/>
              <w:jc w:val="center"/>
              <w:rPr>
                <w:color w:val="002060"/>
              </w:rPr>
            </w:pPr>
            <w:r w:rsidRPr="00482147">
              <w:rPr>
                <w:color w:val="002060"/>
              </w:rPr>
              <w:t>0</w:t>
            </w:r>
          </w:p>
        </w:tc>
      </w:tr>
      <w:tr w:rsidR="00E70A2D" w:rsidRPr="00482147" w14:paraId="22AF850A"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8BAA5E" w14:textId="77777777" w:rsidR="00E70A2D" w:rsidRPr="00482147" w:rsidRDefault="00E70A2D" w:rsidP="00191246">
            <w:pPr>
              <w:pStyle w:val="rowtabella0"/>
              <w:rPr>
                <w:color w:val="002060"/>
              </w:rPr>
            </w:pPr>
            <w:r w:rsidRPr="0048214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3AF24" w14:textId="77777777" w:rsidR="00E70A2D" w:rsidRPr="00482147" w:rsidRDefault="00E70A2D" w:rsidP="00191246">
            <w:pPr>
              <w:pStyle w:val="rowtabella0"/>
              <w:jc w:val="center"/>
              <w:rPr>
                <w:color w:val="002060"/>
              </w:rPr>
            </w:pPr>
            <w:r w:rsidRPr="0048214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2CD80"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25DAD" w14:textId="77777777" w:rsidR="00E70A2D" w:rsidRPr="00482147" w:rsidRDefault="00E70A2D" w:rsidP="00191246">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075D6" w14:textId="77777777" w:rsidR="00E70A2D" w:rsidRPr="00482147" w:rsidRDefault="00E70A2D"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5713A" w14:textId="77777777" w:rsidR="00E70A2D" w:rsidRPr="00482147" w:rsidRDefault="00E70A2D" w:rsidP="00191246">
            <w:pPr>
              <w:pStyle w:val="rowtabella0"/>
              <w:jc w:val="center"/>
              <w:rPr>
                <w:color w:val="002060"/>
              </w:rPr>
            </w:pPr>
            <w:r w:rsidRPr="004821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599C8" w14:textId="77777777" w:rsidR="00E70A2D" w:rsidRPr="00482147" w:rsidRDefault="00E70A2D" w:rsidP="00191246">
            <w:pPr>
              <w:pStyle w:val="rowtabella0"/>
              <w:jc w:val="center"/>
              <w:rPr>
                <w:color w:val="002060"/>
              </w:rPr>
            </w:pPr>
            <w:r w:rsidRPr="0048214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97416" w14:textId="77777777" w:rsidR="00E70A2D" w:rsidRPr="00482147" w:rsidRDefault="00E70A2D" w:rsidP="00191246">
            <w:pPr>
              <w:pStyle w:val="rowtabella0"/>
              <w:jc w:val="center"/>
              <w:rPr>
                <w:color w:val="002060"/>
              </w:rPr>
            </w:pPr>
            <w:r w:rsidRPr="0048214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72F28" w14:textId="77777777" w:rsidR="00E70A2D" w:rsidRPr="00482147" w:rsidRDefault="00E70A2D" w:rsidP="00191246">
            <w:pPr>
              <w:pStyle w:val="rowtabella0"/>
              <w:jc w:val="center"/>
              <w:rPr>
                <w:color w:val="002060"/>
              </w:rPr>
            </w:pPr>
            <w:r w:rsidRPr="0048214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8F017" w14:textId="77777777" w:rsidR="00E70A2D" w:rsidRPr="00482147" w:rsidRDefault="00E70A2D" w:rsidP="00191246">
            <w:pPr>
              <w:pStyle w:val="rowtabella0"/>
              <w:jc w:val="center"/>
              <w:rPr>
                <w:color w:val="002060"/>
              </w:rPr>
            </w:pPr>
            <w:r w:rsidRPr="00482147">
              <w:rPr>
                <w:color w:val="002060"/>
              </w:rPr>
              <w:t>0</w:t>
            </w:r>
          </w:p>
        </w:tc>
      </w:tr>
      <w:tr w:rsidR="00E70A2D" w:rsidRPr="00482147" w14:paraId="26315817"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8F8C93" w14:textId="77777777" w:rsidR="00E70A2D" w:rsidRPr="00482147" w:rsidRDefault="00E70A2D" w:rsidP="00191246">
            <w:pPr>
              <w:pStyle w:val="rowtabella0"/>
              <w:rPr>
                <w:color w:val="002060"/>
              </w:rPr>
            </w:pPr>
            <w:r w:rsidRPr="00482147">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0C93C" w14:textId="77777777" w:rsidR="00E70A2D" w:rsidRPr="00482147" w:rsidRDefault="00E70A2D" w:rsidP="00191246">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4B081" w14:textId="77777777" w:rsidR="00E70A2D" w:rsidRPr="00482147" w:rsidRDefault="00E70A2D" w:rsidP="00191246">
            <w:pPr>
              <w:pStyle w:val="rowtabella0"/>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4170F" w14:textId="77777777" w:rsidR="00E70A2D" w:rsidRPr="00482147" w:rsidRDefault="00E70A2D"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57E41" w14:textId="77777777" w:rsidR="00E70A2D" w:rsidRPr="00482147" w:rsidRDefault="00E70A2D" w:rsidP="00191246">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95B5B" w14:textId="77777777" w:rsidR="00E70A2D" w:rsidRPr="00482147" w:rsidRDefault="00E70A2D" w:rsidP="00191246">
            <w:pPr>
              <w:pStyle w:val="rowtabella0"/>
              <w:jc w:val="center"/>
              <w:rPr>
                <w:color w:val="002060"/>
              </w:rPr>
            </w:pPr>
            <w:r w:rsidRPr="004821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28070" w14:textId="77777777" w:rsidR="00E70A2D" w:rsidRPr="00482147" w:rsidRDefault="00E70A2D" w:rsidP="00191246">
            <w:pPr>
              <w:pStyle w:val="rowtabella0"/>
              <w:jc w:val="center"/>
              <w:rPr>
                <w:color w:val="002060"/>
              </w:rPr>
            </w:pPr>
            <w:r>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5FC03" w14:textId="77777777" w:rsidR="00E70A2D" w:rsidRPr="00482147" w:rsidRDefault="00E70A2D" w:rsidP="00191246">
            <w:pPr>
              <w:pStyle w:val="rowtabella0"/>
              <w:jc w:val="center"/>
              <w:rPr>
                <w:color w:val="002060"/>
              </w:rPr>
            </w:pPr>
            <w:r>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1E92F" w14:textId="77777777" w:rsidR="00E70A2D" w:rsidRPr="00482147" w:rsidRDefault="00E70A2D" w:rsidP="00191246">
            <w:pPr>
              <w:pStyle w:val="rowtabella0"/>
              <w:jc w:val="center"/>
              <w:rPr>
                <w:color w:val="002060"/>
              </w:rPr>
            </w:pPr>
            <w:r w:rsidRPr="0048214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BB812" w14:textId="77777777" w:rsidR="00E70A2D" w:rsidRPr="00482147" w:rsidRDefault="00E70A2D" w:rsidP="00191246">
            <w:pPr>
              <w:pStyle w:val="rowtabella0"/>
              <w:jc w:val="center"/>
              <w:rPr>
                <w:color w:val="002060"/>
              </w:rPr>
            </w:pPr>
            <w:r w:rsidRPr="00482147">
              <w:rPr>
                <w:color w:val="002060"/>
              </w:rPr>
              <w:t>0</w:t>
            </w:r>
          </w:p>
        </w:tc>
      </w:tr>
      <w:tr w:rsidR="00E70A2D" w:rsidRPr="00482147" w14:paraId="12ED37B6"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0D441E" w14:textId="77777777" w:rsidR="00E70A2D" w:rsidRPr="00482147" w:rsidRDefault="00E70A2D" w:rsidP="00191246">
            <w:pPr>
              <w:pStyle w:val="rowtabella0"/>
              <w:rPr>
                <w:color w:val="002060"/>
              </w:rPr>
            </w:pPr>
            <w:r w:rsidRPr="00482147">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B23F6" w14:textId="77777777" w:rsidR="00E70A2D" w:rsidRPr="00482147" w:rsidRDefault="00E70A2D" w:rsidP="00191246">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F983D"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05060" w14:textId="77777777" w:rsidR="00E70A2D" w:rsidRPr="00482147" w:rsidRDefault="00E70A2D"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84225"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E8C64" w14:textId="77777777" w:rsidR="00E70A2D" w:rsidRPr="00482147" w:rsidRDefault="00E70A2D" w:rsidP="00191246">
            <w:pPr>
              <w:pStyle w:val="rowtabella0"/>
              <w:jc w:val="center"/>
              <w:rPr>
                <w:color w:val="002060"/>
              </w:rPr>
            </w:pPr>
            <w:r w:rsidRPr="004821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C910C" w14:textId="77777777" w:rsidR="00E70A2D" w:rsidRPr="00482147" w:rsidRDefault="00E70A2D" w:rsidP="00191246">
            <w:pPr>
              <w:pStyle w:val="rowtabella0"/>
              <w:jc w:val="center"/>
              <w:rPr>
                <w:color w:val="002060"/>
              </w:rPr>
            </w:pPr>
            <w:r w:rsidRPr="0048214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56675" w14:textId="77777777" w:rsidR="00E70A2D" w:rsidRPr="00482147" w:rsidRDefault="00E70A2D" w:rsidP="00191246">
            <w:pPr>
              <w:pStyle w:val="rowtabella0"/>
              <w:jc w:val="center"/>
              <w:rPr>
                <w:color w:val="002060"/>
              </w:rPr>
            </w:pPr>
            <w:r w:rsidRPr="00482147">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85BF6" w14:textId="77777777" w:rsidR="00E70A2D" w:rsidRPr="00482147" w:rsidRDefault="00E70A2D" w:rsidP="00191246">
            <w:pPr>
              <w:pStyle w:val="rowtabella0"/>
              <w:jc w:val="center"/>
              <w:rPr>
                <w:color w:val="002060"/>
              </w:rPr>
            </w:pPr>
            <w:r w:rsidRPr="00482147">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CD4D1" w14:textId="77777777" w:rsidR="00E70A2D" w:rsidRPr="00482147" w:rsidRDefault="00E70A2D" w:rsidP="00191246">
            <w:pPr>
              <w:pStyle w:val="rowtabella0"/>
              <w:jc w:val="center"/>
              <w:rPr>
                <w:color w:val="002060"/>
              </w:rPr>
            </w:pPr>
            <w:r w:rsidRPr="00482147">
              <w:rPr>
                <w:color w:val="002060"/>
              </w:rPr>
              <w:t>0</w:t>
            </w:r>
          </w:p>
        </w:tc>
      </w:tr>
      <w:tr w:rsidR="00E70A2D" w:rsidRPr="00482147" w14:paraId="1EF28F38"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7EF62B" w14:textId="77777777" w:rsidR="00E70A2D" w:rsidRPr="00482147" w:rsidRDefault="00E70A2D" w:rsidP="00191246">
            <w:pPr>
              <w:pStyle w:val="rowtabella0"/>
              <w:rPr>
                <w:color w:val="002060"/>
              </w:rPr>
            </w:pPr>
            <w:r w:rsidRPr="0048214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69A2C" w14:textId="77777777" w:rsidR="00E70A2D" w:rsidRPr="00482147" w:rsidRDefault="00E70A2D" w:rsidP="00191246">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57FEB"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956F9" w14:textId="77777777" w:rsidR="00E70A2D" w:rsidRPr="00482147" w:rsidRDefault="00E70A2D"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A915B" w14:textId="77777777" w:rsidR="00E70A2D" w:rsidRPr="00482147" w:rsidRDefault="00E70A2D"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7367D" w14:textId="77777777" w:rsidR="00E70A2D" w:rsidRPr="00482147" w:rsidRDefault="00E70A2D" w:rsidP="00191246">
            <w:pPr>
              <w:pStyle w:val="rowtabella0"/>
              <w:jc w:val="center"/>
              <w:rPr>
                <w:color w:val="002060"/>
              </w:rPr>
            </w:pPr>
            <w:r w:rsidRPr="004821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2187F"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2BE17" w14:textId="77777777" w:rsidR="00E70A2D" w:rsidRPr="00482147" w:rsidRDefault="00E70A2D" w:rsidP="00191246">
            <w:pPr>
              <w:pStyle w:val="rowtabella0"/>
              <w:jc w:val="center"/>
              <w:rPr>
                <w:color w:val="002060"/>
              </w:rPr>
            </w:pPr>
            <w:r w:rsidRPr="00482147">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35F28" w14:textId="77777777" w:rsidR="00E70A2D" w:rsidRPr="00482147" w:rsidRDefault="00E70A2D" w:rsidP="00191246">
            <w:pPr>
              <w:pStyle w:val="rowtabella0"/>
              <w:jc w:val="center"/>
              <w:rPr>
                <w:color w:val="002060"/>
              </w:rPr>
            </w:pPr>
            <w:r w:rsidRPr="004821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66377" w14:textId="77777777" w:rsidR="00E70A2D" w:rsidRPr="00482147" w:rsidRDefault="00E70A2D" w:rsidP="00191246">
            <w:pPr>
              <w:pStyle w:val="rowtabella0"/>
              <w:jc w:val="center"/>
              <w:rPr>
                <w:color w:val="002060"/>
              </w:rPr>
            </w:pPr>
            <w:r w:rsidRPr="00482147">
              <w:rPr>
                <w:color w:val="002060"/>
              </w:rPr>
              <w:t>0</w:t>
            </w:r>
          </w:p>
        </w:tc>
      </w:tr>
      <w:tr w:rsidR="00E70A2D" w:rsidRPr="00482147" w14:paraId="5108E82F"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6D19A7" w14:textId="77777777" w:rsidR="00E70A2D" w:rsidRPr="00482147" w:rsidRDefault="00E70A2D" w:rsidP="00191246">
            <w:pPr>
              <w:pStyle w:val="rowtabella0"/>
              <w:rPr>
                <w:color w:val="002060"/>
              </w:rPr>
            </w:pPr>
            <w:proofErr w:type="spellStart"/>
            <w:proofErr w:type="gramStart"/>
            <w:r w:rsidRPr="00482147">
              <w:rPr>
                <w:color w:val="002060"/>
              </w:rPr>
              <w:t>sq.B</w:t>
            </w:r>
            <w:proofErr w:type="spellEnd"/>
            <w:proofErr w:type="gramEnd"/>
            <w:r w:rsidRPr="00482147">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E125B"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2FC1C"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E89DA"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B3534"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4F0E5"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A5556"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89D69"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B7E77"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F7359" w14:textId="77777777" w:rsidR="00E70A2D" w:rsidRPr="00482147" w:rsidRDefault="00E70A2D" w:rsidP="00191246">
            <w:pPr>
              <w:pStyle w:val="rowtabella0"/>
              <w:jc w:val="center"/>
              <w:rPr>
                <w:color w:val="002060"/>
              </w:rPr>
            </w:pPr>
            <w:r w:rsidRPr="00482147">
              <w:rPr>
                <w:color w:val="002060"/>
              </w:rPr>
              <w:t>0</w:t>
            </w:r>
          </w:p>
        </w:tc>
      </w:tr>
      <w:tr w:rsidR="00E70A2D" w:rsidRPr="00482147" w14:paraId="282A8942" w14:textId="77777777" w:rsidTr="0019124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C03E85" w14:textId="77777777" w:rsidR="00E70A2D" w:rsidRPr="00482147" w:rsidRDefault="00E70A2D" w:rsidP="00191246">
            <w:pPr>
              <w:pStyle w:val="rowtabella0"/>
              <w:rPr>
                <w:color w:val="002060"/>
              </w:rPr>
            </w:pPr>
            <w:proofErr w:type="spellStart"/>
            <w:proofErr w:type="gramStart"/>
            <w:r w:rsidRPr="00482147">
              <w:rPr>
                <w:color w:val="002060"/>
              </w:rPr>
              <w:t>sq.B</w:t>
            </w:r>
            <w:proofErr w:type="spellEnd"/>
            <w:proofErr w:type="gramEnd"/>
            <w:r w:rsidRPr="00482147">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B604A"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9C6E9"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08BD2"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0D374"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CCCA7"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3EF65"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3CF88"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D6614"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1E6A8" w14:textId="77777777" w:rsidR="00E70A2D" w:rsidRPr="00482147" w:rsidRDefault="00E70A2D" w:rsidP="00191246">
            <w:pPr>
              <w:pStyle w:val="rowtabella0"/>
              <w:jc w:val="center"/>
              <w:rPr>
                <w:color w:val="002060"/>
              </w:rPr>
            </w:pPr>
            <w:r w:rsidRPr="00482147">
              <w:rPr>
                <w:color w:val="002060"/>
              </w:rPr>
              <w:t>0</w:t>
            </w:r>
          </w:p>
        </w:tc>
      </w:tr>
    </w:tbl>
    <w:p w14:paraId="02E074BC" w14:textId="77777777" w:rsidR="00E70A2D" w:rsidRPr="00482147" w:rsidRDefault="00E70A2D" w:rsidP="00E70A2D">
      <w:pPr>
        <w:pStyle w:val="breakline"/>
        <w:rPr>
          <w:rFonts w:eastAsiaTheme="minorEastAsia"/>
          <w:color w:val="002060"/>
        </w:rPr>
      </w:pPr>
    </w:p>
    <w:p w14:paraId="77EAF5E8" w14:textId="77777777" w:rsidR="00E70A2D" w:rsidRPr="00482147" w:rsidRDefault="00E70A2D" w:rsidP="00E70A2D">
      <w:pPr>
        <w:pStyle w:val="breakline"/>
        <w:rPr>
          <w:color w:val="002060"/>
        </w:rPr>
      </w:pPr>
    </w:p>
    <w:p w14:paraId="0BE8CC88" w14:textId="77777777" w:rsidR="00E70A2D" w:rsidRPr="00482147" w:rsidRDefault="00E70A2D" w:rsidP="00E70A2D">
      <w:pPr>
        <w:pStyle w:val="sottotitolocampionato10"/>
        <w:rPr>
          <w:color w:val="002060"/>
        </w:rPr>
      </w:pPr>
      <w:r w:rsidRPr="0048214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70A2D" w:rsidRPr="00482147" w14:paraId="3C843108" w14:textId="77777777" w:rsidTr="0019124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B4290" w14:textId="77777777" w:rsidR="00E70A2D" w:rsidRPr="00482147" w:rsidRDefault="00E70A2D" w:rsidP="00191246">
            <w:pPr>
              <w:pStyle w:val="headertabella0"/>
              <w:rPr>
                <w:color w:val="002060"/>
              </w:rPr>
            </w:pPr>
            <w:r w:rsidRPr="004821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58141" w14:textId="77777777" w:rsidR="00E70A2D" w:rsidRPr="00482147" w:rsidRDefault="00E70A2D" w:rsidP="00191246">
            <w:pPr>
              <w:pStyle w:val="headertabella0"/>
              <w:rPr>
                <w:color w:val="002060"/>
              </w:rPr>
            </w:pPr>
            <w:r w:rsidRPr="004821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C66AA" w14:textId="77777777" w:rsidR="00E70A2D" w:rsidRPr="00482147" w:rsidRDefault="00E70A2D" w:rsidP="00191246">
            <w:pPr>
              <w:pStyle w:val="headertabella0"/>
              <w:rPr>
                <w:color w:val="002060"/>
              </w:rPr>
            </w:pPr>
            <w:r w:rsidRPr="004821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B6F9B" w14:textId="77777777" w:rsidR="00E70A2D" w:rsidRPr="00482147" w:rsidRDefault="00E70A2D" w:rsidP="00191246">
            <w:pPr>
              <w:pStyle w:val="headertabella0"/>
              <w:rPr>
                <w:color w:val="002060"/>
              </w:rPr>
            </w:pPr>
            <w:r w:rsidRPr="004821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58438" w14:textId="77777777" w:rsidR="00E70A2D" w:rsidRPr="00482147" w:rsidRDefault="00E70A2D" w:rsidP="00191246">
            <w:pPr>
              <w:pStyle w:val="headertabella0"/>
              <w:rPr>
                <w:color w:val="002060"/>
              </w:rPr>
            </w:pPr>
            <w:r w:rsidRPr="004821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E3C5F" w14:textId="77777777" w:rsidR="00E70A2D" w:rsidRPr="00482147" w:rsidRDefault="00E70A2D" w:rsidP="00191246">
            <w:pPr>
              <w:pStyle w:val="headertabella0"/>
              <w:rPr>
                <w:color w:val="002060"/>
              </w:rPr>
            </w:pPr>
            <w:r w:rsidRPr="004821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EF53B" w14:textId="77777777" w:rsidR="00E70A2D" w:rsidRPr="00482147" w:rsidRDefault="00E70A2D" w:rsidP="00191246">
            <w:pPr>
              <w:pStyle w:val="headertabella0"/>
              <w:rPr>
                <w:color w:val="002060"/>
              </w:rPr>
            </w:pPr>
            <w:r w:rsidRPr="004821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2C7C6" w14:textId="77777777" w:rsidR="00E70A2D" w:rsidRPr="00482147" w:rsidRDefault="00E70A2D" w:rsidP="00191246">
            <w:pPr>
              <w:pStyle w:val="headertabella0"/>
              <w:rPr>
                <w:color w:val="002060"/>
              </w:rPr>
            </w:pPr>
            <w:r w:rsidRPr="004821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6F3FC" w14:textId="77777777" w:rsidR="00E70A2D" w:rsidRPr="00482147" w:rsidRDefault="00E70A2D" w:rsidP="00191246">
            <w:pPr>
              <w:pStyle w:val="headertabella0"/>
              <w:rPr>
                <w:color w:val="002060"/>
              </w:rPr>
            </w:pPr>
            <w:r w:rsidRPr="004821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AEA88" w14:textId="77777777" w:rsidR="00E70A2D" w:rsidRPr="00482147" w:rsidRDefault="00E70A2D" w:rsidP="00191246">
            <w:pPr>
              <w:pStyle w:val="headertabella0"/>
              <w:rPr>
                <w:color w:val="002060"/>
              </w:rPr>
            </w:pPr>
            <w:r w:rsidRPr="00482147">
              <w:rPr>
                <w:color w:val="002060"/>
              </w:rPr>
              <w:t>PE</w:t>
            </w:r>
          </w:p>
        </w:tc>
      </w:tr>
      <w:tr w:rsidR="00E70A2D" w:rsidRPr="00482147" w14:paraId="5A0CC39D" w14:textId="77777777" w:rsidTr="0019124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59E0A4" w14:textId="77777777" w:rsidR="00E70A2D" w:rsidRPr="00482147" w:rsidRDefault="00E70A2D" w:rsidP="00191246">
            <w:pPr>
              <w:pStyle w:val="rowtabella0"/>
              <w:rPr>
                <w:color w:val="002060"/>
              </w:rPr>
            </w:pPr>
            <w:r w:rsidRPr="00482147">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BBA29" w14:textId="77777777" w:rsidR="00E70A2D" w:rsidRPr="00482147" w:rsidRDefault="00E70A2D" w:rsidP="00191246">
            <w:pPr>
              <w:pStyle w:val="rowtabella0"/>
              <w:jc w:val="center"/>
              <w:rPr>
                <w:color w:val="002060"/>
              </w:rPr>
            </w:pPr>
            <w:r w:rsidRPr="0048214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194C8"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586FC" w14:textId="77777777" w:rsidR="00E70A2D" w:rsidRPr="00482147" w:rsidRDefault="00E70A2D" w:rsidP="00191246">
            <w:pPr>
              <w:pStyle w:val="rowtabella0"/>
              <w:jc w:val="center"/>
              <w:rPr>
                <w:color w:val="002060"/>
              </w:rPr>
            </w:pPr>
            <w:r w:rsidRPr="004821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85295"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4DA39"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48A1D" w14:textId="77777777" w:rsidR="00E70A2D" w:rsidRPr="00482147" w:rsidRDefault="00E70A2D" w:rsidP="00191246">
            <w:pPr>
              <w:pStyle w:val="rowtabella0"/>
              <w:jc w:val="center"/>
              <w:rPr>
                <w:color w:val="002060"/>
              </w:rPr>
            </w:pPr>
            <w:r w:rsidRPr="00482147">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31FFF" w14:textId="77777777" w:rsidR="00E70A2D" w:rsidRPr="00482147" w:rsidRDefault="00E70A2D" w:rsidP="00191246">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F72F3" w14:textId="77777777" w:rsidR="00E70A2D" w:rsidRPr="00482147" w:rsidRDefault="00E70A2D" w:rsidP="00191246">
            <w:pPr>
              <w:pStyle w:val="rowtabella0"/>
              <w:jc w:val="center"/>
              <w:rPr>
                <w:color w:val="002060"/>
              </w:rPr>
            </w:pPr>
            <w:r w:rsidRPr="00482147">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98AC1" w14:textId="77777777" w:rsidR="00E70A2D" w:rsidRPr="00482147" w:rsidRDefault="00E70A2D" w:rsidP="00191246">
            <w:pPr>
              <w:pStyle w:val="rowtabella0"/>
              <w:jc w:val="center"/>
              <w:rPr>
                <w:color w:val="002060"/>
              </w:rPr>
            </w:pPr>
            <w:r w:rsidRPr="00482147">
              <w:rPr>
                <w:color w:val="002060"/>
              </w:rPr>
              <w:t>0</w:t>
            </w:r>
          </w:p>
        </w:tc>
      </w:tr>
      <w:tr w:rsidR="00E70A2D" w:rsidRPr="00482147" w14:paraId="52A6FD8C"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B9430A" w14:textId="77777777" w:rsidR="00E70A2D" w:rsidRPr="00482147" w:rsidRDefault="00E70A2D" w:rsidP="00191246">
            <w:pPr>
              <w:pStyle w:val="rowtabella0"/>
              <w:rPr>
                <w:color w:val="002060"/>
              </w:rPr>
            </w:pPr>
            <w:r w:rsidRPr="0048214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DAAC6" w14:textId="77777777" w:rsidR="00E70A2D" w:rsidRPr="00482147" w:rsidRDefault="00E70A2D" w:rsidP="00191246">
            <w:pPr>
              <w:pStyle w:val="rowtabella0"/>
              <w:jc w:val="center"/>
              <w:rPr>
                <w:color w:val="002060"/>
              </w:rPr>
            </w:pPr>
            <w:r w:rsidRPr="0048214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D6D75"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D0157" w14:textId="77777777" w:rsidR="00E70A2D" w:rsidRPr="00482147" w:rsidRDefault="00E70A2D" w:rsidP="00191246">
            <w:pPr>
              <w:pStyle w:val="rowtabella0"/>
              <w:jc w:val="center"/>
              <w:rPr>
                <w:color w:val="002060"/>
              </w:rPr>
            </w:pPr>
            <w:r w:rsidRPr="004821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9264C" w14:textId="77777777" w:rsidR="00E70A2D" w:rsidRPr="00482147" w:rsidRDefault="00E70A2D"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EF438" w14:textId="77777777" w:rsidR="00E70A2D" w:rsidRPr="00482147" w:rsidRDefault="00E70A2D"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BF48B" w14:textId="77777777" w:rsidR="00E70A2D" w:rsidRPr="00482147" w:rsidRDefault="00E70A2D" w:rsidP="00191246">
            <w:pPr>
              <w:pStyle w:val="rowtabella0"/>
              <w:jc w:val="center"/>
              <w:rPr>
                <w:color w:val="002060"/>
              </w:rPr>
            </w:pPr>
            <w:r w:rsidRPr="00482147">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13711" w14:textId="77777777" w:rsidR="00E70A2D" w:rsidRPr="00482147" w:rsidRDefault="00E70A2D" w:rsidP="00191246">
            <w:pPr>
              <w:pStyle w:val="rowtabella0"/>
              <w:jc w:val="center"/>
              <w:rPr>
                <w:color w:val="002060"/>
              </w:rPr>
            </w:pPr>
            <w:r w:rsidRPr="0048214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A2DFC" w14:textId="77777777" w:rsidR="00E70A2D" w:rsidRPr="00482147" w:rsidRDefault="00E70A2D" w:rsidP="00191246">
            <w:pPr>
              <w:pStyle w:val="rowtabella0"/>
              <w:jc w:val="center"/>
              <w:rPr>
                <w:color w:val="002060"/>
              </w:rPr>
            </w:pPr>
            <w:r w:rsidRPr="00482147">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32032" w14:textId="77777777" w:rsidR="00E70A2D" w:rsidRPr="00482147" w:rsidRDefault="00E70A2D" w:rsidP="00191246">
            <w:pPr>
              <w:pStyle w:val="rowtabella0"/>
              <w:jc w:val="center"/>
              <w:rPr>
                <w:color w:val="002060"/>
              </w:rPr>
            </w:pPr>
            <w:r w:rsidRPr="00482147">
              <w:rPr>
                <w:color w:val="002060"/>
              </w:rPr>
              <w:t>0</w:t>
            </w:r>
          </w:p>
        </w:tc>
      </w:tr>
      <w:tr w:rsidR="00E70A2D" w:rsidRPr="00482147" w14:paraId="78B5026F"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59C676" w14:textId="77777777" w:rsidR="00E70A2D" w:rsidRPr="00482147" w:rsidRDefault="00E70A2D" w:rsidP="00191246">
            <w:pPr>
              <w:pStyle w:val="rowtabella0"/>
              <w:rPr>
                <w:color w:val="002060"/>
              </w:rPr>
            </w:pPr>
            <w:r w:rsidRPr="00482147">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F9E91" w14:textId="77777777" w:rsidR="00E70A2D" w:rsidRPr="00482147" w:rsidRDefault="00E70A2D" w:rsidP="00191246">
            <w:pPr>
              <w:pStyle w:val="rowtabella0"/>
              <w:jc w:val="center"/>
              <w:rPr>
                <w:color w:val="002060"/>
              </w:rPr>
            </w:pPr>
            <w:r w:rsidRPr="0048214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30AB3"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E4FC4" w14:textId="77777777" w:rsidR="00E70A2D" w:rsidRPr="00482147" w:rsidRDefault="00E70A2D" w:rsidP="00191246">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6EAC5" w14:textId="77777777" w:rsidR="00E70A2D" w:rsidRPr="00482147" w:rsidRDefault="00E70A2D"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955DF" w14:textId="77777777" w:rsidR="00E70A2D" w:rsidRPr="00482147" w:rsidRDefault="00E70A2D" w:rsidP="00191246">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FF85F" w14:textId="77777777" w:rsidR="00E70A2D" w:rsidRPr="00482147" w:rsidRDefault="00E70A2D" w:rsidP="00191246">
            <w:pPr>
              <w:pStyle w:val="rowtabella0"/>
              <w:jc w:val="center"/>
              <w:rPr>
                <w:color w:val="002060"/>
              </w:rPr>
            </w:pPr>
            <w:r w:rsidRPr="0048214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81C5D" w14:textId="77777777" w:rsidR="00E70A2D" w:rsidRPr="00482147" w:rsidRDefault="00E70A2D" w:rsidP="00191246">
            <w:pPr>
              <w:pStyle w:val="rowtabella0"/>
              <w:jc w:val="center"/>
              <w:rPr>
                <w:color w:val="002060"/>
              </w:rPr>
            </w:pPr>
            <w:r w:rsidRPr="0048214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52368" w14:textId="77777777" w:rsidR="00E70A2D" w:rsidRPr="00482147" w:rsidRDefault="00E70A2D" w:rsidP="00191246">
            <w:pPr>
              <w:pStyle w:val="rowtabella0"/>
              <w:jc w:val="center"/>
              <w:rPr>
                <w:color w:val="002060"/>
              </w:rPr>
            </w:pPr>
            <w:r w:rsidRPr="004821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C1DEE" w14:textId="77777777" w:rsidR="00E70A2D" w:rsidRPr="00482147" w:rsidRDefault="00E70A2D" w:rsidP="00191246">
            <w:pPr>
              <w:pStyle w:val="rowtabella0"/>
              <w:jc w:val="center"/>
              <w:rPr>
                <w:color w:val="002060"/>
              </w:rPr>
            </w:pPr>
            <w:r w:rsidRPr="00482147">
              <w:rPr>
                <w:color w:val="002060"/>
              </w:rPr>
              <w:t>0</w:t>
            </w:r>
          </w:p>
        </w:tc>
      </w:tr>
      <w:tr w:rsidR="00E70A2D" w:rsidRPr="00482147" w14:paraId="08B423F4"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2B4765" w14:textId="77777777" w:rsidR="00E70A2D" w:rsidRPr="00482147" w:rsidRDefault="00E70A2D" w:rsidP="00191246">
            <w:pPr>
              <w:pStyle w:val="rowtabella0"/>
              <w:rPr>
                <w:color w:val="002060"/>
              </w:rPr>
            </w:pPr>
            <w:r w:rsidRPr="0048214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EDD43" w14:textId="77777777" w:rsidR="00E70A2D" w:rsidRPr="00482147" w:rsidRDefault="00E70A2D" w:rsidP="00191246">
            <w:pPr>
              <w:pStyle w:val="rowtabella0"/>
              <w:jc w:val="center"/>
              <w:rPr>
                <w:color w:val="002060"/>
              </w:rPr>
            </w:pPr>
            <w:r w:rsidRPr="004821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B1893"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A92F3" w14:textId="77777777" w:rsidR="00E70A2D" w:rsidRPr="00482147" w:rsidRDefault="00E70A2D" w:rsidP="00191246">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43C0F" w14:textId="77777777" w:rsidR="00E70A2D" w:rsidRPr="00482147" w:rsidRDefault="00E70A2D"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0E5BD" w14:textId="77777777" w:rsidR="00E70A2D" w:rsidRPr="00482147" w:rsidRDefault="00E70A2D" w:rsidP="00191246">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A58C7" w14:textId="77777777" w:rsidR="00E70A2D" w:rsidRPr="00482147" w:rsidRDefault="00E70A2D" w:rsidP="00191246">
            <w:pPr>
              <w:pStyle w:val="rowtabella0"/>
              <w:jc w:val="center"/>
              <w:rPr>
                <w:color w:val="002060"/>
              </w:rPr>
            </w:pPr>
            <w:r w:rsidRPr="0048214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CB152" w14:textId="77777777" w:rsidR="00E70A2D" w:rsidRPr="00482147" w:rsidRDefault="00E70A2D" w:rsidP="00191246">
            <w:pPr>
              <w:pStyle w:val="rowtabella0"/>
              <w:jc w:val="center"/>
              <w:rPr>
                <w:color w:val="002060"/>
              </w:rPr>
            </w:pPr>
            <w:r w:rsidRPr="0048214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B6743" w14:textId="77777777" w:rsidR="00E70A2D" w:rsidRPr="00482147" w:rsidRDefault="00E70A2D" w:rsidP="00191246">
            <w:pPr>
              <w:pStyle w:val="rowtabella0"/>
              <w:jc w:val="center"/>
              <w:rPr>
                <w:color w:val="002060"/>
              </w:rPr>
            </w:pPr>
            <w:r w:rsidRPr="004821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55254" w14:textId="77777777" w:rsidR="00E70A2D" w:rsidRPr="00482147" w:rsidRDefault="00E70A2D" w:rsidP="00191246">
            <w:pPr>
              <w:pStyle w:val="rowtabella0"/>
              <w:jc w:val="center"/>
              <w:rPr>
                <w:color w:val="002060"/>
              </w:rPr>
            </w:pPr>
            <w:r w:rsidRPr="00482147">
              <w:rPr>
                <w:color w:val="002060"/>
              </w:rPr>
              <w:t>0</w:t>
            </w:r>
          </w:p>
        </w:tc>
      </w:tr>
      <w:tr w:rsidR="00E70A2D" w:rsidRPr="00482147" w14:paraId="33623F51"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D40D67" w14:textId="77777777" w:rsidR="00E70A2D" w:rsidRPr="00482147" w:rsidRDefault="00E70A2D" w:rsidP="00191246">
            <w:pPr>
              <w:pStyle w:val="rowtabella0"/>
              <w:rPr>
                <w:color w:val="002060"/>
              </w:rPr>
            </w:pPr>
            <w:r w:rsidRPr="0048214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2E004" w14:textId="77777777" w:rsidR="00E70A2D" w:rsidRPr="00482147" w:rsidRDefault="00E70A2D" w:rsidP="00191246">
            <w:pPr>
              <w:pStyle w:val="rowtabella0"/>
              <w:jc w:val="center"/>
              <w:rPr>
                <w:color w:val="002060"/>
              </w:rPr>
            </w:pPr>
            <w:r w:rsidRPr="004821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8CAC0"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71BAB" w14:textId="77777777" w:rsidR="00E70A2D" w:rsidRPr="00482147" w:rsidRDefault="00E70A2D" w:rsidP="00191246">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D2285" w14:textId="77777777" w:rsidR="00E70A2D" w:rsidRPr="00482147" w:rsidRDefault="00E70A2D" w:rsidP="00191246">
            <w:pPr>
              <w:pStyle w:val="rowtabella0"/>
              <w:jc w:val="center"/>
              <w:rPr>
                <w:color w:val="002060"/>
              </w:rPr>
            </w:pPr>
            <w:r w:rsidRPr="004821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23963" w14:textId="77777777" w:rsidR="00E70A2D" w:rsidRPr="00482147" w:rsidRDefault="00E70A2D" w:rsidP="00191246">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0591E" w14:textId="77777777" w:rsidR="00E70A2D" w:rsidRPr="00482147" w:rsidRDefault="00E70A2D" w:rsidP="00191246">
            <w:pPr>
              <w:pStyle w:val="rowtabella0"/>
              <w:jc w:val="center"/>
              <w:rPr>
                <w:color w:val="002060"/>
              </w:rPr>
            </w:pPr>
            <w:r w:rsidRPr="0048214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798AF" w14:textId="77777777" w:rsidR="00E70A2D" w:rsidRPr="00482147" w:rsidRDefault="00E70A2D" w:rsidP="00191246">
            <w:pPr>
              <w:pStyle w:val="rowtabella0"/>
              <w:jc w:val="center"/>
              <w:rPr>
                <w:color w:val="002060"/>
              </w:rPr>
            </w:pPr>
            <w:r w:rsidRPr="0048214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941AD" w14:textId="77777777" w:rsidR="00E70A2D" w:rsidRPr="00482147" w:rsidRDefault="00E70A2D" w:rsidP="00191246">
            <w:pPr>
              <w:pStyle w:val="rowtabella0"/>
              <w:jc w:val="center"/>
              <w:rPr>
                <w:color w:val="002060"/>
              </w:rPr>
            </w:pPr>
            <w:r w:rsidRPr="0048214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943FD" w14:textId="77777777" w:rsidR="00E70A2D" w:rsidRPr="00482147" w:rsidRDefault="00E70A2D" w:rsidP="00191246">
            <w:pPr>
              <w:pStyle w:val="rowtabella0"/>
              <w:jc w:val="center"/>
              <w:rPr>
                <w:color w:val="002060"/>
              </w:rPr>
            </w:pPr>
            <w:r w:rsidRPr="00482147">
              <w:rPr>
                <w:color w:val="002060"/>
              </w:rPr>
              <w:t>0</w:t>
            </w:r>
          </w:p>
        </w:tc>
      </w:tr>
      <w:tr w:rsidR="00E70A2D" w:rsidRPr="00482147" w14:paraId="674AFBAB"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23CA62" w14:textId="77777777" w:rsidR="00E70A2D" w:rsidRPr="00482147" w:rsidRDefault="00E70A2D" w:rsidP="00191246">
            <w:pPr>
              <w:pStyle w:val="rowtabella0"/>
              <w:rPr>
                <w:color w:val="002060"/>
                <w:lang w:val="es-ES"/>
              </w:rPr>
            </w:pPr>
            <w:r w:rsidRPr="00482147">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80824" w14:textId="77777777" w:rsidR="00E70A2D" w:rsidRPr="00482147" w:rsidRDefault="00E70A2D" w:rsidP="00191246">
            <w:pPr>
              <w:pStyle w:val="rowtabella0"/>
              <w:jc w:val="center"/>
              <w:rPr>
                <w:color w:val="002060"/>
              </w:rPr>
            </w:pPr>
            <w:r w:rsidRPr="004821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D0E31"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641B8" w14:textId="77777777" w:rsidR="00E70A2D" w:rsidRPr="00482147" w:rsidRDefault="00E70A2D"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41A77"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83347" w14:textId="77777777" w:rsidR="00E70A2D" w:rsidRPr="00482147" w:rsidRDefault="00E70A2D"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401F0" w14:textId="77777777" w:rsidR="00E70A2D" w:rsidRPr="00482147" w:rsidRDefault="00E70A2D" w:rsidP="00191246">
            <w:pPr>
              <w:pStyle w:val="rowtabella0"/>
              <w:jc w:val="center"/>
              <w:rPr>
                <w:color w:val="002060"/>
              </w:rPr>
            </w:pPr>
            <w:r w:rsidRPr="0048214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B112E" w14:textId="77777777" w:rsidR="00E70A2D" w:rsidRPr="00482147" w:rsidRDefault="00E70A2D" w:rsidP="00191246">
            <w:pPr>
              <w:pStyle w:val="rowtabella0"/>
              <w:jc w:val="center"/>
              <w:rPr>
                <w:color w:val="002060"/>
              </w:rPr>
            </w:pPr>
            <w:r w:rsidRPr="00482147">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EE601" w14:textId="77777777" w:rsidR="00E70A2D" w:rsidRPr="00482147" w:rsidRDefault="00E70A2D" w:rsidP="00191246">
            <w:pPr>
              <w:pStyle w:val="rowtabella0"/>
              <w:jc w:val="center"/>
              <w:rPr>
                <w:color w:val="002060"/>
              </w:rPr>
            </w:pPr>
            <w:r w:rsidRPr="00482147">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A9B78" w14:textId="77777777" w:rsidR="00E70A2D" w:rsidRPr="00482147" w:rsidRDefault="00E70A2D" w:rsidP="00191246">
            <w:pPr>
              <w:pStyle w:val="rowtabella0"/>
              <w:jc w:val="center"/>
              <w:rPr>
                <w:color w:val="002060"/>
              </w:rPr>
            </w:pPr>
            <w:r w:rsidRPr="00482147">
              <w:rPr>
                <w:color w:val="002060"/>
              </w:rPr>
              <w:t>0</w:t>
            </w:r>
          </w:p>
        </w:tc>
      </w:tr>
      <w:tr w:rsidR="00E70A2D" w:rsidRPr="00482147" w14:paraId="08D6D3F4"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A5CE59" w14:textId="77777777" w:rsidR="00E70A2D" w:rsidRPr="00482147" w:rsidRDefault="00E70A2D" w:rsidP="00191246">
            <w:pPr>
              <w:pStyle w:val="rowtabella0"/>
              <w:rPr>
                <w:color w:val="002060"/>
              </w:rPr>
            </w:pPr>
            <w:r w:rsidRPr="0048214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A1681" w14:textId="77777777" w:rsidR="00E70A2D" w:rsidRPr="00482147" w:rsidRDefault="00E70A2D" w:rsidP="00191246">
            <w:pPr>
              <w:pStyle w:val="rowtabella0"/>
              <w:jc w:val="center"/>
              <w:rPr>
                <w:color w:val="002060"/>
              </w:rPr>
            </w:pPr>
            <w:r w:rsidRPr="004821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E3B77"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C0D96" w14:textId="77777777" w:rsidR="00E70A2D" w:rsidRPr="00482147" w:rsidRDefault="00E70A2D"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206AA"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67310" w14:textId="77777777" w:rsidR="00E70A2D" w:rsidRPr="00482147" w:rsidRDefault="00E70A2D"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8F559" w14:textId="77777777" w:rsidR="00E70A2D" w:rsidRPr="00482147" w:rsidRDefault="00E70A2D" w:rsidP="00191246">
            <w:pPr>
              <w:pStyle w:val="rowtabella0"/>
              <w:jc w:val="center"/>
              <w:rPr>
                <w:color w:val="002060"/>
              </w:rPr>
            </w:pPr>
            <w:r w:rsidRPr="0048214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90437" w14:textId="77777777" w:rsidR="00E70A2D" w:rsidRPr="00482147" w:rsidRDefault="00E70A2D" w:rsidP="00191246">
            <w:pPr>
              <w:pStyle w:val="rowtabella0"/>
              <w:jc w:val="center"/>
              <w:rPr>
                <w:color w:val="002060"/>
              </w:rPr>
            </w:pPr>
            <w:r w:rsidRPr="00482147">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38441" w14:textId="77777777" w:rsidR="00E70A2D" w:rsidRPr="00482147" w:rsidRDefault="00E70A2D" w:rsidP="00191246">
            <w:pPr>
              <w:pStyle w:val="rowtabella0"/>
              <w:jc w:val="center"/>
              <w:rPr>
                <w:color w:val="002060"/>
              </w:rPr>
            </w:pPr>
            <w:r w:rsidRPr="00482147">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58186" w14:textId="77777777" w:rsidR="00E70A2D" w:rsidRPr="00482147" w:rsidRDefault="00E70A2D" w:rsidP="00191246">
            <w:pPr>
              <w:pStyle w:val="rowtabella0"/>
              <w:jc w:val="center"/>
              <w:rPr>
                <w:color w:val="002060"/>
              </w:rPr>
            </w:pPr>
            <w:r w:rsidRPr="00482147">
              <w:rPr>
                <w:color w:val="002060"/>
              </w:rPr>
              <w:t>0</w:t>
            </w:r>
          </w:p>
        </w:tc>
      </w:tr>
      <w:tr w:rsidR="00E70A2D" w:rsidRPr="00482147" w14:paraId="47277C56"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8DE067" w14:textId="77777777" w:rsidR="00E70A2D" w:rsidRPr="00482147" w:rsidRDefault="00E70A2D" w:rsidP="00191246">
            <w:pPr>
              <w:pStyle w:val="rowtabella0"/>
              <w:rPr>
                <w:color w:val="002060"/>
              </w:rPr>
            </w:pPr>
            <w:proofErr w:type="spellStart"/>
            <w:r w:rsidRPr="00482147">
              <w:rPr>
                <w:color w:val="002060"/>
              </w:rPr>
              <w:t>sq.C</w:t>
            </w:r>
            <w:proofErr w:type="spellEnd"/>
            <w:r w:rsidRPr="00482147">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6A210"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42710"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B7631"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2066D"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D4828"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60816"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120DC"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69533"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6BA57" w14:textId="77777777" w:rsidR="00E70A2D" w:rsidRPr="00482147" w:rsidRDefault="00E70A2D" w:rsidP="00191246">
            <w:pPr>
              <w:pStyle w:val="rowtabella0"/>
              <w:jc w:val="center"/>
              <w:rPr>
                <w:color w:val="002060"/>
              </w:rPr>
            </w:pPr>
            <w:r w:rsidRPr="00482147">
              <w:rPr>
                <w:color w:val="002060"/>
              </w:rPr>
              <w:t>0</w:t>
            </w:r>
          </w:p>
        </w:tc>
      </w:tr>
      <w:tr w:rsidR="00E70A2D" w:rsidRPr="00482147" w14:paraId="2C0F4B0A"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D9DC30" w14:textId="77777777" w:rsidR="00E70A2D" w:rsidRPr="00482147" w:rsidRDefault="00E70A2D" w:rsidP="00191246">
            <w:pPr>
              <w:pStyle w:val="rowtabella0"/>
              <w:rPr>
                <w:color w:val="002060"/>
              </w:rPr>
            </w:pPr>
            <w:proofErr w:type="spellStart"/>
            <w:proofErr w:type="gramStart"/>
            <w:r w:rsidRPr="00482147">
              <w:rPr>
                <w:color w:val="002060"/>
              </w:rPr>
              <w:t>sq.B</w:t>
            </w:r>
            <w:proofErr w:type="spellEnd"/>
            <w:proofErr w:type="gramEnd"/>
            <w:r w:rsidRPr="00482147">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0FB52"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6697B"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974B8"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F72F1"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92E97"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D22AF"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871FC"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9A54A"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6F26E" w14:textId="77777777" w:rsidR="00E70A2D" w:rsidRPr="00482147" w:rsidRDefault="00E70A2D" w:rsidP="00191246">
            <w:pPr>
              <w:pStyle w:val="rowtabella0"/>
              <w:jc w:val="center"/>
              <w:rPr>
                <w:color w:val="002060"/>
              </w:rPr>
            </w:pPr>
            <w:r w:rsidRPr="00482147">
              <w:rPr>
                <w:color w:val="002060"/>
              </w:rPr>
              <w:t>0</w:t>
            </w:r>
          </w:p>
        </w:tc>
      </w:tr>
      <w:tr w:rsidR="00E70A2D" w:rsidRPr="00482147" w14:paraId="0664390E" w14:textId="77777777" w:rsidTr="0019124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BE99BE" w14:textId="77777777" w:rsidR="00E70A2D" w:rsidRPr="00482147" w:rsidRDefault="00E70A2D" w:rsidP="00191246">
            <w:pPr>
              <w:pStyle w:val="rowtabella0"/>
              <w:rPr>
                <w:color w:val="002060"/>
              </w:rPr>
            </w:pPr>
            <w:proofErr w:type="spellStart"/>
            <w:r w:rsidRPr="00482147">
              <w:rPr>
                <w:color w:val="002060"/>
              </w:rPr>
              <w:t>sq.C</w:t>
            </w:r>
            <w:proofErr w:type="spellEnd"/>
            <w:r w:rsidRPr="00482147">
              <w:rPr>
                <w:color w:val="002060"/>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D096E"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FA105"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11169"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5C5C2"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06A6E"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FFEB0"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A822D"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0C2D3"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F079F" w14:textId="77777777" w:rsidR="00E70A2D" w:rsidRPr="00482147" w:rsidRDefault="00E70A2D" w:rsidP="00191246">
            <w:pPr>
              <w:pStyle w:val="rowtabella0"/>
              <w:jc w:val="center"/>
              <w:rPr>
                <w:color w:val="002060"/>
              </w:rPr>
            </w:pPr>
            <w:r w:rsidRPr="00482147">
              <w:rPr>
                <w:color w:val="002060"/>
              </w:rPr>
              <w:t>0</w:t>
            </w:r>
          </w:p>
        </w:tc>
      </w:tr>
    </w:tbl>
    <w:p w14:paraId="4DED7CD7" w14:textId="77777777" w:rsidR="00E70A2D" w:rsidRPr="00482147" w:rsidRDefault="00E70A2D" w:rsidP="00E70A2D">
      <w:pPr>
        <w:pStyle w:val="breakline"/>
        <w:rPr>
          <w:rFonts w:eastAsiaTheme="minorEastAsia"/>
          <w:color w:val="002060"/>
        </w:rPr>
      </w:pPr>
    </w:p>
    <w:p w14:paraId="2ADB2B22" w14:textId="77777777" w:rsidR="00E70A2D" w:rsidRPr="00482147" w:rsidRDefault="00E70A2D" w:rsidP="00E70A2D">
      <w:pPr>
        <w:pStyle w:val="breakline"/>
        <w:rPr>
          <w:color w:val="002060"/>
        </w:rPr>
      </w:pPr>
    </w:p>
    <w:p w14:paraId="351287D3" w14:textId="77777777" w:rsidR="00E70A2D" w:rsidRPr="00482147" w:rsidRDefault="00E70A2D" w:rsidP="00E70A2D">
      <w:pPr>
        <w:pStyle w:val="sottotitolocampionato10"/>
        <w:rPr>
          <w:color w:val="002060"/>
        </w:rPr>
      </w:pPr>
      <w:r w:rsidRPr="0048214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70A2D" w:rsidRPr="00482147" w14:paraId="04C24DA6" w14:textId="77777777" w:rsidTr="0019124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186A4" w14:textId="77777777" w:rsidR="00E70A2D" w:rsidRPr="00482147" w:rsidRDefault="00E70A2D" w:rsidP="00191246">
            <w:pPr>
              <w:pStyle w:val="headertabella0"/>
              <w:rPr>
                <w:color w:val="002060"/>
              </w:rPr>
            </w:pPr>
            <w:r w:rsidRPr="004821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70504" w14:textId="77777777" w:rsidR="00E70A2D" w:rsidRPr="00482147" w:rsidRDefault="00E70A2D" w:rsidP="00191246">
            <w:pPr>
              <w:pStyle w:val="headertabella0"/>
              <w:rPr>
                <w:color w:val="002060"/>
              </w:rPr>
            </w:pPr>
            <w:r w:rsidRPr="004821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83036" w14:textId="77777777" w:rsidR="00E70A2D" w:rsidRPr="00482147" w:rsidRDefault="00E70A2D" w:rsidP="00191246">
            <w:pPr>
              <w:pStyle w:val="headertabella0"/>
              <w:rPr>
                <w:color w:val="002060"/>
              </w:rPr>
            </w:pPr>
            <w:r w:rsidRPr="004821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E6595" w14:textId="77777777" w:rsidR="00E70A2D" w:rsidRPr="00482147" w:rsidRDefault="00E70A2D" w:rsidP="00191246">
            <w:pPr>
              <w:pStyle w:val="headertabella0"/>
              <w:rPr>
                <w:color w:val="002060"/>
              </w:rPr>
            </w:pPr>
            <w:r w:rsidRPr="004821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BB010" w14:textId="77777777" w:rsidR="00E70A2D" w:rsidRPr="00482147" w:rsidRDefault="00E70A2D" w:rsidP="00191246">
            <w:pPr>
              <w:pStyle w:val="headertabella0"/>
              <w:rPr>
                <w:color w:val="002060"/>
              </w:rPr>
            </w:pPr>
            <w:r w:rsidRPr="004821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E32B9" w14:textId="77777777" w:rsidR="00E70A2D" w:rsidRPr="00482147" w:rsidRDefault="00E70A2D" w:rsidP="00191246">
            <w:pPr>
              <w:pStyle w:val="headertabella0"/>
              <w:rPr>
                <w:color w:val="002060"/>
              </w:rPr>
            </w:pPr>
            <w:r w:rsidRPr="004821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CC60A" w14:textId="77777777" w:rsidR="00E70A2D" w:rsidRPr="00482147" w:rsidRDefault="00E70A2D" w:rsidP="00191246">
            <w:pPr>
              <w:pStyle w:val="headertabella0"/>
              <w:rPr>
                <w:color w:val="002060"/>
              </w:rPr>
            </w:pPr>
            <w:r w:rsidRPr="004821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63782" w14:textId="77777777" w:rsidR="00E70A2D" w:rsidRPr="00482147" w:rsidRDefault="00E70A2D" w:rsidP="00191246">
            <w:pPr>
              <w:pStyle w:val="headertabella0"/>
              <w:rPr>
                <w:color w:val="002060"/>
              </w:rPr>
            </w:pPr>
            <w:r w:rsidRPr="004821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C7A2D" w14:textId="77777777" w:rsidR="00E70A2D" w:rsidRPr="00482147" w:rsidRDefault="00E70A2D" w:rsidP="00191246">
            <w:pPr>
              <w:pStyle w:val="headertabella0"/>
              <w:rPr>
                <w:color w:val="002060"/>
              </w:rPr>
            </w:pPr>
            <w:r w:rsidRPr="004821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7E53D" w14:textId="77777777" w:rsidR="00E70A2D" w:rsidRPr="00482147" w:rsidRDefault="00E70A2D" w:rsidP="00191246">
            <w:pPr>
              <w:pStyle w:val="headertabella0"/>
              <w:rPr>
                <w:color w:val="002060"/>
              </w:rPr>
            </w:pPr>
            <w:r w:rsidRPr="00482147">
              <w:rPr>
                <w:color w:val="002060"/>
              </w:rPr>
              <w:t>PE</w:t>
            </w:r>
          </w:p>
        </w:tc>
      </w:tr>
      <w:tr w:rsidR="00E70A2D" w:rsidRPr="00482147" w14:paraId="12A3C80F" w14:textId="77777777" w:rsidTr="0019124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298FC7" w14:textId="77777777" w:rsidR="00E70A2D" w:rsidRPr="00482147" w:rsidRDefault="00E70A2D" w:rsidP="00191246">
            <w:pPr>
              <w:pStyle w:val="rowtabella0"/>
              <w:rPr>
                <w:color w:val="002060"/>
              </w:rPr>
            </w:pPr>
            <w:r w:rsidRPr="0048214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DA128" w14:textId="77777777" w:rsidR="00E70A2D" w:rsidRPr="00482147" w:rsidRDefault="00E70A2D" w:rsidP="00191246">
            <w:pPr>
              <w:pStyle w:val="rowtabella0"/>
              <w:jc w:val="center"/>
              <w:rPr>
                <w:color w:val="002060"/>
              </w:rPr>
            </w:pPr>
            <w:r w:rsidRPr="0048214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4989"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DC39F" w14:textId="77777777" w:rsidR="00E70A2D" w:rsidRPr="00482147" w:rsidRDefault="00E70A2D" w:rsidP="00191246">
            <w:pPr>
              <w:pStyle w:val="rowtabella0"/>
              <w:jc w:val="center"/>
              <w:rPr>
                <w:color w:val="002060"/>
              </w:rPr>
            </w:pPr>
            <w:r w:rsidRPr="004821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65CBC"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09E6A" w14:textId="77777777" w:rsidR="00E70A2D" w:rsidRPr="00482147" w:rsidRDefault="00E70A2D" w:rsidP="00191246">
            <w:pPr>
              <w:pStyle w:val="rowtabella0"/>
              <w:jc w:val="center"/>
              <w:rPr>
                <w:color w:val="002060"/>
              </w:rPr>
            </w:pPr>
            <w:r w:rsidRPr="004821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A4E1C" w14:textId="77777777" w:rsidR="00E70A2D" w:rsidRPr="00482147" w:rsidRDefault="00E70A2D" w:rsidP="00191246">
            <w:pPr>
              <w:pStyle w:val="rowtabella0"/>
              <w:jc w:val="center"/>
              <w:rPr>
                <w:color w:val="002060"/>
              </w:rPr>
            </w:pPr>
            <w:r w:rsidRPr="00482147">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3368E" w14:textId="77777777" w:rsidR="00E70A2D" w:rsidRPr="00482147" w:rsidRDefault="00E70A2D" w:rsidP="00191246">
            <w:pPr>
              <w:pStyle w:val="rowtabella0"/>
              <w:jc w:val="center"/>
              <w:rPr>
                <w:color w:val="002060"/>
              </w:rPr>
            </w:pPr>
            <w:r w:rsidRPr="0048214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0A9C5" w14:textId="77777777" w:rsidR="00E70A2D" w:rsidRPr="00482147" w:rsidRDefault="00E70A2D" w:rsidP="00191246">
            <w:pPr>
              <w:pStyle w:val="rowtabella0"/>
              <w:jc w:val="center"/>
              <w:rPr>
                <w:color w:val="002060"/>
              </w:rPr>
            </w:pPr>
            <w:r w:rsidRPr="00482147">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DCFA6" w14:textId="77777777" w:rsidR="00E70A2D" w:rsidRPr="00482147" w:rsidRDefault="00E70A2D" w:rsidP="00191246">
            <w:pPr>
              <w:pStyle w:val="rowtabella0"/>
              <w:jc w:val="center"/>
              <w:rPr>
                <w:color w:val="002060"/>
              </w:rPr>
            </w:pPr>
            <w:r w:rsidRPr="00482147">
              <w:rPr>
                <w:color w:val="002060"/>
              </w:rPr>
              <w:t>0</w:t>
            </w:r>
          </w:p>
        </w:tc>
      </w:tr>
      <w:tr w:rsidR="00E70A2D" w:rsidRPr="00482147" w14:paraId="79513992"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3E9621" w14:textId="77777777" w:rsidR="00E70A2D" w:rsidRPr="00482147" w:rsidRDefault="00E70A2D" w:rsidP="00191246">
            <w:pPr>
              <w:pStyle w:val="rowtabella0"/>
              <w:rPr>
                <w:color w:val="002060"/>
              </w:rPr>
            </w:pPr>
            <w:r w:rsidRPr="0048214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2500B" w14:textId="77777777" w:rsidR="00E70A2D" w:rsidRPr="00482147" w:rsidRDefault="00E70A2D" w:rsidP="00191246">
            <w:pPr>
              <w:pStyle w:val="rowtabella0"/>
              <w:jc w:val="center"/>
              <w:rPr>
                <w:color w:val="002060"/>
              </w:rPr>
            </w:pPr>
            <w:r w:rsidRPr="0048214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5B0F5"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25D54" w14:textId="77777777" w:rsidR="00E70A2D" w:rsidRPr="00482147" w:rsidRDefault="00E70A2D" w:rsidP="00191246">
            <w:pPr>
              <w:pStyle w:val="rowtabella0"/>
              <w:jc w:val="center"/>
              <w:rPr>
                <w:color w:val="002060"/>
              </w:rPr>
            </w:pPr>
            <w:r w:rsidRPr="004821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32D72" w14:textId="77777777" w:rsidR="00E70A2D" w:rsidRPr="00482147" w:rsidRDefault="00E70A2D"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31E4B" w14:textId="77777777" w:rsidR="00E70A2D" w:rsidRPr="00482147" w:rsidRDefault="00E70A2D" w:rsidP="00191246">
            <w:pPr>
              <w:pStyle w:val="rowtabella0"/>
              <w:jc w:val="center"/>
              <w:rPr>
                <w:color w:val="002060"/>
              </w:rPr>
            </w:pPr>
            <w:r w:rsidRPr="004821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DFFB5" w14:textId="77777777" w:rsidR="00E70A2D" w:rsidRPr="00482147" w:rsidRDefault="00E70A2D" w:rsidP="00191246">
            <w:pPr>
              <w:pStyle w:val="rowtabella0"/>
              <w:jc w:val="center"/>
              <w:rPr>
                <w:color w:val="002060"/>
              </w:rPr>
            </w:pPr>
            <w:r w:rsidRPr="00482147">
              <w:rPr>
                <w:color w:val="002060"/>
              </w:rPr>
              <w:t>130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7A223" w14:textId="77777777" w:rsidR="00E70A2D" w:rsidRPr="00482147" w:rsidRDefault="00E70A2D" w:rsidP="00191246">
            <w:pPr>
              <w:pStyle w:val="rowtabella0"/>
              <w:jc w:val="center"/>
              <w:rPr>
                <w:color w:val="002060"/>
              </w:rPr>
            </w:pPr>
            <w:r w:rsidRPr="0048214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3FB52" w14:textId="77777777" w:rsidR="00E70A2D" w:rsidRPr="00482147" w:rsidRDefault="00E70A2D" w:rsidP="00191246">
            <w:pPr>
              <w:pStyle w:val="rowtabella0"/>
              <w:jc w:val="center"/>
              <w:rPr>
                <w:color w:val="002060"/>
              </w:rPr>
            </w:pPr>
            <w:r w:rsidRPr="00482147">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D5421" w14:textId="77777777" w:rsidR="00E70A2D" w:rsidRPr="00482147" w:rsidRDefault="00E70A2D" w:rsidP="00191246">
            <w:pPr>
              <w:pStyle w:val="rowtabella0"/>
              <w:jc w:val="center"/>
              <w:rPr>
                <w:color w:val="002060"/>
              </w:rPr>
            </w:pPr>
            <w:r w:rsidRPr="00482147">
              <w:rPr>
                <w:color w:val="002060"/>
              </w:rPr>
              <w:t>0</w:t>
            </w:r>
          </w:p>
        </w:tc>
      </w:tr>
      <w:tr w:rsidR="00E70A2D" w:rsidRPr="00482147" w14:paraId="6304C57A"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1A9019" w14:textId="77777777" w:rsidR="00E70A2D" w:rsidRPr="00482147" w:rsidRDefault="00E70A2D" w:rsidP="00191246">
            <w:pPr>
              <w:pStyle w:val="rowtabella0"/>
              <w:rPr>
                <w:color w:val="002060"/>
              </w:rPr>
            </w:pPr>
            <w:r w:rsidRPr="0048214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6E4E0" w14:textId="77777777" w:rsidR="00E70A2D" w:rsidRPr="00482147" w:rsidRDefault="00E70A2D" w:rsidP="00191246">
            <w:pPr>
              <w:pStyle w:val="rowtabella0"/>
              <w:jc w:val="center"/>
              <w:rPr>
                <w:color w:val="002060"/>
              </w:rPr>
            </w:pPr>
            <w:r w:rsidRPr="0048214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73E64"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15413" w14:textId="77777777" w:rsidR="00E70A2D" w:rsidRPr="00482147" w:rsidRDefault="00E70A2D" w:rsidP="00191246">
            <w:pPr>
              <w:pStyle w:val="rowtabella0"/>
              <w:jc w:val="center"/>
              <w:rPr>
                <w:color w:val="002060"/>
              </w:rPr>
            </w:pPr>
            <w:r w:rsidRPr="004821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33D42" w14:textId="77777777" w:rsidR="00E70A2D" w:rsidRPr="00482147" w:rsidRDefault="00E70A2D"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1FD72" w14:textId="77777777" w:rsidR="00E70A2D" w:rsidRPr="00482147" w:rsidRDefault="00E70A2D" w:rsidP="00191246">
            <w:pPr>
              <w:pStyle w:val="rowtabella0"/>
              <w:jc w:val="center"/>
              <w:rPr>
                <w:color w:val="002060"/>
              </w:rPr>
            </w:pPr>
            <w:r w:rsidRPr="004821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4CA9D" w14:textId="77777777" w:rsidR="00E70A2D" w:rsidRPr="00482147" w:rsidRDefault="00E70A2D" w:rsidP="00191246">
            <w:pPr>
              <w:pStyle w:val="rowtabella0"/>
              <w:jc w:val="center"/>
              <w:rPr>
                <w:color w:val="002060"/>
              </w:rPr>
            </w:pPr>
            <w:r w:rsidRPr="00482147">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DDED2" w14:textId="77777777" w:rsidR="00E70A2D" w:rsidRPr="00482147" w:rsidRDefault="00E70A2D" w:rsidP="00191246">
            <w:pPr>
              <w:pStyle w:val="rowtabella0"/>
              <w:jc w:val="center"/>
              <w:rPr>
                <w:color w:val="002060"/>
              </w:rPr>
            </w:pPr>
            <w:r w:rsidRPr="0048214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A0CCF" w14:textId="77777777" w:rsidR="00E70A2D" w:rsidRPr="00482147" w:rsidRDefault="00E70A2D" w:rsidP="00191246">
            <w:pPr>
              <w:pStyle w:val="rowtabella0"/>
              <w:jc w:val="center"/>
              <w:rPr>
                <w:color w:val="002060"/>
              </w:rPr>
            </w:pPr>
            <w:r w:rsidRPr="0048214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A380A" w14:textId="77777777" w:rsidR="00E70A2D" w:rsidRPr="00482147" w:rsidRDefault="00E70A2D" w:rsidP="00191246">
            <w:pPr>
              <w:pStyle w:val="rowtabella0"/>
              <w:jc w:val="center"/>
              <w:rPr>
                <w:color w:val="002060"/>
              </w:rPr>
            </w:pPr>
            <w:r w:rsidRPr="00482147">
              <w:rPr>
                <w:color w:val="002060"/>
              </w:rPr>
              <w:t>0</w:t>
            </w:r>
          </w:p>
        </w:tc>
      </w:tr>
      <w:tr w:rsidR="00E70A2D" w:rsidRPr="00482147" w14:paraId="5478546B"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18BE19" w14:textId="77777777" w:rsidR="00E70A2D" w:rsidRPr="00482147" w:rsidRDefault="00E70A2D" w:rsidP="00191246">
            <w:pPr>
              <w:pStyle w:val="rowtabella0"/>
              <w:rPr>
                <w:color w:val="002060"/>
              </w:rPr>
            </w:pPr>
            <w:r w:rsidRPr="0048214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1AAAF" w14:textId="77777777" w:rsidR="00E70A2D" w:rsidRPr="00482147" w:rsidRDefault="00E70A2D" w:rsidP="00191246">
            <w:pPr>
              <w:pStyle w:val="rowtabella0"/>
              <w:jc w:val="center"/>
              <w:rPr>
                <w:color w:val="002060"/>
              </w:rPr>
            </w:pPr>
            <w:r w:rsidRPr="0048214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DE11A"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18102" w14:textId="77777777" w:rsidR="00E70A2D" w:rsidRPr="00482147" w:rsidRDefault="00E70A2D" w:rsidP="00191246">
            <w:pPr>
              <w:pStyle w:val="rowtabella0"/>
              <w:jc w:val="center"/>
              <w:rPr>
                <w:color w:val="002060"/>
              </w:rPr>
            </w:pPr>
            <w:r w:rsidRPr="004821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EE60B" w14:textId="77777777" w:rsidR="00E70A2D" w:rsidRPr="00482147" w:rsidRDefault="00E70A2D"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C164E" w14:textId="77777777" w:rsidR="00E70A2D" w:rsidRPr="00482147" w:rsidRDefault="00E70A2D" w:rsidP="00191246">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06DCD" w14:textId="77777777" w:rsidR="00E70A2D" w:rsidRPr="00482147" w:rsidRDefault="00E70A2D" w:rsidP="00191246">
            <w:pPr>
              <w:pStyle w:val="rowtabella0"/>
              <w:jc w:val="center"/>
              <w:rPr>
                <w:color w:val="002060"/>
              </w:rPr>
            </w:pPr>
            <w:r w:rsidRPr="00482147">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1258A" w14:textId="77777777" w:rsidR="00E70A2D" w:rsidRPr="00482147" w:rsidRDefault="00E70A2D" w:rsidP="00191246">
            <w:pPr>
              <w:pStyle w:val="rowtabella0"/>
              <w:jc w:val="center"/>
              <w:rPr>
                <w:color w:val="002060"/>
              </w:rPr>
            </w:pPr>
            <w:r w:rsidRPr="0048214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A17B1" w14:textId="77777777" w:rsidR="00E70A2D" w:rsidRPr="00482147" w:rsidRDefault="00E70A2D" w:rsidP="00191246">
            <w:pPr>
              <w:pStyle w:val="rowtabella0"/>
              <w:jc w:val="center"/>
              <w:rPr>
                <w:color w:val="002060"/>
              </w:rPr>
            </w:pPr>
            <w:r w:rsidRPr="0048214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BC52E" w14:textId="77777777" w:rsidR="00E70A2D" w:rsidRPr="00482147" w:rsidRDefault="00E70A2D" w:rsidP="00191246">
            <w:pPr>
              <w:pStyle w:val="rowtabella0"/>
              <w:jc w:val="center"/>
              <w:rPr>
                <w:color w:val="002060"/>
              </w:rPr>
            </w:pPr>
            <w:r w:rsidRPr="00482147">
              <w:rPr>
                <w:color w:val="002060"/>
              </w:rPr>
              <w:t>0</w:t>
            </w:r>
          </w:p>
        </w:tc>
      </w:tr>
      <w:tr w:rsidR="00E70A2D" w:rsidRPr="00482147" w14:paraId="301BBF4D"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4B7D7D" w14:textId="77777777" w:rsidR="00E70A2D" w:rsidRPr="00482147" w:rsidRDefault="00E70A2D" w:rsidP="00191246">
            <w:pPr>
              <w:pStyle w:val="rowtabella0"/>
              <w:rPr>
                <w:color w:val="002060"/>
              </w:rPr>
            </w:pPr>
            <w:r w:rsidRPr="00482147">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9FE7A" w14:textId="77777777" w:rsidR="00E70A2D" w:rsidRPr="00482147" w:rsidRDefault="00E70A2D" w:rsidP="00191246">
            <w:pPr>
              <w:pStyle w:val="rowtabella0"/>
              <w:jc w:val="center"/>
              <w:rPr>
                <w:color w:val="002060"/>
              </w:rPr>
            </w:pPr>
            <w:r w:rsidRPr="0048214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44E88"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5AACC" w14:textId="77777777" w:rsidR="00E70A2D" w:rsidRPr="00482147" w:rsidRDefault="00E70A2D" w:rsidP="00191246">
            <w:pPr>
              <w:pStyle w:val="rowtabella0"/>
              <w:jc w:val="center"/>
              <w:rPr>
                <w:color w:val="002060"/>
              </w:rPr>
            </w:pPr>
            <w:r w:rsidRPr="004821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62376" w14:textId="77777777" w:rsidR="00E70A2D" w:rsidRPr="00482147" w:rsidRDefault="00E70A2D"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B270F" w14:textId="77777777" w:rsidR="00E70A2D" w:rsidRPr="00482147" w:rsidRDefault="00E70A2D" w:rsidP="00191246">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61EF9" w14:textId="77777777" w:rsidR="00E70A2D" w:rsidRPr="00482147" w:rsidRDefault="00E70A2D" w:rsidP="00191246">
            <w:pPr>
              <w:pStyle w:val="rowtabella0"/>
              <w:jc w:val="center"/>
              <w:rPr>
                <w:color w:val="002060"/>
              </w:rPr>
            </w:pPr>
            <w:r w:rsidRPr="00482147">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F1CF5" w14:textId="77777777" w:rsidR="00E70A2D" w:rsidRPr="00482147" w:rsidRDefault="00E70A2D" w:rsidP="00191246">
            <w:pPr>
              <w:pStyle w:val="rowtabella0"/>
              <w:jc w:val="center"/>
              <w:rPr>
                <w:color w:val="002060"/>
              </w:rPr>
            </w:pPr>
            <w:r w:rsidRPr="0048214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6CF6C" w14:textId="77777777" w:rsidR="00E70A2D" w:rsidRPr="00482147" w:rsidRDefault="00E70A2D" w:rsidP="00191246">
            <w:pPr>
              <w:pStyle w:val="rowtabella0"/>
              <w:jc w:val="center"/>
              <w:rPr>
                <w:color w:val="002060"/>
              </w:rPr>
            </w:pPr>
            <w:r w:rsidRPr="0048214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05C25" w14:textId="77777777" w:rsidR="00E70A2D" w:rsidRPr="00482147" w:rsidRDefault="00E70A2D" w:rsidP="00191246">
            <w:pPr>
              <w:pStyle w:val="rowtabella0"/>
              <w:jc w:val="center"/>
              <w:rPr>
                <w:color w:val="002060"/>
              </w:rPr>
            </w:pPr>
            <w:r w:rsidRPr="00482147">
              <w:rPr>
                <w:color w:val="002060"/>
              </w:rPr>
              <w:t>0</w:t>
            </w:r>
          </w:p>
        </w:tc>
      </w:tr>
      <w:tr w:rsidR="00E70A2D" w:rsidRPr="00482147" w14:paraId="02B90BCD"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86A7DE" w14:textId="77777777" w:rsidR="00E70A2D" w:rsidRPr="00482147" w:rsidRDefault="00E70A2D" w:rsidP="00191246">
            <w:pPr>
              <w:pStyle w:val="rowtabella0"/>
              <w:rPr>
                <w:color w:val="002060"/>
              </w:rPr>
            </w:pPr>
            <w:r w:rsidRPr="00482147">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2C0A5" w14:textId="77777777" w:rsidR="00E70A2D" w:rsidRPr="00482147" w:rsidRDefault="00E70A2D" w:rsidP="00191246">
            <w:pPr>
              <w:pStyle w:val="rowtabella0"/>
              <w:jc w:val="center"/>
              <w:rPr>
                <w:color w:val="002060"/>
              </w:rPr>
            </w:pPr>
            <w:r w:rsidRPr="0048214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56158"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439EB" w14:textId="77777777" w:rsidR="00E70A2D" w:rsidRPr="00482147" w:rsidRDefault="00E70A2D" w:rsidP="00191246">
            <w:pPr>
              <w:pStyle w:val="rowtabella0"/>
              <w:jc w:val="center"/>
              <w:rPr>
                <w:color w:val="002060"/>
              </w:rPr>
            </w:pPr>
            <w:r w:rsidRPr="0048214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EDB1D" w14:textId="77777777" w:rsidR="00E70A2D" w:rsidRPr="00482147" w:rsidRDefault="00E70A2D"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8D35C" w14:textId="77777777" w:rsidR="00E70A2D" w:rsidRPr="00482147" w:rsidRDefault="00E70A2D" w:rsidP="00191246">
            <w:pPr>
              <w:pStyle w:val="rowtabella0"/>
              <w:jc w:val="center"/>
              <w:rPr>
                <w:color w:val="002060"/>
              </w:rPr>
            </w:pPr>
            <w:r w:rsidRPr="0048214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13296" w14:textId="77777777" w:rsidR="00E70A2D" w:rsidRPr="00482147" w:rsidRDefault="00E70A2D" w:rsidP="00191246">
            <w:pPr>
              <w:pStyle w:val="rowtabella0"/>
              <w:jc w:val="center"/>
              <w:rPr>
                <w:color w:val="002060"/>
              </w:rPr>
            </w:pPr>
            <w:r w:rsidRPr="0048214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E66E1" w14:textId="77777777" w:rsidR="00E70A2D" w:rsidRPr="00482147" w:rsidRDefault="00E70A2D" w:rsidP="00191246">
            <w:pPr>
              <w:pStyle w:val="rowtabella0"/>
              <w:jc w:val="center"/>
              <w:rPr>
                <w:color w:val="002060"/>
              </w:rPr>
            </w:pPr>
            <w:r w:rsidRPr="0048214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D9D09" w14:textId="77777777" w:rsidR="00E70A2D" w:rsidRPr="00482147" w:rsidRDefault="00E70A2D"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E06D7" w14:textId="77777777" w:rsidR="00E70A2D" w:rsidRPr="00482147" w:rsidRDefault="00E70A2D" w:rsidP="00191246">
            <w:pPr>
              <w:pStyle w:val="rowtabella0"/>
              <w:jc w:val="center"/>
              <w:rPr>
                <w:color w:val="002060"/>
              </w:rPr>
            </w:pPr>
            <w:r w:rsidRPr="00482147">
              <w:rPr>
                <w:color w:val="002060"/>
              </w:rPr>
              <w:t>0</w:t>
            </w:r>
          </w:p>
        </w:tc>
      </w:tr>
      <w:tr w:rsidR="00E70A2D" w:rsidRPr="00482147" w14:paraId="5CAF06B5"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066998" w14:textId="77777777" w:rsidR="00E70A2D" w:rsidRPr="00482147" w:rsidRDefault="00E70A2D" w:rsidP="00191246">
            <w:pPr>
              <w:pStyle w:val="rowtabella0"/>
              <w:rPr>
                <w:color w:val="002060"/>
              </w:rPr>
            </w:pPr>
            <w:r w:rsidRPr="0048214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DA44B" w14:textId="77777777" w:rsidR="00E70A2D" w:rsidRPr="00482147" w:rsidRDefault="00E70A2D"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4C464"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F1901" w14:textId="77777777" w:rsidR="00E70A2D" w:rsidRPr="00482147" w:rsidRDefault="00E70A2D" w:rsidP="00191246">
            <w:pPr>
              <w:pStyle w:val="rowtabella0"/>
              <w:jc w:val="center"/>
              <w:rPr>
                <w:color w:val="002060"/>
              </w:rPr>
            </w:pPr>
            <w:r w:rsidRPr="004821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F0BB0" w14:textId="77777777" w:rsidR="00E70A2D" w:rsidRPr="00482147" w:rsidRDefault="00E70A2D"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02DFD" w14:textId="77777777" w:rsidR="00E70A2D" w:rsidRPr="00482147" w:rsidRDefault="00E70A2D" w:rsidP="00191246">
            <w:pPr>
              <w:pStyle w:val="rowtabella0"/>
              <w:jc w:val="center"/>
              <w:rPr>
                <w:color w:val="002060"/>
              </w:rPr>
            </w:pPr>
            <w:r w:rsidRPr="004821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10E96" w14:textId="77777777" w:rsidR="00E70A2D" w:rsidRPr="00482147" w:rsidRDefault="00E70A2D" w:rsidP="00191246">
            <w:pPr>
              <w:pStyle w:val="rowtabella0"/>
              <w:jc w:val="center"/>
              <w:rPr>
                <w:color w:val="002060"/>
              </w:rPr>
            </w:pPr>
            <w:r w:rsidRPr="0048214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97BDE" w14:textId="77777777" w:rsidR="00E70A2D" w:rsidRPr="00482147" w:rsidRDefault="00E70A2D" w:rsidP="00191246">
            <w:pPr>
              <w:pStyle w:val="rowtabella0"/>
              <w:jc w:val="center"/>
              <w:rPr>
                <w:color w:val="002060"/>
              </w:rPr>
            </w:pPr>
            <w:r w:rsidRPr="00482147">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1B24A" w14:textId="77777777" w:rsidR="00E70A2D" w:rsidRPr="00482147" w:rsidRDefault="00E70A2D" w:rsidP="00191246">
            <w:pPr>
              <w:pStyle w:val="rowtabella0"/>
              <w:jc w:val="center"/>
              <w:rPr>
                <w:color w:val="002060"/>
              </w:rPr>
            </w:pPr>
            <w:r w:rsidRPr="00482147">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19506" w14:textId="77777777" w:rsidR="00E70A2D" w:rsidRPr="00482147" w:rsidRDefault="00E70A2D" w:rsidP="00191246">
            <w:pPr>
              <w:pStyle w:val="rowtabella0"/>
              <w:jc w:val="center"/>
              <w:rPr>
                <w:color w:val="002060"/>
              </w:rPr>
            </w:pPr>
            <w:r w:rsidRPr="00482147">
              <w:rPr>
                <w:color w:val="002060"/>
              </w:rPr>
              <w:t>0</w:t>
            </w:r>
          </w:p>
        </w:tc>
      </w:tr>
      <w:tr w:rsidR="00E70A2D" w:rsidRPr="00482147" w14:paraId="52607A6E"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12D70" w14:textId="77777777" w:rsidR="00E70A2D" w:rsidRPr="00482147" w:rsidRDefault="00E70A2D" w:rsidP="00191246">
            <w:pPr>
              <w:pStyle w:val="rowtabella0"/>
              <w:rPr>
                <w:color w:val="002060"/>
              </w:rPr>
            </w:pPr>
            <w:r w:rsidRPr="00482147">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8F9CD" w14:textId="77777777" w:rsidR="00E70A2D" w:rsidRPr="00482147" w:rsidRDefault="00E70A2D" w:rsidP="00191246">
            <w:pPr>
              <w:pStyle w:val="rowtabella0"/>
              <w:jc w:val="center"/>
              <w:rPr>
                <w:color w:val="002060"/>
              </w:rPr>
            </w:pPr>
            <w:r w:rsidRPr="004821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41EB0"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A3162" w14:textId="77777777" w:rsidR="00E70A2D" w:rsidRPr="00482147" w:rsidRDefault="00E70A2D" w:rsidP="00191246">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568BA"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F5F2C" w14:textId="77777777" w:rsidR="00E70A2D" w:rsidRPr="00482147" w:rsidRDefault="00E70A2D" w:rsidP="00191246">
            <w:pPr>
              <w:pStyle w:val="rowtabella0"/>
              <w:jc w:val="center"/>
              <w:rPr>
                <w:color w:val="002060"/>
              </w:rPr>
            </w:pPr>
            <w:r w:rsidRPr="004821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2C5EC" w14:textId="77777777" w:rsidR="00E70A2D" w:rsidRPr="00482147" w:rsidRDefault="00E70A2D" w:rsidP="00191246">
            <w:pPr>
              <w:pStyle w:val="rowtabella0"/>
              <w:jc w:val="center"/>
              <w:rPr>
                <w:color w:val="002060"/>
              </w:rPr>
            </w:pPr>
            <w:r w:rsidRPr="0048214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FA549" w14:textId="77777777" w:rsidR="00E70A2D" w:rsidRPr="00482147" w:rsidRDefault="00E70A2D" w:rsidP="00191246">
            <w:pPr>
              <w:pStyle w:val="rowtabella0"/>
              <w:jc w:val="center"/>
              <w:rPr>
                <w:color w:val="002060"/>
              </w:rPr>
            </w:pPr>
            <w:r w:rsidRPr="00482147">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49DFC" w14:textId="77777777" w:rsidR="00E70A2D" w:rsidRPr="00482147" w:rsidRDefault="00E70A2D" w:rsidP="00191246">
            <w:pPr>
              <w:pStyle w:val="rowtabella0"/>
              <w:jc w:val="center"/>
              <w:rPr>
                <w:color w:val="002060"/>
              </w:rPr>
            </w:pPr>
            <w:r w:rsidRPr="0048214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DBCCB" w14:textId="77777777" w:rsidR="00E70A2D" w:rsidRPr="00482147" w:rsidRDefault="00E70A2D" w:rsidP="00191246">
            <w:pPr>
              <w:pStyle w:val="rowtabella0"/>
              <w:jc w:val="center"/>
              <w:rPr>
                <w:color w:val="002060"/>
              </w:rPr>
            </w:pPr>
            <w:r w:rsidRPr="00482147">
              <w:rPr>
                <w:color w:val="002060"/>
              </w:rPr>
              <w:t>2</w:t>
            </w:r>
          </w:p>
        </w:tc>
      </w:tr>
      <w:tr w:rsidR="00E70A2D" w:rsidRPr="00482147" w14:paraId="6629B94D"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45C120" w14:textId="77777777" w:rsidR="00E70A2D" w:rsidRPr="00482147" w:rsidRDefault="00E70A2D" w:rsidP="00191246">
            <w:pPr>
              <w:pStyle w:val="rowtabella0"/>
              <w:rPr>
                <w:color w:val="002060"/>
              </w:rPr>
            </w:pPr>
            <w:r w:rsidRPr="0048214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EC96F" w14:textId="77777777" w:rsidR="00E70A2D" w:rsidRPr="00482147" w:rsidRDefault="00E70A2D" w:rsidP="00191246">
            <w:pPr>
              <w:pStyle w:val="rowtabella0"/>
              <w:jc w:val="center"/>
              <w:rPr>
                <w:color w:val="002060"/>
              </w:rPr>
            </w:pPr>
            <w:r w:rsidRPr="004821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274DF"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A8F24" w14:textId="77777777" w:rsidR="00E70A2D" w:rsidRPr="00482147" w:rsidRDefault="00E70A2D"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222EF" w14:textId="77777777" w:rsidR="00E70A2D" w:rsidRPr="00482147" w:rsidRDefault="00E70A2D"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2EFE8" w14:textId="77777777" w:rsidR="00E70A2D" w:rsidRPr="00482147" w:rsidRDefault="00E70A2D" w:rsidP="00191246">
            <w:pPr>
              <w:pStyle w:val="rowtabella0"/>
              <w:jc w:val="center"/>
              <w:rPr>
                <w:color w:val="002060"/>
              </w:rPr>
            </w:pPr>
            <w:r w:rsidRPr="004821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A8340" w14:textId="77777777" w:rsidR="00E70A2D" w:rsidRPr="00482147" w:rsidRDefault="00E70A2D" w:rsidP="00191246">
            <w:pPr>
              <w:pStyle w:val="rowtabella0"/>
              <w:jc w:val="center"/>
              <w:rPr>
                <w:color w:val="002060"/>
              </w:rPr>
            </w:pPr>
            <w:r w:rsidRPr="0048214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A24A4" w14:textId="77777777" w:rsidR="00E70A2D" w:rsidRPr="00482147" w:rsidRDefault="00E70A2D" w:rsidP="00191246">
            <w:pPr>
              <w:pStyle w:val="rowtabella0"/>
              <w:jc w:val="center"/>
              <w:rPr>
                <w:color w:val="002060"/>
              </w:rPr>
            </w:pPr>
            <w:r w:rsidRPr="00482147">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C5AC1" w14:textId="77777777" w:rsidR="00E70A2D" w:rsidRPr="00482147" w:rsidRDefault="00E70A2D" w:rsidP="00191246">
            <w:pPr>
              <w:pStyle w:val="rowtabella0"/>
              <w:jc w:val="center"/>
              <w:rPr>
                <w:color w:val="002060"/>
              </w:rPr>
            </w:pPr>
            <w:r w:rsidRPr="00482147">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27A47" w14:textId="77777777" w:rsidR="00E70A2D" w:rsidRPr="00482147" w:rsidRDefault="00E70A2D" w:rsidP="00191246">
            <w:pPr>
              <w:pStyle w:val="rowtabella0"/>
              <w:jc w:val="center"/>
              <w:rPr>
                <w:color w:val="002060"/>
              </w:rPr>
            </w:pPr>
            <w:r w:rsidRPr="00482147">
              <w:rPr>
                <w:color w:val="002060"/>
              </w:rPr>
              <w:t>0</w:t>
            </w:r>
          </w:p>
        </w:tc>
      </w:tr>
      <w:tr w:rsidR="00E70A2D" w:rsidRPr="00482147" w14:paraId="11AD9339" w14:textId="77777777" w:rsidTr="0019124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B6B20F" w14:textId="77777777" w:rsidR="00E70A2D" w:rsidRPr="00482147" w:rsidRDefault="00E70A2D" w:rsidP="00191246">
            <w:pPr>
              <w:pStyle w:val="rowtabella0"/>
              <w:rPr>
                <w:color w:val="002060"/>
              </w:rPr>
            </w:pPr>
            <w:r w:rsidRPr="00482147">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9E9A7" w14:textId="77777777" w:rsidR="00E70A2D" w:rsidRPr="00482147" w:rsidRDefault="00E70A2D" w:rsidP="00191246">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57D57" w14:textId="77777777" w:rsidR="00E70A2D" w:rsidRPr="00482147" w:rsidRDefault="00E70A2D"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64BFF" w14:textId="77777777" w:rsidR="00E70A2D" w:rsidRPr="00482147" w:rsidRDefault="00E70A2D"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E43DD" w14:textId="77777777" w:rsidR="00E70A2D" w:rsidRPr="00482147" w:rsidRDefault="00E70A2D"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E4109" w14:textId="77777777" w:rsidR="00E70A2D" w:rsidRPr="00482147" w:rsidRDefault="00E70A2D" w:rsidP="00191246">
            <w:pPr>
              <w:pStyle w:val="rowtabella0"/>
              <w:jc w:val="center"/>
              <w:rPr>
                <w:color w:val="002060"/>
              </w:rPr>
            </w:pPr>
            <w:r w:rsidRPr="0048214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1E89D" w14:textId="77777777" w:rsidR="00E70A2D" w:rsidRPr="00482147" w:rsidRDefault="00E70A2D" w:rsidP="00191246">
            <w:pPr>
              <w:pStyle w:val="rowtabella0"/>
              <w:jc w:val="center"/>
              <w:rPr>
                <w:color w:val="002060"/>
              </w:rPr>
            </w:pPr>
            <w:r w:rsidRPr="0048214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5898D" w14:textId="77777777" w:rsidR="00E70A2D" w:rsidRPr="00482147" w:rsidRDefault="00E70A2D" w:rsidP="00191246">
            <w:pPr>
              <w:pStyle w:val="rowtabella0"/>
              <w:jc w:val="center"/>
              <w:rPr>
                <w:color w:val="002060"/>
              </w:rPr>
            </w:pPr>
            <w:r w:rsidRPr="00482147">
              <w:rPr>
                <w:color w:val="002060"/>
              </w:rPr>
              <w:t>132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AE11B" w14:textId="77777777" w:rsidR="00E70A2D" w:rsidRPr="00482147" w:rsidRDefault="00E70A2D" w:rsidP="00191246">
            <w:pPr>
              <w:pStyle w:val="rowtabella0"/>
              <w:jc w:val="center"/>
              <w:rPr>
                <w:color w:val="002060"/>
              </w:rPr>
            </w:pPr>
            <w:r w:rsidRPr="00482147">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A9E73" w14:textId="77777777" w:rsidR="00E70A2D" w:rsidRPr="00482147" w:rsidRDefault="00E70A2D" w:rsidP="00191246">
            <w:pPr>
              <w:pStyle w:val="rowtabella0"/>
              <w:jc w:val="center"/>
              <w:rPr>
                <w:color w:val="002060"/>
              </w:rPr>
            </w:pPr>
            <w:r w:rsidRPr="00482147">
              <w:rPr>
                <w:color w:val="002060"/>
              </w:rPr>
              <w:t>0</w:t>
            </w:r>
          </w:p>
        </w:tc>
      </w:tr>
    </w:tbl>
    <w:p w14:paraId="4AF5A555" w14:textId="77777777" w:rsidR="00E70A2D" w:rsidRPr="008B074C" w:rsidRDefault="00E70A2D" w:rsidP="00E70A2D">
      <w:pPr>
        <w:pStyle w:val="breakline"/>
        <w:rPr>
          <w:rFonts w:eastAsiaTheme="minorEastAsia"/>
          <w:color w:val="002060"/>
        </w:rPr>
      </w:pPr>
    </w:p>
    <w:p w14:paraId="4CD48D7D" w14:textId="77777777" w:rsidR="00E70A2D" w:rsidRPr="00F11733" w:rsidRDefault="00E70A2D" w:rsidP="00E70A2D">
      <w:pPr>
        <w:pStyle w:val="sottotitolocampionato10"/>
        <w:rPr>
          <w:i/>
          <w:iCs/>
          <w:color w:val="002060"/>
        </w:rPr>
      </w:pPr>
      <w:r w:rsidRPr="00F11733">
        <w:rPr>
          <w:i/>
          <w:iCs/>
          <w:color w:val="002060"/>
        </w:rPr>
        <w:t>STRALCIO CLASSIFICA AVULSA</w:t>
      </w:r>
    </w:p>
    <w:p w14:paraId="1144C590" w14:textId="77777777" w:rsidR="00E70A2D" w:rsidRDefault="00E70A2D" w:rsidP="00E70A2D">
      <w:pPr>
        <w:pStyle w:val="breakline"/>
        <w:rPr>
          <w:rFonts w:eastAsiaTheme="minorEastAsia"/>
          <w:color w:val="002060"/>
        </w:rPr>
      </w:pPr>
    </w:p>
    <w:p w14:paraId="165BCDED" w14:textId="77777777" w:rsidR="00E70A2D" w:rsidRPr="00F11733" w:rsidRDefault="00E70A2D" w:rsidP="00E70A2D">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w:t>
      </w:r>
    </w:p>
    <w:p w14:paraId="5AF7C1CE" w14:textId="77777777" w:rsidR="00E70A2D" w:rsidRPr="00F11733" w:rsidRDefault="00E70A2D" w:rsidP="00E70A2D">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                                     I    CLASSIFICA   GENERALE               I    C L A S </w:t>
      </w:r>
      <w:proofErr w:type="spellStart"/>
      <w:r w:rsidRPr="00F11733">
        <w:rPr>
          <w:rFonts w:ascii="Courier New" w:eastAsiaTheme="minorEastAsia" w:hAnsi="Courier New" w:cs="Courier New"/>
          <w:color w:val="002060"/>
        </w:rPr>
        <w:t>S</w:t>
      </w:r>
      <w:proofErr w:type="spellEnd"/>
      <w:r w:rsidRPr="00F11733">
        <w:rPr>
          <w:rFonts w:ascii="Courier New" w:eastAsiaTheme="minorEastAsia" w:hAnsi="Courier New" w:cs="Courier New"/>
          <w:color w:val="002060"/>
        </w:rPr>
        <w:t xml:space="preserve"> I F I C A    </w:t>
      </w:r>
      <w:proofErr w:type="spellStart"/>
      <w:r w:rsidRPr="00F11733">
        <w:rPr>
          <w:rFonts w:ascii="Courier New" w:eastAsiaTheme="minorEastAsia" w:hAnsi="Courier New" w:cs="Courier New"/>
          <w:color w:val="002060"/>
        </w:rPr>
        <w:t>A</w:t>
      </w:r>
      <w:proofErr w:type="spellEnd"/>
      <w:r w:rsidRPr="00F11733">
        <w:rPr>
          <w:rFonts w:ascii="Courier New" w:eastAsiaTheme="minorEastAsia" w:hAnsi="Courier New" w:cs="Courier New"/>
          <w:color w:val="002060"/>
        </w:rPr>
        <w:t xml:space="preserve"> V U L S A             I</w:t>
      </w:r>
    </w:p>
    <w:p w14:paraId="6DD2EB54" w14:textId="77777777" w:rsidR="00E70A2D" w:rsidRPr="00F11733" w:rsidRDefault="00E70A2D" w:rsidP="00E70A2D">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w:t>
      </w:r>
    </w:p>
    <w:p w14:paraId="4F9ADA25" w14:textId="77777777" w:rsidR="00E70A2D" w:rsidRPr="00F11733" w:rsidRDefault="00E70A2D" w:rsidP="00E70A2D">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I     </w:t>
      </w:r>
      <w:proofErr w:type="spellStart"/>
      <w:r w:rsidRPr="00F11733">
        <w:rPr>
          <w:rFonts w:ascii="Courier New" w:eastAsiaTheme="minorEastAsia" w:hAnsi="Courier New" w:cs="Courier New"/>
          <w:color w:val="002060"/>
        </w:rPr>
        <w:t>Societa'</w:t>
      </w:r>
      <w:proofErr w:type="spellEnd"/>
      <w:r w:rsidRPr="00F11733">
        <w:rPr>
          <w:rFonts w:ascii="Courier New" w:eastAsiaTheme="minorEastAsia" w:hAnsi="Courier New" w:cs="Courier New"/>
          <w:color w:val="002060"/>
        </w:rPr>
        <w:t xml:space="preserve">                        I </w:t>
      </w:r>
      <w:proofErr w:type="gramStart"/>
      <w:r w:rsidRPr="00F11733">
        <w:rPr>
          <w:rFonts w:ascii="Courier New" w:eastAsiaTheme="minorEastAsia" w:hAnsi="Courier New" w:cs="Courier New"/>
          <w:color w:val="002060"/>
        </w:rPr>
        <w:t>PN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GC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VI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PE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NL !</w:t>
      </w:r>
      <w:proofErr w:type="gramEnd"/>
      <w:r w:rsidRPr="00F11733">
        <w:rPr>
          <w:rFonts w:ascii="Courier New" w:eastAsiaTheme="minorEastAsia" w:hAnsi="Courier New" w:cs="Courier New"/>
          <w:color w:val="002060"/>
        </w:rPr>
        <w:t xml:space="preserve"> G.F! G.S! DIF I </w:t>
      </w:r>
      <w:proofErr w:type="gramStart"/>
      <w:r w:rsidRPr="00F11733">
        <w:rPr>
          <w:rFonts w:ascii="Courier New" w:eastAsiaTheme="minorEastAsia" w:hAnsi="Courier New" w:cs="Courier New"/>
          <w:color w:val="002060"/>
        </w:rPr>
        <w:t>PN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GI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VI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PE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NL !</w:t>
      </w:r>
      <w:proofErr w:type="gramEnd"/>
      <w:r w:rsidRPr="00F11733">
        <w:rPr>
          <w:rFonts w:ascii="Courier New" w:eastAsiaTheme="minorEastAsia" w:hAnsi="Courier New" w:cs="Courier New"/>
          <w:color w:val="002060"/>
        </w:rPr>
        <w:t xml:space="preserve"> G.F! G.S!  </w:t>
      </w:r>
      <w:proofErr w:type="gramStart"/>
      <w:r w:rsidRPr="00F11733">
        <w:rPr>
          <w:rFonts w:ascii="Courier New" w:eastAsiaTheme="minorEastAsia" w:hAnsi="Courier New" w:cs="Courier New"/>
          <w:color w:val="002060"/>
        </w:rPr>
        <w:t xml:space="preserve">DIF!   </w:t>
      </w:r>
      <w:proofErr w:type="gramEnd"/>
      <w:r w:rsidRPr="00F11733">
        <w:rPr>
          <w:rFonts w:ascii="Courier New" w:eastAsiaTheme="minorEastAsia" w:hAnsi="Courier New" w:cs="Courier New"/>
          <w:color w:val="002060"/>
        </w:rPr>
        <w:t xml:space="preserve">       !</w:t>
      </w:r>
    </w:p>
    <w:p w14:paraId="02AF9530" w14:textId="77777777" w:rsidR="00E70A2D" w:rsidRPr="00F11733" w:rsidRDefault="00E70A2D" w:rsidP="00E70A2D">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I                                     </w:t>
      </w:r>
      <w:proofErr w:type="spellStart"/>
      <w:r w:rsidRPr="00F11733">
        <w:rPr>
          <w:rFonts w:ascii="Courier New" w:eastAsiaTheme="minorEastAsia" w:hAnsi="Courier New" w:cs="Courier New"/>
          <w:color w:val="002060"/>
        </w:rPr>
        <w:t>I</w:t>
      </w:r>
      <w:proofErr w:type="spell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I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          I</w:t>
      </w:r>
    </w:p>
    <w:p w14:paraId="24FAFA74" w14:textId="77777777" w:rsidR="00E70A2D" w:rsidRPr="00F11733" w:rsidRDefault="00E70A2D" w:rsidP="00E70A2D">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w:t>
      </w:r>
    </w:p>
    <w:p w14:paraId="4B66E778" w14:textId="77777777" w:rsidR="00E70A2D" w:rsidRPr="00F11733" w:rsidRDefault="00E70A2D" w:rsidP="00E70A2D">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I                                     </w:t>
      </w:r>
      <w:proofErr w:type="spellStart"/>
      <w:r w:rsidRPr="00F11733">
        <w:rPr>
          <w:rFonts w:ascii="Courier New" w:eastAsiaTheme="minorEastAsia" w:hAnsi="Courier New" w:cs="Courier New"/>
          <w:color w:val="002060"/>
        </w:rPr>
        <w:t>I</w:t>
      </w:r>
      <w:proofErr w:type="spell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I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          I</w:t>
      </w:r>
    </w:p>
    <w:p w14:paraId="45CAC155" w14:textId="77777777" w:rsidR="00E70A2D" w:rsidRPr="00F11733" w:rsidRDefault="00E70A2D" w:rsidP="00E70A2D">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2  A</w:t>
      </w:r>
      <w:proofErr w:type="gramEnd"/>
      <w:r w:rsidRPr="00F11733">
        <w:rPr>
          <w:rFonts w:ascii="Courier New" w:eastAsiaTheme="minorEastAsia" w:hAnsi="Courier New" w:cs="Courier New"/>
          <w:color w:val="002060"/>
        </w:rPr>
        <w:t xml:space="preserve">.S.D.GROTTACCIA 2005           I 43 ! </w:t>
      </w:r>
      <w:proofErr w:type="gramStart"/>
      <w:r w:rsidRPr="00F11733">
        <w:rPr>
          <w:rFonts w:ascii="Courier New" w:eastAsiaTheme="minorEastAsia" w:hAnsi="Courier New" w:cs="Courier New"/>
          <w:color w:val="002060"/>
        </w:rPr>
        <w:t>18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14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3 !</w:t>
      </w:r>
      <w:proofErr w:type="gramEnd"/>
      <w:r w:rsidRPr="00F11733">
        <w:rPr>
          <w:rFonts w:ascii="Courier New" w:eastAsiaTheme="minorEastAsia" w:hAnsi="Courier New" w:cs="Courier New"/>
          <w:color w:val="002060"/>
        </w:rPr>
        <w:t xml:space="preserve">  1 !</w:t>
      </w:r>
      <w:proofErr w:type="gramStart"/>
      <w:r w:rsidRPr="00F11733">
        <w:rPr>
          <w:rFonts w:ascii="Courier New" w:eastAsiaTheme="minorEastAsia" w:hAnsi="Courier New" w:cs="Courier New"/>
          <w:color w:val="002060"/>
        </w:rPr>
        <w:t>130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33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97  I</w:t>
      </w:r>
      <w:proofErr w:type="gramEnd"/>
      <w:r w:rsidRPr="00F11733">
        <w:rPr>
          <w:rFonts w:ascii="Courier New" w:eastAsiaTheme="minorEastAsia" w:hAnsi="Courier New" w:cs="Courier New"/>
          <w:color w:val="002060"/>
        </w:rPr>
        <w:t xml:space="preserve">  3 !  </w:t>
      </w:r>
      <w:proofErr w:type="gramStart"/>
      <w:r w:rsidRPr="00F11733">
        <w:rPr>
          <w:rFonts w:ascii="Courier New" w:eastAsiaTheme="minorEastAsia" w:hAnsi="Courier New" w:cs="Courier New"/>
          <w:color w:val="002060"/>
        </w:rPr>
        <w:t>2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1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1 !</w:t>
      </w:r>
      <w:proofErr w:type="gramEnd"/>
      <w:r w:rsidRPr="00F11733">
        <w:rPr>
          <w:rFonts w:ascii="Courier New" w:eastAsiaTheme="minorEastAsia" w:hAnsi="Courier New" w:cs="Courier New"/>
          <w:color w:val="002060"/>
        </w:rPr>
        <w:t xml:space="preserve">    !  </w:t>
      </w:r>
      <w:proofErr w:type="gramStart"/>
      <w:r w:rsidRPr="00F11733">
        <w:rPr>
          <w:rFonts w:ascii="Courier New" w:eastAsiaTheme="minorEastAsia" w:hAnsi="Courier New" w:cs="Courier New"/>
          <w:color w:val="002060"/>
        </w:rPr>
        <w:t>4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4 !</w:t>
      </w:r>
      <w:proofErr w:type="gramEnd"/>
      <w:r w:rsidRPr="00F11733">
        <w:rPr>
          <w:rFonts w:ascii="Courier New" w:eastAsiaTheme="minorEastAsia" w:hAnsi="Courier New" w:cs="Courier New"/>
          <w:color w:val="002060"/>
        </w:rPr>
        <w:t xml:space="preserve">     !          I</w:t>
      </w:r>
    </w:p>
    <w:p w14:paraId="0E67B273" w14:textId="77777777" w:rsidR="00E70A2D" w:rsidRPr="00F11733" w:rsidRDefault="00E70A2D" w:rsidP="00E70A2D">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I                                     </w:t>
      </w:r>
      <w:proofErr w:type="spellStart"/>
      <w:r w:rsidRPr="00F11733">
        <w:rPr>
          <w:rFonts w:ascii="Courier New" w:eastAsiaTheme="minorEastAsia" w:hAnsi="Courier New" w:cs="Courier New"/>
          <w:color w:val="002060"/>
        </w:rPr>
        <w:t>I</w:t>
      </w:r>
      <w:proofErr w:type="spell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I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          I</w:t>
      </w:r>
    </w:p>
    <w:p w14:paraId="3B358DB7" w14:textId="77777777" w:rsidR="00E70A2D" w:rsidRPr="00F11733" w:rsidRDefault="00E70A2D" w:rsidP="00E70A2D">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3  A</w:t>
      </w:r>
      <w:proofErr w:type="gramEnd"/>
      <w:r w:rsidRPr="00F11733">
        <w:rPr>
          <w:rFonts w:ascii="Courier New" w:eastAsiaTheme="minorEastAsia" w:hAnsi="Courier New" w:cs="Courier New"/>
          <w:color w:val="002060"/>
        </w:rPr>
        <w:t xml:space="preserve">.S.D.CANTINE RIUNITE CSI       I 43 ! </w:t>
      </w:r>
      <w:proofErr w:type="gramStart"/>
      <w:r w:rsidRPr="00F11733">
        <w:rPr>
          <w:rFonts w:ascii="Courier New" w:eastAsiaTheme="minorEastAsia" w:hAnsi="Courier New" w:cs="Courier New"/>
          <w:color w:val="002060"/>
        </w:rPr>
        <w:t>18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14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3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1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90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38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52  I</w:t>
      </w:r>
      <w:proofErr w:type="gramEnd"/>
      <w:r w:rsidRPr="00F11733">
        <w:rPr>
          <w:rFonts w:ascii="Courier New" w:eastAsiaTheme="minorEastAsia" w:hAnsi="Courier New" w:cs="Courier New"/>
          <w:color w:val="002060"/>
        </w:rPr>
        <w:t xml:space="preserve">  3 !  </w:t>
      </w:r>
      <w:proofErr w:type="gramStart"/>
      <w:r w:rsidRPr="00F11733">
        <w:rPr>
          <w:rFonts w:ascii="Courier New" w:eastAsiaTheme="minorEastAsia" w:hAnsi="Courier New" w:cs="Courier New"/>
          <w:color w:val="002060"/>
        </w:rPr>
        <w:t>2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1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1 !</w:t>
      </w:r>
      <w:proofErr w:type="gramEnd"/>
      <w:r w:rsidRPr="00F11733">
        <w:rPr>
          <w:rFonts w:ascii="Courier New" w:eastAsiaTheme="minorEastAsia" w:hAnsi="Courier New" w:cs="Courier New"/>
          <w:color w:val="002060"/>
        </w:rPr>
        <w:t xml:space="preserve">    !  </w:t>
      </w:r>
      <w:proofErr w:type="gramStart"/>
      <w:r w:rsidRPr="00F11733">
        <w:rPr>
          <w:rFonts w:ascii="Courier New" w:eastAsiaTheme="minorEastAsia" w:hAnsi="Courier New" w:cs="Courier New"/>
          <w:color w:val="002060"/>
        </w:rPr>
        <w:t>4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4 !</w:t>
      </w:r>
      <w:proofErr w:type="gramEnd"/>
      <w:r w:rsidRPr="00F11733">
        <w:rPr>
          <w:rFonts w:ascii="Courier New" w:eastAsiaTheme="minorEastAsia" w:hAnsi="Courier New" w:cs="Courier New"/>
          <w:color w:val="002060"/>
        </w:rPr>
        <w:t xml:space="preserve">     !          I</w:t>
      </w:r>
    </w:p>
    <w:p w14:paraId="108A7834" w14:textId="77777777" w:rsidR="00E70A2D" w:rsidRPr="00F11733" w:rsidRDefault="00E70A2D" w:rsidP="00E70A2D">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I                                     </w:t>
      </w:r>
      <w:proofErr w:type="spellStart"/>
      <w:r w:rsidRPr="00F11733">
        <w:rPr>
          <w:rFonts w:ascii="Courier New" w:eastAsiaTheme="minorEastAsia" w:hAnsi="Courier New" w:cs="Courier New"/>
          <w:color w:val="002060"/>
        </w:rPr>
        <w:t>I</w:t>
      </w:r>
      <w:proofErr w:type="spell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I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          I</w:t>
      </w:r>
    </w:p>
    <w:p w14:paraId="282A6AD0" w14:textId="77777777" w:rsidR="00E70A2D" w:rsidRPr="00E70A2D" w:rsidRDefault="00E70A2D" w:rsidP="00E70A2D">
      <w:pPr>
        <w:pStyle w:val="TITOLOPRINC"/>
        <w:spacing w:before="0" w:beforeAutospacing="0" w:after="0" w:afterAutospacing="0"/>
        <w:jc w:val="both"/>
        <w:rPr>
          <w:rFonts w:ascii="Courier New" w:eastAsiaTheme="minorEastAsia" w:hAnsi="Courier New" w:cs="Courier New"/>
          <w:b w:val="0"/>
          <w:bCs/>
          <w:color w:val="002060"/>
          <w:sz w:val="12"/>
          <w:szCs w:val="12"/>
        </w:rPr>
      </w:pPr>
      <w:r w:rsidRPr="00E70A2D">
        <w:rPr>
          <w:rFonts w:ascii="Courier New" w:eastAsiaTheme="minorEastAsia" w:hAnsi="Courier New" w:cs="Courier New"/>
          <w:b w:val="0"/>
          <w:bCs/>
          <w:color w:val="002060"/>
          <w:sz w:val="12"/>
          <w:szCs w:val="12"/>
        </w:rPr>
        <w:t>*==================================================================================================================================*</w:t>
      </w:r>
    </w:p>
    <w:p w14:paraId="191DBB9E" w14:textId="77777777" w:rsidR="00E86447" w:rsidRPr="0038215C" w:rsidRDefault="00E86447" w:rsidP="00E86447">
      <w:pPr>
        <w:pStyle w:val="LndNormale1"/>
        <w:jc w:val="left"/>
        <w:rPr>
          <w:b/>
          <w:color w:val="002060"/>
          <w:sz w:val="24"/>
          <w:szCs w:val="24"/>
          <w:u w:val="single"/>
        </w:rPr>
      </w:pPr>
    </w:p>
    <w:p w14:paraId="2C26C419" w14:textId="04FD2E90" w:rsidR="00E70A2D" w:rsidRPr="00E762DC" w:rsidRDefault="00E70A2D" w:rsidP="00E70A2D">
      <w:pPr>
        <w:pStyle w:val="LndNormale1"/>
        <w:jc w:val="left"/>
        <w:rPr>
          <w:b/>
          <w:color w:val="002060"/>
          <w:sz w:val="24"/>
          <w:szCs w:val="24"/>
          <w:u w:val="single"/>
        </w:rPr>
      </w:pPr>
      <w:r w:rsidRPr="00E762DC">
        <w:rPr>
          <w:b/>
          <w:color w:val="002060"/>
          <w:sz w:val="24"/>
          <w:szCs w:val="24"/>
          <w:u w:val="single"/>
        </w:rPr>
        <w:t>CAMPIONATO REGIONALE CALCIO A CINQUE UNDER 1</w:t>
      </w:r>
      <w:r>
        <w:rPr>
          <w:b/>
          <w:color w:val="002060"/>
          <w:sz w:val="24"/>
          <w:szCs w:val="24"/>
          <w:u w:val="single"/>
        </w:rPr>
        <w:t>5</w:t>
      </w:r>
    </w:p>
    <w:p w14:paraId="663DB996" w14:textId="77777777" w:rsidR="00E70A2D" w:rsidRDefault="00E70A2D" w:rsidP="00E70A2D">
      <w:pPr>
        <w:pStyle w:val="Corpodeltesto21"/>
        <w:rPr>
          <w:rFonts w:ascii="Arial" w:hAnsi="Arial" w:cs="Arial"/>
          <w:color w:val="002060"/>
          <w:sz w:val="22"/>
        </w:rPr>
      </w:pPr>
    </w:p>
    <w:p w14:paraId="6905ACC5" w14:textId="77777777" w:rsidR="00E70A2D" w:rsidRPr="00E70A2D" w:rsidRDefault="00E70A2D" w:rsidP="00E70A2D">
      <w:pPr>
        <w:pStyle w:val="Corpodeltesto21"/>
        <w:rPr>
          <w:rFonts w:ascii="Arial" w:hAnsi="Arial" w:cs="Arial"/>
          <w:b/>
          <w:color w:val="002060"/>
          <w:sz w:val="22"/>
        </w:rPr>
      </w:pPr>
      <w:r w:rsidRPr="00E70A2D">
        <w:rPr>
          <w:rFonts w:ascii="Arial" w:hAnsi="Arial" w:cs="Arial"/>
          <w:b/>
          <w:color w:val="002060"/>
          <w:sz w:val="22"/>
        </w:rPr>
        <w:t xml:space="preserve">GIRONE "GOLD" </w:t>
      </w:r>
    </w:p>
    <w:p w14:paraId="4915A00D" w14:textId="77777777" w:rsidR="00E70A2D" w:rsidRPr="00E70A2D" w:rsidRDefault="00E70A2D" w:rsidP="00E70A2D">
      <w:pPr>
        <w:pStyle w:val="LndNormale1"/>
        <w:rPr>
          <w:color w:val="002060"/>
        </w:rPr>
      </w:pPr>
      <w:r w:rsidRPr="00E70A2D">
        <w:rPr>
          <w:color w:val="002060"/>
        </w:rPr>
        <w:t>943510  A.S.D. AMICI DEL CENTROSOCIO SP.</w:t>
      </w:r>
    </w:p>
    <w:p w14:paraId="5DA9E046" w14:textId="7607DB28" w:rsidR="00E70A2D" w:rsidRPr="00E70A2D" w:rsidRDefault="00E70A2D" w:rsidP="00E70A2D">
      <w:pPr>
        <w:pStyle w:val="LndNormale1"/>
        <w:rPr>
          <w:color w:val="002060"/>
        </w:rPr>
      </w:pPr>
      <w:r w:rsidRPr="00E70A2D">
        <w:rPr>
          <w:color w:val="002060"/>
        </w:rPr>
        <w:t xml:space="preserve">700092         </w:t>
      </w:r>
      <w:r>
        <w:rPr>
          <w:color w:val="002060"/>
        </w:rPr>
        <w:t xml:space="preserve">    </w:t>
      </w:r>
      <w:r w:rsidRPr="00E70A2D">
        <w:rPr>
          <w:color w:val="002060"/>
        </w:rPr>
        <w:t xml:space="preserve">C.U.S. ANCONA            </w:t>
      </w:r>
    </w:p>
    <w:p w14:paraId="590DB731" w14:textId="77777777" w:rsidR="00E70A2D" w:rsidRPr="00E70A2D" w:rsidRDefault="00E70A2D" w:rsidP="00E70A2D">
      <w:pPr>
        <w:pStyle w:val="LndNormale1"/>
        <w:rPr>
          <w:color w:val="002060"/>
        </w:rPr>
      </w:pPr>
      <w:r w:rsidRPr="00E70A2D">
        <w:rPr>
          <w:color w:val="002060"/>
        </w:rPr>
        <w:t>700208  A.S.D. C.U.S. MACERATA CALCIO A5</w:t>
      </w:r>
    </w:p>
    <w:p w14:paraId="7E39C3DD" w14:textId="77777777" w:rsidR="00E70A2D" w:rsidRPr="00E70A2D" w:rsidRDefault="00E70A2D" w:rsidP="00E70A2D">
      <w:pPr>
        <w:pStyle w:val="LndNormale1"/>
        <w:rPr>
          <w:color w:val="002060"/>
        </w:rPr>
      </w:pPr>
      <w:r w:rsidRPr="00E70A2D">
        <w:rPr>
          <w:color w:val="002060"/>
        </w:rPr>
        <w:t xml:space="preserve">700235  A.S.D. CALCIO A 5 CORINALDO     </w:t>
      </w:r>
    </w:p>
    <w:p w14:paraId="091BF92A" w14:textId="77777777" w:rsidR="00E70A2D" w:rsidRPr="00E70A2D" w:rsidRDefault="00E70A2D" w:rsidP="00E70A2D">
      <w:pPr>
        <w:pStyle w:val="LndNormale1"/>
        <w:rPr>
          <w:color w:val="002060"/>
        </w:rPr>
      </w:pPr>
      <w:r w:rsidRPr="00E70A2D">
        <w:rPr>
          <w:color w:val="002060"/>
        </w:rPr>
        <w:t xml:space="preserve">917678  A.S.D. GROTTACCIA 2005          </w:t>
      </w:r>
    </w:p>
    <w:p w14:paraId="6B728A9A" w14:textId="113267C0" w:rsidR="00E70A2D" w:rsidRPr="00E70A2D" w:rsidRDefault="00E70A2D" w:rsidP="00E70A2D">
      <w:pPr>
        <w:pStyle w:val="LndNormale1"/>
        <w:rPr>
          <w:color w:val="002060"/>
        </w:rPr>
      </w:pPr>
      <w:r w:rsidRPr="00E70A2D">
        <w:rPr>
          <w:color w:val="002060"/>
        </w:rPr>
        <w:t xml:space="preserve">700364  SSDARL ITALSERVICE C5           </w:t>
      </w:r>
    </w:p>
    <w:p w14:paraId="2F2508FA" w14:textId="77777777" w:rsidR="00E70A2D" w:rsidRPr="00E70A2D" w:rsidRDefault="00E70A2D" w:rsidP="00E70A2D">
      <w:pPr>
        <w:pStyle w:val="LndNormale1"/>
        <w:rPr>
          <w:color w:val="002060"/>
        </w:rPr>
      </w:pPr>
    </w:p>
    <w:p w14:paraId="243C2D02" w14:textId="77777777" w:rsidR="00E70A2D" w:rsidRPr="00E70A2D" w:rsidRDefault="00E70A2D" w:rsidP="00E70A2D">
      <w:pPr>
        <w:pStyle w:val="Corpodeltesto21"/>
        <w:rPr>
          <w:rFonts w:ascii="Arial" w:hAnsi="Arial" w:cs="Arial"/>
          <w:b/>
          <w:color w:val="002060"/>
          <w:sz w:val="22"/>
        </w:rPr>
      </w:pPr>
      <w:r w:rsidRPr="00E70A2D">
        <w:rPr>
          <w:rFonts w:ascii="Arial" w:hAnsi="Arial" w:cs="Arial"/>
          <w:b/>
          <w:color w:val="002060"/>
          <w:sz w:val="22"/>
        </w:rPr>
        <w:t xml:space="preserve">GIRONE "SILVER – A" </w:t>
      </w:r>
    </w:p>
    <w:p w14:paraId="6D04E62A" w14:textId="6E59C8B2" w:rsidR="00E70A2D" w:rsidRPr="00E70A2D" w:rsidRDefault="00E70A2D" w:rsidP="00E70A2D">
      <w:pPr>
        <w:pStyle w:val="LndNormale1"/>
        <w:rPr>
          <w:color w:val="002060"/>
        </w:rPr>
      </w:pPr>
      <w:r w:rsidRPr="00E70A2D">
        <w:rPr>
          <w:color w:val="002060"/>
        </w:rPr>
        <w:t xml:space="preserve">163416  sq.B   </w:t>
      </w:r>
      <w:r w:rsidR="00FE417C">
        <w:rPr>
          <w:color w:val="002060"/>
        </w:rPr>
        <w:t xml:space="preserve"> </w:t>
      </w:r>
      <w:r w:rsidRPr="00E70A2D">
        <w:rPr>
          <w:color w:val="002060"/>
        </w:rPr>
        <w:t>AMICI DEL CENTROSOCIOSQ.B</w:t>
      </w:r>
    </w:p>
    <w:p w14:paraId="6FFEC620" w14:textId="266F96F4" w:rsidR="00E70A2D" w:rsidRPr="00E70A2D" w:rsidRDefault="00E70A2D" w:rsidP="00E70A2D">
      <w:pPr>
        <w:pStyle w:val="LndNormale1"/>
        <w:rPr>
          <w:color w:val="002060"/>
        </w:rPr>
      </w:pPr>
      <w:r w:rsidRPr="00E70A2D">
        <w:rPr>
          <w:color w:val="002060"/>
        </w:rPr>
        <w:t xml:space="preserve">700443  A.S.   </w:t>
      </w:r>
      <w:r>
        <w:rPr>
          <w:color w:val="002060"/>
        </w:rPr>
        <w:t xml:space="preserve"> </w:t>
      </w:r>
      <w:r w:rsidRPr="00E70A2D">
        <w:rPr>
          <w:color w:val="002060"/>
        </w:rPr>
        <w:t xml:space="preserve">BULDOG T.N.T. LUCREZIA   </w:t>
      </w:r>
    </w:p>
    <w:p w14:paraId="1C03B6FC" w14:textId="77777777" w:rsidR="00E70A2D" w:rsidRPr="00E70A2D" w:rsidRDefault="00E70A2D" w:rsidP="00E70A2D">
      <w:pPr>
        <w:pStyle w:val="LndNormale1"/>
        <w:rPr>
          <w:color w:val="002060"/>
        </w:rPr>
      </w:pPr>
      <w:r w:rsidRPr="00E70A2D">
        <w:rPr>
          <w:color w:val="002060"/>
        </w:rPr>
        <w:t xml:space="preserve">945260  A.S.D. FFJ CALCIO A 5           </w:t>
      </w:r>
    </w:p>
    <w:p w14:paraId="558F90AD" w14:textId="21FEC737" w:rsidR="00E70A2D" w:rsidRPr="00E70A2D" w:rsidRDefault="00E70A2D" w:rsidP="00E70A2D">
      <w:pPr>
        <w:pStyle w:val="LndNormale1"/>
        <w:rPr>
          <w:color w:val="002060"/>
        </w:rPr>
      </w:pPr>
      <w:r w:rsidRPr="00E70A2D">
        <w:rPr>
          <w:color w:val="002060"/>
        </w:rPr>
        <w:lastRenderedPageBreak/>
        <w:t xml:space="preserve">175517  sq.B   </w:t>
      </w:r>
      <w:r>
        <w:rPr>
          <w:color w:val="002060"/>
        </w:rPr>
        <w:t xml:space="preserve"> </w:t>
      </w:r>
      <w:r w:rsidRPr="00E70A2D">
        <w:rPr>
          <w:color w:val="002060"/>
        </w:rPr>
        <w:t>ITALSERVICE C5       SQ.B</w:t>
      </w:r>
    </w:p>
    <w:p w14:paraId="7FAE2059" w14:textId="77777777" w:rsidR="00E70A2D" w:rsidRPr="00E70A2D" w:rsidRDefault="00E70A2D" w:rsidP="00E70A2D">
      <w:pPr>
        <w:pStyle w:val="LndNormale1"/>
        <w:rPr>
          <w:color w:val="002060"/>
        </w:rPr>
      </w:pPr>
      <w:r w:rsidRPr="00E70A2D">
        <w:rPr>
          <w:color w:val="002060"/>
        </w:rPr>
        <w:t>919710  A.S.D. POL.CAGLI SPORT ASSOCIATI</w:t>
      </w:r>
    </w:p>
    <w:p w14:paraId="2BF3E205" w14:textId="561BFEED" w:rsidR="00E70A2D" w:rsidRPr="00E70A2D" w:rsidRDefault="00E70A2D" w:rsidP="00E70A2D">
      <w:pPr>
        <w:pStyle w:val="LndNormale1"/>
        <w:rPr>
          <w:color w:val="002060"/>
        </w:rPr>
      </w:pPr>
      <w:r w:rsidRPr="00E70A2D">
        <w:rPr>
          <w:color w:val="002060"/>
        </w:rPr>
        <w:t>941752  A.S.D. SPECIAL ONE SPORTING CLUB</w:t>
      </w:r>
    </w:p>
    <w:p w14:paraId="72D47710" w14:textId="77777777" w:rsidR="00E70A2D" w:rsidRPr="00E70A2D" w:rsidRDefault="00E70A2D" w:rsidP="00E70A2D">
      <w:pPr>
        <w:pStyle w:val="LndNormale1"/>
        <w:rPr>
          <w:color w:val="002060"/>
        </w:rPr>
      </w:pPr>
    </w:p>
    <w:p w14:paraId="4632B00F" w14:textId="77777777" w:rsidR="00E70A2D" w:rsidRPr="00E70A2D" w:rsidRDefault="00E70A2D" w:rsidP="00E70A2D">
      <w:pPr>
        <w:pStyle w:val="Corpodeltesto21"/>
        <w:rPr>
          <w:rFonts w:ascii="Arial" w:hAnsi="Arial" w:cs="Arial"/>
          <w:b/>
          <w:color w:val="002060"/>
          <w:sz w:val="22"/>
        </w:rPr>
      </w:pPr>
      <w:r w:rsidRPr="00E70A2D">
        <w:rPr>
          <w:rFonts w:ascii="Arial" w:hAnsi="Arial" w:cs="Arial"/>
          <w:b/>
          <w:color w:val="002060"/>
          <w:sz w:val="22"/>
        </w:rPr>
        <w:t xml:space="preserve">GIRONE "SILVER – B" </w:t>
      </w:r>
    </w:p>
    <w:p w14:paraId="4EDEF158" w14:textId="77777777" w:rsidR="00E70A2D" w:rsidRPr="00E70A2D" w:rsidRDefault="00E70A2D" w:rsidP="00E70A2D">
      <w:pPr>
        <w:pStyle w:val="LndNormale1"/>
        <w:rPr>
          <w:color w:val="002060"/>
        </w:rPr>
      </w:pPr>
      <w:r w:rsidRPr="00E70A2D">
        <w:rPr>
          <w:color w:val="002060"/>
        </w:rPr>
        <w:t>932889  A.S.D. ACLI MANTOVANI CALCIO A 5</w:t>
      </w:r>
    </w:p>
    <w:p w14:paraId="59DDA99D" w14:textId="462D41C7" w:rsidR="00E70A2D" w:rsidRPr="00E70A2D" w:rsidRDefault="00E70A2D" w:rsidP="00E70A2D">
      <w:pPr>
        <w:pStyle w:val="LndNormale1"/>
        <w:rPr>
          <w:color w:val="002060"/>
        </w:rPr>
      </w:pPr>
      <w:r w:rsidRPr="00E70A2D">
        <w:rPr>
          <w:color w:val="002060"/>
        </w:rPr>
        <w:t xml:space="preserve">700592  G.S.   </w:t>
      </w:r>
      <w:r>
        <w:rPr>
          <w:color w:val="002060"/>
        </w:rPr>
        <w:t xml:space="preserve"> </w:t>
      </w:r>
      <w:r w:rsidRPr="00E70A2D">
        <w:rPr>
          <w:color w:val="002060"/>
        </w:rPr>
        <w:t xml:space="preserve">AUDAX 1970 S.ANGELO      </w:t>
      </w:r>
    </w:p>
    <w:p w14:paraId="27C0D469" w14:textId="51413CFE" w:rsidR="00E70A2D" w:rsidRPr="00E70A2D" w:rsidRDefault="00E70A2D" w:rsidP="00E70A2D">
      <w:pPr>
        <w:pStyle w:val="LndNormale1"/>
        <w:rPr>
          <w:color w:val="002060"/>
        </w:rPr>
      </w:pPr>
      <w:r w:rsidRPr="00E70A2D">
        <w:rPr>
          <w:color w:val="002060"/>
        </w:rPr>
        <w:t xml:space="preserve">181960  sq.B   </w:t>
      </w:r>
      <w:r>
        <w:rPr>
          <w:color w:val="002060"/>
        </w:rPr>
        <w:t xml:space="preserve"> </w:t>
      </w:r>
      <w:r w:rsidRPr="00E70A2D">
        <w:rPr>
          <w:color w:val="002060"/>
        </w:rPr>
        <w:t>CALCIO A 5 CORINALDO SQ.B</w:t>
      </w:r>
    </w:p>
    <w:p w14:paraId="2BA19AF6" w14:textId="4ECDC3F9" w:rsidR="00E70A2D" w:rsidRPr="00E70A2D" w:rsidRDefault="00E70A2D" w:rsidP="00E70A2D">
      <w:pPr>
        <w:pStyle w:val="LndNormale1"/>
        <w:rPr>
          <w:color w:val="002060"/>
        </w:rPr>
      </w:pPr>
      <w:r w:rsidRPr="00E70A2D">
        <w:rPr>
          <w:color w:val="002060"/>
        </w:rPr>
        <w:t xml:space="preserve">183246  sq.C   </w:t>
      </w:r>
      <w:r>
        <w:rPr>
          <w:color w:val="002060"/>
        </w:rPr>
        <w:t xml:space="preserve"> </w:t>
      </w:r>
      <w:r w:rsidRPr="00E70A2D">
        <w:rPr>
          <w:color w:val="002060"/>
        </w:rPr>
        <w:t>ITALSERVICE C5       SQ.C</w:t>
      </w:r>
    </w:p>
    <w:p w14:paraId="71C28889" w14:textId="77777777" w:rsidR="00E70A2D" w:rsidRPr="00E70A2D" w:rsidRDefault="00E70A2D" w:rsidP="00E70A2D">
      <w:pPr>
        <w:pStyle w:val="LndNormale1"/>
        <w:rPr>
          <w:color w:val="002060"/>
        </w:rPr>
      </w:pPr>
      <w:r w:rsidRPr="00E70A2D">
        <w:rPr>
          <w:color w:val="002060"/>
        </w:rPr>
        <w:t xml:space="preserve">952233  S.S.D. SPORTFLY ARL             </w:t>
      </w:r>
    </w:p>
    <w:p w14:paraId="5B230C3D" w14:textId="4EFCE050" w:rsidR="00E70A2D" w:rsidRPr="00E70A2D" w:rsidRDefault="00E70A2D" w:rsidP="00E70A2D">
      <w:pPr>
        <w:pStyle w:val="LndNormale1"/>
        <w:rPr>
          <w:color w:val="002060"/>
        </w:rPr>
      </w:pPr>
      <w:r w:rsidRPr="00E70A2D">
        <w:rPr>
          <w:color w:val="002060"/>
        </w:rPr>
        <w:t xml:space="preserve">922701  A.S.D. U.S. FORTUNA FANO        </w:t>
      </w:r>
    </w:p>
    <w:p w14:paraId="77E818F8" w14:textId="77777777" w:rsidR="00E70A2D" w:rsidRPr="00E70A2D" w:rsidRDefault="00E70A2D" w:rsidP="00E70A2D">
      <w:pPr>
        <w:pStyle w:val="LndNormale1"/>
        <w:rPr>
          <w:color w:val="002060"/>
        </w:rPr>
      </w:pPr>
    </w:p>
    <w:p w14:paraId="6A9955E0" w14:textId="77777777" w:rsidR="00E70A2D" w:rsidRPr="00E70A2D" w:rsidRDefault="00E70A2D" w:rsidP="00E70A2D">
      <w:pPr>
        <w:pStyle w:val="Corpodeltesto21"/>
        <w:rPr>
          <w:rFonts w:ascii="Arial" w:hAnsi="Arial" w:cs="Arial"/>
          <w:b/>
          <w:color w:val="002060"/>
          <w:sz w:val="22"/>
        </w:rPr>
      </w:pPr>
      <w:r w:rsidRPr="00E70A2D">
        <w:rPr>
          <w:rFonts w:ascii="Arial" w:hAnsi="Arial" w:cs="Arial"/>
          <w:b/>
          <w:color w:val="002060"/>
          <w:sz w:val="22"/>
        </w:rPr>
        <w:t xml:space="preserve">GIRONE "SILVER – C" </w:t>
      </w:r>
    </w:p>
    <w:p w14:paraId="7F304604" w14:textId="46E41048" w:rsidR="00E70A2D" w:rsidRPr="00E70A2D" w:rsidRDefault="00E70A2D" w:rsidP="00E70A2D">
      <w:pPr>
        <w:pStyle w:val="LndNormale1"/>
        <w:rPr>
          <w:color w:val="002060"/>
        </w:rPr>
      </w:pPr>
      <w:r w:rsidRPr="00E70A2D">
        <w:rPr>
          <w:color w:val="002060"/>
        </w:rPr>
        <w:t xml:space="preserve">165458  sq.C   </w:t>
      </w:r>
      <w:r>
        <w:rPr>
          <w:color w:val="002060"/>
        </w:rPr>
        <w:t xml:space="preserve"> </w:t>
      </w:r>
      <w:r w:rsidRPr="00E70A2D">
        <w:rPr>
          <w:color w:val="002060"/>
        </w:rPr>
        <w:t>AMICI DEL CENTROSOCIOSQ.C</w:t>
      </w:r>
    </w:p>
    <w:p w14:paraId="79FAF90B" w14:textId="77777777" w:rsidR="00E70A2D" w:rsidRPr="00E70A2D" w:rsidRDefault="00E70A2D" w:rsidP="00E70A2D">
      <w:pPr>
        <w:pStyle w:val="LndNormale1"/>
        <w:rPr>
          <w:color w:val="002060"/>
        </w:rPr>
      </w:pPr>
      <w:r w:rsidRPr="00E70A2D">
        <w:rPr>
          <w:color w:val="002060"/>
        </w:rPr>
        <w:t xml:space="preserve">934477  A.P.D. CERRETO D ESI C5 A.S.D.  </w:t>
      </w:r>
    </w:p>
    <w:p w14:paraId="2C3102EC" w14:textId="3651786B" w:rsidR="00E70A2D" w:rsidRPr="00E70A2D" w:rsidRDefault="00E70A2D" w:rsidP="00E70A2D">
      <w:pPr>
        <w:pStyle w:val="LndNormale1"/>
        <w:rPr>
          <w:color w:val="002060"/>
        </w:rPr>
      </w:pPr>
      <w:r w:rsidRPr="00E70A2D">
        <w:rPr>
          <w:color w:val="002060"/>
        </w:rPr>
        <w:t xml:space="preserve"> </w:t>
      </w:r>
      <w:r>
        <w:rPr>
          <w:color w:val="002060"/>
        </w:rPr>
        <w:t xml:space="preserve"> </w:t>
      </w:r>
      <w:r w:rsidRPr="00E70A2D">
        <w:rPr>
          <w:color w:val="002060"/>
        </w:rPr>
        <w:t xml:space="preserve">12370  A.S.D. FABRIANO CERRETO         </w:t>
      </w:r>
    </w:p>
    <w:p w14:paraId="6F49EF2C" w14:textId="77777777" w:rsidR="00E70A2D" w:rsidRPr="00E70A2D" w:rsidRDefault="00E70A2D" w:rsidP="00E70A2D">
      <w:pPr>
        <w:pStyle w:val="LndNormale1"/>
        <w:rPr>
          <w:color w:val="002060"/>
        </w:rPr>
      </w:pPr>
      <w:r w:rsidRPr="00E70A2D">
        <w:rPr>
          <w:color w:val="002060"/>
        </w:rPr>
        <w:t xml:space="preserve">933841  A.S.D. OSIMO FIVE               </w:t>
      </w:r>
    </w:p>
    <w:p w14:paraId="02696A37" w14:textId="6E8567AD" w:rsidR="00E70A2D" w:rsidRPr="00E70A2D" w:rsidRDefault="00E70A2D" w:rsidP="00E70A2D">
      <w:pPr>
        <w:pStyle w:val="LndNormale1"/>
        <w:rPr>
          <w:color w:val="002060"/>
        </w:rPr>
      </w:pPr>
      <w:r w:rsidRPr="00E70A2D">
        <w:rPr>
          <w:color w:val="002060"/>
        </w:rPr>
        <w:t xml:space="preserve"> 77579 </w:t>
      </w:r>
      <w:r>
        <w:rPr>
          <w:color w:val="002060"/>
        </w:rPr>
        <w:t xml:space="preserve"> </w:t>
      </w:r>
      <w:r w:rsidRPr="00E70A2D">
        <w:rPr>
          <w:color w:val="002060"/>
        </w:rPr>
        <w:t xml:space="preserve"> A.S.D. RECANATI CALCIO A 5      </w:t>
      </w:r>
    </w:p>
    <w:p w14:paraId="7E7789BF" w14:textId="1CC4B4EE" w:rsidR="00E70A2D" w:rsidRPr="00E70A2D" w:rsidRDefault="001072B1" w:rsidP="00E70A2D">
      <w:pPr>
        <w:pStyle w:val="LndNormale1"/>
        <w:rPr>
          <w:color w:val="002060"/>
        </w:rPr>
      </w:pPr>
      <w:r>
        <w:rPr>
          <w:color w:val="002060"/>
        </w:rPr>
        <w:t xml:space="preserve"> </w:t>
      </w:r>
      <w:r w:rsidR="00E70A2D" w:rsidRPr="00E70A2D">
        <w:rPr>
          <w:color w:val="002060"/>
        </w:rPr>
        <w:t xml:space="preserve">70301  </w:t>
      </w:r>
      <w:r>
        <w:rPr>
          <w:color w:val="002060"/>
        </w:rPr>
        <w:t xml:space="preserve"> </w:t>
      </w:r>
      <w:r w:rsidR="00E70A2D" w:rsidRPr="00E70A2D">
        <w:rPr>
          <w:color w:val="002060"/>
        </w:rPr>
        <w:t xml:space="preserve">C.S.   </w:t>
      </w:r>
      <w:r w:rsidR="00E70A2D">
        <w:rPr>
          <w:color w:val="002060"/>
        </w:rPr>
        <w:t xml:space="preserve">  </w:t>
      </w:r>
      <w:r w:rsidR="00E70A2D" w:rsidRPr="00E70A2D">
        <w:rPr>
          <w:color w:val="002060"/>
        </w:rPr>
        <w:t xml:space="preserve">VILLA MUSONE             </w:t>
      </w:r>
    </w:p>
    <w:p w14:paraId="346549CB" w14:textId="77777777" w:rsidR="00E70A2D" w:rsidRPr="00E70A2D" w:rsidRDefault="00E70A2D" w:rsidP="00E70A2D">
      <w:pPr>
        <w:pStyle w:val="LndNormale1"/>
        <w:rPr>
          <w:color w:val="002060"/>
        </w:rPr>
      </w:pPr>
    </w:p>
    <w:p w14:paraId="519B1EBD" w14:textId="3F9A33E1" w:rsidR="00E70A2D" w:rsidRPr="00E70A2D" w:rsidRDefault="00E70A2D" w:rsidP="00E70A2D">
      <w:pPr>
        <w:pStyle w:val="Corpodeltesto21"/>
        <w:rPr>
          <w:rFonts w:ascii="Arial" w:hAnsi="Arial" w:cs="Arial"/>
          <w:b/>
          <w:color w:val="002060"/>
          <w:sz w:val="22"/>
        </w:rPr>
      </w:pPr>
      <w:r w:rsidRPr="00E70A2D">
        <w:rPr>
          <w:rFonts w:ascii="Arial" w:hAnsi="Arial" w:cs="Arial"/>
          <w:b/>
          <w:color w:val="002060"/>
          <w:sz w:val="22"/>
        </w:rPr>
        <w:t xml:space="preserve">GIRONE "SILVER – D" </w:t>
      </w:r>
    </w:p>
    <w:p w14:paraId="792D2FFF" w14:textId="77777777" w:rsidR="00E70A2D" w:rsidRPr="00E70A2D" w:rsidRDefault="00E70A2D" w:rsidP="00E70A2D">
      <w:pPr>
        <w:pStyle w:val="LndNormale1"/>
        <w:rPr>
          <w:color w:val="002060"/>
        </w:rPr>
      </w:pPr>
      <w:r w:rsidRPr="00E70A2D">
        <w:rPr>
          <w:color w:val="002060"/>
        </w:rPr>
        <w:t xml:space="preserve">935630  A.S.D. ASCOLI CALCIO A 5     </w:t>
      </w:r>
    </w:p>
    <w:p w14:paraId="55974A36" w14:textId="2CF13DA7" w:rsidR="00E70A2D" w:rsidRPr="00E70A2D" w:rsidRDefault="00E70A2D" w:rsidP="00E70A2D">
      <w:pPr>
        <w:pStyle w:val="LndNormale1"/>
        <w:rPr>
          <w:color w:val="002060"/>
        </w:rPr>
      </w:pPr>
      <w:r w:rsidRPr="00E70A2D">
        <w:rPr>
          <w:color w:val="002060"/>
        </w:rPr>
        <w:t xml:space="preserve"> </w:t>
      </w:r>
      <w:r>
        <w:rPr>
          <w:color w:val="002060"/>
        </w:rPr>
        <w:t xml:space="preserve"> </w:t>
      </w:r>
      <w:r w:rsidRPr="00E70A2D">
        <w:rPr>
          <w:color w:val="002060"/>
        </w:rPr>
        <w:t xml:space="preserve">80699  A.S.D. CANTINE RIUNITE CSI   </w:t>
      </w:r>
    </w:p>
    <w:p w14:paraId="2806EE22" w14:textId="77777777" w:rsidR="00E70A2D" w:rsidRPr="00E70A2D" w:rsidRDefault="00E70A2D" w:rsidP="00E70A2D">
      <w:pPr>
        <w:pStyle w:val="LndNormale1"/>
        <w:rPr>
          <w:color w:val="002060"/>
        </w:rPr>
      </w:pPr>
      <w:r w:rsidRPr="00E70A2D">
        <w:rPr>
          <w:color w:val="002060"/>
        </w:rPr>
        <w:t>936188  SSDARL FIGHT BULLS CORRIDONIA</w:t>
      </w:r>
    </w:p>
    <w:p w14:paraId="6836D33F" w14:textId="12AF77DD" w:rsidR="007A7A9F" w:rsidRDefault="007A7A9F" w:rsidP="00E70A2D">
      <w:pPr>
        <w:pStyle w:val="LndNormale1"/>
        <w:rPr>
          <w:color w:val="002060"/>
        </w:rPr>
      </w:pPr>
      <w:r w:rsidRPr="00E70A2D">
        <w:rPr>
          <w:color w:val="002060"/>
        </w:rPr>
        <w:t xml:space="preserve">952823  A.S.D. SANGIORGIO               </w:t>
      </w:r>
    </w:p>
    <w:p w14:paraId="2CEA5323" w14:textId="5B5F0B06" w:rsidR="00E70A2D" w:rsidRPr="00E70A2D" w:rsidRDefault="00E70A2D" w:rsidP="00E70A2D">
      <w:pPr>
        <w:pStyle w:val="LndNormale1"/>
        <w:rPr>
          <w:color w:val="002060"/>
        </w:rPr>
      </w:pPr>
      <w:r w:rsidRPr="00E70A2D">
        <w:rPr>
          <w:color w:val="002060"/>
        </w:rPr>
        <w:t xml:space="preserve">936126  A.S.D. SPORTING GROTTAMMARE  </w:t>
      </w:r>
    </w:p>
    <w:p w14:paraId="39F39B57" w14:textId="3DD7078F" w:rsidR="00E70A2D" w:rsidRPr="00E70A2D" w:rsidRDefault="00E70A2D" w:rsidP="00E70A2D">
      <w:pPr>
        <w:pStyle w:val="LndNormale1"/>
        <w:rPr>
          <w:color w:val="002060"/>
        </w:rPr>
      </w:pPr>
      <w:r w:rsidRPr="00E70A2D">
        <w:rPr>
          <w:color w:val="002060"/>
        </w:rPr>
        <w:t xml:space="preserve">700144  U.S.   </w:t>
      </w:r>
      <w:r>
        <w:rPr>
          <w:color w:val="002060"/>
        </w:rPr>
        <w:t xml:space="preserve"> </w:t>
      </w:r>
      <w:r w:rsidRPr="00E70A2D">
        <w:rPr>
          <w:color w:val="002060"/>
        </w:rPr>
        <w:t xml:space="preserve">TRE TORRI A.S.D.      </w:t>
      </w:r>
    </w:p>
    <w:p w14:paraId="65C68394" w14:textId="77777777" w:rsidR="00E70A2D" w:rsidRPr="00E762DC" w:rsidRDefault="00E70A2D" w:rsidP="00E70A2D">
      <w:pPr>
        <w:pStyle w:val="LndNormale1"/>
      </w:pPr>
    </w:p>
    <w:p w14:paraId="4AEC68A3" w14:textId="77777777" w:rsidR="00E70A2D" w:rsidRPr="00E762DC" w:rsidRDefault="00E70A2D" w:rsidP="00E70A2D">
      <w:pPr>
        <w:pStyle w:val="LndNormale1"/>
        <w:rPr>
          <w:b/>
          <w:color w:val="002060"/>
          <w:sz w:val="24"/>
          <w:szCs w:val="24"/>
        </w:rPr>
      </w:pPr>
      <w:r w:rsidRPr="00E762DC">
        <w:rPr>
          <w:b/>
          <w:color w:val="002060"/>
          <w:sz w:val="24"/>
          <w:szCs w:val="24"/>
        </w:rPr>
        <w:t>CALENDARIO</w:t>
      </w:r>
    </w:p>
    <w:p w14:paraId="6A76FF9E" w14:textId="1D1013D7" w:rsidR="00E70A2D" w:rsidRPr="00E762DC" w:rsidRDefault="00E70A2D" w:rsidP="00E70A2D">
      <w:pPr>
        <w:pStyle w:val="LndNormale1"/>
        <w:rPr>
          <w:b/>
          <w:color w:val="002060"/>
        </w:rPr>
      </w:pPr>
      <w:r w:rsidRPr="00E762DC">
        <w:rPr>
          <w:b/>
          <w:color w:val="002060"/>
        </w:rPr>
        <w:t>Si allegano al presente Comunicato Ufficiale i calendari del Campionato Regionale Calcio a Cinque Under 1</w:t>
      </w:r>
      <w:r>
        <w:rPr>
          <w:b/>
          <w:color w:val="002060"/>
        </w:rPr>
        <w:t>5</w:t>
      </w:r>
      <w:r w:rsidRPr="00E762DC">
        <w:rPr>
          <w:b/>
          <w:color w:val="002060"/>
        </w:rPr>
        <w:t xml:space="preserve"> gironi </w:t>
      </w:r>
      <w:r>
        <w:rPr>
          <w:b/>
          <w:color w:val="002060"/>
        </w:rPr>
        <w:t xml:space="preserve"> </w:t>
      </w:r>
      <w:r w:rsidRPr="00E762DC">
        <w:rPr>
          <w:b/>
          <w:color w:val="002060"/>
        </w:rPr>
        <w:t>"</w:t>
      </w:r>
      <w:r>
        <w:rPr>
          <w:b/>
          <w:color w:val="002060"/>
        </w:rPr>
        <w:t>Gold</w:t>
      </w:r>
      <w:r w:rsidRPr="00E762DC">
        <w:rPr>
          <w:b/>
          <w:color w:val="002060"/>
        </w:rPr>
        <w:t>"</w:t>
      </w:r>
      <w:r>
        <w:rPr>
          <w:b/>
          <w:color w:val="002060"/>
        </w:rPr>
        <w:t xml:space="preserve">, </w:t>
      </w:r>
      <w:r w:rsidRPr="00E762DC">
        <w:rPr>
          <w:b/>
          <w:color w:val="002060"/>
        </w:rPr>
        <w:t>"</w:t>
      </w:r>
      <w:r>
        <w:rPr>
          <w:b/>
          <w:color w:val="002060"/>
        </w:rPr>
        <w:t xml:space="preserve">Silver – </w:t>
      </w:r>
      <w:r w:rsidRPr="00E762DC">
        <w:rPr>
          <w:b/>
          <w:color w:val="002060"/>
        </w:rPr>
        <w:t>A"</w:t>
      </w:r>
      <w:r>
        <w:rPr>
          <w:b/>
          <w:color w:val="002060"/>
        </w:rPr>
        <w:t xml:space="preserve"> </w:t>
      </w:r>
      <w:r w:rsidRPr="00E762DC">
        <w:rPr>
          <w:b/>
          <w:color w:val="002060"/>
        </w:rPr>
        <w:t>e "</w:t>
      </w:r>
      <w:r>
        <w:rPr>
          <w:b/>
          <w:color w:val="002060"/>
        </w:rPr>
        <w:t>Silver – B</w:t>
      </w:r>
      <w:r w:rsidRPr="00E762DC">
        <w:rPr>
          <w:b/>
          <w:color w:val="002060"/>
        </w:rPr>
        <w:t>"</w:t>
      </w:r>
      <w:r>
        <w:rPr>
          <w:b/>
          <w:color w:val="002060"/>
        </w:rPr>
        <w:t xml:space="preserve">, </w:t>
      </w:r>
      <w:r w:rsidRPr="00E762DC">
        <w:rPr>
          <w:b/>
          <w:color w:val="002060"/>
        </w:rPr>
        <w:t>"</w:t>
      </w:r>
      <w:r>
        <w:rPr>
          <w:b/>
          <w:color w:val="002060"/>
        </w:rPr>
        <w:t>Silver – C</w:t>
      </w:r>
      <w:r w:rsidRPr="00E762DC">
        <w:rPr>
          <w:b/>
          <w:color w:val="002060"/>
        </w:rPr>
        <w:t>"</w:t>
      </w:r>
      <w:r>
        <w:rPr>
          <w:b/>
          <w:color w:val="002060"/>
        </w:rPr>
        <w:t xml:space="preserve">, </w:t>
      </w:r>
      <w:r w:rsidRPr="00E762DC">
        <w:rPr>
          <w:b/>
          <w:color w:val="002060"/>
        </w:rPr>
        <w:t>"</w:t>
      </w:r>
      <w:r>
        <w:rPr>
          <w:b/>
          <w:color w:val="002060"/>
        </w:rPr>
        <w:t>Silver – D</w:t>
      </w:r>
      <w:r w:rsidRPr="00E762DC">
        <w:rPr>
          <w:b/>
          <w:color w:val="002060"/>
        </w:rPr>
        <w:t>" corredati da relativi indirizzario ed anagrafica.</w:t>
      </w:r>
    </w:p>
    <w:p w14:paraId="70DF1C1C" w14:textId="77777777" w:rsidR="00E86447" w:rsidRPr="00B05739" w:rsidRDefault="00E86447" w:rsidP="00E86447">
      <w:pPr>
        <w:pStyle w:val="LndNormale1"/>
        <w:rPr>
          <w:color w:val="002060"/>
        </w:rPr>
      </w:pPr>
    </w:p>
    <w:p w14:paraId="3A465948" w14:textId="77777777" w:rsidR="00E86447" w:rsidRPr="00B05739" w:rsidRDefault="00E86447" w:rsidP="00E86447">
      <w:pPr>
        <w:pStyle w:val="LndNormale1"/>
        <w:rPr>
          <w:b/>
          <w:color w:val="002060"/>
          <w:sz w:val="24"/>
          <w:szCs w:val="24"/>
        </w:rPr>
      </w:pPr>
      <w:r w:rsidRPr="00B05739">
        <w:rPr>
          <w:b/>
          <w:color w:val="002060"/>
          <w:sz w:val="24"/>
          <w:szCs w:val="24"/>
        </w:rPr>
        <w:t>MANCATE ALTERNANZE</w:t>
      </w:r>
    </w:p>
    <w:p w14:paraId="37DBE36B" w14:textId="77777777" w:rsidR="00E86447" w:rsidRPr="00B05739" w:rsidRDefault="00E86447" w:rsidP="00E86447">
      <w:pPr>
        <w:pStyle w:val="LndNormale1"/>
        <w:rPr>
          <w:color w:val="002060"/>
        </w:rPr>
      </w:pPr>
      <w:r w:rsidRPr="00B05739">
        <w:rPr>
          <w:color w:val="002060"/>
        </w:rPr>
        <w:t>In calce ai calendari sono segnalate le gare per le quali non è stato possibile trovare le alternanze richieste.</w:t>
      </w:r>
    </w:p>
    <w:p w14:paraId="09B0458F" w14:textId="6572BB4D" w:rsidR="00E86447" w:rsidRPr="00B05739" w:rsidRDefault="00E86447" w:rsidP="00E86447">
      <w:pPr>
        <w:pStyle w:val="LndNormale1"/>
        <w:rPr>
          <w:color w:val="002060"/>
          <w:u w:val="single"/>
        </w:rPr>
      </w:pPr>
      <w:r w:rsidRPr="00E70A2D">
        <w:rPr>
          <w:color w:val="002060"/>
          <w:highlight w:val="yellow"/>
          <w:u w:val="single"/>
        </w:rPr>
        <w:t xml:space="preserve">Le </w:t>
      </w:r>
      <w:r w:rsidRPr="00E70A2D">
        <w:rPr>
          <w:b/>
          <w:color w:val="002060"/>
          <w:highlight w:val="yellow"/>
          <w:u w:val="single"/>
        </w:rPr>
        <w:t>Società ospitanti</w:t>
      </w:r>
      <w:r w:rsidRPr="00E70A2D">
        <w:rPr>
          <w:color w:val="002060"/>
          <w:highlight w:val="yellow"/>
          <w:u w:val="single"/>
        </w:rPr>
        <w:t xml:space="preserve"> interessate possono variare il giorno e/o l’orario di gara senza la dichiarazione di consenso della squadra avversaria purché all’interno delle fasce di seguito indicate </w:t>
      </w:r>
      <w:r w:rsidRPr="00E70A2D">
        <w:rPr>
          <w:b/>
          <w:color w:val="002060"/>
          <w:highlight w:val="yellow"/>
          <w:u w:val="single"/>
        </w:rPr>
        <w:t xml:space="preserve">entro </w:t>
      </w:r>
      <w:r w:rsidR="00E70A2D">
        <w:rPr>
          <w:b/>
          <w:color w:val="002060"/>
          <w:highlight w:val="yellow"/>
          <w:u w:val="single"/>
        </w:rPr>
        <w:t>VENER</w:t>
      </w:r>
      <w:r w:rsidRPr="00E70A2D">
        <w:rPr>
          <w:b/>
          <w:color w:val="002060"/>
          <w:highlight w:val="yellow"/>
          <w:u w:val="single"/>
        </w:rPr>
        <w:t xml:space="preserve">DI’ </w:t>
      </w:r>
      <w:r w:rsidR="00E70A2D">
        <w:rPr>
          <w:b/>
          <w:color w:val="002060"/>
          <w:highlight w:val="yellow"/>
          <w:u w:val="single"/>
        </w:rPr>
        <w:t>14</w:t>
      </w:r>
      <w:r w:rsidRPr="00E70A2D">
        <w:rPr>
          <w:b/>
          <w:color w:val="002060"/>
          <w:highlight w:val="yellow"/>
          <w:u w:val="single"/>
        </w:rPr>
        <w:t>/0</w:t>
      </w:r>
      <w:r w:rsidR="00E70A2D">
        <w:rPr>
          <w:b/>
          <w:color w:val="002060"/>
          <w:highlight w:val="yellow"/>
          <w:u w:val="single"/>
        </w:rPr>
        <w:t>2</w:t>
      </w:r>
      <w:r w:rsidRPr="00E70A2D">
        <w:rPr>
          <w:b/>
          <w:color w:val="002060"/>
          <w:highlight w:val="yellow"/>
          <w:u w:val="single"/>
        </w:rPr>
        <w:t>/202</w:t>
      </w:r>
      <w:r w:rsidR="00E70A2D">
        <w:rPr>
          <w:b/>
          <w:color w:val="002060"/>
          <w:highlight w:val="yellow"/>
          <w:u w:val="single"/>
        </w:rPr>
        <w:t>5</w:t>
      </w:r>
      <w:r w:rsidRPr="00E70A2D">
        <w:rPr>
          <w:color w:val="002060"/>
          <w:highlight w:val="yellow"/>
          <w:u w:val="single"/>
        </w:rPr>
        <w:t>.</w:t>
      </w:r>
    </w:p>
    <w:p w14:paraId="4A692F94" w14:textId="77777777" w:rsidR="00E86447" w:rsidRPr="00FA4D1D" w:rsidRDefault="00E86447" w:rsidP="00E86447">
      <w:pPr>
        <w:pStyle w:val="LndNormale1"/>
        <w:rPr>
          <w:color w:val="002060"/>
          <w:highlight w:val="yellow"/>
        </w:rPr>
      </w:pPr>
    </w:p>
    <w:p w14:paraId="1518BB94" w14:textId="71B2B1FD" w:rsidR="00E70A2D" w:rsidRPr="003E0D5D" w:rsidRDefault="00E86447" w:rsidP="00E86447">
      <w:pPr>
        <w:pStyle w:val="LndNormale1"/>
        <w:rPr>
          <w:b/>
          <w:color w:val="002060"/>
          <w:sz w:val="24"/>
          <w:szCs w:val="24"/>
        </w:rPr>
      </w:pPr>
      <w:r w:rsidRPr="003E0D5D">
        <w:rPr>
          <w:b/>
          <w:color w:val="002060"/>
          <w:sz w:val="24"/>
          <w:szCs w:val="24"/>
        </w:rPr>
        <w:t xml:space="preserve">FORMAT </w:t>
      </w:r>
      <w:r w:rsidR="00E70A2D">
        <w:rPr>
          <w:b/>
          <w:color w:val="002060"/>
          <w:sz w:val="24"/>
          <w:szCs w:val="24"/>
        </w:rPr>
        <w:t>SECONDA FASE</w:t>
      </w:r>
    </w:p>
    <w:p w14:paraId="4B1572FD" w14:textId="77777777" w:rsidR="00E70A2D" w:rsidRPr="00E70A2D" w:rsidRDefault="00E70A2D" w:rsidP="00E86447">
      <w:pPr>
        <w:pStyle w:val="LndNormale1"/>
        <w:rPr>
          <w:bCs/>
          <w:iCs/>
          <w:color w:val="002060"/>
        </w:rPr>
      </w:pPr>
    </w:p>
    <w:p w14:paraId="672D5848" w14:textId="6F632F2B" w:rsidR="00E86447" w:rsidRPr="006105A3" w:rsidRDefault="00E86447" w:rsidP="00E86447">
      <w:pPr>
        <w:pStyle w:val="LndNormale1"/>
        <w:rPr>
          <w:b/>
          <w:i/>
          <w:color w:val="002060"/>
        </w:rPr>
      </w:pPr>
      <w:r w:rsidRPr="006105A3">
        <w:rPr>
          <w:b/>
          <w:i/>
          <w:color w:val="002060"/>
        </w:rPr>
        <w:t>Girone "Gold"</w:t>
      </w:r>
    </w:p>
    <w:p w14:paraId="51A0B65F" w14:textId="77777777" w:rsidR="00E86447" w:rsidRPr="006105A3" w:rsidRDefault="00E86447" w:rsidP="00E86447">
      <w:pPr>
        <w:pStyle w:val="LndNormale1"/>
        <w:rPr>
          <w:color w:val="002060"/>
        </w:rPr>
      </w:pPr>
      <w:r w:rsidRPr="006105A3">
        <w:rPr>
          <w:color w:val="002060"/>
        </w:rPr>
        <w:t>- Girone solo andata dal 15/02/2025 al 15/03/2025.</w:t>
      </w:r>
    </w:p>
    <w:p w14:paraId="1D8129CA" w14:textId="77777777" w:rsidR="00E86447" w:rsidRPr="006105A3" w:rsidRDefault="00E86447" w:rsidP="00E86447">
      <w:pPr>
        <w:pStyle w:val="LndNormale1"/>
        <w:rPr>
          <w:color w:val="002060"/>
        </w:rPr>
      </w:pPr>
    </w:p>
    <w:p w14:paraId="7F2CE499" w14:textId="77777777" w:rsidR="00E86447" w:rsidRPr="006105A3" w:rsidRDefault="00E86447" w:rsidP="00E86447">
      <w:pPr>
        <w:pStyle w:val="LndNormale1"/>
        <w:rPr>
          <w:color w:val="002060"/>
        </w:rPr>
      </w:pPr>
      <w:r w:rsidRPr="006105A3">
        <w:rPr>
          <w:color w:val="002060"/>
        </w:rPr>
        <w:t>Al termine del girone "Gold" le prime tre squadre classificate accederanno direttamente ai Quarti di Finale mentre le squadre classificate al quarto ed al quinto posto accederanno agli Ottavi di Finale.</w:t>
      </w:r>
    </w:p>
    <w:p w14:paraId="784AC6F4" w14:textId="77777777" w:rsidR="00E86447" w:rsidRPr="006105A3" w:rsidRDefault="00E86447" w:rsidP="00E86447">
      <w:pPr>
        <w:pStyle w:val="LndNormale1"/>
        <w:rPr>
          <w:color w:val="002060"/>
        </w:rPr>
      </w:pPr>
    </w:p>
    <w:p w14:paraId="67BF64C4" w14:textId="77777777" w:rsidR="00E86447" w:rsidRPr="006105A3" w:rsidRDefault="00E86447" w:rsidP="00E86447">
      <w:pPr>
        <w:pStyle w:val="LndNormale1"/>
        <w:rPr>
          <w:color w:val="002060"/>
        </w:rPr>
      </w:pPr>
      <w:r w:rsidRPr="006105A3">
        <w:rPr>
          <w:color w:val="002060"/>
        </w:rPr>
        <w:t>Per la classifica del girone “Gold” si terrà conto:</w:t>
      </w:r>
    </w:p>
    <w:p w14:paraId="3489A339" w14:textId="77777777" w:rsidR="00E86447" w:rsidRPr="00954ABB" w:rsidRDefault="00E86447" w:rsidP="00E86447">
      <w:pPr>
        <w:pStyle w:val="LndNormale1"/>
        <w:rPr>
          <w:color w:val="002060"/>
        </w:rPr>
      </w:pPr>
      <w:r w:rsidRPr="00954ABB">
        <w:rPr>
          <w:color w:val="002060"/>
        </w:rPr>
        <w:t>a) dei punti ottenuti negli incontri disputati;</w:t>
      </w:r>
    </w:p>
    <w:p w14:paraId="1F478A64" w14:textId="77777777" w:rsidR="00E86447" w:rsidRPr="00954ABB" w:rsidRDefault="00E86447" w:rsidP="00E86447">
      <w:pPr>
        <w:pStyle w:val="LndNormale1"/>
        <w:rPr>
          <w:color w:val="002060"/>
        </w:rPr>
      </w:pPr>
      <w:r w:rsidRPr="00954ABB">
        <w:rPr>
          <w:color w:val="002060"/>
        </w:rPr>
        <w:t>b) della migliore differenza reti;</w:t>
      </w:r>
    </w:p>
    <w:p w14:paraId="1694D926" w14:textId="77777777" w:rsidR="00E86447" w:rsidRPr="00954ABB" w:rsidRDefault="00E86447" w:rsidP="00E86447">
      <w:pPr>
        <w:pStyle w:val="LndNormale1"/>
        <w:rPr>
          <w:color w:val="002060"/>
        </w:rPr>
      </w:pPr>
      <w:r w:rsidRPr="00954ABB">
        <w:rPr>
          <w:color w:val="002060"/>
        </w:rPr>
        <w:t>c) del maggior numero di gare disputate in trasferta;</w:t>
      </w:r>
    </w:p>
    <w:p w14:paraId="675B50D5" w14:textId="77777777" w:rsidR="00E86447" w:rsidRPr="00954ABB" w:rsidRDefault="00E86447" w:rsidP="00E86447">
      <w:pPr>
        <w:pStyle w:val="LndNormale1"/>
        <w:rPr>
          <w:color w:val="002060"/>
        </w:rPr>
      </w:pPr>
      <w:r w:rsidRPr="00954ABB">
        <w:rPr>
          <w:color w:val="002060"/>
        </w:rPr>
        <w:lastRenderedPageBreak/>
        <w:t>d) del maggior numero di reti segnate;</w:t>
      </w:r>
    </w:p>
    <w:p w14:paraId="3538E6E7" w14:textId="77777777" w:rsidR="00E86447" w:rsidRPr="00954ABB" w:rsidRDefault="00E86447" w:rsidP="00E86447">
      <w:pPr>
        <w:pStyle w:val="LndNormale1"/>
        <w:rPr>
          <w:color w:val="002060"/>
        </w:rPr>
      </w:pPr>
      <w:r w:rsidRPr="00954ABB">
        <w:rPr>
          <w:color w:val="002060"/>
        </w:rPr>
        <w:t>e) del miglior piazzamento nella Coppa Disciplina;</w:t>
      </w:r>
    </w:p>
    <w:p w14:paraId="62FEF87E" w14:textId="77777777" w:rsidR="00E86447" w:rsidRPr="00954ABB" w:rsidRDefault="00E86447" w:rsidP="00E86447">
      <w:pPr>
        <w:pStyle w:val="LndNormale1"/>
        <w:rPr>
          <w:color w:val="002060"/>
        </w:rPr>
      </w:pPr>
      <w:r w:rsidRPr="00954ABB">
        <w:rPr>
          <w:color w:val="002060"/>
        </w:rPr>
        <w:t>f) dell’anzianità di affiliazione societaria alla F.I.G.C.</w:t>
      </w:r>
    </w:p>
    <w:p w14:paraId="6A8FEC09" w14:textId="77777777" w:rsidR="00E86447" w:rsidRPr="00FA4D1D" w:rsidRDefault="00E86447" w:rsidP="00E86447">
      <w:pPr>
        <w:pStyle w:val="LndNormale1"/>
        <w:rPr>
          <w:color w:val="002060"/>
          <w:highlight w:val="yellow"/>
        </w:rPr>
      </w:pPr>
    </w:p>
    <w:p w14:paraId="2E5F158C" w14:textId="77777777" w:rsidR="00E86447" w:rsidRPr="006105A3" w:rsidRDefault="00E86447" w:rsidP="00E86447">
      <w:pPr>
        <w:pStyle w:val="LndNormale1"/>
        <w:rPr>
          <w:b/>
          <w:i/>
          <w:color w:val="002060"/>
        </w:rPr>
      </w:pPr>
      <w:r w:rsidRPr="006105A3">
        <w:rPr>
          <w:b/>
          <w:i/>
          <w:color w:val="002060"/>
        </w:rPr>
        <w:t xml:space="preserve">Gironi "Silver" </w:t>
      </w:r>
    </w:p>
    <w:p w14:paraId="10CA7481" w14:textId="77777777" w:rsidR="00E86447" w:rsidRPr="006105A3" w:rsidRDefault="00E86447" w:rsidP="00E86447">
      <w:pPr>
        <w:pStyle w:val="LndNormale1"/>
        <w:rPr>
          <w:color w:val="002060"/>
        </w:rPr>
      </w:pPr>
      <w:r w:rsidRPr="006105A3">
        <w:rPr>
          <w:color w:val="002060"/>
        </w:rPr>
        <w:t>- Girone solo andata dal 15/02/2025 al 15/03/2025.</w:t>
      </w:r>
    </w:p>
    <w:p w14:paraId="41E427C5" w14:textId="77777777" w:rsidR="00E86447" w:rsidRPr="006105A3" w:rsidRDefault="00E86447" w:rsidP="00E86447">
      <w:pPr>
        <w:pStyle w:val="LndNormale1"/>
        <w:rPr>
          <w:color w:val="002060"/>
        </w:rPr>
      </w:pPr>
    </w:p>
    <w:p w14:paraId="68D67F2A" w14:textId="77777777" w:rsidR="00E86447" w:rsidRPr="006105A3" w:rsidRDefault="00E86447" w:rsidP="00E86447">
      <w:pPr>
        <w:pStyle w:val="LndNormale1"/>
        <w:rPr>
          <w:color w:val="002060"/>
        </w:rPr>
      </w:pPr>
      <w:r w:rsidRPr="006105A3">
        <w:rPr>
          <w:color w:val="002060"/>
        </w:rPr>
        <w:t>Al termine dei quattro gironi "Silver" le prime due squadre classificate in ciascun girone accederanno agli Ottavi di Finale.</w:t>
      </w:r>
    </w:p>
    <w:p w14:paraId="07D95CDB" w14:textId="77777777" w:rsidR="00E86447" w:rsidRDefault="00E86447" w:rsidP="00E86447">
      <w:pPr>
        <w:pStyle w:val="LndNormale1"/>
        <w:rPr>
          <w:color w:val="002060"/>
          <w:highlight w:val="yellow"/>
        </w:rPr>
      </w:pPr>
    </w:p>
    <w:p w14:paraId="38CBF4EE" w14:textId="77777777" w:rsidR="00E86447" w:rsidRPr="00515796" w:rsidRDefault="00E86447" w:rsidP="00E86447">
      <w:pPr>
        <w:pStyle w:val="LndNormale1"/>
        <w:rPr>
          <w:color w:val="002060"/>
        </w:rPr>
      </w:pPr>
      <w:r w:rsidRPr="006105A3">
        <w:rPr>
          <w:color w:val="002060"/>
        </w:rPr>
        <w:t>Per la classifica del girone “</w:t>
      </w:r>
      <w:r>
        <w:rPr>
          <w:color w:val="002060"/>
        </w:rPr>
        <w:t>Silver</w:t>
      </w:r>
      <w:r w:rsidRPr="006105A3">
        <w:rPr>
          <w:color w:val="002060"/>
        </w:rPr>
        <w:t>” si terrà conto:</w:t>
      </w:r>
    </w:p>
    <w:p w14:paraId="03803138" w14:textId="77777777" w:rsidR="00E86447" w:rsidRPr="00954ABB" w:rsidRDefault="00E86447" w:rsidP="00E86447">
      <w:pPr>
        <w:pStyle w:val="LndNormale1"/>
        <w:rPr>
          <w:color w:val="002060"/>
        </w:rPr>
      </w:pPr>
      <w:r w:rsidRPr="00954ABB">
        <w:rPr>
          <w:color w:val="002060"/>
        </w:rPr>
        <w:t>a) dei punti ottenuti negli incontri disputati;</w:t>
      </w:r>
    </w:p>
    <w:p w14:paraId="67ECF441" w14:textId="77777777" w:rsidR="00E86447" w:rsidRPr="00954ABB" w:rsidRDefault="00E86447" w:rsidP="00E86447">
      <w:pPr>
        <w:pStyle w:val="LndNormale1"/>
        <w:rPr>
          <w:color w:val="002060"/>
        </w:rPr>
      </w:pPr>
      <w:r w:rsidRPr="00954ABB">
        <w:rPr>
          <w:color w:val="002060"/>
        </w:rPr>
        <w:t>b) della migliore differenza reti;</w:t>
      </w:r>
    </w:p>
    <w:p w14:paraId="08634353" w14:textId="77777777" w:rsidR="00E86447" w:rsidRPr="00954ABB" w:rsidRDefault="00E86447" w:rsidP="00E86447">
      <w:pPr>
        <w:pStyle w:val="LndNormale1"/>
        <w:rPr>
          <w:color w:val="002060"/>
        </w:rPr>
      </w:pPr>
      <w:r w:rsidRPr="00954ABB">
        <w:rPr>
          <w:color w:val="002060"/>
        </w:rPr>
        <w:t>c) del maggior numero di gare disputate in trasferta;</w:t>
      </w:r>
    </w:p>
    <w:p w14:paraId="631A753B" w14:textId="77777777" w:rsidR="00E86447" w:rsidRPr="00954ABB" w:rsidRDefault="00E86447" w:rsidP="00E86447">
      <w:pPr>
        <w:pStyle w:val="LndNormale1"/>
        <w:rPr>
          <w:color w:val="002060"/>
        </w:rPr>
      </w:pPr>
      <w:r w:rsidRPr="00954ABB">
        <w:rPr>
          <w:color w:val="002060"/>
        </w:rPr>
        <w:t>d) del maggior numero di reti segnate;</w:t>
      </w:r>
    </w:p>
    <w:p w14:paraId="09104D7A" w14:textId="77777777" w:rsidR="00E86447" w:rsidRPr="00954ABB" w:rsidRDefault="00E86447" w:rsidP="00E86447">
      <w:pPr>
        <w:pStyle w:val="LndNormale1"/>
        <w:rPr>
          <w:color w:val="002060"/>
        </w:rPr>
      </w:pPr>
      <w:r w:rsidRPr="00954ABB">
        <w:rPr>
          <w:color w:val="002060"/>
        </w:rPr>
        <w:t>e) del miglior piazzamento nella Coppa Disciplina;</w:t>
      </w:r>
    </w:p>
    <w:p w14:paraId="5178EA28" w14:textId="77777777" w:rsidR="00E86447" w:rsidRPr="00C02215" w:rsidRDefault="00E86447" w:rsidP="00E86447">
      <w:pPr>
        <w:pStyle w:val="LndNormale1"/>
        <w:rPr>
          <w:color w:val="002060"/>
        </w:rPr>
      </w:pPr>
      <w:r w:rsidRPr="00C02215">
        <w:rPr>
          <w:color w:val="002060"/>
        </w:rPr>
        <w:t>f) dell’anzianità di affiliazione societaria alla F.I.G.C.</w:t>
      </w:r>
    </w:p>
    <w:p w14:paraId="26BBDA26" w14:textId="77777777" w:rsidR="00E86447" w:rsidRPr="00C02215" w:rsidRDefault="00E86447" w:rsidP="00E86447">
      <w:pPr>
        <w:pStyle w:val="LndNormale1"/>
        <w:rPr>
          <w:color w:val="002060"/>
        </w:rPr>
      </w:pPr>
    </w:p>
    <w:p w14:paraId="0FACA093" w14:textId="77777777" w:rsidR="00E86447" w:rsidRPr="00C02215" w:rsidRDefault="00E86447" w:rsidP="00E86447">
      <w:pPr>
        <w:pStyle w:val="LndNormale1"/>
        <w:rPr>
          <w:b/>
          <w:i/>
          <w:color w:val="002060"/>
        </w:rPr>
      </w:pPr>
      <w:r w:rsidRPr="00C02215">
        <w:rPr>
          <w:b/>
          <w:i/>
          <w:color w:val="002060"/>
        </w:rPr>
        <w:t>Ottavi di Finale (gara unica 29/03/2025)</w:t>
      </w:r>
    </w:p>
    <w:p w14:paraId="6C98E6CA" w14:textId="77777777" w:rsidR="00E86447" w:rsidRPr="00C02215" w:rsidRDefault="00E86447" w:rsidP="00E86447">
      <w:pPr>
        <w:pStyle w:val="Corpodeltesto21"/>
        <w:rPr>
          <w:rFonts w:ascii="Arial" w:hAnsi="Arial" w:cs="Arial"/>
          <w:color w:val="002060"/>
          <w:sz w:val="22"/>
        </w:rPr>
      </w:pPr>
      <w:r w:rsidRPr="00C02215">
        <w:rPr>
          <w:rFonts w:ascii="Arial" w:hAnsi="Arial" w:cs="Arial"/>
          <w:color w:val="002060"/>
          <w:sz w:val="22"/>
        </w:rPr>
        <w:t>Le 2 squadre del girone “Gold” (4^ e 5^ classificata) e le prime 2 squadre classificate nei 4 gironi “Silver” disputeranno gli Ottavi di Finale in gara unica come segue (per determinare la graduatoria delle prime e delle seconde classificate dei gironi “Silver” si terrà conto del rapporto punti/gare disputate):</w:t>
      </w:r>
    </w:p>
    <w:p w14:paraId="40DAC6D9" w14:textId="77777777" w:rsidR="00E86447" w:rsidRPr="00C02215" w:rsidRDefault="00E86447" w:rsidP="00E86447">
      <w:pPr>
        <w:pStyle w:val="Corpodeltesto21"/>
        <w:rPr>
          <w:rFonts w:ascii="Arial" w:hAnsi="Arial" w:cs="Arial"/>
          <w:color w:val="002060"/>
          <w:sz w:val="22"/>
        </w:rPr>
      </w:pPr>
    </w:p>
    <w:p w14:paraId="240B493A" w14:textId="77777777" w:rsidR="00E86447" w:rsidRPr="00C02215" w:rsidRDefault="00E86447" w:rsidP="00E86447">
      <w:pPr>
        <w:pStyle w:val="Corpodeltesto21"/>
        <w:rPr>
          <w:rFonts w:ascii="Arial" w:hAnsi="Arial" w:cs="Arial"/>
          <w:color w:val="002060"/>
          <w:sz w:val="22"/>
        </w:rPr>
      </w:pPr>
      <w:r w:rsidRPr="00C02215">
        <w:rPr>
          <w:rFonts w:ascii="Arial" w:hAnsi="Arial" w:cs="Arial"/>
          <w:color w:val="002060"/>
          <w:sz w:val="22"/>
        </w:rPr>
        <w:t>- 4^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quarta miglior seconda classificata “Silver”</w:t>
      </w:r>
      <w:r w:rsidRPr="00C02215">
        <w:rPr>
          <w:rFonts w:ascii="Arial" w:hAnsi="Arial" w:cs="Arial"/>
          <w:color w:val="002060"/>
          <w:sz w:val="22"/>
        </w:rPr>
        <w:tab/>
        <w:t>= 1</w:t>
      </w:r>
    </w:p>
    <w:p w14:paraId="6004FA1B" w14:textId="77777777" w:rsidR="00E86447" w:rsidRPr="00C02215" w:rsidRDefault="00E86447" w:rsidP="00E86447">
      <w:pPr>
        <w:pStyle w:val="Corpodeltesto21"/>
        <w:rPr>
          <w:rFonts w:ascii="Arial" w:hAnsi="Arial" w:cs="Arial"/>
          <w:color w:val="002060"/>
          <w:sz w:val="22"/>
        </w:rPr>
      </w:pPr>
      <w:r w:rsidRPr="00C02215">
        <w:rPr>
          <w:rFonts w:ascii="Arial" w:hAnsi="Arial" w:cs="Arial"/>
          <w:color w:val="002060"/>
          <w:sz w:val="22"/>
        </w:rPr>
        <w:t>- 5^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terza miglior seconda classificata “Silver”</w:t>
      </w:r>
      <w:r w:rsidRPr="00C02215">
        <w:rPr>
          <w:rFonts w:ascii="Arial" w:hAnsi="Arial" w:cs="Arial"/>
          <w:color w:val="002060"/>
          <w:sz w:val="22"/>
        </w:rPr>
        <w:tab/>
        <w:t>= 2</w:t>
      </w:r>
    </w:p>
    <w:p w14:paraId="39FBB4F3" w14:textId="77777777" w:rsidR="00E86447" w:rsidRPr="00C02215" w:rsidRDefault="00E86447" w:rsidP="00E86447">
      <w:pPr>
        <w:pStyle w:val="Corpodeltesto21"/>
        <w:rPr>
          <w:rFonts w:ascii="Arial" w:hAnsi="Arial" w:cs="Arial"/>
          <w:color w:val="002060"/>
          <w:sz w:val="22"/>
        </w:rPr>
      </w:pPr>
      <w:r w:rsidRPr="00C02215">
        <w:rPr>
          <w:rFonts w:ascii="Arial" w:hAnsi="Arial" w:cs="Arial"/>
          <w:color w:val="002060"/>
          <w:sz w:val="22"/>
        </w:rPr>
        <w:t xml:space="preserve">- miglior prima classificata Girone “Silver” </w:t>
      </w:r>
      <w:r w:rsidRPr="00C02215">
        <w:rPr>
          <w:rFonts w:ascii="Arial" w:hAnsi="Arial" w:cs="Arial"/>
          <w:color w:val="002060"/>
          <w:sz w:val="22"/>
        </w:rPr>
        <w:tab/>
        <w:t xml:space="preserve">- </w:t>
      </w:r>
      <w:r w:rsidRPr="00C02215">
        <w:rPr>
          <w:rFonts w:ascii="Arial" w:hAnsi="Arial" w:cs="Arial"/>
          <w:color w:val="002060"/>
          <w:sz w:val="22"/>
        </w:rPr>
        <w:tab/>
      </w:r>
      <w:r w:rsidRPr="00C02215">
        <w:rPr>
          <w:rFonts w:ascii="Arial" w:hAnsi="Arial" w:cs="Arial"/>
          <w:color w:val="002060"/>
          <w:sz w:val="21"/>
          <w:szCs w:val="21"/>
        </w:rPr>
        <w:t>seconda miglior seconda classificata “Silver”</w:t>
      </w:r>
      <w:r w:rsidRPr="00C02215">
        <w:rPr>
          <w:rFonts w:ascii="Arial" w:hAnsi="Arial" w:cs="Arial"/>
          <w:color w:val="002060"/>
          <w:sz w:val="22"/>
        </w:rPr>
        <w:tab/>
        <w:t>= 3</w:t>
      </w:r>
    </w:p>
    <w:p w14:paraId="0859B1A3" w14:textId="77777777" w:rsidR="00E86447" w:rsidRPr="00C02215" w:rsidRDefault="00E86447" w:rsidP="00E86447">
      <w:pPr>
        <w:pStyle w:val="Corpodeltesto21"/>
        <w:rPr>
          <w:rFonts w:ascii="Arial" w:hAnsi="Arial" w:cs="Arial"/>
          <w:color w:val="002060"/>
          <w:sz w:val="22"/>
        </w:rPr>
      </w:pPr>
      <w:r w:rsidRPr="00C02215">
        <w:rPr>
          <w:rFonts w:ascii="Arial" w:hAnsi="Arial" w:cs="Arial"/>
          <w:color w:val="002060"/>
          <w:sz w:val="22"/>
        </w:rPr>
        <w:t>- seconda miglior prima classificata “Silver”</w:t>
      </w:r>
      <w:r w:rsidRPr="00C02215">
        <w:rPr>
          <w:rFonts w:ascii="Arial" w:hAnsi="Arial" w:cs="Arial"/>
          <w:color w:val="002060"/>
          <w:sz w:val="22"/>
        </w:rPr>
        <w:tab/>
        <w:t xml:space="preserve">- </w:t>
      </w:r>
      <w:r w:rsidRPr="00C02215">
        <w:rPr>
          <w:rFonts w:ascii="Arial" w:hAnsi="Arial" w:cs="Arial"/>
          <w:color w:val="002060"/>
          <w:sz w:val="22"/>
        </w:rPr>
        <w:tab/>
        <w:t>miglior seconda classificata Girone “Silver”</w:t>
      </w:r>
      <w:r w:rsidRPr="00C02215">
        <w:rPr>
          <w:rFonts w:ascii="Arial" w:hAnsi="Arial" w:cs="Arial"/>
          <w:color w:val="002060"/>
          <w:sz w:val="22"/>
        </w:rPr>
        <w:tab/>
        <w:t>= 4</w:t>
      </w:r>
    </w:p>
    <w:p w14:paraId="74006825" w14:textId="77777777" w:rsidR="00E86447" w:rsidRPr="00C02215" w:rsidRDefault="00E86447" w:rsidP="00E86447">
      <w:pPr>
        <w:pStyle w:val="Corpodeltesto21"/>
        <w:rPr>
          <w:rFonts w:ascii="Arial" w:hAnsi="Arial" w:cs="Arial"/>
          <w:color w:val="002060"/>
          <w:sz w:val="22"/>
        </w:rPr>
      </w:pPr>
      <w:r w:rsidRPr="00C02215">
        <w:rPr>
          <w:rFonts w:ascii="Arial" w:hAnsi="Arial" w:cs="Arial"/>
          <w:color w:val="002060"/>
          <w:sz w:val="22"/>
        </w:rPr>
        <w:t>- terza prima classificata Girone “Silver”</w:t>
      </w:r>
      <w:r w:rsidRPr="00C02215">
        <w:rPr>
          <w:rFonts w:ascii="Arial" w:hAnsi="Arial" w:cs="Arial"/>
          <w:color w:val="002060"/>
          <w:sz w:val="22"/>
        </w:rPr>
        <w:tab/>
        <w:t xml:space="preserve">- </w:t>
      </w:r>
      <w:r w:rsidRPr="00C02215">
        <w:rPr>
          <w:rFonts w:ascii="Arial" w:hAnsi="Arial" w:cs="Arial"/>
          <w:color w:val="002060"/>
          <w:sz w:val="22"/>
        </w:rPr>
        <w:tab/>
        <w:t>quarta prima classificata Girone “Silver”</w:t>
      </w:r>
      <w:r w:rsidRPr="00C02215">
        <w:rPr>
          <w:rFonts w:ascii="Arial" w:hAnsi="Arial" w:cs="Arial"/>
          <w:color w:val="002060"/>
          <w:sz w:val="22"/>
        </w:rPr>
        <w:tab/>
        <w:t>= 5</w:t>
      </w:r>
    </w:p>
    <w:p w14:paraId="4EA83A8B" w14:textId="77777777" w:rsidR="00E86447" w:rsidRPr="00C02215" w:rsidRDefault="00E86447" w:rsidP="00E86447">
      <w:pPr>
        <w:pStyle w:val="Corpodeltesto21"/>
        <w:rPr>
          <w:rFonts w:ascii="Arial" w:hAnsi="Arial" w:cs="Arial"/>
          <w:color w:val="002060"/>
          <w:sz w:val="22"/>
        </w:rPr>
      </w:pPr>
    </w:p>
    <w:p w14:paraId="26DABDF0" w14:textId="77777777" w:rsidR="00E86447" w:rsidRPr="00C02215" w:rsidRDefault="00E86447" w:rsidP="00E86447">
      <w:pPr>
        <w:pStyle w:val="Corpodeltesto21"/>
        <w:rPr>
          <w:rFonts w:ascii="Arial" w:hAnsi="Arial" w:cs="Arial"/>
          <w:color w:val="002060"/>
          <w:sz w:val="22"/>
        </w:rPr>
      </w:pPr>
      <w:r w:rsidRPr="00C02215">
        <w:rPr>
          <w:rFonts w:ascii="Arial" w:hAnsi="Arial" w:cs="Arial"/>
          <w:color w:val="002060"/>
          <w:sz w:val="22"/>
        </w:rPr>
        <w:t xml:space="preserve">Al termine dei tempi regolamentari, in caso di parità, si disputeranno due tempi supplementari di </w:t>
      </w:r>
      <w:proofErr w:type="gramStart"/>
      <w:r w:rsidRPr="00C02215">
        <w:rPr>
          <w:rFonts w:ascii="Arial" w:hAnsi="Arial" w:cs="Arial"/>
          <w:color w:val="002060"/>
          <w:sz w:val="22"/>
        </w:rPr>
        <w:t>5</w:t>
      </w:r>
      <w:proofErr w:type="gramEnd"/>
      <w:r w:rsidRPr="00C02215">
        <w:rPr>
          <w:rFonts w:ascii="Arial" w:hAnsi="Arial" w:cs="Arial"/>
          <w:color w:val="002060"/>
          <w:sz w:val="22"/>
        </w:rPr>
        <w:t xml:space="preserve"> minuti ciascuno.</w:t>
      </w:r>
    </w:p>
    <w:p w14:paraId="30B5790E" w14:textId="77777777" w:rsidR="00E86447" w:rsidRPr="00C02215" w:rsidRDefault="00E86447" w:rsidP="00E86447">
      <w:pPr>
        <w:pStyle w:val="Corpodeltesto21"/>
        <w:rPr>
          <w:rFonts w:ascii="Arial" w:hAnsi="Arial" w:cs="Arial"/>
          <w:color w:val="002060"/>
          <w:sz w:val="22"/>
        </w:rPr>
      </w:pPr>
      <w:r w:rsidRPr="00C02215">
        <w:rPr>
          <w:rFonts w:ascii="Arial" w:hAnsi="Arial" w:cs="Arial"/>
          <w:color w:val="002060"/>
          <w:sz w:val="22"/>
        </w:rPr>
        <w:t>Se anche al termine dei tempi supplementari si verificasse la situazione di parità si qualificherà al turno successivo la squadra di casa.</w:t>
      </w:r>
    </w:p>
    <w:p w14:paraId="3CF1D1E6" w14:textId="77777777" w:rsidR="00E86447" w:rsidRPr="00C02215" w:rsidRDefault="00E86447" w:rsidP="00E86447">
      <w:pPr>
        <w:pStyle w:val="LndNormale1"/>
        <w:rPr>
          <w:color w:val="002060"/>
        </w:rPr>
      </w:pPr>
      <w:r w:rsidRPr="00C02215">
        <w:rPr>
          <w:color w:val="002060"/>
        </w:rPr>
        <w:tab/>
      </w:r>
    </w:p>
    <w:p w14:paraId="240E26CB" w14:textId="77777777" w:rsidR="00E86447" w:rsidRPr="0034028A" w:rsidRDefault="00E86447" w:rsidP="00E86447">
      <w:pPr>
        <w:pStyle w:val="LndNormale1"/>
        <w:rPr>
          <w:b/>
          <w:i/>
          <w:color w:val="002060"/>
        </w:rPr>
      </w:pPr>
      <w:r w:rsidRPr="0034028A">
        <w:rPr>
          <w:b/>
          <w:i/>
          <w:color w:val="002060"/>
        </w:rPr>
        <w:t>Quarti di Finale (gara unica 05/04/2025)</w:t>
      </w:r>
    </w:p>
    <w:p w14:paraId="4DF3031A" w14:textId="77777777" w:rsidR="00E86447" w:rsidRPr="0034028A" w:rsidRDefault="00E86447" w:rsidP="00E86447">
      <w:pPr>
        <w:pStyle w:val="Corpodeltesto21"/>
        <w:rPr>
          <w:rFonts w:ascii="Arial" w:hAnsi="Arial" w:cs="Arial"/>
          <w:color w:val="002060"/>
          <w:sz w:val="22"/>
        </w:rPr>
      </w:pPr>
      <w:r w:rsidRPr="0034028A">
        <w:rPr>
          <w:rFonts w:ascii="Arial" w:hAnsi="Arial" w:cs="Arial"/>
          <w:color w:val="002060"/>
          <w:sz w:val="22"/>
        </w:rPr>
        <w:t>Le 3 squadre qualificate del girone “Gold” e le 5 squadre qualificate dagli Ottavi di Finale disputeranno i Quarti di Finale in gara unica in casa della squadra meglio classificata al termine della seconda fase:</w:t>
      </w:r>
    </w:p>
    <w:p w14:paraId="7ECACF9D" w14:textId="77777777" w:rsidR="00E86447" w:rsidRPr="0034028A" w:rsidRDefault="00E86447" w:rsidP="00E86447">
      <w:pPr>
        <w:pStyle w:val="Corpodeltesto21"/>
        <w:rPr>
          <w:rFonts w:ascii="Arial" w:hAnsi="Arial" w:cs="Arial"/>
          <w:color w:val="002060"/>
          <w:sz w:val="22"/>
        </w:rPr>
      </w:pPr>
    </w:p>
    <w:p w14:paraId="458BABB4" w14:textId="77777777" w:rsidR="00E86447" w:rsidRPr="0034028A" w:rsidRDefault="00E86447" w:rsidP="00E86447">
      <w:pPr>
        <w:pStyle w:val="Corpodeltesto21"/>
        <w:rPr>
          <w:rFonts w:ascii="Arial" w:hAnsi="Arial" w:cs="Arial"/>
          <w:color w:val="002060"/>
          <w:sz w:val="22"/>
        </w:rPr>
      </w:pPr>
      <w:r w:rsidRPr="0034028A">
        <w:rPr>
          <w:rFonts w:ascii="Arial" w:hAnsi="Arial" w:cs="Arial"/>
          <w:color w:val="002060"/>
          <w:sz w:val="22"/>
        </w:rPr>
        <w:t>- 1^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5</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A</w:t>
      </w:r>
    </w:p>
    <w:p w14:paraId="1A46E100" w14:textId="77777777" w:rsidR="00E86447" w:rsidRPr="0034028A" w:rsidRDefault="00E86447" w:rsidP="00E86447">
      <w:pPr>
        <w:pStyle w:val="Corpodeltesto21"/>
        <w:rPr>
          <w:rFonts w:ascii="Arial" w:hAnsi="Arial" w:cs="Arial"/>
          <w:color w:val="002060"/>
          <w:sz w:val="22"/>
        </w:rPr>
      </w:pPr>
      <w:r w:rsidRPr="0034028A">
        <w:rPr>
          <w:rFonts w:ascii="Arial" w:hAnsi="Arial" w:cs="Arial"/>
          <w:color w:val="002060"/>
          <w:sz w:val="22"/>
        </w:rPr>
        <w:t>- 2^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4</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B</w:t>
      </w:r>
    </w:p>
    <w:p w14:paraId="2C3270DA" w14:textId="77777777" w:rsidR="00E86447" w:rsidRPr="0034028A" w:rsidRDefault="00E86447" w:rsidP="00E86447">
      <w:pPr>
        <w:pStyle w:val="Corpodeltesto21"/>
        <w:rPr>
          <w:rFonts w:ascii="Arial" w:hAnsi="Arial" w:cs="Arial"/>
          <w:color w:val="002060"/>
          <w:sz w:val="22"/>
        </w:rPr>
      </w:pPr>
      <w:r w:rsidRPr="0034028A">
        <w:rPr>
          <w:rFonts w:ascii="Arial" w:hAnsi="Arial" w:cs="Arial"/>
          <w:color w:val="002060"/>
          <w:sz w:val="22"/>
        </w:rPr>
        <w:t>- 3^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3</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C</w:t>
      </w:r>
    </w:p>
    <w:p w14:paraId="26202959" w14:textId="77777777" w:rsidR="00E86447" w:rsidRPr="0034028A" w:rsidRDefault="00E86447" w:rsidP="00E86447">
      <w:pPr>
        <w:pStyle w:val="Corpodeltesto21"/>
        <w:rPr>
          <w:rFonts w:ascii="Arial" w:hAnsi="Arial" w:cs="Arial"/>
          <w:color w:val="002060"/>
          <w:sz w:val="22"/>
        </w:rPr>
      </w:pPr>
      <w:r w:rsidRPr="0034028A">
        <w:rPr>
          <w:rFonts w:ascii="Arial" w:hAnsi="Arial" w:cs="Arial"/>
          <w:color w:val="002060"/>
          <w:sz w:val="22"/>
        </w:rPr>
        <w:t>- vincente 1</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2</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D</w:t>
      </w:r>
    </w:p>
    <w:p w14:paraId="3ADF001E" w14:textId="77777777" w:rsidR="00E86447" w:rsidRPr="0034028A" w:rsidRDefault="00E86447" w:rsidP="00E86447">
      <w:pPr>
        <w:pStyle w:val="Corpodeltesto21"/>
        <w:rPr>
          <w:rFonts w:ascii="Arial" w:hAnsi="Arial" w:cs="Arial"/>
          <w:color w:val="002060"/>
          <w:sz w:val="22"/>
        </w:rPr>
      </w:pPr>
    </w:p>
    <w:p w14:paraId="18144F00" w14:textId="77777777" w:rsidR="00E86447" w:rsidRPr="0034028A" w:rsidRDefault="00E86447" w:rsidP="00E86447">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5E276D25" w14:textId="77777777" w:rsidR="00E86447" w:rsidRPr="0034028A" w:rsidRDefault="00E86447" w:rsidP="00E86447">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di casa.</w:t>
      </w:r>
    </w:p>
    <w:p w14:paraId="2992FC7C" w14:textId="77777777" w:rsidR="00E86447" w:rsidRPr="00FA4D1D" w:rsidRDefault="00E86447" w:rsidP="00E86447">
      <w:pPr>
        <w:pStyle w:val="Corpodeltesto21"/>
        <w:rPr>
          <w:color w:val="002060"/>
          <w:szCs w:val="22"/>
          <w:highlight w:val="yellow"/>
        </w:rPr>
      </w:pPr>
    </w:p>
    <w:p w14:paraId="06ECE4F0" w14:textId="77777777" w:rsidR="00E86447" w:rsidRPr="0034028A" w:rsidRDefault="00E86447" w:rsidP="00E86447">
      <w:pPr>
        <w:pStyle w:val="LndNormale1"/>
        <w:rPr>
          <w:b/>
          <w:i/>
          <w:color w:val="002060"/>
        </w:rPr>
      </w:pPr>
      <w:r w:rsidRPr="0034028A">
        <w:rPr>
          <w:b/>
          <w:i/>
          <w:color w:val="002060"/>
        </w:rPr>
        <w:t>Semifinali (gara unica 12/04/2025)</w:t>
      </w:r>
    </w:p>
    <w:p w14:paraId="49176E07" w14:textId="77777777" w:rsidR="00E86447" w:rsidRPr="0034028A" w:rsidRDefault="00E86447" w:rsidP="00E86447">
      <w:pPr>
        <w:pStyle w:val="Corpodeltesto21"/>
        <w:rPr>
          <w:rFonts w:ascii="Arial" w:hAnsi="Arial" w:cs="Arial"/>
          <w:color w:val="002060"/>
          <w:sz w:val="22"/>
        </w:rPr>
      </w:pPr>
      <w:r w:rsidRPr="0034028A">
        <w:rPr>
          <w:rFonts w:ascii="Arial" w:hAnsi="Arial" w:cs="Arial"/>
          <w:color w:val="002060"/>
          <w:sz w:val="22"/>
        </w:rPr>
        <w:t>Le 4 squadre qualificate disputeranno Semifinali in gara unica in casa della squadra meglio piazzata al termine della seconda fase.</w:t>
      </w:r>
    </w:p>
    <w:p w14:paraId="22E4EE24" w14:textId="77777777" w:rsidR="00E86447" w:rsidRPr="0034028A" w:rsidRDefault="00E86447" w:rsidP="00E86447">
      <w:pPr>
        <w:pStyle w:val="Corpodeltesto21"/>
        <w:rPr>
          <w:rFonts w:ascii="Arial" w:hAnsi="Arial" w:cs="Arial"/>
          <w:color w:val="002060"/>
          <w:sz w:val="22"/>
        </w:rPr>
      </w:pPr>
      <w:r w:rsidRPr="0034028A">
        <w:rPr>
          <w:rFonts w:ascii="Arial" w:hAnsi="Arial" w:cs="Arial"/>
          <w:color w:val="002060"/>
          <w:sz w:val="22"/>
        </w:rPr>
        <w:t>Gli abbinamenti saranno composti secondo il seguente criterio:</w:t>
      </w:r>
    </w:p>
    <w:p w14:paraId="4390AEA0" w14:textId="77777777" w:rsidR="00E86447" w:rsidRPr="0034028A" w:rsidRDefault="00E86447" w:rsidP="00E86447">
      <w:pPr>
        <w:pStyle w:val="Corpodeltesto21"/>
        <w:rPr>
          <w:rFonts w:ascii="Arial" w:hAnsi="Arial" w:cs="Arial"/>
          <w:color w:val="002060"/>
          <w:sz w:val="22"/>
        </w:rPr>
      </w:pPr>
      <w:r w:rsidRPr="0034028A">
        <w:rPr>
          <w:rFonts w:ascii="Arial" w:hAnsi="Arial" w:cs="Arial"/>
          <w:color w:val="002060"/>
          <w:sz w:val="22"/>
        </w:rPr>
        <w:lastRenderedPageBreak/>
        <w:t xml:space="preserve">- vincente A </w:t>
      </w:r>
      <w:r w:rsidRPr="0034028A">
        <w:rPr>
          <w:rFonts w:ascii="Arial" w:hAnsi="Arial" w:cs="Arial"/>
          <w:color w:val="002060"/>
          <w:sz w:val="22"/>
        </w:rPr>
        <w:tab/>
      </w:r>
      <w:r w:rsidRPr="0034028A">
        <w:rPr>
          <w:rFonts w:ascii="Arial" w:hAnsi="Arial" w:cs="Arial"/>
          <w:color w:val="002060"/>
          <w:sz w:val="22"/>
        </w:rPr>
        <w:tab/>
        <w:t xml:space="preserve">- </w:t>
      </w:r>
      <w:r w:rsidRPr="0034028A">
        <w:rPr>
          <w:rFonts w:ascii="Arial" w:hAnsi="Arial" w:cs="Arial"/>
          <w:color w:val="002060"/>
          <w:sz w:val="22"/>
        </w:rPr>
        <w:tab/>
        <w:t>vincente 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p>
    <w:p w14:paraId="2087F7E9" w14:textId="77777777" w:rsidR="00E86447" w:rsidRPr="0034028A" w:rsidRDefault="00E86447" w:rsidP="00E86447">
      <w:pPr>
        <w:pStyle w:val="Corpodeltesto21"/>
        <w:rPr>
          <w:rFonts w:ascii="Arial" w:hAnsi="Arial" w:cs="Arial"/>
          <w:color w:val="002060"/>
          <w:sz w:val="22"/>
        </w:rPr>
      </w:pPr>
      <w:r w:rsidRPr="0034028A">
        <w:rPr>
          <w:rFonts w:ascii="Arial" w:hAnsi="Arial" w:cs="Arial"/>
          <w:color w:val="002060"/>
          <w:sz w:val="22"/>
        </w:rPr>
        <w:t>- vincente B</w:t>
      </w:r>
      <w:r w:rsidRPr="0034028A">
        <w:rPr>
          <w:rFonts w:ascii="Arial" w:hAnsi="Arial" w:cs="Arial"/>
          <w:color w:val="002060"/>
          <w:sz w:val="22"/>
        </w:rPr>
        <w:tab/>
      </w:r>
      <w:r w:rsidRPr="0034028A">
        <w:rPr>
          <w:rFonts w:ascii="Arial" w:hAnsi="Arial" w:cs="Arial"/>
          <w:color w:val="002060"/>
          <w:sz w:val="22"/>
        </w:rPr>
        <w:tab/>
        <w:t>-</w:t>
      </w:r>
      <w:r w:rsidRPr="0034028A">
        <w:rPr>
          <w:rFonts w:ascii="Arial" w:hAnsi="Arial" w:cs="Arial"/>
          <w:color w:val="002060"/>
          <w:sz w:val="22"/>
        </w:rPr>
        <w:tab/>
        <w:t>vincente C</w:t>
      </w:r>
    </w:p>
    <w:p w14:paraId="1B3E5993" w14:textId="77777777" w:rsidR="00E86447" w:rsidRPr="0034028A" w:rsidRDefault="00E86447" w:rsidP="00E86447">
      <w:pPr>
        <w:pStyle w:val="Corpodeltesto21"/>
        <w:rPr>
          <w:color w:val="002060"/>
          <w:szCs w:val="22"/>
        </w:rPr>
      </w:pPr>
    </w:p>
    <w:p w14:paraId="41FF0B28" w14:textId="77777777" w:rsidR="00E86447" w:rsidRPr="0034028A" w:rsidRDefault="00E86447" w:rsidP="00E86447">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705BE48E" w14:textId="77777777" w:rsidR="00E86447" w:rsidRPr="0034028A" w:rsidRDefault="00E86447" w:rsidP="00E86447">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105C126D" w14:textId="77777777" w:rsidR="00E86447" w:rsidRPr="0034028A" w:rsidRDefault="00E86447" w:rsidP="00E86447">
      <w:pPr>
        <w:pStyle w:val="Corpodeltesto21"/>
        <w:rPr>
          <w:rFonts w:ascii="Arial" w:hAnsi="Arial" w:cs="Arial"/>
          <w:color w:val="002060"/>
          <w:sz w:val="22"/>
        </w:rPr>
      </w:pPr>
    </w:p>
    <w:p w14:paraId="373B965F" w14:textId="77777777" w:rsidR="00E86447" w:rsidRPr="0034028A" w:rsidRDefault="00E86447" w:rsidP="00E86447">
      <w:pPr>
        <w:pStyle w:val="Corpodeltesto21"/>
        <w:rPr>
          <w:rFonts w:ascii="Arial" w:hAnsi="Arial" w:cs="Arial"/>
          <w:b/>
          <w:bCs/>
          <w:i/>
          <w:iCs/>
          <w:color w:val="002060"/>
          <w:sz w:val="22"/>
          <w:szCs w:val="22"/>
        </w:rPr>
      </w:pPr>
      <w:r w:rsidRPr="0034028A">
        <w:rPr>
          <w:rFonts w:ascii="Arial" w:hAnsi="Arial" w:cs="Arial"/>
          <w:b/>
          <w:bCs/>
          <w:i/>
          <w:iCs/>
          <w:color w:val="002060"/>
          <w:sz w:val="22"/>
          <w:szCs w:val="22"/>
        </w:rPr>
        <w:t>Finale (03/05/2024)</w:t>
      </w:r>
    </w:p>
    <w:p w14:paraId="04048BE3" w14:textId="77777777" w:rsidR="00E86447" w:rsidRPr="0034028A" w:rsidRDefault="00E86447" w:rsidP="00E86447">
      <w:pPr>
        <w:pStyle w:val="Corpodeltesto21"/>
        <w:rPr>
          <w:rFonts w:ascii="Arial" w:hAnsi="Arial" w:cs="Arial"/>
          <w:color w:val="002060"/>
          <w:sz w:val="22"/>
        </w:rPr>
      </w:pPr>
      <w:r w:rsidRPr="0034028A">
        <w:rPr>
          <w:rFonts w:ascii="Arial" w:hAnsi="Arial" w:cs="Arial"/>
          <w:color w:val="002060"/>
          <w:sz w:val="22"/>
        </w:rPr>
        <w:t>Le 2 squadre qualificate disputeranno la Finale in gara unica in casa della squadra meglio piazzata al termine della seconda fase.</w:t>
      </w:r>
    </w:p>
    <w:p w14:paraId="3D7740FB" w14:textId="77777777" w:rsidR="00E86447" w:rsidRPr="0034028A" w:rsidRDefault="00E86447" w:rsidP="00E86447">
      <w:pPr>
        <w:pStyle w:val="Corpodeltesto21"/>
        <w:rPr>
          <w:rFonts w:ascii="Arial" w:hAnsi="Arial" w:cs="Arial"/>
          <w:b/>
          <w:bCs/>
          <w:i/>
          <w:iCs/>
          <w:color w:val="002060"/>
          <w:sz w:val="22"/>
          <w:szCs w:val="22"/>
        </w:rPr>
      </w:pPr>
    </w:p>
    <w:p w14:paraId="2304BBE5" w14:textId="77777777" w:rsidR="00E86447" w:rsidRPr="0034028A" w:rsidRDefault="00E86447" w:rsidP="00E86447">
      <w:pPr>
        <w:pStyle w:val="Corpodeltesto21"/>
        <w:rPr>
          <w:color w:val="002060"/>
          <w:szCs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7A90A73" w14:textId="77777777" w:rsidR="00E86447" w:rsidRPr="0034028A" w:rsidRDefault="00E86447" w:rsidP="00E86447">
      <w:pPr>
        <w:pStyle w:val="LndNormale1"/>
        <w:rPr>
          <w:b/>
          <w:color w:val="002060"/>
          <w:sz w:val="24"/>
          <w:szCs w:val="24"/>
        </w:rPr>
      </w:pPr>
    </w:p>
    <w:p w14:paraId="7B029179" w14:textId="77777777" w:rsidR="00E86447" w:rsidRPr="00E40179" w:rsidRDefault="00E86447" w:rsidP="00E86447">
      <w:pPr>
        <w:pStyle w:val="LndNormale1"/>
        <w:rPr>
          <w:b/>
          <w:color w:val="002060"/>
          <w:sz w:val="24"/>
          <w:szCs w:val="24"/>
        </w:rPr>
      </w:pPr>
      <w:r w:rsidRPr="00E40179">
        <w:rPr>
          <w:b/>
          <w:color w:val="002060"/>
          <w:sz w:val="24"/>
          <w:szCs w:val="24"/>
        </w:rPr>
        <w:t>LIMITE DI PARTECIPAZIONE DEI CALCIATORI</w:t>
      </w:r>
    </w:p>
    <w:p w14:paraId="2C93DBE6" w14:textId="77777777" w:rsidR="00E86447" w:rsidRPr="00E40179" w:rsidRDefault="00E86447" w:rsidP="00E86447">
      <w:pPr>
        <w:pStyle w:val="LndNormale1"/>
        <w:rPr>
          <w:color w:val="002060"/>
        </w:rPr>
      </w:pPr>
      <w:r w:rsidRPr="00E40179">
        <w:rPr>
          <w:color w:val="002060"/>
        </w:rPr>
        <w:t xml:space="preserve">Il Campionato Regionale Under 15 è riservato </w:t>
      </w:r>
      <w:r w:rsidRPr="00E40179">
        <w:rPr>
          <w:b/>
          <w:color w:val="002060"/>
        </w:rPr>
        <w:t>ai calciatori nati nel 20</w:t>
      </w:r>
      <w:r>
        <w:rPr>
          <w:b/>
          <w:color w:val="002060"/>
        </w:rPr>
        <w:t>10</w:t>
      </w:r>
      <w:r w:rsidRPr="00E40179">
        <w:rPr>
          <w:b/>
          <w:color w:val="002060"/>
        </w:rPr>
        <w:t>, nel 201</w:t>
      </w:r>
      <w:r>
        <w:rPr>
          <w:b/>
          <w:color w:val="002060"/>
        </w:rPr>
        <w:t>1</w:t>
      </w:r>
      <w:r w:rsidRPr="00E40179">
        <w:rPr>
          <w:b/>
          <w:color w:val="002060"/>
        </w:rPr>
        <w:t xml:space="preserve"> e nel 201</w:t>
      </w:r>
      <w:r>
        <w:rPr>
          <w:b/>
          <w:color w:val="002060"/>
        </w:rPr>
        <w:t>2</w:t>
      </w:r>
      <w:r w:rsidRPr="00E40179">
        <w:rPr>
          <w:b/>
          <w:color w:val="002060"/>
        </w:rPr>
        <w:t xml:space="preserve"> che comunque abbiano compiuto i 12 anni di età</w:t>
      </w:r>
      <w:r>
        <w:rPr>
          <w:b/>
          <w:color w:val="002060"/>
        </w:rPr>
        <w:t xml:space="preserve"> </w:t>
      </w:r>
      <w:r>
        <w:rPr>
          <w:bCs/>
          <w:color w:val="002060"/>
        </w:rPr>
        <w:t>nel rispetto di quanto disposto dal Comunicato Ufficiale n° 01 del 10/07/2024 F.I.G.C. Settore Giovanile e Scolastico</w:t>
      </w:r>
      <w:r w:rsidRPr="00E40179">
        <w:rPr>
          <w:color w:val="002060"/>
        </w:rPr>
        <w:t>.</w:t>
      </w:r>
    </w:p>
    <w:p w14:paraId="3F67D3A8" w14:textId="77777777" w:rsidR="00E86447" w:rsidRPr="00E40179" w:rsidRDefault="00E86447" w:rsidP="00E86447">
      <w:pPr>
        <w:pStyle w:val="LndNormale1"/>
        <w:rPr>
          <w:color w:val="002060"/>
        </w:rPr>
      </w:pPr>
    </w:p>
    <w:p w14:paraId="0D2FAA5A" w14:textId="77777777" w:rsidR="00E86447" w:rsidRPr="00E40179" w:rsidRDefault="00E86447" w:rsidP="00E86447">
      <w:pPr>
        <w:pStyle w:val="LndNormale1"/>
        <w:rPr>
          <w:b/>
          <w:color w:val="002060"/>
          <w:sz w:val="24"/>
          <w:szCs w:val="24"/>
        </w:rPr>
      </w:pPr>
      <w:r w:rsidRPr="00E40179">
        <w:rPr>
          <w:b/>
          <w:color w:val="002060"/>
          <w:sz w:val="24"/>
          <w:szCs w:val="24"/>
        </w:rPr>
        <w:t>CAMPO DI GIUOCO</w:t>
      </w:r>
    </w:p>
    <w:p w14:paraId="78A6FBC2" w14:textId="77777777" w:rsidR="00E86447" w:rsidRPr="00E40179" w:rsidRDefault="00E86447" w:rsidP="00E86447">
      <w:pPr>
        <w:pStyle w:val="LndNormale1"/>
        <w:rPr>
          <w:color w:val="002060"/>
        </w:rPr>
      </w:pPr>
      <w:r w:rsidRPr="00E40179">
        <w:rPr>
          <w:color w:val="002060"/>
        </w:rPr>
        <w:t>Tutte le gare del Campionato Regionale Under 15 dovranno essere disputate in campi dalle  dimensioni minime di 25 x 15 m.</w:t>
      </w:r>
    </w:p>
    <w:p w14:paraId="3915431A" w14:textId="77777777" w:rsidR="00E86447" w:rsidRPr="00E40179" w:rsidRDefault="00E86447" w:rsidP="00E86447">
      <w:pPr>
        <w:pStyle w:val="LndNormale1"/>
        <w:rPr>
          <w:color w:val="002060"/>
        </w:rPr>
      </w:pPr>
    </w:p>
    <w:p w14:paraId="7FBC1F92" w14:textId="77777777" w:rsidR="00E86447" w:rsidRPr="00E40179" w:rsidRDefault="00E86447" w:rsidP="00E86447">
      <w:pPr>
        <w:pStyle w:val="LndNormale1"/>
        <w:rPr>
          <w:b/>
          <w:color w:val="002060"/>
          <w:sz w:val="24"/>
          <w:szCs w:val="24"/>
        </w:rPr>
      </w:pPr>
      <w:r w:rsidRPr="00E40179">
        <w:rPr>
          <w:b/>
          <w:color w:val="002060"/>
          <w:sz w:val="24"/>
          <w:szCs w:val="24"/>
        </w:rPr>
        <w:t>ORARIO INIZIO GARE</w:t>
      </w:r>
    </w:p>
    <w:p w14:paraId="6F143027" w14:textId="77777777" w:rsidR="00E86447" w:rsidRPr="00E40179" w:rsidRDefault="00E86447">
      <w:pPr>
        <w:pStyle w:val="LndNormale1"/>
        <w:numPr>
          <w:ilvl w:val="0"/>
          <w:numId w:val="7"/>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15:30 alle ore 19:00</w:t>
      </w:r>
    </w:p>
    <w:p w14:paraId="74883BC8" w14:textId="77777777" w:rsidR="00E86447" w:rsidRPr="00E40179" w:rsidRDefault="00E86447">
      <w:pPr>
        <w:pStyle w:val="LndNormale1"/>
        <w:numPr>
          <w:ilvl w:val="0"/>
          <w:numId w:val="7"/>
        </w:numPr>
        <w:ind w:left="720"/>
        <w:rPr>
          <w:color w:val="002060"/>
        </w:rPr>
      </w:pPr>
      <w:r w:rsidRPr="00E40179">
        <w:rPr>
          <w:b/>
          <w:color w:val="002060"/>
        </w:rPr>
        <w:t>DOMENICA</w:t>
      </w:r>
      <w:r w:rsidRPr="00E40179">
        <w:rPr>
          <w:b/>
          <w:color w:val="002060"/>
        </w:rPr>
        <w:tab/>
        <w:t>dalle ore 10:00 alle ore 12:00; dalle ore 15:00 alle ore 19:00</w:t>
      </w:r>
    </w:p>
    <w:p w14:paraId="296A4BFD" w14:textId="77777777" w:rsidR="00E86447" w:rsidRPr="00E40179" w:rsidRDefault="00E86447" w:rsidP="00E86447">
      <w:pPr>
        <w:pStyle w:val="Corpodeltesto21"/>
        <w:rPr>
          <w:rFonts w:ascii="Arial" w:hAnsi="Arial" w:cs="Arial"/>
          <w:color w:val="002060"/>
          <w:sz w:val="22"/>
        </w:rPr>
      </w:pPr>
    </w:p>
    <w:p w14:paraId="6DF1E4C6" w14:textId="77777777" w:rsidR="00E86447" w:rsidRPr="00B5087C" w:rsidRDefault="00E86447" w:rsidP="00E86447">
      <w:pPr>
        <w:pStyle w:val="LndNormale1"/>
        <w:rPr>
          <w:color w:val="002060"/>
        </w:rPr>
      </w:pPr>
      <w:r w:rsidRPr="00E40179">
        <w:rPr>
          <w:color w:val="002060"/>
        </w:rPr>
        <w:t xml:space="preserve">Nel caso di utilizzo di un </w:t>
      </w:r>
      <w:r w:rsidRPr="00E40179">
        <w:rPr>
          <w:b/>
          <w:color w:val="002060"/>
        </w:rPr>
        <w:t>impianto all'aperto</w:t>
      </w:r>
      <w:r w:rsidRPr="00E40179">
        <w:rPr>
          <w:color w:val="002060"/>
        </w:rPr>
        <w:t xml:space="preserve"> alla Società è fatto </w:t>
      </w:r>
      <w:r w:rsidRPr="00E40179">
        <w:rPr>
          <w:b/>
          <w:color w:val="002060"/>
        </w:rPr>
        <w:t>obbligo</w:t>
      </w:r>
      <w:r w:rsidRPr="00E40179">
        <w:rPr>
          <w:color w:val="002060"/>
        </w:rPr>
        <w:t xml:space="preserve"> di disputare le gare interne entro le  </w:t>
      </w:r>
      <w:r w:rsidRPr="00E40179">
        <w:rPr>
          <w:b/>
          <w:color w:val="002060"/>
        </w:rPr>
        <w:t>ore 16:00</w:t>
      </w:r>
      <w:r w:rsidRPr="00E40179">
        <w:rPr>
          <w:bCs/>
          <w:color w:val="002060"/>
        </w:rPr>
        <w:t>.</w:t>
      </w:r>
      <w:r w:rsidRPr="006801A5">
        <w:rPr>
          <w:b/>
          <w:color w:val="002060"/>
        </w:rPr>
        <w:t xml:space="preserve"> </w:t>
      </w:r>
    </w:p>
    <w:p w14:paraId="0C8E022C" w14:textId="77777777" w:rsidR="00CA3A6B" w:rsidRPr="00482147" w:rsidRDefault="00CA3A6B" w:rsidP="00CA3A6B">
      <w:pPr>
        <w:pStyle w:val="titoloprinc0"/>
        <w:rPr>
          <w:color w:val="002060"/>
        </w:rPr>
      </w:pPr>
      <w:r w:rsidRPr="00482147">
        <w:rPr>
          <w:color w:val="002060"/>
        </w:rPr>
        <w:t>RISULTATI</w:t>
      </w:r>
    </w:p>
    <w:p w14:paraId="3EF60D1A" w14:textId="77777777" w:rsidR="00CA3A6B" w:rsidRPr="00482147" w:rsidRDefault="00CA3A6B" w:rsidP="00CA3A6B">
      <w:pPr>
        <w:pStyle w:val="breakline"/>
        <w:rPr>
          <w:color w:val="002060"/>
        </w:rPr>
      </w:pPr>
    </w:p>
    <w:p w14:paraId="0061845A" w14:textId="77777777" w:rsidR="00CA3A6B" w:rsidRPr="00482147" w:rsidRDefault="00CA3A6B" w:rsidP="00CA3A6B">
      <w:pPr>
        <w:pStyle w:val="sottotitolocampionato10"/>
        <w:rPr>
          <w:color w:val="002060"/>
        </w:rPr>
      </w:pPr>
      <w:r w:rsidRPr="00482147">
        <w:rPr>
          <w:color w:val="002060"/>
        </w:rPr>
        <w:t>RISULTATI UFFICIALI GARE DEL 09/02/2025</w:t>
      </w:r>
    </w:p>
    <w:p w14:paraId="1DE97B97" w14:textId="0982E475" w:rsidR="00CA3A6B" w:rsidRDefault="00CA3A6B" w:rsidP="00F11733">
      <w:pPr>
        <w:pStyle w:val="sottotitolocampionato20"/>
        <w:spacing w:before="0" w:beforeAutospacing="0" w:after="0" w:afterAutospacing="0"/>
        <w:rPr>
          <w:rFonts w:ascii="Arial" w:hAnsi="Arial" w:cs="Arial"/>
          <w:color w:val="002060"/>
          <w:sz w:val="20"/>
          <w:szCs w:val="20"/>
        </w:rPr>
      </w:pPr>
      <w:r w:rsidRPr="00CA3A6B">
        <w:rPr>
          <w:rFonts w:ascii="Arial" w:hAnsi="Arial" w:cs="Arial"/>
          <w:color w:val="002060"/>
          <w:sz w:val="20"/>
          <w:szCs w:val="20"/>
        </w:rPr>
        <w:t>Si trascrivono qui di seguito i risultati ufficiali delle gare disputate</w:t>
      </w:r>
    </w:p>
    <w:p w14:paraId="05E8313A" w14:textId="77777777" w:rsidR="00591244" w:rsidRPr="00F11733" w:rsidRDefault="00591244" w:rsidP="00F11733">
      <w:pPr>
        <w:pStyle w:val="sottotitolocampionato20"/>
        <w:spacing w:before="0" w:beforeAutospacing="0" w:after="0" w:afterAutospacing="0"/>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A3A6B" w:rsidRPr="00482147" w14:paraId="0841029F" w14:textId="77777777" w:rsidTr="0019124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A3A6B" w:rsidRPr="00482147" w14:paraId="5A3C3ADF" w14:textId="77777777" w:rsidTr="001912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71C0F" w14:textId="77777777" w:rsidR="00CA3A6B" w:rsidRPr="00482147" w:rsidRDefault="00CA3A6B" w:rsidP="00191246">
                  <w:pPr>
                    <w:pStyle w:val="headertabella0"/>
                    <w:rPr>
                      <w:color w:val="002060"/>
                    </w:rPr>
                  </w:pPr>
                  <w:r w:rsidRPr="00482147">
                    <w:rPr>
                      <w:color w:val="002060"/>
                    </w:rPr>
                    <w:t>GIRONE A - 9 Giornata - R</w:t>
                  </w:r>
                </w:p>
              </w:tc>
            </w:tr>
            <w:tr w:rsidR="00CA3A6B" w:rsidRPr="00482147" w14:paraId="3CD2FE77" w14:textId="77777777" w:rsidTr="0019124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AB6B88" w14:textId="77777777" w:rsidR="00CA3A6B" w:rsidRPr="00482147" w:rsidRDefault="00CA3A6B" w:rsidP="00191246">
                  <w:pPr>
                    <w:pStyle w:val="rowtabella0"/>
                    <w:rPr>
                      <w:color w:val="002060"/>
                    </w:rPr>
                  </w:pPr>
                  <w:r w:rsidRPr="00482147">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9172C" w14:textId="77777777" w:rsidR="00CA3A6B" w:rsidRPr="00482147" w:rsidRDefault="00CA3A6B" w:rsidP="00191246">
                  <w:pPr>
                    <w:pStyle w:val="rowtabella0"/>
                    <w:rPr>
                      <w:color w:val="002060"/>
                    </w:rPr>
                  </w:pPr>
                  <w:r w:rsidRPr="00482147">
                    <w:rPr>
                      <w:color w:val="002060"/>
                    </w:rPr>
                    <w:t>- AMICI DEL CENTROSOCIOSQ.B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0AD9DC" w14:textId="77777777" w:rsidR="00CA3A6B" w:rsidRPr="00482147" w:rsidRDefault="00CA3A6B" w:rsidP="00191246">
                  <w:pPr>
                    <w:pStyle w:val="rowtabella0"/>
                    <w:jc w:val="center"/>
                    <w:rPr>
                      <w:color w:val="002060"/>
                    </w:rPr>
                  </w:pPr>
                  <w:r w:rsidRPr="00482147">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54B5E6" w14:textId="77777777" w:rsidR="00CA3A6B" w:rsidRPr="00482147" w:rsidRDefault="00CA3A6B" w:rsidP="00191246">
                  <w:pPr>
                    <w:pStyle w:val="rowtabella0"/>
                    <w:jc w:val="center"/>
                    <w:rPr>
                      <w:color w:val="002060"/>
                    </w:rPr>
                  </w:pPr>
                  <w:r w:rsidRPr="00482147">
                    <w:rPr>
                      <w:color w:val="002060"/>
                    </w:rPr>
                    <w:t> </w:t>
                  </w:r>
                </w:p>
              </w:tc>
            </w:tr>
            <w:tr w:rsidR="00CA3A6B" w:rsidRPr="00482147" w14:paraId="62268210" w14:textId="77777777" w:rsidTr="001912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26D0AFD" w14:textId="66EA3C6A" w:rsidR="00CA3A6B" w:rsidRPr="00482147" w:rsidRDefault="00CA3A6B" w:rsidP="00191246">
                  <w:pPr>
                    <w:pStyle w:val="rowtabella0"/>
                    <w:rPr>
                      <w:color w:val="002060"/>
                    </w:rPr>
                  </w:pPr>
                  <w:r>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C4B636D" w14:textId="72602D45" w:rsidR="00CA3A6B" w:rsidRPr="00482147" w:rsidRDefault="00CA3A6B" w:rsidP="00191246">
                  <w:pPr>
                    <w:pStyle w:val="rowtabella0"/>
                    <w:rPr>
                      <w:color w:val="002060"/>
                    </w:rPr>
                  </w:pPr>
                  <w:r>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3322C6F" w14:textId="1E7D8536" w:rsidR="00CA3A6B" w:rsidRPr="00482147" w:rsidRDefault="00CA3A6B" w:rsidP="00191246">
                  <w:pPr>
                    <w:pStyle w:val="rowtabella0"/>
                    <w:jc w:val="center"/>
                    <w:rPr>
                      <w:color w:val="002060"/>
                    </w:rPr>
                  </w:pPr>
                  <w:r>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6DF5E04" w14:textId="77777777" w:rsidR="00CA3A6B" w:rsidRPr="00482147" w:rsidRDefault="00CA3A6B" w:rsidP="00191246">
                  <w:pPr>
                    <w:pStyle w:val="rowtabella0"/>
                    <w:jc w:val="center"/>
                    <w:rPr>
                      <w:color w:val="002060"/>
                    </w:rPr>
                  </w:pPr>
                </w:p>
              </w:tc>
            </w:tr>
            <w:tr w:rsidR="00CA3A6B" w:rsidRPr="00482147" w14:paraId="19AAA366" w14:textId="77777777" w:rsidTr="001912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78E0C5" w14:textId="77777777" w:rsidR="00CA3A6B" w:rsidRPr="00482147" w:rsidRDefault="00CA3A6B" w:rsidP="00191246">
                  <w:pPr>
                    <w:pStyle w:val="rowtabella0"/>
                    <w:rPr>
                      <w:color w:val="002060"/>
                    </w:rPr>
                  </w:pPr>
                  <w:r w:rsidRPr="00482147">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538843" w14:textId="77777777" w:rsidR="00CA3A6B" w:rsidRPr="00482147" w:rsidRDefault="00CA3A6B" w:rsidP="00191246">
                  <w:pPr>
                    <w:pStyle w:val="rowtabella0"/>
                    <w:rPr>
                      <w:color w:val="002060"/>
                    </w:rPr>
                  </w:pPr>
                  <w:r w:rsidRPr="00482147">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9F29A3" w14:textId="77777777" w:rsidR="00CA3A6B" w:rsidRPr="00482147" w:rsidRDefault="00CA3A6B" w:rsidP="00191246">
                  <w:pPr>
                    <w:pStyle w:val="rowtabella0"/>
                    <w:jc w:val="center"/>
                    <w:rPr>
                      <w:color w:val="002060"/>
                    </w:rPr>
                  </w:pPr>
                  <w:r w:rsidRPr="00482147">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0D2E00" w14:textId="77777777" w:rsidR="00CA3A6B" w:rsidRPr="00482147" w:rsidRDefault="00CA3A6B" w:rsidP="00191246">
                  <w:pPr>
                    <w:pStyle w:val="rowtabella0"/>
                    <w:jc w:val="center"/>
                    <w:rPr>
                      <w:color w:val="002060"/>
                    </w:rPr>
                  </w:pPr>
                  <w:r w:rsidRPr="00482147">
                    <w:rPr>
                      <w:color w:val="002060"/>
                    </w:rPr>
                    <w:t> </w:t>
                  </w:r>
                </w:p>
              </w:tc>
            </w:tr>
            <w:tr w:rsidR="00CA3A6B" w:rsidRPr="00482147" w14:paraId="0D4939A2" w14:textId="77777777" w:rsidTr="001912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4B3B06" w14:textId="77777777" w:rsidR="00CA3A6B" w:rsidRPr="00482147" w:rsidRDefault="00CA3A6B" w:rsidP="00191246">
                  <w:pPr>
                    <w:pStyle w:val="rowtabella0"/>
                    <w:rPr>
                      <w:color w:val="002060"/>
                    </w:rPr>
                  </w:pPr>
                  <w:r w:rsidRPr="00482147">
                    <w:rPr>
                      <w:color w:val="002060"/>
                    </w:rPr>
                    <w:t>(1) 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242D25" w14:textId="77777777" w:rsidR="00CA3A6B" w:rsidRPr="00482147" w:rsidRDefault="00CA3A6B" w:rsidP="00191246">
                  <w:pPr>
                    <w:pStyle w:val="rowtabella0"/>
                    <w:rPr>
                      <w:color w:val="002060"/>
                    </w:rPr>
                  </w:pPr>
                  <w:r w:rsidRPr="00482147">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E4C7B9" w14:textId="77777777" w:rsidR="00CA3A6B" w:rsidRPr="00482147" w:rsidRDefault="00CA3A6B" w:rsidP="00191246">
                  <w:pPr>
                    <w:pStyle w:val="rowtabella0"/>
                    <w:jc w:val="center"/>
                    <w:rPr>
                      <w:color w:val="002060"/>
                    </w:rPr>
                  </w:pPr>
                  <w:r w:rsidRPr="00482147">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CED189" w14:textId="77777777" w:rsidR="00CA3A6B" w:rsidRPr="00482147" w:rsidRDefault="00CA3A6B" w:rsidP="00191246">
                  <w:pPr>
                    <w:pStyle w:val="rowtabella0"/>
                    <w:jc w:val="center"/>
                    <w:rPr>
                      <w:color w:val="002060"/>
                    </w:rPr>
                  </w:pPr>
                  <w:r w:rsidRPr="00482147">
                    <w:rPr>
                      <w:color w:val="002060"/>
                    </w:rPr>
                    <w:t> </w:t>
                  </w:r>
                </w:p>
              </w:tc>
            </w:tr>
            <w:tr w:rsidR="00CA3A6B" w:rsidRPr="00482147" w14:paraId="5A231D9F" w14:textId="77777777" w:rsidTr="0019124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34AC8E" w14:textId="77777777" w:rsidR="00CA3A6B" w:rsidRPr="00482147" w:rsidRDefault="00CA3A6B" w:rsidP="00191246">
                  <w:pPr>
                    <w:pStyle w:val="rowtabella0"/>
                    <w:rPr>
                      <w:color w:val="002060"/>
                    </w:rPr>
                  </w:pPr>
                  <w:r w:rsidRPr="00482147">
                    <w:rPr>
                      <w:color w:val="002060"/>
                    </w:rPr>
                    <w:t>(1) 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CC9FF8" w14:textId="77777777" w:rsidR="00CA3A6B" w:rsidRPr="00482147" w:rsidRDefault="00CA3A6B" w:rsidP="00191246">
                  <w:pPr>
                    <w:pStyle w:val="rowtabella0"/>
                    <w:rPr>
                      <w:color w:val="002060"/>
                    </w:rPr>
                  </w:pPr>
                  <w:r w:rsidRPr="00482147">
                    <w:rPr>
                      <w:color w:val="002060"/>
                    </w:rPr>
                    <w:t xml:space="preserve">- ITALSERVICE C5 </w:t>
                  </w:r>
                  <w:proofErr w:type="gramStart"/>
                  <w:r w:rsidRPr="00482147">
                    <w:rPr>
                      <w:color w:val="002060"/>
                    </w:rPr>
                    <w:t>SQ.B</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21EBDF" w14:textId="77777777" w:rsidR="00CA3A6B" w:rsidRPr="00482147" w:rsidRDefault="00CA3A6B" w:rsidP="00191246">
                  <w:pPr>
                    <w:pStyle w:val="rowtabella0"/>
                    <w:jc w:val="center"/>
                    <w:rPr>
                      <w:color w:val="002060"/>
                    </w:rPr>
                  </w:pPr>
                  <w:r w:rsidRPr="00482147">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62B0BC" w14:textId="77777777" w:rsidR="00CA3A6B" w:rsidRPr="00482147" w:rsidRDefault="00CA3A6B" w:rsidP="00191246">
                  <w:pPr>
                    <w:pStyle w:val="rowtabella0"/>
                    <w:jc w:val="center"/>
                    <w:rPr>
                      <w:color w:val="002060"/>
                    </w:rPr>
                  </w:pPr>
                  <w:r w:rsidRPr="00482147">
                    <w:rPr>
                      <w:color w:val="002060"/>
                    </w:rPr>
                    <w:t> </w:t>
                  </w:r>
                </w:p>
              </w:tc>
            </w:tr>
            <w:tr w:rsidR="00CA3A6B" w:rsidRPr="00482147" w14:paraId="4116617A" w14:textId="77777777" w:rsidTr="00191246">
              <w:tc>
                <w:tcPr>
                  <w:tcW w:w="4700" w:type="dxa"/>
                  <w:gridSpan w:val="4"/>
                  <w:tcBorders>
                    <w:top w:val="nil"/>
                    <w:left w:val="nil"/>
                    <w:bottom w:val="nil"/>
                    <w:right w:val="nil"/>
                  </w:tcBorders>
                  <w:tcMar>
                    <w:top w:w="20" w:type="dxa"/>
                    <w:left w:w="20" w:type="dxa"/>
                    <w:bottom w:w="20" w:type="dxa"/>
                    <w:right w:w="20" w:type="dxa"/>
                  </w:tcMar>
                  <w:vAlign w:val="center"/>
                  <w:hideMark/>
                </w:tcPr>
                <w:p w14:paraId="10344A63" w14:textId="77777777" w:rsidR="00CA3A6B" w:rsidRPr="00482147" w:rsidRDefault="00CA3A6B" w:rsidP="00191246">
                  <w:pPr>
                    <w:pStyle w:val="rowtabella0"/>
                    <w:rPr>
                      <w:color w:val="002060"/>
                    </w:rPr>
                  </w:pPr>
                  <w:r w:rsidRPr="00482147">
                    <w:rPr>
                      <w:color w:val="002060"/>
                    </w:rPr>
                    <w:t>(1) - disputata il 08/02/2025</w:t>
                  </w:r>
                </w:p>
              </w:tc>
            </w:tr>
          </w:tbl>
          <w:p w14:paraId="12A650ED" w14:textId="77777777" w:rsidR="00CA3A6B" w:rsidRPr="00482147" w:rsidRDefault="00CA3A6B" w:rsidP="0019124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A3A6B" w:rsidRPr="00482147" w14:paraId="430AF1D7" w14:textId="77777777" w:rsidTr="001912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B5224" w14:textId="77777777" w:rsidR="00CA3A6B" w:rsidRPr="00482147" w:rsidRDefault="00CA3A6B" w:rsidP="00191246">
                  <w:pPr>
                    <w:pStyle w:val="headertabella0"/>
                    <w:rPr>
                      <w:color w:val="002060"/>
                    </w:rPr>
                  </w:pPr>
                  <w:r w:rsidRPr="00482147">
                    <w:rPr>
                      <w:color w:val="002060"/>
                    </w:rPr>
                    <w:t>GIRONE B - 9 Giornata - R</w:t>
                  </w:r>
                </w:p>
              </w:tc>
            </w:tr>
            <w:tr w:rsidR="00CA3A6B" w:rsidRPr="00482147" w14:paraId="28D14B62" w14:textId="77777777" w:rsidTr="0019124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EC98E1" w14:textId="77777777" w:rsidR="00CA3A6B" w:rsidRPr="00482147" w:rsidRDefault="00CA3A6B" w:rsidP="00191246">
                  <w:pPr>
                    <w:pStyle w:val="rowtabella0"/>
                    <w:rPr>
                      <w:color w:val="002060"/>
                    </w:rPr>
                  </w:pPr>
                  <w:r w:rsidRPr="00482147">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B1A610" w14:textId="77777777" w:rsidR="00CA3A6B" w:rsidRPr="00482147" w:rsidRDefault="00CA3A6B" w:rsidP="00191246">
                  <w:pPr>
                    <w:pStyle w:val="rowtabella0"/>
                    <w:rPr>
                      <w:color w:val="002060"/>
                    </w:rPr>
                  </w:pPr>
                  <w:r w:rsidRPr="00482147">
                    <w:rPr>
                      <w:color w:val="002060"/>
                    </w:rPr>
                    <w:t>- FABRIANO CERRETO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C81BD" w14:textId="77777777" w:rsidR="00CA3A6B" w:rsidRPr="00482147" w:rsidRDefault="00CA3A6B" w:rsidP="00191246">
                  <w:pPr>
                    <w:pStyle w:val="rowtabella0"/>
                    <w:jc w:val="center"/>
                    <w:rPr>
                      <w:color w:val="002060"/>
                    </w:rPr>
                  </w:pPr>
                  <w:r w:rsidRPr="00482147">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4A05E6" w14:textId="77777777" w:rsidR="00CA3A6B" w:rsidRPr="00482147" w:rsidRDefault="00CA3A6B" w:rsidP="00191246">
                  <w:pPr>
                    <w:pStyle w:val="rowtabella0"/>
                    <w:jc w:val="center"/>
                    <w:rPr>
                      <w:color w:val="002060"/>
                    </w:rPr>
                  </w:pPr>
                  <w:r w:rsidRPr="00482147">
                    <w:rPr>
                      <w:color w:val="002060"/>
                    </w:rPr>
                    <w:t> </w:t>
                  </w:r>
                </w:p>
              </w:tc>
            </w:tr>
            <w:tr w:rsidR="00CA3A6B" w:rsidRPr="00482147" w14:paraId="03CB2843" w14:textId="77777777" w:rsidTr="001912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45A7C7" w14:textId="77777777" w:rsidR="00CA3A6B" w:rsidRPr="00482147" w:rsidRDefault="00CA3A6B" w:rsidP="00191246">
                  <w:pPr>
                    <w:pStyle w:val="rowtabella0"/>
                    <w:rPr>
                      <w:color w:val="002060"/>
                    </w:rPr>
                  </w:pPr>
                  <w:r w:rsidRPr="00482147">
                    <w:rPr>
                      <w:color w:val="002060"/>
                    </w:rPr>
                    <w:t>AMICI DEL CENTROSOCIOSQ.C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42211D" w14:textId="77777777" w:rsidR="00CA3A6B" w:rsidRPr="00482147" w:rsidRDefault="00CA3A6B" w:rsidP="00191246">
                  <w:pPr>
                    <w:pStyle w:val="rowtabella0"/>
                    <w:rPr>
                      <w:color w:val="002060"/>
                    </w:rPr>
                  </w:pPr>
                  <w:r w:rsidRPr="00482147">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FD0246" w14:textId="77777777" w:rsidR="00CA3A6B" w:rsidRPr="00482147" w:rsidRDefault="00CA3A6B" w:rsidP="00191246">
                  <w:pPr>
                    <w:pStyle w:val="rowtabella0"/>
                    <w:jc w:val="center"/>
                    <w:rPr>
                      <w:color w:val="002060"/>
                    </w:rPr>
                  </w:pPr>
                  <w:r w:rsidRPr="00482147">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4CE3C7" w14:textId="77777777" w:rsidR="00CA3A6B" w:rsidRPr="00482147" w:rsidRDefault="00CA3A6B" w:rsidP="00191246">
                  <w:pPr>
                    <w:pStyle w:val="rowtabella0"/>
                    <w:jc w:val="center"/>
                    <w:rPr>
                      <w:color w:val="002060"/>
                    </w:rPr>
                  </w:pPr>
                  <w:r w:rsidRPr="00482147">
                    <w:rPr>
                      <w:color w:val="002060"/>
                    </w:rPr>
                    <w:t> </w:t>
                  </w:r>
                </w:p>
              </w:tc>
            </w:tr>
            <w:tr w:rsidR="00CA3A6B" w:rsidRPr="00482147" w14:paraId="1B5AF36A" w14:textId="77777777" w:rsidTr="001912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D44332" w14:textId="77777777" w:rsidR="00CA3A6B" w:rsidRPr="00482147" w:rsidRDefault="00CA3A6B" w:rsidP="00191246">
                  <w:pPr>
                    <w:pStyle w:val="rowtabella0"/>
                    <w:rPr>
                      <w:color w:val="002060"/>
                    </w:rPr>
                  </w:pPr>
                  <w:r w:rsidRPr="00482147">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229920" w14:textId="77777777" w:rsidR="00CA3A6B" w:rsidRPr="00482147" w:rsidRDefault="00CA3A6B" w:rsidP="00191246">
                  <w:pPr>
                    <w:pStyle w:val="rowtabella0"/>
                    <w:rPr>
                      <w:color w:val="002060"/>
                    </w:rPr>
                  </w:pPr>
                  <w:r w:rsidRPr="00482147">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5930CC" w14:textId="77777777" w:rsidR="00CA3A6B" w:rsidRPr="00482147" w:rsidRDefault="00CA3A6B" w:rsidP="00191246">
                  <w:pPr>
                    <w:pStyle w:val="rowtabella0"/>
                    <w:jc w:val="center"/>
                    <w:rPr>
                      <w:color w:val="002060"/>
                    </w:rPr>
                  </w:pPr>
                  <w:r w:rsidRPr="00482147">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B1E996" w14:textId="77777777" w:rsidR="00CA3A6B" w:rsidRPr="00482147" w:rsidRDefault="00CA3A6B" w:rsidP="00191246">
                  <w:pPr>
                    <w:pStyle w:val="rowtabella0"/>
                    <w:jc w:val="center"/>
                    <w:rPr>
                      <w:color w:val="002060"/>
                    </w:rPr>
                  </w:pPr>
                  <w:r w:rsidRPr="00482147">
                    <w:rPr>
                      <w:color w:val="002060"/>
                    </w:rPr>
                    <w:t> </w:t>
                  </w:r>
                </w:p>
              </w:tc>
            </w:tr>
            <w:tr w:rsidR="00CA3A6B" w:rsidRPr="00482147" w14:paraId="34E68F17" w14:textId="77777777" w:rsidTr="001912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38EDC5" w14:textId="77777777" w:rsidR="00CA3A6B" w:rsidRPr="00482147" w:rsidRDefault="00CA3A6B" w:rsidP="00191246">
                  <w:pPr>
                    <w:pStyle w:val="rowtabella0"/>
                    <w:rPr>
                      <w:color w:val="002060"/>
                    </w:rPr>
                  </w:pPr>
                  <w:r w:rsidRPr="00482147">
                    <w:rPr>
                      <w:color w:val="002060"/>
                    </w:rPr>
                    <w:t xml:space="preserve">CALCIO A 5 CORINALDO </w:t>
                  </w:r>
                  <w:proofErr w:type="gramStart"/>
                  <w:r w:rsidRPr="00482147">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066440" w14:textId="77777777" w:rsidR="00CA3A6B" w:rsidRPr="00482147" w:rsidRDefault="00CA3A6B" w:rsidP="00191246">
                  <w:pPr>
                    <w:pStyle w:val="rowtabella0"/>
                    <w:rPr>
                      <w:color w:val="002060"/>
                    </w:rPr>
                  </w:pPr>
                  <w:r w:rsidRPr="00482147">
                    <w:rPr>
                      <w:color w:val="002060"/>
                    </w:rPr>
                    <w:t xml:space="preserve">- AUDAX 1970 </w:t>
                  </w:r>
                  <w:proofErr w:type="gramStart"/>
                  <w:r w:rsidRPr="00482147">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40C23D" w14:textId="77777777" w:rsidR="00CA3A6B" w:rsidRPr="00482147" w:rsidRDefault="00CA3A6B" w:rsidP="00191246">
                  <w:pPr>
                    <w:pStyle w:val="rowtabella0"/>
                    <w:jc w:val="center"/>
                    <w:rPr>
                      <w:color w:val="002060"/>
                    </w:rPr>
                  </w:pPr>
                  <w:r w:rsidRPr="00482147">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6899F1" w14:textId="77777777" w:rsidR="00CA3A6B" w:rsidRPr="00482147" w:rsidRDefault="00CA3A6B" w:rsidP="00191246">
                  <w:pPr>
                    <w:pStyle w:val="rowtabella0"/>
                    <w:jc w:val="center"/>
                    <w:rPr>
                      <w:color w:val="002060"/>
                    </w:rPr>
                  </w:pPr>
                  <w:r w:rsidRPr="00482147">
                    <w:rPr>
                      <w:color w:val="002060"/>
                    </w:rPr>
                    <w:t> </w:t>
                  </w:r>
                </w:p>
              </w:tc>
            </w:tr>
            <w:tr w:rsidR="00CA3A6B" w:rsidRPr="00482147" w14:paraId="243EC637" w14:textId="77777777" w:rsidTr="0019124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0C2559" w14:textId="77777777" w:rsidR="00CA3A6B" w:rsidRPr="00482147" w:rsidRDefault="00CA3A6B" w:rsidP="00191246">
                  <w:pPr>
                    <w:pStyle w:val="rowtabella0"/>
                    <w:rPr>
                      <w:color w:val="002060"/>
                    </w:rPr>
                  </w:pPr>
                  <w:r w:rsidRPr="00482147">
                    <w:rPr>
                      <w:color w:val="002060"/>
                    </w:rPr>
                    <w:t>ITALSERVICE C5 SQ.C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17F74" w14:textId="77777777" w:rsidR="00CA3A6B" w:rsidRPr="00482147" w:rsidRDefault="00CA3A6B" w:rsidP="00191246">
                  <w:pPr>
                    <w:pStyle w:val="rowtabella0"/>
                    <w:rPr>
                      <w:color w:val="002060"/>
                    </w:rPr>
                  </w:pPr>
                  <w:r w:rsidRPr="00482147">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8360DA" w14:textId="77777777" w:rsidR="00CA3A6B" w:rsidRPr="00482147" w:rsidRDefault="00CA3A6B" w:rsidP="00191246">
                  <w:pPr>
                    <w:pStyle w:val="rowtabella0"/>
                    <w:jc w:val="center"/>
                    <w:rPr>
                      <w:color w:val="002060"/>
                    </w:rPr>
                  </w:pPr>
                  <w:r w:rsidRPr="00482147">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2771A0" w14:textId="77777777" w:rsidR="00CA3A6B" w:rsidRPr="00482147" w:rsidRDefault="00CA3A6B" w:rsidP="00191246">
                  <w:pPr>
                    <w:pStyle w:val="rowtabella0"/>
                    <w:jc w:val="center"/>
                    <w:rPr>
                      <w:color w:val="002060"/>
                    </w:rPr>
                  </w:pPr>
                  <w:r w:rsidRPr="00482147">
                    <w:rPr>
                      <w:color w:val="002060"/>
                    </w:rPr>
                    <w:t> </w:t>
                  </w:r>
                </w:p>
              </w:tc>
            </w:tr>
            <w:tr w:rsidR="00CA3A6B" w:rsidRPr="00482147" w14:paraId="1A60DED8" w14:textId="77777777" w:rsidTr="00191246">
              <w:tc>
                <w:tcPr>
                  <w:tcW w:w="4700" w:type="dxa"/>
                  <w:gridSpan w:val="4"/>
                  <w:tcBorders>
                    <w:top w:val="nil"/>
                    <w:left w:val="nil"/>
                    <w:bottom w:val="nil"/>
                    <w:right w:val="nil"/>
                  </w:tcBorders>
                  <w:tcMar>
                    <w:top w:w="20" w:type="dxa"/>
                    <w:left w:w="20" w:type="dxa"/>
                    <w:bottom w:w="20" w:type="dxa"/>
                    <w:right w:w="20" w:type="dxa"/>
                  </w:tcMar>
                  <w:vAlign w:val="center"/>
                  <w:hideMark/>
                </w:tcPr>
                <w:p w14:paraId="17470393" w14:textId="77777777" w:rsidR="00CA3A6B" w:rsidRPr="00482147" w:rsidRDefault="00CA3A6B" w:rsidP="00191246">
                  <w:pPr>
                    <w:pStyle w:val="rowtabella0"/>
                    <w:rPr>
                      <w:color w:val="002060"/>
                    </w:rPr>
                  </w:pPr>
                  <w:r w:rsidRPr="00482147">
                    <w:rPr>
                      <w:color w:val="002060"/>
                    </w:rPr>
                    <w:t>(1) - disputata il 08/02/2025</w:t>
                  </w:r>
                </w:p>
              </w:tc>
            </w:tr>
          </w:tbl>
          <w:p w14:paraId="1151C00A" w14:textId="77777777" w:rsidR="00CA3A6B" w:rsidRPr="00482147" w:rsidRDefault="00CA3A6B" w:rsidP="00191246">
            <w:pPr>
              <w:rPr>
                <w:color w:val="002060"/>
              </w:rPr>
            </w:pPr>
          </w:p>
        </w:tc>
      </w:tr>
    </w:tbl>
    <w:p w14:paraId="410E5013" w14:textId="77777777" w:rsidR="00CA3A6B" w:rsidRPr="00482147" w:rsidRDefault="00CA3A6B" w:rsidP="00CA3A6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A3A6B" w:rsidRPr="00482147" w14:paraId="2560DACC" w14:textId="77777777" w:rsidTr="0019124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A3A6B" w:rsidRPr="00482147" w14:paraId="1828B51F" w14:textId="77777777" w:rsidTr="001912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2B939" w14:textId="77777777" w:rsidR="00CA3A6B" w:rsidRPr="00482147" w:rsidRDefault="00CA3A6B" w:rsidP="00191246">
                  <w:pPr>
                    <w:pStyle w:val="headertabella0"/>
                    <w:rPr>
                      <w:color w:val="002060"/>
                    </w:rPr>
                  </w:pPr>
                  <w:r w:rsidRPr="00482147">
                    <w:rPr>
                      <w:color w:val="002060"/>
                    </w:rPr>
                    <w:t>GIRONE C - 9 Giornata - R</w:t>
                  </w:r>
                </w:p>
              </w:tc>
            </w:tr>
            <w:tr w:rsidR="00CA3A6B" w:rsidRPr="00482147" w14:paraId="76238312" w14:textId="77777777" w:rsidTr="0019124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B931F0" w14:textId="77777777" w:rsidR="00CA3A6B" w:rsidRPr="00482147" w:rsidRDefault="00CA3A6B" w:rsidP="00191246">
                  <w:pPr>
                    <w:pStyle w:val="rowtabella0"/>
                    <w:rPr>
                      <w:color w:val="002060"/>
                    </w:rPr>
                  </w:pPr>
                  <w:r w:rsidRPr="00482147">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BDAF90" w14:textId="77777777" w:rsidR="00CA3A6B" w:rsidRPr="00482147" w:rsidRDefault="00CA3A6B" w:rsidP="00191246">
                  <w:pPr>
                    <w:pStyle w:val="rowtabella0"/>
                    <w:rPr>
                      <w:color w:val="002060"/>
                    </w:rPr>
                  </w:pPr>
                  <w:r w:rsidRPr="00482147">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04E607" w14:textId="77777777" w:rsidR="00CA3A6B" w:rsidRPr="00482147" w:rsidRDefault="00CA3A6B" w:rsidP="00191246">
                  <w:pPr>
                    <w:pStyle w:val="rowtabella0"/>
                    <w:jc w:val="center"/>
                    <w:rPr>
                      <w:color w:val="002060"/>
                    </w:rPr>
                  </w:pPr>
                  <w:r w:rsidRPr="00482147">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975A8" w14:textId="77777777" w:rsidR="00CA3A6B" w:rsidRPr="00482147" w:rsidRDefault="00CA3A6B" w:rsidP="00191246">
                  <w:pPr>
                    <w:pStyle w:val="rowtabella0"/>
                    <w:jc w:val="center"/>
                    <w:rPr>
                      <w:color w:val="002060"/>
                    </w:rPr>
                  </w:pPr>
                  <w:r w:rsidRPr="00482147">
                    <w:rPr>
                      <w:color w:val="002060"/>
                    </w:rPr>
                    <w:t> </w:t>
                  </w:r>
                </w:p>
              </w:tc>
            </w:tr>
            <w:tr w:rsidR="00CA3A6B" w:rsidRPr="00482147" w14:paraId="39A82897" w14:textId="77777777" w:rsidTr="001912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684FF6" w14:textId="77777777" w:rsidR="00CA3A6B" w:rsidRPr="00482147" w:rsidRDefault="00CA3A6B" w:rsidP="00191246">
                  <w:pPr>
                    <w:pStyle w:val="rowtabella0"/>
                    <w:rPr>
                      <w:color w:val="002060"/>
                    </w:rPr>
                  </w:pPr>
                  <w:r w:rsidRPr="00482147">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D0651C" w14:textId="77777777" w:rsidR="00CA3A6B" w:rsidRPr="00482147" w:rsidRDefault="00CA3A6B" w:rsidP="00191246">
                  <w:pPr>
                    <w:pStyle w:val="rowtabella0"/>
                    <w:rPr>
                      <w:color w:val="002060"/>
                    </w:rPr>
                  </w:pPr>
                  <w:r w:rsidRPr="00482147">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C3CDB9" w14:textId="77777777" w:rsidR="00CA3A6B" w:rsidRPr="00482147" w:rsidRDefault="00CA3A6B" w:rsidP="00191246">
                  <w:pPr>
                    <w:pStyle w:val="rowtabella0"/>
                    <w:jc w:val="center"/>
                    <w:rPr>
                      <w:color w:val="002060"/>
                    </w:rPr>
                  </w:pPr>
                  <w:r w:rsidRPr="00482147">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B7F112" w14:textId="77777777" w:rsidR="00CA3A6B" w:rsidRPr="00482147" w:rsidRDefault="00CA3A6B" w:rsidP="00191246">
                  <w:pPr>
                    <w:pStyle w:val="rowtabella0"/>
                    <w:jc w:val="center"/>
                    <w:rPr>
                      <w:color w:val="002060"/>
                    </w:rPr>
                  </w:pPr>
                  <w:r w:rsidRPr="00482147">
                    <w:rPr>
                      <w:color w:val="002060"/>
                    </w:rPr>
                    <w:t> </w:t>
                  </w:r>
                </w:p>
              </w:tc>
            </w:tr>
            <w:tr w:rsidR="00CA3A6B" w:rsidRPr="00482147" w14:paraId="7E16361B" w14:textId="77777777" w:rsidTr="001912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29F5A9" w14:textId="77777777" w:rsidR="00CA3A6B" w:rsidRPr="00482147" w:rsidRDefault="00CA3A6B" w:rsidP="00191246">
                  <w:pPr>
                    <w:pStyle w:val="rowtabella0"/>
                    <w:rPr>
                      <w:color w:val="002060"/>
                    </w:rPr>
                  </w:pPr>
                  <w:r w:rsidRPr="00482147">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C20ED6" w14:textId="77777777" w:rsidR="00CA3A6B" w:rsidRPr="00482147" w:rsidRDefault="00CA3A6B" w:rsidP="00191246">
                  <w:pPr>
                    <w:pStyle w:val="rowtabella0"/>
                    <w:rPr>
                      <w:color w:val="002060"/>
                    </w:rPr>
                  </w:pPr>
                  <w:r w:rsidRPr="00482147">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C01BA8" w14:textId="77777777" w:rsidR="00CA3A6B" w:rsidRPr="00482147" w:rsidRDefault="00CA3A6B" w:rsidP="00191246">
                  <w:pPr>
                    <w:pStyle w:val="rowtabella0"/>
                    <w:jc w:val="center"/>
                    <w:rPr>
                      <w:color w:val="002060"/>
                    </w:rPr>
                  </w:pPr>
                  <w:r w:rsidRPr="00482147">
                    <w:rPr>
                      <w:color w:val="002060"/>
                    </w:rPr>
                    <w:t>15 - 1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F1ECCD" w14:textId="77777777" w:rsidR="00CA3A6B" w:rsidRPr="00482147" w:rsidRDefault="00CA3A6B" w:rsidP="00191246">
                  <w:pPr>
                    <w:pStyle w:val="rowtabella0"/>
                    <w:jc w:val="center"/>
                    <w:rPr>
                      <w:color w:val="002060"/>
                    </w:rPr>
                  </w:pPr>
                  <w:r w:rsidRPr="00482147">
                    <w:rPr>
                      <w:color w:val="002060"/>
                    </w:rPr>
                    <w:t> </w:t>
                  </w:r>
                </w:p>
              </w:tc>
            </w:tr>
            <w:tr w:rsidR="00CA3A6B" w:rsidRPr="00482147" w14:paraId="2E2B1A7E" w14:textId="77777777" w:rsidTr="001912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26AE82" w14:textId="77777777" w:rsidR="00CA3A6B" w:rsidRPr="00482147" w:rsidRDefault="00CA3A6B" w:rsidP="00191246">
                  <w:pPr>
                    <w:pStyle w:val="rowtabella0"/>
                    <w:rPr>
                      <w:color w:val="002060"/>
                    </w:rPr>
                  </w:pPr>
                  <w:r w:rsidRPr="00482147">
                    <w:rPr>
                      <w:color w:val="002060"/>
                    </w:rPr>
                    <w:t>(1) 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017F14" w14:textId="77777777" w:rsidR="00CA3A6B" w:rsidRPr="00482147" w:rsidRDefault="00CA3A6B" w:rsidP="00191246">
                  <w:pPr>
                    <w:pStyle w:val="rowtabella0"/>
                    <w:rPr>
                      <w:color w:val="002060"/>
                    </w:rPr>
                  </w:pPr>
                  <w:r w:rsidRPr="00482147">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74F18A" w14:textId="77777777" w:rsidR="00CA3A6B" w:rsidRPr="00482147" w:rsidRDefault="00CA3A6B" w:rsidP="00191246">
                  <w:pPr>
                    <w:pStyle w:val="rowtabella0"/>
                    <w:jc w:val="center"/>
                    <w:rPr>
                      <w:color w:val="002060"/>
                    </w:rPr>
                  </w:pPr>
                  <w:r w:rsidRPr="00482147">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631BB8" w14:textId="77777777" w:rsidR="00CA3A6B" w:rsidRPr="00482147" w:rsidRDefault="00CA3A6B" w:rsidP="00191246">
                  <w:pPr>
                    <w:pStyle w:val="rowtabella0"/>
                    <w:jc w:val="center"/>
                    <w:rPr>
                      <w:color w:val="002060"/>
                    </w:rPr>
                  </w:pPr>
                  <w:r w:rsidRPr="00482147">
                    <w:rPr>
                      <w:color w:val="002060"/>
                    </w:rPr>
                    <w:t> </w:t>
                  </w:r>
                </w:p>
              </w:tc>
            </w:tr>
            <w:tr w:rsidR="00CA3A6B" w:rsidRPr="00482147" w14:paraId="1232F277" w14:textId="77777777" w:rsidTr="0019124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A4138A" w14:textId="77777777" w:rsidR="00CA3A6B" w:rsidRPr="00482147" w:rsidRDefault="00CA3A6B" w:rsidP="00191246">
                  <w:pPr>
                    <w:pStyle w:val="rowtabella0"/>
                    <w:rPr>
                      <w:color w:val="002060"/>
                    </w:rPr>
                  </w:pPr>
                  <w:r w:rsidRPr="00482147">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8E5EB7" w14:textId="77777777" w:rsidR="00CA3A6B" w:rsidRPr="00482147" w:rsidRDefault="00CA3A6B" w:rsidP="00191246">
                  <w:pPr>
                    <w:pStyle w:val="rowtabella0"/>
                    <w:rPr>
                      <w:color w:val="002060"/>
                    </w:rPr>
                  </w:pPr>
                  <w:r w:rsidRPr="00482147">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D45432" w14:textId="77777777" w:rsidR="00CA3A6B" w:rsidRPr="00482147" w:rsidRDefault="00CA3A6B" w:rsidP="00191246">
                  <w:pPr>
                    <w:pStyle w:val="rowtabella0"/>
                    <w:jc w:val="center"/>
                    <w:rPr>
                      <w:color w:val="002060"/>
                    </w:rPr>
                  </w:pPr>
                  <w:r w:rsidRPr="00482147">
                    <w:rPr>
                      <w:color w:val="002060"/>
                    </w:rP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AEC11A" w14:textId="77777777" w:rsidR="00CA3A6B" w:rsidRPr="00482147" w:rsidRDefault="00CA3A6B" w:rsidP="00191246">
                  <w:pPr>
                    <w:pStyle w:val="rowtabella0"/>
                    <w:jc w:val="center"/>
                    <w:rPr>
                      <w:color w:val="002060"/>
                    </w:rPr>
                  </w:pPr>
                  <w:r w:rsidRPr="00482147">
                    <w:rPr>
                      <w:color w:val="002060"/>
                    </w:rPr>
                    <w:t> </w:t>
                  </w:r>
                </w:p>
              </w:tc>
            </w:tr>
            <w:tr w:rsidR="00CA3A6B" w:rsidRPr="00482147" w14:paraId="7549B6B2" w14:textId="77777777" w:rsidTr="00191246">
              <w:tc>
                <w:tcPr>
                  <w:tcW w:w="4700" w:type="dxa"/>
                  <w:gridSpan w:val="4"/>
                  <w:tcBorders>
                    <w:top w:val="nil"/>
                    <w:left w:val="nil"/>
                    <w:bottom w:val="nil"/>
                    <w:right w:val="nil"/>
                  </w:tcBorders>
                  <w:tcMar>
                    <w:top w:w="20" w:type="dxa"/>
                    <w:left w:w="20" w:type="dxa"/>
                    <w:bottom w:w="20" w:type="dxa"/>
                    <w:right w:w="20" w:type="dxa"/>
                  </w:tcMar>
                  <w:vAlign w:val="center"/>
                  <w:hideMark/>
                </w:tcPr>
                <w:p w14:paraId="478C87FC" w14:textId="77777777" w:rsidR="00CA3A6B" w:rsidRPr="00482147" w:rsidRDefault="00CA3A6B" w:rsidP="00191246">
                  <w:pPr>
                    <w:pStyle w:val="rowtabella0"/>
                    <w:rPr>
                      <w:color w:val="002060"/>
                    </w:rPr>
                  </w:pPr>
                  <w:r w:rsidRPr="00482147">
                    <w:rPr>
                      <w:color w:val="002060"/>
                    </w:rPr>
                    <w:t>(1) - disputata il 08/02/2025</w:t>
                  </w:r>
                </w:p>
              </w:tc>
            </w:tr>
          </w:tbl>
          <w:p w14:paraId="27F2B6F0" w14:textId="77777777" w:rsidR="00CA3A6B" w:rsidRPr="00482147" w:rsidRDefault="00CA3A6B" w:rsidP="00191246">
            <w:pPr>
              <w:rPr>
                <w:color w:val="002060"/>
              </w:rPr>
            </w:pPr>
          </w:p>
        </w:tc>
      </w:tr>
    </w:tbl>
    <w:p w14:paraId="0FB69423" w14:textId="77777777" w:rsidR="00CA3A6B" w:rsidRPr="00482147" w:rsidRDefault="00CA3A6B" w:rsidP="00CA3A6B">
      <w:pPr>
        <w:pStyle w:val="breakline"/>
        <w:rPr>
          <w:rFonts w:eastAsiaTheme="minorEastAsia"/>
          <w:color w:val="002060"/>
        </w:rPr>
      </w:pPr>
    </w:p>
    <w:p w14:paraId="6A5DB5E3" w14:textId="77777777" w:rsidR="00CA3A6B" w:rsidRPr="00482147" w:rsidRDefault="00CA3A6B" w:rsidP="00CA3A6B">
      <w:pPr>
        <w:pStyle w:val="breakline"/>
        <w:rPr>
          <w:color w:val="002060"/>
        </w:rPr>
      </w:pPr>
    </w:p>
    <w:p w14:paraId="2817C7FE" w14:textId="77777777" w:rsidR="00CA3A6B" w:rsidRPr="00482147" w:rsidRDefault="00CA3A6B" w:rsidP="00CA3A6B">
      <w:pPr>
        <w:pStyle w:val="titoloprinc0"/>
        <w:rPr>
          <w:color w:val="002060"/>
        </w:rPr>
      </w:pPr>
      <w:r w:rsidRPr="00482147">
        <w:rPr>
          <w:color w:val="002060"/>
        </w:rPr>
        <w:t>GIUDICE SPORTIVO</w:t>
      </w:r>
    </w:p>
    <w:p w14:paraId="33601EC9" w14:textId="77777777" w:rsidR="00CA3A6B" w:rsidRPr="00482147" w:rsidRDefault="00CA3A6B" w:rsidP="00CA3A6B">
      <w:pPr>
        <w:pStyle w:val="diffida"/>
        <w:rPr>
          <w:color w:val="002060"/>
        </w:rPr>
      </w:pPr>
      <w:r w:rsidRPr="00482147">
        <w:rPr>
          <w:color w:val="002060"/>
        </w:rPr>
        <w:lastRenderedPageBreak/>
        <w:t>Il Giudice Sportivo Avv. Agnese Lazzaretti, con l'assistenza del Segretario Angelo Castellana, nella seduta del 10/02/2025, ha adottato le decisioni che di seguito integralmente si riportano:</w:t>
      </w:r>
    </w:p>
    <w:p w14:paraId="0989D1C0" w14:textId="77777777" w:rsidR="00CA3A6B" w:rsidRPr="00482147" w:rsidRDefault="00CA3A6B" w:rsidP="00CA3A6B">
      <w:pPr>
        <w:pStyle w:val="titolo10"/>
        <w:rPr>
          <w:color w:val="002060"/>
        </w:rPr>
      </w:pPr>
      <w:r w:rsidRPr="00482147">
        <w:rPr>
          <w:color w:val="002060"/>
        </w:rPr>
        <w:t xml:space="preserve">GARE DEL 8/ 2/2025 </w:t>
      </w:r>
    </w:p>
    <w:p w14:paraId="0740663B" w14:textId="77777777" w:rsidR="00CA3A6B" w:rsidRPr="00482147" w:rsidRDefault="00CA3A6B" w:rsidP="00CA3A6B">
      <w:pPr>
        <w:pStyle w:val="titolo7a"/>
        <w:rPr>
          <w:color w:val="002060"/>
        </w:rPr>
      </w:pPr>
      <w:r w:rsidRPr="00482147">
        <w:rPr>
          <w:color w:val="002060"/>
        </w:rPr>
        <w:t xml:space="preserve">PROVVEDIMENTI DISCIPLINARI </w:t>
      </w:r>
    </w:p>
    <w:p w14:paraId="4C9E90BE" w14:textId="77777777" w:rsidR="00CA3A6B" w:rsidRPr="00482147" w:rsidRDefault="00CA3A6B" w:rsidP="00CA3A6B">
      <w:pPr>
        <w:pStyle w:val="titolo7b0"/>
        <w:rPr>
          <w:color w:val="002060"/>
        </w:rPr>
      </w:pPr>
      <w:r w:rsidRPr="00482147">
        <w:rPr>
          <w:color w:val="002060"/>
        </w:rPr>
        <w:t xml:space="preserve">In base alle risultanze degli atti ufficiali sono state deliberate le seguenti sanzioni disciplinari. </w:t>
      </w:r>
    </w:p>
    <w:p w14:paraId="7A23A269" w14:textId="77777777" w:rsidR="00CA3A6B" w:rsidRPr="00482147" w:rsidRDefault="00CA3A6B" w:rsidP="00CA3A6B">
      <w:pPr>
        <w:pStyle w:val="titolo30"/>
        <w:rPr>
          <w:color w:val="002060"/>
        </w:rPr>
      </w:pPr>
      <w:r w:rsidRPr="00482147">
        <w:rPr>
          <w:color w:val="002060"/>
        </w:rPr>
        <w:t xml:space="preserve">CALCIATORI NON ESPULSI </w:t>
      </w:r>
    </w:p>
    <w:p w14:paraId="441A8ABC" w14:textId="77777777" w:rsidR="00CA3A6B" w:rsidRPr="00482147" w:rsidRDefault="00CA3A6B" w:rsidP="00CA3A6B">
      <w:pPr>
        <w:pStyle w:val="titolo20"/>
        <w:rPr>
          <w:color w:val="002060"/>
        </w:rPr>
      </w:pPr>
      <w:r w:rsidRPr="0048214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3A6B" w:rsidRPr="00482147" w14:paraId="6F40AEFE" w14:textId="77777777" w:rsidTr="00191246">
        <w:tc>
          <w:tcPr>
            <w:tcW w:w="2200" w:type="dxa"/>
            <w:tcMar>
              <w:top w:w="20" w:type="dxa"/>
              <w:left w:w="20" w:type="dxa"/>
              <w:bottom w:w="20" w:type="dxa"/>
              <w:right w:w="20" w:type="dxa"/>
            </w:tcMar>
            <w:vAlign w:val="center"/>
            <w:hideMark/>
          </w:tcPr>
          <w:p w14:paraId="49491A0D" w14:textId="77777777" w:rsidR="00CA3A6B" w:rsidRPr="00482147" w:rsidRDefault="00CA3A6B" w:rsidP="00191246">
            <w:pPr>
              <w:pStyle w:val="movimento"/>
              <w:rPr>
                <w:color w:val="002060"/>
              </w:rPr>
            </w:pPr>
            <w:r w:rsidRPr="00482147">
              <w:rPr>
                <w:color w:val="002060"/>
              </w:rPr>
              <w:t>MASSIMI MATTEO</w:t>
            </w:r>
          </w:p>
        </w:tc>
        <w:tc>
          <w:tcPr>
            <w:tcW w:w="2200" w:type="dxa"/>
            <w:tcMar>
              <w:top w:w="20" w:type="dxa"/>
              <w:left w:w="20" w:type="dxa"/>
              <w:bottom w:w="20" w:type="dxa"/>
              <w:right w:w="20" w:type="dxa"/>
            </w:tcMar>
            <w:vAlign w:val="center"/>
            <w:hideMark/>
          </w:tcPr>
          <w:p w14:paraId="147930B4" w14:textId="77777777" w:rsidR="00CA3A6B" w:rsidRPr="00482147" w:rsidRDefault="00CA3A6B" w:rsidP="00191246">
            <w:pPr>
              <w:pStyle w:val="movimento2"/>
              <w:rPr>
                <w:color w:val="002060"/>
              </w:rPr>
            </w:pPr>
            <w:r w:rsidRPr="00482147">
              <w:rPr>
                <w:color w:val="002060"/>
              </w:rPr>
              <w:t xml:space="preserve">(CALCIO A 5 CORINALDO) </w:t>
            </w:r>
          </w:p>
        </w:tc>
        <w:tc>
          <w:tcPr>
            <w:tcW w:w="800" w:type="dxa"/>
            <w:tcMar>
              <w:top w:w="20" w:type="dxa"/>
              <w:left w:w="20" w:type="dxa"/>
              <w:bottom w:w="20" w:type="dxa"/>
              <w:right w:w="20" w:type="dxa"/>
            </w:tcMar>
            <w:vAlign w:val="center"/>
            <w:hideMark/>
          </w:tcPr>
          <w:p w14:paraId="084E23EA" w14:textId="77777777" w:rsidR="00CA3A6B" w:rsidRPr="00482147" w:rsidRDefault="00CA3A6B" w:rsidP="00191246">
            <w:pPr>
              <w:pStyle w:val="movimento"/>
              <w:rPr>
                <w:color w:val="002060"/>
              </w:rPr>
            </w:pPr>
            <w:r w:rsidRPr="00482147">
              <w:rPr>
                <w:color w:val="002060"/>
              </w:rPr>
              <w:t> </w:t>
            </w:r>
          </w:p>
        </w:tc>
        <w:tc>
          <w:tcPr>
            <w:tcW w:w="2200" w:type="dxa"/>
            <w:tcMar>
              <w:top w:w="20" w:type="dxa"/>
              <w:left w:w="20" w:type="dxa"/>
              <w:bottom w:w="20" w:type="dxa"/>
              <w:right w:w="20" w:type="dxa"/>
            </w:tcMar>
            <w:vAlign w:val="center"/>
            <w:hideMark/>
          </w:tcPr>
          <w:p w14:paraId="38C4762A" w14:textId="77777777" w:rsidR="00CA3A6B" w:rsidRPr="00482147" w:rsidRDefault="00CA3A6B" w:rsidP="00191246">
            <w:pPr>
              <w:pStyle w:val="movimento"/>
              <w:rPr>
                <w:color w:val="002060"/>
              </w:rPr>
            </w:pPr>
            <w:r w:rsidRPr="00482147">
              <w:rPr>
                <w:color w:val="002060"/>
              </w:rPr>
              <w:t>BONCI ENRICO</w:t>
            </w:r>
          </w:p>
        </w:tc>
        <w:tc>
          <w:tcPr>
            <w:tcW w:w="2200" w:type="dxa"/>
            <w:tcMar>
              <w:top w:w="20" w:type="dxa"/>
              <w:left w:w="20" w:type="dxa"/>
              <w:bottom w:w="20" w:type="dxa"/>
              <w:right w:w="20" w:type="dxa"/>
            </w:tcMar>
            <w:vAlign w:val="center"/>
            <w:hideMark/>
          </w:tcPr>
          <w:p w14:paraId="63F5FEE6" w14:textId="77777777" w:rsidR="00CA3A6B" w:rsidRPr="00482147" w:rsidRDefault="00CA3A6B" w:rsidP="00191246">
            <w:pPr>
              <w:pStyle w:val="movimento2"/>
              <w:rPr>
                <w:color w:val="002060"/>
              </w:rPr>
            </w:pPr>
            <w:r w:rsidRPr="00482147">
              <w:rPr>
                <w:color w:val="002060"/>
              </w:rPr>
              <w:t xml:space="preserve">(ITALSERVICE C5 </w:t>
            </w:r>
            <w:proofErr w:type="gramStart"/>
            <w:r w:rsidRPr="00482147">
              <w:rPr>
                <w:color w:val="002060"/>
              </w:rPr>
              <w:t>SQ.B</w:t>
            </w:r>
            <w:proofErr w:type="gramEnd"/>
            <w:r w:rsidRPr="00482147">
              <w:rPr>
                <w:color w:val="002060"/>
              </w:rPr>
              <w:t xml:space="preserve">) </w:t>
            </w:r>
          </w:p>
        </w:tc>
      </w:tr>
    </w:tbl>
    <w:p w14:paraId="1F8646A1" w14:textId="77777777" w:rsidR="00CA3A6B" w:rsidRPr="00482147" w:rsidRDefault="00CA3A6B" w:rsidP="00CA3A6B">
      <w:pPr>
        <w:pStyle w:val="titolo20"/>
        <w:rPr>
          <w:rFonts w:eastAsiaTheme="minorEastAsia"/>
          <w:color w:val="002060"/>
        </w:rPr>
      </w:pPr>
      <w:r w:rsidRPr="0048214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3A6B" w:rsidRPr="00482147" w14:paraId="6D24CD73" w14:textId="77777777" w:rsidTr="00191246">
        <w:tc>
          <w:tcPr>
            <w:tcW w:w="2200" w:type="dxa"/>
            <w:tcMar>
              <w:top w:w="20" w:type="dxa"/>
              <w:left w:w="20" w:type="dxa"/>
              <w:bottom w:w="20" w:type="dxa"/>
              <w:right w:w="20" w:type="dxa"/>
            </w:tcMar>
            <w:vAlign w:val="center"/>
            <w:hideMark/>
          </w:tcPr>
          <w:p w14:paraId="7D5047CE" w14:textId="77777777" w:rsidR="00CA3A6B" w:rsidRPr="00482147" w:rsidRDefault="00CA3A6B" w:rsidP="00191246">
            <w:pPr>
              <w:pStyle w:val="movimento"/>
              <w:rPr>
                <w:color w:val="002060"/>
              </w:rPr>
            </w:pPr>
            <w:r w:rsidRPr="00482147">
              <w:rPr>
                <w:color w:val="002060"/>
              </w:rPr>
              <w:t>SPECCHI VALERIO</w:t>
            </w:r>
          </w:p>
        </w:tc>
        <w:tc>
          <w:tcPr>
            <w:tcW w:w="2200" w:type="dxa"/>
            <w:tcMar>
              <w:top w:w="20" w:type="dxa"/>
              <w:left w:w="20" w:type="dxa"/>
              <w:bottom w:w="20" w:type="dxa"/>
              <w:right w:w="20" w:type="dxa"/>
            </w:tcMar>
            <w:vAlign w:val="center"/>
            <w:hideMark/>
          </w:tcPr>
          <w:p w14:paraId="0BDFA852" w14:textId="77777777" w:rsidR="00CA3A6B" w:rsidRPr="00482147" w:rsidRDefault="00CA3A6B" w:rsidP="00191246">
            <w:pPr>
              <w:pStyle w:val="movimento2"/>
              <w:rPr>
                <w:color w:val="002060"/>
              </w:rPr>
            </w:pPr>
            <w:r w:rsidRPr="00482147">
              <w:rPr>
                <w:color w:val="002060"/>
              </w:rPr>
              <w:t xml:space="preserve">(ASCOLI CALCIO A 5) </w:t>
            </w:r>
          </w:p>
        </w:tc>
        <w:tc>
          <w:tcPr>
            <w:tcW w:w="800" w:type="dxa"/>
            <w:tcMar>
              <w:top w:w="20" w:type="dxa"/>
              <w:left w:w="20" w:type="dxa"/>
              <w:bottom w:w="20" w:type="dxa"/>
              <w:right w:w="20" w:type="dxa"/>
            </w:tcMar>
            <w:vAlign w:val="center"/>
            <w:hideMark/>
          </w:tcPr>
          <w:p w14:paraId="1E48F648" w14:textId="77777777" w:rsidR="00CA3A6B" w:rsidRPr="00482147" w:rsidRDefault="00CA3A6B" w:rsidP="00191246">
            <w:pPr>
              <w:pStyle w:val="movimento"/>
              <w:rPr>
                <w:color w:val="002060"/>
              </w:rPr>
            </w:pPr>
            <w:r w:rsidRPr="00482147">
              <w:rPr>
                <w:color w:val="002060"/>
              </w:rPr>
              <w:t> </w:t>
            </w:r>
          </w:p>
        </w:tc>
        <w:tc>
          <w:tcPr>
            <w:tcW w:w="2200" w:type="dxa"/>
            <w:tcMar>
              <w:top w:w="20" w:type="dxa"/>
              <w:left w:w="20" w:type="dxa"/>
              <w:bottom w:w="20" w:type="dxa"/>
              <w:right w:w="20" w:type="dxa"/>
            </w:tcMar>
            <w:vAlign w:val="center"/>
            <w:hideMark/>
          </w:tcPr>
          <w:p w14:paraId="701CED3D" w14:textId="77777777" w:rsidR="00CA3A6B" w:rsidRPr="00482147" w:rsidRDefault="00CA3A6B" w:rsidP="00191246">
            <w:pPr>
              <w:pStyle w:val="movimento"/>
              <w:rPr>
                <w:color w:val="002060"/>
              </w:rPr>
            </w:pPr>
            <w:r w:rsidRPr="00482147">
              <w:rPr>
                <w:color w:val="002060"/>
              </w:rPr>
              <w:t>SPEZZI EMILIO</w:t>
            </w:r>
          </w:p>
        </w:tc>
        <w:tc>
          <w:tcPr>
            <w:tcW w:w="2200" w:type="dxa"/>
            <w:tcMar>
              <w:top w:w="20" w:type="dxa"/>
              <w:left w:w="20" w:type="dxa"/>
              <w:bottom w:w="20" w:type="dxa"/>
              <w:right w:w="20" w:type="dxa"/>
            </w:tcMar>
            <w:vAlign w:val="center"/>
            <w:hideMark/>
          </w:tcPr>
          <w:p w14:paraId="20C62922" w14:textId="77777777" w:rsidR="00CA3A6B" w:rsidRPr="00482147" w:rsidRDefault="00CA3A6B" w:rsidP="00191246">
            <w:pPr>
              <w:pStyle w:val="movimento2"/>
              <w:rPr>
                <w:color w:val="002060"/>
              </w:rPr>
            </w:pPr>
            <w:r w:rsidRPr="00482147">
              <w:rPr>
                <w:color w:val="002060"/>
              </w:rPr>
              <w:t xml:space="preserve">(SPECIAL ONE SPORTING CLUB) </w:t>
            </w:r>
          </w:p>
        </w:tc>
      </w:tr>
    </w:tbl>
    <w:p w14:paraId="37EA9549" w14:textId="77777777" w:rsidR="00CA3A6B" w:rsidRPr="00482147" w:rsidRDefault="00CA3A6B" w:rsidP="00CA3A6B">
      <w:pPr>
        <w:pStyle w:val="titolo10"/>
        <w:rPr>
          <w:rFonts w:eastAsiaTheme="minorEastAsia"/>
          <w:color w:val="002060"/>
        </w:rPr>
      </w:pPr>
      <w:r w:rsidRPr="00482147">
        <w:rPr>
          <w:color w:val="002060"/>
        </w:rPr>
        <w:t xml:space="preserve">GARE DEL 9/ 2/2025 </w:t>
      </w:r>
    </w:p>
    <w:p w14:paraId="3D6DE990" w14:textId="77777777" w:rsidR="00CA3A6B" w:rsidRPr="00482147" w:rsidRDefault="00CA3A6B" w:rsidP="00CA3A6B">
      <w:pPr>
        <w:pStyle w:val="titolo7a"/>
        <w:rPr>
          <w:color w:val="002060"/>
        </w:rPr>
      </w:pPr>
      <w:r w:rsidRPr="00482147">
        <w:rPr>
          <w:color w:val="002060"/>
        </w:rPr>
        <w:t xml:space="preserve">PROVVEDIMENTI DISCIPLINARI </w:t>
      </w:r>
    </w:p>
    <w:p w14:paraId="3CA5FD33" w14:textId="77777777" w:rsidR="00CA3A6B" w:rsidRPr="00482147" w:rsidRDefault="00CA3A6B" w:rsidP="00CA3A6B">
      <w:pPr>
        <w:pStyle w:val="titolo7b0"/>
        <w:rPr>
          <w:color w:val="002060"/>
        </w:rPr>
      </w:pPr>
      <w:r w:rsidRPr="00482147">
        <w:rPr>
          <w:color w:val="002060"/>
        </w:rPr>
        <w:t xml:space="preserve">In base alle risultanze degli atti ufficiali sono state deliberate le seguenti sanzioni disciplinari. </w:t>
      </w:r>
    </w:p>
    <w:p w14:paraId="46EF56BB" w14:textId="77777777" w:rsidR="00CA3A6B" w:rsidRPr="00482147" w:rsidRDefault="00CA3A6B" w:rsidP="00CA3A6B">
      <w:pPr>
        <w:pStyle w:val="titolo30"/>
        <w:rPr>
          <w:color w:val="002060"/>
        </w:rPr>
      </w:pPr>
      <w:r w:rsidRPr="00482147">
        <w:rPr>
          <w:color w:val="002060"/>
        </w:rPr>
        <w:t xml:space="preserve">ALLENATORI </w:t>
      </w:r>
    </w:p>
    <w:p w14:paraId="66DF2F87" w14:textId="77777777" w:rsidR="00CA3A6B" w:rsidRPr="00482147" w:rsidRDefault="00CA3A6B" w:rsidP="00CA3A6B">
      <w:pPr>
        <w:pStyle w:val="titolo20"/>
        <w:rPr>
          <w:color w:val="002060"/>
        </w:rPr>
      </w:pPr>
      <w:r w:rsidRPr="0048214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3A6B" w:rsidRPr="00482147" w14:paraId="20281F15" w14:textId="77777777" w:rsidTr="00191246">
        <w:tc>
          <w:tcPr>
            <w:tcW w:w="2200" w:type="dxa"/>
            <w:tcMar>
              <w:top w:w="20" w:type="dxa"/>
              <w:left w:w="20" w:type="dxa"/>
              <w:bottom w:w="20" w:type="dxa"/>
              <w:right w:w="20" w:type="dxa"/>
            </w:tcMar>
            <w:vAlign w:val="center"/>
            <w:hideMark/>
          </w:tcPr>
          <w:p w14:paraId="1B2F47F4" w14:textId="77777777" w:rsidR="00CA3A6B" w:rsidRPr="00482147" w:rsidRDefault="00CA3A6B" w:rsidP="00191246">
            <w:pPr>
              <w:pStyle w:val="movimento"/>
              <w:rPr>
                <w:color w:val="002060"/>
              </w:rPr>
            </w:pPr>
            <w:r w:rsidRPr="00482147">
              <w:rPr>
                <w:color w:val="002060"/>
              </w:rPr>
              <w:t>BARIGELLI GIULIANO</w:t>
            </w:r>
          </w:p>
        </w:tc>
        <w:tc>
          <w:tcPr>
            <w:tcW w:w="2200" w:type="dxa"/>
            <w:tcMar>
              <w:top w:w="20" w:type="dxa"/>
              <w:left w:w="20" w:type="dxa"/>
              <w:bottom w:w="20" w:type="dxa"/>
              <w:right w:w="20" w:type="dxa"/>
            </w:tcMar>
            <w:vAlign w:val="center"/>
            <w:hideMark/>
          </w:tcPr>
          <w:p w14:paraId="7FE8236B" w14:textId="77777777" w:rsidR="00CA3A6B" w:rsidRPr="00482147" w:rsidRDefault="00CA3A6B" w:rsidP="00191246">
            <w:pPr>
              <w:pStyle w:val="movimento2"/>
              <w:rPr>
                <w:color w:val="002060"/>
              </w:rPr>
            </w:pPr>
            <w:r w:rsidRPr="00482147">
              <w:rPr>
                <w:color w:val="002060"/>
              </w:rPr>
              <w:t xml:space="preserve">(VILLA MUSONE) </w:t>
            </w:r>
          </w:p>
        </w:tc>
        <w:tc>
          <w:tcPr>
            <w:tcW w:w="800" w:type="dxa"/>
            <w:tcMar>
              <w:top w:w="20" w:type="dxa"/>
              <w:left w:w="20" w:type="dxa"/>
              <w:bottom w:w="20" w:type="dxa"/>
              <w:right w:w="20" w:type="dxa"/>
            </w:tcMar>
            <w:vAlign w:val="center"/>
            <w:hideMark/>
          </w:tcPr>
          <w:p w14:paraId="07A3C087" w14:textId="77777777" w:rsidR="00CA3A6B" w:rsidRPr="00482147" w:rsidRDefault="00CA3A6B" w:rsidP="00191246">
            <w:pPr>
              <w:pStyle w:val="movimento"/>
              <w:rPr>
                <w:color w:val="002060"/>
              </w:rPr>
            </w:pPr>
            <w:r w:rsidRPr="00482147">
              <w:rPr>
                <w:color w:val="002060"/>
              </w:rPr>
              <w:t> </w:t>
            </w:r>
          </w:p>
        </w:tc>
        <w:tc>
          <w:tcPr>
            <w:tcW w:w="2200" w:type="dxa"/>
            <w:tcMar>
              <w:top w:w="20" w:type="dxa"/>
              <w:left w:w="20" w:type="dxa"/>
              <w:bottom w:w="20" w:type="dxa"/>
              <w:right w:w="20" w:type="dxa"/>
            </w:tcMar>
            <w:vAlign w:val="center"/>
            <w:hideMark/>
          </w:tcPr>
          <w:p w14:paraId="301DA9E0" w14:textId="77777777" w:rsidR="00CA3A6B" w:rsidRPr="00482147" w:rsidRDefault="00CA3A6B" w:rsidP="00191246">
            <w:pPr>
              <w:pStyle w:val="movimento"/>
              <w:rPr>
                <w:color w:val="002060"/>
              </w:rPr>
            </w:pPr>
            <w:r w:rsidRPr="00482147">
              <w:rPr>
                <w:color w:val="002060"/>
              </w:rPr>
              <w:t> </w:t>
            </w:r>
          </w:p>
        </w:tc>
        <w:tc>
          <w:tcPr>
            <w:tcW w:w="2200" w:type="dxa"/>
            <w:tcMar>
              <w:top w:w="20" w:type="dxa"/>
              <w:left w:w="20" w:type="dxa"/>
              <w:bottom w:w="20" w:type="dxa"/>
              <w:right w:w="20" w:type="dxa"/>
            </w:tcMar>
            <w:vAlign w:val="center"/>
            <w:hideMark/>
          </w:tcPr>
          <w:p w14:paraId="7D0ABE01" w14:textId="77777777" w:rsidR="00CA3A6B" w:rsidRPr="00482147" w:rsidRDefault="00CA3A6B" w:rsidP="00191246">
            <w:pPr>
              <w:pStyle w:val="movimento2"/>
              <w:rPr>
                <w:color w:val="002060"/>
              </w:rPr>
            </w:pPr>
            <w:r w:rsidRPr="00482147">
              <w:rPr>
                <w:color w:val="002060"/>
              </w:rPr>
              <w:t> </w:t>
            </w:r>
          </w:p>
        </w:tc>
      </w:tr>
    </w:tbl>
    <w:p w14:paraId="3E3D1FB4" w14:textId="77777777" w:rsidR="00CA3A6B" w:rsidRPr="00482147" w:rsidRDefault="00CA3A6B" w:rsidP="00CA3A6B">
      <w:pPr>
        <w:pStyle w:val="titolo30"/>
        <w:rPr>
          <w:rFonts w:eastAsiaTheme="minorEastAsia"/>
          <w:color w:val="002060"/>
        </w:rPr>
      </w:pPr>
      <w:r w:rsidRPr="00482147">
        <w:rPr>
          <w:color w:val="002060"/>
        </w:rPr>
        <w:t xml:space="preserve">CALCIATORI NON ESPULSI </w:t>
      </w:r>
    </w:p>
    <w:p w14:paraId="49F60346" w14:textId="77777777" w:rsidR="00CA3A6B" w:rsidRPr="00482147" w:rsidRDefault="00CA3A6B" w:rsidP="00CA3A6B">
      <w:pPr>
        <w:pStyle w:val="titolo20"/>
        <w:rPr>
          <w:color w:val="002060"/>
        </w:rPr>
      </w:pPr>
      <w:r w:rsidRPr="0048214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3A6B" w:rsidRPr="00482147" w14:paraId="44103CEE" w14:textId="77777777" w:rsidTr="00191246">
        <w:tc>
          <w:tcPr>
            <w:tcW w:w="2200" w:type="dxa"/>
            <w:tcMar>
              <w:top w:w="20" w:type="dxa"/>
              <w:left w:w="20" w:type="dxa"/>
              <w:bottom w:w="20" w:type="dxa"/>
              <w:right w:w="20" w:type="dxa"/>
            </w:tcMar>
            <w:vAlign w:val="center"/>
            <w:hideMark/>
          </w:tcPr>
          <w:p w14:paraId="7DE867D2" w14:textId="77777777" w:rsidR="00CA3A6B" w:rsidRPr="00482147" w:rsidRDefault="00CA3A6B" w:rsidP="00191246">
            <w:pPr>
              <w:pStyle w:val="movimento"/>
              <w:rPr>
                <w:color w:val="002060"/>
              </w:rPr>
            </w:pPr>
            <w:r w:rsidRPr="00482147">
              <w:rPr>
                <w:color w:val="002060"/>
              </w:rPr>
              <w:t>INNAMORATI LORENZO</w:t>
            </w:r>
          </w:p>
        </w:tc>
        <w:tc>
          <w:tcPr>
            <w:tcW w:w="2200" w:type="dxa"/>
            <w:tcMar>
              <w:top w:w="20" w:type="dxa"/>
              <w:left w:w="20" w:type="dxa"/>
              <w:bottom w:w="20" w:type="dxa"/>
              <w:right w:w="20" w:type="dxa"/>
            </w:tcMar>
            <w:vAlign w:val="center"/>
            <w:hideMark/>
          </w:tcPr>
          <w:p w14:paraId="57E3E9DC" w14:textId="77777777" w:rsidR="00CA3A6B" w:rsidRPr="00482147" w:rsidRDefault="00CA3A6B" w:rsidP="00191246">
            <w:pPr>
              <w:pStyle w:val="movimento2"/>
              <w:rPr>
                <w:color w:val="002060"/>
              </w:rPr>
            </w:pPr>
            <w:r w:rsidRPr="00482147">
              <w:rPr>
                <w:color w:val="002060"/>
              </w:rPr>
              <w:t xml:space="preserve">(TRE TORRI A.S.D.) </w:t>
            </w:r>
          </w:p>
        </w:tc>
        <w:tc>
          <w:tcPr>
            <w:tcW w:w="800" w:type="dxa"/>
            <w:tcMar>
              <w:top w:w="20" w:type="dxa"/>
              <w:left w:w="20" w:type="dxa"/>
              <w:bottom w:w="20" w:type="dxa"/>
              <w:right w:w="20" w:type="dxa"/>
            </w:tcMar>
            <w:vAlign w:val="center"/>
            <w:hideMark/>
          </w:tcPr>
          <w:p w14:paraId="5D8F7F73" w14:textId="77777777" w:rsidR="00CA3A6B" w:rsidRPr="00482147" w:rsidRDefault="00CA3A6B" w:rsidP="00191246">
            <w:pPr>
              <w:pStyle w:val="movimento"/>
              <w:rPr>
                <w:color w:val="002060"/>
              </w:rPr>
            </w:pPr>
            <w:r w:rsidRPr="00482147">
              <w:rPr>
                <w:color w:val="002060"/>
              </w:rPr>
              <w:t> </w:t>
            </w:r>
          </w:p>
        </w:tc>
        <w:tc>
          <w:tcPr>
            <w:tcW w:w="2200" w:type="dxa"/>
            <w:tcMar>
              <w:top w:w="20" w:type="dxa"/>
              <w:left w:w="20" w:type="dxa"/>
              <w:bottom w:w="20" w:type="dxa"/>
              <w:right w:w="20" w:type="dxa"/>
            </w:tcMar>
            <w:vAlign w:val="center"/>
            <w:hideMark/>
          </w:tcPr>
          <w:p w14:paraId="65195982" w14:textId="77777777" w:rsidR="00CA3A6B" w:rsidRPr="00482147" w:rsidRDefault="00CA3A6B" w:rsidP="00191246">
            <w:pPr>
              <w:pStyle w:val="movimento"/>
              <w:rPr>
                <w:color w:val="002060"/>
              </w:rPr>
            </w:pPr>
            <w:r w:rsidRPr="00482147">
              <w:rPr>
                <w:color w:val="002060"/>
              </w:rPr>
              <w:t> </w:t>
            </w:r>
          </w:p>
        </w:tc>
        <w:tc>
          <w:tcPr>
            <w:tcW w:w="2200" w:type="dxa"/>
            <w:tcMar>
              <w:top w:w="20" w:type="dxa"/>
              <w:left w:w="20" w:type="dxa"/>
              <w:bottom w:w="20" w:type="dxa"/>
              <w:right w:w="20" w:type="dxa"/>
            </w:tcMar>
            <w:vAlign w:val="center"/>
            <w:hideMark/>
          </w:tcPr>
          <w:p w14:paraId="188BBE4D" w14:textId="77777777" w:rsidR="00CA3A6B" w:rsidRPr="00482147" w:rsidRDefault="00CA3A6B" w:rsidP="00191246">
            <w:pPr>
              <w:pStyle w:val="movimento2"/>
              <w:rPr>
                <w:color w:val="002060"/>
              </w:rPr>
            </w:pPr>
            <w:r w:rsidRPr="00482147">
              <w:rPr>
                <w:color w:val="002060"/>
              </w:rPr>
              <w:t> </w:t>
            </w:r>
          </w:p>
        </w:tc>
      </w:tr>
    </w:tbl>
    <w:p w14:paraId="3DFE4FB3" w14:textId="77777777" w:rsidR="00CA3A6B" w:rsidRPr="00482147" w:rsidRDefault="00CA3A6B" w:rsidP="00CA3A6B">
      <w:pPr>
        <w:pStyle w:val="titolo20"/>
        <w:rPr>
          <w:rFonts w:eastAsiaTheme="minorEastAsia"/>
          <w:color w:val="002060"/>
        </w:rPr>
      </w:pPr>
      <w:r w:rsidRPr="0048214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3A6B" w:rsidRPr="00482147" w14:paraId="16454E67" w14:textId="77777777" w:rsidTr="00191246">
        <w:tc>
          <w:tcPr>
            <w:tcW w:w="2200" w:type="dxa"/>
            <w:tcMar>
              <w:top w:w="20" w:type="dxa"/>
              <w:left w:w="20" w:type="dxa"/>
              <w:bottom w:w="20" w:type="dxa"/>
              <w:right w:w="20" w:type="dxa"/>
            </w:tcMar>
            <w:vAlign w:val="center"/>
            <w:hideMark/>
          </w:tcPr>
          <w:p w14:paraId="60446CAD" w14:textId="77777777" w:rsidR="00CA3A6B" w:rsidRPr="00482147" w:rsidRDefault="00CA3A6B" w:rsidP="00191246">
            <w:pPr>
              <w:pStyle w:val="movimento"/>
              <w:rPr>
                <w:color w:val="002060"/>
              </w:rPr>
            </w:pPr>
            <w:r w:rsidRPr="00482147">
              <w:rPr>
                <w:color w:val="002060"/>
              </w:rPr>
              <w:t>BAJRAMI ADEM</w:t>
            </w:r>
          </w:p>
        </w:tc>
        <w:tc>
          <w:tcPr>
            <w:tcW w:w="2200" w:type="dxa"/>
            <w:tcMar>
              <w:top w:w="20" w:type="dxa"/>
              <w:left w:w="20" w:type="dxa"/>
              <w:bottom w:w="20" w:type="dxa"/>
              <w:right w:w="20" w:type="dxa"/>
            </w:tcMar>
            <w:vAlign w:val="center"/>
            <w:hideMark/>
          </w:tcPr>
          <w:p w14:paraId="3C0A2335" w14:textId="77777777" w:rsidR="00CA3A6B" w:rsidRPr="00482147" w:rsidRDefault="00CA3A6B" w:rsidP="00191246">
            <w:pPr>
              <w:pStyle w:val="movimento2"/>
              <w:rPr>
                <w:color w:val="002060"/>
              </w:rPr>
            </w:pPr>
            <w:r w:rsidRPr="00482147">
              <w:rPr>
                <w:color w:val="002060"/>
              </w:rPr>
              <w:t xml:space="preserve">(C.U.S. MACERATA CALCIO A5) </w:t>
            </w:r>
          </w:p>
        </w:tc>
        <w:tc>
          <w:tcPr>
            <w:tcW w:w="800" w:type="dxa"/>
            <w:tcMar>
              <w:top w:w="20" w:type="dxa"/>
              <w:left w:w="20" w:type="dxa"/>
              <w:bottom w:w="20" w:type="dxa"/>
              <w:right w:w="20" w:type="dxa"/>
            </w:tcMar>
            <w:vAlign w:val="center"/>
            <w:hideMark/>
          </w:tcPr>
          <w:p w14:paraId="6BF5737B" w14:textId="77777777" w:rsidR="00CA3A6B" w:rsidRPr="00482147" w:rsidRDefault="00CA3A6B" w:rsidP="00191246">
            <w:pPr>
              <w:pStyle w:val="movimento"/>
              <w:rPr>
                <w:color w:val="002060"/>
              </w:rPr>
            </w:pPr>
            <w:r w:rsidRPr="00482147">
              <w:rPr>
                <w:color w:val="002060"/>
              </w:rPr>
              <w:t> </w:t>
            </w:r>
          </w:p>
        </w:tc>
        <w:tc>
          <w:tcPr>
            <w:tcW w:w="2200" w:type="dxa"/>
            <w:tcMar>
              <w:top w:w="20" w:type="dxa"/>
              <w:left w:w="20" w:type="dxa"/>
              <w:bottom w:w="20" w:type="dxa"/>
              <w:right w:w="20" w:type="dxa"/>
            </w:tcMar>
            <w:vAlign w:val="center"/>
            <w:hideMark/>
          </w:tcPr>
          <w:p w14:paraId="425C1D9C" w14:textId="77777777" w:rsidR="00CA3A6B" w:rsidRPr="00482147" w:rsidRDefault="00CA3A6B" w:rsidP="00191246">
            <w:pPr>
              <w:pStyle w:val="movimento"/>
              <w:rPr>
                <w:color w:val="002060"/>
              </w:rPr>
            </w:pPr>
            <w:r w:rsidRPr="00482147">
              <w:rPr>
                <w:color w:val="002060"/>
              </w:rPr>
              <w:t>STRADA PIETRO</w:t>
            </w:r>
          </w:p>
        </w:tc>
        <w:tc>
          <w:tcPr>
            <w:tcW w:w="2200" w:type="dxa"/>
            <w:tcMar>
              <w:top w:w="20" w:type="dxa"/>
              <w:left w:w="20" w:type="dxa"/>
              <w:bottom w:w="20" w:type="dxa"/>
              <w:right w:w="20" w:type="dxa"/>
            </w:tcMar>
            <w:vAlign w:val="center"/>
            <w:hideMark/>
          </w:tcPr>
          <w:p w14:paraId="62E8C11D" w14:textId="77777777" w:rsidR="00CA3A6B" w:rsidRPr="00482147" w:rsidRDefault="00CA3A6B" w:rsidP="00191246">
            <w:pPr>
              <w:pStyle w:val="movimento2"/>
              <w:rPr>
                <w:color w:val="002060"/>
              </w:rPr>
            </w:pPr>
            <w:r w:rsidRPr="00482147">
              <w:rPr>
                <w:color w:val="002060"/>
              </w:rPr>
              <w:t xml:space="preserve">(C.U.S. MACERATA CALCIO A5) </w:t>
            </w:r>
          </w:p>
        </w:tc>
      </w:tr>
    </w:tbl>
    <w:p w14:paraId="7BDD893A" w14:textId="77777777" w:rsidR="00CA3A6B" w:rsidRDefault="00CA3A6B" w:rsidP="00CA3A6B">
      <w:pPr>
        <w:pStyle w:val="breakline"/>
        <w:rPr>
          <w:color w:val="002060"/>
        </w:rPr>
      </w:pPr>
    </w:p>
    <w:p w14:paraId="7CE65EAB" w14:textId="77777777" w:rsidR="00CA3A6B" w:rsidRPr="008B074C" w:rsidRDefault="00CA3A6B" w:rsidP="00CA3A6B">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2CCAB5D7" w14:textId="77777777" w:rsidR="00CA3A6B" w:rsidRPr="008B074C" w:rsidRDefault="00CA3A6B" w:rsidP="00CA3A6B">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77AECC59" w14:textId="77777777" w:rsidR="00CA3A6B" w:rsidRDefault="00CA3A6B" w:rsidP="00CA3A6B">
      <w:pPr>
        <w:pStyle w:val="breakline"/>
        <w:rPr>
          <w:rFonts w:eastAsiaTheme="minorEastAsia"/>
          <w:color w:val="002060"/>
        </w:rPr>
      </w:pPr>
    </w:p>
    <w:p w14:paraId="5FC30B6F" w14:textId="77777777" w:rsidR="00E70A2D" w:rsidRPr="00482147" w:rsidRDefault="00E70A2D" w:rsidP="00CA3A6B">
      <w:pPr>
        <w:pStyle w:val="breakline"/>
        <w:rPr>
          <w:rFonts w:eastAsiaTheme="minorEastAsia"/>
          <w:color w:val="002060"/>
        </w:rPr>
      </w:pPr>
    </w:p>
    <w:p w14:paraId="07E26AF8" w14:textId="77777777" w:rsidR="00CA3A6B" w:rsidRPr="00482147" w:rsidRDefault="00CA3A6B" w:rsidP="00CA3A6B">
      <w:pPr>
        <w:pStyle w:val="titoloprinc0"/>
        <w:rPr>
          <w:color w:val="002060"/>
        </w:rPr>
      </w:pPr>
      <w:r w:rsidRPr="00482147">
        <w:rPr>
          <w:color w:val="002060"/>
        </w:rPr>
        <w:t>CLASSIFICA</w:t>
      </w:r>
    </w:p>
    <w:p w14:paraId="142E70A8" w14:textId="77777777" w:rsidR="00CA3A6B" w:rsidRPr="00482147" w:rsidRDefault="00CA3A6B" w:rsidP="00CA3A6B">
      <w:pPr>
        <w:pStyle w:val="breakline"/>
        <w:rPr>
          <w:color w:val="002060"/>
        </w:rPr>
      </w:pPr>
    </w:p>
    <w:p w14:paraId="54A49839" w14:textId="77777777" w:rsidR="00CA3A6B" w:rsidRPr="00482147" w:rsidRDefault="00CA3A6B" w:rsidP="00CA3A6B">
      <w:pPr>
        <w:pStyle w:val="breakline"/>
        <w:rPr>
          <w:color w:val="002060"/>
        </w:rPr>
      </w:pPr>
    </w:p>
    <w:p w14:paraId="4970AF94" w14:textId="77777777" w:rsidR="00CA3A6B" w:rsidRPr="00482147" w:rsidRDefault="00CA3A6B" w:rsidP="00CA3A6B">
      <w:pPr>
        <w:pStyle w:val="sottotitolocampionato10"/>
        <w:rPr>
          <w:color w:val="002060"/>
        </w:rPr>
      </w:pPr>
      <w:r w:rsidRPr="0048214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A3A6B" w:rsidRPr="00482147" w14:paraId="7FF7E878" w14:textId="77777777" w:rsidTr="0019124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C97B0" w14:textId="77777777" w:rsidR="00CA3A6B" w:rsidRPr="00482147" w:rsidRDefault="00CA3A6B" w:rsidP="00191246">
            <w:pPr>
              <w:pStyle w:val="headertabella0"/>
              <w:rPr>
                <w:color w:val="002060"/>
              </w:rPr>
            </w:pPr>
            <w:r w:rsidRPr="004821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3E307" w14:textId="77777777" w:rsidR="00CA3A6B" w:rsidRPr="00482147" w:rsidRDefault="00CA3A6B" w:rsidP="00191246">
            <w:pPr>
              <w:pStyle w:val="headertabella0"/>
              <w:rPr>
                <w:color w:val="002060"/>
              </w:rPr>
            </w:pPr>
            <w:r w:rsidRPr="004821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93DD8" w14:textId="77777777" w:rsidR="00CA3A6B" w:rsidRPr="00482147" w:rsidRDefault="00CA3A6B" w:rsidP="00191246">
            <w:pPr>
              <w:pStyle w:val="headertabella0"/>
              <w:rPr>
                <w:color w:val="002060"/>
              </w:rPr>
            </w:pPr>
            <w:r w:rsidRPr="004821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637B8" w14:textId="77777777" w:rsidR="00CA3A6B" w:rsidRPr="00482147" w:rsidRDefault="00CA3A6B" w:rsidP="00191246">
            <w:pPr>
              <w:pStyle w:val="headertabella0"/>
              <w:rPr>
                <w:color w:val="002060"/>
              </w:rPr>
            </w:pPr>
            <w:r w:rsidRPr="004821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48D25" w14:textId="77777777" w:rsidR="00CA3A6B" w:rsidRPr="00482147" w:rsidRDefault="00CA3A6B" w:rsidP="00191246">
            <w:pPr>
              <w:pStyle w:val="headertabella0"/>
              <w:rPr>
                <w:color w:val="002060"/>
              </w:rPr>
            </w:pPr>
            <w:r w:rsidRPr="004821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7B5A9" w14:textId="77777777" w:rsidR="00CA3A6B" w:rsidRPr="00482147" w:rsidRDefault="00CA3A6B" w:rsidP="00191246">
            <w:pPr>
              <w:pStyle w:val="headertabella0"/>
              <w:rPr>
                <w:color w:val="002060"/>
              </w:rPr>
            </w:pPr>
            <w:r w:rsidRPr="004821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0D97B" w14:textId="77777777" w:rsidR="00CA3A6B" w:rsidRPr="00482147" w:rsidRDefault="00CA3A6B" w:rsidP="00191246">
            <w:pPr>
              <w:pStyle w:val="headertabella0"/>
              <w:rPr>
                <w:color w:val="002060"/>
              </w:rPr>
            </w:pPr>
            <w:r w:rsidRPr="004821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4094C" w14:textId="77777777" w:rsidR="00CA3A6B" w:rsidRPr="00482147" w:rsidRDefault="00CA3A6B" w:rsidP="00191246">
            <w:pPr>
              <w:pStyle w:val="headertabella0"/>
              <w:rPr>
                <w:color w:val="002060"/>
              </w:rPr>
            </w:pPr>
            <w:r w:rsidRPr="004821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55246" w14:textId="77777777" w:rsidR="00CA3A6B" w:rsidRPr="00482147" w:rsidRDefault="00CA3A6B" w:rsidP="00191246">
            <w:pPr>
              <w:pStyle w:val="headertabella0"/>
              <w:rPr>
                <w:color w:val="002060"/>
              </w:rPr>
            </w:pPr>
            <w:r w:rsidRPr="004821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1FA9A" w14:textId="77777777" w:rsidR="00CA3A6B" w:rsidRPr="00482147" w:rsidRDefault="00CA3A6B" w:rsidP="00191246">
            <w:pPr>
              <w:pStyle w:val="headertabella0"/>
              <w:rPr>
                <w:color w:val="002060"/>
              </w:rPr>
            </w:pPr>
            <w:r w:rsidRPr="00482147">
              <w:rPr>
                <w:color w:val="002060"/>
              </w:rPr>
              <w:t>PE</w:t>
            </w:r>
          </w:p>
        </w:tc>
      </w:tr>
      <w:tr w:rsidR="00CA3A6B" w:rsidRPr="00482147" w14:paraId="3AF1A7D3" w14:textId="77777777" w:rsidTr="0019124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9E2D9E" w14:textId="77777777" w:rsidR="00CA3A6B" w:rsidRPr="00482147" w:rsidRDefault="00CA3A6B" w:rsidP="00191246">
            <w:pPr>
              <w:pStyle w:val="rowtabella0"/>
              <w:rPr>
                <w:color w:val="002060"/>
              </w:rPr>
            </w:pPr>
            <w:r w:rsidRPr="0048214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8E124" w14:textId="77777777" w:rsidR="00CA3A6B" w:rsidRPr="00482147" w:rsidRDefault="00CA3A6B" w:rsidP="00191246">
            <w:pPr>
              <w:pStyle w:val="rowtabella0"/>
              <w:jc w:val="center"/>
              <w:rPr>
                <w:color w:val="002060"/>
              </w:rPr>
            </w:pPr>
            <w:r w:rsidRPr="0048214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1D448"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99C76" w14:textId="77777777" w:rsidR="00CA3A6B" w:rsidRPr="00482147" w:rsidRDefault="00CA3A6B" w:rsidP="00191246">
            <w:pPr>
              <w:pStyle w:val="rowtabella0"/>
              <w:jc w:val="center"/>
              <w:rPr>
                <w:color w:val="002060"/>
              </w:rPr>
            </w:pPr>
            <w:r w:rsidRPr="004821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40739"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603ED"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187D1" w14:textId="77777777" w:rsidR="00CA3A6B" w:rsidRPr="00482147" w:rsidRDefault="00CA3A6B" w:rsidP="00191246">
            <w:pPr>
              <w:pStyle w:val="rowtabella0"/>
              <w:jc w:val="center"/>
              <w:rPr>
                <w:color w:val="002060"/>
              </w:rPr>
            </w:pPr>
            <w:r w:rsidRPr="00482147">
              <w:rPr>
                <w:color w:val="002060"/>
              </w:rPr>
              <w:t>167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44C58" w14:textId="77777777" w:rsidR="00CA3A6B" w:rsidRPr="00482147" w:rsidRDefault="00CA3A6B" w:rsidP="00191246">
            <w:pPr>
              <w:pStyle w:val="rowtabella0"/>
              <w:jc w:val="center"/>
              <w:rPr>
                <w:color w:val="002060"/>
              </w:rPr>
            </w:pPr>
            <w:r w:rsidRPr="004821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1A9A2" w14:textId="77777777" w:rsidR="00CA3A6B" w:rsidRPr="00482147" w:rsidRDefault="00CA3A6B" w:rsidP="00191246">
            <w:pPr>
              <w:pStyle w:val="rowtabella0"/>
              <w:jc w:val="center"/>
              <w:rPr>
                <w:color w:val="002060"/>
              </w:rPr>
            </w:pPr>
            <w:r w:rsidRPr="00482147">
              <w:rPr>
                <w:color w:val="002060"/>
              </w:rPr>
              <w:t>160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56146" w14:textId="77777777" w:rsidR="00CA3A6B" w:rsidRPr="00482147" w:rsidRDefault="00CA3A6B" w:rsidP="00191246">
            <w:pPr>
              <w:pStyle w:val="rowtabella0"/>
              <w:jc w:val="center"/>
              <w:rPr>
                <w:color w:val="002060"/>
              </w:rPr>
            </w:pPr>
            <w:r w:rsidRPr="00482147">
              <w:rPr>
                <w:color w:val="002060"/>
              </w:rPr>
              <w:t>0</w:t>
            </w:r>
          </w:p>
        </w:tc>
      </w:tr>
      <w:tr w:rsidR="00CA3A6B" w:rsidRPr="00482147" w14:paraId="06CFBAA7"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C02AFB" w14:textId="77777777" w:rsidR="00CA3A6B" w:rsidRPr="00482147" w:rsidRDefault="00CA3A6B" w:rsidP="00191246">
            <w:pPr>
              <w:pStyle w:val="rowtabella0"/>
              <w:rPr>
                <w:color w:val="002060"/>
              </w:rPr>
            </w:pPr>
            <w:r w:rsidRPr="0048214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DDD83" w14:textId="18084A5C" w:rsidR="00CA3A6B" w:rsidRPr="00482147" w:rsidRDefault="00CA3A6B" w:rsidP="00191246">
            <w:pPr>
              <w:pStyle w:val="rowtabella0"/>
              <w:jc w:val="center"/>
              <w:rPr>
                <w:color w:val="002060"/>
              </w:rPr>
            </w:pPr>
            <w:r w:rsidRPr="00482147">
              <w:rPr>
                <w:color w:val="002060"/>
              </w:rPr>
              <w:t>3</w:t>
            </w: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7CDE0" w14:textId="2B2EE902" w:rsidR="00CA3A6B" w:rsidRPr="00482147" w:rsidRDefault="00CA3A6B" w:rsidP="00191246">
            <w:pPr>
              <w:pStyle w:val="rowtabella0"/>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1B156" w14:textId="77777777" w:rsidR="00CA3A6B" w:rsidRPr="00482147" w:rsidRDefault="00CA3A6B"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D1B76" w14:textId="3F709900" w:rsidR="00CA3A6B" w:rsidRPr="00482147" w:rsidRDefault="00CA3A6B" w:rsidP="00191246">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37B4C" w14:textId="77777777" w:rsidR="00CA3A6B" w:rsidRPr="00482147" w:rsidRDefault="00CA3A6B"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DEF25" w14:textId="254BA46C" w:rsidR="00CA3A6B" w:rsidRPr="00482147" w:rsidRDefault="00CA3A6B" w:rsidP="00191246">
            <w:pPr>
              <w:pStyle w:val="rowtabella0"/>
              <w:jc w:val="center"/>
              <w:rPr>
                <w:color w:val="002060"/>
              </w:rPr>
            </w:pPr>
            <w:r>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C44CC" w14:textId="2302E464" w:rsidR="00CA3A6B" w:rsidRPr="00482147" w:rsidRDefault="00CA3A6B" w:rsidP="00191246">
            <w:pPr>
              <w:pStyle w:val="rowtabella0"/>
              <w:jc w:val="center"/>
              <w:rPr>
                <w:color w:val="002060"/>
              </w:rPr>
            </w:pPr>
            <w:r>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7FE61" w14:textId="77777777" w:rsidR="00CA3A6B" w:rsidRPr="00482147" w:rsidRDefault="00CA3A6B" w:rsidP="00191246">
            <w:pPr>
              <w:pStyle w:val="rowtabella0"/>
              <w:jc w:val="center"/>
              <w:rPr>
                <w:color w:val="002060"/>
              </w:rPr>
            </w:pPr>
            <w:r w:rsidRPr="00482147">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6B8E3" w14:textId="77777777" w:rsidR="00CA3A6B" w:rsidRPr="00482147" w:rsidRDefault="00CA3A6B" w:rsidP="00191246">
            <w:pPr>
              <w:pStyle w:val="rowtabella0"/>
              <w:jc w:val="center"/>
              <w:rPr>
                <w:color w:val="002060"/>
              </w:rPr>
            </w:pPr>
            <w:r w:rsidRPr="00482147">
              <w:rPr>
                <w:color w:val="002060"/>
              </w:rPr>
              <w:t>0</w:t>
            </w:r>
          </w:p>
        </w:tc>
      </w:tr>
      <w:tr w:rsidR="00CA3A6B" w:rsidRPr="00482147" w14:paraId="4B120306"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385881" w14:textId="77777777" w:rsidR="00CA3A6B" w:rsidRPr="00482147" w:rsidRDefault="00CA3A6B" w:rsidP="00191246">
            <w:pPr>
              <w:pStyle w:val="rowtabella0"/>
              <w:rPr>
                <w:color w:val="002060"/>
              </w:rPr>
            </w:pPr>
            <w:r w:rsidRPr="00482147">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843C7" w14:textId="77777777" w:rsidR="00CA3A6B" w:rsidRPr="00482147" w:rsidRDefault="00CA3A6B" w:rsidP="00191246">
            <w:pPr>
              <w:pStyle w:val="rowtabella0"/>
              <w:jc w:val="center"/>
              <w:rPr>
                <w:color w:val="002060"/>
              </w:rPr>
            </w:pPr>
            <w:r w:rsidRPr="0048214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CE6E2"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251C9" w14:textId="77777777" w:rsidR="00CA3A6B" w:rsidRPr="00482147" w:rsidRDefault="00CA3A6B" w:rsidP="00191246">
            <w:pPr>
              <w:pStyle w:val="rowtabella0"/>
              <w:jc w:val="center"/>
              <w:rPr>
                <w:color w:val="002060"/>
              </w:rPr>
            </w:pPr>
            <w:r w:rsidRPr="004821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82BCA" w14:textId="77777777" w:rsidR="00CA3A6B" w:rsidRPr="00482147" w:rsidRDefault="00CA3A6B"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4BED2" w14:textId="77777777" w:rsidR="00CA3A6B" w:rsidRPr="00482147" w:rsidRDefault="00CA3A6B" w:rsidP="00191246">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96159" w14:textId="77777777" w:rsidR="00CA3A6B" w:rsidRPr="00482147" w:rsidRDefault="00CA3A6B" w:rsidP="00191246">
            <w:pPr>
              <w:pStyle w:val="rowtabella0"/>
              <w:jc w:val="center"/>
              <w:rPr>
                <w:color w:val="002060"/>
              </w:rPr>
            </w:pPr>
            <w:r w:rsidRPr="00482147">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84BC1" w14:textId="77777777" w:rsidR="00CA3A6B" w:rsidRPr="00482147" w:rsidRDefault="00CA3A6B" w:rsidP="00191246">
            <w:pPr>
              <w:pStyle w:val="rowtabella0"/>
              <w:jc w:val="center"/>
              <w:rPr>
                <w:color w:val="002060"/>
              </w:rPr>
            </w:pPr>
            <w:r w:rsidRPr="0048214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EFC55" w14:textId="77777777" w:rsidR="00CA3A6B" w:rsidRPr="00482147" w:rsidRDefault="00CA3A6B" w:rsidP="00191246">
            <w:pPr>
              <w:pStyle w:val="rowtabella0"/>
              <w:jc w:val="center"/>
              <w:rPr>
                <w:color w:val="002060"/>
              </w:rPr>
            </w:pPr>
            <w:r w:rsidRPr="0048214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34530" w14:textId="77777777" w:rsidR="00CA3A6B" w:rsidRPr="00482147" w:rsidRDefault="00CA3A6B" w:rsidP="00191246">
            <w:pPr>
              <w:pStyle w:val="rowtabella0"/>
              <w:jc w:val="center"/>
              <w:rPr>
                <w:color w:val="002060"/>
              </w:rPr>
            </w:pPr>
            <w:r w:rsidRPr="00482147">
              <w:rPr>
                <w:color w:val="002060"/>
              </w:rPr>
              <w:t>0</w:t>
            </w:r>
          </w:p>
        </w:tc>
      </w:tr>
      <w:tr w:rsidR="00CA3A6B" w:rsidRPr="00482147" w14:paraId="0E2F1F9F"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0AED0D" w14:textId="77777777" w:rsidR="00CA3A6B" w:rsidRPr="00482147" w:rsidRDefault="00CA3A6B" w:rsidP="00191246">
            <w:pPr>
              <w:pStyle w:val="rowtabella0"/>
              <w:rPr>
                <w:color w:val="002060"/>
              </w:rPr>
            </w:pPr>
            <w:r w:rsidRPr="0048214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4C677" w14:textId="77777777" w:rsidR="00CA3A6B" w:rsidRPr="00482147" w:rsidRDefault="00CA3A6B" w:rsidP="00191246">
            <w:pPr>
              <w:pStyle w:val="rowtabella0"/>
              <w:jc w:val="center"/>
              <w:rPr>
                <w:color w:val="002060"/>
              </w:rPr>
            </w:pPr>
            <w:r w:rsidRPr="0048214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EACA8"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27263" w14:textId="77777777" w:rsidR="00CA3A6B" w:rsidRPr="00482147" w:rsidRDefault="00CA3A6B" w:rsidP="00191246">
            <w:pPr>
              <w:pStyle w:val="rowtabella0"/>
              <w:jc w:val="center"/>
              <w:rPr>
                <w:color w:val="002060"/>
              </w:rPr>
            </w:pPr>
            <w:r w:rsidRPr="004821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B1323" w14:textId="77777777" w:rsidR="00CA3A6B" w:rsidRPr="00482147" w:rsidRDefault="00CA3A6B"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9F104" w14:textId="77777777" w:rsidR="00CA3A6B" w:rsidRPr="00482147" w:rsidRDefault="00CA3A6B" w:rsidP="00191246">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01559" w14:textId="77777777" w:rsidR="00CA3A6B" w:rsidRPr="00482147" w:rsidRDefault="00CA3A6B" w:rsidP="00191246">
            <w:pPr>
              <w:pStyle w:val="rowtabella0"/>
              <w:jc w:val="center"/>
              <w:rPr>
                <w:color w:val="002060"/>
              </w:rPr>
            </w:pPr>
            <w:r w:rsidRPr="0048214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FCA94" w14:textId="77777777" w:rsidR="00CA3A6B" w:rsidRPr="00482147" w:rsidRDefault="00CA3A6B" w:rsidP="00191246">
            <w:pPr>
              <w:pStyle w:val="rowtabella0"/>
              <w:jc w:val="center"/>
              <w:rPr>
                <w:color w:val="002060"/>
              </w:rPr>
            </w:pPr>
            <w:r w:rsidRPr="0048214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B6209" w14:textId="77777777" w:rsidR="00CA3A6B" w:rsidRPr="00482147" w:rsidRDefault="00CA3A6B" w:rsidP="00191246">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CDE0B" w14:textId="77777777" w:rsidR="00CA3A6B" w:rsidRPr="00482147" w:rsidRDefault="00CA3A6B" w:rsidP="00191246">
            <w:pPr>
              <w:pStyle w:val="rowtabella0"/>
              <w:jc w:val="center"/>
              <w:rPr>
                <w:color w:val="002060"/>
              </w:rPr>
            </w:pPr>
            <w:r w:rsidRPr="00482147">
              <w:rPr>
                <w:color w:val="002060"/>
              </w:rPr>
              <w:t>0</w:t>
            </w:r>
          </w:p>
        </w:tc>
      </w:tr>
      <w:tr w:rsidR="00CA3A6B" w:rsidRPr="00482147" w14:paraId="4A08C6C3"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DCBF26" w14:textId="77777777" w:rsidR="00CA3A6B" w:rsidRPr="00482147" w:rsidRDefault="00CA3A6B" w:rsidP="00191246">
            <w:pPr>
              <w:pStyle w:val="rowtabella0"/>
              <w:rPr>
                <w:color w:val="002060"/>
              </w:rPr>
            </w:pPr>
            <w:r w:rsidRPr="0048214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DEAF8" w14:textId="77777777" w:rsidR="00CA3A6B" w:rsidRPr="00482147" w:rsidRDefault="00CA3A6B" w:rsidP="00191246">
            <w:pPr>
              <w:pStyle w:val="rowtabella0"/>
              <w:jc w:val="center"/>
              <w:rPr>
                <w:color w:val="002060"/>
              </w:rPr>
            </w:pPr>
            <w:r w:rsidRPr="0048214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C27F4"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578DC" w14:textId="77777777" w:rsidR="00CA3A6B" w:rsidRPr="00482147" w:rsidRDefault="00CA3A6B" w:rsidP="00191246">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A52C2" w14:textId="77777777" w:rsidR="00CA3A6B" w:rsidRPr="00482147" w:rsidRDefault="00CA3A6B"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5B738" w14:textId="77777777" w:rsidR="00CA3A6B" w:rsidRPr="00482147" w:rsidRDefault="00CA3A6B" w:rsidP="00191246">
            <w:pPr>
              <w:pStyle w:val="rowtabella0"/>
              <w:jc w:val="center"/>
              <w:rPr>
                <w:color w:val="002060"/>
              </w:rPr>
            </w:pPr>
            <w:r w:rsidRPr="004821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2918B" w14:textId="77777777" w:rsidR="00CA3A6B" w:rsidRPr="00482147" w:rsidRDefault="00CA3A6B" w:rsidP="00191246">
            <w:pPr>
              <w:pStyle w:val="rowtabella0"/>
              <w:jc w:val="center"/>
              <w:rPr>
                <w:color w:val="002060"/>
              </w:rPr>
            </w:pPr>
            <w:r w:rsidRPr="0048214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67629" w14:textId="77777777" w:rsidR="00CA3A6B" w:rsidRPr="00482147" w:rsidRDefault="00CA3A6B" w:rsidP="00191246">
            <w:pPr>
              <w:pStyle w:val="rowtabella0"/>
              <w:jc w:val="center"/>
              <w:rPr>
                <w:color w:val="002060"/>
              </w:rPr>
            </w:pPr>
            <w:r w:rsidRPr="0048214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FD5B0" w14:textId="77777777" w:rsidR="00CA3A6B" w:rsidRPr="00482147" w:rsidRDefault="00CA3A6B" w:rsidP="00191246">
            <w:pPr>
              <w:pStyle w:val="rowtabella0"/>
              <w:jc w:val="center"/>
              <w:rPr>
                <w:color w:val="002060"/>
              </w:rPr>
            </w:pPr>
            <w:r w:rsidRPr="0048214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5B621" w14:textId="77777777" w:rsidR="00CA3A6B" w:rsidRPr="00482147" w:rsidRDefault="00CA3A6B" w:rsidP="00191246">
            <w:pPr>
              <w:pStyle w:val="rowtabella0"/>
              <w:jc w:val="center"/>
              <w:rPr>
                <w:color w:val="002060"/>
              </w:rPr>
            </w:pPr>
            <w:r w:rsidRPr="00482147">
              <w:rPr>
                <w:color w:val="002060"/>
              </w:rPr>
              <w:t>0</w:t>
            </w:r>
          </w:p>
        </w:tc>
      </w:tr>
      <w:tr w:rsidR="00CA3A6B" w:rsidRPr="00482147" w14:paraId="15E23241"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BDF836" w14:textId="77777777" w:rsidR="00CA3A6B" w:rsidRPr="00482147" w:rsidRDefault="00CA3A6B" w:rsidP="00191246">
            <w:pPr>
              <w:pStyle w:val="rowtabella0"/>
              <w:rPr>
                <w:color w:val="002060"/>
              </w:rPr>
            </w:pPr>
            <w:r w:rsidRPr="00482147">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81380" w14:textId="4D3D36F4" w:rsidR="00CA3A6B" w:rsidRPr="00482147" w:rsidRDefault="00CA3A6B" w:rsidP="00191246">
            <w:pPr>
              <w:pStyle w:val="rowtabella0"/>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0CDD8" w14:textId="67F37B1B" w:rsidR="00CA3A6B" w:rsidRPr="00482147" w:rsidRDefault="00CA3A6B" w:rsidP="00191246">
            <w:pPr>
              <w:pStyle w:val="rowtabella0"/>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5C817" w14:textId="77777777" w:rsidR="00CA3A6B" w:rsidRPr="00482147" w:rsidRDefault="00CA3A6B"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9CE0E" w14:textId="1C603B02" w:rsidR="00CA3A6B" w:rsidRPr="00482147" w:rsidRDefault="00CA3A6B" w:rsidP="00191246">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2D5AB" w14:textId="77777777" w:rsidR="00CA3A6B" w:rsidRPr="00482147" w:rsidRDefault="00CA3A6B" w:rsidP="00191246">
            <w:pPr>
              <w:pStyle w:val="rowtabella0"/>
              <w:jc w:val="center"/>
              <w:rPr>
                <w:color w:val="002060"/>
              </w:rPr>
            </w:pPr>
            <w:r w:rsidRPr="004821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BA7C9" w14:textId="3A2BE0FC" w:rsidR="00CA3A6B" w:rsidRPr="00482147" w:rsidRDefault="00CA3A6B" w:rsidP="00191246">
            <w:pPr>
              <w:pStyle w:val="rowtabella0"/>
              <w:jc w:val="center"/>
              <w:rPr>
                <w:color w:val="002060"/>
              </w:rPr>
            </w:pPr>
            <w:r>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0995E" w14:textId="4CFD680B" w:rsidR="00CA3A6B" w:rsidRPr="00482147" w:rsidRDefault="00CA3A6B" w:rsidP="00191246">
            <w:pPr>
              <w:pStyle w:val="rowtabella0"/>
              <w:jc w:val="center"/>
              <w:rPr>
                <w:color w:val="002060"/>
              </w:rPr>
            </w:pPr>
            <w:r>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892B3" w14:textId="77777777" w:rsidR="00CA3A6B" w:rsidRPr="00482147" w:rsidRDefault="00CA3A6B" w:rsidP="00191246">
            <w:pPr>
              <w:pStyle w:val="rowtabella0"/>
              <w:jc w:val="center"/>
              <w:rPr>
                <w:color w:val="002060"/>
              </w:rPr>
            </w:pPr>
            <w:r w:rsidRPr="0048214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0B810" w14:textId="77777777" w:rsidR="00CA3A6B" w:rsidRPr="00482147" w:rsidRDefault="00CA3A6B" w:rsidP="00191246">
            <w:pPr>
              <w:pStyle w:val="rowtabella0"/>
              <w:jc w:val="center"/>
              <w:rPr>
                <w:color w:val="002060"/>
              </w:rPr>
            </w:pPr>
            <w:r w:rsidRPr="00482147">
              <w:rPr>
                <w:color w:val="002060"/>
              </w:rPr>
              <w:t>0</w:t>
            </w:r>
          </w:p>
        </w:tc>
      </w:tr>
      <w:tr w:rsidR="00CA3A6B" w:rsidRPr="00482147" w14:paraId="12CDB71F"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AEA56E" w14:textId="77777777" w:rsidR="00CA3A6B" w:rsidRPr="00482147" w:rsidRDefault="00CA3A6B" w:rsidP="00191246">
            <w:pPr>
              <w:pStyle w:val="rowtabella0"/>
              <w:rPr>
                <w:color w:val="002060"/>
              </w:rPr>
            </w:pPr>
            <w:r w:rsidRPr="00482147">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D412E" w14:textId="77777777" w:rsidR="00CA3A6B" w:rsidRPr="00482147" w:rsidRDefault="00CA3A6B" w:rsidP="00191246">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A61D8"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87709" w14:textId="77777777" w:rsidR="00CA3A6B" w:rsidRPr="00482147" w:rsidRDefault="00CA3A6B"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B4666"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87E64" w14:textId="77777777" w:rsidR="00CA3A6B" w:rsidRPr="00482147" w:rsidRDefault="00CA3A6B" w:rsidP="00191246">
            <w:pPr>
              <w:pStyle w:val="rowtabella0"/>
              <w:jc w:val="center"/>
              <w:rPr>
                <w:color w:val="002060"/>
              </w:rPr>
            </w:pPr>
            <w:r w:rsidRPr="004821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572CF" w14:textId="77777777" w:rsidR="00CA3A6B" w:rsidRPr="00482147" w:rsidRDefault="00CA3A6B" w:rsidP="00191246">
            <w:pPr>
              <w:pStyle w:val="rowtabella0"/>
              <w:jc w:val="center"/>
              <w:rPr>
                <w:color w:val="002060"/>
              </w:rPr>
            </w:pPr>
            <w:r w:rsidRPr="0048214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236AF" w14:textId="77777777" w:rsidR="00CA3A6B" w:rsidRPr="00482147" w:rsidRDefault="00CA3A6B" w:rsidP="00191246">
            <w:pPr>
              <w:pStyle w:val="rowtabella0"/>
              <w:jc w:val="center"/>
              <w:rPr>
                <w:color w:val="002060"/>
              </w:rPr>
            </w:pPr>
            <w:r w:rsidRPr="00482147">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895FD" w14:textId="77777777" w:rsidR="00CA3A6B" w:rsidRPr="00482147" w:rsidRDefault="00CA3A6B" w:rsidP="00191246">
            <w:pPr>
              <w:pStyle w:val="rowtabella0"/>
              <w:jc w:val="center"/>
              <w:rPr>
                <w:color w:val="002060"/>
              </w:rPr>
            </w:pPr>
            <w:r w:rsidRPr="00482147">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EF083" w14:textId="77777777" w:rsidR="00CA3A6B" w:rsidRPr="00482147" w:rsidRDefault="00CA3A6B" w:rsidP="00191246">
            <w:pPr>
              <w:pStyle w:val="rowtabella0"/>
              <w:jc w:val="center"/>
              <w:rPr>
                <w:color w:val="002060"/>
              </w:rPr>
            </w:pPr>
            <w:r w:rsidRPr="00482147">
              <w:rPr>
                <w:color w:val="002060"/>
              </w:rPr>
              <w:t>0</w:t>
            </w:r>
          </w:p>
        </w:tc>
      </w:tr>
      <w:tr w:rsidR="00CA3A6B" w:rsidRPr="00482147" w14:paraId="5614578A"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F6D874" w14:textId="77777777" w:rsidR="00CA3A6B" w:rsidRPr="00482147" w:rsidRDefault="00CA3A6B" w:rsidP="00191246">
            <w:pPr>
              <w:pStyle w:val="rowtabella0"/>
              <w:rPr>
                <w:color w:val="002060"/>
              </w:rPr>
            </w:pPr>
            <w:r w:rsidRPr="0048214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AE330" w14:textId="77777777" w:rsidR="00CA3A6B" w:rsidRPr="00482147" w:rsidRDefault="00CA3A6B" w:rsidP="00191246">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A6474"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CA2F0" w14:textId="77777777" w:rsidR="00CA3A6B" w:rsidRPr="00482147" w:rsidRDefault="00CA3A6B"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3A123" w14:textId="77777777" w:rsidR="00CA3A6B" w:rsidRPr="00482147" w:rsidRDefault="00CA3A6B"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98E49" w14:textId="77777777" w:rsidR="00CA3A6B" w:rsidRPr="00482147" w:rsidRDefault="00CA3A6B" w:rsidP="00191246">
            <w:pPr>
              <w:pStyle w:val="rowtabella0"/>
              <w:jc w:val="center"/>
              <w:rPr>
                <w:color w:val="002060"/>
              </w:rPr>
            </w:pPr>
            <w:r w:rsidRPr="004821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466CD"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8AFF8" w14:textId="77777777" w:rsidR="00CA3A6B" w:rsidRPr="00482147" w:rsidRDefault="00CA3A6B" w:rsidP="00191246">
            <w:pPr>
              <w:pStyle w:val="rowtabella0"/>
              <w:jc w:val="center"/>
              <w:rPr>
                <w:color w:val="002060"/>
              </w:rPr>
            </w:pPr>
            <w:r w:rsidRPr="00482147">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3B3B5" w14:textId="77777777" w:rsidR="00CA3A6B" w:rsidRPr="00482147" w:rsidRDefault="00CA3A6B" w:rsidP="00191246">
            <w:pPr>
              <w:pStyle w:val="rowtabella0"/>
              <w:jc w:val="center"/>
              <w:rPr>
                <w:color w:val="002060"/>
              </w:rPr>
            </w:pPr>
            <w:r w:rsidRPr="004821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1EED5" w14:textId="77777777" w:rsidR="00CA3A6B" w:rsidRPr="00482147" w:rsidRDefault="00CA3A6B" w:rsidP="00191246">
            <w:pPr>
              <w:pStyle w:val="rowtabella0"/>
              <w:jc w:val="center"/>
              <w:rPr>
                <w:color w:val="002060"/>
              </w:rPr>
            </w:pPr>
            <w:r w:rsidRPr="00482147">
              <w:rPr>
                <w:color w:val="002060"/>
              </w:rPr>
              <w:t>0</w:t>
            </w:r>
          </w:p>
        </w:tc>
      </w:tr>
      <w:tr w:rsidR="00CA3A6B" w:rsidRPr="00482147" w14:paraId="7E89746E"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6F3421" w14:textId="77777777" w:rsidR="00CA3A6B" w:rsidRPr="00482147" w:rsidRDefault="00CA3A6B" w:rsidP="00191246">
            <w:pPr>
              <w:pStyle w:val="rowtabella0"/>
              <w:rPr>
                <w:color w:val="002060"/>
              </w:rPr>
            </w:pPr>
            <w:proofErr w:type="spellStart"/>
            <w:proofErr w:type="gramStart"/>
            <w:r w:rsidRPr="00482147">
              <w:rPr>
                <w:color w:val="002060"/>
              </w:rPr>
              <w:t>sq.B</w:t>
            </w:r>
            <w:proofErr w:type="spellEnd"/>
            <w:proofErr w:type="gramEnd"/>
            <w:r w:rsidRPr="00482147">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FBE83"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C9058"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A310D"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87239"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2DEE2"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D4657"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040F7"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8FC0A"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9E595" w14:textId="77777777" w:rsidR="00CA3A6B" w:rsidRPr="00482147" w:rsidRDefault="00CA3A6B" w:rsidP="00191246">
            <w:pPr>
              <w:pStyle w:val="rowtabella0"/>
              <w:jc w:val="center"/>
              <w:rPr>
                <w:color w:val="002060"/>
              </w:rPr>
            </w:pPr>
            <w:r w:rsidRPr="00482147">
              <w:rPr>
                <w:color w:val="002060"/>
              </w:rPr>
              <w:t>0</w:t>
            </w:r>
          </w:p>
        </w:tc>
      </w:tr>
      <w:tr w:rsidR="00CA3A6B" w:rsidRPr="00482147" w14:paraId="14E13CC6" w14:textId="77777777" w:rsidTr="0019124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44ACAC" w14:textId="77777777" w:rsidR="00CA3A6B" w:rsidRPr="00482147" w:rsidRDefault="00CA3A6B" w:rsidP="00191246">
            <w:pPr>
              <w:pStyle w:val="rowtabella0"/>
              <w:rPr>
                <w:color w:val="002060"/>
              </w:rPr>
            </w:pPr>
            <w:proofErr w:type="spellStart"/>
            <w:proofErr w:type="gramStart"/>
            <w:r w:rsidRPr="00482147">
              <w:rPr>
                <w:color w:val="002060"/>
              </w:rPr>
              <w:t>sq.B</w:t>
            </w:r>
            <w:proofErr w:type="spellEnd"/>
            <w:proofErr w:type="gramEnd"/>
            <w:r w:rsidRPr="00482147">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1477C"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02368"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B31EF"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77FE7"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2B834"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18352"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7D83A"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EF139"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914D6" w14:textId="77777777" w:rsidR="00CA3A6B" w:rsidRPr="00482147" w:rsidRDefault="00CA3A6B" w:rsidP="00191246">
            <w:pPr>
              <w:pStyle w:val="rowtabella0"/>
              <w:jc w:val="center"/>
              <w:rPr>
                <w:color w:val="002060"/>
              </w:rPr>
            </w:pPr>
            <w:r w:rsidRPr="00482147">
              <w:rPr>
                <w:color w:val="002060"/>
              </w:rPr>
              <w:t>0</w:t>
            </w:r>
          </w:p>
        </w:tc>
      </w:tr>
    </w:tbl>
    <w:p w14:paraId="1FE5220B" w14:textId="77777777" w:rsidR="00CA3A6B" w:rsidRPr="00482147" w:rsidRDefault="00CA3A6B" w:rsidP="00CA3A6B">
      <w:pPr>
        <w:pStyle w:val="breakline"/>
        <w:rPr>
          <w:rFonts w:eastAsiaTheme="minorEastAsia"/>
          <w:color w:val="002060"/>
        </w:rPr>
      </w:pPr>
    </w:p>
    <w:p w14:paraId="3457B69F" w14:textId="77777777" w:rsidR="00CA3A6B" w:rsidRPr="00482147" w:rsidRDefault="00CA3A6B" w:rsidP="00CA3A6B">
      <w:pPr>
        <w:pStyle w:val="breakline"/>
        <w:rPr>
          <w:color w:val="002060"/>
        </w:rPr>
      </w:pPr>
    </w:p>
    <w:p w14:paraId="2405B533" w14:textId="77777777" w:rsidR="00CA3A6B" w:rsidRPr="00482147" w:rsidRDefault="00CA3A6B" w:rsidP="00CA3A6B">
      <w:pPr>
        <w:pStyle w:val="sottotitolocampionato10"/>
        <w:rPr>
          <w:color w:val="002060"/>
        </w:rPr>
      </w:pPr>
      <w:r w:rsidRPr="00482147">
        <w:rPr>
          <w:color w:val="002060"/>
        </w:rPr>
        <w:lastRenderedPageBreak/>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A3A6B" w:rsidRPr="00482147" w14:paraId="3C02349E" w14:textId="77777777" w:rsidTr="0019124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52B4A" w14:textId="77777777" w:rsidR="00CA3A6B" w:rsidRPr="00482147" w:rsidRDefault="00CA3A6B" w:rsidP="00191246">
            <w:pPr>
              <w:pStyle w:val="headertabella0"/>
              <w:rPr>
                <w:color w:val="002060"/>
              </w:rPr>
            </w:pPr>
            <w:r w:rsidRPr="004821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A6D7C" w14:textId="77777777" w:rsidR="00CA3A6B" w:rsidRPr="00482147" w:rsidRDefault="00CA3A6B" w:rsidP="00191246">
            <w:pPr>
              <w:pStyle w:val="headertabella0"/>
              <w:rPr>
                <w:color w:val="002060"/>
              </w:rPr>
            </w:pPr>
            <w:r w:rsidRPr="004821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6D8FB" w14:textId="77777777" w:rsidR="00CA3A6B" w:rsidRPr="00482147" w:rsidRDefault="00CA3A6B" w:rsidP="00191246">
            <w:pPr>
              <w:pStyle w:val="headertabella0"/>
              <w:rPr>
                <w:color w:val="002060"/>
              </w:rPr>
            </w:pPr>
            <w:r w:rsidRPr="004821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EF218" w14:textId="77777777" w:rsidR="00CA3A6B" w:rsidRPr="00482147" w:rsidRDefault="00CA3A6B" w:rsidP="00191246">
            <w:pPr>
              <w:pStyle w:val="headertabella0"/>
              <w:rPr>
                <w:color w:val="002060"/>
              </w:rPr>
            </w:pPr>
            <w:r w:rsidRPr="004821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A658C" w14:textId="77777777" w:rsidR="00CA3A6B" w:rsidRPr="00482147" w:rsidRDefault="00CA3A6B" w:rsidP="00191246">
            <w:pPr>
              <w:pStyle w:val="headertabella0"/>
              <w:rPr>
                <w:color w:val="002060"/>
              </w:rPr>
            </w:pPr>
            <w:r w:rsidRPr="004821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69C1B" w14:textId="77777777" w:rsidR="00CA3A6B" w:rsidRPr="00482147" w:rsidRDefault="00CA3A6B" w:rsidP="00191246">
            <w:pPr>
              <w:pStyle w:val="headertabella0"/>
              <w:rPr>
                <w:color w:val="002060"/>
              </w:rPr>
            </w:pPr>
            <w:r w:rsidRPr="004821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F6F07" w14:textId="77777777" w:rsidR="00CA3A6B" w:rsidRPr="00482147" w:rsidRDefault="00CA3A6B" w:rsidP="00191246">
            <w:pPr>
              <w:pStyle w:val="headertabella0"/>
              <w:rPr>
                <w:color w:val="002060"/>
              </w:rPr>
            </w:pPr>
            <w:r w:rsidRPr="004821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35AB9" w14:textId="77777777" w:rsidR="00CA3A6B" w:rsidRPr="00482147" w:rsidRDefault="00CA3A6B" w:rsidP="00191246">
            <w:pPr>
              <w:pStyle w:val="headertabella0"/>
              <w:rPr>
                <w:color w:val="002060"/>
              </w:rPr>
            </w:pPr>
            <w:r w:rsidRPr="004821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C5CBA" w14:textId="77777777" w:rsidR="00CA3A6B" w:rsidRPr="00482147" w:rsidRDefault="00CA3A6B" w:rsidP="00191246">
            <w:pPr>
              <w:pStyle w:val="headertabella0"/>
              <w:rPr>
                <w:color w:val="002060"/>
              </w:rPr>
            </w:pPr>
            <w:r w:rsidRPr="004821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E063D" w14:textId="77777777" w:rsidR="00CA3A6B" w:rsidRPr="00482147" w:rsidRDefault="00CA3A6B" w:rsidP="00191246">
            <w:pPr>
              <w:pStyle w:val="headertabella0"/>
              <w:rPr>
                <w:color w:val="002060"/>
              </w:rPr>
            </w:pPr>
            <w:r w:rsidRPr="00482147">
              <w:rPr>
                <w:color w:val="002060"/>
              </w:rPr>
              <w:t>PE</w:t>
            </w:r>
          </w:p>
        </w:tc>
      </w:tr>
      <w:tr w:rsidR="00CA3A6B" w:rsidRPr="00482147" w14:paraId="1702FE31" w14:textId="77777777" w:rsidTr="0019124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A95ECD" w14:textId="77777777" w:rsidR="00CA3A6B" w:rsidRPr="00482147" w:rsidRDefault="00CA3A6B" w:rsidP="00191246">
            <w:pPr>
              <w:pStyle w:val="rowtabella0"/>
              <w:rPr>
                <w:color w:val="002060"/>
              </w:rPr>
            </w:pPr>
            <w:r w:rsidRPr="00482147">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6AA4C" w14:textId="77777777" w:rsidR="00CA3A6B" w:rsidRPr="00482147" w:rsidRDefault="00CA3A6B" w:rsidP="00191246">
            <w:pPr>
              <w:pStyle w:val="rowtabella0"/>
              <w:jc w:val="center"/>
              <w:rPr>
                <w:color w:val="002060"/>
              </w:rPr>
            </w:pPr>
            <w:r w:rsidRPr="0048214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01EEA"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EFA34" w14:textId="77777777" w:rsidR="00CA3A6B" w:rsidRPr="00482147" w:rsidRDefault="00CA3A6B" w:rsidP="00191246">
            <w:pPr>
              <w:pStyle w:val="rowtabella0"/>
              <w:jc w:val="center"/>
              <w:rPr>
                <w:color w:val="002060"/>
              </w:rPr>
            </w:pPr>
            <w:r w:rsidRPr="0048214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19F30"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4EFD8"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2119B" w14:textId="77777777" w:rsidR="00CA3A6B" w:rsidRPr="00482147" w:rsidRDefault="00CA3A6B" w:rsidP="00191246">
            <w:pPr>
              <w:pStyle w:val="rowtabella0"/>
              <w:jc w:val="center"/>
              <w:rPr>
                <w:color w:val="002060"/>
              </w:rPr>
            </w:pPr>
            <w:r w:rsidRPr="00482147">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A1C82" w14:textId="77777777" w:rsidR="00CA3A6B" w:rsidRPr="00482147" w:rsidRDefault="00CA3A6B" w:rsidP="00191246">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47FB9" w14:textId="77777777" w:rsidR="00CA3A6B" w:rsidRPr="00482147" w:rsidRDefault="00CA3A6B" w:rsidP="00191246">
            <w:pPr>
              <w:pStyle w:val="rowtabella0"/>
              <w:jc w:val="center"/>
              <w:rPr>
                <w:color w:val="002060"/>
              </w:rPr>
            </w:pPr>
            <w:r w:rsidRPr="00482147">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47D2E" w14:textId="77777777" w:rsidR="00CA3A6B" w:rsidRPr="00482147" w:rsidRDefault="00CA3A6B" w:rsidP="00191246">
            <w:pPr>
              <w:pStyle w:val="rowtabella0"/>
              <w:jc w:val="center"/>
              <w:rPr>
                <w:color w:val="002060"/>
              </w:rPr>
            </w:pPr>
            <w:r w:rsidRPr="00482147">
              <w:rPr>
                <w:color w:val="002060"/>
              </w:rPr>
              <w:t>0</w:t>
            </w:r>
          </w:p>
        </w:tc>
      </w:tr>
      <w:tr w:rsidR="00CA3A6B" w:rsidRPr="00482147" w14:paraId="4CAEDA99"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DE6548" w14:textId="77777777" w:rsidR="00CA3A6B" w:rsidRPr="00482147" w:rsidRDefault="00CA3A6B" w:rsidP="00191246">
            <w:pPr>
              <w:pStyle w:val="rowtabella0"/>
              <w:rPr>
                <w:color w:val="002060"/>
              </w:rPr>
            </w:pPr>
            <w:r w:rsidRPr="0048214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05FF0" w14:textId="77777777" w:rsidR="00CA3A6B" w:rsidRPr="00482147" w:rsidRDefault="00CA3A6B" w:rsidP="00191246">
            <w:pPr>
              <w:pStyle w:val="rowtabella0"/>
              <w:jc w:val="center"/>
              <w:rPr>
                <w:color w:val="002060"/>
              </w:rPr>
            </w:pPr>
            <w:r w:rsidRPr="0048214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D396D"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0F020" w14:textId="77777777" w:rsidR="00CA3A6B" w:rsidRPr="00482147" w:rsidRDefault="00CA3A6B" w:rsidP="00191246">
            <w:pPr>
              <w:pStyle w:val="rowtabella0"/>
              <w:jc w:val="center"/>
              <w:rPr>
                <w:color w:val="002060"/>
              </w:rPr>
            </w:pPr>
            <w:r w:rsidRPr="0048214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8DA30" w14:textId="77777777" w:rsidR="00CA3A6B" w:rsidRPr="00482147" w:rsidRDefault="00CA3A6B"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71FC0" w14:textId="77777777" w:rsidR="00CA3A6B" w:rsidRPr="00482147" w:rsidRDefault="00CA3A6B"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A116C" w14:textId="77777777" w:rsidR="00CA3A6B" w:rsidRPr="00482147" w:rsidRDefault="00CA3A6B" w:rsidP="00191246">
            <w:pPr>
              <w:pStyle w:val="rowtabella0"/>
              <w:jc w:val="center"/>
              <w:rPr>
                <w:color w:val="002060"/>
              </w:rPr>
            </w:pPr>
            <w:r w:rsidRPr="00482147">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B1BB3" w14:textId="77777777" w:rsidR="00CA3A6B" w:rsidRPr="00482147" w:rsidRDefault="00CA3A6B" w:rsidP="00191246">
            <w:pPr>
              <w:pStyle w:val="rowtabella0"/>
              <w:jc w:val="center"/>
              <w:rPr>
                <w:color w:val="002060"/>
              </w:rPr>
            </w:pPr>
            <w:r w:rsidRPr="0048214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27619" w14:textId="77777777" w:rsidR="00CA3A6B" w:rsidRPr="00482147" w:rsidRDefault="00CA3A6B" w:rsidP="00191246">
            <w:pPr>
              <w:pStyle w:val="rowtabella0"/>
              <w:jc w:val="center"/>
              <w:rPr>
                <w:color w:val="002060"/>
              </w:rPr>
            </w:pPr>
            <w:r w:rsidRPr="00482147">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96F48" w14:textId="77777777" w:rsidR="00CA3A6B" w:rsidRPr="00482147" w:rsidRDefault="00CA3A6B" w:rsidP="00191246">
            <w:pPr>
              <w:pStyle w:val="rowtabella0"/>
              <w:jc w:val="center"/>
              <w:rPr>
                <w:color w:val="002060"/>
              </w:rPr>
            </w:pPr>
            <w:r w:rsidRPr="00482147">
              <w:rPr>
                <w:color w:val="002060"/>
              </w:rPr>
              <w:t>0</w:t>
            </w:r>
          </w:p>
        </w:tc>
      </w:tr>
      <w:tr w:rsidR="00CA3A6B" w:rsidRPr="00482147" w14:paraId="2DAB2B8F"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04F752" w14:textId="77777777" w:rsidR="00CA3A6B" w:rsidRPr="00482147" w:rsidRDefault="00CA3A6B" w:rsidP="00191246">
            <w:pPr>
              <w:pStyle w:val="rowtabella0"/>
              <w:rPr>
                <w:color w:val="002060"/>
              </w:rPr>
            </w:pPr>
            <w:r w:rsidRPr="00482147">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0F987" w14:textId="77777777" w:rsidR="00CA3A6B" w:rsidRPr="00482147" w:rsidRDefault="00CA3A6B" w:rsidP="00191246">
            <w:pPr>
              <w:pStyle w:val="rowtabella0"/>
              <w:jc w:val="center"/>
              <w:rPr>
                <w:color w:val="002060"/>
              </w:rPr>
            </w:pPr>
            <w:r w:rsidRPr="0048214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189E2"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374C7" w14:textId="77777777" w:rsidR="00CA3A6B" w:rsidRPr="00482147" w:rsidRDefault="00CA3A6B" w:rsidP="00191246">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3A952" w14:textId="77777777" w:rsidR="00CA3A6B" w:rsidRPr="00482147" w:rsidRDefault="00CA3A6B"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37D04" w14:textId="77777777" w:rsidR="00CA3A6B" w:rsidRPr="00482147" w:rsidRDefault="00CA3A6B" w:rsidP="00191246">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FCE34" w14:textId="77777777" w:rsidR="00CA3A6B" w:rsidRPr="00482147" w:rsidRDefault="00CA3A6B" w:rsidP="00191246">
            <w:pPr>
              <w:pStyle w:val="rowtabella0"/>
              <w:jc w:val="center"/>
              <w:rPr>
                <w:color w:val="002060"/>
              </w:rPr>
            </w:pPr>
            <w:r w:rsidRPr="0048214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6933C" w14:textId="77777777" w:rsidR="00CA3A6B" w:rsidRPr="00482147" w:rsidRDefault="00CA3A6B" w:rsidP="00191246">
            <w:pPr>
              <w:pStyle w:val="rowtabella0"/>
              <w:jc w:val="center"/>
              <w:rPr>
                <w:color w:val="002060"/>
              </w:rPr>
            </w:pPr>
            <w:r w:rsidRPr="0048214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B1F52" w14:textId="77777777" w:rsidR="00CA3A6B" w:rsidRPr="00482147" w:rsidRDefault="00CA3A6B" w:rsidP="00191246">
            <w:pPr>
              <w:pStyle w:val="rowtabella0"/>
              <w:jc w:val="center"/>
              <w:rPr>
                <w:color w:val="002060"/>
              </w:rPr>
            </w:pPr>
            <w:r w:rsidRPr="004821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D3AF1" w14:textId="77777777" w:rsidR="00CA3A6B" w:rsidRPr="00482147" w:rsidRDefault="00CA3A6B" w:rsidP="00191246">
            <w:pPr>
              <w:pStyle w:val="rowtabella0"/>
              <w:jc w:val="center"/>
              <w:rPr>
                <w:color w:val="002060"/>
              </w:rPr>
            </w:pPr>
            <w:r w:rsidRPr="00482147">
              <w:rPr>
                <w:color w:val="002060"/>
              </w:rPr>
              <w:t>0</w:t>
            </w:r>
          </w:p>
        </w:tc>
      </w:tr>
      <w:tr w:rsidR="00CA3A6B" w:rsidRPr="00482147" w14:paraId="6B230AD8"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B2D808" w14:textId="77777777" w:rsidR="00CA3A6B" w:rsidRPr="00482147" w:rsidRDefault="00CA3A6B" w:rsidP="00191246">
            <w:pPr>
              <w:pStyle w:val="rowtabella0"/>
              <w:rPr>
                <w:color w:val="002060"/>
              </w:rPr>
            </w:pPr>
            <w:r w:rsidRPr="0048214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65E88" w14:textId="77777777" w:rsidR="00CA3A6B" w:rsidRPr="00482147" w:rsidRDefault="00CA3A6B" w:rsidP="00191246">
            <w:pPr>
              <w:pStyle w:val="rowtabella0"/>
              <w:jc w:val="center"/>
              <w:rPr>
                <w:color w:val="002060"/>
              </w:rPr>
            </w:pPr>
            <w:r w:rsidRPr="0048214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56704"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DD59A" w14:textId="77777777" w:rsidR="00CA3A6B" w:rsidRPr="00482147" w:rsidRDefault="00CA3A6B" w:rsidP="00191246">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843EB" w14:textId="77777777" w:rsidR="00CA3A6B" w:rsidRPr="00482147" w:rsidRDefault="00CA3A6B"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7971" w14:textId="77777777" w:rsidR="00CA3A6B" w:rsidRPr="00482147" w:rsidRDefault="00CA3A6B" w:rsidP="00191246">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9D39E" w14:textId="77777777" w:rsidR="00CA3A6B" w:rsidRPr="00482147" w:rsidRDefault="00CA3A6B" w:rsidP="00191246">
            <w:pPr>
              <w:pStyle w:val="rowtabella0"/>
              <w:jc w:val="center"/>
              <w:rPr>
                <w:color w:val="002060"/>
              </w:rPr>
            </w:pPr>
            <w:r w:rsidRPr="0048214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83FFF" w14:textId="77777777" w:rsidR="00CA3A6B" w:rsidRPr="00482147" w:rsidRDefault="00CA3A6B" w:rsidP="00191246">
            <w:pPr>
              <w:pStyle w:val="rowtabella0"/>
              <w:jc w:val="center"/>
              <w:rPr>
                <w:color w:val="002060"/>
              </w:rPr>
            </w:pPr>
            <w:r w:rsidRPr="0048214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BED2F" w14:textId="77777777" w:rsidR="00CA3A6B" w:rsidRPr="00482147" w:rsidRDefault="00CA3A6B" w:rsidP="00191246">
            <w:pPr>
              <w:pStyle w:val="rowtabella0"/>
              <w:jc w:val="center"/>
              <w:rPr>
                <w:color w:val="002060"/>
              </w:rPr>
            </w:pPr>
            <w:r w:rsidRPr="004821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6EBDB" w14:textId="77777777" w:rsidR="00CA3A6B" w:rsidRPr="00482147" w:rsidRDefault="00CA3A6B" w:rsidP="00191246">
            <w:pPr>
              <w:pStyle w:val="rowtabella0"/>
              <w:jc w:val="center"/>
              <w:rPr>
                <w:color w:val="002060"/>
              </w:rPr>
            </w:pPr>
            <w:r w:rsidRPr="00482147">
              <w:rPr>
                <w:color w:val="002060"/>
              </w:rPr>
              <w:t>0</w:t>
            </w:r>
          </w:p>
        </w:tc>
      </w:tr>
      <w:tr w:rsidR="00CA3A6B" w:rsidRPr="00482147" w14:paraId="7768C55D"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63FBF4" w14:textId="77777777" w:rsidR="00CA3A6B" w:rsidRPr="00482147" w:rsidRDefault="00CA3A6B" w:rsidP="00191246">
            <w:pPr>
              <w:pStyle w:val="rowtabella0"/>
              <w:rPr>
                <w:color w:val="002060"/>
              </w:rPr>
            </w:pPr>
            <w:r w:rsidRPr="0048214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5804E" w14:textId="77777777" w:rsidR="00CA3A6B" w:rsidRPr="00482147" w:rsidRDefault="00CA3A6B" w:rsidP="00191246">
            <w:pPr>
              <w:pStyle w:val="rowtabella0"/>
              <w:jc w:val="center"/>
              <w:rPr>
                <w:color w:val="002060"/>
              </w:rPr>
            </w:pPr>
            <w:r w:rsidRPr="004821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800CF"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3E22F" w14:textId="77777777" w:rsidR="00CA3A6B" w:rsidRPr="00482147" w:rsidRDefault="00CA3A6B" w:rsidP="00191246">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90EDF" w14:textId="77777777" w:rsidR="00CA3A6B" w:rsidRPr="00482147" w:rsidRDefault="00CA3A6B" w:rsidP="00191246">
            <w:pPr>
              <w:pStyle w:val="rowtabella0"/>
              <w:jc w:val="center"/>
              <w:rPr>
                <w:color w:val="002060"/>
              </w:rPr>
            </w:pPr>
            <w:r w:rsidRPr="004821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C6D23" w14:textId="77777777" w:rsidR="00CA3A6B" w:rsidRPr="00482147" w:rsidRDefault="00CA3A6B" w:rsidP="00191246">
            <w:pPr>
              <w:pStyle w:val="rowtabella0"/>
              <w:jc w:val="center"/>
              <w:rPr>
                <w:color w:val="002060"/>
              </w:rPr>
            </w:pPr>
            <w:r w:rsidRPr="0048214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38F63" w14:textId="77777777" w:rsidR="00CA3A6B" w:rsidRPr="00482147" w:rsidRDefault="00CA3A6B" w:rsidP="00191246">
            <w:pPr>
              <w:pStyle w:val="rowtabella0"/>
              <w:jc w:val="center"/>
              <w:rPr>
                <w:color w:val="002060"/>
              </w:rPr>
            </w:pPr>
            <w:r w:rsidRPr="0048214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0A13A" w14:textId="77777777" w:rsidR="00CA3A6B" w:rsidRPr="00482147" w:rsidRDefault="00CA3A6B" w:rsidP="00191246">
            <w:pPr>
              <w:pStyle w:val="rowtabella0"/>
              <w:jc w:val="center"/>
              <w:rPr>
                <w:color w:val="002060"/>
              </w:rPr>
            </w:pPr>
            <w:r w:rsidRPr="0048214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62D3A" w14:textId="77777777" w:rsidR="00CA3A6B" w:rsidRPr="00482147" w:rsidRDefault="00CA3A6B" w:rsidP="00191246">
            <w:pPr>
              <w:pStyle w:val="rowtabella0"/>
              <w:jc w:val="center"/>
              <w:rPr>
                <w:color w:val="002060"/>
              </w:rPr>
            </w:pPr>
            <w:r w:rsidRPr="0048214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1C6EA" w14:textId="77777777" w:rsidR="00CA3A6B" w:rsidRPr="00482147" w:rsidRDefault="00CA3A6B" w:rsidP="00191246">
            <w:pPr>
              <w:pStyle w:val="rowtabella0"/>
              <w:jc w:val="center"/>
              <w:rPr>
                <w:color w:val="002060"/>
              </w:rPr>
            </w:pPr>
            <w:r w:rsidRPr="00482147">
              <w:rPr>
                <w:color w:val="002060"/>
              </w:rPr>
              <w:t>0</w:t>
            </w:r>
          </w:p>
        </w:tc>
      </w:tr>
      <w:tr w:rsidR="00CA3A6B" w:rsidRPr="00482147" w14:paraId="33313079"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687022" w14:textId="77777777" w:rsidR="00CA3A6B" w:rsidRPr="00482147" w:rsidRDefault="00CA3A6B" w:rsidP="00191246">
            <w:pPr>
              <w:pStyle w:val="rowtabella0"/>
              <w:rPr>
                <w:color w:val="002060"/>
                <w:lang w:val="es-ES"/>
              </w:rPr>
            </w:pPr>
            <w:r w:rsidRPr="00482147">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278D6" w14:textId="77777777" w:rsidR="00CA3A6B" w:rsidRPr="00482147" w:rsidRDefault="00CA3A6B" w:rsidP="00191246">
            <w:pPr>
              <w:pStyle w:val="rowtabella0"/>
              <w:jc w:val="center"/>
              <w:rPr>
                <w:color w:val="002060"/>
              </w:rPr>
            </w:pPr>
            <w:r w:rsidRPr="004821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24ADD"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EBEB3" w14:textId="77777777" w:rsidR="00CA3A6B" w:rsidRPr="00482147" w:rsidRDefault="00CA3A6B"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6BEA1"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C0C05" w14:textId="77777777" w:rsidR="00CA3A6B" w:rsidRPr="00482147" w:rsidRDefault="00CA3A6B"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5D404" w14:textId="77777777" w:rsidR="00CA3A6B" w:rsidRPr="00482147" w:rsidRDefault="00CA3A6B" w:rsidP="00191246">
            <w:pPr>
              <w:pStyle w:val="rowtabella0"/>
              <w:jc w:val="center"/>
              <w:rPr>
                <w:color w:val="002060"/>
              </w:rPr>
            </w:pPr>
            <w:r w:rsidRPr="0048214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359C5" w14:textId="77777777" w:rsidR="00CA3A6B" w:rsidRPr="00482147" w:rsidRDefault="00CA3A6B" w:rsidP="00191246">
            <w:pPr>
              <w:pStyle w:val="rowtabella0"/>
              <w:jc w:val="center"/>
              <w:rPr>
                <w:color w:val="002060"/>
              </w:rPr>
            </w:pPr>
            <w:r w:rsidRPr="00482147">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7BCE0" w14:textId="77777777" w:rsidR="00CA3A6B" w:rsidRPr="00482147" w:rsidRDefault="00CA3A6B" w:rsidP="00191246">
            <w:pPr>
              <w:pStyle w:val="rowtabella0"/>
              <w:jc w:val="center"/>
              <w:rPr>
                <w:color w:val="002060"/>
              </w:rPr>
            </w:pPr>
            <w:r w:rsidRPr="00482147">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5B3D8" w14:textId="77777777" w:rsidR="00CA3A6B" w:rsidRPr="00482147" w:rsidRDefault="00CA3A6B" w:rsidP="00191246">
            <w:pPr>
              <w:pStyle w:val="rowtabella0"/>
              <w:jc w:val="center"/>
              <w:rPr>
                <w:color w:val="002060"/>
              </w:rPr>
            </w:pPr>
            <w:r w:rsidRPr="00482147">
              <w:rPr>
                <w:color w:val="002060"/>
              </w:rPr>
              <w:t>0</w:t>
            </w:r>
          </w:p>
        </w:tc>
      </w:tr>
      <w:tr w:rsidR="00CA3A6B" w:rsidRPr="00482147" w14:paraId="5DD1AEF7"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1D64FB" w14:textId="77777777" w:rsidR="00CA3A6B" w:rsidRPr="00482147" w:rsidRDefault="00CA3A6B" w:rsidP="00191246">
            <w:pPr>
              <w:pStyle w:val="rowtabella0"/>
              <w:rPr>
                <w:color w:val="002060"/>
              </w:rPr>
            </w:pPr>
            <w:r w:rsidRPr="0048214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7AE8C" w14:textId="77777777" w:rsidR="00CA3A6B" w:rsidRPr="00482147" w:rsidRDefault="00CA3A6B" w:rsidP="00191246">
            <w:pPr>
              <w:pStyle w:val="rowtabella0"/>
              <w:jc w:val="center"/>
              <w:rPr>
                <w:color w:val="002060"/>
              </w:rPr>
            </w:pPr>
            <w:r w:rsidRPr="004821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02800"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B3F9A" w14:textId="77777777" w:rsidR="00CA3A6B" w:rsidRPr="00482147" w:rsidRDefault="00CA3A6B"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3A1E2"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611A6" w14:textId="77777777" w:rsidR="00CA3A6B" w:rsidRPr="00482147" w:rsidRDefault="00CA3A6B"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FF022" w14:textId="77777777" w:rsidR="00CA3A6B" w:rsidRPr="00482147" w:rsidRDefault="00CA3A6B" w:rsidP="00191246">
            <w:pPr>
              <w:pStyle w:val="rowtabella0"/>
              <w:jc w:val="center"/>
              <w:rPr>
                <w:color w:val="002060"/>
              </w:rPr>
            </w:pPr>
            <w:r w:rsidRPr="0048214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C3898" w14:textId="77777777" w:rsidR="00CA3A6B" w:rsidRPr="00482147" w:rsidRDefault="00CA3A6B" w:rsidP="00191246">
            <w:pPr>
              <w:pStyle w:val="rowtabella0"/>
              <w:jc w:val="center"/>
              <w:rPr>
                <w:color w:val="002060"/>
              </w:rPr>
            </w:pPr>
            <w:r w:rsidRPr="00482147">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3FCF4" w14:textId="77777777" w:rsidR="00CA3A6B" w:rsidRPr="00482147" w:rsidRDefault="00CA3A6B" w:rsidP="00191246">
            <w:pPr>
              <w:pStyle w:val="rowtabella0"/>
              <w:jc w:val="center"/>
              <w:rPr>
                <w:color w:val="002060"/>
              </w:rPr>
            </w:pPr>
            <w:r w:rsidRPr="00482147">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BFF65" w14:textId="77777777" w:rsidR="00CA3A6B" w:rsidRPr="00482147" w:rsidRDefault="00CA3A6B" w:rsidP="00191246">
            <w:pPr>
              <w:pStyle w:val="rowtabella0"/>
              <w:jc w:val="center"/>
              <w:rPr>
                <w:color w:val="002060"/>
              </w:rPr>
            </w:pPr>
            <w:r w:rsidRPr="00482147">
              <w:rPr>
                <w:color w:val="002060"/>
              </w:rPr>
              <w:t>0</w:t>
            </w:r>
          </w:p>
        </w:tc>
      </w:tr>
      <w:tr w:rsidR="00CA3A6B" w:rsidRPr="00482147" w14:paraId="58E179B8"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321B70" w14:textId="77777777" w:rsidR="00CA3A6B" w:rsidRPr="00482147" w:rsidRDefault="00CA3A6B" w:rsidP="00191246">
            <w:pPr>
              <w:pStyle w:val="rowtabella0"/>
              <w:rPr>
                <w:color w:val="002060"/>
              </w:rPr>
            </w:pPr>
            <w:proofErr w:type="spellStart"/>
            <w:r w:rsidRPr="00482147">
              <w:rPr>
                <w:color w:val="002060"/>
              </w:rPr>
              <w:t>sq.C</w:t>
            </w:r>
            <w:proofErr w:type="spellEnd"/>
            <w:r w:rsidRPr="00482147">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36C22"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82306"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492BE"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E5CB6"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79C36"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0CB9D"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01396"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C3B42"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A1DAF" w14:textId="77777777" w:rsidR="00CA3A6B" w:rsidRPr="00482147" w:rsidRDefault="00CA3A6B" w:rsidP="00191246">
            <w:pPr>
              <w:pStyle w:val="rowtabella0"/>
              <w:jc w:val="center"/>
              <w:rPr>
                <w:color w:val="002060"/>
              </w:rPr>
            </w:pPr>
            <w:r w:rsidRPr="00482147">
              <w:rPr>
                <w:color w:val="002060"/>
              </w:rPr>
              <w:t>0</w:t>
            </w:r>
          </w:p>
        </w:tc>
      </w:tr>
      <w:tr w:rsidR="00CA3A6B" w:rsidRPr="00482147" w14:paraId="0E0EB417"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077C0E" w14:textId="77777777" w:rsidR="00CA3A6B" w:rsidRPr="00482147" w:rsidRDefault="00CA3A6B" w:rsidP="00191246">
            <w:pPr>
              <w:pStyle w:val="rowtabella0"/>
              <w:rPr>
                <w:color w:val="002060"/>
              </w:rPr>
            </w:pPr>
            <w:proofErr w:type="spellStart"/>
            <w:proofErr w:type="gramStart"/>
            <w:r w:rsidRPr="00482147">
              <w:rPr>
                <w:color w:val="002060"/>
              </w:rPr>
              <w:t>sq.B</w:t>
            </w:r>
            <w:proofErr w:type="spellEnd"/>
            <w:proofErr w:type="gramEnd"/>
            <w:r w:rsidRPr="00482147">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F1ABA"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10BCA"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E2365"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0B076"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E5F61"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DF523"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224F1"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01AAD"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C329F" w14:textId="77777777" w:rsidR="00CA3A6B" w:rsidRPr="00482147" w:rsidRDefault="00CA3A6B" w:rsidP="00191246">
            <w:pPr>
              <w:pStyle w:val="rowtabella0"/>
              <w:jc w:val="center"/>
              <w:rPr>
                <w:color w:val="002060"/>
              </w:rPr>
            </w:pPr>
            <w:r w:rsidRPr="00482147">
              <w:rPr>
                <w:color w:val="002060"/>
              </w:rPr>
              <w:t>0</w:t>
            </w:r>
          </w:p>
        </w:tc>
      </w:tr>
      <w:tr w:rsidR="00CA3A6B" w:rsidRPr="00482147" w14:paraId="0D945AA2" w14:textId="77777777" w:rsidTr="0019124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1F7DEA" w14:textId="77777777" w:rsidR="00CA3A6B" w:rsidRPr="00482147" w:rsidRDefault="00CA3A6B" w:rsidP="00191246">
            <w:pPr>
              <w:pStyle w:val="rowtabella0"/>
              <w:rPr>
                <w:color w:val="002060"/>
              </w:rPr>
            </w:pPr>
            <w:proofErr w:type="spellStart"/>
            <w:r w:rsidRPr="00482147">
              <w:rPr>
                <w:color w:val="002060"/>
              </w:rPr>
              <w:t>sq.C</w:t>
            </w:r>
            <w:proofErr w:type="spellEnd"/>
            <w:r w:rsidRPr="00482147">
              <w:rPr>
                <w:color w:val="002060"/>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E769E"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94180"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28484"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2C4EC"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96D12"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A357E"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2D041"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C3145"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AEDE0" w14:textId="77777777" w:rsidR="00CA3A6B" w:rsidRPr="00482147" w:rsidRDefault="00CA3A6B" w:rsidP="00191246">
            <w:pPr>
              <w:pStyle w:val="rowtabella0"/>
              <w:jc w:val="center"/>
              <w:rPr>
                <w:color w:val="002060"/>
              </w:rPr>
            </w:pPr>
            <w:r w:rsidRPr="00482147">
              <w:rPr>
                <w:color w:val="002060"/>
              </w:rPr>
              <w:t>0</w:t>
            </w:r>
          </w:p>
        </w:tc>
      </w:tr>
    </w:tbl>
    <w:p w14:paraId="0F65AB6E" w14:textId="77777777" w:rsidR="00CA3A6B" w:rsidRPr="00482147" w:rsidRDefault="00CA3A6B" w:rsidP="00CA3A6B">
      <w:pPr>
        <w:pStyle w:val="breakline"/>
        <w:rPr>
          <w:rFonts w:eastAsiaTheme="minorEastAsia"/>
          <w:color w:val="002060"/>
        </w:rPr>
      </w:pPr>
    </w:p>
    <w:p w14:paraId="4A6E65BD" w14:textId="77777777" w:rsidR="00CA3A6B" w:rsidRPr="00482147" w:rsidRDefault="00CA3A6B" w:rsidP="00CA3A6B">
      <w:pPr>
        <w:pStyle w:val="breakline"/>
        <w:rPr>
          <w:color w:val="002060"/>
        </w:rPr>
      </w:pPr>
    </w:p>
    <w:p w14:paraId="0841E825" w14:textId="77777777" w:rsidR="00CA3A6B" w:rsidRPr="00482147" w:rsidRDefault="00CA3A6B" w:rsidP="00CA3A6B">
      <w:pPr>
        <w:pStyle w:val="sottotitolocampionato10"/>
        <w:rPr>
          <w:color w:val="002060"/>
        </w:rPr>
      </w:pPr>
      <w:r w:rsidRPr="0048214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A3A6B" w:rsidRPr="00482147" w14:paraId="7C7EF1E6" w14:textId="77777777" w:rsidTr="0019124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376CE" w14:textId="77777777" w:rsidR="00CA3A6B" w:rsidRPr="00482147" w:rsidRDefault="00CA3A6B" w:rsidP="00191246">
            <w:pPr>
              <w:pStyle w:val="headertabella0"/>
              <w:rPr>
                <w:color w:val="002060"/>
              </w:rPr>
            </w:pPr>
            <w:r w:rsidRPr="0048214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1B2D9" w14:textId="77777777" w:rsidR="00CA3A6B" w:rsidRPr="00482147" w:rsidRDefault="00CA3A6B" w:rsidP="00191246">
            <w:pPr>
              <w:pStyle w:val="headertabella0"/>
              <w:rPr>
                <w:color w:val="002060"/>
              </w:rPr>
            </w:pPr>
            <w:r w:rsidRPr="0048214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70BE4" w14:textId="77777777" w:rsidR="00CA3A6B" w:rsidRPr="00482147" w:rsidRDefault="00CA3A6B" w:rsidP="00191246">
            <w:pPr>
              <w:pStyle w:val="headertabella0"/>
              <w:rPr>
                <w:color w:val="002060"/>
              </w:rPr>
            </w:pPr>
            <w:r w:rsidRPr="0048214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01A98" w14:textId="77777777" w:rsidR="00CA3A6B" w:rsidRPr="00482147" w:rsidRDefault="00CA3A6B" w:rsidP="00191246">
            <w:pPr>
              <w:pStyle w:val="headertabella0"/>
              <w:rPr>
                <w:color w:val="002060"/>
              </w:rPr>
            </w:pPr>
            <w:r w:rsidRPr="0048214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92139" w14:textId="77777777" w:rsidR="00CA3A6B" w:rsidRPr="00482147" w:rsidRDefault="00CA3A6B" w:rsidP="00191246">
            <w:pPr>
              <w:pStyle w:val="headertabella0"/>
              <w:rPr>
                <w:color w:val="002060"/>
              </w:rPr>
            </w:pPr>
            <w:r w:rsidRPr="0048214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C3FAD" w14:textId="77777777" w:rsidR="00CA3A6B" w:rsidRPr="00482147" w:rsidRDefault="00CA3A6B" w:rsidP="00191246">
            <w:pPr>
              <w:pStyle w:val="headertabella0"/>
              <w:rPr>
                <w:color w:val="002060"/>
              </w:rPr>
            </w:pPr>
            <w:r w:rsidRPr="0048214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3C3FD" w14:textId="77777777" w:rsidR="00CA3A6B" w:rsidRPr="00482147" w:rsidRDefault="00CA3A6B" w:rsidP="00191246">
            <w:pPr>
              <w:pStyle w:val="headertabella0"/>
              <w:rPr>
                <w:color w:val="002060"/>
              </w:rPr>
            </w:pPr>
            <w:r w:rsidRPr="0048214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28938" w14:textId="77777777" w:rsidR="00CA3A6B" w:rsidRPr="00482147" w:rsidRDefault="00CA3A6B" w:rsidP="00191246">
            <w:pPr>
              <w:pStyle w:val="headertabella0"/>
              <w:rPr>
                <w:color w:val="002060"/>
              </w:rPr>
            </w:pPr>
            <w:r w:rsidRPr="0048214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6E7AF" w14:textId="77777777" w:rsidR="00CA3A6B" w:rsidRPr="00482147" w:rsidRDefault="00CA3A6B" w:rsidP="00191246">
            <w:pPr>
              <w:pStyle w:val="headertabella0"/>
              <w:rPr>
                <w:color w:val="002060"/>
              </w:rPr>
            </w:pPr>
            <w:r w:rsidRPr="0048214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30336" w14:textId="77777777" w:rsidR="00CA3A6B" w:rsidRPr="00482147" w:rsidRDefault="00CA3A6B" w:rsidP="00191246">
            <w:pPr>
              <w:pStyle w:val="headertabella0"/>
              <w:rPr>
                <w:color w:val="002060"/>
              </w:rPr>
            </w:pPr>
            <w:r w:rsidRPr="00482147">
              <w:rPr>
                <w:color w:val="002060"/>
              </w:rPr>
              <w:t>PE</w:t>
            </w:r>
          </w:p>
        </w:tc>
      </w:tr>
      <w:tr w:rsidR="00CA3A6B" w:rsidRPr="00482147" w14:paraId="6DA25B3C" w14:textId="77777777" w:rsidTr="0019124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13091B" w14:textId="77777777" w:rsidR="00CA3A6B" w:rsidRPr="00482147" w:rsidRDefault="00CA3A6B" w:rsidP="00191246">
            <w:pPr>
              <w:pStyle w:val="rowtabella0"/>
              <w:rPr>
                <w:color w:val="002060"/>
              </w:rPr>
            </w:pPr>
            <w:r w:rsidRPr="0048214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110B9" w14:textId="77777777" w:rsidR="00CA3A6B" w:rsidRPr="00482147" w:rsidRDefault="00CA3A6B" w:rsidP="00191246">
            <w:pPr>
              <w:pStyle w:val="rowtabella0"/>
              <w:jc w:val="center"/>
              <w:rPr>
                <w:color w:val="002060"/>
              </w:rPr>
            </w:pPr>
            <w:r w:rsidRPr="0048214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B60BA"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A790A" w14:textId="77777777" w:rsidR="00CA3A6B" w:rsidRPr="00482147" w:rsidRDefault="00CA3A6B" w:rsidP="00191246">
            <w:pPr>
              <w:pStyle w:val="rowtabella0"/>
              <w:jc w:val="center"/>
              <w:rPr>
                <w:color w:val="002060"/>
              </w:rPr>
            </w:pPr>
            <w:r w:rsidRPr="004821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25AAF"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DD48C" w14:textId="77777777" w:rsidR="00CA3A6B" w:rsidRPr="00482147" w:rsidRDefault="00CA3A6B" w:rsidP="00191246">
            <w:pPr>
              <w:pStyle w:val="rowtabella0"/>
              <w:jc w:val="center"/>
              <w:rPr>
                <w:color w:val="002060"/>
              </w:rPr>
            </w:pPr>
            <w:r w:rsidRPr="004821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FEB0E" w14:textId="77777777" w:rsidR="00CA3A6B" w:rsidRPr="00482147" w:rsidRDefault="00CA3A6B" w:rsidP="00191246">
            <w:pPr>
              <w:pStyle w:val="rowtabella0"/>
              <w:jc w:val="center"/>
              <w:rPr>
                <w:color w:val="002060"/>
              </w:rPr>
            </w:pPr>
            <w:r w:rsidRPr="00482147">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95D03" w14:textId="77777777" w:rsidR="00CA3A6B" w:rsidRPr="00482147" w:rsidRDefault="00CA3A6B" w:rsidP="00191246">
            <w:pPr>
              <w:pStyle w:val="rowtabella0"/>
              <w:jc w:val="center"/>
              <w:rPr>
                <w:color w:val="002060"/>
              </w:rPr>
            </w:pPr>
            <w:r w:rsidRPr="0048214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22FA1" w14:textId="77777777" w:rsidR="00CA3A6B" w:rsidRPr="00482147" w:rsidRDefault="00CA3A6B" w:rsidP="00191246">
            <w:pPr>
              <w:pStyle w:val="rowtabella0"/>
              <w:jc w:val="center"/>
              <w:rPr>
                <w:color w:val="002060"/>
              </w:rPr>
            </w:pPr>
            <w:r w:rsidRPr="00482147">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A10C7" w14:textId="77777777" w:rsidR="00CA3A6B" w:rsidRPr="00482147" w:rsidRDefault="00CA3A6B" w:rsidP="00191246">
            <w:pPr>
              <w:pStyle w:val="rowtabella0"/>
              <w:jc w:val="center"/>
              <w:rPr>
                <w:color w:val="002060"/>
              </w:rPr>
            </w:pPr>
            <w:r w:rsidRPr="00482147">
              <w:rPr>
                <w:color w:val="002060"/>
              </w:rPr>
              <w:t>0</w:t>
            </w:r>
          </w:p>
        </w:tc>
      </w:tr>
      <w:tr w:rsidR="00CA3A6B" w:rsidRPr="00482147" w14:paraId="059524AF"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930ECD" w14:textId="77777777" w:rsidR="00CA3A6B" w:rsidRPr="00482147" w:rsidRDefault="00CA3A6B" w:rsidP="00191246">
            <w:pPr>
              <w:pStyle w:val="rowtabella0"/>
              <w:rPr>
                <w:color w:val="002060"/>
              </w:rPr>
            </w:pPr>
            <w:r w:rsidRPr="0048214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B87A5" w14:textId="77777777" w:rsidR="00CA3A6B" w:rsidRPr="00482147" w:rsidRDefault="00CA3A6B" w:rsidP="00191246">
            <w:pPr>
              <w:pStyle w:val="rowtabella0"/>
              <w:jc w:val="center"/>
              <w:rPr>
                <w:color w:val="002060"/>
              </w:rPr>
            </w:pPr>
            <w:r w:rsidRPr="0048214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F8F1F"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26B5B" w14:textId="77777777" w:rsidR="00CA3A6B" w:rsidRPr="00482147" w:rsidRDefault="00CA3A6B" w:rsidP="00191246">
            <w:pPr>
              <w:pStyle w:val="rowtabella0"/>
              <w:jc w:val="center"/>
              <w:rPr>
                <w:color w:val="002060"/>
              </w:rPr>
            </w:pPr>
            <w:r w:rsidRPr="004821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D6CC3" w14:textId="77777777" w:rsidR="00CA3A6B" w:rsidRPr="00482147" w:rsidRDefault="00CA3A6B"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21B20" w14:textId="77777777" w:rsidR="00CA3A6B" w:rsidRPr="00482147" w:rsidRDefault="00CA3A6B" w:rsidP="00191246">
            <w:pPr>
              <w:pStyle w:val="rowtabella0"/>
              <w:jc w:val="center"/>
              <w:rPr>
                <w:color w:val="002060"/>
              </w:rPr>
            </w:pPr>
            <w:r w:rsidRPr="004821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793DD" w14:textId="77777777" w:rsidR="00CA3A6B" w:rsidRPr="00482147" w:rsidRDefault="00CA3A6B" w:rsidP="00191246">
            <w:pPr>
              <w:pStyle w:val="rowtabella0"/>
              <w:jc w:val="center"/>
              <w:rPr>
                <w:color w:val="002060"/>
              </w:rPr>
            </w:pPr>
            <w:r w:rsidRPr="00482147">
              <w:rPr>
                <w:color w:val="002060"/>
              </w:rPr>
              <w:t>130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034DD" w14:textId="77777777" w:rsidR="00CA3A6B" w:rsidRPr="00482147" w:rsidRDefault="00CA3A6B" w:rsidP="00191246">
            <w:pPr>
              <w:pStyle w:val="rowtabella0"/>
              <w:jc w:val="center"/>
              <w:rPr>
                <w:color w:val="002060"/>
              </w:rPr>
            </w:pPr>
            <w:r w:rsidRPr="0048214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8E93C" w14:textId="77777777" w:rsidR="00CA3A6B" w:rsidRPr="00482147" w:rsidRDefault="00CA3A6B" w:rsidP="00191246">
            <w:pPr>
              <w:pStyle w:val="rowtabella0"/>
              <w:jc w:val="center"/>
              <w:rPr>
                <w:color w:val="002060"/>
              </w:rPr>
            </w:pPr>
            <w:r w:rsidRPr="00482147">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892D0" w14:textId="77777777" w:rsidR="00CA3A6B" w:rsidRPr="00482147" w:rsidRDefault="00CA3A6B" w:rsidP="00191246">
            <w:pPr>
              <w:pStyle w:val="rowtabella0"/>
              <w:jc w:val="center"/>
              <w:rPr>
                <w:color w:val="002060"/>
              </w:rPr>
            </w:pPr>
            <w:r w:rsidRPr="00482147">
              <w:rPr>
                <w:color w:val="002060"/>
              </w:rPr>
              <w:t>0</w:t>
            </w:r>
          </w:p>
        </w:tc>
      </w:tr>
      <w:tr w:rsidR="00CA3A6B" w:rsidRPr="00482147" w14:paraId="5C8C9FE9"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AD0F5C" w14:textId="77777777" w:rsidR="00CA3A6B" w:rsidRPr="00482147" w:rsidRDefault="00CA3A6B" w:rsidP="00191246">
            <w:pPr>
              <w:pStyle w:val="rowtabella0"/>
              <w:rPr>
                <w:color w:val="002060"/>
              </w:rPr>
            </w:pPr>
            <w:r w:rsidRPr="0048214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328B2" w14:textId="77777777" w:rsidR="00CA3A6B" w:rsidRPr="00482147" w:rsidRDefault="00CA3A6B" w:rsidP="00191246">
            <w:pPr>
              <w:pStyle w:val="rowtabella0"/>
              <w:jc w:val="center"/>
              <w:rPr>
                <w:color w:val="002060"/>
              </w:rPr>
            </w:pPr>
            <w:r w:rsidRPr="0048214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CFA33"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73F95" w14:textId="77777777" w:rsidR="00CA3A6B" w:rsidRPr="00482147" w:rsidRDefault="00CA3A6B" w:rsidP="00191246">
            <w:pPr>
              <w:pStyle w:val="rowtabella0"/>
              <w:jc w:val="center"/>
              <w:rPr>
                <w:color w:val="002060"/>
              </w:rPr>
            </w:pPr>
            <w:r w:rsidRPr="004821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F14C9" w14:textId="77777777" w:rsidR="00CA3A6B" w:rsidRPr="00482147" w:rsidRDefault="00CA3A6B"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D652B" w14:textId="77777777" w:rsidR="00CA3A6B" w:rsidRPr="00482147" w:rsidRDefault="00CA3A6B" w:rsidP="00191246">
            <w:pPr>
              <w:pStyle w:val="rowtabella0"/>
              <w:jc w:val="center"/>
              <w:rPr>
                <w:color w:val="002060"/>
              </w:rPr>
            </w:pPr>
            <w:r w:rsidRPr="004821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F1017" w14:textId="77777777" w:rsidR="00CA3A6B" w:rsidRPr="00482147" w:rsidRDefault="00CA3A6B" w:rsidP="00191246">
            <w:pPr>
              <w:pStyle w:val="rowtabella0"/>
              <w:jc w:val="center"/>
              <w:rPr>
                <w:color w:val="002060"/>
              </w:rPr>
            </w:pPr>
            <w:r w:rsidRPr="00482147">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92ABC" w14:textId="77777777" w:rsidR="00CA3A6B" w:rsidRPr="00482147" w:rsidRDefault="00CA3A6B" w:rsidP="00191246">
            <w:pPr>
              <w:pStyle w:val="rowtabella0"/>
              <w:jc w:val="center"/>
              <w:rPr>
                <w:color w:val="002060"/>
              </w:rPr>
            </w:pPr>
            <w:r w:rsidRPr="0048214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922BF" w14:textId="77777777" w:rsidR="00CA3A6B" w:rsidRPr="00482147" w:rsidRDefault="00CA3A6B" w:rsidP="00191246">
            <w:pPr>
              <w:pStyle w:val="rowtabella0"/>
              <w:jc w:val="center"/>
              <w:rPr>
                <w:color w:val="002060"/>
              </w:rPr>
            </w:pPr>
            <w:r w:rsidRPr="0048214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6D8EB" w14:textId="77777777" w:rsidR="00CA3A6B" w:rsidRPr="00482147" w:rsidRDefault="00CA3A6B" w:rsidP="00191246">
            <w:pPr>
              <w:pStyle w:val="rowtabella0"/>
              <w:jc w:val="center"/>
              <w:rPr>
                <w:color w:val="002060"/>
              </w:rPr>
            </w:pPr>
            <w:r w:rsidRPr="00482147">
              <w:rPr>
                <w:color w:val="002060"/>
              </w:rPr>
              <w:t>0</w:t>
            </w:r>
          </w:p>
        </w:tc>
      </w:tr>
      <w:tr w:rsidR="00CA3A6B" w:rsidRPr="00482147" w14:paraId="515AC999"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DFA71B" w14:textId="77777777" w:rsidR="00CA3A6B" w:rsidRPr="00482147" w:rsidRDefault="00CA3A6B" w:rsidP="00191246">
            <w:pPr>
              <w:pStyle w:val="rowtabella0"/>
              <w:rPr>
                <w:color w:val="002060"/>
              </w:rPr>
            </w:pPr>
            <w:r w:rsidRPr="0048214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A7B25" w14:textId="77777777" w:rsidR="00CA3A6B" w:rsidRPr="00482147" w:rsidRDefault="00CA3A6B" w:rsidP="00191246">
            <w:pPr>
              <w:pStyle w:val="rowtabella0"/>
              <w:jc w:val="center"/>
              <w:rPr>
                <w:color w:val="002060"/>
              </w:rPr>
            </w:pPr>
            <w:r w:rsidRPr="0048214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30717"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3F696" w14:textId="77777777" w:rsidR="00CA3A6B" w:rsidRPr="00482147" w:rsidRDefault="00CA3A6B" w:rsidP="00191246">
            <w:pPr>
              <w:pStyle w:val="rowtabella0"/>
              <w:jc w:val="center"/>
              <w:rPr>
                <w:color w:val="002060"/>
              </w:rPr>
            </w:pPr>
            <w:r w:rsidRPr="004821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7D4CC" w14:textId="77777777" w:rsidR="00CA3A6B" w:rsidRPr="00482147" w:rsidRDefault="00CA3A6B"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B7D0F" w14:textId="77777777" w:rsidR="00CA3A6B" w:rsidRPr="00482147" w:rsidRDefault="00CA3A6B" w:rsidP="00191246">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99851" w14:textId="77777777" w:rsidR="00CA3A6B" w:rsidRPr="00482147" w:rsidRDefault="00CA3A6B" w:rsidP="00191246">
            <w:pPr>
              <w:pStyle w:val="rowtabella0"/>
              <w:jc w:val="center"/>
              <w:rPr>
                <w:color w:val="002060"/>
              </w:rPr>
            </w:pPr>
            <w:r w:rsidRPr="00482147">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53C88" w14:textId="77777777" w:rsidR="00CA3A6B" w:rsidRPr="00482147" w:rsidRDefault="00CA3A6B" w:rsidP="00191246">
            <w:pPr>
              <w:pStyle w:val="rowtabella0"/>
              <w:jc w:val="center"/>
              <w:rPr>
                <w:color w:val="002060"/>
              </w:rPr>
            </w:pPr>
            <w:r w:rsidRPr="0048214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016D5" w14:textId="77777777" w:rsidR="00CA3A6B" w:rsidRPr="00482147" w:rsidRDefault="00CA3A6B" w:rsidP="00191246">
            <w:pPr>
              <w:pStyle w:val="rowtabella0"/>
              <w:jc w:val="center"/>
              <w:rPr>
                <w:color w:val="002060"/>
              </w:rPr>
            </w:pPr>
            <w:r w:rsidRPr="0048214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8B2A9" w14:textId="77777777" w:rsidR="00CA3A6B" w:rsidRPr="00482147" w:rsidRDefault="00CA3A6B" w:rsidP="00191246">
            <w:pPr>
              <w:pStyle w:val="rowtabella0"/>
              <w:jc w:val="center"/>
              <w:rPr>
                <w:color w:val="002060"/>
              </w:rPr>
            </w:pPr>
            <w:r w:rsidRPr="00482147">
              <w:rPr>
                <w:color w:val="002060"/>
              </w:rPr>
              <w:t>0</w:t>
            </w:r>
          </w:p>
        </w:tc>
      </w:tr>
      <w:tr w:rsidR="00CA3A6B" w:rsidRPr="00482147" w14:paraId="3F81FE6E"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F4C202" w14:textId="77777777" w:rsidR="00CA3A6B" w:rsidRPr="00482147" w:rsidRDefault="00CA3A6B" w:rsidP="00191246">
            <w:pPr>
              <w:pStyle w:val="rowtabella0"/>
              <w:rPr>
                <w:color w:val="002060"/>
              </w:rPr>
            </w:pPr>
            <w:r w:rsidRPr="00482147">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38EE2" w14:textId="77777777" w:rsidR="00CA3A6B" w:rsidRPr="00482147" w:rsidRDefault="00CA3A6B" w:rsidP="00191246">
            <w:pPr>
              <w:pStyle w:val="rowtabella0"/>
              <w:jc w:val="center"/>
              <w:rPr>
                <w:color w:val="002060"/>
              </w:rPr>
            </w:pPr>
            <w:r w:rsidRPr="0048214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D4ADE"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E0D87" w14:textId="77777777" w:rsidR="00CA3A6B" w:rsidRPr="00482147" w:rsidRDefault="00CA3A6B" w:rsidP="00191246">
            <w:pPr>
              <w:pStyle w:val="rowtabella0"/>
              <w:jc w:val="center"/>
              <w:rPr>
                <w:color w:val="002060"/>
              </w:rPr>
            </w:pPr>
            <w:r w:rsidRPr="004821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9B694" w14:textId="77777777" w:rsidR="00CA3A6B" w:rsidRPr="00482147" w:rsidRDefault="00CA3A6B"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E30FF" w14:textId="77777777" w:rsidR="00CA3A6B" w:rsidRPr="00482147" w:rsidRDefault="00CA3A6B" w:rsidP="00191246">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A6965" w14:textId="77777777" w:rsidR="00CA3A6B" w:rsidRPr="00482147" w:rsidRDefault="00CA3A6B" w:rsidP="00191246">
            <w:pPr>
              <w:pStyle w:val="rowtabella0"/>
              <w:jc w:val="center"/>
              <w:rPr>
                <w:color w:val="002060"/>
              </w:rPr>
            </w:pPr>
            <w:r w:rsidRPr="00482147">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A41D4" w14:textId="77777777" w:rsidR="00CA3A6B" w:rsidRPr="00482147" w:rsidRDefault="00CA3A6B" w:rsidP="00191246">
            <w:pPr>
              <w:pStyle w:val="rowtabella0"/>
              <w:jc w:val="center"/>
              <w:rPr>
                <w:color w:val="002060"/>
              </w:rPr>
            </w:pPr>
            <w:r w:rsidRPr="0048214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C187D" w14:textId="77777777" w:rsidR="00CA3A6B" w:rsidRPr="00482147" w:rsidRDefault="00CA3A6B" w:rsidP="00191246">
            <w:pPr>
              <w:pStyle w:val="rowtabella0"/>
              <w:jc w:val="center"/>
              <w:rPr>
                <w:color w:val="002060"/>
              </w:rPr>
            </w:pPr>
            <w:r w:rsidRPr="0048214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44F46" w14:textId="77777777" w:rsidR="00CA3A6B" w:rsidRPr="00482147" w:rsidRDefault="00CA3A6B" w:rsidP="00191246">
            <w:pPr>
              <w:pStyle w:val="rowtabella0"/>
              <w:jc w:val="center"/>
              <w:rPr>
                <w:color w:val="002060"/>
              </w:rPr>
            </w:pPr>
            <w:r w:rsidRPr="00482147">
              <w:rPr>
                <w:color w:val="002060"/>
              </w:rPr>
              <w:t>0</w:t>
            </w:r>
          </w:p>
        </w:tc>
      </w:tr>
      <w:tr w:rsidR="00CA3A6B" w:rsidRPr="00482147" w14:paraId="1CFC53FF"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0A9F2B" w14:textId="77777777" w:rsidR="00CA3A6B" w:rsidRPr="00482147" w:rsidRDefault="00CA3A6B" w:rsidP="00191246">
            <w:pPr>
              <w:pStyle w:val="rowtabella0"/>
              <w:rPr>
                <w:color w:val="002060"/>
              </w:rPr>
            </w:pPr>
            <w:r w:rsidRPr="00482147">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93354" w14:textId="77777777" w:rsidR="00CA3A6B" w:rsidRPr="00482147" w:rsidRDefault="00CA3A6B" w:rsidP="00191246">
            <w:pPr>
              <w:pStyle w:val="rowtabella0"/>
              <w:jc w:val="center"/>
              <w:rPr>
                <w:color w:val="002060"/>
              </w:rPr>
            </w:pPr>
            <w:r w:rsidRPr="0048214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2D6FC"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E679A" w14:textId="77777777" w:rsidR="00CA3A6B" w:rsidRPr="00482147" w:rsidRDefault="00CA3A6B" w:rsidP="00191246">
            <w:pPr>
              <w:pStyle w:val="rowtabella0"/>
              <w:jc w:val="center"/>
              <w:rPr>
                <w:color w:val="002060"/>
              </w:rPr>
            </w:pPr>
            <w:r w:rsidRPr="0048214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9418E" w14:textId="77777777" w:rsidR="00CA3A6B" w:rsidRPr="00482147" w:rsidRDefault="00CA3A6B"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4D0C8" w14:textId="77777777" w:rsidR="00CA3A6B" w:rsidRPr="00482147" w:rsidRDefault="00CA3A6B" w:rsidP="00191246">
            <w:pPr>
              <w:pStyle w:val="rowtabella0"/>
              <w:jc w:val="center"/>
              <w:rPr>
                <w:color w:val="002060"/>
              </w:rPr>
            </w:pPr>
            <w:r w:rsidRPr="0048214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A6D96" w14:textId="77777777" w:rsidR="00CA3A6B" w:rsidRPr="00482147" w:rsidRDefault="00CA3A6B" w:rsidP="00191246">
            <w:pPr>
              <w:pStyle w:val="rowtabella0"/>
              <w:jc w:val="center"/>
              <w:rPr>
                <w:color w:val="002060"/>
              </w:rPr>
            </w:pPr>
            <w:r w:rsidRPr="0048214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AE0AB" w14:textId="77777777" w:rsidR="00CA3A6B" w:rsidRPr="00482147" w:rsidRDefault="00CA3A6B" w:rsidP="00191246">
            <w:pPr>
              <w:pStyle w:val="rowtabella0"/>
              <w:jc w:val="center"/>
              <w:rPr>
                <w:color w:val="002060"/>
              </w:rPr>
            </w:pPr>
            <w:r w:rsidRPr="0048214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9DD68" w14:textId="77777777" w:rsidR="00CA3A6B" w:rsidRPr="00482147" w:rsidRDefault="00CA3A6B"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FBE17" w14:textId="77777777" w:rsidR="00CA3A6B" w:rsidRPr="00482147" w:rsidRDefault="00CA3A6B" w:rsidP="00191246">
            <w:pPr>
              <w:pStyle w:val="rowtabella0"/>
              <w:jc w:val="center"/>
              <w:rPr>
                <w:color w:val="002060"/>
              </w:rPr>
            </w:pPr>
            <w:r w:rsidRPr="00482147">
              <w:rPr>
                <w:color w:val="002060"/>
              </w:rPr>
              <w:t>0</w:t>
            </w:r>
          </w:p>
        </w:tc>
      </w:tr>
      <w:tr w:rsidR="00CA3A6B" w:rsidRPr="00482147" w14:paraId="2FEDED41"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2F16BC" w14:textId="77777777" w:rsidR="00CA3A6B" w:rsidRPr="00482147" w:rsidRDefault="00CA3A6B" w:rsidP="00191246">
            <w:pPr>
              <w:pStyle w:val="rowtabella0"/>
              <w:rPr>
                <w:color w:val="002060"/>
              </w:rPr>
            </w:pPr>
            <w:r w:rsidRPr="0048214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7ED83" w14:textId="77777777" w:rsidR="00CA3A6B" w:rsidRPr="00482147" w:rsidRDefault="00CA3A6B" w:rsidP="00191246">
            <w:pPr>
              <w:pStyle w:val="rowtabella0"/>
              <w:jc w:val="center"/>
              <w:rPr>
                <w:color w:val="002060"/>
              </w:rPr>
            </w:pPr>
            <w:r w:rsidRPr="0048214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F6B71"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9B85F" w14:textId="77777777" w:rsidR="00CA3A6B" w:rsidRPr="00482147" w:rsidRDefault="00CA3A6B" w:rsidP="00191246">
            <w:pPr>
              <w:pStyle w:val="rowtabella0"/>
              <w:jc w:val="center"/>
              <w:rPr>
                <w:color w:val="002060"/>
              </w:rPr>
            </w:pPr>
            <w:r w:rsidRPr="0048214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30B1F" w14:textId="77777777" w:rsidR="00CA3A6B" w:rsidRPr="00482147" w:rsidRDefault="00CA3A6B"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E92C9" w14:textId="77777777" w:rsidR="00CA3A6B" w:rsidRPr="00482147" w:rsidRDefault="00CA3A6B" w:rsidP="00191246">
            <w:pPr>
              <w:pStyle w:val="rowtabella0"/>
              <w:jc w:val="center"/>
              <w:rPr>
                <w:color w:val="002060"/>
              </w:rPr>
            </w:pPr>
            <w:r w:rsidRPr="0048214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1D96D" w14:textId="77777777" w:rsidR="00CA3A6B" w:rsidRPr="00482147" w:rsidRDefault="00CA3A6B" w:rsidP="00191246">
            <w:pPr>
              <w:pStyle w:val="rowtabella0"/>
              <w:jc w:val="center"/>
              <w:rPr>
                <w:color w:val="002060"/>
              </w:rPr>
            </w:pPr>
            <w:r w:rsidRPr="0048214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EEB1C" w14:textId="77777777" w:rsidR="00CA3A6B" w:rsidRPr="00482147" w:rsidRDefault="00CA3A6B" w:rsidP="00191246">
            <w:pPr>
              <w:pStyle w:val="rowtabella0"/>
              <w:jc w:val="center"/>
              <w:rPr>
                <w:color w:val="002060"/>
              </w:rPr>
            </w:pPr>
            <w:r w:rsidRPr="00482147">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E7A12" w14:textId="77777777" w:rsidR="00CA3A6B" w:rsidRPr="00482147" w:rsidRDefault="00CA3A6B" w:rsidP="00191246">
            <w:pPr>
              <w:pStyle w:val="rowtabella0"/>
              <w:jc w:val="center"/>
              <w:rPr>
                <w:color w:val="002060"/>
              </w:rPr>
            </w:pPr>
            <w:r w:rsidRPr="00482147">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DE9C4" w14:textId="77777777" w:rsidR="00CA3A6B" w:rsidRPr="00482147" w:rsidRDefault="00CA3A6B" w:rsidP="00191246">
            <w:pPr>
              <w:pStyle w:val="rowtabella0"/>
              <w:jc w:val="center"/>
              <w:rPr>
                <w:color w:val="002060"/>
              </w:rPr>
            </w:pPr>
            <w:r w:rsidRPr="00482147">
              <w:rPr>
                <w:color w:val="002060"/>
              </w:rPr>
              <w:t>0</w:t>
            </w:r>
          </w:p>
        </w:tc>
      </w:tr>
      <w:tr w:rsidR="00CA3A6B" w:rsidRPr="00482147" w14:paraId="7C5B1B20"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B3A36A" w14:textId="77777777" w:rsidR="00CA3A6B" w:rsidRPr="00482147" w:rsidRDefault="00CA3A6B" w:rsidP="00191246">
            <w:pPr>
              <w:pStyle w:val="rowtabella0"/>
              <w:rPr>
                <w:color w:val="002060"/>
              </w:rPr>
            </w:pPr>
            <w:r w:rsidRPr="00482147">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0FA50" w14:textId="77777777" w:rsidR="00CA3A6B" w:rsidRPr="00482147" w:rsidRDefault="00CA3A6B" w:rsidP="00191246">
            <w:pPr>
              <w:pStyle w:val="rowtabella0"/>
              <w:jc w:val="center"/>
              <w:rPr>
                <w:color w:val="002060"/>
              </w:rPr>
            </w:pPr>
            <w:r w:rsidRPr="0048214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FC2FA"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7CA97" w14:textId="77777777" w:rsidR="00CA3A6B" w:rsidRPr="00482147" w:rsidRDefault="00CA3A6B" w:rsidP="00191246">
            <w:pPr>
              <w:pStyle w:val="rowtabella0"/>
              <w:jc w:val="center"/>
              <w:rPr>
                <w:color w:val="002060"/>
              </w:rPr>
            </w:pPr>
            <w:r w:rsidRPr="0048214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3A733"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206AC" w14:textId="77777777" w:rsidR="00CA3A6B" w:rsidRPr="00482147" w:rsidRDefault="00CA3A6B" w:rsidP="00191246">
            <w:pPr>
              <w:pStyle w:val="rowtabella0"/>
              <w:jc w:val="center"/>
              <w:rPr>
                <w:color w:val="002060"/>
              </w:rPr>
            </w:pPr>
            <w:r w:rsidRPr="0048214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6E8B2" w14:textId="77777777" w:rsidR="00CA3A6B" w:rsidRPr="00482147" w:rsidRDefault="00CA3A6B" w:rsidP="00191246">
            <w:pPr>
              <w:pStyle w:val="rowtabella0"/>
              <w:jc w:val="center"/>
              <w:rPr>
                <w:color w:val="002060"/>
              </w:rPr>
            </w:pPr>
            <w:r w:rsidRPr="0048214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9EA4E" w14:textId="77777777" w:rsidR="00CA3A6B" w:rsidRPr="00482147" w:rsidRDefault="00CA3A6B" w:rsidP="00191246">
            <w:pPr>
              <w:pStyle w:val="rowtabella0"/>
              <w:jc w:val="center"/>
              <w:rPr>
                <w:color w:val="002060"/>
              </w:rPr>
            </w:pPr>
            <w:r w:rsidRPr="00482147">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E6CB4" w14:textId="77777777" w:rsidR="00CA3A6B" w:rsidRPr="00482147" w:rsidRDefault="00CA3A6B" w:rsidP="00191246">
            <w:pPr>
              <w:pStyle w:val="rowtabella0"/>
              <w:jc w:val="center"/>
              <w:rPr>
                <w:color w:val="002060"/>
              </w:rPr>
            </w:pPr>
            <w:r w:rsidRPr="0048214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D2257" w14:textId="77777777" w:rsidR="00CA3A6B" w:rsidRPr="00482147" w:rsidRDefault="00CA3A6B" w:rsidP="00191246">
            <w:pPr>
              <w:pStyle w:val="rowtabella0"/>
              <w:jc w:val="center"/>
              <w:rPr>
                <w:color w:val="002060"/>
              </w:rPr>
            </w:pPr>
            <w:r w:rsidRPr="00482147">
              <w:rPr>
                <w:color w:val="002060"/>
              </w:rPr>
              <w:t>2</w:t>
            </w:r>
          </w:p>
        </w:tc>
      </w:tr>
      <w:tr w:rsidR="00CA3A6B" w:rsidRPr="00482147" w14:paraId="0B410F86" w14:textId="77777777" w:rsidTr="001912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2C8B51" w14:textId="77777777" w:rsidR="00CA3A6B" w:rsidRPr="00482147" w:rsidRDefault="00CA3A6B" w:rsidP="00191246">
            <w:pPr>
              <w:pStyle w:val="rowtabella0"/>
              <w:rPr>
                <w:color w:val="002060"/>
              </w:rPr>
            </w:pPr>
            <w:r w:rsidRPr="0048214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98376" w14:textId="77777777" w:rsidR="00CA3A6B" w:rsidRPr="00482147" w:rsidRDefault="00CA3A6B" w:rsidP="00191246">
            <w:pPr>
              <w:pStyle w:val="rowtabella0"/>
              <w:jc w:val="center"/>
              <w:rPr>
                <w:color w:val="002060"/>
              </w:rPr>
            </w:pPr>
            <w:r w:rsidRPr="0048214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501F6"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907C5" w14:textId="77777777" w:rsidR="00CA3A6B" w:rsidRPr="00482147" w:rsidRDefault="00CA3A6B"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BDC65" w14:textId="77777777" w:rsidR="00CA3A6B" w:rsidRPr="00482147" w:rsidRDefault="00CA3A6B" w:rsidP="00191246">
            <w:pPr>
              <w:pStyle w:val="rowtabella0"/>
              <w:jc w:val="center"/>
              <w:rPr>
                <w:color w:val="002060"/>
              </w:rPr>
            </w:pPr>
            <w:r w:rsidRPr="0048214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2E1A4" w14:textId="77777777" w:rsidR="00CA3A6B" w:rsidRPr="00482147" w:rsidRDefault="00CA3A6B" w:rsidP="00191246">
            <w:pPr>
              <w:pStyle w:val="rowtabella0"/>
              <w:jc w:val="center"/>
              <w:rPr>
                <w:color w:val="002060"/>
              </w:rPr>
            </w:pPr>
            <w:r w:rsidRPr="0048214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706F9" w14:textId="77777777" w:rsidR="00CA3A6B" w:rsidRPr="00482147" w:rsidRDefault="00CA3A6B" w:rsidP="00191246">
            <w:pPr>
              <w:pStyle w:val="rowtabella0"/>
              <w:jc w:val="center"/>
              <w:rPr>
                <w:color w:val="002060"/>
              </w:rPr>
            </w:pPr>
            <w:r w:rsidRPr="0048214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379B7" w14:textId="77777777" w:rsidR="00CA3A6B" w:rsidRPr="00482147" w:rsidRDefault="00CA3A6B" w:rsidP="00191246">
            <w:pPr>
              <w:pStyle w:val="rowtabella0"/>
              <w:jc w:val="center"/>
              <w:rPr>
                <w:color w:val="002060"/>
              </w:rPr>
            </w:pPr>
            <w:r w:rsidRPr="00482147">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1339B" w14:textId="77777777" w:rsidR="00CA3A6B" w:rsidRPr="00482147" w:rsidRDefault="00CA3A6B" w:rsidP="00191246">
            <w:pPr>
              <w:pStyle w:val="rowtabella0"/>
              <w:jc w:val="center"/>
              <w:rPr>
                <w:color w:val="002060"/>
              </w:rPr>
            </w:pPr>
            <w:r w:rsidRPr="00482147">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577C8" w14:textId="77777777" w:rsidR="00CA3A6B" w:rsidRPr="00482147" w:rsidRDefault="00CA3A6B" w:rsidP="00191246">
            <w:pPr>
              <w:pStyle w:val="rowtabella0"/>
              <w:jc w:val="center"/>
              <w:rPr>
                <w:color w:val="002060"/>
              </w:rPr>
            </w:pPr>
            <w:r w:rsidRPr="00482147">
              <w:rPr>
                <w:color w:val="002060"/>
              </w:rPr>
              <w:t>0</w:t>
            </w:r>
          </w:p>
        </w:tc>
      </w:tr>
      <w:tr w:rsidR="00CA3A6B" w:rsidRPr="00482147" w14:paraId="2AB69746" w14:textId="77777777" w:rsidTr="0019124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FD2F51" w14:textId="77777777" w:rsidR="00CA3A6B" w:rsidRPr="00482147" w:rsidRDefault="00CA3A6B" w:rsidP="00191246">
            <w:pPr>
              <w:pStyle w:val="rowtabella0"/>
              <w:rPr>
                <w:color w:val="002060"/>
              </w:rPr>
            </w:pPr>
            <w:r w:rsidRPr="00482147">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D13A3" w14:textId="77777777" w:rsidR="00CA3A6B" w:rsidRPr="00482147" w:rsidRDefault="00CA3A6B" w:rsidP="00191246">
            <w:pPr>
              <w:pStyle w:val="rowtabella0"/>
              <w:jc w:val="center"/>
              <w:rPr>
                <w:color w:val="002060"/>
              </w:rPr>
            </w:pPr>
            <w:r w:rsidRPr="0048214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72C8E" w14:textId="77777777" w:rsidR="00CA3A6B" w:rsidRPr="00482147" w:rsidRDefault="00CA3A6B" w:rsidP="00191246">
            <w:pPr>
              <w:pStyle w:val="rowtabella0"/>
              <w:jc w:val="center"/>
              <w:rPr>
                <w:color w:val="002060"/>
              </w:rPr>
            </w:pPr>
            <w:r w:rsidRPr="0048214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52359" w14:textId="77777777" w:rsidR="00CA3A6B" w:rsidRPr="00482147" w:rsidRDefault="00CA3A6B" w:rsidP="00191246">
            <w:pPr>
              <w:pStyle w:val="rowtabella0"/>
              <w:jc w:val="center"/>
              <w:rPr>
                <w:color w:val="002060"/>
              </w:rPr>
            </w:pPr>
            <w:r w:rsidRPr="0048214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9C60E" w14:textId="77777777" w:rsidR="00CA3A6B" w:rsidRPr="00482147" w:rsidRDefault="00CA3A6B" w:rsidP="00191246">
            <w:pPr>
              <w:pStyle w:val="rowtabella0"/>
              <w:jc w:val="center"/>
              <w:rPr>
                <w:color w:val="002060"/>
              </w:rPr>
            </w:pPr>
            <w:r w:rsidRPr="0048214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FCDD1" w14:textId="77777777" w:rsidR="00CA3A6B" w:rsidRPr="00482147" w:rsidRDefault="00CA3A6B" w:rsidP="00191246">
            <w:pPr>
              <w:pStyle w:val="rowtabella0"/>
              <w:jc w:val="center"/>
              <w:rPr>
                <w:color w:val="002060"/>
              </w:rPr>
            </w:pPr>
            <w:r w:rsidRPr="0048214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7B6BF" w14:textId="77777777" w:rsidR="00CA3A6B" w:rsidRPr="00482147" w:rsidRDefault="00CA3A6B" w:rsidP="00191246">
            <w:pPr>
              <w:pStyle w:val="rowtabella0"/>
              <w:jc w:val="center"/>
              <w:rPr>
                <w:color w:val="002060"/>
              </w:rPr>
            </w:pPr>
            <w:r w:rsidRPr="0048214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AA5D7" w14:textId="77777777" w:rsidR="00CA3A6B" w:rsidRPr="00482147" w:rsidRDefault="00CA3A6B" w:rsidP="00191246">
            <w:pPr>
              <w:pStyle w:val="rowtabella0"/>
              <w:jc w:val="center"/>
              <w:rPr>
                <w:color w:val="002060"/>
              </w:rPr>
            </w:pPr>
            <w:r w:rsidRPr="00482147">
              <w:rPr>
                <w:color w:val="002060"/>
              </w:rPr>
              <w:t>132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8E487" w14:textId="77777777" w:rsidR="00CA3A6B" w:rsidRPr="00482147" w:rsidRDefault="00CA3A6B" w:rsidP="00191246">
            <w:pPr>
              <w:pStyle w:val="rowtabella0"/>
              <w:jc w:val="center"/>
              <w:rPr>
                <w:color w:val="002060"/>
              </w:rPr>
            </w:pPr>
            <w:r w:rsidRPr="00482147">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3C418" w14:textId="77777777" w:rsidR="00CA3A6B" w:rsidRPr="00482147" w:rsidRDefault="00CA3A6B" w:rsidP="00191246">
            <w:pPr>
              <w:pStyle w:val="rowtabella0"/>
              <w:jc w:val="center"/>
              <w:rPr>
                <w:color w:val="002060"/>
              </w:rPr>
            </w:pPr>
            <w:r w:rsidRPr="00482147">
              <w:rPr>
                <w:color w:val="002060"/>
              </w:rPr>
              <w:t>0</w:t>
            </w:r>
          </w:p>
        </w:tc>
      </w:tr>
    </w:tbl>
    <w:p w14:paraId="2B00A420" w14:textId="77777777" w:rsidR="008B074C" w:rsidRPr="008B074C" w:rsidRDefault="008B074C" w:rsidP="008B074C">
      <w:pPr>
        <w:pStyle w:val="breakline"/>
        <w:rPr>
          <w:rFonts w:eastAsiaTheme="minorEastAsia"/>
          <w:color w:val="002060"/>
        </w:rPr>
      </w:pPr>
    </w:p>
    <w:p w14:paraId="07F7E0A8" w14:textId="1DE08329" w:rsidR="00F11733" w:rsidRPr="00F11733" w:rsidRDefault="00F11733" w:rsidP="00F11733">
      <w:pPr>
        <w:pStyle w:val="sottotitolocampionato10"/>
        <w:rPr>
          <w:i/>
          <w:iCs/>
          <w:color w:val="002060"/>
        </w:rPr>
      </w:pPr>
      <w:r w:rsidRPr="00F11733">
        <w:rPr>
          <w:i/>
          <w:iCs/>
          <w:color w:val="002060"/>
        </w:rPr>
        <w:t>STRALCIO CLASSIFICA AVULSA</w:t>
      </w:r>
    </w:p>
    <w:p w14:paraId="242FF96F" w14:textId="77777777" w:rsidR="008B074C" w:rsidRDefault="008B074C" w:rsidP="008B074C">
      <w:pPr>
        <w:pStyle w:val="breakline"/>
        <w:rPr>
          <w:rFonts w:eastAsiaTheme="minorEastAsia"/>
          <w:color w:val="002060"/>
        </w:rPr>
      </w:pPr>
    </w:p>
    <w:p w14:paraId="53750DF0" w14:textId="77777777" w:rsidR="00F11733" w:rsidRPr="00F11733" w:rsidRDefault="00F11733" w:rsidP="00F11733">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w:t>
      </w:r>
    </w:p>
    <w:p w14:paraId="4CA4812F" w14:textId="77777777" w:rsidR="00F11733" w:rsidRPr="00F11733" w:rsidRDefault="00F11733" w:rsidP="00F11733">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                                     I    CLASSIFICA   GENERALE               I    C L A S </w:t>
      </w:r>
      <w:proofErr w:type="spellStart"/>
      <w:r w:rsidRPr="00F11733">
        <w:rPr>
          <w:rFonts w:ascii="Courier New" w:eastAsiaTheme="minorEastAsia" w:hAnsi="Courier New" w:cs="Courier New"/>
          <w:color w:val="002060"/>
        </w:rPr>
        <w:t>S</w:t>
      </w:r>
      <w:proofErr w:type="spellEnd"/>
      <w:r w:rsidRPr="00F11733">
        <w:rPr>
          <w:rFonts w:ascii="Courier New" w:eastAsiaTheme="minorEastAsia" w:hAnsi="Courier New" w:cs="Courier New"/>
          <w:color w:val="002060"/>
        </w:rPr>
        <w:t xml:space="preserve"> I F I C A    </w:t>
      </w:r>
      <w:proofErr w:type="spellStart"/>
      <w:r w:rsidRPr="00F11733">
        <w:rPr>
          <w:rFonts w:ascii="Courier New" w:eastAsiaTheme="minorEastAsia" w:hAnsi="Courier New" w:cs="Courier New"/>
          <w:color w:val="002060"/>
        </w:rPr>
        <w:t>A</w:t>
      </w:r>
      <w:proofErr w:type="spellEnd"/>
      <w:r w:rsidRPr="00F11733">
        <w:rPr>
          <w:rFonts w:ascii="Courier New" w:eastAsiaTheme="minorEastAsia" w:hAnsi="Courier New" w:cs="Courier New"/>
          <w:color w:val="002060"/>
        </w:rPr>
        <w:t xml:space="preserve"> V U L S A             I</w:t>
      </w:r>
    </w:p>
    <w:p w14:paraId="5DFCCF79" w14:textId="77777777" w:rsidR="00F11733" w:rsidRPr="00F11733" w:rsidRDefault="00F11733" w:rsidP="00F11733">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w:t>
      </w:r>
    </w:p>
    <w:p w14:paraId="46B04846" w14:textId="77777777" w:rsidR="00F11733" w:rsidRPr="00F11733" w:rsidRDefault="00F11733" w:rsidP="00F11733">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I     </w:t>
      </w:r>
      <w:proofErr w:type="spellStart"/>
      <w:r w:rsidRPr="00F11733">
        <w:rPr>
          <w:rFonts w:ascii="Courier New" w:eastAsiaTheme="minorEastAsia" w:hAnsi="Courier New" w:cs="Courier New"/>
          <w:color w:val="002060"/>
        </w:rPr>
        <w:t>Societa'</w:t>
      </w:r>
      <w:proofErr w:type="spellEnd"/>
      <w:r w:rsidRPr="00F11733">
        <w:rPr>
          <w:rFonts w:ascii="Courier New" w:eastAsiaTheme="minorEastAsia" w:hAnsi="Courier New" w:cs="Courier New"/>
          <w:color w:val="002060"/>
        </w:rPr>
        <w:t xml:space="preserve">                        I </w:t>
      </w:r>
      <w:proofErr w:type="gramStart"/>
      <w:r w:rsidRPr="00F11733">
        <w:rPr>
          <w:rFonts w:ascii="Courier New" w:eastAsiaTheme="minorEastAsia" w:hAnsi="Courier New" w:cs="Courier New"/>
          <w:color w:val="002060"/>
        </w:rPr>
        <w:t>PN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GC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VI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PE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NL !</w:t>
      </w:r>
      <w:proofErr w:type="gramEnd"/>
      <w:r w:rsidRPr="00F11733">
        <w:rPr>
          <w:rFonts w:ascii="Courier New" w:eastAsiaTheme="minorEastAsia" w:hAnsi="Courier New" w:cs="Courier New"/>
          <w:color w:val="002060"/>
        </w:rPr>
        <w:t xml:space="preserve"> G.F! G.S! DIF I </w:t>
      </w:r>
      <w:proofErr w:type="gramStart"/>
      <w:r w:rsidRPr="00F11733">
        <w:rPr>
          <w:rFonts w:ascii="Courier New" w:eastAsiaTheme="minorEastAsia" w:hAnsi="Courier New" w:cs="Courier New"/>
          <w:color w:val="002060"/>
        </w:rPr>
        <w:t>PN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GI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VI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PE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NL !</w:t>
      </w:r>
      <w:proofErr w:type="gramEnd"/>
      <w:r w:rsidRPr="00F11733">
        <w:rPr>
          <w:rFonts w:ascii="Courier New" w:eastAsiaTheme="minorEastAsia" w:hAnsi="Courier New" w:cs="Courier New"/>
          <w:color w:val="002060"/>
        </w:rPr>
        <w:t xml:space="preserve"> G.F! G.S!  </w:t>
      </w:r>
      <w:proofErr w:type="gramStart"/>
      <w:r w:rsidRPr="00F11733">
        <w:rPr>
          <w:rFonts w:ascii="Courier New" w:eastAsiaTheme="minorEastAsia" w:hAnsi="Courier New" w:cs="Courier New"/>
          <w:color w:val="002060"/>
        </w:rPr>
        <w:t xml:space="preserve">DIF!   </w:t>
      </w:r>
      <w:proofErr w:type="gramEnd"/>
      <w:r w:rsidRPr="00F11733">
        <w:rPr>
          <w:rFonts w:ascii="Courier New" w:eastAsiaTheme="minorEastAsia" w:hAnsi="Courier New" w:cs="Courier New"/>
          <w:color w:val="002060"/>
        </w:rPr>
        <w:t xml:space="preserve">       !</w:t>
      </w:r>
    </w:p>
    <w:p w14:paraId="73D16DCF" w14:textId="77777777" w:rsidR="00F11733" w:rsidRPr="00F11733" w:rsidRDefault="00F11733" w:rsidP="00F11733">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I                                     </w:t>
      </w:r>
      <w:proofErr w:type="spellStart"/>
      <w:r w:rsidRPr="00F11733">
        <w:rPr>
          <w:rFonts w:ascii="Courier New" w:eastAsiaTheme="minorEastAsia" w:hAnsi="Courier New" w:cs="Courier New"/>
          <w:color w:val="002060"/>
        </w:rPr>
        <w:t>I</w:t>
      </w:r>
      <w:proofErr w:type="spell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I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          I</w:t>
      </w:r>
    </w:p>
    <w:p w14:paraId="446E89DF" w14:textId="77777777" w:rsidR="00F11733" w:rsidRPr="00F11733" w:rsidRDefault="00F11733" w:rsidP="00F11733">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w:t>
      </w:r>
    </w:p>
    <w:p w14:paraId="5FAC0A99" w14:textId="77777777" w:rsidR="00F11733" w:rsidRPr="00F11733" w:rsidRDefault="00F11733" w:rsidP="00F11733">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I                                     </w:t>
      </w:r>
      <w:proofErr w:type="spellStart"/>
      <w:r w:rsidRPr="00F11733">
        <w:rPr>
          <w:rFonts w:ascii="Courier New" w:eastAsiaTheme="minorEastAsia" w:hAnsi="Courier New" w:cs="Courier New"/>
          <w:color w:val="002060"/>
        </w:rPr>
        <w:t>I</w:t>
      </w:r>
      <w:proofErr w:type="spell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I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          I</w:t>
      </w:r>
    </w:p>
    <w:p w14:paraId="661F8092" w14:textId="77777777" w:rsidR="00F11733" w:rsidRPr="00F11733" w:rsidRDefault="00F11733" w:rsidP="00F11733">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2  A</w:t>
      </w:r>
      <w:proofErr w:type="gramEnd"/>
      <w:r w:rsidRPr="00F11733">
        <w:rPr>
          <w:rFonts w:ascii="Courier New" w:eastAsiaTheme="minorEastAsia" w:hAnsi="Courier New" w:cs="Courier New"/>
          <w:color w:val="002060"/>
        </w:rPr>
        <w:t xml:space="preserve">.S.D.GROTTACCIA 2005           I 43 ! </w:t>
      </w:r>
      <w:proofErr w:type="gramStart"/>
      <w:r w:rsidRPr="00F11733">
        <w:rPr>
          <w:rFonts w:ascii="Courier New" w:eastAsiaTheme="minorEastAsia" w:hAnsi="Courier New" w:cs="Courier New"/>
          <w:color w:val="002060"/>
        </w:rPr>
        <w:t>18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14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3 !</w:t>
      </w:r>
      <w:proofErr w:type="gramEnd"/>
      <w:r w:rsidRPr="00F11733">
        <w:rPr>
          <w:rFonts w:ascii="Courier New" w:eastAsiaTheme="minorEastAsia" w:hAnsi="Courier New" w:cs="Courier New"/>
          <w:color w:val="002060"/>
        </w:rPr>
        <w:t xml:space="preserve">  1 !</w:t>
      </w:r>
      <w:proofErr w:type="gramStart"/>
      <w:r w:rsidRPr="00F11733">
        <w:rPr>
          <w:rFonts w:ascii="Courier New" w:eastAsiaTheme="minorEastAsia" w:hAnsi="Courier New" w:cs="Courier New"/>
          <w:color w:val="002060"/>
        </w:rPr>
        <w:t>130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33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97  I</w:t>
      </w:r>
      <w:proofErr w:type="gramEnd"/>
      <w:r w:rsidRPr="00F11733">
        <w:rPr>
          <w:rFonts w:ascii="Courier New" w:eastAsiaTheme="minorEastAsia" w:hAnsi="Courier New" w:cs="Courier New"/>
          <w:color w:val="002060"/>
        </w:rPr>
        <w:t xml:space="preserve">  3 !  </w:t>
      </w:r>
      <w:proofErr w:type="gramStart"/>
      <w:r w:rsidRPr="00F11733">
        <w:rPr>
          <w:rFonts w:ascii="Courier New" w:eastAsiaTheme="minorEastAsia" w:hAnsi="Courier New" w:cs="Courier New"/>
          <w:color w:val="002060"/>
        </w:rPr>
        <w:t>2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1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1 !</w:t>
      </w:r>
      <w:proofErr w:type="gramEnd"/>
      <w:r w:rsidRPr="00F11733">
        <w:rPr>
          <w:rFonts w:ascii="Courier New" w:eastAsiaTheme="minorEastAsia" w:hAnsi="Courier New" w:cs="Courier New"/>
          <w:color w:val="002060"/>
        </w:rPr>
        <w:t xml:space="preserve">    !  </w:t>
      </w:r>
      <w:proofErr w:type="gramStart"/>
      <w:r w:rsidRPr="00F11733">
        <w:rPr>
          <w:rFonts w:ascii="Courier New" w:eastAsiaTheme="minorEastAsia" w:hAnsi="Courier New" w:cs="Courier New"/>
          <w:color w:val="002060"/>
        </w:rPr>
        <w:t>4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4 !</w:t>
      </w:r>
      <w:proofErr w:type="gramEnd"/>
      <w:r w:rsidRPr="00F11733">
        <w:rPr>
          <w:rFonts w:ascii="Courier New" w:eastAsiaTheme="minorEastAsia" w:hAnsi="Courier New" w:cs="Courier New"/>
          <w:color w:val="002060"/>
        </w:rPr>
        <w:t xml:space="preserve">     !          I</w:t>
      </w:r>
    </w:p>
    <w:p w14:paraId="61945DF1" w14:textId="77777777" w:rsidR="00F11733" w:rsidRPr="00F11733" w:rsidRDefault="00F11733" w:rsidP="00F11733">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I                                     </w:t>
      </w:r>
      <w:proofErr w:type="spellStart"/>
      <w:r w:rsidRPr="00F11733">
        <w:rPr>
          <w:rFonts w:ascii="Courier New" w:eastAsiaTheme="minorEastAsia" w:hAnsi="Courier New" w:cs="Courier New"/>
          <w:color w:val="002060"/>
        </w:rPr>
        <w:t>I</w:t>
      </w:r>
      <w:proofErr w:type="spell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I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          I</w:t>
      </w:r>
    </w:p>
    <w:p w14:paraId="13E4DEE3" w14:textId="77777777" w:rsidR="00F11733" w:rsidRPr="00F11733" w:rsidRDefault="00F11733" w:rsidP="00F11733">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3  A</w:t>
      </w:r>
      <w:proofErr w:type="gramEnd"/>
      <w:r w:rsidRPr="00F11733">
        <w:rPr>
          <w:rFonts w:ascii="Courier New" w:eastAsiaTheme="minorEastAsia" w:hAnsi="Courier New" w:cs="Courier New"/>
          <w:color w:val="002060"/>
        </w:rPr>
        <w:t xml:space="preserve">.S.D.CANTINE RIUNITE CSI       I 43 ! </w:t>
      </w:r>
      <w:proofErr w:type="gramStart"/>
      <w:r w:rsidRPr="00F11733">
        <w:rPr>
          <w:rFonts w:ascii="Courier New" w:eastAsiaTheme="minorEastAsia" w:hAnsi="Courier New" w:cs="Courier New"/>
          <w:color w:val="002060"/>
        </w:rPr>
        <w:t>18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14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3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1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90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38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52  I</w:t>
      </w:r>
      <w:proofErr w:type="gramEnd"/>
      <w:r w:rsidRPr="00F11733">
        <w:rPr>
          <w:rFonts w:ascii="Courier New" w:eastAsiaTheme="minorEastAsia" w:hAnsi="Courier New" w:cs="Courier New"/>
          <w:color w:val="002060"/>
        </w:rPr>
        <w:t xml:space="preserve">  3 !  </w:t>
      </w:r>
      <w:proofErr w:type="gramStart"/>
      <w:r w:rsidRPr="00F11733">
        <w:rPr>
          <w:rFonts w:ascii="Courier New" w:eastAsiaTheme="minorEastAsia" w:hAnsi="Courier New" w:cs="Courier New"/>
          <w:color w:val="002060"/>
        </w:rPr>
        <w:t>2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1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1 !</w:t>
      </w:r>
      <w:proofErr w:type="gramEnd"/>
      <w:r w:rsidRPr="00F11733">
        <w:rPr>
          <w:rFonts w:ascii="Courier New" w:eastAsiaTheme="minorEastAsia" w:hAnsi="Courier New" w:cs="Courier New"/>
          <w:color w:val="002060"/>
        </w:rPr>
        <w:t xml:space="preserve">    !  </w:t>
      </w:r>
      <w:proofErr w:type="gramStart"/>
      <w:r w:rsidRPr="00F11733">
        <w:rPr>
          <w:rFonts w:ascii="Courier New" w:eastAsiaTheme="minorEastAsia" w:hAnsi="Courier New" w:cs="Courier New"/>
          <w:color w:val="002060"/>
        </w:rPr>
        <w:t>4 !</w:t>
      </w:r>
      <w:proofErr w:type="gram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4 !</w:t>
      </w:r>
      <w:proofErr w:type="gramEnd"/>
      <w:r w:rsidRPr="00F11733">
        <w:rPr>
          <w:rFonts w:ascii="Courier New" w:eastAsiaTheme="minorEastAsia" w:hAnsi="Courier New" w:cs="Courier New"/>
          <w:color w:val="002060"/>
        </w:rPr>
        <w:t xml:space="preserve">     !          I</w:t>
      </w:r>
    </w:p>
    <w:p w14:paraId="4E47795D" w14:textId="77777777" w:rsidR="00F11733" w:rsidRPr="00F11733" w:rsidRDefault="00F11733" w:rsidP="00F11733">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 xml:space="preserve">I                                     </w:t>
      </w:r>
      <w:proofErr w:type="spellStart"/>
      <w:r w:rsidRPr="00F11733">
        <w:rPr>
          <w:rFonts w:ascii="Courier New" w:eastAsiaTheme="minorEastAsia" w:hAnsi="Courier New" w:cs="Courier New"/>
          <w:color w:val="002060"/>
        </w:rPr>
        <w:t>I</w:t>
      </w:r>
      <w:proofErr w:type="spellEnd"/>
      <w:r w:rsidRPr="00F11733">
        <w:rPr>
          <w:rFonts w:ascii="Courier New" w:eastAsiaTheme="minorEastAsia" w:hAnsi="Courier New" w:cs="Courier New"/>
          <w:color w:val="002060"/>
        </w:rPr>
        <w:t xml:space="preserve">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I  </w:t>
      </w:r>
      <w:proofErr w:type="gramStart"/>
      <w:r w:rsidRPr="00F11733">
        <w:rPr>
          <w:rFonts w:ascii="Courier New" w:eastAsiaTheme="minorEastAsia" w:hAnsi="Courier New" w:cs="Courier New"/>
          <w:color w:val="002060"/>
        </w:rPr>
        <w:t xml:space="preserve">  !</w:t>
      </w:r>
      <w:proofErr w:type="gramEnd"/>
      <w:r w:rsidRPr="00F11733">
        <w:rPr>
          <w:rFonts w:ascii="Courier New" w:eastAsiaTheme="minorEastAsia" w:hAnsi="Courier New" w:cs="Courier New"/>
          <w:color w:val="002060"/>
        </w:rPr>
        <w:t xml:space="preserve">    !    !    !    !    !    !     !          I</w:t>
      </w:r>
    </w:p>
    <w:p w14:paraId="66F2808D" w14:textId="2707C8E4" w:rsidR="00F11733" w:rsidRPr="00F11733" w:rsidRDefault="00F11733" w:rsidP="00F11733">
      <w:pPr>
        <w:pStyle w:val="breakline"/>
        <w:rPr>
          <w:rFonts w:ascii="Courier New" w:eastAsiaTheme="minorEastAsia" w:hAnsi="Courier New" w:cs="Courier New"/>
          <w:color w:val="002060"/>
        </w:rPr>
      </w:pPr>
      <w:r w:rsidRPr="00F11733">
        <w:rPr>
          <w:rFonts w:ascii="Courier New" w:eastAsiaTheme="minorEastAsia" w:hAnsi="Courier New" w:cs="Courier New"/>
          <w:color w:val="002060"/>
        </w:rPr>
        <w:t>*==================================================================================================================================*</w:t>
      </w:r>
    </w:p>
    <w:p w14:paraId="552BAC51" w14:textId="77777777" w:rsidR="00974EE9" w:rsidRDefault="00974EE9" w:rsidP="00A330C9">
      <w:pPr>
        <w:pStyle w:val="breakline"/>
        <w:rPr>
          <w:rFonts w:eastAsiaTheme="minorEastAsia"/>
          <w:color w:val="002060"/>
        </w:rPr>
      </w:pPr>
    </w:p>
    <w:p w14:paraId="362247F1" w14:textId="77777777" w:rsidR="007A32F4" w:rsidRDefault="007A32F4" w:rsidP="00A330C9">
      <w:pPr>
        <w:pStyle w:val="breakline"/>
        <w:rPr>
          <w:rFonts w:eastAsiaTheme="minorEastAsia"/>
          <w:color w:val="002060"/>
        </w:rPr>
      </w:pPr>
    </w:p>
    <w:p w14:paraId="2B7E045C" w14:textId="77777777" w:rsidR="007A32F4" w:rsidRPr="00E762DC" w:rsidRDefault="007A32F4" w:rsidP="007A32F4">
      <w:pPr>
        <w:pStyle w:val="TITOLOCAMPIONATO"/>
        <w:shd w:val="clear" w:color="auto" w:fill="CCCCCC"/>
        <w:spacing w:before="0" w:beforeAutospacing="0" w:after="0" w:afterAutospacing="0"/>
        <w:rPr>
          <w:color w:val="002060"/>
        </w:rPr>
      </w:pPr>
      <w:r>
        <w:rPr>
          <w:color w:val="002060"/>
        </w:rPr>
        <w:t>CALCIO A 5 UNDER 15 FEMMINILE REGIONALE</w:t>
      </w:r>
    </w:p>
    <w:p w14:paraId="1C7A01D5" w14:textId="77777777" w:rsidR="007A32F4" w:rsidRPr="00E762DC" w:rsidRDefault="007A32F4" w:rsidP="007A32F4">
      <w:pPr>
        <w:pStyle w:val="TITOLOPRINC"/>
        <w:spacing w:before="0" w:beforeAutospacing="0" w:after="0" w:afterAutospacing="0"/>
        <w:rPr>
          <w:color w:val="002060"/>
        </w:rPr>
      </w:pPr>
      <w:r w:rsidRPr="00E762DC">
        <w:rPr>
          <w:color w:val="002060"/>
        </w:rPr>
        <w:t>ORGANICO E FORMAT</w:t>
      </w:r>
    </w:p>
    <w:p w14:paraId="0FA51C01" w14:textId="77777777" w:rsidR="007A32F4" w:rsidRDefault="007A32F4" w:rsidP="007A32F4">
      <w:pPr>
        <w:pStyle w:val="LndNormale1"/>
        <w:jc w:val="left"/>
        <w:rPr>
          <w:b/>
          <w:color w:val="002060"/>
          <w:sz w:val="24"/>
          <w:szCs w:val="24"/>
          <w:u w:val="single"/>
        </w:rPr>
      </w:pPr>
    </w:p>
    <w:p w14:paraId="4C2FFAC0" w14:textId="77777777" w:rsidR="007A32F4" w:rsidRPr="00E762DC" w:rsidRDefault="007A32F4" w:rsidP="007A32F4">
      <w:pPr>
        <w:pStyle w:val="LndNormale1"/>
        <w:jc w:val="left"/>
        <w:rPr>
          <w:b/>
          <w:color w:val="002060"/>
          <w:sz w:val="24"/>
          <w:szCs w:val="24"/>
          <w:u w:val="single"/>
        </w:rPr>
      </w:pPr>
      <w:r w:rsidRPr="00E762DC">
        <w:rPr>
          <w:b/>
          <w:color w:val="002060"/>
          <w:sz w:val="24"/>
          <w:szCs w:val="24"/>
          <w:u w:val="single"/>
        </w:rPr>
        <w:t>CAMPIONATO REGIONALE CALCIO A CINQUE UNDER 1</w:t>
      </w:r>
      <w:r>
        <w:rPr>
          <w:b/>
          <w:color w:val="002060"/>
          <w:sz w:val="24"/>
          <w:szCs w:val="24"/>
          <w:u w:val="single"/>
        </w:rPr>
        <w:t>5 FEMMINILE</w:t>
      </w:r>
    </w:p>
    <w:p w14:paraId="67B36DEA" w14:textId="77777777" w:rsidR="007A32F4" w:rsidRPr="00E762DC" w:rsidRDefault="007A32F4" w:rsidP="007A32F4">
      <w:pPr>
        <w:pStyle w:val="Corpodeltesto21"/>
        <w:rPr>
          <w:rFonts w:ascii="Arial" w:hAnsi="Arial" w:cs="Arial"/>
          <w:color w:val="002060"/>
          <w:sz w:val="22"/>
        </w:rPr>
      </w:pPr>
    </w:p>
    <w:p w14:paraId="698CA5DD" w14:textId="77777777" w:rsidR="007A32F4" w:rsidRPr="00A81B9F" w:rsidRDefault="007A32F4" w:rsidP="007A32F4">
      <w:pPr>
        <w:pStyle w:val="LndNormale1"/>
        <w:rPr>
          <w:b/>
          <w:bCs/>
          <w:color w:val="002060"/>
        </w:rPr>
      </w:pPr>
      <w:r w:rsidRPr="00A81B9F">
        <w:rPr>
          <w:b/>
          <w:bCs/>
          <w:color w:val="002060"/>
        </w:rPr>
        <w:t>GIRONE “A”</w:t>
      </w:r>
    </w:p>
    <w:p w14:paraId="6AC80EE5" w14:textId="77777777" w:rsidR="007A32F4" w:rsidRPr="007A32F4" w:rsidRDefault="007A32F4" w:rsidP="007A32F4">
      <w:pPr>
        <w:pStyle w:val="LndNormale1"/>
        <w:rPr>
          <w:rFonts w:cs="Arial"/>
          <w:noProof w:val="0"/>
          <w:color w:val="002060"/>
          <w:szCs w:val="22"/>
          <w:lang w:eastAsia="it-IT"/>
        </w:rPr>
      </w:pPr>
      <w:proofErr w:type="gramStart"/>
      <w:r w:rsidRPr="007A32F4">
        <w:rPr>
          <w:rFonts w:cs="Arial"/>
          <w:noProof w:val="0"/>
          <w:color w:val="002060"/>
          <w:szCs w:val="22"/>
          <w:lang w:eastAsia="it-IT"/>
        </w:rPr>
        <w:t>935624  A.S.D.</w:t>
      </w:r>
      <w:proofErr w:type="gramEnd"/>
      <w:r w:rsidRPr="007A32F4">
        <w:rPr>
          <w:rFonts w:cs="Arial"/>
          <w:noProof w:val="0"/>
          <w:color w:val="002060"/>
          <w:szCs w:val="22"/>
          <w:lang w:eastAsia="it-IT"/>
        </w:rPr>
        <w:t xml:space="preserve"> CITTA DI FALCONARA      </w:t>
      </w:r>
    </w:p>
    <w:p w14:paraId="17F06094" w14:textId="77777777" w:rsidR="007A32F4" w:rsidRPr="007A32F4" w:rsidRDefault="007A32F4" w:rsidP="007A32F4">
      <w:pPr>
        <w:pStyle w:val="LndNormale1"/>
        <w:rPr>
          <w:rFonts w:cs="Arial"/>
          <w:noProof w:val="0"/>
          <w:color w:val="002060"/>
          <w:szCs w:val="22"/>
          <w:lang w:eastAsia="it-IT"/>
        </w:rPr>
      </w:pPr>
      <w:proofErr w:type="gramStart"/>
      <w:r w:rsidRPr="007A32F4">
        <w:rPr>
          <w:rFonts w:cs="Arial"/>
          <w:noProof w:val="0"/>
          <w:color w:val="002060"/>
          <w:szCs w:val="22"/>
          <w:lang w:eastAsia="it-IT"/>
        </w:rPr>
        <w:t>917678  A.S.D.</w:t>
      </w:r>
      <w:proofErr w:type="gramEnd"/>
      <w:r w:rsidRPr="007A32F4">
        <w:rPr>
          <w:rFonts w:cs="Arial"/>
          <w:noProof w:val="0"/>
          <w:color w:val="002060"/>
          <w:szCs w:val="22"/>
          <w:lang w:eastAsia="it-IT"/>
        </w:rPr>
        <w:t xml:space="preserve"> GROTTACCIA 2005         </w:t>
      </w:r>
    </w:p>
    <w:p w14:paraId="7BB5CB21" w14:textId="77777777" w:rsidR="007A32F4" w:rsidRPr="007A32F4" w:rsidRDefault="007A32F4" w:rsidP="007A32F4">
      <w:pPr>
        <w:pStyle w:val="LndNormale1"/>
        <w:rPr>
          <w:rFonts w:cs="Arial"/>
          <w:noProof w:val="0"/>
          <w:color w:val="002060"/>
          <w:szCs w:val="22"/>
          <w:lang w:eastAsia="it-IT"/>
        </w:rPr>
      </w:pPr>
      <w:proofErr w:type="gramStart"/>
      <w:r w:rsidRPr="007A32F4">
        <w:rPr>
          <w:rFonts w:cs="Arial"/>
          <w:noProof w:val="0"/>
          <w:color w:val="002060"/>
          <w:szCs w:val="22"/>
          <w:lang w:eastAsia="it-IT"/>
        </w:rPr>
        <w:t>700524  U.S.D.</w:t>
      </w:r>
      <w:proofErr w:type="gramEnd"/>
      <w:r w:rsidRPr="007A32F4">
        <w:rPr>
          <w:rFonts w:cs="Arial"/>
          <w:noProof w:val="0"/>
          <w:color w:val="002060"/>
          <w:szCs w:val="22"/>
          <w:lang w:eastAsia="it-IT"/>
        </w:rPr>
        <w:t xml:space="preserve"> MONTELUPONESE           </w:t>
      </w:r>
    </w:p>
    <w:p w14:paraId="611E086C" w14:textId="083EA821" w:rsidR="007A32F4" w:rsidRDefault="007A32F4" w:rsidP="007A32F4">
      <w:pPr>
        <w:pStyle w:val="LndNormale1"/>
        <w:rPr>
          <w:rFonts w:cs="Arial"/>
          <w:noProof w:val="0"/>
          <w:color w:val="002060"/>
          <w:szCs w:val="22"/>
          <w:lang w:eastAsia="it-IT"/>
        </w:rPr>
      </w:pPr>
      <w:proofErr w:type="gramStart"/>
      <w:r w:rsidRPr="007A32F4">
        <w:rPr>
          <w:rFonts w:cs="Arial"/>
          <w:noProof w:val="0"/>
          <w:color w:val="002060"/>
          <w:szCs w:val="22"/>
          <w:lang w:eastAsia="it-IT"/>
        </w:rPr>
        <w:t>955651  A.S.D.</w:t>
      </w:r>
      <w:proofErr w:type="gramEnd"/>
      <w:r w:rsidRPr="007A32F4">
        <w:rPr>
          <w:rFonts w:cs="Arial"/>
          <w:noProof w:val="0"/>
          <w:color w:val="002060"/>
          <w:szCs w:val="22"/>
          <w:lang w:eastAsia="it-IT"/>
        </w:rPr>
        <w:t xml:space="preserve"> POLISPORTIVA BOCA S.E.M.</w:t>
      </w:r>
    </w:p>
    <w:p w14:paraId="212B8C52" w14:textId="77777777" w:rsidR="007A32F4" w:rsidRPr="00E762DC" w:rsidRDefault="007A32F4" w:rsidP="007A32F4">
      <w:pPr>
        <w:pStyle w:val="LndNormale1"/>
      </w:pPr>
    </w:p>
    <w:p w14:paraId="5835FE8F" w14:textId="77777777" w:rsidR="007A32F4" w:rsidRPr="00E762DC" w:rsidRDefault="007A32F4" w:rsidP="007A32F4">
      <w:pPr>
        <w:pStyle w:val="LndNormale1"/>
        <w:rPr>
          <w:b/>
          <w:color w:val="002060"/>
          <w:sz w:val="24"/>
          <w:szCs w:val="24"/>
        </w:rPr>
      </w:pPr>
      <w:r w:rsidRPr="00E762DC">
        <w:rPr>
          <w:b/>
          <w:color w:val="002060"/>
          <w:sz w:val="24"/>
          <w:szCs w:val="24"/>
        </w:rPr>
        <w:t>CALENDARIO</w:t>
      </w:r>
    </w:p>
    <w:p w14:paraId="2A73A04C" w14:textId="509F2EDD" w:rsidR="007A32F4" w:rsidRPr="00E762DC" w:rsidRDefault="007A32F4" w:rsidP="007A32F4">
      <w:pPr>
        <w:pStyle w:val="LndNormale1"/>
        <w:rPr>
          <w:b/>
          <w:color w:val="002060"/>
        </w:rPr>
      </w:pPr>
      <w:r w:rsidRPr="00E762DC">
        <w:rPr>
          <w:b/>
          <w:color w:val="002060"/>
        </w:rPr>
        <w:t>Si allega al presente Comunicato Ufficiale i</w:t>
      </w:r>
      <w:r>
        <w:rPr>
          <w:b/>
          <w:color w:val="002060"/>
        </w:rPr>
        <w:t>l</w:t>
      </w:r>
      <w:r w:rsidRPr="00E762DC">
        <w:rPr>
          <w:b/>
          <w:color w:val="002060"/>
        </w:rPr>
        <w:t xml:space="preserve"> calendari</w:t>
      </w:r>
      <w:r>
        <w:rPr>
          <w:b/>
          <w:color w:val="002060"/>
        </w:rPr>
        <w:t>o</w:t>
      </w:r>
      <w:r w:rsidRPr="00E762DC">
        <w:rPr>
          <w:b/>
          <w:color w:val="002060"/>
        </w:rPr>
        <w:t xml:space="preserve"> del Campionato Regionale Calcio a Cinque Under 1</w:t>
      </w:r>
      <w:r>
        <w:rPr>
          <w:b/>
          <w:color w:val="002060"/>
        </w:rPr>
        <w:t>5 Femminile</w:t>
      </w:r>
      <w:r w:rsidRPr="00E762DC">
        <w:rPr>
          <w:b/>
          <w:color w:val="002060"/>
        </w:rPr>
        <w:t xml:space="preserve"> giron</w:t>
      </w:r>
      <w:r>
        <w:rPr>
          <w:b/>
          <w:color w:val="002060"/>
        </w:rPr>
        <w:t>e</w:t>
      </w:r>
      <w:r w:rsidRPr="00E762DC">
        <w:rPr>
          <w:b/>
          <w:color w:val="002060"/>
        </w:rPr>
        <w:t xml:space="preserve"> "A</w:t>
      </w:r>
      <w:r>
        <w:rPr>
          <w:b/>
          <w:color w:val="002060"/>
        </w:rPr>
        <w:t xml:space="preserve"> – unico</w:t>
      </w:r>
      <w:r w:rsidRPr="00E762DC">
        <w:rPr>
          <w:b/>
          <w:color w:val="002060"/>
        </w:rPr>
        <w:t>"</w:t>
      </w:r>
      <w:r>
        <w:rPr>
          <w:b/>
          <w:color w:val="002060"/>
        </w:rPr>
        <w:t xml:space="preserve"> </w:t>
      </w:r>
      <w:r w:rsidRPr="00E762DC">
        <w:rPr>
          <w:b/>
          <w:color w:val="002060"/>
        </w:rPr>
        <w:t>corredat</w:t>
      </w:r>
      <w:r>
        <w:rPr>
          <w:b/>
          <w:color w:val="002060"/>
        </w:rPr>
        <w:t>o</w:t>
      </w:r>
      <w:r w:rsidRPr="00E762DC">
        <w:rPr>
          <w:b/>
          <w:color w:val="002060"/>
        </w:rPr>
        <w:t xml:space="preserve"> da relativ</w:t>
      </w:r>
      <w:r>
        <w:rPr>
          <w:b/>
          <w:color w:val="002060"/>
        </w:rPr>
        <w:t xml:space="preserve">o </w:t>
      </w:r>
      <w:r w:rsidRPr="00E762DC">
        <w:rPr>
          <w:b/>
          <w:color w:val="002060"/>
        </w:rPr>
        <w:t>indirizzario ed anagrafica.</w:t>
      </w:r>
    </w:p>
    <w:p w14:paraId="30D9501D" w14:textId="77777777" w:rsidR="007A32F4" w:rsidRPr="00E762DC" w:rsidRDefault="007A32F4" w:rsidP="007A32F4">
      <w:pPr>
        <w:pStyle w:val="LndNormale1"/>
        <w:rPr>
          <w:color w:val="002060"/>
        </w:rPr>
      </w:pPr>
    </w:p>
    <w:p w14:paraId="1BE32D79" w14:textId="77777777" w:rsidR="007A32F4" w:rsidRPr="00E762DC" w:rsidRDefault="007A32F4" w:rsidP="007A32F4">
      <w:pPr>
        <w:pStyle w:val="LndNormale1"/>
        <w:rPr>
          <w:b/>
          <w:color w:val="002060"/>
          <w:sz w:val="24"/>
          <w:szCs w:val="24"/>
        </w:rPr>
      </w:pPr>
      <w:r w:rsidRPr="00E762DC">
        <w:rPr>
          <w:b/>
          <w:color w:val="002060"/>
          <w:sz w:val="24"/>
          <w:szCs w:val="24"/>
        </w:rPr>
        <w:t>MANCATE ALTERNANZE</w:t>
      </w:r>
    </w:p>
    <w:p w14:paraId="755432A0" w14:textId="77777777" w:rsidR="007A32F4" w:rsidRPr="00E762DC" w:rsidRDefault="007A32F4" w:rsidP="007A32F4">
      <w:pPr>
        <w:pStyle w:val="LndNormale1"/>
        <w:rPr>
          <w:color w:val="002060"/>
        </w:rPr>
      </w:pPr>
      <w:r w:rsidRPr="00E762DC">
        <w:rPr>
          <w:color w:val="002060"/>
        </w:rPr>
        <w:t>In calce ai calendari sono segnalate le gare per le quali non è stato possibile trovare le alternanze richieste.</w:t>
      </w:r>
    </w:p>
    <w:p w14:paraId="3A2722C1" w14:textId="589E42E8" w:rsidR="007A32F4" w:rsidRPr="00E762DC" w:rsidRDefault="007A32F4" w:rsidP="007A32F4">
      <w:pPr>
        <w:pStyle w:val="LndNormale1"/>
        <w:rPr>
          <w:color w:val="002060"/>
          <w:u w:val="single"/>
        </w:rPr>
      </w:pPr>
      <w:r w:rsidRPr="00E762DC">
        <w:rPr>
          <w:color w:val="002060"/>
          <w:u w:val="single"/>
        </w:rPr>
        <w:lastRenderedPageBreak/>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 xml:space="preserve">entro </w:t>
      </w:r>
      <w:r>
        <w:rPr>
          <w:b/>
          <w:color w:val="002060"/>
          <w:u w:val="single"/>
        </w:rPr>
        <w:t>GIOVEDI’ 21/02/2025</w:t>
      </w:r>
      <w:r w:rsidRPr="00E762DC">
        <w:rPr>
          <w:color w:val="002060"/>
          <w:u w:val="single"/>
        </w:rPr>
        <w:t>.</w:t>
      </w:r>
    </w:p>
    <w:p w14:paraId="0A6D1F0F" w14:textId="77777777" w:rsidR="007A32F4" w:rsidRPr="00E762DC" w:rsidRDefault="007A32F4" w:rsidP="007A32F4">
      <w:pPr>
        <w:pStyle w:val="LndNormale1"/>
        <w:rPr>
          <w:color w:val="002060"/>
        </w:rPr>
      </w:pPr>
    </w:p>
    <w:p w14:paraId="174D26DE" w14:textId="77777777" w:rsidR="007A32F4" w:rsidRPr="00E762DC" w:rsidRDefault="007A32F4" w:rsidP="007A32F4">
      <w:pPr>
        <w:pStyle w:val="LndNormale1"/>
        <w:rPr>
          <w:b/>
          <w:color w:val="002060"/>
          <w:sz w:val="24"/>
          <w:szCs w:val="24"/>
        </w:rPr>
      </w:pPr>
      <w:r w:rsidRPr="00E762DC">
        <w:rPr>
          <w:b/>
          <w:color w:val="002060"/>
          <w:sz w:val="24"/>
          <w:szCs w:val="24"/>
        </w:rPr>
        <w:t>FORMAT CAMPIONATO</w:t>
      </w:r>
    </w:p>
    <w:p w14:paraId="05D8D0C5" w14:textId="77777777" w:rsidR="007A32F4" w:rsidRPr="00E762DC" w:rsidRDefault="007A32F4" w:rsidP="007A32F4">
      <w:pPr>
        <w:pStyle w:val="LndNormale1"/>
        <w:rPr>
          <w:color w:val="002060"/>
        </w:rPr>
      </w:pPr>
      <w:r w:rsidRPr="00E762DC">
        <w:rPr>
          <w:color w:val="002060"/>
        </w:rPr>
        <w:t>Il Campionato Regionale Calcio a Cinque Under 1</w:t>
      </w:r>
      <w:r>
        <w:rPr>
          <w:color w:val="002060"/>
        </w:rPr>
        <w:t>5</w:t>
      </w:r>
      <w:r w:rsidRPr="00E762DC">
        <w:rPr>
          <w:color w:val="002060"/>
        </w:rPr>
        <w:t xml:space="preserve"> avrà il seguente svolgimento:</w:t>
      </w:r>
    </w:p>
    <w:p w14:paraId="69CDB8EE" w14:textId="77777777" w:rsidR="007A32F4" w:rsidRPr="00E762DC" w:rsidRDefault="007A32F4" w:rsidP="007A32F4">
      <w:pPr>
        <w:pStyle w:val="LndNormale1"/>
        <w:rPr>
          <w:color w:val="002060"/>
        </w:rPr>
      </w:pPr>
    </w:p>
    <w:p w14:paraId="143C787A" w14:textId="58F1EF4C" w:rsidR="007A32F4" w:rsidRPr="00E762DC" w:rsidRDefault="007A32F4" w:rsidP="007A32F4">
      <w:pPr>
        <w:pStyle w:val="LndNormale1"/>
        <w:rPr>
          <w:color w:val="002060"/>
        </w:rPr>
      </w:pPr>
      <w:r w:rsidRPr="00E762DC">
        <w:rPr>
          <w:color w:val="002060"/>
        </w:rPr>
        <w:t xml:space="preserve">- Girone </w:t>
      </w:r>
      <w:r>
        <w:rPr>
          <w:color w:val="002060"/>
        </w:rPr>
        <w:t>andata e ritorno</w:t>
      </w:r>
      <w:r w:rsidRPr="00E762DC">
        <w:rPr>
          <w:color w:val="002060"/>
        </w:rPr>
        <w:t xml:space="preserve"> dal </w:t>
      </w:r>
      <w:r>
        <w:rPr>
          <w:color w:val="002060"/>
        </w:rPr>
        <w:t>22/02/2025 al 05/04/2025</w:t>
      </w:r>
    </w:p>
    <w:p w14:paraId="6EE69704" w14:textId="77777777" w:rsidR="007A32F4" w:rsidRPr="00E762DC" w:rsidRDefault="007A32F4" w:rsidP="007A32F4">
      <w:pPr>
        <w:pStyle w:val="LndNormale1"/>
        <w:rPr>
          <w:color w:val="002060"/>
        </w:rPr>
      </w:pPr>
    </w:p>
    <w:p w14:paraId="1F3C6539" w14:textId="77777777" w:rsidR="007A32F4" w:rsidRPr="00E762DC" w:rsidRDefault="007A32F4" w:rsidP="007A32F4">
      <w:pPr>
        <w:pStyle w:val="LndNormale1"/>
        <w:rPr>
          <w:color w:val="002060"/>
        </w:rPr>
      </w:pPr>
      <w:r w:rsidRPr="00E762DC">
        <w:rPr>
          <w:color w:val="002060"/>
        </w:rPr>
        <w:t xml:space="preserve">Al termine della prima fase le prime </w:t>
      </w:r>
      <w:r>
        <w:rPr>
          <w:color w:val="002060"/>
        </w:rPr>
        <w:t>le quattro squadre parteciperanno alle Semifinali.</w:t>
      </w:r>
    </w:p>
    <w:p w14:paraId="6B03FD6B" w14:textId="77777777" w:rsidR="007A32F4" w:rsidRPr="00E762DC" w:rsidRDefault="007A32F4" w:rsidP="007A32F4">
      <w:pPr>
        <w:pStyle w:val="LndNormale1"/>
        <w:rPr>
          <w:color w:val="002060"/>
        </w:rPr>
      </w:pPr>
    </w:p>
    <w:p w14:paraId="131DD72D" w14:textId="57FCB1A1" w:rsidR="007A32F4" w:rsidRPr="00E762DC" w:rsidRDefault="007A32F4" w:rsidP="007A32F4">
      <w:pPr>
        <w:pStyle w:val="LndNormale1"/>
        <w:rPr>
          <w:b/>
          <w:i/>
          <w:color w:val="002060"/>
        </w:rPr>
      </w:pPr>
      <w:r>
        <w:rPr>
          <w:b/>
          <w:i/>
          <w:color w:val="002060"/>
        </w:rPr>
        <w:t xml:space="preserve">Semifinali </w:t>
      </w:r>
      <w:r w:rsidR="00A379C7">
        <w:rPr>
          <w:b/>
          <w:i/>
          <w:color w:val="002060"/>
        </w:rPr>
        <w:t xml:space="preserve">(gara di andata </w:t>
      </w:r>
      <w:r w:rsidR="00A379C7">
        <w:rPr>
          <w:b/>
          <w:i/>
          <w:color w:val="002060"/>
        </w:rPr>
        <w:t>12</w:t>
      </w:r>
      <w:r w:rsidR="00A379C7">
        <w:rPr>
          <w:b/>
          <w:i/>
          <w:color w:val="002060"/>
        </w:rPr>
        <w:t xml:space="preserve">/04/2025 –  gara di ritorno </w:t>
      </w:r>
      <w:r w:rsidR="00A379C7">
        <w:rPr>
          <w:b/>
          <w:i/>
          <w:color w:val="002060"/>
        </w:rPr>
        <w:t>03</w:t>
      </w:r>
      <w:r w:rsidR="00A379C7">
        <w:rPr>
          <w:b/>
          <w:i/>
          <w:color w:val="002060"/>
        </w:rPr>
        <w:t>/0</w:t>
      </w:r>
      <w:r w:rsidR="00A379C7">
        <w:rPr>
          <w:b/>
          <w:i/>
          <w:color w:val="002060"/>
        </w:rPr>
        <w:t>5</w:t>
      </w:r>
      <w:r w:rsidR="00A379C7">
        <w:rPr>
          <w:b/>
          <w:i/>
          <w:color w:val="002060"/>
        </w:rPr>
        <w:t>/2025)</w:t>
      </w:r>
    </w:p>
    <w:p w14:paraId="0F2EDC38" w14:textId="3DB85B90" w:rsidR="00A379C7" w:rsidRPr="001E6A72" w:rsidRDefault="007A32F4" w:rsidP="00A379C7">
      <w:pPr>
        <w:pStyle w:val="Corpodeltesto21"/>
        <w:rPr>
          <w:rFonts w:ascii="Arial" w:hAnsi="Arial" w:cs="Arial"/>
          <w:color w:val="002060"/>
          <w:sz w:val="22"/>
        </w:rPr>
      </w:pPr>
      <w:r w:rsidRPr="00E762DC">
        <w:rPr>
          <w:rFonts w:ascii="Arial" w:hAnsi="Arial" w:cs="Arial"/>
          <w:color w:val="002060"/>
          <w:sz w:val="22"/>
        </w:rPr>
        <w:t xml:space="preserve">Le 4 squadre disputeranno </w:t>
      </w:r>
      <w:r>
        <w:rPr>
          <w:rFonts w:ascii="Arial" w:hAnsi="Arial" w:cs="Arial"/>
          <w:color w:val="002060"/>
          <w:sz w:val="22"/>
        </w:rPr>
        <w:t>le Semifinali</w:t>
      </w:r>
      <w:r w:rsidRPr="00E762DC">
        <w:rPr>
          <w:rFonts w:ascii="Arial" w:hAnsi="Arial" w:cs="Arial"/>
          <w:color w:val="002060"/>
          <w:sz w:val="22"/>
        </w:rPr>
        <w:t xml:space="preserve"> </w:t>
      </w:r>
      <w:r w:rsidR="00A379C7">
        <w:rPr>
          <w:rFonts w:ascii="Arial" w:hAnsi="Arial" w:cs="Arial"/>
          <w:color w:val="002060"/>
          <w:sz w:val="22"/>
        </w:rPr>
        <w:t xml:space="preserve">con </w:t>
      </w:r>
      <w:r w:rsidR="00A379C7" w:rsidRPr="001E6A72">
        <w:rPr>
          <w:rFonts w:ascii="Arial" w:hAnsi="Arial" w:cs="Arial"/>
          <w:color w:val="002060"/>
          <w:sz w:val="22"/>
        </w:rPr>
        <w:t>gare di andata e ritorno ad eliminazione diretta.</w:t>
      </w:r>
    </w:p>
    <w:p w14:paraId="4A7E260B" w14:textId="13C305FF" w:rsidR="007A32F4" w:rsidRPr="00E762DC" w:rsidRDefault="007A32F4" w:rsidP="007A32F4">
      <w:pPr>
        <w:pStyle w:val="Corpodeltesto21"/>
        <w:rPr>
          <w:rFonts w:ascii="Arial" w:hAnsi="Arial" w:cs="Arial"/>
          <w:color w:val="002060"/>
          <w:sz w:val="22"/>
        </w:rPr>
      </w:pPr>
      <w:r w:rsidRPr="00E762DC">
        <w:rPr>
          <w:rFonts w:ascii="Arial" w:hAnsi="Arial" w:cs="Arial"/>
          <w:color w:val="002060"/>
          <w:sz w:val="22"/>
        </w:rPr>
        <w:t>Gli abbinamenti saranno composti secondo il seguente criterio:</w:t>
      </w:r>
    </w:p>
    <w:p w14:paraId="64865553" w14:textId="77777777" w:rsidR="007A32F4" w:rsidRPr="00E762DC" w:rsidRDefault="007A32F4" w:rsidP="007A32F4">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1^ classificata</w:t>
      </w:r>
      <w:r w:rsidRPr="00E762DC">
        <w:rPr>
          <w:rFonts w:ascii="Arial" w:hAnsi="Arial" w:cs="Arial"/>
          <w:color w:val="002060"/>
          <w:sz w:val="22"/>
        </w:rPr>
        <w:t xml:space="preserve"> </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4^ classificata</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10844F7C" w14:textId="77777777" w:rsidR="007A32F4" w:rsidRPr="00E762DC" w:rsidRDefault="007A32F4" w:rsidP="007A32F4">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 classificata</w:t>
      </w:r>
      <w:r w:rsidRPr="00E762DC">
        <w:rPr>
          <w:rFonts w:ascii="Arial" w:hAnsi="Arial" w:cs="Arial"/>
          <w:color w:val="002060"/>
          <w:sz w:val="22"/>
        </w:rPr>
        <w:t xml:space="preserve"> </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3^ classificata</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3EEA04F7" w14:textId="77777777" w:rsidR="007A32F4" w:rsidRDefault="007A32F4" w:rsidP="007A32F4">
      <w:pPr>
        <w:pStyle w:val="Corpodeltesto21"/>
        <w:rPr>
          <w:color w:val="002060"/>
          <w:szCs w:val="22"/>
        </w:rPr>
      </w:pPr>
    </w:p>
    <w:p w14:paraId="299D12D6" w14:textId="09E8555E" w:rsidR="00A379C7" w:rsidRPr="00A379C7" w:rsidRDefault="00A379C7" w:rsidP="007A32F4">
      <w:pPr>
        <w:pStyle w:val="Corpodeltesto21"/>
        <w:rPr>
          <w:rFonts w:ascii="Arial" w:hAnsi="Arial" w:cs="Arial"/>
          <w:color w:val="002060"/>
          <w:sz w:val="22"/>
          <w:szCs w:val="22"/>
        </w:rPr>
      </w:pPr>
      <w:r>
        <w:rPr>
          <w:rFonts w:ascii="Arial" w:hAnsi="Arial" w:cs="Arial"/>
          <w:color w:val="002060"/>
          <w:sz w:val="22"/>
          <w:szCs w:val="22"/>
        </w:rPr>
        <w:t>La squadra meglio classificata disputerà la gara di ritorno in casa.</w:t>
      </w:r>
    </w:p>
    <w:p w14:paraId="2E01030A" w14:textId="77777777" w:rsidR="00A379C7" w:rsidRPr="001E6A72" w:rsidRDefault="00A379C7" w:rsidP="00A379C7">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F343851" w14:textId="573AEF20" w:rsidR="00A379C7" w:rsidRPr="0034028A" w:rsidRDefault="00A379C7" w:rsidP="00A379C7">
      <w:pPr>
        <w:pStyle w:val="Corpodeltesto21"/>
        <w:rPr>
          <w:rFonts w:ascii="Arial" w:hAnsi="Arial" w:cs="Arial"/>
          <w:color w:val="002060"/>
          <w:sz w:val="22"/>
        </w:rPr>
      </w:pPr>
      <w:r w:rsidRPr="001E6A72">
        <w:rPr>
          <w:rFonts w:ascii="Arial" w:hAnsi="Arial" w:cs="Arial"/>
          <w:color w:val="002060"/>
          <w:sz w:val="22"/>
        </w:rPr>
        <w:t xml:space="preserve">Persistendo ancora la parità, </w:t>
      </w:r>
      <w:r w:rsidRPr="0034028A">
        <w:rPr>
          <w:rFonts w:ascii="Arial" w:hAnsi="Arial" w:cs="Arial"/>
          <w:color w:val="002060"/>
          <w:sz w:val="22"/>
        </w:rPr>
        <w:t xml:space="preserve">si qualificherà al turno successivo la squadra </w:t>
      </w:r>
      <w:r>
        <w:rPr>
          <w:rFonts w:ascii="Arial" w:hAnsi="Arial" w:cs="Arial"/>
          <w:color w:val="002060"/>
          <w:sz w:val="22"/>
        </w:rPr>
        <w:t>meglio piazzata al termine della regular season</w:t>
      </w:r>
      <w:r w:rsidRPr="0034028A">
        <w:rPr>
          <w:rFonts w:ascii="Arial" w:hAnsi="Arial" w:cs="Arial"/>
          <w:color w:val="002060"/>
          <w:sz w:val="22"/>
        </w:rPr>
        <w:t>.</w:t>
      </w:r>
    </w:p>
    <w:p w14:paraId="14414EC5" w14:textId="11617FAD" w:rsidR="007A32F4" w:rsidRPr="00E762DC" w:rsidRDefault="007A32F4" w:rsidP="007A32F4">
      <w:pPr>
        <w:pStyle w:val="Corpodeltesto21"/>
        <w:rPr>
          <w:rFonts w:ascii="Arial" w:hAnsi="Arial" w:cs="Arial"/>
          <w:color w:val="002060"/>
          <w:sz w:val="22"/>
        </w:rPr>
      </w:pPr>
    </w:p>
    <w:p w14:paraId="28779197" w14:textId="786BE7F7" w:rsidR="007A32F4" w:rsidRDefault="007A32F4" w:rsidP="007A32F4">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w:t>
      </w:r>
      <w:r w:rsidR="006B3DE0">
        <w:rPr>
          <w:rFonts w:ascii="Arial" w:hAnsi="Arial" w:cs="Arial"/>
          <w:b/>
          <w:bCs/>
          <w:i/>
          <w:iCs/>
          <w:color w:val="002060"/>
          <w:sz w:val="22"/>
          <w:szCs w:val="22"/>
        </w:rPr>
        <w:t>10</w:t>
      </w:r>
      <w:r>
        <w:rPr>
          <w:rFonts w:ascii="Arial" w:hAnsi="Arial" w:cs="Arial"/>
          <w:b/>
          <w:bCs/>
          <w:i/>
          <w:iCs/>
          <w:color w:val="002060"/>
          <w:sz w:val="22"/>
          <w:szCs w:val="22"/>
        </w:rPr>
        <w:t>/0</w:t>
      </w:r>
      <w:r w:rsidR="007B5F9A">
        <w:rPr>
          <w:rFonts w:ascii="Arial" w:hAnsi="Arial" w:cs="Arial"/>
          <w:b/>
          <w:bCs/>
          <w:i/>
          <w:iCs/>
          <w:color w:val="002060"/>
          <w:sz w:val="22"/>
          <w:szCs w:val="22"/>
        </w:rPr>
        <w:t>5</w:t>
      </w:r>
      <w:r>
        <w:rPr>
          <w:rFonts w:ascii="Arial" w:hAnsi="Arial" w:cs="Arial"/>
          <w:b/>
          <w:bCs/>
          <w:i/>
          <w:iCs/>
          <w:color w:val="002060"/>
          <w:sz w:val="22"/>
          <w:szCs w:val="22"/>
        </w:rPr>
        <w:t>/202</w:t>
      </w:r>
      <w:r w:rsidR="007B5F9A">
        <w:rPr>
          <w:rFonts w:ascii="Arial" w:hAnsi="Arial" w:cs="Arial"/>
          <w:b/>
          <w:bCs/>
          <w:i/>
          <w:iCs/>
          <w:color w:val="002060"/>
          <w:sz w:val="22"/>
          <w:szCs w:val="22"/>
        </w:rPr>
        <w:t>5</w:t>
      </w:r>
      <w:r>
        <w:rPr>
          <w:rFonts w:ascii="Arial" w:hAnsi="Arial" w:cs="Arial"/>
          <w:b/>
          <w:bCs/>
          <w:i/>
          <w:iCs/>
          <w:color w:val="002060"/>
          <w:sz w:val="22"/>
          <w:szCs w:val="22"/>
        </w:rPr>
        <w:t>)</w:t>
      </w:r>
    </w:p>
    <w:p w14:paraId="0E192646" w14:textId="77777777" w:rsidR="007A32F4" w:rsidRPr="00E762DC" w:rsidRDefault="007A32F4" w:rsidP="007A32F4">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squadre qualificate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in casa della squadra meglio piazzata al termine della prima fase.</w:t>
      </w:r>
    </w:p>
    <w:p w14:paraId="75DE0BCA" w14:textId="77777777" w:rsidR="007A32F4" w:rsidRPr="00E762DC" w:rsidRDefault="007A32F4" w:rsidP="007A32F4">
      <w:pPr>
        <w:pStyle w:val="Corpodeltesto21"/>
        <w:rPr>
          <w:rFonts w:ascii="Arial" w:hAnsi="Arial" w:cs="Arial"/>
          <w:b/>
          <w:bCs/>
          <w:i/>
          <w:iCs/>
          <w:color w:val="002060"/>
          <w:sz w:val="22"/>
          <w:szCs w:val="22"/>
        </w:rPr>
      </w:pPr>
    </w:p>
    <w:p w14:paraId="627745B5" w14:textId="77777777" w:rsidR="007A32F4" w:rsidRPr="00E762DC" w:rsidRDefault="007A32F4" w:rsidP="007A32F4">
      <w:pPr>
        <w:pStyle w:val="Corpodeltesto21"/>
        <w:rPr>
          <w:color w:val="002060"/>
          <w:szCs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602C9658" w14:textId="77777777" w:rsidR="007A32F4" w:rsidRDefault="007A32F4" w:rsidP="00A330C9">
      <w:pPr>
        <w:pStyle w:val="breakline"/>
        <w:rPr>
          <w:rFonts w:eastAsiaTheme="minorEastAsia"/>
          <w:color w:val="002060"/>
        </w:rPr>
      </w:pPr>
    </w:p>
    <w:bookmarkEnd w:id="12"/>
    <w:p w14:paraId="0B6288AD" w14:textId="77777777" w:rsidR="00D755E1" w:rsidRPr="00FC6D72" w:rsidRDefault="00D755E1" w:rsidP="00D755E1">
      <w:pPr>
        <w:pStyle w:val="breakline"/>
        <w:jc w:val="both"/>
        <w:rPr>
          <w:rFonts w:ascii="Arial" w:hAnsi="Arial" w:cs="Arial"/>
          <w:b/>
          <w:bCs/>
          <w:color w:val="002060"/>
          <w:sz w:val="22"/>
          <w:szCs w:val="22"/>
        </w:rPr>
      </w:pPr>
    </w:p>
    <w:p w14:paraId="24340162" w14:textId="77777777" w:rsidR="00D755E1" w:rsidRPr="000A6F9A" w:rsidRDefault="00D755E1" w:rsidP="00A330C9">
      <w:pPr>
        <w:pStyle w:val="breakline"/>
        <w:rPr>
          <w:rFonts w:eastAsiaTheme="minorEastAsia"/>
          <w:color w:val="00206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2017BB75"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A3A6B">
        <w:rPr>
          <w:rFonts w:ascii="Arial" w:hAnsi="Arial" w:cs="Arial"/>
          <w:b/>
          <w:bCs/>
          <w:color w:val="002060"/>
        </w:rPr>
        <w:t>24</w:t>
      </w:r>
      <w:r w:rsidR="005E06C1">
        <w:rPr>
          <w:rFonts w:ascii="Arial" w:hAnsi="Arial" w:cs="Arial"/>
          <w:b/>
          <w:bCs/>
          <w:color w:val="002060"/>
        </w:rPr>
        <w:t xml:space="preserve"> </w:t>
      </w:r>
      <w:r w:rsidR="005D4D74">
        <w:rPr>
          <w:rFonts w:ascii="Arial" w:hAnsi="Arial" w:cs="Arial"/>
          <w:b/>
          <w:bCs/>
          <w:color w:val="002060"/>
        </w:rPr>
        <w:t>febbr</w:t>
      </w:r>
      <w:r w:rsidR="005E06C1">
        <w:rPr>
          <w:rFonts w:ascii="Arial" w:hAnsi="Arial" w:cs="Arial"/>
          <w:b/>
          <w:bCs/>
          <w:color w:val="002060"/>
        </w:rPr>
        <w:t>aio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5C58C214"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CA3A6B">
        <w:rPr>
          <w:b/>
          <w:color w:val="002060"/>
          <w:u w:val="single"/>
        </w:rPr>
        <w:t>10</w:t>
      </w:r>
      <w:r w:rsidR="003D6BA1">
        <w:rPr>
          <w:b/>
          <w:color w:val="002060"/>
          <w:u w:val="single"/>
        </w:rPr>
        <w:t>/</w:t>
      </w:r>
      <w:r w:rsidR="00FE3D87">
        <w:rPr>
          <w:b/>
          <w:color w:val="002060"/>
          <w:u w:val="single"/>
        </w:rPr>
        <w:t>0</w:t>
      </w:r>
      <w:r w:rsidR="002D60B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5DAE5" w14:textId="77777777" w:rsidR="00625C4C" w:rsidRDefault="00625C4C">
      <w:r>
        <w:separator/>
      </w:r>
    </w:p>
  </w:endnote>
  <w:endnote w:type="continuationSeparator" w:id="0">
    <w:p w14:paraId="0264325F" w14:textId="77777777" w:rsidR="00625C4C" w:rsidRDefault="00625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56596E8"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CA3A6B">
      <w:rPr>
        <w:rStyle w:val="Numeropagina"/>
        <w:rFonts w:ascii="Arial" w:hAnsi="Arial" w:cs="Arial"/>
        <w:color w:val="002060"/>
      </w:rPr>
      <w:t>80</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3D3B2" w14:textId="77777777" w:rsidR="00625C4C" w:rsidRDefault="00625C4C">
      <w:r>
        <w:separator/>
      </w:r>
    </w:p>
  </w:footnote>
  <w:footnote w:type="continuationSeparator" w:id="0">
    <w:p w14:paraId="4EA1C5F2" w14:textId="77777777" w:rsidR="00625C4C" w:rsidRDefault="00625C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6"/>
  </w:num>
  <w:num w:numId="3" w16cid:durableId="57946484">
    <w:abstractNumId w:val="1"/>
  </w:num>
  <w:num w:numId="4" w16cid:durableId="564266614">
    <w:abstractNumId w:val="5"/>
  </w:num>
  <w:num w:numId="5" w16cid:durableId="1249315646">
    <w:abstractNumId w:val="4"/>
  </w:num>
  <w:num w:numId="6" w16cid:durableId="934754267">
    <w:abstractNumId w:val="2"/>
  </w:num>
  <w:num w:numId="7" w16cid:durableId="112534885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55A"/>
    <w:rsid w:val="00090B6D"/>
    <w:rsid w:val="0009133F"/>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D25"/>
    <w:rsid w:val="001A3E33"/>
    <w:rsid w:val="001A46DD"/>
    <w:rsid w:val="001A4BE3"/>
    <w:rsid w:val="001A5B5A"/>
    <w:rsid w:val="001A60F8"/>
    <w:rsid w:val="001A63E4"/>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70F9"/>
    <w:rsid w:val="00217175"/>
    <w:rsid w:val="002175AA"/>
    <w:rsid w:val="00217A46"/>
    <w:rsid w:val="00217C7D"/>
    <w:rsid w:val="00220064"/>
    <w:rsid w:val="00220194"/>
    <w:rsid w:val="0022051B"/>
    <w:rsid w:val="002216B2"/>
    <w:rsid w:val="0022245A"/>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5FC"/>
    <w:rsid w:val="00295675"/>
    <w:rsid w:val="0029567B"/>
    <w:rsid w:val="002959F3"/>
    <w:rsid w:val="002962E0"/>
    <w:rsid w:val="002964ED"/>
    <w:rsid w:val="0029656A"/>
    <w:rsid w:val="002966BE"/>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30DB"/>
    <w:rsid w:val="00353622"/>
    <w:rsid w:val="003542B3"/>
    <w:rsid w:val="00354324"/>
    <w:rsid w:val="003545F9"/>
    <w:rsid w:val="0035466D"/>
    <w:rsid w:val="0035480B"/>
    <w:rsid w:val="003549C9"/>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4E83"/>
    <w:rsid w:val="003A584D"/>
    <w:rsid w:val="003A5E44"/>
    <w:rsid w:val="003A6911"/>
    <w:rsid w:val="003A6D84"/>
    <w:rsid w:val="003A6E6A"/>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858"/>
    <w:rsid w:val="00423F1F"/>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BB7"/>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5A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1AB"/>
    <w:rsid w:val="00523BAD"/>
    <w:rsid w:val="005257DE"/>
    <w:rsid w:val="00526208"/>
    <w:rsid w:val="0052638A"/>
    <w:rsid w:val="0053055E"/>
    <w:rsid w:val="0053069C"/>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F8C"/>
    <w:rsid w:val="005901EC"/>
    <w:rsid w:val="00590641"/>
    <w:rsid w:val="005907F8"/>
    <w:rsid w:val="00590802"/>
    <w:rsid w:val="00591244"/>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1E6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51"/>
    <w:rsid w:val="006C11F9"/>
    <w:rsid w:val="006C13B6"/>
    <w:rsid w:val="006C14F7"/>
    <w:rsid w:val="006C170F"/>
    <w:rsid w:val="006C273C"/>
    <w:rsid w:val="006C289A"/>
    <w:rsid w:val="006C3093"/>
    <w:rsid w:val="006C458A"/>
    <w:rsid w:val="006C4D15"/>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2CD"/>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07756"/>
    <w:rsid w:val="0091197D"/>
    <w:rsid w:val="00912384"/>
    <w:rsid w:val="0091287F"/>
    <w:rsid w:val="00912998"/>
    <w:rsid w:val="00912D0E"/>
    <w:rsid w:val="009130B2"/>
    <w:rsid w:val="0091353D"/>
    <w:rsid w:val="0091398E"/>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3CB3"/>
    <w:rsid w:val="0097423D"/>
    <w:rsid w:val="00974853"/>
    <w:rsid w:val="00974974"/>
    <w:rsid w:val="00974EE9"/>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0C9"/>
    <w:rsid w:val="00A33384"/>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22A1"/>
    <w:rsid w:val="00AF2435"/>
    <w:rsid w:val="00AF2513"/>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5EF4"/>
    <w:rsid w:val="00B067A9"/>
    <w:rsid w:val="00B071A6"/>
    <w:rsid w:val="00B07B8B"/>
    <w:rsid w:val="00B10974"/>
    <w:rsid w:val="00B11B32"/>
    <w:rsid w:val="00B122DC"/>
    <w:rsid w:val="00B125E4"/>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2E9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4935"/>
    <w:rsid w:val="00BE4A41"/>
    <w:rsid w:val="00BE4AB5"/>
    <w:rsid w:val="00BE4B50"/>
    <w:rsid w:val="00BE55DB"/>
    <w:rsid w:val="00BE5DB6"/>
    <w:rsid w:val="00BE6506"/>
    <w:rsid w:val="00BE6602"/>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E3"/>
    <w:rsid w:val="00C614F2"/>
    <w:rsid w:val="00C61BBC"/>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65A"/>
    <w:rsid w:val="00CA7CA4"/>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55E1"/>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2663"/>
    <w:rsid w:val="00DC2922"/>
    <w:rsid w:val="00DC33D3"/>
    <w:rsid w:val="00DC3FD4"/>
    <w:rsid w:val="00DC415E"/>
    <w:rsid w:val="00DC527E"/>
    <w:rsid w:val="00DC53C2"/>
    <w:rsid w:val="00DC5B05"/>
    <w:rsid w:val="00DC6353"/>
    <w:rsid w:val="00DC6B7B"/>
    <w:rsid w:val="00DC74C6"/>
    <w:rsid w:val="00DC7669"/>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71C"/>
    <w:rsid w:val="00E2481C"/>
    <w:rsid w:val="00E24C8B"/>
    <w:rsid w:val="00E250A8"/>
    <w:rsid w:val="00E254CF"/>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3DE"/>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A44"/>
    <w:rsid w:val="00ED2463"/>
    <w:rsid w:val="00ED3128"/>
    <w:rsid w:val="00ED3963"/>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33"/>
    <w:rsid w:val="00F117DC"/>
    <w:rsid w:val="00F12D48"/>
    <w:rsid w:val="00F138CB"/>
    <w:rsid w:val="00F14878"/>
    <w:rsid w:val="00F14EAC"/>
    <w:rsid w:val="00F154C1"/>
    <w:rsid w:val="00F16923"/>
    <w:rsid w:val="00F169A8"/>
    <w:rsid w:val="00F169A9"/>
    <w:rsid w:val="00F16CFD"/>
    <w:rsid w:val="00F17603"/>
    <w:rsid w:val="00F17EDC"/>
    <w:rsid w:val="00F17FA1"/>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3D87"/>
    <w:rsid w:val="00FE417C"/>
    <w:rsid w:val="00FE4214"/>
    <w:rsid w:val="00FE4671"/>
    <w:rsid w:val="00FE4B89"/>
    <w:rsid w:val="00FE4D03"/>
    <w:rsid w:val="00FE4F4A"/>
    <w:rsid w:val="00FE72FF"/>
    <w:rsid w:val="00FE73F0"/>
    <w:rsid w:val="00FE7E62"/>
    <w:rsid w:val="00FE7FF7"/>
    <w:rsid w:val="00FF0497"/>
    <w:rsid w:val="00FF07DF"/>
    <w:rsid w:val="00FF0C90"/>
    <w:rsid w:val="00FF0D40"/>
    <w:rsid w:val="00FF1435"/>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591244"/>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274</TotalTime>
  <Pages>1</Pages>
  <Words>6142</Words>
  <Characters>35013</Characters>
  <Application>Microsoft Office Word</Application>
  <DocSecurity>0</DocSecurity>
  <Lines>291</Lines>
  <Paragraphs>82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41073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34</cp:revision>
  <cp:lastPrinted>2025-02-10T14:45:00Z</cp:lastPrinted>
  <dcterms:created xsi:type="dcterms:W3CDTF">2025-02-10T08:37:00Z</dcterms:created>
  <dcterms:modified xsi:type="dcterms:W3CDTF">2025-02-10T14:48:00Z</dcterms:modified>
</cp:coreProperties>
</file>